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83" w:rsidRPr="00420F83" w:rsidRDefault="00420F83" w:rsidP="00420F83"/>
    <w:p w:rsidR="004C7061" w:rsidRDefault="004C7061" w:rsidP="004C7061">
      <w:pPr>
        <w:pStyle w:val="Style1"/>
      </w:pPr>
      <w:r w:rsidRPr="00B37FF2">
        <w:t xml:space="preserve">BTS </w:t>
      </w:r>
      <w:r>
        <w:t>MMCM</w:t>
      </w:r>
    </w:p>
    <w:p w:rsidR="004C7061" w:rsidRPr="009A2B2A" w:rsidRDefault="004C7061" w:rsidP="004C7061">
      <w:pPr>
        <w:pStyle w:val="Style1"/>
      </w:pPr>
      <w:r w:rsidRPr="009A2B2A">
        <w:t>MÉTIERS DE LA MOD</w:t>
      </w:r>
      <w:bookmarkStart w:id="0" w:name="_GoBack"/>
      <w:bookmarkEnd w:id="0"/>
      <w:r w:rsidRPr="009A2B2A">
        <w:t xml:space="preserve">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:rsidR="004C7061" w:rsidRDefault="004C7061" w:rsidP="004C7061"/>
    <w:p w:rsidR="004C7061" w:rsidRDefault="004C7061" w:rsidP="004C7061">
      <w:pPr>
        <w:pStyle w:val="Style1"/>
      </w:pPr>
    </w:p>
    <w:p w:rsidR="004C7061" w:rsidRPr="004C7061" w:rsidRDefault="004C7061" w:rsidP="004C7061">
      <w:pPr>
        <w:pStyle w:val="Style1"/>
        <w:rPr>
          <w:sz w:val="40"/>
        </w:rPr>
      </w:pPr>
      <w:r w:rsidRPr="004C7061">
        <w:rPr>
          <w:sz w:val="40"/>
        </w:rPr>
        <w:t xml:space="preserve">Unité U42 : Conception des modèles en 2D ou 3D </w:t>
      </w:r>
    </w:p>
    <w:p w:rsidR="004C7061" w:rsidRPr="00DC3CB3" w:rsidRDefault="004C7061" w:rsidP="004C7061">
      <w:pPr>
        <w:pStyle w:val="Style1"/>
        <w:rPr>
          <w:i/>
          <w:sz w:val="10"/>
        </w:rPr>
      </w:pPr>
    </w:p>
    <w:p w:rsidR="004C7061" w:rsidRPr="00DC3CB3" w:rsidRDefault="004C7061" w:rsidP="004C7061">
      <w:pPr>
        <w:pStyle w:val="Style1"/>
        <w:rPr>
          <w:sz w:val="40"/>
        </w:rPr>
      </w:pPr>
      <w:r w:rsidRPr="00DC3CB3">
        <w:rPr>
          <w:sz w:val="40"/>
        </w:rPr>
        <w:t xml:space="preserve">SESSION </w:t>
      </w:r>
      <w:r w:rsidR="008B688D" w:rsidRPr="00DC3CB3">
        <w:rPr>
          <w:sz w:val="40"/>
        </w:rPr>
        <w:t>201</w:t>
      </w:r>
      <w:r w:rsidR="008B688D">
        <w:rPr>
          <w:sz w:val="40"/>
        </w:rPr>
        <w:t>8</w:t>
      </w:r>
    </w:p>
    <w:p w:rsidR="004C7061" w:rsidRDefault="004C7061" w:rsidP="004C7061"/>
    <w:p w:rsidR="004C7061" w:rsidRPr="00FC3D50" w:rsidRDefault="004C7061" w:rsidP="004C7061"/>
    <w:p w:rsidR="004C7061" w:rsidRDefault="004C7061" w:rsidP="004C7061"/>
    <w:p w:rsidR="00D95DD4" w:rsidRPr="005B4183" w:rsidRDefault="00D95DD4" w:rsidP="00D95DD4">
      <w:pPr>
        <w:spacing w:after="240"/>
        <w:rPr>
          <w:sz w:val="28"/>
        </w:rPr>
      </w:pPr>
      <w:r w:rsidRPr="005B4183">
        <w:rPr>
          <w:sz w:val="28"/>
        </w:rPr>
        <w:t xml:space="preserve">Première partie : Modélisation 3 D  </w:t>
      </w:r>
      <w:r w:rsidR="00FB20D7">
        <w:rPr>
          <w:sz w:val="22"/>
        </w:rPr>
        <w:t>(temps conseillé : 4</w:t>
      </w:r>
      <w:r w:rsidRPr="005B4183">
        <w:rPr>
          <w:sz w:val="22"/>
        </w:rPr>
        <w:t>h)</w:t>
      </w:r>
    </w:p>
    <w:p w:rsidR="00D95DD4" w:rsidRDefault="00D95DD4" w:rsidP="00D95DD4">
      <w:pPr>
        <w:spacing w:after="240"/>
        <w:rPr>
          <w:b/>
          <w:sz w:val="28"/>
        </w:rPr>
      </w:pPr>
      <w:r w:rsidRPr="004C6C26">
        <w:rPr>
          <w:sz w:val="28"/>
        </w:rPr>
        <w:t xml:space="preserve">Deuxième partie : réaliser le plan et les gabarits en  CAO 2D </w:t>
      </w:r>
      <w:r w:rsidRPr="004C6C26">
        <w:rPr>
          <w:sz w:val="22"/>
        </w:rPr>
        <w:t>(temps</w:t>
      </w:r>
      <w:r w:rsidRPr="00CC1959">
        <w:rPr>
          <w:sz w:val="22"/>
        </w:rPr>
        <w:t xml:space="preserve"> conseillé :</w:t>
      </w:r>
      <w:r>
        <w:rPr>
          <w:sz w:val="22"/>
        </w:rPr>
        <w:t xml:space="preserve"> 1</w:t>
      </w:r>
      <w:r w:rsidR="00FB20D7">
        <w:rPr>
          <w:sz w:val="22"/>
        </w:rPr>
        <w:t>3</w:t>
      </w:r>
      <w:r w:rsidRPr="00CC1959">
        <w:rPr>
          <w:sz w:val="22"/>
        </w:rPr>
        <w:t>h)</w:t>
      </w:r>
    </w:p>
    <w:p w:rsidR="00D95DD4" w:rsidRDefault="00D95DD4" w:rsidP="00D95DD4">
      <w:pPr>
        <w:spacing w:after="240"/>
      </w:pPr>
      <w:r w:rsidRPr="004F3223">
        <w:rPr>
          <w:b/>
          <w:color w:val="C00000"/>
          <w:sz w:val="28"/>
        </w:rPr>
        <w:t xml:space="preserve">Troisième partie : Réaliser la graduation </w:t>
      </w:r>
      <w:r w:rsidR="008B688D" w:rsidRPr="004F3223">
        <w:rPr>
          <w:b/>
          <w:color w:val="C00000"/>
          <w:sz w:val="28"/>
        </w:rPr>
        <w:t>d</w:t>
      </w:r>
      <w:r w:rsidR="008B688D">
        <w:rPr>
          <w:b/>
          <w:color w:val="C00000"/>
          <w:sz w:val="28"/>
        </w:rPr>
        <w:t>es</w:t>
      </w:r>
      <w:r w:rsidR="008B688D" w:rsidRPr="004F3223">
        <w:rPr>
          <w:b/>
          <w:color w:val="C00000"/>
          <w:sz w:val="28"/>
        </w:rPr>
        <w:t xml:space="preserve"> </w:t>
      </w:r>
      <w:r w:rsidRPr="004F3223">
        <w:rPr>
          <w:b/>
          <w:color w:val="C00000"/>
          <w:sz w:val="28"/>
        </w:rPr>
        <w:t>modèle</w:t>
      </w:r>
      <w:r w:rsidR="008B688D">
        <w:rPr>
          <w:b/>
          <w:color w:val="C00000"/>
          <w:sz w:val="28"/>
        </w:rPr>
        <w:t>s</w:t>
      </w:r>
      <w:r>
        <w:rPr>
          <w:b/>
          <w:sz w:val="28"/>
        </w:rPr>
        <w:t xml:space="preserve"> </w:t>
      </w:r>
      <w:r w:rsidRPr="00CC1959">
        <w:rPr>
          <w:sz w:val="22"/>
        </w:rPr>
        <w:t xml:space="preserve">(temps conseillé : </w:t>
      </w:r>
      <w:r w:rsidR="00FB20D7">
        <w:rPr>
          <w:sz w:val="22"/>
        </w:rPr>
        <w:t>3</w:t>
      </w:r>
      <w:r>
        <w:rPr>
          <w:sz w:val="22"/>
        </w:rPr>
        <w:t xml:space="preserve"> </w:t>
      </w:r>
      <w:r w:rsidRPr="00CC1959">
        <w:rPr>
          <w:sz w:val="22"/>
        </w:rPr>
        <w:t>h)</w:t>
      </w:r>
    </w:p>
    <w:p w:rsidR="00D95DD4" w:rsidRPr="006637ED" w:rsidRDefault="00D95DD4" w:rsidP="00D95DD4">
      <w:pPr>
        <w:rPr>
          <w:b/>
          <w:sz w:val="24"/>
        </w:rPr>
      </w:pPr>
      <w:r>
        <w:rPr>
          <w:b/>
          <w:sz w:val="24"/>
        </w:rPr>
        <w:t>Durée totale : 20</w:t>
      </w:r>
      <w:r w:rsidRPr="006637ED">
        <w:rPr>
          <w:b/>
          <w:sz w:val="24"/>
        </w:rPr>
        <w:t xml:space="preserve"> Heures</w:t>
      </w:r>
    </w:p>
    <w:p w:rsidR="00D95DD4" w:rsidRPr="006637ED" w:rsidRDefault="00D95DD4" w:rsidP="00D95DD4">
      <w:pPr>
        <w:rPr>
          <w:b/>
          <w:sz w:val="24"/>
        </w:rPr>
      </w:pPr>
    </w:p>
    <w:p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>Coefficient : 4</w:t>
      </w:r>
    </w:p>
    <w:p w:rsidR="00D95DD4" w:rsidRPr="006637ED" w:rsidRDefault="00D95DD4" w:rsidP="00D95DD4">
      <w:pPr>
        <w:rPr>
          <w:b/>
          <w:sz w:val="24"/>
        </w:rPr>
      </w:pPr>
    </w:p>
    <w:p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 xml:space="preserve">Matériels autorisés : pas de restriction </w:t>
      </w:r>
    </w:p>
    <w:p w:rsidR="00D95DD4" w:rsidRPr="00067352" w:rsidRDefault="00D95DD4" w:rsidP="00D95DD4">
      <w:pPr>
        <w:rPr>
          <w:b/>
          <w:sz w:val="24"/>
        </w:rPr>
      </w:pPr>
    </w:p>
    <w:p w:rsidR="00D95DD4" w:rsidRDefault="00D95DD4" w:rsidP="00D95DD4">
      <w:pPr>
        <w:rPr>
          <w:sz w:val="24"/>
        </w:rPr>
      </w:pPr>
    </w:p>
    <w:p w:rsidR="00D95DD4" w:rsidRDefault="00D95DD4" w:rsidP="00D95DD4">
      <w:pPr>
        <w:rPr>
          <w:sz w:val="24"/>
        </w:rPr>
      </w:pPr>
    </w:p>
    <w:p w:rsidR="00D95DD4" w:rsidRPr="00130723" w:rsidRDefault="00D95DD4" w:rsidP="00D95DD4">
      <w:pPr>
        <w:spacing w:line="360" w:lineRule="auto"/>
        <w:jc w:val="both"/>
        <w:rPr>
          <w:b/>
          <w:sz w:val="22"/>
          <w:szCs w:val="22"/>
        </w:rPr>
      </w:pPr>
      <w:r w:rsidRPr="00130723">
        <w:rPr>
          <w:b/>
          <w:sz w:val="22"/>
          <w:szCs w:val="22"/>
        </w:rPr>
        <w:t>Remarques :</w:t>
      </w:r>
    </w:p>
    <w:p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 w:rsidRPr="00965E9F">
        <w:rPr>
          <w:b/>
          <w:sz w:val="22"/>
          <w:szCs w:val="22"/>
        </w:rPr>
        <w:t>Enregistrer</w:t>
      </w:r>
      <w:r w:rsidR="00D95DD4" w:rsidRPr="00496E4F">
        <w:rPr>
          <w:sz w:val="22"/>
          <w:szCs w:val="22"/>
        </w:rPr>
        <w:t xml:space="preserve"> l’ensemble des fichiers sur </w:t>
      </w:r>
      <w:r w:rsidR="00D95DD4" w:rsidRPr="00965E9F">
        <w:rPr>
          <w:b/>
          <w:sz w:val="22"/>
          <w:szCs w:val="22"/>
        </w:rPr>
        <w:t>le réseau HARP</w:t>
      </w:r>
      <w:r w:rsidR="00D95DD4" w:rsidRPr="00496E4F">
        <w:rPr>
          <w:sz w:val="22"/>
          <w:szCs w:val="22"/>
        </w:rPr>
        <w:t>. Iden</w:t>
      </w:r>
      <w:r w:rsidR="00D95DD4">
        <w:rPr>
          <w:sz w:val="22"/>
          <w:szCs w:val="22"/>
        </w:rPr>
        <w:t>tifier clairement votre fichier,</w:t>
      </w:r>
    </w:p>
    <w:p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Réaliser</w:t>
      </w:r>
      <w:r w:rsidR="00D95DD4" w:rsidRPr="00496E4F">
        <w:rPr>
          <w:sz w:val="22"/>
          <w:szCs w:val="22"/>
        </w:rPr>
        <w:t xml:space="preserve"> des </w:t>
      </w:r>
      <w:r w:rsidR="00D95DD4" w:rsidRPr="00965E9F">
        <w:rPr>
          <w:b/>
          <w:sz w:val="22"/>
          <w:szCs w:val="22"/>
        </w:rPr>
        <w:t>sauvegardes préventives</w:t>
      </w:r>
      <w:r w:rsidR="00D95DD4" w:rsidRPr="00496E4F">
        <w:rPr>
          <w:sz w:val="22"/>
          <w:szCs w:val="22"/>
        </w:rPr>
        <w:t xml:space="preserve"> pour ne pas perdre </w:t>
      </w:r>
      <w:r w:rsidR="00D95DD4">
        <w:rPr>
          <w:sz w:val="22"/>
          <w:szCs w:val="22"/>
        </w:rPr>
        <w:t>les</w:t>
      </w:r>
      <w:r w:rsidR="00D95DD4" w:rsidRPr="00496E4F">
        <w:rPr>
          <w:sz w:val="22"/>
          <w:szCs w:val="22"/>
        </w:rPr>
        <w:t xml:space="preserve"> travaux</w:t>
      </w:r>
      <w:r w:rsidR="00D95DD4">
        <w:rPr>
          <w:sz w:val="22"/>
          <w:szCs w:val="22"/>
        </w:rPr>
        <w:t>, i</w:t>
      </w:r>
      <w:r w:rsidR="00D95DD4" w:rsidRPr="00496E4F">
        <w:rPr>
          <w:sz w:val="22"/>
          <w:szCs w:val="22"/>
        </w:rPr>
        <w:t xml:space="preserve">mprimer les documents afin de constituer le dossier </w:t>
      </w:r>
      <w:r w:rsidRPr="00496E4F">
        <w:rPr>
          <w:sz w:val="22"/>
          <w:szCs w:val="22"/>
        </w:rPr>
        <w:t>du produit</w:t>
      </w:r>
      <w:r w:rsidR="00D95DD4" w:rsidRPr="00496E4F">
        <w:rPr>
          <w:sz w:val="22"/>
          <w:szCs w:val="22"/>
        </w:rPr>
        <w:t>.</w:t>
      </w:r>
    </w:p>
    <w:p w:rsidR="00E72FBB" w:rsidRDefault="00E72FBB" w:rsidP="004C7061">
      <w:pPr>
        <w:rPr>
          <w:sz w:val="24"/>
        </w:rPr>
      </w:pPr>
    </w:p>
    <w:p w:rsidR="00AA7A33" w:rsidRDefault="00AA7A33" w:rsidP="004C7061"/>
    <w:p w:rsidR="00A90D3E" w:rsidRDefault="00A90D3E" w:rsidP="00A90D3E"/>
    <w:p w:rsidR="00D95DD4" w:rsidRDefault="00D95DD4">
      <w:r>
        <w:br w:type="page"/>
      </w:r>
    </w:p>
    <w:p w:rsidR="00D95DD4" w:rsidRDefault="00D95DD4" w:rsidP="00D95DD4">
      <w:pPr>
        <w:pStyle w:val="Titre"/>
      </w:pPr>
      <w:r>
        <w:lastRenderedPageBreak/>
        <w:t>Compétences unité U4</w:t>
      </w:r>
      <w:r w:rsidR="005B4183">
        <w:t>2</w:t>
      </w:r>
    </w:p>
    <w:p w:rsidR="00D95DD4" w:rsidRPr="004F3223" w:rsidRDefault="00D95DD4" w:rsidP="00D95DD4">
      <w:pPr>
        <w:rPr>
          <w:b/>
          <w:color w:val="76923C" w:themeColor="accent3" w:themeShade="BF"/>
        </w:rPr>
      </w:pPr>
      <w:r w:rsidRPr="004F3223">
        <w:rPr>
          <w:b/>
          <w:color w:val="76923C" w:themeColor="accent3" w:themeShade="BF"/>
        </w:rPr>
        <w:t>Partie 3 repérée en vert</w:t>
      </w:r>
    </w:p>
    <w:p w:rsidR="00D95DD4" w:rsidRPr="004F3223" w:rsidRDefault="00D95DD4" w:rsidP="00D95DD4"/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D95DD4" w:rsidRPr="004968AA" w:rsidTr="0049145D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4968AA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D4" w:rsidRPr="004968AA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Préconcevoir les modèles</w:t>
            </w:r>
          </w:p>
        </w:tc>
      </w:tr>
      <w:tr w:rsidR="00D95DD4" w:rsidRPr="004968AA" w:rsidTr="0049145D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4968AA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D4" w:rsidRPr="004968AA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D95DD4" w:rsidRPr="004968AA" w:rsidTr="0049145D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Intégrer les données du styliste pour préconcevoir les lignes caractéristiques du modèle</w:t>
            </w:r>
          </w:p>
        </w:tc>
      </w:tr>
      <w:tr w:rsidR="00D95DD4" w:rsidRPr="004968AA" w:rsidTr="0049145D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Élaborer le dessin de définition du produit</w:t>
            </w:r>
          </w:p>
        </w:tc>
      </w:tr>
      <w:tr w:rsidR="00D95DD4" w:rsidRPr="00A47FA7" w:rsidTr="0049145D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Élaborer les représentations graphiques 2D ou 3D, les nomenclatures et les spécifications associées.</w:t>
            </w:r>
          </w:p>
        </w:tc>
      </w:tr>
      <w:tr w:rsidR="00D95DD4" w:rsidRPr="00A47FA7" w:rsidTr="0049145D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Concevoir le plan du modèle</w:t>
            </w:r>
          </w:p>
        </w:tc>
      </w:tr>
      <w:tr w:rsidR="00D95DD4" w:rsidRPr="00A47FA7" w:rsidTr="0049145D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Développer numériquement le plan d’un modèle.</w:t>
            </w: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br/>
              <w:t>Utiliser les fonctionnalités d’un logiciel 2D et/ou 3D dans le but d’optimiser la démarche de développement de plan.</w:t>
            </w:r>
          </w:p>
        </w:tc>
      </w:tr>
      <w:tr w:rsidR="00D95DD4" w:rsidRPr="00A47FA7" w:rsidTr="0049145D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Archiver le plan du modèle et les documents associés en vue de son exploitation.</w:t>
            </w:r>
          </w:p>
        </w:tc>
      </w:tr>
      <w:tr w:rsidR="00D95DD4" w:rsidRPr="00A47FA7" w:rsidTr="0049145D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9253C8" w:rsidRDefault="00D95DD4" w:rsidP="0049145D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Extraire et concevoir tous les éléments constitutifs du modèle (gabarits) en vue de leur exploitation industrielle, notamment pour la découpe numérique.</w:t>
            </w:r>
          </w:p>
        </w:tc>
      </w:tr>
      <w:tr w:rsidR="00D95DD4" w:rsidRPr="00A47FA7" w:rsidTr="0049145D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et effectuer la graduation numérique du modèle (pour la chaussure)</w:t>
            </w:r>
          </w:p>
        </w:tc>
      </w:tr>
      <w:tr w:rsidR="00D95DD4" w:rsidRPr="00A47FA7" w:rsidTr="0049145D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Effectuer la graduation d’un modèle en CAO</w:t>
            </w:r>
          </w:p>
        </w:tc>
      </w:tr>
      <w:tr w:rsidR="00D95DD4" w:rsidRPr="00A47FA7" w:rsidTr="0049145D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les règles de graduation à appliquer au modèle.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Sauvegarder les règles et enrichir les bases de données</w:t>
            </w:r>
          </w:p>
        </w:tc>
      </w:tr>
      <w:tr w:rsidR="00D95DD4" w:rsidRPr="00A47FA7" w:rsidTr="0049145D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Définir les paramètres géométriques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variant et invariant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caractéristiques de la graduation envisagée.</w:t>
            </w:r>
          </w:p>
        </w:tc>
      </w:tr>
      <w:tr w:rsidR="00D95DD4" w:rsidRPr="00A47FA7" w:rsidTr="0049145D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DD4" w:rsidRPr="00A47FA7" w:rsidRDefault="00D95DD4" w:rsidP="004914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1" w:name="RANGE!C51"/>
            <w:bookmarkStart w:id="2" w:name="RANGE!C90"/>
            <w:bookmarkEnd w:id="1"/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Réaliser et contrôler la graduation de tous les éléments du modèle en CAO</w:t>
            </w:r>
            <w:bookmarkEnd w:id="2"/>
          </w:p>
        </w:tc>
      </w:tr>
    </w:tbl>
    <w:p w:rsidR="00D95DD4" w:rsidRDefault="00D95DD4" w:rsidP="00D95DD4"/>
    <w:p w:rsidR="00D95DD4" w:rsidRDefault="00D95DD4" w:rsidP="00D95DD4"/>
    <w:p w:rsidR="00D95DD4" w:rsidRDefault="00D95DD4" w:rsidP="00D95DD4">
      <w:pPr>
        <w:pStyle w:val="Titre"/>
      </w:pPr>
    </w:p>
    <w:p w:rsidR="00D95DD4" w:rsidRDefault="00D95DD4" w:rsidP="00D95DD4">
      <w:pPr>
        <w:pStyle w:val="Titre"/>
      </w:pPr>
      <w:r>
        <w:t>Critères d’évaluation</w:t>
      </w:r>
    </w:p>
    <w:p w:rsidR="00D95DD4" w:rsidRDefault="00D95DD4" w:rsidP="00D95DD4">
      <w:r>
        <w:t xml:space="preserve">Les pièces doivent comporter toutes les indications nécessaires à leur exploitation industrielles. </w:t>
      </w:r>
    </w:p>
    <w:p w:rsidR="00D95DD4" w:rsidRDefault="00D95DD4" w:rsidP="00D95DD4">
      <w:r>
        <w:t xml:space="preserve">Les règles de graduation doivent respecter les spécificités de la forme ainsi que les contraintes du cahier des charges. </w:t>
      </w:r>
    </w:p>
    <w:p w:rsidR="00D95DD4" w:rsidRDefault="00D95DD4" w:rsidP="00D95DD4"/>
    <w:p w:rsidR="00D95DD4" w:rsidRDefault="00D95DD4" w:rsidP="00D95DD4">
      <w:r>
        <w:t xml:space="preserve">Les noms d’enregistrement doivent permettre une identification sans ambiguïté. Les fichiers sont organisés dans un dossier. </w:t>
      </w:r>
    </w:p>
    <w:p w:rsidR="00D95DD4" w:rsidRDefault="00D95DD4"/>
    <w:p w:rsidR="00D95DD4" w:rsidRDefault="00D95DD4">
      <w:r>
        <w:br w:type="page"/>
      </w:r>
    </w:p>
    <w:p w:rsidR="00593A65" w:rsidRPr="005660D1" w:rsidRDefault="005660D1" w:rsidP="005660D1">
      <w:pPr>
        <w:pStyle w:val="Titre"/>
        <w:pBdr>
          <w:bottom w:val="single" w:sz="4" w:space="1" w:color="auto"/>
        </w:pBdr>
        <w:rPr>
          <w:sz w:val="36"/>
          <w:szCs w:val="36"/>
        </w:rPr>
      </w:pPr>
      <w:r>
        <w:t xml:space="preserve">TROISIÈME </w:t>
      </w:r>
      <w:r w:rsidR="007423F5" w:rsidRPr="005660D1">
        <w:t>PARTIE</w:t>
      </w:r>
      <w:r w:rsidR="009246FD">
        <w:t xml:space="preserve"> Graduation</w:t>
      </w:r>
    </w:p>
    <w:p w:rsidR="007423F5" w:rsidRDefault="007423F5" w:rsidP="00C67679"/>
    <w:p w:rsidR="007423F5" w:rsidRDefault="007423F5" w:rsidP="005660D1">
      <w:pPr>
        <w:pStyle w:val="Titre"/>
        <w:jc w:val="left"/>
      </w:pPr>
      <w:r w:rsidRPr="005660D1">
        <w:rPr>
          <w:sz w:val="36"/>
          <w:szCs w:val="36"/>
        </w:rPr>
        <w:t>Contexte</w:t>
      </w:r>
      <w:r>
        <w:t xml:space="preserve"> </w:t>
      </w:r>
    </w:p>
    <w:p w:rsidR="00256C0C" w:rsidRPr="00256C0C" w:rsidRDefault="00256C0C" w:rsidP="00256C0C"/>
    <w:p w:rsidR="007423F5" w:rsidRPr="005660D1" w:rsidRDefault="005660D1" w:rsidP="00C67679">
      <w:pPr>
        <w:rPr>
          <w:sz w:val="24"/>
        </w:rPr>
      </w:pPr>
      <w:r w:rsidRPr="005660D1">
        <w:rPr>
          <w:sz w:val="24"/>
        </w:rPr>
        <w:t>Réaliser la graduation de l’ensemble des pièces d</w:t>
      </w:r>
      <w:r w:rsidR="009916D4">
        <w:rPr>
          <w:sz w:val="24"/>
        </w:rPr>
        <w:t>es</w:t>
      </w:r>
      <w:r w:rsidRPr="005660D1">
        <w:rPr>
          <w:sz w:val="24"/>
        </w:rPr>
        <w:t xml:space="preserve"> modèle</w:t>
      </w:r>
      <w:r w:rsidR="009916D4">
        <w:rPr>
          <w:sz w:val="24"/>
        </w:rPr>
        <w:t>s</w:t>
      </w:r>
      <w:r w:rsidRPr="005660D1">
        <w:rPr>
          <w:sz w:val="24"/>
        </w:rPr>
        <w:t xml:space="preserve"> développé</w:t>
      </w:r>
      <w:r w:rsidR="009916D4">
        <w:rPr>
          <w:sz w:val="24"/>
        </w:rPr>
        <w:t>s</w:t>
      </w:r>
      <w:r w:rsidRPr="005660D1">
        <w:rPr>
          <w:sz w:val="24"/>
        </w:rPr>
        <w:t xml:space="preserve"> en respectant les contraintes d</w:t>
      </w:r>
      <w:r w:rsidR="009916D4">
        <w:rPr>
          <w:sz w:val="24"/>
        </w:rPr>
        <w:t>es</w:t>
      </w:r>
      <w:r w:rsidRPr="005660D1">
        <w:rPr>
          <w:sz w:val="24"/>
        </w:rPr>
        <w:t xml:space="preserve"> modèle</w:t>
      </w:r>
      <w:r w:rsidR="009916D4">
        <w:rPr>
          <w:sz w:val="24"/>
        </w:rPr>
        <w:t>s</w:t>
      </w:r>
      <w:r w:rsidRPr="005660D1">
        <w:rPr>
          <w:sz w:val="24"/>
        </w:rPr>
        <w:t xml:space="preserve"> et les contraintes économiques précisées dans le cahier des charges.</w:t>
      </w:r>
    </w:p>
    <w:p w:rsidR="00494877" w:rsidRDefault="00494877" w:rsidP="00494877"/>
    <w:p w:rsidR="007423F5" w:rsidRDefault="00632B88" w:rsidP="005660D1">
      <w:pPr>
        <w:pStyle w:val="Titre"/>
        <w:jc w:val="left"/>
      </w:pPr>
      <w:r>
        <w:rPr>
          <w:b w:val="0"/>
          <w:noProof/>
          <w:sz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340995</wp:posOffset>
            </wp:positionV>
            <wp:extent cx="1668780" cy="786130"/>
            <wp:effectExtent l="0" t="0" r="762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bies vernis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1" r="2796" b="24634"/>
                    <a:stretch/>
                  </pic:blipFill>
                  <pic:spPr bwMode="auto">
                    <a:xfrm>
                      <a:off x="0" y="0"/>
                      <a:ext cx="1668780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3F5">
        <w:t xml:space="preserve">Travail demandé </w:t>
      </w:r>
    </w:p>
    <w:p w:rsidR="00632B88" w:rsidRPr="00A031F1" w:rsidRDefault="00632B88" w:rsidP="00A031F1"/>
    <w:p w:rsidR="00532E3E" w:rsidRPr="00A031F1" w:rsidRDefault="00532E3E" w:rsidP="00A031F1"/>
    <w:p w:rsidR="00D95DD4" w:rsidRPr="00A7565B" w:rsidRDefault="00D95DD4" w:rsidP="00D95DD4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Graduation du modèle</w:t>
      </w:r>
      <w:r w:rsidR="00632B88">
        <w:rPr>
          <w:b/>
          <w:sz w:val="24"/>
        </w:rPr>
        <w:t xml:space="preserve"> </w:t>
      </w:r>
      <w:r w:rsidR="006D5D6C">
        <w:rPr>
          <w:b/>
          <w:sz w:val="24"/>
        </w:rPr>
        <w:t xml:space="preserve">FEMME </w:t>
      </w:r>
      <w:r w:rsidR="006E42F4">
        <w:rPr>
          <w:b/>
          <w:sz w:val="24"/>
        </w:rPr>
        <w:t>LÉONIE</w:t>
      </w:r>
      <w:r w:rsidR="006D5D6C">
        <w:rPr>
          <w:b/>
          <w:sz w:val="24"/>
        </w:rPr>
        <w:t xml:space="preserve"> (</w:t>
      </w:r>
      <w:r w:rsidR="00532E3E">
        <w:rPr>
          <w:b/>
          <w:sz w:val="24"/>
        </w:rPr>
        <w:t>Charles</w:t>
      </w:r>
      <w:r w:rsidR="00CA59EB">
        <w:rPr>
          <w:b/>
          <w:sz w:val="24"/>
        </w:rPr>
        <w:t xml:space="preserve"> IX)</w:t>
      </w:r>
    </w:p>
    <w:p w:rsidR="00632B88" w:rsidRDefault="00632B88" w:rsidP="00D95DD4">
      <w:pPr>
        <w:spacing w:before="120" w:after="120"/>
        <w:rPr>
          <w:b/>
          <w:sz w:val="24"/>
        </w:rPr>
      </w:pPr>
    </w:p>
    <w:p w:rsidR="00D95DD4" w:rsidRPr="00A7565B" w:rsidRDefault="00D95DD4" w:rsidP="00D95DD4">
      <w:pPr>
        <w:spacing w:before="120" w:after="120"/>
        <w:rPr>
          <w:b/>
          <w:sz w:val="24"/>
        </w:rPr>
      </w:pPr>
      <w:r w:rsidRPr="00A7565B">
        <w:rPr>
          <w:b/>
          <w:sz w:val="24"/>
        </w:rPr>
        <w:t xml:space="preserve">Q1- </w:t>
      </w:r>
      <w:r w:rsidR="005F773D">
        <w:rPr>
          <w:b/>
          <w:sz w:val="24"/>
        </w:rPr>
        <w:t xml:space="preserve">Réaliser la graduation des pièces du dessus et de la doublure </w:t>
      </w:r>
    </w:p>
    <w:p w:rsidR="00A82A46" w:rsidRDefault="00D95DD4" w:rsidP="00A82A46">
      <w:pPr>
        <w:rPr>
          <w:sz w:val="24"/>
        </w:rPr>
      </w:pPr>
      <w:r w:rsidRPr="005660D1">
        <w:rPr>
          <w:sz w:val="24"/>
        </w:rPr>
        <w:t xml:space="preserve">Réaliser la graduation des pièces du dessus et de la doublure </w:t>
      </w:r>
      <w:r>
        <w:rPr>
          <w:sz w:val="24"/>
        </w:rPr>
        <w:t xml:space="preserve">dans toutes les pointures (sans </w:t>
      </w:r>
      <w:r w:rsidR="00532E3E">
        <w:rPr>
          <w:sz w:val="24"/>
        </w:rPr>
        <w:t>demi-pointure</w:t>
      </w:r>
      <w:r>
        <w:rPr>
          <w:sz w:val="24"/>
        </w:rPr>
        <w:t xml:space="preserve">) de la série </w:t>
      </w:r>
      <w:r w:rsidRPr="005660D1">
        <w:rPr>
          <w:sz w:val="24"/>
        </w:rPr>
        <w:t>selon les</w:t>
      </w:r>
      <w:r>
        <w:rPr>
          <w:sz w:val="24"/>
        </w:rPr>
        <w:t xml:space="preserve"> paramètres imposés du modèle </w:t>
      </w:r>
      <w:r w:rsidR="006E42F4">
        <w:rPr>
          <w:sz w:val="24"/>
        </w:rPr>
        <w:t>LÉONIE</w:t>
      </w:r>
      <w:r>
        <w:rPr>
          <w:sz w:val="24"/>
        </w:rPr>
        <w:t xml:space="preserve">. </w:t>
      </w:r>
    </w:p>
    <w:p w:rsidR="00A82A46" w:rsidRDefault="00A82A46" w:rsidP="00A82A46">
      <w:pPr>
        <w:rPr>
          <w:sz w:val="24"/>
        </w:rPr>
      </w:pPr>
    </w:p>
    <w:p w:rsidR="00A82A46" w:rsidRDefault="00A82A46" w:rsidP="00A82A46">
      <w:pPr>
        <w:rPr>
          <w:sz w:val="24"/>
        </w:rPr>
      </w:pPr>
      <w:r>
        <w:rPr>
          <w:sz w:val="24"/>
        </w:rPr>
        <w:t>Réaliser la graduation en respec</w:t>
      </w:r>
      <w:r w:rsidR="001138F4">
        <w:rPr>
          <w:sz w:val="24"/>
        </w:rPr>
        <w:t>tant les règles de regroupement </w:t>
      </w:r>
      <w:r w:rsidR="00912502">
        <w:rPr>
          <w:sz w:val="24"/>
        </w:rPr>
        <w:t>.</w:t>
      </w:r>
      <w:r w:rsidR="001138F4">
        <w:rPr>
          <w:sz w:val="24"/>
        </w:rPr>
        <w:t xml:space="preserve"> regroupement sur la plus petite taille du groupe.</w:t>
      </w:r>
    </w:p>
    <w:p w:rsidR="00A82A46" w:rsidRDefault="00A82A46" w:rsidP="00A82A46"/>
    <w:p w:rsidR="00D95DD4" w:rsidRDefault="00D95DD4" w:rsidP="00D95DD4">
      <w:pPr>
        <w:rPr>
          <w:sz w:val="24"/>
        </w:rPr>
      </w:pPr>
    </w:p>
    <w:p w:rsidR="00D95DD4" w:rsidRDefault="00D95DD4" w:rsidP="00D95DD4">
      <w:pPr>
        <w:rPr>
          <w:sz w:val="24"/>
        </w:rPr>
      </w:pPr>
      <w:r>
        <w:rPr>
          <w:sz w:val="24"/>
        </w:rPr>
        <w:t xml:space="preserve">Compléter les pièces de l’ensemble des éléments nécessaires à leur exploitation industrielle, notamment, les coches de côté intérieur, les codes pointures, et tout autres informations utiles. </w:t>
      </w:r>
    </w:p>
    <w:p w:rsidR="00D95DD4" w:rsidRPr="005660D1" w:rsidRDefault="00D95DD4" w:rsidP="00D95DD4">
      <w:pPr>
        <w:rPr>
          <w:sz w:val="24"/>
        </w:rPr>
      </w:pPr>
    </w:p>
    <w:p w:rsidR="00D95DD4" w:rsidRDefault="00D95DD4" w:rsidP="00D95DD4">
      <w:pPr>
        <w:rPr>
          <w:sz w:val="24"/>
        </w:rPr>
      </w:pPr>
      <w:r>
        <w:rPr>
          <w:sz w:val="24"/>
        </w:rPr>
        <w:t xml:space="preserve">Contrôler et valider les graduations. </w:t>
      </w:r>
    </w:p>
    <w:p w:rsidR="00494877" w:rsidRDefault="00494877" w:rsidP="00C67679">
      <w:pPr>
        <w:rPr>
          <w:sz w:val="24"/>
        </w:rPr>
      </w:pPr>
    </w:p>
    <w:p w:rsidR="005660D1" w:rsidRDefault="005660D1" w:rsidP="00C6767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3"/>
        <w:gridCol w:w="4735"/>
      </w:tblGrid>
      <w:tr w:rsidR="00AA7A33" w:rsidTr="003C38A1">
        <w:tc>
          <w:tcPr>
            <w:tcW w:w="4804" w:type="dxa"/>
          </w:tcPr>
          <w:p w:rsidR="00AA7A33" w:rsidRPr="00692C8A" w:rsidRDefault="00AA7A33" w:rsidP="003C38A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804" w:type="dxa"/>
          </w:tcPr>
          <w:p w:rsidR="00AA7A33" w:rsidRPr="00692C8A" w:rsidRDefault="00AA7A33" w:rsidP="003C38A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AA7A33" w:rsidTr="003C38A1">
        <w:tc>
          <w:tcPr>
            <w:tcW w:w="4804" w:type="dxa"/>
          </w:tcPr>
          <w:p w:rsidR="00AA7A33" w:rsidRDefault="00AA7A33" w:rsidP="003C38A1">
            <w:r>
              <w:t>Logiciel de CAO 2D</w:t>
            </w:r>
          </w:p>
        </w:tc>
        <w:tc>
          <w:tcPr>
            <w:tcW w:w="4804" w:type="dxa"/>
          </w:tcPr>
          <w:p w:rsidR="00632B88" w:rsidRDefault="00DF6613" w:rsidP="00632B88">
            <w:pPr>
              <w:numPr>
                <w:ilvl w:val="0"/>
                <w:numId w:val="20"/>
              </w:numPr>
            </w:pPr>
            <w:r>
              <w:t>Visuels</w:t>
            </w:r>
            <w:r w:rsidR="00AA7A33">
              <w:t xml:space="preserve"> du modè</w:t>
            </w:r>
            <w:r w:rsidR="00632B88">
              <w:t xml:space="preserve">le </w:t>
            </w:r>
            <w:r w:rsidR="00FB20D7">
              <w:t>LÉONIE</w:t>
            </w:r>
          </w:p>
          <w:p w:rsidR="00632B88" w:rsidRDefault="00632B88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r w:rsidR="00FB20D7">
              <w:t>LÉONIE</w:t>
            </w:r>
          </w:p>
          <w:p w:rsidR="00AA7A33" w:rsidRDefault="00632B88" w:rsidP="00AA7A33">
            <w:pPr>
              <w:numPr>
                <w:ilvl w:val="0"/>
                <w:numId w:val="20"/>
              </w:numPr>
            </w:pPr>
            <w:r>
              <w:t xml:space="preserve">Le </w:t>
            </w:r>
            <w:r w:rsidR="006749A9">
              <w:t>p</w:t>
            </w:r>
            <w:r w:rsidR="00AA7A33">
              <w:t xml:space="preserve">atron plan </w:t>
            </w:r>
            <w:r w:rsidR="009916D4">
              <w:t xml:space="preserve">et pièces extraites </w:t>
            </w:r>
            <w:r w:rsidR="00AA7A33">
              <w:t>du modèle</w:t>
            </w:r>
            <w:r>
              <w:t xml:space="preserve"> </w:t>
            </w:r>
            <w:r w:rsidR="00FB20D7">
              <w:t>LÉONIE</w:t>
            </w:r>
          </w:p>
          <w:p w:rsidR="00AA7A33" w:rsidRDefault="00DF6613" w:rsidP="006749A9">
            <w:pPr>
              <w:numPr>
                <w:ilvl w:val="0"/>
                <w:numId w:val="20"/>
              </w:numPr>
            </w:pPr>
            <w:r>
              <w:t>Fichier</w:t>
            </w:r>
            <w:r w:rsidR="006749A9">
              <w:t xml:space="preserve"> numérique</w:t>
            </w:r>
            <w:r w:rsidR="00AA7A33">
              <w:t xml:space="preserve"> des codes pointures</w:t>
            </w:r>
          </w:p>
        </w:tc>
      </w:tr>
    </w:tbl>
    <w:p w:rsidR="00407B13" w:rsidRDefault="00407B13" w:rsidP="00407B13">
      <w:pPr>
        <w:rPr>
          <w:b/>
          <w:sz w:val="24"/>
        </w:rPr>
      </w:pPr>
    </w:p>
    <w:p w:rsidR="00407B13" w:rsidRDefault="00407B13" w:rsidP="00407B13">
      <w:pPr>
        <w:rPr>
          <w:b/>
          <w:sz w:val="24"/>
        </w:rPr>
      </w:pPr>
      <w:r w:rsidRPr="00F77846">
        <w:rPr>
          <w:b/>
          <w:sz w:val="24"/>
        </w:rPr>
        <w:t>Travaux à rendre :</w:t>
      </w:r>
    </w:p>
    <w:p w:rsidR="00407B13" w:rsidRDefault="00407B13" w:rsidP="00407B13">
      <w:pPr>
        <w:rPr>
          <w:b/>
          <w:sz w:val="24"/>
        </w:rPr>
      </w:pPr>
    </w:p>
    <w:p w:rsidR="00407B13" w:rsidRDefault="006D5D6C" w:rsidP="00407B13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Le</w:t>
      </w:r>
      <w:r w:rsidR="00407B13" w:rsidRPr="00F77846">
        <w:rPr>
          <w:sz w:val="24"/>
        </w:rPr>
        <w:t xml:space="preserve"> patron plan imprimé </w:t>
      </w:r>
      <w:r w:rsidR="00407B13">
        <w:rPr>
          <w:sz w:val="24"/>
        </w:rPr>
        <w:t xml:space="preserve">avec les centres, relations et zones de lissage (si besoin) </w:t>
      </w:r>
      <w:r w:rsidR="00407B13" w:rsidRPr="00F77846">
        <w:rPr>
          <w:sz w:val="24"/>
        </w:rPr>
        <w:t>;</w:t>
      </w:r>
    </w:p>
    <w:p w:rsidR="00407B13" w:rsidRPr="00F77846" w:rsidRDefault="006D5D6C" w:rsidP="00407B13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Le</w:t>
      </w:r>
      <w:r w:rsidR="00407B13">
        <w:rPr>
          <w:sz w:val="24"/>
        </w:rPr>
        <w:t xml:space="preserve"> fichier numérique du plan </w:t>
      </w:r>
      <w:r w:rsidR="00407B13" w:rsidRPr="00407B13">
        <w:rPr>
          <w:sz w:val="24"/>
        </w:rPr>
        <w:t>avec règles de graduation</w:t>
      </w:r>
      <w:r w:rsidR="00407B13">
        <w:rPr>
          <w:sz w:val="24"/>
        </w:rPr>
        <w:t xml:space="preserve"> </w:t>
      </w:r>
      <w:r w:rsidR="00407B13" w:rsidRPr="00407B13">
        <w:rPr>
          <w:sz w:val="24"/>
        </w:rPr>
        <w:t xml:space="preserve">utilisées </w:t>
      </w:r>
      <w:r w:rsidR="00407B13" w:rsidRPr="00F77846">
        <w:rPr>
          <w:i/>
          <w:sz w:val="22"/>
        </w:rPr>
        <w:t>;</w:t>
      </w:r>
    </w:p>
    <w:p w:rsidR="003744A2" w:rsidRDefault="006D5D6C" w:rsidP="00745E78">
      <w:pPr>
        <w:numPr>
          <w:ilvl w:val="0"/>
          <w:numId w:val="31"/>
        </w:numPr>
        <w:rPr>
          <w:sz w:val="24"/>
        </w:rPr>
      </w:pPr>
      <w:r w:rsidRPr="003744A2">
        <w:rPr>
          <w:sz w:val="24"/>
        </w:rPr>
        <w:t>L’impression</w:t>
      </w:r>
      <w:r w:rsidR="00407B13" w:rsidRPr="003744A2">
        <w:rPr>
          <w:sz w:val="24"/>
        </w:rPr>
        <w:t xml:space="preserve"> des pièces graduées </w:t>
      </w:r>
      <w:r w:rsidR="003744A2" w:rsidRPr="003744A2">
        <w:rPr>
          <w:sz w:val="24"/>
        </w:rPr>
        <w:t xml:space="preserve">avec noms des </w:t>
      </w:r>
      <w:r w:rsidR="009916D4" w:rsidRPr="003744A2">
        <w:rPr>
          <w:sz w:val="24"/>
        </w:rPr>
        <w:t>pièces</w:t>
      </w:r>
      <w:r w:rsidR="003744A2" w:rsidRPr="003744A2">
        <w:rPr>
          <w:sz w:val="24"/>
        </w:rPr>
        <w:t xml:space="preserve"> pour le </w:t>
      </w:r>
      <w:r w:rsidR="00532E3E" w:rsidRPr="003744A2">
        <w:rPr>
          <w:sz w:val="24"/>
        </w:rPr>
        <w:t>dxf</w:t>
      </w:r>
      <w:r w:rsidR="00532E3E">
        <w:rPr>
          <w:sz w:val="24"/>
        </w:rPr>
        <w:t>.</w:t>
      </w:r>
      <w:r w:rsidR="003744A2" w:rsidRPr="003744A2">
        <w:rPr>
          <w:sz w:val="24"/>
        </w:rPr>
        <w:t xml:space="preserve"> </w:t>
      </w:r>
    </w:p>
    <w:p w:rsidR="00407B13" w:rsidRPr="003744A2" w:rsidRDefault="006D5D6C" w:rsidP="00745E78">
      <w:pPr>
        <w:numPr>
          <w:ilvl w:val="0"/>
          <w:numId w:val="31"/>
        </w:numPr>
        <w:rPr>
          <w:sz w:val="24"/>
        </w:rPr>
      </w:pPr>
      <w:r w:rsidRPr="003744A2">
        <w:rPr>
          <w:sz w:val="24"/>
        </w:rPr>
        <w:t>Le</w:t>
      </w:r>
      <w:r w:rsidR="00407B13" w:rsidRPr="003744A2">
        <w:rPr>
          <w:sz w:val="24"/>
        </w:rPr>
        <w:t xml:space="preserve"> fichier des pièces graduées avec les commentaires de validation de la graduation.</w:t>
      </w:r>
    </w:p>
    <w:p w:rsidR="00AA7A33" w:rsidRDefault="00AA7A33" w:rsidP="00C67679"/>
    <w:p w:rsidR="00494877" w:rsidRDefault="00494877">
      <w:pPr>
        <w:rPr>
          <w:b/>
          <w:sz w:val="24"/>
        </w:rPr>
      </w:pPr>
      <w:r>
        <w:rPr>
          <w:b/>
          <w:sz w:val="24"/>
        </w:rPr>
        <w:br w:type="page"/>
      </w:r>
    </w:p>
    <w:p w:rsidR="00632B88" w:rsidRDefault="00632B88" w:rsidP="00D95DD4">
      <w:pPr>
        <w:pBdr>
          <w:bottom w:val="single" w:sz="4" w:space="1" w:color="auto"/>
        </w:pBd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1905</wp:posOffset>
            </wp:positionV>
            <wp:extent cx="1242060" cy="107315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mme FRATELLI ROSSETTI Chelsea Boots Bout Fleuri Cuir Graineacute Noir Vente Soldes 4495027701 Bottes et boots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7857" r="4907" b="23036"/>
                    <a:stretch/>
                  </pic:blipFill>
                  <pic:spPr bwMode="auto">
                    <a:xfrm>
                      <a:off x="0" y="0"/>
                      <a:ext cx="124206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B88" w:rsidRDefault="00632B88" w:rsidP="00D95DD4">
      <w:pPr>
        <w:pBdr>
          <w:bottom w:val="single" w:sz="4" w:space="1" w:color="auto"/>
        </w:pBdr>
        <w:rPr>
          <w:b/>
          <w:sz w:val="24"/>
        </w:rPr>
      </w:pPr>
    </w:p>
    <w:p w:rsidR="00D95DD4" w:rsidRPr="00A7565B" w:rsidRDefault="00D95DD4" w:rsidP="00D95DD4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 xml:space="preserve">Graduation du modèle </w:t>
      </w:r>
      <w:r w:rsidR="00FB20D7">
        <w:rPr>
          <w:b/>
          <w:sz w:val="24"/>
        </w:rPr>
        <w:t>MATHÉO</w:t>
      </w:r>
      <w:r w:rsidR="00532E3E">
        <w:rPr>
          <w:b/>
          <w:sz w:val="24"/>
        </w:rPr>
        <w:t xml:space="preserve"> </w:t>
      </w:r>
      <w:r w:rsidR="00A82A46">
        <w:rPr>
          <w:b/>
          <w:sz w:val="24"/>
        </w:rPr>
        <w:t>(bottine</w:t>
      </w:r>
      <w:r w:rsidR="00532E3E">
        <w:rPr>
          <w:b/>
          <w:sz w:val="24"/>
        </w:rPr>
        <w:t xml:space="preserve"> </w:t>
      </w:r>
      <w:r w:rsidR="00A82A46">
        <w:rPr>
          <w:b/>
          <w:sz w:val="24"/>
        </w:rPr>
        <w:t>élastique</w:t>
      </w:r>
      <w:r w:rsidR="00532E3E">
        <w:rPr>
          <w:b/>
          <w:sz w:val="24"/>
        </w:rPr>
        <w:t>)</w:t>
      </w:r>
    </w:p>
    <w:p w:rsidR="00632B88" w:rsidRDefault="00632B88" w:rsidP="00D95DD4">
      <w:pPr>
        <w:spacing w:before="120" w:after="120"/>
        <w:rPr>
          <w:b/>
          <w:sz w:val="24"/>
        </w:rPr>
      </w:pPr>
    </w:p>
    <w:p w:rsidR="00632B88" w:rsidRDefault="00632B88" w:rsidP="00D95DD4">
      <w:pPr>
        <w:spacing w:before="120" w:after="120"/>
        <w:rPr>
          <w:b/>
          <w:sz w:val="24"/>
        </w:rPr>
      </w:pPr>
    </w:p>
    <w:p w:rsidR="00D95DD4" w:rsidRPr="00A7565B" w:rsidRDefault="00D95DD4" w:rsidP="00D95DD4">
      <w:pPr>
        <w:spacing w:before="120" w:after="120"/>
        <w:rPr>
          <w:b/>
          <w:sz w:val="24"/>
        </w:rPr>
      </w:pPr>
      <w:r>
        <w:rPr>
          <w:b/>
          <w:sz w:val="24"/>
        </w:rPr>
        <w:t>Q3</w:t>
      </w:r>
      <w:r w:rsidRPr="00A7565B">
        <w:rPr>
          <w:b/>
          <w:sz w:val="24"/>
        </w:rPr>
        <w:t xml:space="preserve">- </w:t>
      </w:r>
      <w:r w:rsidR="00632B88">
        <w:rPr>
          <w:b/>
          <w:sz w:val="24"/>
        </w:rPr>
        <w:t xml:space="preserve">Réaliser la graduation des pièces </w:t>
      </w:r>
      <w:r>
        <w:rPr>
          <w:b/>
          <w:sz w:val="24"/>
        </w:rPr>
        <w:t xml:space="preserve">du </w:t>
      </w:r>
      <w:r w:rsidR="001138F4">
        <w:rPr>
          <w:b/>
          <w:sz w:val="24"/>
        </w:rPr>
        <w:t xml:space="preserve">dessus et de la </w:t>
      </w:r>
      <w:r w:rsidR="00632B88">
        <w:rPr>
          <w:b/>
          <w:sz w:val="24"/>
        </w:rPr>
        <w:t>doublure.</w:t>
      </w:r>
    </w:p>
    <w:p w:rsidR="00A82A46" w:rsidRDefault="00D95DD4" w:rsidP="00D95DD4">
      <w:pPr>
        <w:rPr>
          <w:sz w:val="24"/>
        </w:rPr>
      </w:pPr>
      <w:r w:rsidRPr="005660D1">
        <w:rPr>
          <w:sz w:val="24"/>
        </w:rPr>
        <w:t xml:space="preserve">Réaliser la graduation </w:t>
      </w:r>
      <w:r w:rsidRPr="00A031F1">
        <w:rPr>
          <w:sz w:val="24"/>
        </w:rPr>
        <w:t>des pièces du dessus</w:t>
      </w:r>
      <w:r w:rsidR="001138F4" w:rsidRPr="00A031F1">
        <w:rPr>
          <w:sz w:val="24"/>
        </w:rPr>
        <w:t xml:space="preserve"> et de la doublure</w:t>
      </w:r>
      <w:r w:rsidR="00DF6613">
        <w:rPr>
          <w:sz w:val="24"/>
        </w:rPr>
        <w:t xml:space="preserve"> dans toutes les pointures (sans ½ pointure )</w:t>
      </w:r>
      <w:r w:rsidR="00CA59EB" w:rsidRPr="00A031F1">
        <w:rPr>
          <w:sz w:val="24"/>
        </w:rPr>
        <w:t>,</w:t>
      </w:r>
      <w:r w:rsidR="00CA59EB" w:rsidRPr="001138F4">
        <w:rPr>
          <w:sz w:val="24"/>
        </w:rPr>
        <w:t xml:space="preserve"> </w:t>
      </w:r>
      <w:r w:rsidRPr="001138F4">
        <w:rPr>
          <w:sz w:val="24"/>
        </w:rPr>
        <w:t>selon les paramètres</w:t>
      </w:r>
      <w:r>
        <w:rPr>
          <w:sz w:val="24"/>
        </w:rPr>
        <w:t xml:space="preserve"> imposés du modèle </w:t>
      </w:r>
      <w:r w:rsidR="00FB20D7">
        <w:rPr>
          <w:sz w:val="24"/>
        </w:rPr>
        <w:t>MATHÉO</w:t>
      </w:r>
      <w:r>
        <w:rPr>
          <w:sz w:val="24"/>
        </w:rPr>
        <w:t xml:space="preserve">. </w:t>
      </w:r>
    </w:p>
    <w:p w:rsidR="001138F4" w:rsidRDefault="001138F4" w:rsidP="00D95DD4">
      <w:pPr>
        <w:rPr>
          <w:sz w:val="24"/>
        </w:rPr>
      </w:pPr>
    </w:p>
    <w:p w:rsidR="001138F4" w:rsidRDefault="001138F4" w:rsidP="001138F4">
      <w:pPr>
        <w:rPr>
          <w:sz w:val="24"/>
        </w:rPr>
      </w:pPr>
      <w:r>
        <w:rPr>
          <w:sz w:val="24"/>
        </w:rPr>
        <w:t>Réaliser la graduation en respectant les règles de regroupement</w:t>
      </w:r>
      <w:r w:rsidR="00912502">
        <w:rPr>
          <w:sz w:val="24"/>
        </w:rPr>
        <w:t> ;</w:t>
      </w:r>
      <w:r>
        <w:rPr>
          <w:sz w:val="24"/>
        </w:rPr>
        <w:t> regroupement sur la taille centrale du groupe.</w:t>
      </w:r>
    </w:p>
    <w:p w:rsidR="001138F4" w:rsidRDefault="001138F4" w:rsidP="001138F4"/>
    <w:p w:rsidR="001138F4" w:rsidRDefault="001138F4" w:rsidP="00D95DD4">
      <w:pPr>
        <w:rPr>
          <w:sz w:val="24"/>
        </w:rPr>
      </w:pPr>
    </w:p>
    <w:p w:rsidR="00D95DD4" w:rsidRDefault="00D95DD4" w:rsidP="00D95DD4">
      <w:pPr>
        <w:rPr>
          <w:sz w:val="24"/>
        </w:rPr>
      </w:pPr>
      <w:r>
        <w:rPr>
          <w:sz w:val="24"/>
        </w:rPr>
        <w:t>Compléter les pièces de l’ensemble des éléments nécessaires à leur exploitation industrielle, notamment les codes pointures</w:t>
      </w:r>
      <w:r w:rsidR="00632B88">
        <w:rPr>
          <w:sz w:val="24"/>
        </w:rPr>
        <w:t xml:space="preserve"> </w:t>
      </w:r>
      <w:r>
        <w:rPr>
          <w:sz w:val="24"/>
        </w:rPr>
        <w:t>et tout</w:t>
      </w:r>
      <w:r w:rsidR="00632B88">
        <w:rPr>
          <w:sz w:val="24"/>
        </w:rPr>
        <w:t>es</w:t>
      </w:r>
      <w:r>
        <w:rPr>
          <w:sz w:val="24"/>
        </w:rPr>
        <w:t xml:space="preserve"> autres informations utiles. </w:t>
      </w:r>
    </w:p>
    <w:p w:rsidR="00D95DD4" w:rsidRPr="005660D1" w:rsidRDefault="00D95DD4" w:rsidP="00D95DD4">
      <w:pPr>
        <w:rPr>
          <w:sz w:val="24"/>
        </w:rPr>
      </w:pPr>
    </w:p>
    <w:p w:rsidR="00D95DD4" w:rsidRPr="005660D1" w:rsidRDefault="00D95DD4" w:rsidP="00D95DD4">
      <w:pPr>
        <w:rPr>
          <w:sz w:val="24"/>
        </w:rPr>
      </w:pPr>
      <w:r>
        <w:rPr>
          <w:sz w:val="24"/>
        </w:rPr>
        <w:t>Contrôler et valider les graduations.</w:t>
      </w:r>
    </w:p>
    <w:p w:rsidR="00D95DD4" w:rsidRPr="005660D1" w:rsidRDefault="00D95DD4" w:rsidP="00D95DD4">
      <w:pPr>
        <w:rPr>
          <w:sz w:val="24"/>
        </w:rPr>
      </w:pPr>
    </w:p>
    <w:p w:rsidR="00D95DD4" w:rsidRDefault="00D95DD4" w:rsidP="00D95DD4">
      <w:pPr>
        <w:rPr>
          <w:sz w:val="24"/>
        </w:rPr>
      </w:pPr>
    </w:p>
    <w:p w:rsidR="00D95DD4" w:rsidRDefault="00D95DD4" w:rsidP="00D95DD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3"/>
        <w:gridCol w:w="4735"/>
      </w:tblGrid>
      <w:tr w:rsidR="00D95DD4" w:rsidTr="0049145D">
        <w:tc>
          <w:tcPr>
            <w:tcW w:w="4723" w:type="dxa"/>
          </w:tcPr>
          <w:p w:rsidR="00D95DD4" w:rsidRPr="00692C8A" w:rsidRDefault="00D95DD4" w:rsidP="0049145D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735" w:type="dxa"/>
          </w:tcPr>
          <w:p w:rsidR="00D95DD4" w:rsidRPr="00692C8A" w:rsidRDefault="00D95DD4" w:rsidP="0049145D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D95DD4" w:rsidTr="0049145D">
        <w:tc>
          <w:tcPr>
            <w:tcW w:w="4723" w:type="dxa"/>
          </w:tcPr>
          <w:p w:rsidR="00D95DD4" w:rsidRDefault="00D95DD4" w:rsidP="0049145D">
            <w:pPr>
              <w:spacing w:before="120"/>
            </w:pPr>
            <w:r>
              <w:t>Logiciel de CAO 2D</w:t>
            </w:r>
          </w:p>
        </w:tc>
        <w:tc>
          <w:tcPr>
            <w:tcW w:w="4735" w:type="dxa"/>
          </w:tcPr>
          <w:p w:rsidR="00DF6613" w:rsidRDefault="00DF6613" w:rsidP="0049145D">
            <w:pPr>
              <w:numPr>
                <w:ilvl w:val="0"/>
                <w:numId w:val="20"/>
              </w:numPr>
            </w:pPr>
            <w:r>
              <w:t xml:space="preserve">Visuel du modèle </w:t>
            </w:r>
            <w:r w:rsidR="00BE1C65">
              <w:t>MATHÉO</w:t>
            </w:r>
          </w:p>
          <w:p w:rsidR="00D95DD4" w:rsidRDefault="00D95DD4" w:rsidP="0049145D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r w:rsidR="00BE1C65">
              <w:t>MATHÉO</w:t>
            </w:r>
          </w:p>
          <w:p w:rsidR="00913C50" w:rsidRDefault="00D95DD4" w:rsidP="00913C50">
            <w:pPr>
              <w:numPr>
                <w:ilvl w:val="0"/>
                <w:numId w:val="20"/>
              </w:numPr>
            </w:pPr>
            <w:r>
              <w:t xml:space="preserve">Plan </w:t>
            </w:r>
            <w:r w:rsidR="006D5D6C">
              <w:t>CAO</w:t>
            </w:r>
            <w:r>
              <w:t xml:space="preserve"> du modèle </w:t>
            </w:r>
            <w:r w:rsidR="00913C50">
              <w:t xml:space="preserve">patron plan et pièces extraites du modèle </w:t>
            </w:r>
            <w:r w:rsidR="00BE1C65">
              <w:t>MATHÉO</w:t>
            </w:r>
          </w:p>
          <w:p w:rsidR="00D95DD4" w:rsidRDefault="00D95DD4">
            <w:pPr>
              <w:numPr>
                <w:ilvl w:val="0"/>
                <w:numId w:val="20"/>
              </w:numPr>
            </w:pPr>
            <w:r>
              <w:t xml:space="preserve">Fichier numérique des codes pointures </w:t>
            </w:r>
          </w:p>
        </w:tc>
      </w:tr>
    </w:tbl>
    <w:p w:rsidR="001138F4" w:rsidRDefault="001138F4" w:rsidP="001138F4">
      <w:pPr>
        <w:rPr>
          <w:b/>
          <w:sz w:val="24"/>
        </w:rPr>
      </w:pPr>
    </w:p>
    <w:p w:rsidR="001138F4" w:rsidRDefault="001138F4" w:rsidP="001138F4">
      <w:pPr>
        <w:rPr>
          <w:b/>
          <w:sz w:val="24"/>
        </w:rPr>
      </w:pPr>
    </w:p>
    <w:p w:rsidR="001138F4" w:rsidRDefault="001138F4" w:rsidP="001138F4">
      <w:pPr>
        <w:rPr>
          <w:b/>
          <w:sz w:val="24"/>
        </w:rPr>
      </w:pPr>
      <w:r w:rsidRPr="00F77846">
        <w:rPr>
          <w:b/>
          <w:sz w:val="24"/>
        </w:rPr>
        <w:t>Travaux à rendre :</w:t>
      </w:r>
    </w:p>
    <w:p w:rsidR="001138F4" w:rsidRDefault="001138F4" w:rsidP="001138F4">
      <w:pPr>
        <w:rPr>
          <w:b/>
          <w:sz w:val="24"/>
        </w:rPr>
      </w:pPr>
    </w:p>
    <w:p w:rsidR="001138F4" w:rsidRDefault="006D5D6C" w:rsidP="001138F4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Le</w:t>
      </w:r>
      <w:r w:rsidR="001138F4" w:rsidRPr="00F77846">
        <w:rPr>
          <w:sz w:val="24"/>
        </w:rPr>
        <w:t xml:space="preserve"> patron plan imprimé </w:t>
      </w:r>
      <w:r w:rsidR="001138F4">
        <w:rPr>
          <w:sz w:val="24"/>
        </w:rPr>
        <w:t xml:space="preserve">avec les centres, relations et zones de lissage (si besoin) </w:t>
      </w:r>
      <w:r w:rsidR="001138F4" w:rsidRPr="00F77846">
        <w:rPr>
          <w:sz w:val="24"/>
        </w:rPr>
        <w:t>;</w:t>
      </w:r>
    </w:p>
    <w:p w:rsidR="001138F4" w:rsidRPr="00F77846" w:rsidRDefault="006D5D6C" w:rsidP="001138F4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Le</w:t>
      </w:r>
      <w:r w:rsidR="001138F4">
        <w:rPr>
          <w:sz w:val="24"/>
        </w:rPr>
        <w:t xml:space="preserve"> fichier numérique du plan </w:t>
      </w:r>
      <w:r w:rsidR="001138F4" w:rsidRPr="00407B13">
        <w:rPr>
          <w:sz w:val="24"/>
        </w:rPr>
        <w:t>avec règles de graduation</w:t>
      </w:r>
      <w:r w:rsidR="001138F4">
        <w:rPr>
          <w:sz w:val="24"/>
        </w:rPr>
        <w:t xml:space="preserve"> </w:t>
      </w:r>
      <w:r w:rsidR="001138F4" w:rsidRPr="00407B13">
        <w:rPr>
          <w:sz w:val="24"/>
        </w:rPr>
        <w:t xml:space="preserve">utilisées </w:t>
      </w:r>
      <w:r w:rsidR="001138F4" w:rsidRPr="00F77846">
        <w:rPr>
          <w:i/>
          <w:sz w:val="22"/>
        </w:rPr>
        <w:t>;</w:t>
      </w:r>
    </w:p>
    <w:p w:rsidR="001138F4" w:rsidRDefault="006D5D6C" w:rsidP="001138F4">
      <w:pPr>
        <w:numPr>
          <w:ilvl w:val="0"/>
          <w:numId w:val="31"/>
        </w:numPr>
        <w:rPr>
          <w:sz w:val="24"/>
        </w:rPr>
      </w:pPr>
      <w:r w:rsidRPr="003744A2">
        <w:rPr>
          <w:sz w:val="24"/>
        </w:rPr>
        <w:t>L’impression</w:t>
      </w:r>
      <w:r w:rsidR="001138F4" w:rsidRPr="003744A2">
        <w:rPr>
          <w:sz w:val="24"/>
        </w:rPr>
        <w:t xml:space="preserve"> des pièces graduées avec noms des pièces pour le dxf</w:t>
      </w:r>
      <w:r w:rsidR="001138F4">
        <w:rPr>
          <w:sz w:val="24"/>
        </w:rPr>
        <w:t>.</w:t>
      </w:r>
      <w:r w:rsidR="001138F4" w:rsidRPr="003744A2">
        <w:rPr>
          <w:sz w:val="24"/>
        </w:rPr>
        <w:t xml:space="preserve"> </w:t>
      </w:r>
    </w:p>
    <w:p w:rsidR="001138F4" w:rsidRPr="003744A2" w:rsidRDefault="006D5D6C" w:rsidP="001138F4">
      <w:pPr>
        <w:numPr>
          <w:ilvl w:val="0"/>
          <w:numId w:val="31"/>
        </w:numPr>
        <w:rPr>
          <w:sz w:val="24"/>
        </w:rPr>
      </w:pPr>
      <w:r w:rsidRPr="003744A2">
        <w:rPr>
          <w:sz w:val="24"/>
        </w:rPr>
        <w:t>Le</w:t>
      </w:r>
      <w:r w:rsidR="001138F4" w:rsidRPr="003744A2">
        <w:rPr>
          <w:sz w:val="24"/>
        </w:rPr>
        <w:t xml:space="preserve"> fichier des pièces graduées avec les commentaires de validation de la graduation.</w:t>
      </w:r>
    </w:p>
    <w:p w:rsidR="001138F4" w:rsidRDefault="001138F4" w:rsidP="001138F4"/>
    <w:p w:rsidR="009916D4" w:rsidRDefault="009916D4" w:rsidP="005660D1">
      <w:pPr>
        <w:pStyle w:val="Titre"/>
        <w:jc w:val="left"/>
      </w:pPr>
    </w:p>
    <w:p w:rsidR="009916D4" w:rsidRDefault="009916D4" w:rsidP="00494877"/>
    <w:p w:rsidR="001138F4" w:rsidRDefault="001138F4" w:rsidP="001138F4">
      <w:pPr>
        <w:rPr>
          <w:sz w:val="24"/>
        </w:rPr>
      </w:pPr>
      <w:r w:rsidRPr="005F773D">
        <w:rPr>
          <w:b/>
          <w:sz w:val="24"/>
        </w:rPr>
        <w:t>IMPORTANT :</w:t>
      </w:r>
      <w:r>
        <w:rPr>
          <w:sz w:val="24"/>
        </w:rPr>
        <w:t xml:space="preserve"> </w:t>
      </w:r>
    </w:p>
    <w:p w:rsidR="001138F4" w:rsidRDefault="001138F4" w:rsidP="001138F4">
      <w:pPr>
        <w:rPr>
          <w:sz w:val="24"/>
        </w:rPr>
      </w:pPr>
      <w:r>
        <w:rPr>
          <w:sz w:val="24"/>
        </w:rPr>
        <w:t>Organiser dans un ou plusieurs dossiers l’ensemble des fichiers numériques. Donner des noms d’enregistrement signifiants et facilement identifiables.</w:t>
      </w:r>
    </w:p>
    <w:p w:rsidR="001138F4" w:rsidRDefault="001138F4" w:rsidP="001138F4">
      <w:pPr>
        <w:rPr>
          <w:sz w:val="24"/>
        </w:rPr>
      </w:pPr>
    </w:p>
    <w:p w:rsidR="00D95DD4" w:rsidRDefault="00D95DD4">
      <w:pPr>
        <w:rPr>
          <w:rFonts w:eastAsiaTheme="majorEastAsia"/>
          <w:b/>
          <w:bCs/>
          <w:kern w:val="28"/>
          <w:sz w:val="40"/>
          <w:szCs w:val="40"/>
        </w:rPr>
      </w:pPr>
      <w:r>
        <w:rPr>
          <w:sz w:val="40"/>
          <w:szCs w:val="40"/>
        </w:rPr>
        <w:br w:type="page"/>
      </w:r>
    </w:p>
    <w:p w:rsidR="00297CEC" w:rsidRDefault="00AA7A33" w:rsidP="005660D1">
      <w:pPr>
        <w:pStyle w:val="Titre"/>
        <w:jc w:val="left"/>
        <w:rPr>
          <w:sz w:val="40"/>
          <w:szCs w:val="40"/>
        </w:rPr>
      </w:pPr>
      <w:r w:rsidRPr="009916D4">
        <w:rPr>
          <w:sz w:val="40"/>
          <w:szCs w:val="40"/>
        </w:rPr>
        <w:t xml:space="preserve">Cahier des charges </w:t>
      </w:r>
      <w:r w:rsidR="009916D4" w:rsidRPr="009916D4">
        <w:rPr>
          <w:sz w:val="40"/>
          <w:szCs w:val="40"/>
        </w:rPr>
        <w:t xml:space="preserve">du </w:t>
      </w:r>
      <w:r w:rsidR="00304E49" w:rsidRPr="009916D4">
        <w:rPr>
          <w:sz w:val="40"/>
          <w:szCs w:val="40"/>
        </w:rPr>
        <w:t>modèle</w:t>
      </w:r>
      <w:r w:rsidR="00B160E2">
        <w:rPr>
          <w:sz w:val="40"/>
          <w:szCs w:val="40"/>
        </w:rPr>
        <w:t xml:space="preserve"> </w:t>
      </w:r>
      <w:r w:rsidR="00FB20D7">
        <w:rPr>
          <w:sz w:val="40"/>
          <w:szCs w:val="40"/>
        </w:rPr>
        <w:t>LÉONIE</w:t>
      </w:r>
      <w:r w:rsidR="00532E3E">
        <w:rPr>
          <w:sz w:val="40"/>
          <w:szCs w:val="40"/>
        </w:rPr>
        <w:t> </w:t>
      </w:r>
    </w:p>
    <w:p w:rsidR="00B160E2" w:rsidRDefault="00B160E2" w:rsidP="00B160E2">
      <w:pPr>
        <w:spacing w:after="120"/>
        <w:rPr>
          <w:sz w:val="24"/>
        </w:rPr>
      </w:pPr>
      <w:r>
        <w:rPr>
          <w:sz w:val="24"/>
        </w:rPr>
        <w:t xml:space="preserve"> </w:t>
      </w:r>
    </w:p>
    <w:p w:rsidR="00AA7A33" w:rsidRPr="00B160E2" w:rsidRDefault="00B160E2" w:rsidP="00B160E2">
      <w:pPr>
        <w:spacing w:after="120"/>
        <w:rPr>
          <w:sz w:val="24"/>
        </w:rPr>
      </w:pPr>
      <w:r w:rsidRPr="00B160E2">
        <w:rPr>
          <w:sz w:val="24"/>
        </w:rPr>
        <w:t xml:space="preserve">Modèle femme de type </w:t>
      </w:r>
      <w:r w:rsidR="007C2B54" w:rsidRPr="00B160E2">
        <w:rPr>
          <w:sz w:val="24"/>
        </w:rPr>
        <w:t xml:space="preserve">CHARLES IX </w:t>
      </w:r>
    </w:p>
    <w:p w:rsidR="00AA7A33" w:rsidRPr="005660D1" w:rsidRDefault="00AA7A33" w:rsidP="00C67679">
      <w:pPr>
        <w:rPr>
          <w:sz w:val="24"/>
        </w:rPr>
      </w:pPr>
    </w:p>
    <w:p w:rsidR="005660D1" w:rsidRPr="005660D1" w:rsidRDefault="00AA7A33" w:rsidP="00A90D3E">
      <w:pPr>
        <w:spacing w:after="120"/>
        <w:rPr>
          <w:sz w:val="24"/>
        </w:rPr>
      </w:pPr>
      <w:r w:rsidRPr="005660D1">
        <w:rPr>
          <w:sz w:val="24"/>
        </w:rPr>
        <w:t xml:space="preserve">Système de pointure de la forme : </w:t>
      </w:r>
      <w:r w:rsidR="007C2B54">
        <w:rPr>
          <w:sz w:val="24"/>
        </w:rPr>
        <w:t xml:space="preserve">Point </w:t>
      </w:r>
      <w:r w:rsidR="006D5D6C">
        <w:rPr>
          <w:sz w:val="24"/>
        </w:rPr>
        <w:t>ANGLAIS.</w:t>
      </w:r>
    </w:p>
    <w:p w:rsidR="00AA7A33" w:rsidRPr="005660D1" w:rsidRDefault="005660D1" w:rsidP="00A90D3E">
      <w:pPr>
        <w:spacing w:after="120"/>
        <w:rPr>
          <w:sz w:val="24"/>
        </w:rPr>
      </w:pPr>
      <w:r w:rsidRPr="005660D1">
        <w:rPr>
          <w:sz w:val="24"/>
        </w:rPr>
        <w:t xml:space="preserve">Pointure de base : </w:t>
      </w:r>
      <w:r w:rsidR="00D647B1">
        <w:rPr>
          <w:sz w:val="24"/>
        </w:rPr>
        <w:t>5</w:t>
      </w:r>
    </w:p>
    <w:p w:rsidR="00AA7A33" w:rsidRPr="005660D1" w:rsidRDefault="00AA7A33" w:rsidP="00A90D3E">
      <w:pPr>
        <w:spacing w:after="120"/>
        <w:rPr>
          <w:sz w:val="24"/>
        </w:rPr>
      </w:pPr>
      <w:r w:rsidRPr="005660D1">
        <w:rPr>
          <w:sz w:val="24"/>
        </w:rPr>
        <w:t xml:space="preserve">Plage de pointure de la série </w:t>
      </w:r>
      <w:r w:rsidR="00297CEC">
        <w:rPr>
          <w:sz w:val="24"/>
        </w:rPr>
        <w:t>FEMME</w:t>
      </w:r>
      <w:r w:rsidRPr="005660D1">
        <w:rPr>
          <w:sz w:val="24"/>
        </w:rPr>
        <w:t xml:space="preserve"> : du </w:t>
      </w:r>
      <w:r w:rsidR="00D647B1">
        <w:rPr>
          <w:sz w:val="24"/>
        </w:rPr>
        <w:t>3</w:t>
      </w:r>
      <w:r w:rsidR="00532E3E">
        <w:rPr>
          <w:sz w:val="24"/>
        </w:rPr>
        <w:t xml:space="preserve"> au </w:t>
      </w:r>
      <w:r w:rsidR="00D647B1">
        <w:rPr>
          <w:sz w:val="24"/>
        </w:rPr>
        <w:t>8</w:t>
      </w:r>
    </w:p>
    <w:p w:rsidR="00297CEC" w:rsidRDefault="00AA7A33" w:rsidP="00297CEC">
      <w:pPr>
        <w:spacing w:after="120"/>
        <w:rPr>
          <w:sz w:val="24"/>
        </w:rPr>
      </w:pPr>
      <w:r w:rsidRPr="005660D1">
        <w:rPr>
          <w:sz w:val="24"/>
        </w:rPr>
        <w:t xml:space="preserve">Chaque </w:t>
      </w:r>
      <w:r w:rsidR="003F32D5">
        <w:rPr>
          <w:sz w:val="24"/>
        </w:rPr>
        <w:t>pièce qui le nécessite</w:t>
      </w:r>
      <w:r w:rsidRPr="005660D1">
        <w:rPr>
          <w:sz w:val="24"/>
        </w:rPr>
        <w:t xml:space="preserve"> </w:t>
      </w:r>
      <w:r w:rsidR="00297CEC">
        <w:rPr>
          <w:sz w:val="24"/>
        </w:rPr>
        <w:t>doit comporter un code pointure.</w:t>
      </w:r>
    </w:p>
    <w:p w:rsidR="00A550F2" w:rsidRDefault="00912502" w:rsidP="00297CEC">
      <w:pPr>
        <w:spacing w:after="120"/>
        <w:rPr>
          <w:sz w:val="24"/>
        </w:rPr>
      </w:pPr>
      <w:r>
        <w:rPr>
          <w:sz w:val="24"/>
        </w:rPr>
        <w:t>Pour économiser le coût des emporte-pièce, le regroupements des talonnettes dentelées et de l’antiglissoir sont proposés.</w:t>
      </w:r>
    </w:p>
    <w:p w:rsidR="00A550F2" w:rsidRDefault="00A550F2" w:rsidP="00297CEC">
      <w:pPr>
        <w:spacing w:after="120"/>
        <w:rPr>
          <w:sz w:val="24"/>
        </w:rPr>
      </w:pPr>
    </w:p>
    <w:p w:rsidR="00A550F2" w:rsidRDefault="006D5D6C" w:rsidP="00297CEC">
      <w:pPr>
        <w:spacing w:after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A96193" wp14:editId="681139BD">
                <wp:simplePos x="0" y="0"/>
                <wp:positionH relativeFrom="column">
                  <wp:posOffset>55880</wp:posOffset>
                </wp:positionH>
                <wp:positionV relativeFrom="paragraph">
                  <wp:posOffset>151765</wp:posOffset>
                </wp:positionV>
                <wp:extent cx="2598420" cy="723900"/>
                <wp:effectExtent l="0" t="0" r="11430" b="1905000"/>
                <wp:wrapNone/>
                <wp:docPr id="6" name="Légende encadré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723900"/>
                        </a:xfrm>
                        <a:prstGeom prst="borderCallout2">
                          <a:avLst>
                            <a:gd name="adj1" fmla="val 101103"/>
                            <a:gd name="adj2" fmla="val 52193"/>
                            <a:gd name="adj3" fmla="val 143655"/>
                            <a:gd name="adj4" fmla="val 90818"/>
                            <a:gd name="adj5" fmla="val 356702"/>
                            <a:gd name="adj6" fmla="val 90265"/>
                          </a:avLst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txbx>
                        <w:txbxContent>
                          <w:p w:rsidR="00A82A46" w:rsidRDefault="00A82A46" w:rsidP="00A82A46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Longueur de bride entre l’extrémité et le trou de bouclage identique pour toutes les pointures.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9619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3" o:spid="_x0000_s1026" type="#_x0000_t48" style="position:absolute;margin-left:4.4pt;margin-top:11.95pt;width:204.6pt;height:5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" adj="19497,77048,19617,31029,11274,21838" filled="f" strokecolor="#00b0f0" strokeweight="1.5pt">
                <v:stroke startarrow="classic"/>
                <v:textbox>
                  <w:txbxContent>
                    <w:p w:rsidR="00A82A46" w:rsidRDefault="00A82A46" w:rsidP="00A82A46">
                      <w:pPr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Longueur de bride entre l’extrémité et le trou de bouclage identique pour toutes les pointures.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297CEC" w:rsidRDefault="00297CEC" w:rsidP="00297CEC">
      <w:pPr>
        <w:spacing w:after="120"/>
        <w:rPr>
          <w:sz w:val="24"/>
        </w:rPr>
      </w:pPr>
    </w:p>
    <w:p w:rsidR="00297CEC" w:rsidRDefault="006110EF" w:rsidP="00297CEC">
      <w:pPr>
        <w:spacing w:after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87CB22" wp14:editId="5488BDC7">
                <wp:simplePos x="0" y="0"/>
                <wp:positionH relativeFrom="column">
                  <wp:posOffset>3942080</wp:posOffset>
                </wp:positionH>
                <wp:positionV relativeFrom="paragraph">
                  <wp:posOffset>76200</wp:posOffset>
                </wp:positionV>
                <wp:extent cx="1745615" cy="844550"/>
                <wp:effectExtent l="876300" t="0" r="26035" b="850900"/>
                <wp:wrapNone/>
                <wp:docPr id="5" name="Légende encadré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844550"/>
                        </a:xfrm>
                        <a:prstGeom prst="borderCallout2">
                          <a:avLst>
                            <a:gd name="adj1" fmla="val 46431"/>
                            <a:gd name="adj2" fmla="val -581"/>
                            <a:gd name="adj3" fmla="val 54689"/>
                            <a:gd name="adj4" fmla="val -31701"/>
                            <a:gd name="adj5" fmla="val 196272"/>
                            <a:gd name="adj6" fmla="val -47409"/>
                          </a:avLst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82A46" w:rsidRDefault="00A82A46" w:rsidP="00A82A46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Largeur de bride bouclage identique pour toutes les pointures.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</w:p>
                          <w:p w:rsidR="00A82A46" w:rsidRPr="006749A9" w:rsidRDefault="00A82A46" w:rsidP="00A82A46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CB22" id="Légende encadrée 2 5" o:spid="_x0000_s1027" type="#_x0000_t48" style="position:absolute;margin-left:310.4pt;margin-top:6pt;width:137.45pt;height:6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" adj="-10240,42395,-6847,11813,-125,10029" filled="f" strokecolor="#00b0f0" strokeweight="1.5pt">
                <v:stroke startarrow="block"/>
                <v:textbox>
                  <w:txbxContent>
                    <w:p w:rsidR="00A82A46" w:rsidRDefault="00A82A46" w:rsidP="00A82A46">
                      <w:pPr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Largeur de bride bouclage identique pour toutes les pointures.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</w:t>
                      </w:r>
                    </w:p>
                    <w:p w:rsidR="00A82A46" w:rsidRPr="006749A9" w:rsidRDefault="00A82A46" w:rsidP="00A82A46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916D4" w:rsidRDefault="009916D4" w:rsidP="00297CEC">
      <w:pPr>
        <w:spacing w:after="120"/>
        <w:rPr>
          <w:sz w:val="24"/>
        </w:rPr>
      </w:pPr>
    </w:p>
    <w:p w:rsidR="009916D4" w:rsidRDefault="00297CEC" w:rsidP="00C67679">
      <w:pPr>
        <w:rPr>
          <w:sz w:val="24"/>
        </w:rPr>
      </w:pPr>
      <w:r>
        <w:rPr>
          <w:noProof/>
          <w:sz w:val="24"/>
        </w:rPr>
        <w:t xml:space="preserve">                </w:t>
      </w:r>
    </w:p>
    <w:p w:rsidR="009916D4" w:rsidRDefault="00A916E3" w:rsidP="00C6767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66C167" wp14:editId="021693BE">
                <wp:simplePos x="0" y="0"/>
                <wp:positionH relativeFrom="column">
                  <wp:posOffset>-370840</wp:posOffset>
                </wp:positionH>
                <wp:positionV relativeFrom="paragraph">
                  <wp:posOffset>137160</wp:posOffset>
                </wp:positionV>
                <wp:extent cx="1684020" cy="312420"/>
                <wp:effectExtent l="0" t="76200" r="963930" b="278130"/>
                <wp:wrapNone/>
                <wp:docPr id="8" name="Légende encadré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12420"/>
                        </a:xfrm>
                        <a:prstGeom prst="borderCallout2">
                          <a:avLst>
                            <a:gd name="adj1" fmla="val 32020"/>
                            <a:gd name="adj2" fmla="val 100262"/>
                            <a:gd name="adj3" fmla="val -20802"/>
                            <a:gd name="adj4" fmla="val 119191"/>
                            <a:gd name="adj5" fmla="val 175434"/>
                            <a:gd name="adj6" fmla="val 153750"/>
                          </a:avLst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82A46" w:rsidRPr="006749A9" w:rsidRDefault="00A82A46" w:rsidP="00A82A46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3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D647B1">
                              <w:rPr>
                                <w:color w:val="0F243E" w:themeColor="text2" w:themeShade="80"/>
                              </w:rPr>
                              <w:t>groupes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0F243E" w:themeColor="text2" w:themeShade="80"/>
                              </w:rPr>
                              <w:t xml:space="preserve">d’antiglissoir </w:t>
                            </w:r>
                            <w:r w:rsidR="00A916E3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C167" id="Légende encadrée 2 8" o:spid="_x0000_s1028" type="#_x0000_t48" style="position:absolute;margin-left:-29.2pt;margin-top:10.8pt;width:132.6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" adj="33210,37894,25745,-4493,21657,6916" filled="f" strokecolor="#00b0f0" strokeweight="1.5pt">
                <v:stroke startarrow="block"/>
                <v:textbox>
                  <w:txbxContent>
                    <w:p w:rsidR="00A82A46" w:rsidRPr="006749A9" w:rsidRDefault="00A82A46" w:rsidP="00A82A46">
                      <w:pPr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3</w:t>
                      </w:r>
                      <w:r w:rsidR="006D5D6C">
                        <w:rPr>
                          <w:color w:val="0F243E" w:themeColor="text2" w:themeShade="80"/>
                        </w:rPr>
                        <w:t xml:space="preserve"> </w:t>
                      </w:r>
                      <w:r w:rsidR="00D647B1">
                        <w:rPr>
                          <w:color w:val="0F243E" w:themeColor="text2" w:themeShade="80"/>
                        </w:rPr>
                        <w:t>groupes</w:t>
                      </w:r>
                      <w:r w:rsidR="006D5D6C">
                        <w:rPr>
                          <w:color w:val="0F243E" w:themeColor="text2" w:themeShade="80"/>
                        </w:rPr>
                        <w:t xml:space="preserve"> </w:t>
                      </w:r>
                      <w:r>
                        <w:rPr>
                          <w:color w:val="0F243E" w:themeColor="text2" w:themeShade="80"/>
                        </w:rPr>
                        <w:t>d’</w:t>
                      </w:r>
                      <w:proofErr w:type="spellStart"/>
                      <w:r>
                        <w:rPr>
                          <w:color w:val="0F243E" w:themeColor="text2" w:themeShade="80"/>
                        </w:rPr>
                        <w:t>antiglissoir</w:t>
                      </w:r>
                      <w:proofErr w:type="spellEnd"/>
                      <w:r>
                        <w:rPr>
                          <w:color w:val="0F243E" w:themeColor="text2" w:themeShade="80"/>
                        </w:rPr>
                        <w:t xml:space="preserve"> </w:t>
                      </w:r>
                      <w:r w:rsidR="00A916E3">
                        <w:rPr>
                          <w:color w:val="0F243E" w:themeColor="text2" w:themeShade="80"/>
                        </w:rPr>
                        <w:t xml:space="preserve">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9916D4" w:rsidRDefault="00A916E3" w:rsidP="00C6767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129540</wp:posOffset>
            </wp:positionV>
            <wp:extent cx="4744720" cy="27432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bies vernis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4" r="-379" b="19281"/>
                    <a:stretch/>
                  </pic:blipFill>
                  <pic:spPr bwMode="auto">
                    <a:xfrm>
                      <a:off x="0" y="0"/>
                      <a:ext cx="47447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6D4" w:rsidRDefault="009916D4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297CEC" w:rsidRDefault="006D5D6C" w:rsidP="00C6767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455FBF" wp14:editId="797705BD">
                <wp:simplePos x="0" y="0"/>
                <wp:positionH relativeFrom="column">
                  <wp:posOffset>-241300</wp:posOffset>
                </wp:positionH>
                <wp:positionV relativeFrom="paragraph">
                  <wp:posOffset>152400</wp:posOffset>
                </wp:positionV>
                <wp:extent cx="1089660" cy="548640"/>
                <wp:effectExtent l="0" t="247650" r="1139190" b="22860"/>
                <wp:wrapNone/>
                <wp:docPr id="7" name="Légende encadré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548640"/>
                        </a:xfrm>
                        <a:prstGeom prst="borderCallout2">
                          <a:avLst>
                            <a:gd name="adj1" fmla="val 32020"/>
                            <a:gd name="adj2" fmla="val 100262"/>
                            <a:gd name="adj3" fmla="val -2681"/>
                            <a:gd name="adj4" fmla="val 135877"/>
                            <a:gd name="adj5" fmla="val -36381"/>
                            <a:gd name="adj6" fmla="val 202433"/>
                          </a:avLst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82A46" w:rsidRPr="006749A9" w:rsidRDefault="00A82A46" w:rsidP="00A82A46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 xml:space="preserve">3 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>groupe</w:t>
                            </w:r>
                            <w:r w:rsidR="00A916E3">
                              <w:rPr>
                                <w:color w:val="0F243E" w:themeColor="text2" w:themeShade="80"/>
                              </w:rPr>
                              <w:t>s</w:t>
                            </w:r>
                            <w:r w:rsidR="00912502">
                              <w:rPr>
                                <w:color w:val="0F243E" w:themeColor="text2" w:themeShade="80"/>
                              </w:rPr>
                              <w:t xml:space="preserve"> de talonnette 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5FBF" id="Légende encadrée 2 7" o:spid="_x0000_s1029" type="#_x0000_t48" style="position:absolute;margin-left:-19pt;margin-top:12pt;width:85.8pt;height:43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" adj="43726,-7858,29349,-579,21657,6916" filled="f" strokecolor="#00b0f0" strokeweight="1.5pt">
                <v:stroke startarrow="block"/>
                <v:textbox>
                  <w:txbxContent>
                    <w:p w:rsidR="00A82A46" w:rsidRPr="006749A9" w:rsidRDefault="00A82A46" w:rsidP="00A82A46">
                      <w:pPr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 xml:space="preserve">3 </w:t>
                      </w:r>
                      <w:r w:rsidR="006D5D6C">
                        <w:rPr>
                          <w:color w:val="0F243E" w:themeColor="text2" w:themeShade="80"/>
                        </w:rPr>
                        <w:t>groupe</w:t>
                      </w:r>
                      <w:r w:rsidR="00A916E3">
                        <w:rPr>
                          <w:color w:val="0F243E" w:themeColor="text2" w:themeShade="80"/>
                        </w:rPr>
                        <w:t>s</w:t>
                      </w:r>
                      <w:r w:rsidR="00912502">
                        <w:rPr>
                          <w:color w:val="0F243E" w:themeColor="text2" w:themeShade="80"/>
                        </w:rPr>
                        <w:t xml:space="preserve"> de talonnette ;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97CEC" w:rsidRDefault="00297CEC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297CEC" w:rsidRDefault="00297CEC" w:rsidP="00C67679">
      <w:pPr>
        <w:rPr>
          <w:sz w:val="24"/>
        </w:rPr>
      </w:pPr>
    </w:p>
    <w:p w:rsidR="00297CEC" w:rsidRDefault="00297CEC" w:rsidP="00C67679">
      <w:pPr>
        <w:rPr>
          <w:sz w:val="24"/>
        </w:rPr>
      </w:pPr>
    </w:p>
    <w:p w:rsidR="00494877" w:rsidRDefault="00494877" w:rsidP="00C67679">
      <w:pPr>
        <w:rPr>
          <w:sz w:val="24"/>
        </w:rPr>
      </w:pPr>
    </w:p>
    <w:p w:rsidR="009916D4" w:rsidRDefault="009916D4" w:rsidP="00C67679">
      <w:pPr>
        <w:rPr>
          <w:sz w:val="24"/>
        </w:rPr>
      </w:pPr>
    </w:p>
    <w:p w:rsidR="00494877" w:rsidRDefault="00494877">
      <w:pPr>
        <w:rPr>
          <w:rFonts w:eastAsiaTheme="majorEastAsia"/>
          <w:b/>
          <w:bCs/>
          <w:kern w:val="28"/>
          <w:sz w:val="40"/>
          <w:szCs w:val="40"/>
        </w:rPr>
      </w:pPr>
      <w:r>
        <w:rPr>
          <w:sz w:val="40"/>
          <w:szCs w:val="40"/>
        </w:rPr>
        <w:br w:type="page"/>
      </w:r>
    </w:p>
    <w:p w:rsidR="00297CEC" w:rsidRDefault="009916D4" w:rsidP="009916D4">
      <w:pPr>
        <w:pStyle w:val="Titre"/>
        <w:jc w:val="left"/>
        <w:rPr>
          <w:sz w:val="40"/>
          <w:szCs w:val="40"/>
        </w:rPr>
      </w:pPr>
      <w:r w:rsidRPr="009916D4">
        <w:rPr>
          <w:sz w:val="40"/>
          <w:szCs w:val="40"/>
        </w:rPr>
        <w:t xml:space="preserve">Cahier des charges du </w:t>
      </w:r>
      <w:r w:rsidR="00304E49" w:rsidRPr="009916D4">
        <w:rPr>
          <w:sz w:val="40"/>
          <w:szCs w:val="40"/>
        </w:rPr>
        <w:t>modèle</w:t>
      </w:r>
      <w:r w:rsidR="00297CEC">
        <w:rPr>
          <w:sz w:val="40"/>
          <w:szCs w:val="40"/>
        </w:rPr>
        <w:t> </w:t>
      </w:r>
      <w:r w:rsidR="00BE1C65">
        <w:rPr>
          <w:sz w:val="40"/>
          <w:szCs w:val="40"/>
        </w:rPr>
        <w:t>MATHÉO</w:t>
      </w:r>
      <w:r w:rsidR="00A550F2">
        <w:rPr>
          <w:sz w:val="40"/>
          <w:szCs w:val="40"/>
        </w:rPr>
        <w:t xml:space="preserve"> </w:t>
      </w:r>
    </w:p>
    <w:p w:rsidR="00B160E2" w:rsidRDefault="00297CEC" w:rsidP="00B160E2">
      <w:pPr>
        <w:spacing w:after="120"/>
        <w:rPr>
          <w:sz w:val="24"/>
        </w:rPr>
      </w:pPr>
      <w:r w:rsidRPr="00B160E2">
        <w:rPr>
          <w:sz w:val="24"/>
        </w:rPr>
        <w:t xml:space="preserve">          </w:t>
      </w:r>
    </w:p>
    <w:p w:rsidR="009916D4" w:rsidRPr="00B160E2" w:rsidRDefault="00B160E2" w:rsidP="00B160E2">
      <w:pPr>
        <w:spacing w:after="120"/>
        <w:rPr>
          <w:sz w:val="24"/>
        </w:rPr>
      </w:pPr>
      <w:r w:rsidRPr="00B160E2">
        <w:rPr>
          <w:sz w:val="24"/>
        </w:rPr>
        <w:t>Modèle</w:t>
      </w:r>
      <w:r w:rsidR="00297CEC" w:rsidRPr="00B160E2">
        <w:rPr>
          <w:sz w:val="24"/>
        </w:rPr>
        <w:t xml:space="preserve"> </w:t>
      </w:r>
      <w:r w:rsidR="006D5D6C">
        <w:rPr>
          <w:sz w:val="24"/>
        </w:rPr>
        <w:t xml:space="preserve">HOMME </w:t>
      </w:r>
      <w:r w:rsidR="006D5D6C" w:rsidRPr="00B160E2">
        <w:rPr>
          <w:sz w:val="24"/>
        </w:rPr>
        <w:t>de</w:t>
      </w:r>
      <w:r w:rsidR="00D95DD4">
        <w:rPr>
          <w:sz w:val="24"/>
        </w:rPr>
        <w:t xml:space="preserve"> type </w:t>
      </w:r>
      <w:r w:rsidR="00A550F2">
        <w:rPr>
          <w:sz w:val="24"/>
        </w:rPr>
        <w:t>Bottine élastiquée</w:t>
      </w:r>
    </w:p>
    <w:p w:rsidR="009916D4" w:rsidRPr="005660D1" w:rsidRDefault="009916D4" w:rsidP="009916D4">
      <w:pPr>
        <w:spacing w:after="120"/>
        <w:rPr>
          <w:sz w:val="24"/>
        </w:rPr>
      </w:pPr>
      <w:r w:rsidRPr="005660D1">
        <w:rPr>
          <w:sz w:val="24"/>
        </w:rPr>
        <w:t xml:space="preserve">Système de pointure de la forme : </w:t>
      </w:r>
      <w:r w:rsidR="00297CEC">
        <w:rPr>
          <w:sz w:val="24"/>
        </w:rPr>
        <w:t xml:space="preserve">Point de </w:t>
      </w:r>
      <w:r w:rsidR="006D5D6C">
        <w:rPr>
          <w:sz w:val="24"/>
        </w:rPr>
        <w:t>Paris.</w:t>
      </w:r>
    </w:p>
    <w:p w:rsidR="0046279F" w:rsidRDefault="009916D4" w:rsidP="009916D4">
      <w:pPr>
        <w:spacing w:after="120"/>
        <w:rPr>
          <w:sz w:val="24"/>
        </w:rPr>
      </w:pPr>
      <w:r w:rsidRPr="005660D1">
        <w:rPr>
          <w:sz w:val="24"/>
        </w:rPr>
        <w:t xml:space="preserve">Pointure de base : </w:t>
      </w:r>
      <w:r w:rsidR="00A550F2">
        <w:rPr>
          <w:sz w:val="24"/>
        </w:rPr>
        <w:t xml:space="preserve">43  </w:t>
      </w:r>
    </w:p>
    <w:p w:rsidR="009916D4" w:rsidRPr="005660D1" w:rsidRDefault="009916D4" w:rsidP="009916D4">
      <w:pPr>
        <w:spacing w:after="120"/>
        <w:rPr>
          <w:sz w:val="24"/>
        </w:rPr>
      </w:pPr>
      <w:r w:rsidRPr="005660D1">
        <w:rPr>
          <w:sz w:val="24"/>
        </w:rPr>
        <w:t xml:space="preserve">Plage de pointure de la série </w:t>
      </w:r>
      <w:r w:rsidR="00A550F2">
        <w:rPr>
          <w:sz w:val="24"/>
        </w:rPr>
        <w:t xml:space="preserve">HOMME </w:t>
      </w:r>
      <w:r w:rsidR="00284076" w:rsidRPr="005660D1">
        <w:rPr>
          <w:sz w:val="24"/>
        </w:rPr>
        <w:t>:</w:t>
      </w:r>
      <w:r w:rsidRPr="005660D1">
        <w:rPr>
          <w:sz w:val="24"/>
        </w:rPr>
        <w:t xml:space="preserve"> du </w:t>
      </w:r>
      <w:r w:rsidR="006D5D6C">
        <w:rPr>
          <w:sz w:val="24"/>
        </w:rPr>
        <w:t xml:space="preserve">39 </w:t>
      </w:r>
      <w:r w:rsidR="006D5D6C" w:rsidRPr="005660D1">
        <w:rPr>
          <w:sz w:val="24"/>
        </w:rPr>
        <w:t>au</w:t>
      </w:r>
      <w:r w:rsidRPr="005660D1">
        <w:rPr>
          <w:sz w:val="24"/>
        </w:rPr>
        <w:t xml:space="preserve"> </w:t>
      </w:r>
      <w:r w:rsidR="00222AA8">
        <w:rPr>
          <w:sz w:val="24"/>
        </w:rPr>
        <w:t>47</w:t>
      </w:r>
    </w:p>
    <w:p w:rsidR="00284076" w:rsidRDefault="009916D4" w:rsidP="009916D4">
      <w:pPr>
        <w:spacing w:after="120"/>
        <w:rPr>
          <w:noProof/>
        </w:rPr>
      </w:pPr>
      <w:r w:rsidRPr="005660D1">
        <w:rPr>
          <w:sz w:val="24"/>
        </w:rPr>
        <w:t xml:space="preserve">Chaque </w:t>
      </w:r>
      <w:r>
        <w:rPr>
          <w:sz w:val="24"/>
        </w:rPr>
        <w:t>pièce qui le nécessite</w:t>
      </w:r>
      <w:r w:rsidRPr="005660D1">
        <w:rPr>
          <w:sz w:val="24"/>
        </w:rPr>
        <w:t xml:space="preserve"> doit comporter un code pointure.</w:t>
      </w:r>
      <w:r w:rsidRPr="001A363A">
        <w:rPr>
          <w:noProof/>
        </w:rPr>
        <w:t xml:space="preserve"> </w:t>
      </w:r>
    </w:p>
    <w:p w:rsidR="00716E3C" w:rsidRPr="00297CEC" w:rsidRDefault="006D5D6C" w:rsidP="00284076">
      <w:pPr>
        <w:spacing w:after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539D5C" wp14:editId="1EC8AED0">
                <wp:simplePos x="0" y="0"/>
                <wp:positionH relativeFrom="column">
                  <wp:posOffset>3812540</wp:posOffset>
                </wp:positionH>
                <wp:positionV relativeFrom="paragraph">
                  <wp:posOffset>113665</wp:posOffset>
                </wp:positionV>
                <wp:extent cx="1402080" cy="548640"/>
                <wp:effectExtent l="533400" t="0" r="26670" b="1451610"/>
                <wp:wrapNone/>
                <wp:docPr id="22" name="Légende encadré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48640"/>
                        </a:xfrm>
                        <a:prstGeom prst="borderCallout2">
                          <a:avLst>
                            <a:gd name="adj1" fmla="val 63932"/>
                            <a:gd name="adj2" fmla="val -1469"/>
                            <a:gd name="adj3" fmla="val 69660"/>
                            <a:gd name="adj4" fmla="val -34000"/>
                            <a:gd name="adj5" fmla="val 353444"/>
                            <a:gd name="adj6" fmla="val -32730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916E3" w:rsidRPr="00494877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3 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>groupes</w:t>
                            </w:r>
                            <w:r>
                              <w:rPr>
                                <w:color w:val="0F243E" w:themeColor="text2" w:themeShade="80"/>
                              </w:rPr>
                              <w:t xml:space="preserve"> d’élastique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pour la série </w:t>
                            </w:r>
                          </w:p>
                          <w:p w:rsidR="00A916E3" w:rsidRPr="006749A9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9D5C" id="Légende encadrée 2 22" o:spid="_x0000_s1030" type="#_x0000_t48" style="position:absolute;margin-left:300.2pt;margin-top:8.95pt;width:110.4pt;height:43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" adj="-7070,76344,-7344,15047,-317,13809" filled="f" strokecolor="#00b0f0" strokeweight="2pt">
                <v:stroke startarrow="block"/>
                <v:textbox>
                  <w:txbxContent>
                    <w:p w:rsidR="00A916E3" w:rsidRPr="00494877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  <w:r w:rsidRPr="00494877">
                        <w:rPr>
                          <w:color w:val="0F243E" w:themeColor="text2" w:themeShade="80"/>
                        </w:rPr>
                        <w:t xml:space="preserve">3 </w:t>
                      </w:r>
                      <w:r w:rsidR="006D5D6C">
                        <w:rPr>
                          <w:color w:val="0F243E" w:themeColor="text2" w:themeShade="80"/>
                        </w:rPr>
                        <w:t>groupes</w:t>
                      </w:r>
                      <w:r>
                        <w:rPr>
                          <w:color w:val="0F243E" w:themeColor="text2" w:themeShade="80"/>
                        </w:rPr>
                        <w:t xml:space="preserve"> d’élastique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pour la série </w:t>
                      </w:r>
                    </w:p>
                    <w:p w:rsidR="00A916E3" w:rsidRPr="006749A9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231140</wp:posOffset>
            </wp:positionV>
            <wp:extent cx="1935480" cy="3467100"/>
            <wp:effectExtent l="0" t="0" r="762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mme FRATELLI ROSSETTI Chelsea Boots Bout Fleuri Cuir Graineacute Noir Vente Soldes 4495027701 Bottes et boots_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5" t="10001" r="18834" b="8749"/>
                    <a:stretch/>
                  </pic:blipFill>
                  <pic:spPr bwMode="auto">
                    <a:xfrm>
                      <a:off x="0" y="0"/>
                      <a:ext cx="193548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076" w:rsidRDefault="006D5D6C" w:rsidP="00297CEC">
      <w:pPr>
        <w:spacing w:after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99CFD7" wp14:editId="7FC7314F">
                <wp:simplePos x="0" y="0"/>
                <wp:positionH relativeFrom="column">
                  <wp:posOffset>1526540</wp:posOffset>
                </wp:positionH>
                <wp:positionV relativeFrom="paragraph">
                  <wp:posOffset>249555</wp:posOffset>
                </wp:positionV>
                <wp:extent cx="1089660" cy="548640"/>
                <wp:effectExtent l="533400" t="0" r="15240" b="1623060"/>
                <wp:wrapNone/>
                <wp:docPr id="21" name="Légende encadré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548640"/>
                        </a:xfrm>
                        <a:prstGeom prst="borderCallout2">
                          <a:avLst>
                            <a:gd name="adj1" fmla="val 101179"/>
                            <a:gd name="adj2" fmla="val 16410"/>
                            <a:gd name="adj3" fmla="val 221606"/>
                            <a:gd name="adj4" fmla="val 8261"/>
                            <a:gd name="adj5" fmla="val 382568"/>
                            <a:gd name="adj6" fmla="val -45933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916E3" w:rsidRPr="00494877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3 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>groupes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de </w:t>
                            </w:r>
                            <w:r>
                              <w:rPr>
                                <w:color w:val="0F243E" w:themeColor="text2" w:themeShade="80"/>
                              </w:rPr>
                              <w:t>talonnette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pour la série </w:t>
                            </w:r>
                          </w:p>
                          <w:p w:rsidR="00A916E3" w:rsidRPr="006749A9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CFD7" id="Légende encadrée 2 21" o:spid="_x0000_s1031" type="#_x0000_t48" style="position:absolute;margin-left:120.2pt;margin-top:19.65pt;width:85.8pt;height:43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" adj="-9922,82635,1784,47867,3545,21855" filled="f" strokecolor="#00b0f0" strokeweight="2pt">
                <v:stroke startarrow="block"/>
                <v:textbox>
                  <w:txbxContent>
                    <w:p w:rsidR="00A916E3" w:rsidRPr="00494877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  <w:r w:rsidRPr="00494877">
                        <w:rPr>
                          <w:color w:val="0F243E" w:themeColor="text2" w:themeShade="80"/>
                        </w:rPr>
                        <w:t xml:space="preserve">3 </w:t>
                      </w:r>
                      <w:r w:rsidR="006D5D6C">
                        <w:rPr>
                          <w:color w:val="0F243E" w:themeColor="text2" w:themeShade="80"/>
                        </w:rPr>
                        <w:t>groupes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de </w:t>
                      </w:r>
                      <w:r>
                        <w:rPr>
                          <w:color w:val="0F243E" w:themeColor="text2" w:themeShade="80"/>
                        </w:rPr>
                        <w:t>talonnette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pour la série </w:t>
                      </w:r>
                    </w:p>
                    <w:p w:rsidR="00A916E3" w:rsidRPr="006749A9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4076">
        <w:rPr>
          <w:sz w:val="24"/>
        </w:rPr>
        <w:t xml:space="preserve">       </w:t>
      </w:r>
      <w:r w:rsidR="00297CEC">
        <w:rPr>
          <w:sz w:val="24"/>
        </w:rPr>
        <w:t xml:space="preserve">                </w:t>
      </w:r>
      <w:r w:rsidR="00284076">
        <w:rPr>
          <w:sz w:val="24"/>
        </w:rPr>
        <w:t xml:space="preserve">          </w:t>
      </w:r>
    </w:p>
    <w:p w:rsidR="00A916E3" w:rsidRDefault="00A916E3" w:rsidP="00A916E3"/>
    <w:p w:rsidR="00284076" w:rsidRDefault="006110EF" w:rsidP="00C67679">
      <w:pPr>
        <w:rPr>
          <w:sz w:val="24"/>
        </w:rPr>
      </w:pPr>
      <w:r w:rsidRPr="00A031F1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0689F1" wp14:editId="50E6D8F0">
                <wp:simplePos x="0" y="0"/>
                <wp:positionH relativeFrom="column">
                  <wp:posOffset>5054600</wp:posOffset>
                </wp:positionH>
                <wp:positionV relativeFrom="paragraph">
                  <wp:posOffset>301625</wp:posOffset>
                </wp:positionV>
                <wp:extent cx="1176655" cy="693420"/>
                <wp:effectExtent l="209550" t="0" r="23495" b="1592580"/>
                <wp:wrapNone/>
                <wp:docPr id="19" name="Légende encadré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693420"/>
                        </a:xfrm>
                        <a:prstGeom prst="borderCallout2">
                          <a:avLst>
                            <a:gd name="adj1" fmla="val 101179"/>
                            <a:gd name="adj2" fmla="val 33602"/>
                            <a:gd name="adj3" fmla="val 101362"/>
                            <a:gd name="adj4" fmla="val 71066"/>
                            <a:gd name="adj5" fmla="val 324352"/>
                            <a:gd name="adj6" fmla="val -1474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916E3" w:rsidRPr="00494877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3 </w:t>
                            </w:r>
                            <w:r w:rsidR="006D5D6C">
                              <w:rPr>
                                <w:color w:val="0F243E" w:themeColor="text2" w:themeShade="80"/>
                              </w:rPr>
                              <w:t>groupes</w:t>
                            </w: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 de bout pour la série </w:t>
                            </w:r>
                          </w:p>
                          <w:p w:rsidR="00A916E3" w:rsidRPr="006749A9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89F1" id="Légende encadrée 2 19" o:spid="_x0000_s1032" type="#_x0000_t48" style="position:absolute;margin-left:398pt;margin-top:23.75pt;width:92.65pt;height:54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" adj="-3185,70060,15350,21894,7258,21855" filled="f" strokecolor="#00b0f0" strokeweight="2pt">
                <v:stroke startarrow="block"/>
                <v:textbox>
                  <w:txbxContent>
                    <w:p w:rsidR="00A916E3" w:rsidRPr="00494877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  <w:r w:rsidRPr="00494877">
                        <w:rPr>
                          <w:color w:val="0F243E" w:themeColor="text2" w:themeShade="80"/>
                        </w:rPr>
                        <w:t xml:space="preserve">3 </w:t>
                      </w:r>
                      <w:r w:rsidR="006D5D6C">
                        <w:rPr>
                          <w:color w:val="0F243E" w:themeColor="text2" w:themeShade="80"/>
                        </w:rPr>
                        <w:t>groupes</w:t>
                      </w:r>
                      <w:r w:rsidRPr="00494877">
                        <w:rPr>
                          <w:color w:val="0F243E" w:themeColor="text2" w:themeShade="80"/>
                        </w:rPr>
                        <w:t xml:space="preserve"> de bout pour la série </w:t>
                      </w:r>
                    </w:p>
                    <w:p w:rsidR="00A916E3" w:rsidRPr="006749A9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16E3" w:rsidRPr="00A031F1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5B52D7" wp14:editId="4585CA90">
                <wp:simplePos x="0" y="0"/>
                <wp:positionH relativeFrom="column">
                  <wp:posOffset>4673600</wp:posOffset>
                </wp:positionH>
                <wp:positionV relativeFrom="paragraph">
                  <wp:posOffset>4643120</wp:posOffset>
                </wp:positionV>
                <wp:extent cx="1304925" cy="962025"/>
                <wp:effectExtent l="876300" t="133350" r="28575" b="28575"/>
                <wp:wrapNone/>
                <wp:docPr id="20" name="Légende encadré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62025"/>
                        </a:xfrm>
                        <a:prstGeom prst="borderCallout2">
                          <a:avLst>
                            <a:gd name="adj1" fmla="val 4793"/>
                            <a:gd name="adj2" fmla="val 29756"/>
                            <a:gd name="adj3" fmla="val -13306"/>
                            <a:gd name="adj4" fmla="val 6062"/>
                            <a:gd name="adj5" fmla="val 4039"/>
                            <a:gd name="adj6" fmla="val -64690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916E3" w:rsidRPr="00494877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  <w:r w:rsidRPr="00494877">
                              <w:rPr>
                                <w:color w:val="0F243E" w:themeColor="text2" w:themeShade="80"/>
                              </w:rPr>
                              <w:t xml:space="preserve">Position du motif : toujours à la même distance du bord de la pièce </w:t>
                            </w:r>
                          </w:p>
                          <w:p w:rsidR="00A916E3" w:rsidRPr="006749A9" w:rsidRDefault="00A916E3" w:rsidP="00A916E3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52D7" id="Légende encadrée 2 20" o:spid="_x0000_s1033" type="#_x0000_t48" style="position:absolute;margin-left:368pt;margin-top:365.6pt;width:102.75pt;height:7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" adj="-13973,872,1309,-2874,6427,1035" filled="f" strokecolor="#00b0f0" strokeweight="2pt">
                <v:stroke startarrow="block"/>
                <v:textbox>
                  <w:txbxContent>
                    <w:p w:rsidR="00A916E3" w:rsidRPr="00494877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  <w:r w:rsidRPr="00494877">
                        <w:rPr>
                          <w:color w:val="0F243E" w:themeColor="text2" w:themeShade="80"/>
                        </w:rPr>
                        <w:t xml:space="preserve">Position du motif : toujours à la même distance du bord de la pièce </w:t>
                      </w:r>
                    </w:p>
                    <w:p w:rsidR="00A916E3" w:rsidRPr="006749A9" w:rsidRDefault="00A916E3" w:rsidP="00A916E3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6E3" w:rsidRPr="00A031F1">
        <w:rPr>
          <w:noProof/>
          <w:sz w:val="24"/>
          <w:highlight w:val="black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4643120</wp:posOffset>
                </wp:positionV>
                <wp:extent cx="1097280" cy="350520"/>
                <wp:effectExtent l="0" t="0" r="2667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505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6E3" w:rsidRDefault="00A916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4" type="#_x0000_t202" style="position:absolute;margin-left:29.6pt;margin-top:365.6pt;width:86.4pt;height:27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" fillcolor="black [3213]">
                <v:textbox>
                  <w:txbxContent>
                    <w:p w:rsidR="00A916E3" w:rsidRDefault="00A916E3"/>
                  </w:txbxContent>
                </v:textbox>
                <w10:wrap type="square"/>
              </v:shape>
            </w:pict>
          </mc:Fallback>
        </mc:AlternateContent>
      </w:r>
      <w:r w:rsidR="00A916E3" w:rsidRPr="00A031F1">
        <w:rPr>
          <w:noProof/>
          <w:highlight w:val="blac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3764280</wp:posOffset>
            </wp:positionV>
            <wp:extent cx="4649470" cy="210312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mme FRATELLI ROSSETTI Chelsea Boots Bout Fleuri Cuir Graineacute Noir Vente Soldes 4495027701 Bottes et boots_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9" r="1346" b="31786"/>
                    <a:stretch/>
                  </pic:blipFill>
                  <pic:spPr bwMode="auto">
                    <a:xfrm>
                      <a:off x="0" y="0"/>
                      <a:ext cx="464947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6E3" w:rsidRPr="00A031F1">
        <w:rPr>
          <w:noProof/>
          <w:highlight w:val="blac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304165</wp:posOffset>
            </wp:positionV>
            <wp:extent cx="3787140" cy="3066415"/>
            <wp:effectExtent l="0" t="0" r="381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me FRATELLI ROSSETTI Chelsea Boots Bout Fleuri Cuir Graineacute Noir Vente Soldes 4495027701 Bottes et boots_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" t="16884" r="2996" b="22189"/>
                    <a:stretch/>
                  </pic:blipFill>
                  <pic:spPr bwMode="auto">
                    <a:xfrm>
                      <a:off x="0" y="0"/>
                      <a:ext cx="3787140" cy="306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4076" w:rsidSect="00420F83">
      <w:headerReference w:type="default" r:id="rId17"/>
      <w:footerReference w:type="default" r:id="rId18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5C44" w:rsidRDefault="004E5C44" w:rsidP="00C00184">
      <w:r>
        <w:separator/>
      </w:r>
    </w:p>
  </w:endnote>
  <w:endnote w:type="continuationSeparator" w:id="0">
    <w:p w:rsidR="004E5C44" w:rsidRDefault="004E5C44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EA1703" w:rsidRPr="00DC60A8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:rsidR="00EA1703" w:rsidRPr="003D7A79" w:rsidRDefault="00276353" w:rsidP="00A82A46">
          <w:pPr>
            <w:pStyle w:val="En-tte"/>
            <w:rPr>
              <w:b/>
              <w:sz w:val="32"/>
            </w:rPr>
          </w:pPr>
          <w:r>
            <w:rPr>
              <w:b/>
            </w:rPr>
            <w:t xml:space="preserve">Session </w:t>
          </w:r>
          <w:r w:rsidR="00A82A46">
            <w:rPr>
              <w:b/>
            </w:rPr>
            <w:t>2018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A1703" w:rsidRPr="003D7A79" w:rsidRDefault="00566F10" w:rsidP="00A52FA2">
          <w:pPr>
            <w:pStyle w:val="Pieddepage"/>
            <w:jc w:val="center"/>
            <w:rPr>
              <w:sz w:val="14"/>
            </w:rPr>
          </w:pPr>
          <w:r>
            <w:rPr>
              <w:i/>
              <w:sz w:val="14"/>
            </w:rPr>
            <w:t xml:space="preserve">CCF U42 - Lycée du Dauphiné  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:rsidR="00EA1703" w:rsidRPr="00847816" w:rsidRDefault="00EA1703" w:rsidP="00320DD6">
          <w:pPr>
            <w:pStyle w:val="En-tte"/>
            <w:jc w:val="center"/>
            <w:rPr>
              <w:sz w:val="24"/>
            </w:rPr>
          </w:pPr>
          <w:r w:rsidRPr="00847816">
            <w:rPr>
              <w:sz w:val="24"/>
            </w:rPr>
            <w:t xml:space="preserve">Page </w:t>
          </w:r>
          <w:r w:rsidRPr="00847816">
            <w:rPr>
              <w:sz w:val="24"/>
            </w:rPr>
            <w:fldChar w:fldCharType="begin"/>
          </w:r>
          <w:r w:rsidRPr="00847816">
            <w:rPr>
              <w:sz w:val="24"/>
            </w:rPr>
            <w:instrText xml:space="preserve"> PAGE   \* MERGEFORMAT </w:instrText>
          </w:r>
          <w:r w:rsidRPr="00847816">
            <w:rPr>
              <w:sz w:val="24"/>
            </w:rPr>
            <w:fldChar w:fldCharType="separate"/>
          </w:r>
          <w:r w:rsidR="001750C6">
            <w:rPr>
              <w:noProof/>
              <w:sz w:val="24"/>
            </w:rPr>
            <w:t>6</w:t>
          </w:r>
          <w:r w:rsidRPr="00847816">
            <w:rPr>
              <w:sz w:val="24"/>
            </w:rPr>
            <w:fldChar w:fldCharType="end"/>
          </w:r>
        </w:p>
      </w:tc>
    </w:tr>
  </w:tbl>
  <w:p w:rsidR="00EA1703" w:rsidRPr="00420F83" w:rsidRDefault="00EA1703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32EF81" wp14:editId="5F1AE647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A30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5C44" w:rsidRDefault="004E5C44" w:rsidP="00C00184">
      <w:r>
        <w:separator/>
      </w:r>
    </w:p>
  </w:footnote>
  <w:footnote w:type="continuationSeparator" w:id="0">
    <w:p w:rsidR="004E5C44" w:rsidRDefault="004E5C44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EA1703" w:rsidRPr="00DC60A8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:rsidR="00EA1703" w:rsidRPr="00A52FA2" w:rsidRDefault="00A52FA2" w:rsidP="00A52FA2">
          <w:pPr>
            <w:pStyle w:val="En-tte"/>
            <w:jc w:val="center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:rsidR="00EA1703" w:rsidRPr="00C21556" w:rsidRDefault="00EA1703" w:rsidP="00C21556">
          <w:pPr>
            <w:pStyle w:val="Sous-titre"/>
            <w:spacing w:after="0"/>
            <w:jc w:val="left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r w:rsidR="00FC3DD3">
            <w:rPr>
              <w:rStyle w:val="Titredulivre"/>
            </w:rPr>
            <w:t>CCF Conception BTS MMCM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:rsidR="00EA1703" w:rsidRPr="00DC60A8" w:rsidRDefault="006E42F4" w:rsidP="00C00184">
          <w:pPr>
            <w:pStyle w:val="En-tte"/>
            <w:rPr>
              <w:sz w:val="32"/>
            </w:rPr>
          </w:pPr>
          <w:r>
            <w:rPr>
              <w:sz w:val="24"/>
            </w:rPr>
            <w:t>Unité</w:t>
          </w:r>
          <w:r w:rsidR="004C7061">
            <w:rPr>
              <w:sz w:val="24"/>
            </w:rPr>
            <w:t xml:space="preserve"> </w:t>
          </w:r>
          <w:r>
            <w:rPr>
              <w:sz w:val="24"/>
            </w:rPr>
            <w:t>U</w:t>
          </w:r>
          <w:r w:rsidR="004C7061">
            <w:rPr>
              <w:sz w:val="24"/>
            </w:rPr>
            <w:t>42</w:t>
          </w:r>
        </w:p>
      </w:tc>
    </w:tr>
  </w:tbl>
  <w:p w:rsidR="00EA1703" w:rsidRPr="00A42841" w:rsidRDefault="00EA1703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87F52A" wp14:editId="4DD54E8F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301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01E06"/>
    <w:multiLevelType w:val="hybridMultilevel"/>
    <w:tmpl w:val="86B2C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4"/>
  </w:num>
  <w:num w:numId="4">
    <w:abstractNumId w:val="25"/>
  </w:num>
  <w:num w:numId="5">
    <w:abstractNumId w:val="2"/>
  </w:num>
  <w:num w:numId="6">
    <w:abstractNumId w:val="19"/>
  </w:num>
  <w:num w:numId="7">
    <w:abstractNumId w:val="13"/>
  </w:num>
  <w:num w:numId="8">
    <w:abstractNumId w:val="21"/>
  </w:num>
  <w:num w:numId="9">
    <w:abstractNumId w:val="14"/>
  </w:num>
  <w:num w:numId="10">
    <w:abstractNumId w:val="26"/>
  </w:num>
  <w:num w:numId="11">
    <w:abstractNumId w:val="11"/>
  </w:num>
  <w:num w:numId="12">
    <w:abstractNumId w:val="10"/>
  </w:num>
  <w:num w:numId="13">
    <w:abstractNumId w:val="23"/>
  </w:num>
  <w:num w:numId="14">
    <w:abstractNumId w:val="7"/>
  </w:num>
  <w:num w:numId="15">
    <w:abstractNumId w:val="22"/>
  </w:num>
  <w:num w:numId="16">
    <w:abstractNumId w:val="5"/>
  </w:num>
  <w:num w:numId="17">
    <w:abstractNumId w:val="16"/>
  </w:num>
  <w:num w:numId="18">
    <w:abstractNumId w:val="20"/>
  </w:num>
  <w:num w:numId="19">
    <w:abstractNumId w:val="1"/>
  </w:num>
  <w:num w:numId="20">
    <w:abstractNumId w:val="3"/>
  </w:num>
  <w:num w:numId="21">
    <w:abstractNumId w:val="15"/>
  </w:num>
  <w:num w:numId="22">
    <w:abstractNumId w:val="24"/>
  </w:num>
  <w:num w:numId="23">
    <w:abstractNumId w:val="9"/>
  </w:num>
  <w:num w:numId="24">
    <w:abstractNumId w:val="17"/>
  </w:num>
  <w:num w:numId="25">
    <w:abstractNumId w:val="20"/>
  </w:num>
  <w:num w:numId="26">
    <w:abstractNumId w:val="20"/>
  </w:num>
  <w:num w:numId="27">
    <w:abstractNumId w:val="20"/>
  </w:num>
  <w:num w:numId="28">
    <w:abstractNumId w:val="6"/>
  </w:num>
  <w:num w:numId="29">
    <w:abstractNumId w:val="27"/>
  </w:num>
  <w:num w:numId="30">
    <w:abstractNumId w:val="18"/>
  </w:num>
  <w:num w:numId="31">
    <w:abstractNumId w:val="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419"/>
    <w:rsid w:val="00003D5A"/>
    <w:rsid w:val="00004863"/>
    <w:rsid w:val="00005A5B"/>
    <w:rsid w:val="00007A47"/>
    <w:rsid w:val="00012513"/>
    <w:rsid w:val="00015918"/>
    <w:rsid w:val="00017F25"/>
    <w:rsid w:val="000205EA"/>
    <w:rsid w:val="000229FC"/>
    <w:rsid w:val="00024EE9"/>
    <w:rsid w:val="00025396"/>
    <w:rsid w:val="00034315"/>
    <w:rsid w:val="0004019D"/>
    <w:rsid w:val="00041929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28C0"/>
    <w:rsid w:val="00096810"/>
    <w:rsid w:val="000A251D"/>
    <w:rsid w:val="000A729D"/>
    <w:rsid w:val="000B0CDB"/>
    <w:rsid w:val="000B129E"/>
    <w:rsid w:val="000B1C5A"/>
    <w:rsid w:val="000B3A0A"/>
    <w:rsid w:val="000C2C3C"/>
    <w:rsid w:val="000C49D2"/>
    <w:rsid w:val="000C5014"/>
    <w:rsid w:val="000C7659"/>
    <w:rsid w:val="000D4DAB"/>
    <w:rsid w:val="000D52DA"/>
    <w:rsid w:val="000E2B44"/>
    <w:rsid w:val="000E2E57"/>
    <w:rsid w:val="000E4994"/>
    <w:rsid w:val="000E6FD5"/>
    <w:rsid w:val="000F4B74"/>
    <w:rsid w:val="000F6B35"/>
    <w:rsid w:val="0010672B"/>
    <w:rsid w:val="00111701"/>
    <w:rsid w:val="001138F4"/>
    <w:rsid w:val="00115D92"/>
    <w:rsid w:val="001169E1"/>
    <w:rsid w:val="0012645F"/>
    <w:rsid w:val="001271C9"/>
    <w:rsid w:val="001313CE"/>
    <w:rsid w:val="001406E7"/>
    <w:rsid w:val="00150998"/>
    <w:rsid w:val="001546CA"/>
    <w:rsid w:val="00155407"/>
    <w:rsid w:val="00155C19"/>
    <w:rsid w:val="00156DF8"/>
    <w:rsid w:val="00160DDF"/>
    <w:rsid w:val="00161B57"/>
    <w:rsid w:val="001750C6"/>
    <w:rsid w:val="00176D5F"/>
    <w:rsid w:val="00177F17"/>
    <w:rsid w:val="001815BB"/>
    <w:rsid w:val="00197033"/>
    <w:rsid w:val="001A0C6E"/>
    <w:rsid w:val="001A363A"/>
    <w:rsid w:val="001A3FF0"/>
    <w:rsid w:val="001A4BF7"/>
    <w:rsid w:val="001B0D92"/>
    <w:rsid w:val="001B2231"/>
    <w:rsid w:val="001B4A4A"/>
    <w:rsid w:val="001B747E"/>
    <w:rsid w:val="001C2194"/>
    <w:rsid w:val="001C257E"/>
    <w:rsid w:val="001C550F"/>
    <w:rsid w:val="001D0E47"/>
    <w:rsid w:val="001D1895"/>
    <w:rsid w:val="001E0E2A"/>
    <w:rsid w:val="001F4FA6"/>
    <w:rsid w:val="001F6475"/>
    <w:rsid w:val="001F7516"/>
    <w:rsid w:val="0020323E"/>
    <w:rsid w:val="00205125"/>
    <w:rsid w:val="002055D5"/>
    <w:rsid w:val="002065DE"/>
    <w:rsid w:val="0020725E"/>
    <w:rsid w:val="00207DE2"/>
    <w:rsid w:val="00210506"/>
    <w:rsid w:val="00212DFE"/>
    <w:rsid w:val="002143CE"/>
    <w:rsid w:val="00214D5A"/>
    <w:rsid w:val="00220B8F"/>
    <w:rsid w:val="002229BE"/>
    <w:rsid w:val="00222AA8"/>
    <w:rsid w:val="00222C13"/>
    <w:rsid w:val="00222D54"/>
    <w:rsid w:val="0022637B"/>
    <w:rsid w:val="002277B1"/>
    <w:rsid w:val="00230CFA"/>
    <w:rsid w:val="00233E2C"/>
    <w:rsid w:val="002373D2"/>
    <w:rsid w:val="002432D7"/>
    <w:rsid w:val="0024727E"/>
    <w:rsid w:val="00254024"/>
    <w:rsid w:val="00254221"/>
    <w:rsid w:val="00256C0C"/>
    <w:rsid w:val="0027493D"/>
    <w:rsid w:val="00274EA7"/>
    <w:rsid w:val="00276353"/>
    <w:rsid w:val="00277006"/>
    <w:rsid w:val="00284076"/>
    <w:rsid w:val="002848C4"/>
    <w:rsid w:val="00285743"/>
    <w:rsid w:val="00285896"/>
    <w:rsid w:val="00293CF0"/>
    <w:rsid w:val="00297CEC"/>
    <w:rsid w:val="002A06EB"/>
    <w:rsid w:val="002A11A9"/>
    <w:rsid w:val="002A1658"/>
    <w:rsid w:val="002A7605"/>
    <w:rsid w:val="002B0A24"/>
    <w:rsid w:val="002D322D"/>
    <w:rsid w:val="002D3C41"/>
    <w:rsid w:val="002E3DE9"/>
    <w:rsid w:val="002E5244"/>
    <w:rsid w:val="002E63E0"/>
    <w:rsid w:val="002F799D"/>
    <w:rsid w:val="002F7DD6"/>
    <w:rsid w:val="0030334C"/>
    <w:rsid w:val="00304E49"/>
    <w:rsid w:val="00305627"/>
    <w:rsid w:val="003064B9"/>
    <w:rsid w:val="00310C1E"/>
    <w:rsid w:val="00314D43"/>
    <w:rsid w:val="00317C62"/>
    <w:rsid w:val="00320DD6"/>
    <w:rsid w:val="00324E9E"/>
    <w:rsid w:val="00330856"/>
    <w:rsid w:val="00335577"/>
    <w:rsid w:val="00335846"/>
    <w:rsid w:val="00335C4C"/>
    <w:rsid w:val="00336B34"/>
    <w:rsid w:val="00341D0E"/>
    <w:rsid w:val="003450BD"/>
    <w:rsid w:val="00345FAB"/>
    <w:rsid w:val="0034642E"/>
    <w:rsid w:val="003512F8"/>
    <w:rsid w:val="00360941"/>
    <w:rsid w:val="00373C8F"/>
    <w:rsid w:val="003744A2"/>
    <w:rsid w:val="00381AAE"/>
    <w:rsid w:val="00387D50"/>
    <w:rsid w:val="003A5285"/>
    <w:rsid w:val="003B1DD4"/>
    <w:rsid w:val="003C3033"/>
    <w:rsid w:val="003C4D09"/>
    <w:rsid w:val="003C5DC5"/>
    <w:rsid w:val="003D3C8D"/>
    <w:rsid w:val="003E4208"/>
    <w:rsid w:val="003F32D5"/>
    <w:rsid w:val="003F6BB6"/>
    <w:rsid w:val="00400A04"/>
    <w:rsid w:val="00402EB4"/>
    <w:rsid w:val="00407B13"/>
    <w:rsid w:val="00414D95"/>
    <w:rsid w:val="00420307"/>
    <w:rsid w:val="00420F83"/>
    <w:rsid w:val="00420FC2"/>
    <w:rsid w:val="004269B1"/>
    <w:rsid w:val="004276EF"/>
    <w:rsid w:val="004417F0"/>
    <w:rsid w:val="004436CB"/>
    <w:rsid w:val="0044563E"/>
    <w:rsid w:val="0044610C"/>
    <w:rsid w:val="00446374"/>
    <w:rsid w:val="00450975"/>
    <w:rsid w:val="00456A6E"/>
    <w:rsid w:val="004574FE"/>
    <w:rsid w:val="004604C3"/>
    <w:rsid w:val="0046279F"/>
    <w:rsid w:val="00466061"/>
    <w:rsid w:val="004663B9"/>
    <w:rsid w:val="00467123"/>
    <w:rsid w:val="0047054F"/>
    <w:rsid w:val="00480BF0"/>
    <w:rsid w:val="004867B7"/>
    <w:rsid w:val="00486847"/>
    <w:rsid w:val="0049226D"/>
    <w:rsid w:val="00494877"/>
    <w:rsid w:val="00496E2A"/>
    <w:rsid w:val="00496FDF"/>
    <w:rsid w:val="004A11AD"/>
    <w:rsid w:val="004A18FB"/>
    <w:rsid w:val="004A3F68"/>
    <w:rsid w:val="004A746F"/>
    <w:rsid w:val="004C3610"/>
    <w:rsid w:val="004C6C26"/>
    <w:rsid w:val="004C7061"/>
    <w:rsid w:val="004D0498"/>
    <w:rsid w:val="004D0F06"/>
    <w:rsid w:val="004D3E5E"/>
    <w:rsid w:val="004D4306"/>
    <w:rsid w:val="004E0CAF"/>
    <w:rsid w:val="004E4DA3"/>
    <w:rsid w:val="004E4E2B"/>
    <w:rsid w:val="004E5963"/>
    <w:rsid w:val="004E5C44"/>
    <w:rsid w:val="004F1AE2"/>
    <w:rsid w:val="00512209"/>
    <w:rsid w:val="00520268"/>
    <w:rsid w:val="00532E3E"/>
    <w:rsid w:val="00550F22"/>
    <w:rsid w:val="0055122E"/>
    <w:rsid w:val="00552F89"/>
    <w:rsid w:val="005530E4"/>
    <w:rsid w:val="005660D1"/>
    <w:rsid w:val="00566F10"/>
    <w:rsid w:val="00570FBD"/>
    <w:rsid w:val="00572DF8"/>
    <w:rsid w:val="00593A65"/>
    <w:rsid w:val="005A0731"/>
    <w:rsid w:val="005A5AAA"/>
    <w:rsid w:val="005A6B89"/>
    <w:rsid w:val="005A7944"/>
    <w:rsid w:val="005B3EE9"/>
    <w:rsid w:val="005B4183"/>
    <w:rsid w:val="005B6D50"/>
    <w:rsid w:val="005D1A00"/>
    <w:rsid w:val="005D710B"/>
    <w:rsid w:val="005D7AD0"/>
    <w:rsid w:val="005E0551"/>
    <w:rsid w:val="005E5BF7"/>
    <w:rsid w:val="005F26F4"/>
    <w:rsid w:val="005F2FC4"/>
    <w:rsid w:val="005F3508"/>
    <w:rsid w:val="005F42D5"/>
    <w:rsid w:val="005F5E6F"/>
    <w:rsid w:val="005F773D"/>
    <w:rsid w:val="00600D6B"/>
    <w:rsid w:val="00603162"/>
    <w:rsid w:val="00603E07"/>
    <w:rsid w:val="00611093"/>
    <w:rsid w:val="006110EF"/>
    <w:rsid w:val="00611C34"/>
    <w:rsid w:val="00614D6A"/>
    <w:rsid w:val="006213D7"/>
    <w:rsid w:val="00624642"/>
    <w:rsid w:val="0063097B"/>
    <w:rsid w:val="00632AD3"/>
    <w:rsid w:val="00632B35"/>
    <w:rsid w:val="00632B88"/>
    <w:rsid w:val="00634AE4"/>
    <w:rsid w:val="0064508F"/>
    <w:rsid w:val="00650563"/>
    <w:rsid w:val="00652DE2"/>
    <w:rsid w:val="00664930"/>
    <w:rsid w:val="00664C26"/>
    <w:rsid w:val="006672DB"/>
    <w:rsid w:val="00673BC0"/>
    <w:rsid w:val="006749A9"/>
    <w:rsid w:val="00681705"/>
    <w:rsid w:val="00685F26"/>
    <w:rsid w:val="006874F8"/>
    <w:rsid w:val="006920A4"/>
    <w:rsid w:val="00692C8A"/>
    <w:rsid w:val="00694214"/>
    <w:rsid w:val="00696F10"/>
    <w:rsid w:val="006A492A"/>
    <w:rsid w:val="006A4D91"/>
    <w:rsid w:val="006B07F1"/>
    <w:rsid w:val="006B214D"/>
    <w:rsid w:val="006B28DC"/>
    <w:rsid w:val="006C222F"/>
    <w:rsid w:val="006C440F"/>
    <w:rsid w:val="006D5986"/>
    <w:rsid w:val="006D5D6C"/>
    <w:rsid w:val="006E42F4"/>
    <w:rsid w:val="006E4450"/>
    <w:rsid w:val="006E6D31"/>
    <w:rsid w:val="006F0D32"/>
    <w:rsid w:val="006F7700"/>
    <w:rsid w:val="006F7811"/>
    <w:rsid w:val="00704088"/>
    <w:rsid w:val="00706F31"/>
    <w:rsid w:val="00716E3C"/>
    <w:rsid w:val="00730F9A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B1C77"/>
    <w:rsid w:val="007B62DA"/>
    <w:rsid w:val="007B6567"/>
    <w:rsid w:val="007C05AB"/>
    <w:rsid w:val="007C0678"/>
    <w:rsid w:val="007C195B"/>
    <w:rsid w:val="007C1AB9"/>
    <w:rsid w:val="007C2B54"/>
    <w:rsid w:val="007C57E2"/>
    <w:rsid w:val="007E3653"/>
    <w:rsid w:val="007E5D0A"/>
    <w:rsid w:val="007E6B67"/>
    <w:rsid w:val="007E7EAC"/>
    <w:rsid w:val="007F3C51"/>
    <w:rsid w:val="00801042"/>
    <w:rsid w:val="0080372E"/>
    <w:rsid w:val="0081034E"/>
    <w:rsid w:val="008112FC"/>
    <w:rsid w:val="0081139D"/>
    <w:rsid w:val="0081323E"/>
    <w:rsid w:val="008141D0"/>
    <w:rsid w:val="00815051"/>
    <w:rsid w:val="00817B45"/>
    <w:rsid w:val="008200F4"/>
    <w:rsid w:val="00830F16"/>
    <w:rsid w:val="0083179E"/>
    <w:rsid w:val="00831A51"/>
    <w:rsid w:val="00834570"/>
    <w:rsid w:val="00837B72"/>
    <w:rsid w:val="00841245"/>
    <w:rsid w:val="00844199"/>
    <w:rsid w:val="0084718B"/>
    <w:rsid w:val="00847816"/>
    <w:rsid w:val="0085304A"/>
    <w:rsid w:val="00861E4D"/>
    <w:rsid w:val="0086241F"/>
    <w:rsid w:val="00872BC1"/>
    <w:rsid w:val="00873113"/>
    <w:rsid w:val="00877316"/>
    <w:rsid w:val="00882F90"/>
    <w:rsid w:val="00885995"/>
    <w:rsid w:val="00894140"/>
    <w:rsid w:val="008A1986"/>
    <w:rsid w:val="008A21C2"/>
    <w:rsid w:val="008B22A4"/>
    <w:rsid w:val="008B688D"/>
    <w:rsid w:val="008C2244"/>
    <w:rsid w:val="008C40A8"/>
    <w:rsid w:val="008D3FFD"/>
    <w:rsid w:val="008D7F14"/>
    <w:rsid w:val="008E3ECA"/>
    <w:rsid w:val="008E3FA4"/>
    <w:rsid w:val="008F67D2"/>
    <w:rsid w:val="00912502"/>
    <w:rsid w:val="00913C50"/>
    <w:rsid w:val="00922D9A"/>
    <w:rsid w:val="009246FD"/>
    <w:rsid w:val="00943D90"/>
    <w:rsid w:val="009564A8"/>
    <w:rsid w:val="00965D03"/>
    <w:rsid w:val="00967263"/>
    <w:rsid w:val="00971E24"/>
    <w:rsid w:val="0098186E"/>
    <w:rsid w:val="0098248A"/>
    <w:rsid w:val="0098674C"/>
    <w:rsid w:val="009916D4"/>
    <w:rsid w:val="00993526"/>
    <w:rsid w:val="00995B67"/>
    <w:rsid w:val="009A227C"/>
    <w:rsid w:val="009A34BC"/>
    <w:rsid w:val="009A5492"/>
    <w:rsid w:val="009A76C6"/>
    <w:rsid w:val="009B2F75"/>
    <w:rsid w:val="009B3CE8"/>
    <w:rsid w:val="009B62DC"/>
    <w:rsid w:val="009C013F"/>
    <w:rsid w:val="009C178A"/>
    <w:rsid w:val="009C19C1"/>
    <w:rsid w:val="009C49E7"/>
    <w:rsid w:val="009D14E0"/>
    <w:rsid w:val="009D669C"/>
    <w:rsid w:val="009F1FF1"/>
    <w:rsid w:val="009F23A0"/>
    <w:rsid w:val="009F5149"/>
    <w:rsid w:val="009F57F1"/>
    <w:rsid w:val="00A01734"/>
    <w:rsid w:val="00A02EAB"/>
    <w:rsid w:val="00A031F1"/>
    <w:rsid w:val="00A053CE"/>
    <w:rsid w:val="00A068D2"/>
    <w:rsid w:val="00A10472"/>
    <w:rsid w:val="00A11DF3"/>
    <w:rsid w:val="00A170E5"/>
    <w:rsid w:val="00A21DCE"/>
    <w:rsid w:val="00A24243"/>
    <w:rsid w:val="00A42841"/>
    <w:rsid w:val="00A46710"/>
    <w:rsid w:val="00A467DF"/>
    <w:rsid w:val="00A52900"/>
    <w:rsid w:val="00A52FA2"/>
    <w:rsid w:val="00A53105"/>
    <w:rsid w:val="00A550F2"/>
    <w:rsid w:val="00A82A46"/>
    <w:rsid w:val="00A90D3E"/>
    <w:rsid w:val="00A916E3"/>
    <w:rsid w:val="00A92763"/>
    <w:rsid w:val="00A936AA"/>
    <w:rsid w:val="00A962C7"/>
    <w:rsid w:val="00AA425B"/>
    <w:rsid w:val="00AA6004"/>
    <w:rsid w:val="00AA7A33"/>
    <w:rsid w:val="00AB2EB5"/>
    <w:rsid w:val="00AB410C"/>
    <w:rsid w:val="00AC0133"/>
    <w:rsid w:val="00AC2286"/>
    <w:rsid w:val="00AC3156"/>
    <w:rsid w:val="00AC4168"/>
    <w:rsid w:val="00AD1075"/>
    <w:rsid w:val="00AD63EA"/>
    <w:rsid w:val="00AE4121"/>
    <w:rsid w:val="00AE43C7"/>
    <w:rsid w:val="00AE7888"/>
    <w:rsid w:val="00AF320A"/>
    <w:rsid w:val="00AF6F80"/>
    <w:rsid w:val="00B007A3"/>
    <w:rsid w:val="00B056D1"/>
    <w:rsid w:val="00B11650"/>
    <w:rsid w:val="00B160E2"/>
    <w:rsid w:val="00B33F68"/>
    <w:rsid w:val="00B37DD9"/>
    <w:rsid w:val="00B4196C"/>
    <w:rsid w:val="00B420F8"/>
    <w:rsid w:val="00B520CA"/>
    <w:rsid w:val="00B63F78"/>
    <w:rsid w:val="00B66CD2"/>
    <w:rsid w:val="00B734BA"/>
    <w:rsid w:val="00B779BD"/>
    <w:rsid w:val="00B86174"/>
    <w:rsid w:val="00B936AB"/>
    <w:rsid w:val="00B95308"/>
    <w:rsid w:val="00B96D23"/>
    <w:rsid w:val="00BA08F5"/>
    <w:rsid w:val="00BA49C2"/>
    <w:rsid w:val="00BA53C6"/>
    <w:rsid w:val="00BB6066"/>
    <w:rsid w:val="00BB7F88"/>
    <w:rsid w:val="00BC0067"/>
    <w:rsid w:val="00BC0716"/>
    <w:rsid w:val="00BC1731"/>
    <w:rsid w:val="00BC2CC4"/>
    <w:rsid w:val="00BD61AE"/>
    <w:rsid w:val="00BE1C65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C00184"/>
    <w:rsid w:val="00C07605"/>
    <w:rsid w:val="00C128FA"/>
    <w:rsid w:val="00C21556"/>
    <w:rsid w:val="00C2330A"/>
    <w:rsid w:val="00C25A9C"/>
    <w:rsid w:val="00C27544"/>
    <w:rsid w:val="00C27E93"/>
    <w:rsid w:val="00C32496"/>
    <w:rsid w:val="00C440D9"/>
    <w:rsid w:val="00C44800"/>
    <w:rsid w:val="00C47162"/>
    <w:rsid w:val="00C52E04"/>
    <w:rsid w:val="00C64BC8"/>
    <w:rsid w:val="00C67679"/>
    <w:rsid w:val="00C719E1"/>
    <w:rsid w:val="00C7296A"/>
    <w:rsid w:val="00C75868"/>
    <w:rsid w:val="00CA59EB"/>
    <w:rsid w:val="00CA7F8E"/>
    <w:rsid w:val="00CB43E2"/>
    <w:rsid w:val="00CB4CAD"/>
    <w:rsid w:val="00CB7D5C"/>
    <w:rsid w:val="00CC0897"/>
    <w:rsid w:val="00CC1959"/>
    <w:rsid w:val="00CC1B88"/>
    <w:rsid w:val="00CC45D6"/>
    <w:rsid w:val="00CD6061"/>
    <w:rsid w:val="00CE181C"/>
    <w:rsid w:val="00CE2D3E"/>
    <w:rsid w:val="00CE693B"/>
    <w:rsid w:val="00CE6CCA"/>
    <w:rsid w:val="00D01E56"/>
    <w:rsid w:val="00D01FF4"/>
    <w:rsid w:val="00D04DBA"/>
    <w:rsid w:val="00D0551D"/>
    <w:rsid w:val="00D069A3"/>
    <w:rsid w:val="00D133D9"/>
    <w:rsid w:val="00D275D7"/>
    <w:rsid w:val="00D339A6"/>
    <w:rsid w:val="00D34533"/>
    <w:rsid w:val="00D40678"/>
    <w:rsid w:val="00D4435E"/>
    <w:rsid w:val="00D44EA5"/>
    <w:rsid w:val="00D51988"/>
    <w:rsid w:val="00D51C16"/>
    <w:rsid w:val="00D61B5E"/>
    <w:rsid w:val="00D6256B"/>
    <w:rsid w:val="00D647B1"/>
    <w:rsid w:val="00D6685A"/>
    <w:rsid w:val="00D67E60"/>
    <w:rsid w:val="00D72F38"/>
    <w:rsid w:val="00D745F5"/>
    <w:rsid w:val="00D75D61"/>
    <w:rsid w:val="00D76AA3"/>
    <w:rsid w:val="00D8208E"/>
    <w:rsid w:val="00D859A5"/>
    <w:rsid w:val="00D9095A"/>
    <w:rsid w:val="00D92F45"/>
    <w:rsid w:val="00D952D6"/>
    <w:rsid w:val="00D95DD4"/>
    <w:rsid w:val="00DA6EDD"/>
    <w:rsid w:val="00DB2B54"/>
    <w:rsid w:val="00DB45CD"/>
    <w:rsid w:val="00DC268E"/>
    <w:rsid w:val="00DC60A8"/>
    <w:rsid w:val="00DD1C85"/>
    <w:rsid w:val="00DD314F"/>
    <w:rsid w:val="00DF6613"/>
    <w:rsid w:val="00DF6F3E"/>
    <w:rsid w:val="00DF7C6F"/>
    <w:rsid w:val="00E0003C"/>
    <w:rsid w:val="00E03B1F"/>
    <w:rsid w:val="00E13BC6"/>
    <w:rsid w:val="00E26CA7"/>
    <w:rsid w:val="00E326D3"/>
    <w:rsid w:val="00E32B9A"/>
    <w:rsid w:val="00E36D6B"/>
    <w:rsid w:val="00E4003F"/>
    <w:rsid w:val="00E416C6"/>
    <w:rsid w:val="00E45D05"/>
    <w:rsid w:val="00E62152"/>
    <w:rsid w:val="00E62F10"/>
    <w:rsid w:val="00E65419"/>
    <w:rsid w:val="00E6549E"/>
    <w:rsid w:val="00E72FBB"/>
    <w:rsid w:val="00E764C1"/>
    <w:rsid w:val="00E85C74"/>
    <w:rsid w:val="00E90421"/>
    <w:rsid w:val="00E93321"/>
    <w:rsid w:val="00EA1703"/>
    <w:rsid w:val="00EA7F8B"/>
    <w:rsid w:val="00EB3915"/>
    <w:rsid w:val="00EB7915"/>
    <w:rsid w:val="00EC1DCD"/>
    <w:rsid w:val="00EC347A"/>
    <w:rsid w:val="00EC5F0A"/>
    <w:rsid w:val="00EF07B7"/>
    <w:rsid w:val="00EF4315"/>
    <w:rsid w:val="00F02080"/>
    <w:rsid w:val="00F03B08"/>
    <w:rsid w:val="00F05963"/>
    <w:rsid w:val="00F07EE8"/>
    <w:rsid w:val="00F14AC5"/>
    <w:rsid w:val="00F14EFD"/>
    <w:rsid w:val="00F222A7"/>
    <w:rsid w:val="00F25B78"/>
    <w:rsid w:val="00F27B26"/>
    <w:rsid w:val="00F32D9E"/>
    <w:rsid w:val="00F45E73"/>
    <w:rsid w:val="00F47E81"/>
    <w:rsid w:val="00F62584"/>
    <w:rsid w:val="00F67949"/>
    <w:rsid w:val="00F715B7"/>
    <w:rsid w:val="00F74D42"/>
    <w:rsid w:val="00F77846"/>
    <w:rsid w:val="00F80CBE"/>
    <w:rsid w:val="00F827E5"/>
    <w:rsid w:val="00F91437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B20D7"/>
    <w:rsid w:val="00FC2466"/>
    <w:rsid w:val="00FC3DD3"/>
    <w:rsid w:val="00FD13C0"/>
    <w:rsid w:val="00FD17BB"/>
    <w:rsid w:val="00FD3F45"/>
    <w:rsid w:val="00FD5731"/>
    <w:rsid w:val="00FD5D38"/>
    <w:rsid w:val="00FE43A5"/>
    <w:rsid w:val="00FE46B8"/>
    <w:rsid w:val="00FE49DF"/>
    <w:rsid w:val="00FE4A47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933A9B-74A2-41BF-9EC7-09EE152C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Accentuationlgr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&#233;l&#233;chargement\CCF%20E42%20gradu%202016%20ecriture%20sujet%20%20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07AD9-02C1-4E0B-A000-A216B2ABA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CCF E42 gradu 2016 ecriture sujet  2.dotx</Template>
  <TotalTime>0</TotalTime>
  <Pages>6</Pages>
  <Words>930</Words>
  <Characters>5117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>CCF Conception BTS MMCM</vt:lpstr>
      <vt:lpstr>Compétences unité U42</vt:lpstr>
      <vt:lpstr/>
      <vt:lpstr>Critères d’évaluation</vt:lpstr>
      <vt:lpstr>TROISIÈME PARTIE Graduation</vt:lpstr>
      <vt:lpstr>Contexte </vt:lpstr>
      <vt:lpstr>/Travail demandé </vt:lpstr>
      <vt:lpstr/>
      <vt:lpstr>Cahier des charges du modèle LÉONIE </vt:lpstr>
      <vt:lpstr>Cahier des charges du modèle MATHÉO </vt:lpstr>
    </vt:vector>
  </TitlesOfParts>
  <Company>Lycée du Dauphiné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Conception BTS MMCM</dc:title>
  <dc:subject>Calcul du coût de revient</dc:subject>
  <dc:creator>Utilisateur</dc:creator>
  <cp:lastModifiedBy>Dominique DUC</cp:lastModifiedBy>
  <cp:revision>2</cp:revision>
  <cp:lastPrinted>2018-03-28T11:50:00Z</cp:lastPrinted>
  <dcterms:created xsi:type="dcterms:W3CDTF">2018-04-23T14:27:00Z</dcterms:created>
  <dcterms:modified xsi:type="dcterms:W3CDTF">2018-04-23T14:27:00Z</dcterms:modified>
</cp:coreProperties>
</file>