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1C993" w14:textId="77777777" w:rsidR="00420F83" w:rsidRPr="00420F83" w:rsidRDefault="00420F83" w:rsidP="00420F83"/>
    <w:p w14:paraId="48EEFDB2" w14:textId="77777777" w:rsidR="004C7061" w:rsidRDefault="004C7061" w:rsidP="004C7061">
      <w:pPr>
        <w:pStyle w:val="Style1"/>
      </w:pPr>
      <w:r w:rsidRPr="00B37FF2">
        <w:t xml:space="preserve">BTS </w:t>
      </w:r>
      <w:r>
        <w:t>MMCM</w:t>
      </w:r>
    </w:p>
    <w:p w14:paraId="138761B8" w14:textId="77777777" w:rsidR="004C7061" w:rsidRPr="009A2B2A" w:rsidRDefault="004C7061" w:rsidP="004C7061">
      <w:pPr>
        <w:pStyle w:val="Style1"/>
      </w:pPr>
      <w:r w:rsidRPr="009A2B2A">
        <w:t xml:space="preserve">MÉTIERS DE LA MODE </w:t>
      </w:r>
      <w:r>
        <w:br/>
      </w:r>
      <w:r w:rsidRPr="009A2B2A">
        <w:t>CHAUSSURE</w:t>
      </w:r>
      <w:r>
        <w:t xml:space="preserve"> ET </w:t>
      </w:r>
      <w:r w:rsidRPr="009A2B2A">
        <w:t>MAROQUINERIE</w:t>
      </w:r>
    </w:p>
    <w:p w14:paraId="4BBC9155" w14:textId="77777777" w:rsidR="004C7061" w:rsidRDefault="004C7061" w:rsidP="004C7061"/>
    <w:p w14:paraId="1C203A48" w14:textId="77777777" w:rsidR="004C7061" w:rsidRDefault="004C7061" w:rsidP="004C7061">
      <w:pPr>
        <w:pStyle w:val="Style1"/>
      </w:pPr>
    </w:p>
    <w:p w14:paraId="1B688BD0" w14:textId="77777777" w:rsidR="004C7061" w:rsidRPr="004C7061" w:rsidRDefault="004C7061" w:rsidP="004C7061">
      <w:pPr>
        <w:pStyle w:val="Style1"/>
        <w:rPr>
          <w:sz w:val="40"/>
        </w:rPr>
      </w:pPr>
      <w:r w:rsidRPr="004C7061">
        <w:rPr>
          <w:sz w:val="40"/>
        </w:rPr>
        <w:t xml:space="preserve">Unité U42 : Conception des modèles en 2D ou 3D </w:t>
      </w:r>
    </w:p>
    <w:p w14:paraId="14C8721F" w14:textId="77777777" w:rsidR="004C7061" w:rsidRPr="00DC3CB3" w:rsidRDefault="004C7061" w:rsidP="004C7061">
      <w:pPr>
        <w:pStyle w:val="Style1"/>
        <w:rPr>
          <w:i/>
          <w:sz w:val="10"/>
        </w:rPr>
      </w:pPr>
    </w:p>
    <w:p w14:paraId="68CED4A5" w14:textId="77777777" w:rsidR="004C7061" w:rsidRPr="00DC3CB3" w:rsidRDefault="004C7061" w:rsidP="004C7061">
      <w:pPr>
        <w:pStyle w:val="Style1"/>
        <w:rPr>
          <w:sz w:val="40"/>
        </w:rPr>
      </w:pPr>
      <w:r w:rsidRPr="00DC3CB3">
        <w:rPr>
          <w:sz w:val="40"/>
        </w:rPr>
        <w:t xml:space="preserve">SESSION </w:t>
      </w:r>
      <w:r w:rsidR="008B688D" w:rsidRPr="00DC3CB3">
        <w:rPr>
          <w:sz w:val="40"/>
        </w:rPr>
        <w:t>201</w:t>
      </w:r>
      <w:r w:rsidR="008B688D">
        <w:rPr>
          <w:sz w:val="40"/>
        </w:rPr>
        <w:t>8</w:t>
      </w:r>
    </w:p>
    <w:p w14:paraId="61C09F6C" w14:textId="77777777" w:rsidR="004C7061" w:rsidRDefault="004C7061" w:rsidP="004C7061"/>
    <w:p w14:paraId="35B0D823" w14:textId="77777777" w:rsidR="004C7061" w:rsidRPr="00FC3D50" w:rsidRDefault="004C7061" w:rsidP="004C7061"/>
    <w:p w14:paraId="5C6091C0" w14:textId="77777777" w:rsidR="004C7061" w:rsidRDefault="004C7061" w:rsidP="004C7061"/>
    <w:p w14:paraId="7FC4672F" w14:textId="6658E150" w:rsidR="00D95DD4" w:rsidRPr="006122A0" w:rsidRDefault="00D95DD4" w:rsidP="00D95DD4">
      <w:pPr>
        <w:spacing w:after="240"/>
        <w:rPr>
          <w:b/>
          <w:color w:val="C00000"/>
          <w:sz w:val="28"/>
        </w:rPr>
      </w:pPr>
      <w:r w:rsidRPr="006122A0">
        <w:rPr>
          <w:b/>
          <w:color w:val="C00000"/>
          <w:sz w:val="28"/>
        </w:rPr>
        <w:t xml:space="preserve">Première partie : Modélisation 3 </w:t>
      </w:r>
      <w:r w:rsidR="00A86D3D" w:rsidRPr="006122A0">
        <w:rPr>
          <w:b/>
          <w:color w:val="C00000"/>
          <w:sz w:val="28"/>
        </w:rPr>
        <w:t>D (</w:t>
      </w:r>
      <w:r w:rsidR="006122A0">
        <w:rPr>
          <w:b/>
          <w:color w:val="C00000"/>
          <w:sz w:val="28"/>
        </w:rPr>
        <w:t>temps conseillé : 4</w:t>
      </w:r>
      <w:r w:rsidRPr="006122A0">
        <w:rPr>
          <w:b/>
          <w:color w:val="C00000"/>
          <w:sz w:val="28"/>
        </w:rPr>
        <w:t>h)</w:t>
      </w:r>
    </w:p>
    <w:p w14:paraId="2CB7809E" w14:textId="7AC8982B" w:rsidR="00D95DD4" w:rsidRPr="00A86D3D" w:rsidRDefault="00D95DD4" w:rsidP="00D95DD4">
      <w:pPr>
        <w:spacing w:after="240"/>
        <w:rPr>
          <w:b/>
          <w:color w:val="808080" w:themeColor="background1" w:themeShade="80"/>
          <w:sz w:val="28"/>
        </w:rPr>
      </w:pPr>
      <w:r w:rsidRPr="00A86D3D">
        <w:rPr>
          <w:b/>
          <w:color w:val="808080" w:themeColor="background1" w:themeShade="80"/>
          <w:sz w:val="28"/>
        </w:rPr>
        <w:t xml:space="preserve">Deuxième partie : réaliser le plan et les gabarits </w:t>
      </w:r>
      <w:r w:rsidR="00A86D3D" w:rsidRPr="00A86D3D">
        <w:rPr>
          <w:b/>
          <w:color w:val="808080" w:themeColor="background1" w:themeShade="80"/>
          <w:sz w:val="28"/>
        </w:rPr>
        <w:t>en CAO</w:t>
      </w:r>
      <w:r w:rsidRPr="00A86D3D">
        <w:rPr>
          <w:b/>
          <w:color w:val="808080" w:themeColor="background1" w:themeShade="80"/>
          <w:sz w:val="28"/>
        </w:rPr>
        <w:t xml:space="preserve"> 2D </w:t>
      </w:r>
      <w:r w:rsidRPr="00A86D3D">
        <w:rPr>
          <w:color w:val="808080" w:themeColor="background1" w:themeShade="80"/>
          <w:sz w:val="22"/>
        </w:rPr>
        <w:t>(temps conseillé : 1</w:t>
      </w:r>
      <w:r w:rsidR="006122A0" w:rsidRPr="00A86D3D">
        <w:rPr>
          <w:color w:val="808080" w:themeColor="background1" w:themeShade="80"/>
          <w:sz w:val="22"/>
        </w:rPr>
        <w:t>3</w:t>
      </w:r>
      <w:r w:rsidRPr="00A86D3D">
        <w:rPr>
          <w:color w:val="808080" w:themeColor="background1" w:themeShade="80"/>
          <w:sz w:val="22"/>
        </w:rPr>
        <w:t>h)</w:t>
      </w:r>
    </w:p>
    <w:p w14:paraId="16CE01B2" w14:textId="77777777" w:rsidR="00D95DD4" w:rsidRPr="00A86D3D" w:rsidRDefault="00D95DD4" w:rsidP="00D95DD4">
      <w:pPr>
        <w:spacing w:after="240"/>
        <w:rPr>
          <w:color w:val="808080" w:themeColor="background1" w:themeShade="80"/>
        </w:rPr>
      </w:pPr>
      <w:r w:rsidRPr="00A86D3D">
        <w:rPr>
          <w:b/>
          <w:color w:val="808080" w:themeColor="background1" w:themeShade="80"/>
          <w:sz w:val="28"/>
        </w:rPr>
        <w:t xml:space="preserve">Troisième partie : Réaliser la graduation </w:t>
      </w:r>
      <w:r w:rsidR="008B688D" w:rsidRPr="00A86D3D">
        <w:rPr>
          <w:b/>
          <w:color w:val="808080" w:themeColor="background1" w:themeShade="80"/>
          <w:sz w:val="28"/>
        </w:rPr>
        <w:t xml:space="preserve">des </w:t>
      </w:r>
      <w:r w:rsidRPr="00A86D3D">
        <w:rPr>
          <w:b/>
          <w:color w:val="808080" w:themeColor="background1" w:themeShade="80"/>
          <w:sz w:val="28"/>
        </w:rPr>
        <w:t>modèle</w:t>
      </w:r>
      <w:r w:rsidR="008B688D" w:rsidRPr="00A86D3D">
        <w:rPr>
          <w:b/>
          <w:color w:val="808080" w:themeColor="background1" w:themeShade="80"/>
          <w:sz w:val="28"/>
        </w:rPr>
        <w:t>s</w:t>
      </w:r>
      <w:r w:rsidRPr="00A86D3D">
        <w:rPr>
          <w:b/>
          <w:color w:val="808080" w:themeColor="background1" w:themeShade="80"/>
          <w:sz w:val="28"/>
        </w:rPr>
        <w:t xml:space="preserve"> </w:t>
      </w:r>
      <w:r w:rsidRPr="00A86D3D">
        <w:rPr>
          <w:color w:val="808080" w:themeColor="background1" w:themeShade="80"/>
          <w:sz w:val="22"/>
        </w:rPr>
        <w:t xml:space="preserve">(temps conseillé : </w:t>
      </w:r>
      <w:r w:rsidR="006122A0" w:rsidRPr="00A86D3D">
        <w:rPr>
          <w:color w:val="808080" w:themeColor="background1" w:themeShade="80"/>
          <w:sz w:val="22"/>
        </w:rPr>
        <w:t>3</w:t>
      </w:r>
      <w:r w:rsidRPr="00A86D3D">
        <w:rPr>
          <w:color w:val="808080" w:themeColor="background1" w:themeShade="80"/>
          <w:sz w:val="22"/>
        </w:rPr>
        <w:t xml:space="preserve"> h)</w:t>
      </w:r>
    </w:p>
    <w:p w14:paraId="7823CA66" w14:textId="77777777" w:rsidR="00D95DD4" w:rsidRPr="006637ED" w:rsidRDefault="00D95DD4" w:rsidP="00D95DD4">
      <w:pPr>
        <w:rPr>
          <w:b/>
          <w:sz w:val="24"/>
        </w:rPr>
      </w:pPr>
      <w:r>
        <w:rPr>
          <w:b/>
          <w:sz w:val="24"/>
        </w:rPr>
        <w:t>Durée totale : 20</w:t>
      </w:r>
      <w:r w:rsidRPr="006637ED">
        <w:rPr>
          <w:b/>
          <w:sz w:val="24"/>
        </w:rPr>
        <w:t xml:space="preserve"> Heures</w:t>
      </w:r>
    </w:p>
    <w:p w14:paraId="1018A8DD" w14:textId="77777777" w:rsidR="00D95DD4" w:rsidRPr="006637ED" w:rsidRDefault="00D95DD4" w:rsidP="00D95DD4">
      <w:pPr>
        <w:rPr>
          <w:b/>
          <w:sz w:val="24"/>
        </w:rPr>
      </w:pPr>
    </w:p>
    <w:p w14:paraId="1D12D8DD" w14:textId="77777777" w:rsidR="00D95DD4" w:rsidRPr="006637ED" w:rsidRDefault="00D95DD4" w:rsidP="00D95DD4">
      <w:pPr>
        <w:rPr>
          <w:b/>
          <w:sz w:val="24"/>
        </w:rPr>
      </w:pPr>
      <w:r w:rsidRPr="006637ED">
        <w:rPr>
          <w:b/>
          <w:sz w:val="24"/>
        </w:rPr>
        <w:t>Coefficient : 4</w:t>
      </w:r>
    </w:p>
    <w:p w14:paraId="77166110" w14:textId="77777777" w:rsidR="00D95DD4" w:rsidRPr="006637ED" w:rsidRDefault="00D95DD4" w:rsidP="00D95DD4">
      <w:pPr>
        <w:rPr>
          <w:b/>
          <w:sz w:val="24"/>
        </w:rPr>
      </w:pPr>
    </w:p>
    <w:p w14:paraId="3096874B" w14:textId="77777777" w:rsidR="00D95DD4" w:rsidRPr="006637ED" w:rsidRDefault="00D95DD4" w:rsidP="00D95DD4">
      <w:pPr>
        <w:rPr>
          <w:b/>
          <w:sz w:val="24"/>
        </w:rPr>
      </w:pPr>
      <w:r w:rsidRPr="006637ED">
        <w:rPr>
          <w:b/>
          <w:sz w:val="24"/>
        </w:rPr>
        <w:t xml:space="preserve">Matériels autorisés : pas de restriction </w:t>
      </w:r>
    </w:p>
    <w:p w14:paraId="19D1120E" w14:textId="77777777" w:rsidR="00D95DD4" w:rsidRPr="00067352" w:rsidRDefault="00D95DD4" w:rsidP="00D95DD4">
      <w:pPr>
        <w:rPr>
          <w:b/>
          <w:sz w:val="24"/>
        </w:rPr>
      </w:pPr>
    </w:p>
    <w:p w14:paraId="04AE5358" w14:textId="77777777" w:rsidR="00D95DD4" w:rsidRDefault="00D95DD4" w:rsidP="00D95DD4">
      <w:pPr>
        <w:rPr>
          <w:sz w:val="24"/>
        </w:rPr>
      </w:pPr>
    </w:p>
    <w:p w14:paraId="2EC0098C" w14:textId="77777777" w:rsidR="00D95DD4" w:rsidRPr="00130723" w:rsidRDefault="00D95DD4" w:rsidP="00D95DD4">
      <w:pPr>
        <w:spacing w:line="360" w:lineRule="auto"/>
        <w:jc w:val="both"/>
        <w:rPr>
          <w:b/>
          <w:sz w:val="22"/>
          <w:szCs w:val="22"/>
        </w:rPr>
      </w:pPr>
      <w:r w:rsidRPr="00130723">
        <w:rPr>
          <w:b/>
          <w:sz w:val="22"/>
          <w:szCs w:val="22"/>
        </w:rPr>
        <w:t>Remarques :</w:t>
      </w:r>
    </w:p>
    <w:p w14:paraId="183B0AA4" w14:textId="77777777" w:rsidR="00D95DD4" w:rsidRPr="00496E4F" w:rsidRDefault="00256C0C" w:rsidP="00D95DD4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</w:rPr>
      </w:pPr>
      <w:r w:rsidRPr="00965E9F">
        <w:rPr>
          <w:b/>
          <w:sz w:val="22"/>
          <w:szCs w:val="22"/>
        </w:rPr>
        <w:t>Enregistrer</w:t>
      </w:r>
      <w:r w:rsidR="00D95DD4" w:rsidRPr="00496E4F">
        <w:rPr>
          <w:sz w:val="22"/>
          <w:szCs w:val="22"/>
        </w:rPr>
        <w:t xml:space="preserve"> l’ensemble des fichiers sur </w:t>
      </w:r>
      <w:r w:rsidR="00D95DD4" w:rsidRPr="00965E9F">
        <w:rPr>
          <w:b/>
          <w:sz w:val="22"/>
          <w:szCs w:val="22"/>
        </w:rPr>
        <w:t xml:space="preserve">le réseau </w:t>
      </w:r>
      <w:proofErr w:type="spellStart"/>
      <w:r w:rsidR="00D95DD4" w:rsidRPr="00965E9F">
        <w:rPr>
          <w:b/>
          <w:sz w:val="22"/>
          <w:szCs w:val="22"/>
        </w:rPr>
        <w:t>HARP</w:t>
      </w:r>
      <w:proofErr w:type="spellEnd"/>
      <w:r w:rsidR="00D95DD4" w:rsidRPr="00496E4F">
        <w:rPr>
          <w:sz w:val="22"/>
          <w:szCs w:val="22"/>
        </w:rPr>
        <w:t>. Iden</w:t>
      </w:r>
      <w:r w:rsidR="00D95DD4">
        <w:rPr>
          <w:sz w:val="22"/>
          <w:szCs w:val="22"/>
        </w:rPr>
        <w:t>tifier clairement votre fichier,</w:t>
      </w:r>
    </w:p>
    <w:p w14:paraId="2C13F3B2" w14:textId="17367C5A" w:rsidR="00D95DD4" w:rsidRPr="00496E4F" w:rsidRDefault="00256C0C" w:rsidP="00D95DD4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Réaliser</w:t>
      </w:r>
      <w:r w:rsidR="00D95DD4" w:rsidRPr="00496E4F">
        <w:rPr>
          <w:sz w:val="22"/>
          <w:szCs w:val="22"/>
        </w:rPr>
        <w:t xml:space="preserve"> des </w:t>
      </w:r>
      <w:r w:rsidR="00D95DD4" w:rsidRPr="00965E9F">
        <w:rPr>
          <w:b/>
          <w:sz w:val="22"/>
          <w:szCs w:val="22"/>
        </w:rPr>
        <w:t>sauvegardes préventives</w:t>
      </w:r>
      <w:r w:rsidR="00D95DD4" w:rsidRPr="00496E4F">
        <w:rPr>
          <w:sz w:val="22"/>
          <w:szCs w:val="22"/>
        </w:rPr>
        <w:t xml:space="preserve"> pour ne pas perdre </w:t>
      </w:r>
      <w:r w:rsidR="00D95DD4">
        <w:rPr>
          <w:sz w:val="22"/>
          <w:szCs w:val="22"/>
        </w:rPr>
        <w:t>les</w:t>
      </w:r>
      <w:r w:rsidR="00D95DD4" w:rsidRPr="00496E4F">
        <w:rPr>
          <w:sz w:val="22"/>
          <w:szCs w:val="22"/>
        </w:rPr>
        <w:t xml:space="preserve"> travaux</w:t>
      </w:r>
      <w:r w:rsidR="00D95DD4">
        <w:rPr>
          <w:sz w:val="22"/>
          <w:szCs w:val="22"/>
        </w:rPr>
        <w:t>, i</w:t>
      </w:r>
      <w:r w:rsidR="00D95DD4" w:rsidRPr="00496E4F">
        <w:rPr>
          <w:sz w:val="22"/>
          <w:szCs w:val="22"/>
        </w:rPr>
        <w:t xml:space="preserve">mprimer les documents </w:t>
      </w:r>
      <w:r w:rsidR="00A86D3D">
        <w:rPr>
          <w:sz w:val="22"/>
          <w:szCs w:val="22"/>
        </w:rPr>
        <w:t xml:space="preserve">au format PDF </w:t>
      </w:r>
      <w:r w:rsidR="00D95DD4" w:rsidRPr="00496E4F">
        <w:rPr>
          <w:sz w:val="22"/>
          <w:szCs w:val="22"/>
        </w:rPr>
        <w:t xml:space="preserve">afin de constituer le dossier </w:t>
      </w:r>
      <w:r w:rsidRPr="00496E4F">
        <w:rPr>
          <w:sz w:val="22"/>
          <w:szCs w:val="22"/>
        </w:rPr>
        <w:t>du produit</w:t>
      </w:r>
      <w:r w:rsidR="00D95DD4" w:rsidRPr="00496E4F">
        <w:rPr>
          <w:sz w:val="22"/>
          <w:szCs w:val="22"/>
        </w:rPr>
        <w:t>.</w:t>
      </w:r>
    </w:p>
    <w:p w14:paraId="1478BD66" w14:textId="77777777" w:rsidR="00E72FBB" w:rsidRDefault="00E72FBB" w:rsidP="004C7061">
      <w:pPr>
        <w:rPr>
          <w:sz w:val="24"/>
        </w:rPr>
      </w:pPr>
    </w:p>
    <w:p w14:paraId="77069B56" w14:textId="77777777" w:rsidR="00AA7A33" w:rsidRDefault="00AA7A33" w:rsidP="004C7061"/>
    <w:p w14:paraId="538235AA" w14:textId="77777777" w:rsidR="00A90D3E" w:rsidRDefault="00A90D3E" w:rsidP="00A90D3E"/>
    <w:p w14:paraId="4551ABAD" w14:textId="77777777" w:rsidR="00D95DD4" w:rsidRDefault="00D95DD4">
      <w:r>
        <w:br w:type="page"/>
      </w:r>
    </w:p>
    <w:p w14:paraId="6933DB6B" w14:textId="77777777" w:rsidR="00D95DD4" w:rsidRDefault="00D95DD4" w:rsidP="00D95DD4">
      <w:pPr>
        <w:pStyle w:val="Titre"/>
      </w:pPr>
      <w:r>
        <w:lastRenderedPageBreak/>
        <w:t>Compétences unité U4</w:t>
      </w:r>
      <w:r w:rsidR="005B4183">
        <w:t>2</w:t>
      </w:r>
    </w:p>
    <w:p w14:paraId="14B436F9" w14:textId="77777777" w:rsidR="00AC7EB2" w:rsidRDefault="00AC7EB2" w:rsidP="00D95DD4">
      <w:pPr>
        <w:rPr>
          <w:b/>
        </w:rPr>
      </w:pPr>
    </w:p>
    <w:p w14:paraId="05759455" w14:textId="2B739077" w:rsidR="00D95DD4" w:rsidRPr="00A86D3D" w:rsidRDefault="00AC7EB2" w:rsidP="00D95DD4">
      <w:pPr>
        <w:rPr>
          <w:b/>
        </w:rPr>
      </w:pPr>
      <w:r w:rsidRPr="00A86D3D">
        <w:rPr>
          <w:b/>
        </w:rPr>
        <w:t>Compétences première partie</w:t>
      </w:r>
      <w:r w:rsidR="00D95DD4" w:rsidRPr="00A86D3D">
        <w:rPr>
          <w:b/>
        </w:rPr>
        <w:t xml:space="preserve"> repérée</w:t>
      </w:r>
      <w:r w:rsidRPr="00A86D3D">
        <w:rPr>
          <w:b/>
        </w:rPr>
        <w:t>s</w:t>
      </w:r>
      <w:r w:rsidR="00D95DD4" w:rsidRPr="00A86D3D">
        <w:rPr>
          <w:b/>
        </w:rPr>
        <w:t xml:space="preserve"> en vert</w:t>
      </w:r>
    </w:p>
    <w:p w14:paraId="0AC8290B" w14:textId="77777777" w:rsidR="00D95DD4" w:rsidRPr="004F3223" w:rsidRDefault="00D95DD4" w:rsidP="00D95DD4"/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6700"/>
      </w:tblGrid>
      <w:tr w:rsidR="00D95DD4" w:rsidRPr="004968AA" w14:paraId="6DFB0AC2" w14:textId="77777777" w:rsidTr="00AC41A6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BDB4C42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61D5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Préconcevoir les modèles</w:t>
            </w:r>
          </w:p>
        </w:tc>
      </w:tr>
      <w:tr w:rsidR="00D95DD4" w:rsidRPr="004968AA" w14:paraId="01F3BDD0" w14:textId="77777777" w:rsidTr="006122A0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8A146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CA60" w14:textId="77777777" w:rsidR="00D95DD4" w:rsidRPr="004968AA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Analyser les formes géométriques et les contraintes techniques du produit. En déduire les conditions nécessaires de construction (aisance, spécificités géométriques et dimensionnelles) et les tolérances nécessaires associées.</w:t>
            </w:r>
          </w:p>
        </w:tc>
      </w:tr>
      <w:tr w:rsidR="00D95DD4" w:rsidRPr="004968AA" w14:paraId="71796866" w14:textId="77777777" w:rsidTr="00AC41A6">
        <w:trPr>
          <w:trHeight w:val="35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EC58E7B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C1.312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EE2F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Intégrer les données du styliste pour préconcevoir les lignes caractéristiques du modèle</w:t>
            </w:r>
          </w:p>
        </w:tc>
      </w:tr>
      <w:tr w:rsidR="00D95DD4" w:rsidRPr="004968AA" w14:paraId="0362806F" w14:textId="77777777" w:rsidTr="00E27DE7">
        <w:trPr>
          <w:trHeight w:val="259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6FD7A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04DD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Élaborer le dessin de définition du produit</w:t>
            </w:r>
          </w:p>
        </w:tc>
      </w:tr>
      <w:tr w:rsidR="00D95DD4" w:rsidRPr="00A47FA7" w14:paraId="4448131B" w14:textId="77777777" w:rsidTr="00E27DE7">
        <w:trPr>
          <w:trHeight w:val="29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5D665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C1.321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EA1C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Élaborer les représentations graphiques 2D ou 3D, les nomenclatures et les spécifications associées.</w:t>
            </w:r>
          </w:p>
        </w:tc>
      </w:tr>
      <w:tr w:rsidR="00D95DD4" w:rsidRPr="00A47FA7" w14:paraId="07462773" w14:textId="77777777" w:rsidTr="00E27DE7">
        <w:trPr>
          <w:trHeight w:val="341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1D1F8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0E4CB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Concevoir le plan du modèle</w:t>
            </w:r>
          </w:p>
        </w:tc>
      </w:tr>
      <w:tr w:rsidR="00D95DD4" w:rsidRPr="00A47FA7" w14:paraId="3F50E10B" w14:textId="77777777" w:rsidTr="00AC41A6">
        <w:trPr>
          <w:trHeight w:val="5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964293E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EE76D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Développer numériquement le plan d’un modèle.</w:t>
            </w: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Utiliser les fonctionnalités d’un logiciel 2D et/ou 3D dans le but d’optimiser la démarche de développement de plan.</w:t>
            </w:r>
          </w:p>
        </w:tc>
      </w:tr>
      <w:tr w:rsidR="00D95DD4" w:rsidRPr="00A47FA7" w14:paraId="1ED4BCC5" w14:textId="77777777" w:rsidTr="00AC41A6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CD62F6E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C1.512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63D91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Archiver le plan du modèle et les documents associés en vue de son exploitation.</w:t>
            </w:r>
          </w:p>
        </w:tc>
      </w:tr>
      <w:tr w:rsidR="00D95DD4" w:rsidRPr="00A47FA7" w14:paraId="6734ED26" w14:textId="77777777" w:rsidTr="00E27DE7">
        <w:trPr>
          <w:trHeight w:val="4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A83EB" w14:textId="77777777" w:rsidR="00D95DD4" w:rsidRPr="009253C8" w:rsidRDefault="00D95DD4" w:rsidP="00E27DE7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9253C8">
              <w:rPr>
                <w:rFonts w:ascii="Calibri" w:hAnsi="Calibri" w:cs="Calibri"/>
                <w:color w:val="000000"/>
                <w:sz w:val="16"/>
                <w:szCs w:val="22"/>
              </w:rPr>
              <w:t>C1.513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3AA9C" w14:textId="77777777" w:rsidR="00D95DD4" w:rsidRPr="00AC41A6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41A6">
              <w:rPr>
                <w:rFonts w:ascii="Calibri" w:hAnsi="Calibri" w:cs="Calibri"/>
                <w:color w:val="000000"/>
                <w:sz w:val="22"/>
                <w:szCs w:val="22"/>
              </w:rPr>
              <w:t>Extraire et concevoir tous les éléments constitutifs du modèle (gabarits) en vue de leur exploitation industrielle, notamment pour la découpe numérique.</w:t>
            </w:r>
          </w:p>
        </w:tc>
      </w:tr>
      <w:tr w:rsidR="00D95DD4" w:rsidRPr="00A47FA7" w14:paraId="5F594897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AB9C5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5BB25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et effectuer la graduation numérique du modèle (pour la chaussure)</w:t>
            </w:r>
          </w:p>
        </w:tc>
      </w:tr>
      <w:tr w:rsidR="00D95DD4" w:rsidRPr="00A47FA7" w14:paraId="519B4173" w14:textId="77777777" w:rsidTr="006122A0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2B400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05A76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Effectuer la graduation d’un modèle en CAO</w:t>
            </w:r>
          </w:p>
        </w:tc>
      </w:tr>
      <w:tr w:rsidR="00D95DD4" w:rsidRPr="00A47FA7" w14:paraId="3C15FB63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AB7C9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98026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les règles de graduation à appliquer au modèle.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Sauvegarder les règles et enrichir les bases de données</w:t>
            </w:r>
          </w:p>
        </w:tc>
      </w:tr>
      <w:tr w:rsidR="00D95DD4" w:rsidRPr="00A47FA7" w14:paraId="450361D3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9C6AE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7C027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Définir les paramètres géométriques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variant et invariant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caractéristiques de la graduation envisagée.</w:t>
            </w:r>
          </w:p>
        </w:tc>
      </w:tr>
      <w:tr w:rsidR="00D95DD4" w:rsidRPr="00A47FA7" w14:paraId="279259D8" w14:textId="77777777" w:rsidTr="006122A0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A456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93210" w14:textId="77777777" w:rsidR="00D95DD4" w:rsidRPr="00A47FA7" w:rsidRDefault="00D95DD4" w:rsidP="00E27DE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0" w:name="RANGE!C51"/>
            <w:bookmarkStart w:id="1" w:name="RANGE!C90"/>
            <w:bookmarkEnd w:id="0"/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Réaliser et contrôler la graduation de tous les éléments du modèle en CAO</w:t>
            </w:r>
            <w:bookmarkEnd w:id="1"/>
          </w:p>
        </w:tc>
      </w:tr>
    </w:tbl>
    <w:p w14:paraId="348D78A1" w14:textId="77777777" w:rsidR="00D95DD4" w:rsidRDefault="00D95DD4" w:rsidP="00D95DD4"/>
    <w:p w14:paraId="32598511" w14:textId="77777777" w:rsidR="00D95DD4" w:rsidRDefault="00D95DD4" w:rsidP="00D95DD4"/>
    <w:p w14:paraId="2F52A914" w14:textId="77777777" w:rsidR="00D95DD4" w:rsidRDefault="00D95DD4" w:rsidP="00D95DD4">
      <w:pPr>
        <w:pStyle w:val="Titre"/>
      </w:pPr>
    </w:p>
    <w:p w14:paraId="112D3E2F" w14:textId="77777777" w:rsidR="00D95DD4" w:rsidRDefault="00D95DD4" w:rsidP="00D95DD4">
      <w:pPr>
        <w:pStyle w:val="Titre"/>
      </w:pPr>
      <w:r>
        <w:t>Critères d’évaluation</w:t>
      </w:r>
    </w:p>
    <w:p w14:paraId="0FB7435B" w14:textId="3C88CC17" w:rsidR="00D95DD4" w:rsidRDefault="00D95DD4" w:rsidP="00D95DD4">
      <w:r>
        <w:t xml:space="preserve">. </w:t>
      </w:r>
    </w:p>
    <w:p w14:paraId="049FA8F8" w14:textId="12103D16" w:rsidR="00D95DD4" w:rsidRDefault="00D95DD4" w:rsidP="00D95DD4">
      <w:r>
        <w:t xml:space="preserve">. </w:t>
      </w:r>
    </w:p>
    <w:p w14:paraId="7C21DA54" w14:textId="77777777" w:rsidR="00D95DD4" w:rsidRDefault="00D95DD4" w:rsidP="00D95DD4"/>
    <w:p w14:paraId="39C1B71C" w14:textId="77777777" w:rsidR="00D95DD4" w:rsidRDefault="00D95DD4" w:rsidP="00D95DD4">
      <w:r>
        <w:t xml:space="preserve">Les noms d’enregistrement doivent permettre une identification sans ambiguïté. Les fichiers sont organisés dans un dossier. </w:t>
      </w:r>
    </w:p>
    <w:p w14:paraId="579A8AE8" w14:textId="77777777" w:rsidR="00D95DD4" w:rsidRDefault="00D95DD4"/>
    <w:p w14:paraId="5ECFC909" w14:textId="77777777" w:rsidR="00D95DD4" w:rsidRDefault="00D95DD4">
      <w:r>
        <w:br w:type="page"/>
      </w:r>
    </w:p>
    <w:p w14:paraId="6460478B" w14:textId="77777777" w:rsidR="007423F5" w:rsidRDefault="007423F5" w:rsidP="00C67679"/>
    <w:p w14:paraId="5CA58133" w14:textId="77777777" w:rsidR="007423F5" w:rsidRDefault="007423F5" w:rsidP="005660D1">
      <w:pPr>
        <w:pStyle w:val="Titre"/>
        <w:jc w:val="left"/>
      </w:pPr>
      <w:r w:rsidRPr="005660D1">
        <w:rPr>
          <w:sz w:val="36"/>
          <w:szCs w:val="36"/>
        </w:rPr>
        <w:t>Contexte</w:t>
      </w:r>
      <w:r>
        <w:t xml:space="preserve"> </w:t>
      </w:r>
    </w:p>
    <w:p w14:paraId="545A7C55" w14:textId="77777777" w:rsidR="00256C0C" w:rsidRPr="00256C0C" w:rsidRDefault="00256C0C" w:rsidP="00256C0C"/>
    <w:p w14:paraId="2E60BDEB" w14:textId="3F771DF0" w:rsidR="00F87F65" w:rsidRDefault="005660D1" w:rsidP="006122A0">
      <w:pPr>
        <w:rPr>
          <w:rFonts w:eastAsia="Times New Roman"/>
          <w:sz w:val="24"/>
        </w:rPr>
      </w:pPr>
      <w:r w:rsidRPr="005660D1">
        <w:rPr>
          <w:sz w:val="24"/>
        </w:rPr>
        <w:t xml:space="preserve">Réaliser la </w:t>
      </w:r>
      <w:r w:rsidR="006122A0">
        <w:rPr>
          <w:sz w:val="24"/>
        </w:rPr>
        <w:t xml:space="preserve">modélisation </w:t>
      </w:r>
      <w:r w:rsidR="006122A0">
        <w:rPr>
          <w:rFonts w:eastAsia="Times New Roman"/>
          <w:sz w:val="24"/>
        </w:rPr>
        <w:t xml:space="preserve">modèle </w:t>
      </w:r>
      <w:proofErr w:type="spellStart"/>
      <w:r w:rsidR="006122A0">
        <w:rPr>
          <w:rFonts w:eastAsia="Times New Roman"/>
          <w:sz w:val="24"/>
        </w:rPr>
        <w:t>LULLABY</w:t>
      </w:r>
      <w:proofErr w:type="spellEnd"/>
      <w:r w:rsidR="006122A0">
        <w:rPr>
          <w:rFonts w:eastAsia="Times New Roman"/>
          <w:sz w:val="24"/>
        </w:rPr>
        <w:t xml:space="preserve"> afin de valider ses lignes, le semelage et les couleurs envisagées. </w:t>
      </w:r>
    </w:p>
    <w:p w14:paraId="5062AF92" w14:textId="6E6D5F12" w:rsidR="00F87F65" w:rsidRDefault="00F87F65" w:rsidP="006122A0">
      <w:pPr>
        <w:rPr>
          <w:rFonts w:eastAsia="Times New Roman"/>
          <w:sz w:val="24"/>
        </w:rPr>
      </w:pPr>
    </w:p>
    <w:p w14:paraId="74F64DA7" w14:textId="113D4AF7" w:rsidR="006122A0" w:rsidRPr="002D7882" w:rsidRDefault="006122A0" w:rsidP="006122A0">
      <w:pPr>
        <w:rPr>
          <w:rFonts w:ascii="Times New Roman" w:eastAsia="Times New Roman" w:hAnsi="Times New Roman" w:cs="Times New Roman"/>
          <w:sz w:val="24"/>
        </w:rPr>
      </w:pPr>
      <w:r w:rsidRPr="002D7882">
        <w:rPr>
          <w:rFonts w:eastAsia="Times New Roman"/>
          <w:sz w:val="24"/>
        </w:rPr>
        <w:t>Cette activité comprend :</w:t>
      </w:r>
    </w:p>
    <w:p w14:paraId="280DE2CD" w14:textId="4D4AA86C" w:rsidR="006122A0" w:rsidRPr="002D7882" w:rsidRDefault="006122A0" w:rsidP="006122A0">
      <w:pPr>
        <w:rPr>
          <w:rFonts w:ascii="Times New Roman" w:eastAsia="Times New Roman" w:hAnsi="Times New Roman" w:cs="Times New Roman"/>
          <w:sz w:val="24"/>
        </w:rPr>
      </w:pPr>
    </w:p>
    <w:p w14:paraId="37C291F0" w14:textId="7844A227" w:rsidR="006122A0" w:rsidRPr="002D7882" w:rsidRDefault="006122A0" w:rsidP="006122A0">
      <w:pPr>
        <w:numPr>
          <w:ilvl w:val="0"/>
          <w:numId w:val="33"/>
        </w:numPr>
        <w:rPr>
          <w:rFonts w:ascii="Times New Roman" w:eastAsia="Times New Roman" w:hAnsi="Times New Roman" w:cs="Times New Roman"/>
          <w:sz w:val="24"/>
        </w:rPr>
      </w:pPr>
      <w:r w:rsidRPr="002D7882">
        <w:rPr>
          <w:rFonts w:eastAsia="Times New Roman"/>
          <w:sz w:val="24"/>
        </w:rPr>
        <w:t>la construction de</w:t>
      </w:r>
      <w:r>
        <w:rPr>
          <w:rFonts w:eastAsia="Times New Roman"/>
          <w:sz w:val="24"/>
        </w:rPr>
        <w:t>s</w:t>
      </w:r>
      <w:r w:rsidRPr="002D7882">
        <w:rPr>
          <w:rFonts w:eastAsia="Times New Roman"/>
          <w:sz w:val="24"/>
        </w:rPr>
        <w:t xml:space="preserve"> lignes </w:t>
      </w:r>
      <w:r>
        <w:rPr>
          <w:rFonts w:eastAsia="Times New Roman"/>
          <w:sz w:val="24"/>
        </w:rPr>
        <w:t>d’un modèle en 3D ;</w:t>
      </w:r>
    </w:p>
    <w:p w14:paraId="3E657842" w14:textId="7C0D984B" w:rsidR="006122A0" w:rsidRPr="002D7882" w:rsidRDefault="006122A0" w:rsidP="006122A0">
      <w:pPr>
        <w:numPr>
          <w:ilvl w:val="0"/>
          <w:numId w:val="33"/>
        </w:numPr>
        <w:rPr>
          <w:rFonts w:ascii="Times New Roman" w:eastAsia="Times New Roman" w:hAnsi="Times New Roman" w:cs="Times New Roman"/>
          <w:sz w:val="24"/>
        </w:rPr>
      </w:pPr>
      <w:r w:rsidRPr="002D7882">
        <w:rPr>
          <w:rFonts w:eastAsia="Times New Roman"/>
          <w:sz w:val="24"/>
        </w:rPr>
        <w:t>la g</w:t>
      </w:r>
      <w:r>
        <w:rPr>
          <w:rFonts w:eastAsia="Times New Roman"/>
          <w:sz w:val="24"/>
        </w:rPr>
        <w:t>estion d’un motif de type perforation ;</w:t>
      </w:r>
    </w:p>
    <w:p w14:paraId="55C34E2C" w14:textId="30986544" w:rsidR="006122A0" w:rsidRPr="006B5144" w:rsidRDefault="006122A0" w:rsidP="006122A0">
      <w:pPr>
        <w:numPr>
          <w:ilvl w:val="0"/>
          <w:numId w:val="33"/>
        </w:numPr>
        <w:rPr>
          <w:rFonts w:ascii="Times New Roman" w:eastAsia="Times New Roman" w:hAnsi="Times New Roman" w:cs="Times New Roman"/>
          <w:sz w:val="24"/>
        </w:rPr>
      </w:pPr>
      <w:r w:rsidRPr="002D7882">
        <w:rPr>
          <w:rFonts w:eastAsia="Times New Roman"/>
          <w:sz w:val="24"/>
        </w:rPr>
        <w:t>la</w:t>
      </w:r>
      <w:r w:rsidR="007F1DCD">
        <w:rPr>
          <w:rFonts w:eastAsia="Times New Roman"/>
          <w:sz w:val="24"/>
        </w:rPr>
        <w:t xml:space="preserve"> création et la</w:t>
      </w:r>
      <w:r w:rsidRPr="002D7882">
        <w:rPr>
          <w:rFonts w:eastAsia="Times New Roman"/>
          <w:sz w:val="24"/>
        </w:rPr>
        <w:t xml:space="preserve"> gesti</w:t>
      </w:r>
      <w:r>
        <w:rPr>
          <w:rFonts w:eastAsia="Times New Roman"/>
          <w:sz w:val="24"/>
        </w:rPr>
        <w:t xml:space="preserve">on d’un motif </w:t>
      </w:r>
      <w:r w:rsidR="007F1DCD">
        <w:rPr>
          <w:rFonts w:eastAsia="Times New Roman"/>
          <w:sz w:val="24"/>
        </w:rPr>
        <w:t xml:space="preserve">de </w:t>
      </w:r>
      <w:r>
        <w:rPr>
          <w:rFonts w:eastAsia="Times New Roman"/>
          <w:sz w:val="24"/>
        </w:rPr>
        <w:t>point de piqûre) ;</w:t>
      </w:r>
      <w:r w:rsidR="00A5284A" w:rsidRPr="00A5284A">
        <w:rPr>
          <w:noProof/>
        </w:rPr>
        <w:t xml:space="preserve"> </w:t>
      </w:r>
    </w:p>
    <w:p w14:paraId="409AD1CA" w14:textId="6171AA75" w:rsidR="006122A0" w:rsidRPr="002D7882" w:rsidRDefault="006122A0" w:rsidP="006122A0">
      <w:pPr>
        <w:numPr>
          <w:ilvl w:val="0"/>
          <w:numId w:val="33"/>
        </w:numPr>
        <w:rPr>
          <w:rFonts w:ascii="Times New Roman" w:eastAsia="Times New Roman" w:hAnsi="Times New Roman" w:cs="Times New Roman"/>
          <w:sz w:val="24"/>
        </w:rPr>
      </w:pPr>
      <w:r>
        <w:rPr>
          <w:rFonts w:eastAsia="Times New Roman"/>
          <w:sz w:val="24"/>
        </w:rPr>
        <w:t>la mise en couleur (couleur) d’une version.</w:t>
      </w:r>
    </w:p>
    <w:p w14:paraId="0E6F0A21" w14:textId="179273F4" w:rsidR="007423F5" w:rsidRPr="005660D1" w:rsidRDefault="00A5284A" w:rsidP="00C67679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B206D60" wp14:editId="1A74CA5D">
            <wp:simplePos x="0" y="0"/>
            <wp:positionH relativeFrom="margin">
              <wp:align>center</wp:align>
            </wp:positionH>
            <wp:positionV relativeFrom="margin">
              <wp:posOffset>2265045</wp:posOffset>
            </wp:positionV>
            <wp:extent cx="2522220" cy="2052320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carp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FECA" w14:textId="128F4473" w:rsidR="00A5284A" w:rsidRDefault="00A5284A" w:rsidP="00A5284A"/>
    <w:p w14:paraId="2C3FE665" w14:textId="22378A9C" w:rsidR="00A5284A" w:rsidRDefault="00A5284A" w:rsidP="00A5284A"/>
    <w:p w14:paraId="5CF7009E" w14:textId="570CC6C3" w:rsidR="00A5284A" w:rsidRDefault="00A5284A" w:rsidP="00A5284A"/>
    <w:p w14:paraId="0056E4A9" w14:textId="703B9DE1" w:rsidR="00A5284A" w:rsidRDefault="00A5284A" w:rsidP="00A5284A"/>
    <w:p w14:paraId="3A24C104" w14:textId="3BB47CA2" w:rsidR="00A5284A" w:rsidRPr="00A5284A" w:rsidRDefault="00A5284A" w:rsidP="00A5284A"/>
    <w:p w14:paraId="0CB90D16" w14:textId="77777777" w:rsidR="00A5284A" w:rsidRDefault="00A5284A" w:rsidP="005660D1">
      <w:pPr>
        <w:pStyle w:val="Titre"/>
        <w:jc w:val="left"/>
      </w:pPr>
    </w:p>
    <w:p w14:paraId="4444E8C4" w14:textId="77777777" w:rsidR="00A5284A" w:rsidRDefault="00A5284A" w:rsidP="005660D1">
      <w:pPr>
        <w:pStyle w:val="Titre"/>
        <w:jc w:val="left"/>
      </w:pPr>
    </w:p>
    <w:p w14:paraId="6EC3F3A9" w14:textId="77777777" w:rsidR="00A5284A" w:rsidRDefault="00A5284A" w:rsidP="005660D1">
      <w:pPr>
        <w:pStyle w:val="Titre"/>
        <w:jc w:val="left"/>
      </w:pPr>
    </w:p>
    <w:p w14:paraId="52DEA5B0" w14:textId="43ECCEBD" w:rsidR="007423F5" w:rsidRDefault="007423F5" w:rsidP="005660D1">
      <w:pPr>
        <w:pStyle w:val="Titre"/>
        <w:jc w:val="left"/>
      </w:pPr>
      <w:r>
        <w:t xml:space="preserve">Travail demandé </w:t>
      </w:r>
    </w:p>
    <w:p w14:paraId="58F0A9E6" w14:textId="77777777" w:rsidR="00532E3E" w:rsidRPr="00A031F1" w:rsidRDefault="00532E3E" w:rsidP="00A031F1"/>
    <w:p w14:paraId="23B2D065" w14:textId="40781A81" w:rsidR="00D95DD4" w:rsidRPr="00A7565B" w:rsidRDefault="006122A0" w:rsidP="00D95DD4">
      <w:pPr>
        <w:pBdr>
          <w:bottom w:val="single" w:sz="4" w:space="1" w:color="auto"/>
        </w:pBdr>
        <w:rPr>
          <w:b/>
          <w:sz w:val="24"/>
        </w:rPr>
      </w:pPr>
      <w:r>
        <w:rPr>
          <w:b/>
          <w:sz w:val="24"/>
        </w:rPr>
        <w:t>Modélisation</w:t>
      </w:r>
      <w:r w:rsidR="00D95DD4">
        <w:rPr>
          <w:b/>
          <w:sz w:val="24"/>
        </w:rPr>
        <w:t xml:space="preserve"> du modèle</w:t>
      </w:r>
      <w:r w:rsidR="00632B88">
        <w:rPr>
          <w:b/>
          <w:sz w:val="24"/>
        </w:rPr>
        <w:t xml:space="preserve"> </w:t>
      </w:r>
      <w:r w:rsidR="006D5D6C">
        <w:rPr>
          <w:b/>
          <w:sz w:val="24"/>
        </w:rPr>
        <w:t xml:space="preserve">FEMME </w:t>
      </w:r>
      <w:proofErr w:type="spellStart"/>
      <w:r w:rsidRPr="00A86D3D">
        <w:rPr>
          <w:b/>
          <w:sz w:val="24"/>
        </w:rPr>
        <w:t>LULLABY</w:t>
      </w:r>
      <w:proofErr w:type="spellEnd"/>
    </w:p>
    <w:p w14:paraId="1DF1857D" w14:textId="77777777" w:rsidR="00632B88" w:rsidRDefault="00632B88" w:rsidP="00D95DD4">
      <w:pPr>
        <w:spacing w:before="120" w:after="120"/>
        <w:rPr>
          <w:b/>
          <w:sz w:val="24"/>
        </w:rPr>
      </w:pPr>
    </w:p>
    <w:p w14:paraId="559ADB3C" w14:textId="5B3A2A28" w:rsidR="00D95DD4" w:rsidRPr="00A7565B" w:rsidRDefault="00B214D5" w:rsidP="00D95DD4">
      <w:pPr>
        <w:spacing w:before="120" w:after="120"/>
        <w:rPr>
          <w:b/>
          <w:sz w:val="24"/>
        </w:rPr>
      </w:pPr>
      <w:r>
        <w:rPr>
          <w:b/>
          <w:sz w:val="24"/>
        </w:rPr>
        <w:t xml:space="preserve">Partie </w:t>
      </w:r>
      <w:r w:rsidR="00D95DD4" w:rsidRPr="00A7565B">
        <w:rPr>
          <w:b/>
          <w:sz w:val="24"/>
        </w:rPr>
        <w:t>1</w:t>
      </w:r>
      <w:r>
        <w:rPr>
          <w:b/>
          <w:sz w:val="24"/>
        </w:rPr>
        <w:t> : r</w:t>
      </w:r>
      <w:r w:rsidR="005F773D">
        <w:rPr>
          <w:b/>
          <w:sz w:val="24"/>
        </w:rPr>
        <w:t xml:space="preserve">éaliser la </w:t>
      </w:r>
      <w:r w:rsidR="006122A0">
        <w:rPr>
          <w:b/>
          <w:sz w:val="24"/>
        </w:rPr>
        <w:t>modélisation des pièces du dessus à partir des spécifications du cahier des charges</w:t>
      </w:r>
    </w:p>
    <w:p w14:paraId="1FC1C733" w14:textId="012D0F97" w:rsidR="006122A0" w:rsidRPr="00627F55" w:rsidRDefault="006122A0" w:rsidP="00627F55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 w:rsidRPr="00627F55">
        <w:rPr>
          <w:rFonts w:ascii="Arial" w:hAnsi="Arial" w:cs="Arial"/>
        </w:rPr>
        <w:t xml:space="preserve">Positionner le repère de construction </w:t>
      </w:r>
      <w:r w:rsidR="007F1DCD" w:rsidRPr="00627F55">
        <w:rPr>
          <w:rFonts w:ascii="Arial" w:hAnsi="Arial" w:cs="Arial"/>
        </w:rPr>
        <w:t xml:space="preserve">d’un modèle décolleté </w:t>
      </w:r>
      <w:r w:rsidR="003D1596" w:rsidRPr="00627F55">
        <w:rPr>
          <w:rFonts w:ascii="Arial" w:hAnsi="Arial" w:cs="Arial"/>
        </w:rPr>
        <w:t>(</w:t>
      </w:r>
      <w:r w:rsidRPr="00627F55">
        <w:rPr>
          <w:rFonts w:ascii="Arial" w:hAnsi="Arial" w:cs="Arial"/>
        </w:rPr>
        <w:t>hauteur arrière</w:t>
      </w:r>
      <w:r w:rsidR="007F1DCD" w:rsidRPr="00627F55">
        <w:rPr>
          <w:rFonts w:ascii="Arial" w:hAnsi="Arial" w:cs="Arial"/>
        </w:rPr>
        <w:t>, point de claque</w:t>
      </w:r>
      <w:r w:rsidR="003D1596" w:rsidRPr="00627F55">
        <w:rPr>
          <w:rFonts w:ascii="Arial" w:hAnsi="Arial" w:cs="Arial"/>
        </w:rPr>
        <w:t>) sur la forme 3D en p</w:t>
      </w:r>
      <w:r w:rsidRPr="00627F55">
        <w:rPr>
          <w:rFonts w:ascii="Arial" w:hAnsi="Arial" w:cs="Arial"/>
        </w:rPr>
        <w:t>ointure : 38.</w:t>
      </w:r>
    </w:p>
    <w:p w14:paraId="6803AD0B" w14:textId="7773DE50" w:rsidR="006122A0" w:rsidRDefault="006122A0" w:rsidP="006122A0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 w:rsidRPr="006B5144">
        <w:rPr>
          <w:rFonts w:ascii="Arial" w:hAnsi="Arial" w:cs="Arial"/>
        </w:rPr>
        <w:t>Dessiner le</w:t>
      </w:r>
      <w:r w:rsidR="007F1DCD">
        <w:rPr>
          <w:rFonts w:ascii="Arial" w:hAnsi="Arial" w:cs="Arial"/>
        </w:rPr>
        <w:t xml:space="preserve">s lignes de </w:t>
      </w:r>
      <w:r w:rsidR="00A86D3D">
        <w:rPr>
          <w:rFonts w:ascii="Arial" w:hAnsi="Arial" w:cs="Arial"/>
        </w:rPr>
        <w:t>style</w:t>
      </w:r>
      <w:r w:rsidR="00A86D3D" w:rsidRPr="006B5144">
        <w:rPr>
          <w:rFonts w:ascii="Arial" w:hAnsi="Arial" w:cs="Arial"/>
        </w:rPr>
        <w:t xml:space="preserve"> sur</w:t>
      </w:r>
      <w:r w:rsidRPr="006B5144">
        <w:rPr>
          <w:rFonts w:ascii="Arial" w:hAnsi="Arial" w:cs="Arial"/>
        </w:rPr>
        <w:t xml:space="preserve"> la forme 3D</w:t>
      </w:r>
      <w:r w:rsidR="003D1596">
        <w:rPr>
          <w:rFonts w:ascii="Arial" w:hAnsi="Arial" w:cs="Arial"/>
        </w:rPr>
        <w:t xml:space="preserve"> en respectant les contraintes du cahier des charges </w:t>
      </w:r>
      <w:r>
        <w:rPr>
          <w:rFonts w:ascii="Arial" w:hAnsi="Arial" w:cs="Arial"/>
        </w:rPr>
        <w:t xml:space="preserve"> (</w:t>
      </w:r>
      <w:r w:rsidR="00A86D3D">
        <w:rPr>
          <w:rFonts w:ascii="Arial" w:hAnsi="Arial" w:cs="Arial"/>
        </w:rPr>
        <w:t xml:space="preserve">avec les </w:t>
      </w:r>
      <w:r w:rsidR="001050AA">
        <w:rPr>
          <w:rFonts w:ascii="Arial" w:hAnsi="Arial" w:cs="Arial"/>
        </w:rPr>
        <w:t>fonc</w:t>
      </w:r>
      <w:bookmarkStart w:id="2" w:name="_GoBack"/>
      <w:bookmarkEnd w:id="2"/>
      <w:r w:rsidR="001050AA">
        <w:rPr>
          <w:rFonts w:ascii="Arial" w:hAnsi="Arial" w:cs="Arial"/>
        </w:rPr>
        <w:t>tionnalités</w:t>
      </w:r>
      <w:r>
        <w:rPr>
          <w:rFonts w:ascii="Arial" w:hAnsi="Arial" w:cs="Arial"/>
        </w:rPr>
        <w:t xml:space="preserve"> de RCS 3D)</w:t>
      </w:r>
      <w:r w:rsidRPr="006B5144">
        <w:rPr>
          <w:rFonts w:ascii="Arial" w:hAnsi="Arial" w:cs="Arial"/>
        </w:rPr>
        <w:t>.</w:t>
      </w:r>
    </w:p>
    <w:p w14:paraId="2B8315C3" w14:textId="33248884" w:rsidR="006122A0" w:rsidRDefault="003D1596" w:rsidP="006122A0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Modéliser les pièces du dessus et de la doublure en respectant les caractéristiques du cadre de collection.</w:t>
      </w:r>
    </w:p>
    <w:p w14:paraId="5EE69C4D" w14:textId="51BA3EE3" w:rsidR="0030035B" w:rsidRDefault="0030035B" w:rsidP="006122A0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Modéliser la première de propret</w:t>
      </w:r>
    </w:p>
    <w:p w14:paraId="2876EEBD" w14:textId="710B6C18" w:rsidR="003D1596" w:rsidRDefault="003D1596" w:rsidP="00627F55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Ajouter les points de </w:t>
      </w:r>
      <w:r w:rsidR="00A86D3D">
        <w:rPr>
          <w:rFonts w:ascii="Arial" w:hAnsi="Arial" w:cs="Arial"/>
        </w:rPr>
        <w:t xml:space="preserve">piqûre </w:t>
      </w:r>
      <w:r>
        <w:rPr>
          <w:rFonts w:ascii="Arial" w:hAnsi="Arial" w:cs="Arial"/>
        </w:rPr>
        <w:t xml:space="preserve">en respectant les spécifications du cahier des charges. </w:t>
      </w:r>
    </w:p>
    <w:p w14:paraId="75B1869F" w14:textId="77777777" w:rsidR="001C6DD4" w:rsidRPr="00627F55" w:rsidRDefault="001C6DD4" w:rsidP="00627F55">
      <w:pPr>
        <w:pStyle w:val="Corpsdetexte"/>
        <w:numPr>
          <w:ilvl w:val="0"/>
          <w:numId w:val="34"/>
        </w:numPr>
        <w:rPr>
          <w:rFonts w:ascii="Arial" w:hAnsi="Arial" w:cs="Arial"/>
        </w:rPr>
      </w:pPr>
      <w:r w:rsidRPr="00627F55">
        <w:rPr>
          <w:rFonts w:ascii="Arial" w:hAnsi="Arial" w:cs="Arial"/>
        </w:rPr>
        <w:t>Vérifier les pièces et ajuster les paramètres si besoin.</w:t>
      </w:r>
    </w:p>
    <w:p w14:paraId="36868A48" w14:textId="77777777" w:rsidR="001C6DD4" w:rsidRDefault="001C6DD4" w:rsidP="001C6DD4">
      <w:pPr>
        <w:pStyle w:val="Corpsdetexte"/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4724"/>
        <w:gridCol w:w="4734"/>
      </w:tblGrid>
      <w:tr w:rsidR="00F87F65" w14:paraId="798F57B6" w14:textId="77777777" w:rsidTr="00F87F65">
        <w:tc>
          <w:tcPr>
            <w:tcW w:w="4724" w:type="dxa"/>
          </w:tcPr>
          <w:p w14:paraId="6273C432" w14:textId="77777777" w:rsidR="00F87F65" w:rsidRPr="00692C8A" w:rsidRDefault="00F87F65" w:rsidP="00F87F65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734" w:type="dxa"/>
          </w:tcPr>
          <w:p w14:paraId="0E3A9C6A" w14:textId="77777777" w:rsidR="00F87F65" w:rsidRPr="00692C8A" w:rsidRDefault="00F87F65" w:rsidP="00F87F65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F87F65" w14:paraId="7490E62B" w14:textId="77777777" w:rsidTr="00F87F65">
        <w:tc>
          <w:tcPr>
            <w:tcW w:w="4724" w:type="dxa"/>
          </w:tcPr>
          <w:p w14:paraId="0B24CCB8" w14:textId="77777777" w:rsidR="00F87F65" w:rsidRDefault="00F87F65" w:rsidP="00F87F65">
            <w:r>
              <w:t>Logiciel de CAO 3D</w:t>
            </w:r>
          </w:p>
        </w:tc>
        <w:tc>
          <w:tcPr>
            <w:tcW w:w="4734" w:type="dxa"/>
          </w:tcPr>
          <w:p w14:paraId="1DCE5C07" w14:textId="77777777" w:rsidR="00F87F65" w:rsidRDefault="00F87F65" w:rsidP="00F87F65">
            <w:pPr>
              <w:numPr>
                <w:ilvl w:val="0"/>
                <w:numId w:val="20"/>
              </w:numPr>
            </w:pPr>
            <w:r>
              <w:t xml:space="preserve">Cahier des charges du modèle </w:t>
            </w:r>
            <w:proofErr w:type="spellStart"/>
            <w:r>
              <w:t>LULLABY</w:t>
            </w:r>
            <w:proofErr w:type="spellEnd"/>
          </w:p>
          <w:p w14:paraId="10AD4054" w14:textId="77777777" w:rsidR="00F87F65" w:rsidRDefault="00F87F65" w:rsidP="00F87F65">
            <w:pPr>
              <w:numPr>
                <w:ilvl w:val="0"/>
                <w:numId w:val="20"/>
              </w:numPr>
            </w:pPr>
            <w:r>
              <w:t xml:space="preserve">Forme 3D </w:t>
            </w:r>
          </w:p>
          <w:p w14:paraId="61898A70" w14:textId="77777777" w:rsidR="003D1596" w:rsidRDefault="003D1596" w:rsidP="00F87F65">
            <w:pPr>
              <w:numPr>
                <w:ilvl w:val="0"/>
                <w:numId w:val="20"/>
              </w:numPr>
            </w:pPr>
            <w:r>
              <w:t>Spécification décolleté</w:t>
            </w:r>
          </w:p>
        </w:tc>
      </w:tr>
    </w:tbl>
    <w:p w14:paraId="75DAE6A5" w14:textId="77777777" w:rsidR="00494877" w:rsidRDefault="00494877" w:rsidP="006122A0">
      <w:pPr>
        <w:rPr>
          <w:sz w:val="24"/>
        </w:rPr>
      </w:pPr>
    </w:p>
    <w:p w14:paraId="69CF3EDA" w14:textId="3F3CCAD9" w:rsidR="00A5284A" w:rsidRDefault="00A5284A">
      <w:r>
        <w:br w:type="page"/>
      </w:r>
    </w:p>
    <w:p w14:paraId="4519165A" w14:textId="6E0E035F" w:rsidR="006122A0" w:rsidRDefault="00B214D5">
      <w:pPr>
        <w:rPr>
          <w:b/>
          <w:sz w:val="24"/>
        </w:rPr>
      </w:pPr>
      <w:r>
        <w:rPr>
          <w:b/>
          <w:sz w:val="24"/>
        </w:rPr>
        <w:t xml:space="preserve">Partie </w:t>
      </w:r>
      <w:r w:rsidR="006122A0">
        <w:rPr>
          <w:b/>
          <w:sz w:val="24"/>
        </w:rPr>
        <w:t>2</w:t>
      </w:r>
      <w:r>
        <w:rPr>
          <w:b/>
          <w:sz w:val="24"/>
        </w:rPr>
        <w:t> :</w:t>
      </w:r>
      <w:r w:rsidR="006122A0">
        <w:rPr>
          <w:b/>
          <w:sz w:val="24"/>
        </w:rPr>
        <w:t xml:space="preserve"> </w:t>
      </w:r>
      <w:r>
        <w:rPr>
          <w:b/>
          <w:sz w:val="24"/>
        </w:rPr>
        <w:t>m</w:t>
      </w:r>
      <w:r w:rsidR="006122A0">
        <w:rPr>
          <w:b/>
          <w:sz w:val="24"/>
        </w:rPr>
        <w:t xml:space="preserve">odéliser le semelage </w:t>
      </w:r>
      <w:r w:rsidR="00C10980">
        <w:rPr>
          <w:b/>
          <w:sz w:val="24"/>
        </w:rPr>
        <w:t>cubain</w:t>
      </w:r>
      <w:r w:rsidR="00852D7E">
        <w:rPr>
          <w:b/>
          <w:sz w:val="24"/>
        </w:rPr>
        <w:t xml:space="preserve"> à partir des lignes de construction en place.</w:t>
      </w:r>
    </w:p>
    <w:p w14:paraId="6E7B5A3A" w14:textId="77777777" w:rsidR="006122A0" w:rsidRDefault="006122A0">
      <w:pPr>
        <w:rPr>
          <w:b/>
          <w:sz w:val="24"/>
        </w:rPr>
      </w:pPr>
    </w:p>
    <w:p w14:paraId="0D41539E" w14:textId="0EA0E68A" w:rsidR="006122A0" w:rsidRDefault="006122A0" w:rsidP="00B214D5">
      <w:pPr>
        <w:pStyle w:val="Corpsdetexte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Identifier </w:t>
      </w:r>
      <w:r w:rsidR="00A86D3D">
        <w:rPr>
          <w:rFonts w:ascii="Arial" w:hAnsi="Arial" w:cs="Arial"/>
        </w:rPr>
        <w:t>les spécifications</w:t>
      </w:r>
      <w:r>
        <w:rPr>
          <w:rFonts w:ascii="Arial" w:hAnsi="Arial" w:cs="Arial"/>
        </w:rPr>
        <w:t xml:space="preserve"> du semelage</w:t>
      </w:r>
      <w:r w:rsidR="001C6DD4">
        <w:rPr>
          <w:rFonts w:ascii="Arial" w:hAnsi="Arial" w:cs="Arial"/>
        </w:rPr>
        <w:t xml:space="preserve"> </w:t>
      </w:r>
      <w:r w:rsidR="005F4A50">
        <w:rPr>
          <w:rFonts w:ascii="Arial" w:hAnsi="Arial" w:cs="Arial"/>
        </w:rPr>
        <w:t>du</w:t>
      </w:r>
      <w:r w:rsidR="001C6DD4">
        <w:rPr>
          <w:rFonts w:ascii="Arial" w:hAnsi="Arial" w:cs="Arial"/>
        </w:rPr>
        <w:t xml:space="preserve"> cahier des charges</w:t>
      </w:r>
      <w:r>
        <w:rPr>
          <w:rFonts w:ascii="Arial" w:hAnsi="Arial" w:cs="Arial"/>
        </w:rPr>
        <w:t>.</w:t>
      </w:r>
    </w:p>
    <w:p w14:paraId="1E318148" w14:textId="7211A3DC" w:rsidR="006122A0" w:rsidRDefault="006122A0" w:rsidP="00B214D5">
      <w:pPr>
        <w:pStyle w:val="Corpsdetexte"/>
        <w:ind w:left="360"/>
        <w:rPr>
          <w:rFonts w:ascii="Arial" w:hAnsi="Arial" w:cs="Arial"/>
        </w:rPr>
      </w:pPr>
      <w:r>
        <w:rPr>
          <w:rFonts w:ascii="Arial" w:hAnsi="Arial" w:cs="Arial"/>
        </w:rPr>
        <w:t>Extraire les surfaces du talon</w:t>
      </w:r>
      <w:r w:rsidR="00AC41A6">
        <w:rPr>
          <w:rFonts w:ascii="Arial" w:hAnsi="Arial" w:cs="Arial"/>
        </w:rPr>
        <w:t xml:space="preserve"> et du </w:t>
      </w:r>
      <w:proofErr w:type="spellStart"/>
      <w:r w:rsidR="00AC41A6">
        <w:rPr>
          <w:rFonts w:ascii="Arial" w:hAnsi="Arial" w:cs="Arial"/>
        </w:rPr>
        <w:t>bonbout</w:t>
      </w:r>
      <w:proofErr w:type="spellEnd"/>
      <w:r w:rsidR="00AC41A6">
        <w:rPr>
          <w:rFonts w:ascii="Arial" w:hAnsi="Arial" w:cs="Arial"/>
        </w:rPr>
        <w:t xml:space="preserve"> (3mm)</w:t>
      </w:r>
      <w:r w:rsidR="005F4A50">
        <w:rPr>
          <w:rFonts w:ascii="Arial" w:hAnsi="Arial" w:cs="Arial"/>
        </w:rPr>
        <w:t>.</w:t>
      </w:r>
    </w:p>
    <w:p w14:paraId="6C39796D" w14:textId="4A5B861C" w:rsidR="006122A0" w:rsidRDefault="006122A0" w:rsidP="00B214D5">
      <w:pPr>
        <w:pStyle w:val="Corpsdetexte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Modéliser la semelle cubaine avec </w:t>
      </w:r>
      <w:r w:rsidR="001050AA">
        <w:rPr>
          <w:rFonts w:ascii="Arial" w:hAnsi="Arial" w:cs="Arial"/>
        </w:rPr>
        <w:t>« </w:t>
      </w:r>
      <w:r>
        <w:rPr>
          <w:rFonts w:ascii="Arial" w:hAnsi="Arial" w:cs="Arial"/>
        </w:rPr>
        <w:t>sans lisse</w:t>
      </w:r>
      <w:r w:rsidR="001050AA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. </w:t>
      </w:r>
    </w:p>
    <w:p w14:paraId="73F4355E" w14:textId="57FE3F9E" w:rsidR="006122A0" w:rsidRDefault="006122A0" w:rsidP="00B214D5">
      <w:pPr>
        <w:pStyle w:val="Corpsdetexte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Épaisseur du patin de </w:t>
      </w:r>
      <w:r w:rsidR="00E8521B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proofErr w:type="spellStart"/>
      <w:r w:rsidR="00A86D3D">
        <w:rPr>
          <w:rFonts w:ascii="Arial" w:hAnsi="Arial" w:cs="Arial"/>
        </w:rPr>
        <w:t>mm.</w:t>
      </w:r>
      <w:proofErr w:type="spellEnd"/>
    </w:p>
    <w:p w14:paraId="7AB05134" w14:textId="33810A0D" w:rsidR="006122A0" w:rsidRDefault="001C6DD4" w:rsidP="00B214D5">
      <w:pPr>
        <w:pStyle w:val="Corpsdetexte"/>
        <w:ind w:left="1080"/>
        <w:rPr>
          <w:rFonts w:ascii="Arial" w:hAnsi="Arial" w:cs="Arial"/>
        </w:rPr>
      </w:pPr>
      <w:r>
        <w:rPr>
          <w:rFonts w:ascii="Arial" w:hAnsi="Arial" w:cs="Arial"/>
        </w:rPr>
        <w:t>Épaisseur</w:t>
      </w:r>
      <w:r w:rsidR="006122A0">
        <w:rPr>
          <w:rFonts w:ascii="Arial" w:hAnsi="Arial" w:cs="Arial"/>
        </w:rPr>
        <w:t xml:space="preserve"> du sans lisse : </w:t>
      </w:r>
      <w:r w:rsidR="00E8521B">
        <w:rPr>
          <w:rFonts w:ascii="Arial" w:hAnsi="Arial" w:cs="Arial"/>
        </w:rPr>
        <w:t>1,5</w:t>
      </w:r>
      <w:r w:rsidR="001050AA">
        <w:rPr>
          <w:rFonts w:ascii="Arial" w:hAnsi="Arial" w:cs="Arial"/>
        </w:rPr>
        <w:t xml:space="preserve"> </w:t>
      </w:r>
      <w:proofErr w:type="spellStart"/>
      <w:r w:rsidR="006122A0">
        <w:rPr>
          <w:rFonts w:ascii="Arial" w:hAnsi="Arial" w:cs="Arial"/>
        </w:rPr>
        <w:t>mm</w:t>
      </w:r>
      <w:r w:rsidR="00A86D3D">
        <w:rPr>
          <w:rFonts w:ascii="Arial" w:hAnsi="Arial" w:cs="Arial"/>
        </w:rPr>
        <w:t>.</w:t>
      </w:r>
      <w:proofErr w:type="spellEnd"/>
    </w:p>
    <w:p w14:paraId="5928340C" w14:textId="786B6D0F" w:rsidR="006122A0" w:rsidRDefault="006122A0" w:rsidP="00B214D5">
      <w:pPr>
        <w:pStyle w:val="Corpsdetexte"/>
        <w:ind w:left="1080"/>
        <w:rPr>
          <w:rFonts w:ascii="Arial" w:hAnsi="Arial" w:cs="Arial"/>
        </w:rPr>
      </w:pPr>
      <w:r>
        <w:rPr>
          <w:rFonts w:ascii="Arial" w:hAnsi="Arial" w:cs="Arial"/>
        </w:rPr>
        <w:t>Lisse ronde.</w:t>
      </w:r>
    </w:p>
    <w:p w14:paraId="76618972" w14:textId="77777777" w:rsidR="001C6DD4" w:rsidRDefault="001C6DD4" w:rsidP="00B214D5">
      <w:pPr>
        <w:pStyle w:val="Corpsdetexte"/>
        <w:ind w:left="360"/>
        <w:rPr>
          <w:rFonts w:ascii="Arial" w:hAnsi="Arial" w:cs="Arial"/>
        </w:rPr>
      </w:pPr>
      <w:r>
        <w:rPr>
          <w:rFonts w:ascii="Arial" w:hAnsi="Arial" w:cs="Arial"/>
        </w:rPr>
        <w:t>Contrôler la modélisation.</w:t>
      </w:r>
    </w:p>
    <w:p w14:paraId="16E2D97F" w14:textId="2F499455" w:rsidR="001C6DD4" w:rsidRPr="00ED602E" w:rsidRDefault="00A563A3" w:rsidP="00B214D5">
      <w:pPr>
        <w:pStyle w:val="Corpsdetexte"/>
        <w:ind w:left="360"/>
        <w:rPr>
          <w:rFonts w:ascii="Arial" w:hAnsi="Arial" w:cs="Arial"/>
        </w:rPr>
      </w:pPr>
      <w:r>
        <w:rPr>
          <w:rFonts w:ascii="Arial" w:hAnsi="Arial" w:cs="Arial"/>
        </w:rPr>
        <w:t>Présenter le modèle en représentant différentes vues du modèle (c</w:t>
      </w:r>
      <w:r w:rsidR="001C6DD4" w:rsidRPr="00ED602E">
        <w:rPr>
          <w:rFonts w:ascii="Arial" w:hAnsi="Arial" w:cs="Arial"/>
        </w:rPr>
        <w:t>apturer l’image du modèle</w:t>
      </w:r>
      <w:r w:rsidR="001C6DD4">
        <w:rPr>
          <w:rFonts w:ascii="Arial" w:hAnsi="Arial" w:cs="Arial"/>
        </w:rPr>
        <w:t xml:space="preserve"> dans plusieurs vues caractéristiques</w:t>
      </w:r>
      <w:r>
        <w:rPr>
          <w:rFonts w:ascii="Arial" w:hAnsi="Arial" w:cs="Arial"/>
        </w:rPr>
        <w:t>)</w:t>
      </w:r>
      <w:r w:rsidR="001C6DD4">
        <w:rPr>
          <w:rFonts w:ascii="Arial" w:hAnsi="Arial" w:cs="Arial"/>
        </w:rPr>
        <w:t>.</w:t>
      </w:r>
    </w:p>
    <w:p w14:paraId="17BE9303" w14:textId="77777777" w:rsidR="001C6DD4" w:rsidRDefault="001C6DD4">
      <w:pPr>
        <w:rPr>
          <w:b/>
          <w:sz w:val="24"/>
        </w:rPr>
      </w:pPr>
    </w:p>
    <w:p w14:paraId="051AA493" w14:textId="77777777" w:rsidR="001C6DD4" w:rsidRDefault="001C6DD4">
      <w:pPr>
        <w:rPr>
          <w:b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3"/>
        <w:gridCol w:w="4735"/>
      </w:tblGrid>
      <w:tr w:rsidR="001C6DD4" w14:paraId="1D5275AF" w14:textId="77777777" w:rsidTr="00E27DE7">
        <w:tc>
          <w:tcPr>
            <w:tcW w:w="4723" w:type="dxa"/>
          </w:tcPr>
          <w:p w14:paraId="6A283DA4" w14:textId="77777777" w:rsidR="001C6DD4" w:rsidRPr="00692C8A" w:rsidRDefault="001C6DD4" w:rsidP="00E27DE7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735" w:type="dxa"/>
          </w:tcPr>
          <w:p w14:paraId="24D1BD28" w14:textId="77777777" w:rsidR="001C6DD4" w:rsidRPr="00692C8A" w:rsidRDefault="001C6DD4" w:rsidP="00E27DE7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1C6DD4" w14:paraId="7C1CC8A3" w14:textId="77777777" w:rsidTr="00E27DE7">
        <w:tc>
          <w:tcPr>
            <w:tcW w:w="4723" w:type="dxa"/>
          </w:tcPr>
          <w:p w14:paraId="7F797F5B" w14:textId="77777777" w:rsidR="001C6DD4" w:rsidRDefault="001C6DD4" w:rsidP="00E27DE7">
            <w:pPr>
              <w:spacing w:before="120"/>
            </w:pPr>
            <w:r>
              <w:t>Logiciel de CAO 3D</w:t>
            </w:r>
          </w:p>
        </w:tc>
        <w:tc>
          <w:tcPr>
            <w:tcW w:w="4735" w:type="dxa"/>
          </w:tcPr>
          <w:p w14:paraId="7317BC84" w14:textId="77777777" w:rsidR="001C6DD4" w:rsidRDefault="001C6DD4" w:rsidP="00E27DE7">
            <w:pPr>
              <w:numPr>
                <w:ilvl w:val="0"/>
                <w:numId w:val="20"/>
              </w:numPr>
            </w:pPr>
            <w:r>
              <w:t xml:space="preserve">Cahier des charges du modèle </w:t>
            </w:r>
            <w:proofErr w:type="spellStart"/>
            <w:r>
              <w:t>LULLABY</w:t>
            </w:r>
            <w:proofErr w:type="spellEnd"/>
          </w:p>
          <w:p w14:paraId="70A81AE5" w14:textId="77777777" w:rsidR="001C6DD4" w:rsidRDefault="001C6DD4" w:rsidP="001C6DD4">
            <w:pPr>
              <w:ind w:left="360"/>
            </w:pPr>
            <w:r>
              <w:t xml:space="preserve"> </w:t>
            </w:r>
          </w:p>
        </w:tc>
      </w:tr>
    </w:tbl>
    <w:p w14:paraId="774A0262" w14:textId="77777777" w:rsidR="001C6DD4" w:rsidRDefault="001C6DD4" w:rsidP="001C6DD4">
      <w:pPr>
        <w:rPr>
          <w:b/>
          <w:sz w:val="24"/>
        </w:rPr>
      </w:pPr>
    </w:p>
    <w:p w14:paraId="6D4A5C77" w14:textId="77777777" w:rsidR="001C6DD4" w:rsidRDefault="001C6DD4" w:rsidP="001C6DD4">
      <w:pPr>
        <w:rPr>
          <w:b/>
          <w:sz w:val="24"/>
        </w:rPr>
      </w:pPr>
    </w:p>
    <w:p w14:paraId="58CA2C9A" w14:textId="34CC43B7" w:rsidR="001C6DD4" w:rsidRDefault="001C6DD4" w:rsidP="00A86D3D">
      <w:pPr>
        <w:pStyle w:val="Titre"/>
        <w:pBdr>
          <w:bottom w:val="single" w:sz="4" w:space="1" w:color="auto"/>
        </w:pBdr>
      </w:pPr>
      <w:r w:rsidRPr="00F77846">
        <w:t>Travaux à rendre </w:t>
      </w:r>
    </w:p>
    <w:p w14:paraId="5F1DF506" w14:textId="77777777" w:rsidR="001C6DD4" w:rsidRDefault="001C6DD4" w:rsidP="001C6DD4">
      <w:pPr>
        <w:rPr>
          <w:b/>
          <w:sz w:val="24"/>
        </w:rPr>
      </w:pPr>
    </w:p>
    <w:p w14:paraId="1B4DC24C" w14:textId="77777777" w:rsidR="001C6DD4" w:rsidRDefault="001C6DD4" w:rsidP="001C6DD4">
      <w:pPr>
        <w:rPr>
          <w:b/>
          <w:sz w:val="24"/>
        </w:rPr>
      </w:pPr>
    </w:p>
    <w:p w14:paraId="11238C4B" w14:textId="77777777" w:rsidR="001C6DD4" w:rsidRPr="00A86D3D" w:rsidRDefault="001C6DD4" w:rsidP="00A86D3D">
      <w:pPr>
        <w:pStyle w:val="Paragraphedeliste"/>
        <w:numPr>
          <w:ilvl w:val="0"/>
          <w:numId w:val="20"/>
        </w:numPr>
        <w:spacing w:after="120"/>
        <w:ind w:left="714" w:hanging="357"/>
        <w:contextualSpacing w:val="0"/>
        <w:rPr>
          <w:sz w:val="24"/>
        </w:rPr>
      </w:pPr>
      <w:r w:rsidRPr="00A86D3D">
        <w:rPr>
          <w:sz w:val="24"/>
        </w:rPr>
        <w:t xml:space="preserve">Fichier CAO du modèle </w:t>
      </w:r>
      <w:proofErr w:type="spellStart"/>
      <w:r w:rsidRPr="00A86D3D">
        <w:rPr>
          <w:sz w:val="24"/>
        </w:rPr>
        <w:t>LULLABY</w:t>
      </w:r>
      <w:proofErr w:type="spellEnd"/>
    </w:p>
    <w:p w14:paraId="69271E3F" w14:textId="62BE6645" w:rsidR="005B0CF8" w:rsidRPr="00A86D3D" w:rsidRDefault="00A563A3" w:rsidP="00A86D3D">
      <w:pPr>
        <w:pStyle w:val="Paragraphedeliste"/>
        <w:numPr>
          <w:ilvl w:val="0"/>
          <w:numId w:val="20"/>
        </w:numPr>
        <w:spacing w:after="120"/>
        <w:ind w:left="714" w:hanging="357"/>
        <w:contextualSpacing w:val="0"/>
        <w:rPr>
          <w:sz w:val="24"/>
        </w:rPr>
      </w:pPr>
      <w:r w:rsidRPr="00A86D3D">
        <w:rPr>
          <w:sz w:val="24"/>
        </w:rPr>
        <w:t>Fichier CAO du point de piq</w:t>
      </w:r>
      <w:r w:rsidR="00E8521B">
        <w:rPr>
          <w:sz w:val="24"/>
        </w:rPr>
        <w:t>û</w:t>
      </w:r>
      <w:r w:rsidRPr="00A86D3D">
        <w:rPr>
          <w:sz w:val="24"/>
        </w:rPr>
        <w:t>re</w:t>
      </w:r>
    </w:p>
    <w:p w14:paraId="3F46340E" w14:textId="3218A2E9" w:rsidR="00A563A3" w:rsidRPr="00A86D3D" w:rsidRDefault="00A563A3" w:rsidP="00A86D3D">
      <w:pPr>
        <w:pStyle w:val="Paragraphedeliste"/>
        <w:numPr>
          <w:ilvl w:val="0"/>
          <w:numId w:val="20"/>
        </w:numPr>
        <w:spacing w:after="120"/>
        <w:ind w:left="714" w:hanging="357"/>
        <w:contextualSpacing w:val="0"/>
        <w:rPr>
          <w:sz w:val="24"/>
        </w:rPr>
      </w:pPr>
      <w:r w:rsidRPr="00A86D3D">
        <w:rPr>
          <w:sz w:val="24"/>
        </w:rPr>
        <w:t xml:space="preserve">Fiche de présentation du modèle dans différentes vues </w:t>
      </w:r>
    </w:p>
    <w:p w14:paraId="0347C40C" w14:textId="1B8182AA" w:rsidR="001C6DD4" w:rsidRPr="00A86D3D" w:rsidRDefault="00A86D3D" w:rsidP="00A86D3D">
      <w:pPr>
        <w:pStyle w:val="Paragraphedeliste"/>
        <w:numPr>
          <w:ilvl w:val="0"/>
          <w:numId w:val="20"/>
        </w:numPr>
        <w:spacing w:after="120"/>
        <w:ind w:left="714" w:hanging="357"/>
        <w:contextualSpacing w:val="0"/>
        <w:rPr>
          <w:sz w:val="24"/>
        </w:rPr>
      </w:pPr>
      <w:r w:rsidRPr="00A86D3D">
        <w:rPr>
          <w:sz w:val="24"/>
        </w:rPr>
        <w:t>Les</w:t>
      </w:r>
      <w:r w:rsidR="00A563A3" w:rsidRPr="00A86D3D">
        <w:rPr>
          <w:sz w:val="24"/>
        </w:rPr>
        <w:t xml:space="preserve"> captures d’images dans </w:t>
      </w:r>
      <w:r w:rsidR="001C6DD4" w:rsidRPr="00A86D3D">
        <w:rPr>
          <w:sz w:val="24"/>
        </w:rPr>
        <w:t>plusieurs vues</w:t>
      </w:r>
    </w:p>
    <w:p w14:paraId="7338B45B" w14:textId="77777777" w:rsidR="00494877" w:rsidRDefault="00494877">
      <w:pPr>
        <w:rPr>
          <w:b/>
          <w:sz w:val="24"/>
        </w:rPr>
      </w:pPr>
      <w:r>
        <w:rPr>
          <w:b/>
          <w:sz w:val="24"/>
        </w:rPr>
        <w:br w:type="page"/>
      </w:r>
    </w:p>
    <w:p w14:paraId="616C0982" w14:textId="77777777" w:rsidR="00632B88" w:rsidRDefault="00632B88" w:rsidP="00D95DD4">
      <w:pPr>
        <w:pBdr>
          <w:bottom w:val="single" w:sz="4" w:space="1" w:color="auto"/>
        </w:pBdr>
        <w:rPr>
          <w:b/>
          <w:sz w:val="24"/>
        </w:rPr>
      </w:pPr>
    </w:p>
    <w:p w14:paraId="08B5BA23" w14:textId="76BFDBE1" w:rsidR="001C6DD4" w:rsidRDefault="00A5284A" w:rsidP="001C6DD4">
      <w:pPr>
        <w:pStyle w:val="Titre1sansnum"/>
        <w:rPr>
          <w:rFonts w:cs="Arial"/>
        </w:rPr>
      </w:pPr>
      <w:r>
        <w:rPr>
          <w:rFonts w:cs="Arial"/>
        </w:rPr>
        <w:t>Cahier des charges</w:t>
      </w:r>
      <w:r w:rsidR="001C6DD4">
        <w:rPr>
          <w:rFonts w:cs="Arial"/>
        </w:rPr>
        <w:t> : cadre de collection</w:t>
      </w:r>
      <w:r w:rsidR="00036D43">
        <w:rPr>
          <w:rFonts w:cs="Arial"/>
        </w:rPr>
        <w:t xml:space="preserve"> </w:t>
      </w:r>
      <w:proofErr w:type="spellStart"/>
      <w:r>
        <w:rPr>
          <w:rFonts w:cs="Arial"/>
        </w:rPr>
        <w:t>LULLABY</w:t>
      </w:r>
      <w:proofErr w:type="spellEnd"/>
    </w:p>
    <w:p w14:paraId="64911A6C" w14:textId="7FAF5F6C" w:rsidR="001C6DD4" w:rsidRDefault="007B7C5C" w:rsidP="00A86D3D">
      <w:pPr>
        <w:pStyle w:val="Titre1"/>
      </w:pPr>
      <w:r>
        <w:t>Spécifications</w:t>
      </w:r>
      <w:r w:rsidR="00036D43">
        <w:t xml:space="preserve"> techniques</w:t>
      </w:r>
    </w:p>
    <w:p w14:paraId="451BFF82" w14:textId="18610B31" w:rsidR="001C6DD4" w:rsidRDefault="001C6DD4" w:rsidP="001C6DD4">
      <w:pPr>
        <w:pStyle w:val="Corpsdetex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79A13" wp14:editId="5FA5F261">
                <wp:simplePos x="0" y="0"/>
                <wp:positionH relativeFrom="column">
                  <wp:posOffset>4734560</wp:posOffset>
                </wp:positionH>
                <wp:positionV relativeFrom="paragraph">
                  <wp:posOffset>2406015</wp:posOffset>
                </wp:positionV>
                <wp:extent cx="528320" cy="553720"/>
                <wp:effectExtent l="38100" t="38100" r="81280" b="5588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20" cy="553720"/>
                        </a:xfrm>
                        <a:prstGeom prst="straightConnector1">
                          <a:avLst/>
                        </a:prstGeom>
                        <a:ln>
                          <a:headEnd type="stealt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A35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372.8pt;margin-top:189.45pt;width:41.6pt;height:4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" strokecolor="#4579b8 [3044]">
                <v:stroke startarrow="classic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0815A" wp14:editId="76AF5181">
                <wp:simplePos x="0" y="0"/>
                <wp:positionH relativeFrom="column">
                  <wp:posOffset>4719320</wp:posOffset>
                </wp:positionH>
                <wp:positionV relativeFrom="paragraph">
                  <wp:posOffset>2766695</wp:posOffset>
                </wp:positionV>
                <wp:extent cx="284480" cy="299720"/>
                <wp:effectExtent l="38100" t="38100" r="77470" b="6223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299720"/>
                        </a:xfrm>
                        <a:prstGeom prst="straightConnector1">
                          <a:avLst/>
                        </a:prstGeom>
                        <a:ln>
                          <a:headEnd type="stealt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98FB4" id="Connecteur droit avec flèche 27" o:spid="_x0000_s1026" type="#_x0000_t32" style="position:absolute;margin-left:371.6pt;margin-top:217.85pt;width:22.4pt;height:2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" strokecolor="#4579b8 [3044]">
                <v:stroke startarrow="classic" endarrow="block"/>
              </v:shape>
            </w:pict>
          </mc:Fallback>
        </mc:AlternateContent>
      </w:r>
    </w:p>
    <w:p w14:paraId="5E25EEB3" w14:textId="4843B921" w:rsidR="001C6DD4" w:rsidRDefault="00FE5BAB" w:rsidP="001C6DD4">
      <w:pPr>
        <w:pStyle w:val="Corpsdetext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856F9" wp14:editId="6A98862B">
                <wp:simplePos x="0" y="0"/>
                <wp:positionH relativeFrom="column">
                  <wp:posOffset>2921989</wp:posOffset>
                </wp:positionH>
                <wp:positionV relativeFrom="paragraph">
                  <wp:posOffset>3003296</wp:posOffset>
                </wp:positionV>
                <wp:extent cx="580991" cy="516867"/>
                <wp:effectExtent l="38100" t="0" r="29210" b="5524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991" cy="51686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1D2E" id="Connecteur droit avec flèche 18" o:spid="_x0000_s1026" type="#_x0000_t32" style="position:absolute;margin-left:230.1pt;margin-top:236.5pt;width:45.75pt;height:40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" strokecolor="red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F27A3" wp14:editId="797DB0F9">
                <wp:simplePos x="0" y="0"/>
                <wp:positionH relativeFrom="column">
                  <wp:posOffset>3661432</wp:posOffset>
                </wp:positionH>
                <wp:positionV relativeFrom="paragraph">
                  <wp:posOffset>870795</wp:posOffset>
                </wp:positionV>
                <wp:extent cx="781055" cy="1320433"/>
                <wp:effectExtent l="38100" t="0" r="19050" b="5143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5" cy="13204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B63D" id="Connecteur droit avec flèche 31" o:spid="_x0000_s1026" type="#_x0000_t32" style="position:absolute;margin-left:288.3pt;margin-top:68.55pt;width:61.5pt;height:103.9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75924A3A" wp14:editId="6CF1A794">
            <wp:simplePos x="0" y="0"/>
            <wp:positionH relativeFrom="margin">
              <wp:posOffset>1171575</wp:posOffset>
            </wp:positionH>
            <wp:positionV relativeFrom="margin">
              <wp:posOffset>1387475</wp:posOffset>
            </wp:positionV>
            <wp:extent cx="3709670" cy="3159760"/>
            <wp:effectExtent l="0" t="0" r="0" b="0"/>
            <wp:wrapTopAndBottom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carpi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2504" r="5511"/>
                    <a:stretch/>
                  </pic:blipFill>
                  <pic:spPr bwMode="auto">
                    <a:xfrm>
                      <a:off x="0" y="0"/>
                      <a:ext cx="3709670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D3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8CE154" wp14:editId="493D226A">
                <wp:simplePos x="0" y="0"/>
                <wp:positionH relativeFrom="column">
                  <wp:posOffset>4275975</wp:posOffset>
                </wp:positionH>
                <wp:positionV relativeFrom="paragraph">
                  <wp:posOffset>2056764</wp:posOffset>
                </wp:positionV>
                <wp:extent cx="1081116" cy="1044171"/>
                <wp:effectExtent l="0" t="0" r="43180" b="4191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1116" cy="1044171"/>
                          <a:chOff x="0" y="0"/>
                          <a:chExt cx="1092200" cy="1071880"/>
                        </a:xfrm>
                      </wpg:grpSpPr>
                      <wps:wsp>
                        <wps:cNvPr id="24" name="Connecteur droit 24"/>
                        <wps:cNvCnPr/>
                        <wps:spPr>
                          <a:xfrm flipV="1">
                            <a:off x="0" y="91440"/>
                            <a:ext cx="528320" cy="3403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 flipV="1">
                            <a:off x="411480" y="619760"/>
                            <a:ext cx="680720" cy="452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 flipV="1">
                            <a:off x="106680" y="441960"/>
                            <a:ext cx="386080" cy="238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 rot="2780223">
                            <a:off x="538480" y="203200"/>
                            <a:ext cx="64516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34D529" w14:textId="77777777" w:rsidR="00E27DE7" w:rsidRPr="0020016D" w:rsidRDefault="00E27DE7" w:rsidP="001C6DD4">
                              <w:pPr>
                                <w:jc w:val="center"/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20016D">
                                <w:rPr>
                                  <w:color w:val="1F497D" w:themeColor="text2"/>
                                  <w:sz w:val="18"/>
                                  <w:szCs w:val="18"/>
                                </w:rPr>
                                <w:t>50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2780223">
                            <a:off x="355600" y="462280"/>
                            <a:ext cx="64516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EF47B" w14:textId="77777777" w:rsidR="00E27DE7" w:rsidRPr="0020016D" w:rsidRDefault="00E27DE7" w:rsidP="001C6DD4">
                              <w:pPr>
                                <w:jc w:val="center"/>
                                <w:rPr>
                                  <w:color w:val="1F497D" w:themeColor="text2"/>
                                  <w:sz w:val="14"/>
                                  <w:szCs w:val="18"/>
                                </w:rPr>
                              </w:pPr>
                              <w:r w:rsidRPr="0020016D">
                                <w:rPr>
                                  <w:color w:val="1F497D" w:themeColor="text2"/>
                                  <w:sz w:val="14"/>
                                  <w:szCs w:val="18"/>
                                </w:rPr>
                                <w:t>30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CE154" id="Groupe 30" o:spid="_x0000_s1026" style="position:absolute;margin-left:336.7pt;margin-top:161.95pt;width:85.15pt;height:82.2pt;z-index:251670528;mso-width-relative:margin;mso-height-relative:margin" coordsize="10922,1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">
                <v:line id="Connecteur droit 24" o:spid="_x0000_s1027" style="position:absolute;flip:y;visibility:visible;mso-wrap-style:square" from="0,914" to="5283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" strokecolor="#4579b8 [3044]"/>
                <v:line id="Connecteur droit 25" o:spid="_x0000_s1028" style="position:absolute;flip:y;visibility:visible;mso-wrap-style:square" from="4114,6197" to="10922,10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" strokecolor="#4579b8 [3044]"/>
                <v:line id="Connecteur droit 26" o:spid="_x0000_s1029" style="position:absolute;flip:y;visibility:visible;mso-wrap-style:square" from="1066,4419" to="4927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" strokecolor="#4579b8 [3044]"/>
                <v:rect id="Rectangle 28" o:spid="_x0000_s1030" style="position:absolute;left:5384;top:2032;width:6451;height:2388;rotation:30367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" filled="f" stroked="f">
                  <v:textbox>
                    <w:txbxContent>
                      <w:p w14:paraId="5634D529" w14:textId="77777777" w:rsidR="00E27DE7" w:rsidRPr="0020016D" w:rsidRDefault="00E27DE7" w:rsidP="001C6DD4">
                        <w:pPr>
                          <w:jc w:val="center"/>
                          <w:rPr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20016D">
                          <w:rPr>
                            <w:color w:val="1F497D" w:themeColor="text2"/>
                            <w:sz w:val="18"/>
                            <w:szCs w:val="18"/>
                          </w:rPr>
                          <w:t>50 mm</w:t>
                        </w:r>
                      </w:p>
                    </w:txbxContent>
                  </v:textbox>
                </v:rect>
                <v:rect id="Rectangle 29" o:spid="_x0000_s1031" style="position:absolute;left:3556;top:4622;width:6452;height:2387;rotation:30367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" filled="f" stroked="f">
                  <v:textbox>
                    <w:txbxContent>
                      <w:p w14:paraId="510EF47B" w14:textId="77777777" w:rsidR="00E27DE7" w:rsidRPr="0020016D" w:rsidRDefault="00E27DE7" w:rsidP="001C6DD4">
                        <w:pPr>
                          <w:jc w:val="center"/>
                          <w:rPr>
                            <w:color w:val="1F497D" w:themeColor="text2"/>
                            <w:sz w:val="14"/>
                            <w:szCs w:val="18"/>
                          </w:rPr>
                        </w:pPr>
                        <w:r w:rsidRPr="0020016D">
                          <w:rPr>
                            <w:color w:val="1F497D" w:themeColor="text2"/>
                            <w:sz w:val="14"/>
                            <w:szCs w:val="18"/>
                          </w:rPr>
                          <w:t>30 mm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0035B" w:rsidRPr="0020016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856EE29" wp14:editId="772F9C72">
                <wp:simplePos x="0" y="0"/>
                <wp:positionH relativeFrom="column">
                  <wp:posOffset>3959860</wp:posOffset>
                </wp:positionH>
                <wp:positionV relativeFrom="paragraph">
                  <wp:posOffset>397510</wp:posOffset>
                </wp:positionV>
                <wp:extent cx="1828800" cy="1404620"/>
                <wp:effectExtent l="0" t="0" r="0" b="38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9117" w14:textId="77777777" w:rsidR="00E27DE7" w:rsidRPr="006B5144" w:rsidRDefault="00E27DE7" w:rsidP="001C6DD4">
                            <w:pPr>
                              <w:pStyle w:val="Corpsdetext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Point de claque : périmètre aux doigts.</w:t>
                            </w:r>
                          </w:p>
                          <w:p w14:paraId="4868D4A1" w14:textId="77777777" w:rsidR="00E27DE7" w:rsidRDefault="00E27DE7" w:rsidP="001C6DD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56EE2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311.8pt;margin-top:31.3pt;width:2in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" stroked="f">
                <v:textbox style="mso-fit-shape-to-text:t">
                  <w:txbxContent>
                    <w:p w14:paraId="00369117" w14:textId="77777777" w:rsidR="00E27DE7" w:rsidRPr="006B5144" w:rsidRDefault="00E27DE7" w:rsidP="001C6DD4">
                      <w:pPr>
                        <w:pStyle w:val="Corpsdetext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Point de claque : périmètre aux doigts.</w:t>
                      </w:r>
                    </w:p>
                    <w:p w14:paraId="4868D4A1" w14:textId="77777777" w:rsidR="00E27DE7" w:rsidRDefault="00E27DE7" w:rsidP="001C6DD4"/>
                  </w:txbxContent>
                </v:textbox>
              </v:shape>
            </w:pict>
          </mc:Fallback>
        </mc:AlternateContent>
      </w:r>
      <w:r w:rsidR="0030035B">
        <w:rPr>
          <w:rFonts w:ascii="Arial" w:hAnsi="Arial" w:cs="Arial"/>
          <w:noProof/>
        </w:rPr>
        <w:drawing>
          <wp:anchor distT="0" distB="0" distL="114300" distR="114300" simplePos="0" relativeHeight="251657214" behindDoc="1" locked="0" layoutInCell="1" allowOverlap="1" wp14:anchorId="4706AC6A" wp14:editId="66112756">
            <wp:simplePos x="0" y="0"/>
            <wp:positionH relativeFrom="column">
              <wp:posOffset>1541780</wp:posOffset>
            </wp:positionH>
            <wp:positionV relativeFrom="paragraph">
              <wp:posOffset>3234690</wp:posOffset>
            </wp:positionV>
            <wp:extent cx="1412240" cy="1303020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ection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35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1EFD5D" wp14:editId="2EEA9A93">
                <wp:simplePos x="0" y="0"/>
                <wp:positionH relativeFrom="column">
                  <wp:posOffset>3561080</wp:posOffset>
                </wp:positionH>
                <wp:positionV relativeFrom="paragraph">
                  <wp:posOffset>2902585</wp:posOffset>
                </wp:positionV>
                <wp:extent cx="1828800" cy="1431290"/>
                <wp:effectExtent l="0" t="38100" r="0" b="0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431290"/>
                          <a:chOff x="-241300" y="-3543300"/>
                          <a:chExt cx="1828800" cy="1431290"/>
                        </a:xfrm>
                      </wpg:grpSpPr>
                      <wps:wsp>
                        <wps:cNvPr id="1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241300" y="-2755900"/>
                            <a:ext cx="1828800" cy="64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D7EE6" w14:textId="1D4B63A6" w:rsidR="00E27DE7" w:rsidRPr="006B5144" w:rsidRDefault="00E27DE7" w:rsidP="001C6DD4">
                              <w:pPr>
                                <w:pStyle w:val="Corpsdetext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Piqûre à 3 mm du centre du motif</w:t>
                              </w:r>
                            </w:p>
                            <w:p w14:paraId="40EA21BC" w14:textId="77777777" w:rsidR="00E27DE7" w:rsidRDefault="00E27DE7" w:rsidP="001C6DD4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Connecteur droit avec flèche 193"/>
                        <wps:cNvCnPr/>
                        <wps:spPr>
                          <a:xfrm flipH="1" flipV="1">
                            <a:off x="-68580" y="-3543300"/>
                            <a:ext cx="690880" cy="8280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EFD5D" id="Groupe 194" o:spid="_x0000_s1033" style="position:absolute;margin-left:280.4pt;margin-top:228.55pt;width:2in;height:112.7pt;z-index:251667456;mso-width-relative:margin;mso-height-relative:margin" coordorigin="-2413,-35433" coordsize="18288,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">
                <v:shape id="_x0000_s1034" type="#_x0000_t202" style="position:absolute;left:-2413;top:-27559;width:18288;height:6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" stroked="f">
                  <v:textbox style="mso-fit-shape-to-text:t">
                    <w:txbxContent>
                      <w:p w14:paraId="5EAD7EE6" w14:textId="1D4B63A6" w:rsidR="00E27DE7" w:rsidRPr="006B5144" w:rsidRDefault="00E27DE7" w:rsidP="001C6DD4">
                        <w:pPr>
                          <w:pStyle w:val="Corpsdetext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Piqûre à 3 mm du centre du motif</w:t>
                        </w:r>
                      </w:p>
                      <w:p w14:paraId="40EA21BC" w14:textId="77777777" w:rsidR="00E27DE7" w:rsidRDefault="00E27DE7" w:rsidP="001C6DD4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93" o:spid="_x0000_s1035" type="#_x0000_t32" style="position:absolute;left:-685;top:-35433;width:6908;height:82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" strokecolor="red">
                  <v:stroke endarrow="block"/>
                </v:shape>
              </v:group>
            </w:pict>
          </mc:Fallback>
        </mc:AlternateContent>
      </w:r>
      <w:r w:rsidR="0030035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38BF4F" wp14:editId="380A6F18">
                <wp:simplePos x="0" y="0"/>
                <wp:positionH relativeFrom="column">
                  <wp:posOffset>520700</wp:posOffset>
                </wp:positionH>
                <wp:positionV relativeFrom="paragraph">
                  <wp:posOffset>2308226</wp:posOffset>
                </wp:positionV>
                <wp:extent cx="2247899" cy="809279"/>
                <wp:effectExtent l="0" t="38100" r="38735" b="1016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899" cy="809279"/>
                          <a:chOff x="403860" y="-3399080"/>
                          <a:chExt cx="2248134" cy="809412"/>
                        </a:xfrm>
                      </wpg:grpSpPr>
                      <wps:wsp>
                        <wps:cNvPr id="11" name="Connecteur droit avec flèche 11"/>
                        <wps:cNvCnPr/>
                        <wps:spPr>
                          <a:xfrm flipV="1">
                            <a:off x="1727544" y="-3399080"/>
                            <a:ext cx="924450" cy="6295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03860" y="-2953523"/>
                            <a:ext cx="1323016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5BB1FB" w14:textId="77777777" w:rsidR="00E27DE7" w:rsidRDefault="00E27DE7" w:rsidP="001C6DD4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Largeur bracelet</w:t>
                              </w:r>
                            </w:p>
                            <w:p w14:paraId="7BC7EB36" w14:textId="77777777" w:rsidR="00E27DE7" w:rsidRPr="003C55B4" w:rsidRDefault="00E27DE7" w:rsidP="001C6DD4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= </w:t>
                              </w:r>
                              <w:r w:rsidRPr="003C55B4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10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8BF4F" id="Groupe 2" o:spid="_x0000_s1036" style="position:absolute;margin-left:41pt;margin-top:181.75pt;width:177pt;height:63.7pt;z-index:251665408;mso-width-relative:margin;mso-height-relative:margin" coordorigin="4038,-33990" coordsize="22481,8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">
                <v:shape id="Connecteur droit avec flèche 11" o:spid="_x0000_s1037" type="#_x0000_t32" style="position:absolute;left:17275;top:-33990;width:9244;height:62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" strokecolor="red">
                  <v:stroke endarrow="block"/>
                </v:shape>
                <v:rect id="Rectangle 12" o:spid="_x0000_s1038" style="position:absolute;left:4038;top:-29535;width:13230;height:3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" filled="f" strokecolor="red">
                  <v:textbox>
                    <w:txbxContent>
                      <w:p w14:paraId="7F5BB1FB" w14:textId="77777777" w:rsidR="00E27DE7" w:rsidRDefault="00E27DE7" w:rsidP="001C6DD4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Largeur bracelet</w:t>
                        </w:r>
                      </w:p>
                      <w:p w14:paraId="7BC7EB36" w14:textId="77777777" w:rsidR="00E27DE7" w:rsidRPr="003C55B4" w:rsidRDefault="00E27DE7" w:rsidP="001C6DD4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 xml:space="preserve">= </w:t>
                        </w:r>
                        <w:r w:rsidRPr="003C55B4">
                          <w:rPr>
                            <w:color w:val="FF0000"/>
                            <w:sz w:val="18"/>
                            <w:szCs w:val="18"/>
                          </w:rPr>
                          <w:t>10 mm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0432603" w14:textId="77777777" w:rsidR="001C6DD4" w:rsidRDefault="001C6DD4" w:rsidP="001C6DD4">
      <w:pPr>
        <w:pStyle w:val="Corpsdetexte"/>
        <w:rPr>
          <w:rFonts w:ascii="Arial" w:hAnsi="Arial" w:cs="Arial"/>
        </w:rPr>
      </w:pPr>
    </w:p>
    <w:p w14:paraId="5B162AE3" w14:textId="77777777" w:rsidR="001C6DD4" w:rsidRDefault="001C6DD4" w:rsidP="001C6DD4">
      <w:pPr>
        <w:pStyle w:val="Corpsdetexte"/>
        <w:rPr>
          <w:rFonts w:ascii="Arial" w:hAnsi="Arial" w:cs="Arial"/>
        </w:rPr>
      </w:pPr>
    </w:p>
    <w:p w14:paraId="7C783295" w14:textId="77777777" w:rsidR="001C6DD4" w:rsidRDefault="001C6DD4" w:rsidP="001C6DD4">
      <w:pPr>
        <w:pStyle w:val="Corpsdetexte"/>
        <w:rPr>
          <w:rFonts w:ascii="Arial" w:hAnsi="Arial" w:cs="Arial"/>
        </w:rPr>
      </w:pPr>
    </w:p>
    <w:p w14:paraId="2A398274" w14:textId="77777777" w:rsidR="00036D43" w:rsidRDefault="00036D43" w:rsidP="001C6DD4">
      <w:pPr>
        <w:pStyle w:val="Corpsdetexte"/>
        <w:rPr>
          <w:rFonts w:ascii="Arial" w:hAnsi="Arial" w:cs="Arial"/>
        </w:rPr>
      </w:pPr>
    </w:p>
    <w:p w14:paraId="0ACEFE58" w14:textId="77777777" w:rsidR="001C6DD4" w:rsidRDefault="001C6DD4" w:rsidP="001C6DD4">
      <w:pPr>
        <w:pStyle w:val="Corpsdetexte"/>
        <w:rPr>
          <w:rFonts w:ascii="Arial" w:hAnsi="Arial" w:cs="Arial"/>
        </w:rPr>
      </w:pPr>
    </w:p>
    <w:p w14:paraId="42002A58" w14:textId="77777777" w:rsidR="0030035B" w:rsidRDefault="0030035B" w:rsidP="001C6DD4">
      <w:pPr>
        <w:pStyle w:val="Corpsdetexte"/>
        <w:rPr>
          <w:rFonts w:ascii="Arial" w:hAnsi="Arial" w:cs="Arial"/>
        </w:rPr>
      </w:pPr>
    </w:p>
    <w:p w14:paraId="1B654A89" w14:textId="77777777" w:rsidR="0030035B" w:rsidRDefault="0030035B" w:rsidP="0030035B">
      <w:pPr>
        <w:pStyle w:val="Titre2"/>
      </w:pPr>
      <w:r>
        <w:t>Paramètres points</w:t>
      </w:r>
    </w:p>
    <w:p w14:paraId="17E93813" w14:textId="77777777" w:rsidR="0030035B" w:rsidRDefault="0030035B" w:rsidP="0030035B"/>
    <w:p w14:paraId="6918DD42" w14:textId="77777777" w:rsidR="0030035B" w:rsidRDefault="0030035B" w:rsidP="0030035B">
      <w:r>
        <w:t>Le point doit être construit à l’échelle 10 suivant les caractéristiques suivantes.</w:t>
      </w:r>
    </w:p>
    <w:p w14:paraId="79ED1B31" w14:textId="58987FF5" w:rsidR="0030035B" w:rsidRDefault="0030035B" w:rsidP="0030035B">
      <w:r>
        <w:t xml:space="preserve">Nombre de point par cm : </w:t>
      </w:r>
      <w:r w:rsidR="003511F5">
        <w:t>5</w:t>
      </w:r>
    </w:p>
    <w:p w14:paraId="18392E6C" w14:textId="77777777" w:rsidR="0030035B" w:rsidRDefault="0030035B" w:rsidP="0030035B">
      <w:r>
        <w:t>Distance du bord : 1,5 mm</w:t>
      </w:r>
    </w:p>
    <w:p w14:paraId="64B6B661" w14:textId="05927012" w:rsidR="0030035B" w:rsidRDefault="0030035B" w:rsidP="00A86D3D">
      <w:pPr>
        <w:rPr>
          <w:rFonts w:eastAsia="Times New Roman"/>
        </w:rPr>
      </w:pPr>
      <w:r>
        <w:t xml:space="preserve">Couleur : </w:t>
      </w:r>
      <w:r w:rsidRPr="0030035B">
        <w:rPr>
          <w:rFonts w:eastAsia="Times New Roman"/>
        </w:rPr>
        <w:t xml:space="preserve">PANTONE 13-0859 </w:t>
      </w:r>
      <w:proofErr w:type="spellStart"/>
      <w:r w:rsidRPr="0030035B">
        <w:rPr>
          <w:rFonts w:eastAsia="Times New Roman"/>
        </w:rPr>
        <w:t>TCX</w:t>
      </w:r>
      <w:proofErr w:type="spellEnd"/>
      <w:r w:rsidRPr="0030035B">
        <w:rPr>
          <w:rFonts w:eastAsia="Times New Roman"/>
        </w:rPr>
        <w:t xml:space="preserve"> (Lemon Chrome) </w:t>
      </w:r>
      <w:r w:rsidR="000035AB">
        <w:rPr>
          <w:rFonts w:eastAsia="Times New Roman"/>
        </w:rPr>
        <w:t>.</w:t>
      </w:r>
    </w:p>
    <w:p w14:paraId="5DE20860" w14:textId="3A1C8105" w:rsidR="000035AB" w:rsidRPr="0030035B" w:rsidRDefault="000035AB" w:rsidP="00A86D3D">
      <w:pPr>
        <w:rPr>
          <w:rFonts w:eastAsia="Times New Roman"/>
        </w:rPr>
      </w:pPr>
      <w:r>
        <w:rPr>
          <w:rFonts w:eastAsia="Times New Roman"/>
        </w:rPr>
        <w:t>Exemple de cotation possible.</w:t>
      </w:r>
    </w:p>
    <w:p w14:paraId="507F9C93" w14:textId="77777777" w:rsidR="0030035B" w:rsidRDefault="0030035B" w:rsidP="0030035B"/>
    <w:p w14:paraId="4AA69E79" w14:textId="77777777" w:rsidR="0030035B" w:rsidRDefault="0030035B" w:rsidP="0030035B">
      <w:r>
        <w:rPr>
          <w:noProof/>
        </w:rPr>
        <w:drawing>
          <wp:inline distT="0" distB="0" distL="0" distR="0" wp14:anchorId="5E9A914F" wp14:editId="6AC5663A">
            <wp:extent cx="2542076" cy="1447800"/>
            <wp:effectExtent l="0" t="0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cotation point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2" b="10802"/>
                    <a:stretch/>
                  </pic:blipFill>
                  <pic:spPr bwMode="auto">
                    <a:xfrm>
                      <a:off x="0" y="0"/>
                      <a:ext cx="2548125" cy="145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A7773" w14:textId="77777777" w:rsidR="0030035B" w:rsidRDefault="0030035B" w:rsidP="0030035B">
      <w:pPr>
        <w:rPr>
          <w:rFonts w:eastAsiaTheme="majorEastAsia"/>
          <w:b/>
          <w:bCs/>
          <w:kern w:val="28"/>
        </w:rPr>
      </w:pPr>
      <w:r>
        <w:br w:type="page"/>
      </w:r>
    </w:p>
    <w:p w14:paraId="32707C86" w14:textId="77777777" w:rsidR="0030035B" w:rsidRDefault="0030035B">
      <w:pPr>
        <w:rPr>
          <w:rFonts w:eastAsia="Times New Roman"/>
          <w:sz w:val="22"/>
          <w:szCs w:val="20"/>
        </w:rPr>
      </w:pPr>
    </w:p>
    <w:p w14:paraId="3D3A673A" w14:textId="77777777" w:rsidR="00A5284A" w:rsidRDefault="001C6DD4" w:rsidP="00A86D3D">
      <w:pPr>
        <w:pStyle w:val="Titre1"/>
      </w:pPr>
      <w:r>
        <w:t>V</w:t>
      </w:r>
      <w:r w:rsidR="0030035B">
        <w:t>isuels du modèle souhaité</w:t>
      </w:r>
      <w:r w:rsidR="00A5284A">
        <w:t> : lignes et spécifications des couleurs</w:t>
      </w:r>
    </w:p>
    <w:p w14:paraId="2065EF0F" w14:textId="52A3C8D6" w:rsidR="001C6DD4" w:rsidRPr="00A5284A" w:rsidRDefault="001C6DD4" w:rsidP="00A86D3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2"/>
        <w:gridCol w:w="4656"/>
      </w:tblGrid>
      <w:tr w:rsidR="001C6DD4" w14:paraId="00492EB5" w14:textId="77777777" w:rsidTr="00E27DE7">
        <w:tc>
          <w:tcPr>
            <w:tcW w:w="4804" w:type="dxa"/>
          </w:tcPr>
          <w:p w14:paraId="0190C5C7" w14:textId="7777777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A8F79B" wp14:editId="394CF3C9">
                  <wp:extent cx="2524835" cy="122576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té ex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835" cy="122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02708" w14:textId="7777777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Côté extérieur</w:t>
            </w:r>
          </w:p>
        </w:tc>
        <w:tc>
          <w:tcPr>
            <w:tcW w:w="4804" w:type="dxa"/>
          </w:tcPr>
          <w:p w14:paraId="643DC5E2" w14:textId="495C316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4CE3816" wp14:editId="7778BBFD">
                  <wp:simplePos x="0" y="0"/>
                  <wp:positionH relativeFrom="column">
                    <wp:posOffset>187250</wp:posOffset>
                  </wp:positionH>
                  <wp:positionV relativeFrom="paragraph">
                    <wp:posOffset>131883</wp:posOffset>
                  </wp:positionV>
                  <wp:extent cx="2406088" cy="118364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 in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88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0DD4E43" w14:textId="7777777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</w:p>
          <w:p w14:paraId="35102E0B" w14:textId="65AD28ED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</w:p>
          <w:p w14:paraId="3F07ECD5" w14:textId="2E156DF6" w:rsidR="000E6CCB" w:rsidRDefault="000E6CCB" w:rsidP="00E27DE7">
            <w:pPr>
              <w:pStyle w:val="Corpsdetexte"/>
              <w:rPr>
                <w:rFonts w:ascii="Arial" w:hAnsi="Arial" w:cs="Arial"/>
              </w:rPr>
            </w:pPr>
          </w:p>
          <w:p w14:paraId="07285442" w14:textId="31350BF2" w:rsidR="000E6CCB" w:rsidRDefault="000E6CCB" w:rsidP="00E27DE7">
            <w:pPr>
              <w:pStyle w:val="Corpsdetexte"/>
              <w:rPr>
                <w:rFonts w:ascii="Arial" w:hAnsi="Arial" w:cs="Arial"/>
              </w:rPr>
            </w:pPr>
          </w:p>
          <w:p w14:paraId="5B17FD95" w14:textId="77777777" w:rsidR="000E6CCB" w:rsidRDefault="000E6CCB" w:rsidP="00E27DE7">
            <w:pPr>
              <w:pStyle w:val="Corpsdetexte"/>
              <w:rPr>
                <w:rFonts w:ascii="Arial" w:hAnsi="Arial" w:cs="Arial"/>
              </w:rPr>
            </w:pPr>
          </w:p>
          <w:p w14:paraId="48C31D55" w14:textId="77777777" w:rsidR="001C6DD4" w:rsidRDefault="001C6DD4" w:rsidP="00E27DE7">
            <w:pPr>
              <w:pStyle w:val="Corpsdetext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Côté intérieur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1C6DD4" w14:paraId="6938293A" w14:textId="77777777" w:rsidTr="00E27DE7">
        <w:tc>
          <w:tcPr>
            <w:tcW w:w="4804" w:type="dxa"/>
          </w:tcPr>
          <w:p w14:paraId="12918DA7" w14:textId="77777777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15476DC" wp14:editId="495FC0EB">
                  <wp:extent cx="2883826" cy="1130273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 dessu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26" cy="113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40679" w14:textId="77777777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Vue de dessus</w:t>
            </w:r>
          </w:p>
        </w:tc>
        <w:tc>
          <w:tcPr>
            <w:tcW w:w="4804" w:type="dxa"/>
          </w:tcPr>
          <w:p w14:paraId="50A9511D" w14:textId="77777777" w:rsidR="001C6DD4" w:rsidRPr="00AC0C47" w:rsidRDefault="00F87F65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Couleurs de la tige</w:t>
            </w:r>
          </w:p>
          <w:p w14:paraId="0A99AD04" w14:textId="3F4B31B9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Claque : Pantone </w:t>
            </w:r>
            <w:r w:rsidR="00A86D3D">
              <w:rPr>
                <w:rFonts w:ascii="Arial" w:hAnsi="Arial" w:cs="Arial"/>
                <w:noProof/>
              </w:rPr>
              <w:t>TCX coton</w:t>
            </w:r>
            <w:r w:rsidR="003511F5">
              <w:rPr>
                <w:rFonts w:ascii="Arial" w:hAnsi="Arial" w:cs="Arial"/>
                <w:noProof/>
              </w:rPr>
              <w:t xml:space="preserve"> </w:t>
            </w:r>
            <w:r w:rsidR="00A62028">
              <w:rPr>
                <w:rFonts w:ascii="Arial" w:hAnsi="Arial" w:cs="Arial"/>
                <w:noProof/>
              </w:rPr>
              <w:t xml:space="preserve">ballerina </w:t>
            </w:r>
            <w:r>
              <w:rPr>
                <w:rFonts w:ascii="Arial" w:hAnsi="Arial" w:cs="Arial"/>
                <w:noProof/>
              </w:rPr>
              <w:t>1</w:t>
            </w:r>
            <w:r w:rsidR="00A62028">
              <w:rPr>
                <w:rFonts w:ascii="Arial" w:hAnsi="Arial" w:cs="Arial"/>
                <w:noProof/>
              </w:rPr>
              <w:t>3</w:t>
            </w:r>
            <w:r>
              <w:rPr>
                <w:rFonts w:ascii="Arial" w:hAnsi="Arial" w:cs="Arial"/>
                <w:noProof/>
              </w:rPr>
              <w:t>-2807</w:t>
            </w:r>
          </w:p>
          <w:p w14:paraId="448F2002" w14:textId="43FA1BE8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Talonnette : Pantone </w:t>
            </w:r>
            <w:r w:rsidR="003511F5">
              <w:rPr>
                <w:rFonts w:ascii="Arial" w:hAnsi="Arial" w:cs="Arial"/>
                <w:noProof/>
              </w:rPr>
              <w:t xml:space="preserve">TCX coton </w:t>
            </w:r>
            <w:r>
              <w:rPr>
                <w:rFonts w:ascii="Arial" w:hAnsi="Arial" w:cs="Arial"/>
                <w:noProof/>
              </w:rPr>
              <w:t>Paradise Pink 17-1755</w:t>
            </w:r>
          </w:p>
          <w:p w14:paraId="41CBD75A" w14:textId="77777777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Intérieur : Ice flow Pantone 13-4404</w:t>
            </w:r>
          </w:p>
          <w:p w14:paraId="44115D61" w14:textId="18D3DCC5" w:rsidR="001C6DD4" w:rsidRDefault="001C6DD4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Première de propreté : Par</w:t>
            </w:r>
            <w:r w:rsidR="002334B1">
              <w:rPr>
                <w:rFonts w:ascii="Arial" w:hAnsi="Arial" w:cs="Arial"/>
                <w:noProof/>
              </w:rPr>
              <w:t xml:space="preserve"> TCX coton </w:t>
            </w:r>
            <w:r>
              <w:rPr>
                <w:rFonts w:ascii="Arial" w:hAnsi="Arial" w:cs="Arial"/>
                <w:noProof/>
              </w:rPr>
              <w:t>adise pink</w:t>
            </w:r>
          </w:p>
        </w:tc>
      </w:tr>
      <w:tr w:rsidR="00F87F65" w14:paraId="6AD24BF7" w14:textId="77777777" w:rsidTr="00E27DE7">
        <w:tc>
          <w:tcPr>
            <w:tcW w:w="4804" w:type="dxa"/>
          </w:tcPr>
          <w:p w14:paraId="2A9291DA" w14:textId="724FE7CA" w:rsidR="00F87F65" w:rsidRDefault="00D2057C" w:rsidP="00E27DE7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E7C2C63" wp14:editId="3370445C">
                  <wp:extent cx="2014583" cy="1424336"/>
                  <wp:effectExtent l="0" t="0" r="0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semelle dessu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96" cy="143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14:paraId="53F234BB" w14:textId="77777777" w:rsidR="00F87F65" w:rsidRDefault="00F87F65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Couleurs du semelage</w:t>
            </w:r>
          </w:p>
          <w:p w14:paraId="0DDDD04A" w14:textId="77777777" w:rsidR="00F87F65" w:rsidRDefault="00F87F65" w:rsidP="00F87F65">
            <w:pPr>
              <w:pStyle w:val="Corpsdetexte"/>
              <w:rPr>
                <w:rFonts w:ascii="Arial" w:hAnsi="Arial" w:cs="Arial"/>
                <w:noProof/>
              </w:rPr>
            </w:pPr>
            <w:r w:rsidRPr="00F87F65">
              <w:rPr>
                <w:rFonts w:ascii="Arial" w:hAnsi="Arial" w:cs="Arial"/>
                <w:noProof/>
              </w:rPr>
              <w:t xml:space="preserve">PANTONE 13-0947 TCX (Banana) </w:t>
            </w:r>
          </w:p>
          <w:p w14:paraId="118C5F02" w14:textId="3E0CBFBD" w:rsidR="00F87F65" w:rsidRPr="00F87F65" w:rsidRDefault="00F87F65" w:rsidP="00F87F65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Lisse et sans lisse : </w:t>
            </w:r>
            <w:r w:rsidRPr="00F87F65">
              <w:rPr>
                <w:rFonts w:ascii="Arial" w:hAnsi="Arial" w:cs="Arial"/>
                <w:noProof/>
              </w:rPr>
              <w:t xml:space="preserve">PANTONE 19-1241 TCX (Tortoise Shell) </w:t>
            </w:r>
          </w:p>
          <w:p w14:paraId="51258513" w14:textId="30AC9041" w:rsidR="00F87F65" w:rsidRPr="00F87F65" w:rsidRDefault="000E6CCB" w:rsidP="00F87F65">
            <w:pPr>
              <w:pStyle w:val="Corpsdetexte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Talon : </w:t>
            </w:r>
            <w:r w:rsidRPr="00AC41A6">
              <w:rPr>
                <w:rFonts w:ascii="Arial" w:hAnsi="Arial" w:cs="Arial"/>
                <w:noProof/>
              </w:rPr>
              <w:t xml:space="preserve">PANTONE 19-0915 TCX (Coffee Bean) </w:t>
            </w:r>
          </w:p>
          <w:p w14:paraId="276F1055" w14:textId="77777777" w:rsidR="00F87F65" w:rsidRPr="00AC0C47" w:rsidRDefault="00F87F65" w:rsidP="00E27DE7">
            <w:pPr>
              <w:pStyle w:val="Corpsdetexte"/>
              <w:rPr>
                <w:rFonts w:ascii="Arial" w:hAnsi="Arial" w:cs="Arial"/>
                <w:b/>
                <w:noProof/>
              </w:rPr>
            </w:pPr>
          </w:p>
        </w:tc>
      </w:tr>
    </w:tbl>
    <w:p w14:paraId="20B940B0" w14:textId="77777777" w:rsidR="00A563A3" w:rsidRPr="00AC41A6" w:rsidRDefault="00A563A3">
      <w:pPr>
        <w:rPr>
          <w:sz w:val="22"/>
          <w:szCs w:val="40"/>
        </w:rPr>
      </w:pPr>
    </w:p>
    <w:p w14:paraId="7DF36073" w14:textId="77777777" w:rsidR="0030035B" w:rsidRDefault="0030035B" w:rsidP="0030035B">
      <w:pPr>
        <w:pStyle w:val="Titre2"/>
      </w:pPr>
      <w:r>
        <w:t>Paramètres des pièces</w:t>
      </w:r>
    </w:p>
    <w:p w14:paraId="7CC804AC" w14:textId="77777777" w:rsidR="0030035B" w:rsidRDefault="0030035B" w:rsidP="0030035B"/>
    <w:p w14:paraId="20684614" w14:textId="77777777" w:rsidR="0030035B" w:rsidRPr="00AC41A6" w:rsidRDefault="0030035B" w:rsidP="00A86D3D">
      <w:pPr>
        <w:pStyle w:val="Paragraphedeliste"/>
        <w:numPr>
          <w:ilvl w:val="0"/>
          <w:numId w:val="20"/>
        </w:numPr>
        <w:rPr>
          <w:sz w:val="24"/>
        </w:rPr>
      </w:pPr>
      <w:r w:rsidRPr="00AC41A6">
        <w:rPr>
          <w:sz w:val="24"/>
        </w:rPr>
        <w:t>Épaisseur des pièces : au maximum 1,2mm</w:t>
      </w:r>
    </w:p>
    <w:p w14:paraId="5B553007" w14:textId="22582923" w:rsidR="0030035B" w:rsidRPr="00AC41A6" w:rsidRDefault="002818FB" w:rsidP="00A86D3D">
      <w:pPr>
        <w:pStyle w:val="Paragraphedeliste"/>
        <w:numPr>
          <w:ilvl w:val="0"/>
          <w:numId w:val="20"/>
        </w:numPr>
        <w:rPr>
          <w:sz w:val="24"/>
        </w:rPr>
      </w:pPr>
      <w:r w:rsidRPr="00AC41A6">
        <w:rPr>
          <w:sz w:val="24"/>
        </w:rPr>
        <w:t>Les bords francs</w:t>
      </w:r>
      <w:r w:rsidR="0030035B" w:rsidRPr="00AC41A6">
        <w:rPr>
          <w:sz w:val="24"/>
        </w:rPr>
        <w:t xml:space="preserve"> doivent être visibles (choisir une nuance plus contrastée si besoin).</w:t>
      </w:r>
    </w:p>
    <w:p w14:paraId="6E20504F" w14:textId="77777777" w:rsidR="0030035B" w:rsidRPr="00AC41A6" w:rsidRDefault="0030035B" w:rsidP="00A86D3D">
      <w:pPr>
        <w:pStyle w:val="Paragraphedeliste"/>
        <w:numPr>
          <w:ilvl w:val="0"/>
          <w:numId w:val="20"/>
        </w:numPr>
        <w:rPr>
          <w:sz w:val="24"/>
        </w:rPr>
      </w:pPr>
      <w:r w:rsidRPr="00AC41A6">
        <w:rPr>
          <w:sz w:val="24"/>
        </w:rPr>
        <w:t>Pour les bords rempliés : utiliser un coefficient d’arrondi.</w:t>
      </w:r>
    </w:p>
    <w:p w14:paraId="68B5E9BF" w14:textId="2B2EF670" w:rsidR="0030035B" w:rsidRPr="00AC41A6" w:rsidRDefault="0030035B" w:rsidP="00A86D3D">
      <w:pPr>
        <w:pStyle w:val="Paragraphedeliste"/>
        <w:numPr>
          <w:ilvl w:val="0"/>
          <w:numId w:val="20"/>
        </w:numPr>
        <w:rPr>
          <w:sz w:val="24"/>
        </w:rPr>
      </w:pPr>
      <w:r w:rsidRPr="00AC41A6">
        <w:rPr>
          <w:sz w:val="24"/>
        </w:rPr>
        <w:t>Respecter les spécifications du cad</w:t>
      </w:r>
      <w:r w:rsidR="002818FB" w:rsidRPr="00AC41A6">
        <w:rPr>
          <w:sz w:val="24"/>
        </w:rPr>
        <w:t>r</w:t>
      </w:r>
      <w:r w:rsidRPr="00AC41A6">
        <w:rPr>
          <w:sz w:val="24"/>
        </w:rPr>
        <w:t>e de collection.</w:t>
      </w:r>
    </w:p>
    <w:p w14:paraId="7045FC54" w14:textId="06CE9CC9" w:rsidR="00A5284A" w:rsidRDefault="00A5284A" w:rsidP="0030035B"/>
    <w:p w14:paraId="4A4A6838" w14:textId="77777777" w:rsidR="00A5284A" w:rsidRDefault="00A5284A" w:rsidP="00A5284A">
      <w:pPr>
        <w:pStyle w:val="Titre2"/>
      </w:pPr>
      <w:bookmarkStart w:id="3" w:name="_Hlk508353866"/>
      <w:r>
        <w:t>Paramètres des pièces</w:t>
      </w:r>
    </w:p>
    <w:p w14:paraId="238D153F" w14:textId="77777777" w:rsidR="00A5284A" w:rsidRDefault="00A5284A" w:rsidP="00A5284A"/>
    <w:p w14:paraId="7674D0C0" w14:textId="4EE75C1C" w:rsidR="00A5284A" w:rsidRPr="009246F7" w:rsidRDefault="00A5284A" w:rsidP="00A5284A">
      <w:pPr>
        <w:spacing w:after="120"/>
        <w:rPr>
          <w:sz w:val="24"/>
        </w:rPr>
      </w:pPr>
      <w:r w:rsidRPr="009246F7">
        <w:rPr>
          <w:sz w:val="24"/>
        </w:rPr>
        <w:t xml:space="preserve">Épaisseur des pièces : </w:t>
      </w:r>
      <w:r w:rsidR="002334B1">
        <w:rPr>
          <w:sz w:val="24"/>
        </w:rPr>
        <w:t xml:space="preserve">gérer les épaisseur pour un rendu visuel optimal. Épaisseur des peausseries maximum 0,9 </w:t>
      </w:r>
      <w:proofErr w:type="spellStart"/>
      <w:r w:rsidR="002334B1">
        <w:rPr>
          <w:sz w:val="24"/>
        </w:rPr>
        <w:t>mm.</w:t>
      </w:r>
      <w:proofErr w:type="spellEnd"/>
    </w:p>
    <w:p w14:paraId="7A793ECC" w14:textId="1CC585A6" w:rsidR="00A5284A" w:rsidRPr="009246F7" w:rsidRDefault="002818FB" w:rsidP="00A5284A">
      <w:pPr>
        <w:spacing w:after="120"/>
        <w:rPr>
          <w:sz w:val="24"/>
        </w:rPr>
      </w:pPr>
      <w:r w:rsidRPr="009246F7">
        <w:rPr>
          <w:sz w:val="24"/>
        </w:rPr>
        <w:t>Les bords francs</w:t>
      </w:r>
      <w:r w:rsidR="00A5284A" w:rsidRPr="009246F7">
        <w:rPr>
          <w:sz w:val="24"/>
        </w:rPr>
        <w:t xml:space="preserve"> doivent être visibles (choisir une nuance plus contrastée si besoin).</w:t>
      </w:r>
    </w:p>
    <w:p w14:paraId="186B0B6D" w14:textId="60A50539" w:rsidR="00A5284A" w:rsidRPr="009246F7" w:rsidRDefault="00A5284A" w:rsidP="00A5284A">
      <w:pPr>
        <w:spacing w:after="120"/>
        <w:rPr>
          <w:sz w:val="24"/>
        </w:rPr>
      </w:pPr>
      <w:r w:rsidRPr="009246F7">
        <w:rPr>
          <w:sz w:val="24"/>
        </w:rPr>
        <w:t>Pour les bords rempliés : utiliser un coefficient d’arrondi</w:t>
      </w:r>
      <w:r w:rsidR="002334B1">
        <w:rPr>
          <w:sz w:val="24"/>
        </w:rPr>
        <w:t xml:space="preserve"> de 0,5</w:t>
      </w:r>
    </w:p>
    <w:p w14:paraId="5DA21D0D" w14:textId="35C64655" w:rsidR="00A5284A" w:rsidRPr="009246F7" w:rsidRDefault="00A5284A" w:rsidP="00A5284A">
      <w:pPr>
        <w:spacing w:after="120"/>
        <w:rPr>
          <w:sz w:val="24"/>
        </w:rPr>
      </w:pPr>
      <w:r w:rsidRPr="009246F7">
        <w:rPr>
          <w:sz w:val="24"/>
        </w:rPr>
        <w:t>Respecter les spécifications</w:t>
      </w:r>
      <w:r>
        <w:rPr>
          <w:sz w:val="24"/>
        </w:rPr>
        <w:t xml:space="preserve"> couleur</w:t>
      </w:r>
      <w:r w:rsidRPr="009246F7">
        <w:rPr>
          <w:sz w:val="24"/>
        </w:rPr>
        <w:t xml:space="preserve"> du </w:t>
      </w:r>
      <w:r w:rsidR="002818FB">
        <w:rPr>
          <w:sz w:val="24"/>
        </w:rPr>
        <w:t>cadre</w:t>
      </w:r>
      <w:r w:rsidR="002334B1">
        <w:rPr>
          <w:sz w:val="24"/>
        </w:rPr>
        <w:t xml:space="preserve"> </w:t>
      </w:r>
      <w:r w:rsidRPr="009246F7">
        <w:rPr>
          <w:sz w:val="24"/>
        </w:rPr>
        <w:t>de collection.</w:t>
      </w:r>
    </w:p>
    <w:bookmarkEnd w:id="3"/>
    <w:p w14:paraId="0E1E87B6" w14:textId="7FD0E2A7" w:rsidR="00A563A3" w:rsidRDefault="00A563A3">
      <w:pPr>
        <w:rPr>
          <w:sz w:val="40"/>
          <w:szCs w:val="40"/>
        </w:rPr>
      </w:pPr>
    </w:p>
    <w:p w14:paraId="2C99BF9E" w14:textId="477BE127" w:rsidR="00AC7EB2" w:rsidRPr="00A86D3D" w:rsidRDefault="00AC7EB2" w:rsidP="00A86D3D">
      <w:pPr>
        <w:pStyle w:val="Titre"/>
        <w:rPr>
          <w:szCs w:val="24"/>
        </w:rPr>
      </w:pPr>
      <w:r>
        <w:t>Spécification d’un décolleté</w:t>
      </w:r>
    </w:p>
    <w:p w14:paraId="48BBE5CC" w14:textId="77777777" w:rsidR="00AC7EB2" w:rsidRDefault="00AC7EB2" w:rsidP="00A86D3D"/>
    <w:p w14:paraId="4DD23E0E" w14:textId="35654196" w:rsidR="00AC7EB2" w:rsidRPr="00A86D3D" w:rsidRDefault="00AC7EB2" w:rsidP="00A86D3D">
      <w:pPr>
        <w:ind w:left="567" w:hanging="851"/>
        <w:rPr>
          <w:sz w:val="24"/>
        </w:rPr>
      </w:pPr>
      <w:r w:rsidRPr="00A86D3D">
        <w:rPr>
          <w:b/>
          <w:sz w:val="24"/>
        </w:rPr>
        <w:t>Définition :</w:t>
      </w:r>
      <w:r w:rsidRPr="00A86D3D">
        <w:rPr>
          <w:sz w:val="24"/>
        </w:rPr>
        <w:t xml:space="preserve"> Chaussure basse, convenant généralement pour la ville et soirée</w:t>
      </w:r>
    </w:p>
    <w:p w14:paraId="2A5B5266" w14:textId="14D4A997" w:rsidR="00AC7EB2" w:rsidRPr="00AC7EB2" w:rsidRDefault="00AC7EB2" w:rsidP="00AC7EB2">
      <w:pPr>
        <w:ind w:left="1418" w:hanging="1418"/>
        <w:rPr>
          <w:b/>
          <w:sz w:val="24"/>
        </w:rPr>
      </w:pPr>
    </w:p>
    <w:p w14:paraId="248BCECB" w14:textId="2F47D7D3" w:rsidR="00AC7EB2" w:rsidRPr="00A86D3D" w:rsidRDefault="00AC7EB2" w:rsidP="00A86D3D">
      <w:pPr>
        <w:ind w:left="567" w:hanging="851"/>
        <w:rPr>
          <w:sz w:val="24"/>
        </w:rPr>
      </w:pPr>
      <w:r w:rsidRPr="00AC7EB2">
        <w:rPr>
          <w:b/>
          <w:sz w:val="24"/>
        </w:rPr>
        <w:t xml:space="preserve">Caractéristique : </w:t>
      </w:r>
      <w:r w:rsidRPr="00A86D3D">
        <w:rPr>
          <w:sz w:val="24"/>
        </w:rPr>
        <w:t>Chaussure basse et décolleté, sans fermeture et largement ouverte sur le cou</w:t>
      </w:r>
      <w:r>
        <w:rPr>
          <w:sz w:val="24"/>
        </w:rPr>
        <w:t>-</w:t>
      </w:r>
      <w:r w:rsidRPr="00A86D3D">
        <w:rPr>
          <w:sz w:val="24"/>
        </w:rPr>
        <w:t>de</w:t>
      </w:r>
      <w:r>
        <w:rPr>
          <w:sz w:val="24"/>
        </w:rPr>
        <w:t>-</w:t>
      </w:r>
      <w:r w:rsidRPr="00A86D3D">
        <w:rPr>
          <w:sz w:val="24"/>
        </w:rPr>
        <w:t>pied.</w:t>
      </w:r>
    </w:p>
    <w:p w14:paraId="75DE1F9B" w14:textId="752204DC" w:rsidR="00AC7EB2" w:rsidRPr="00A86D3D" w:rsidRDefault="00AC7EB2" w:rsidP="00A86D3D">
      <w:pPr>
        <w:ind w:left="567" w:hanging="851"/>
        <w:rPr>
          <w:sz w:val="24"/>
        </w:rPr>
      </w:pPr>
    </w:p>
    <w:p w14:paraId="7E3C7A75" w14:textId="0EE05B4F" w:rsidR="00AC7EB2" w:rsidRPr="00AC7EB2" w:rsidRDefault="00AC7EB2" w:rsidP="00A86D3D">
      <w:pPr>
        <w:ind w:left="567" w:hanging="851"/>
        <w:rPr>
          <w:sz w:val="24"/>
        </w:rPr>
      </w:pPr>
      <w:r w:rsidRPr="00AC7EB2">
        <w:rPr>
          <w:b/>
          <w:sz w:val="24"/>
        </w:rPr>
        <w:t xml:space="preserve">Construction : </w:t>
      </w:r>
      <w:r w:rsidRPr="00A86D3D">
        <w:rPr>
          <w:sz w:val="24"/>
        </w:rPr>
        <w:t>d</w:t>
      </w:r>
      <w:r w:rsidRPr="00AC7EB2">
        <w:rPr>
          <w:sz w:val="24"/>
        </w:rPr>
        <w:t>écolleté, chaussure « Femme ».</w:t>
      </w:r>
    </w:p>
    <w:p w14:paraId="7132DA1B" w14:textId="02EBF7E9" w:rsidR="00AC7EB2" w:rsidRDefault="00AC7EB2" w:rsidP="00AC7EB2">
      <w:pPr>
        <w:jc w:val="center"/>
        <w:rPr>
          <w:sz w:val="24"/>
        </w:rPr>
      </w:pPr>
    </w:p>
    <w:p w14:paraId="512EB84C" w14:textId="0DF8FADD" w:rsidR="00AC7EB2" w:rsidRDefault="00AC7EB2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19F8DEEB" wp14:editId="152E552C">
                <wp:simplePos x="0" y="0"/>
                <wp:positionH relativeFrom="column">
                  <wp:posOffset>-215900</wp:posOffset>
                </wp:positionH>
                <wp:positionV relativeFrom="paragraph">
                  <wp:posOffset>31750</wp:posOffset>
                </wp:positionV>
                <wp:extent cx="6640195" cy="4011295"/>
                <wp:effectExtent l="0" t="0" r="0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0195" cy="401129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16CE0" id="Rectangle 327" o:spid="_x0000_s1026" style="position:absolute;margin-left:-17pt;margin-top:2.5pt;width:522.85pt;height:3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" o:allowincell="f" filled="f" strokeweight="0"/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B8CAA9E" wp14:editId="1BBCB6A6">
                <wp:simplePos x="0" y="0"/>
                <wp:positionH relativeFrom="column">
                  <wp:posOffset>509270</wp:posOffset>
                </wp:positionH>
                <wp:positionV relativeFrom="paragraph">
                  <wp:posOffset>69215</wp:posOffset>
                </wp:positionV>
                <wp:extent cx="5467350" cy="2720340"/>
                <wp:effectExtent l="0" t="0" r="0" b="0"/>
                <wp:wrapNone/>
                <wp:docPr id="233" name="Grou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2720340"/>
                          <a:chOff x="2034" y="6397"/>
                          <a:chExt cx="8610" cy="4284"/>
                        </a:xfrm>
                      </wpg:grpSpPr>
                      <wps:wsp>
                        <wps:cNvPr id="2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709" y="8500"/>
                            <a:ext cx="53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7C6CB" w14:textId="77777777" w:rsidR="00E27DE7" w:rsidRDefault="00E27DE7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D’</w:t>
                              </w:r>
                            </w:p>
                            <w:p w14:paraId="0E821D56" w14:textId="77777777" w:rsidR="00E27DE7" w:rsidRDefault="00E27DE7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607" y="7592"/>
                            <a:ext cx="581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C1993" w14:textId="77777777" w:rsidR="00E27DE7" w:rsidRDefault="00E27DE7" w:rsidP="00AC7EB2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31" y="9606"/>
                            <a:ext cx="621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DF21F" w14:textId="77777777" w:rsidR="00E27DE7" w:rsidRDefault="00E27DE7" w:rsidP="00AC7EB2">
                              <w:pPr>
                                <w:jc w:val="center"/>
                                <w:rPr>
                                  <w:b/>
                                  <w:noProof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>C</w:t>
                              </w:r>
                            </w:p>
                            <w:p w14:paraId="101E6150" w14:textId="77777777" w:rsidR="00E27DE7" w:rsidRDefault="00E27DE7" w:rsidP="00AC7E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7" name="Group 37"/>
                        <wpg:cNvGrpSpPr>
                          <a:grpSpLocks/>
                        </wpg:cNvGrpSpPr>
                        <wpg:grpSpPr bwMode="auto">
                          <a:xfrm>
                            <a:off x="2835" y="9106"/>
                            <a:ext cx="1192" cy="1329"/>
                            <a:chOff x="2592" y="8984"/>
                            <a:chExt cx="1192" cy="1329"/>
                          </a:xfrm>
                        </wpg:grpSpPr>
                        <wps:wsp>
                          <wps:cNvPr id="2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2" y="9908"/>
                              <a:ext cx="48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7E990" w14:textId="77777777" w:rsidR="00E27DE7" w:rsidRDefault="00E27DE7" w:rsidP="00AC7EB2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Lin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8" y="8984"/>
                              <a:ext cx="666" cy="11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9075"/>
                              <a:ext cx="3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9105"/>
                              <a:ext cx="60" cy="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7" y="9523"/>
                              <a:ext cx="6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10" y="9531"/>
                              <a:ext cx="65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19" y="10179"/>
                              <a:ext cx="39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9610"/>
                            <a:ext cx="56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F0418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983" y="8734"/>
                            <a:ext cx="643" cy="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995B2" w14:textId="77777777" w:rsidR="00E27DE7" w:rsidRDefault="00E27DE7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490" y="7151"/>
                            <a:ext cx="754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349C6" w14:textId="77777777" w:rsidR="00E27DE7" w:rsidRDefault="00E27DE7" w:rsidP="00AC7EB2">
                              <w:pPr>
                                <w:jc w:val="center"/>
                                <w:rPr>
                                  <w:b/>
                                  <w:noProof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16"/>
                                </w:rPr>
                                <w:t>F</w:t>
                              </w:r>
                            </w:p>
                            <w:p w14:paraId="3AD21F99" w14:textId="77777777" w:rsidR="00E27DE7" w:rsidRDefault="00E27DE7" w:rsidP="00AC7E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7685"/>
                            <a:ext cx="666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47028" w14:textId="77777777" w:rsidR="00E27DE7" w:rsidRDefault="00E27DE7" w:rsidP="00AC7EB2">
                              <w:pPr>
                                <w:jc w:val="center"/>
                                <w:rPr>
                                  <w:noProof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  <w:sz w:val="16"/>
                                </w:rPr>
                                <w:t>16</w:t>
                              </w:r>
                            </w:p>
                            <w:p w14:paraId="45EF71D1" w14:textId="77777777" w:rsidR="00E27DE7" w:rsidRDefault="00E27DE7" w:rsidP="00AC7E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389" y="8231"/>
                            <a:ext cx="498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B4161" w14:textId="77777777" w:rsidR="00E27DE7" w:rsidRDefault="00E27DE7" w:rsidP="00AC7EB2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" name="Group 50"/>
                        <wpg:cNvGrpSpPr>
                          <a:grpSpLocks/>
                        </wpg:cNvGrpSpPr>
                        <wpg:grpSpPr bwMode="auto">
                          <a:xfrm>
                            <a:off x="2036" y="7756"/>
                            <a:ext cx="756" cy="798"/>
                            <a:chOff x="1793" y="7634"/>
                            <a:chExt cx="756" cy="798"/>
                          </a:xfrm>
                        </wpg:grpSpPr>
                        <wps:wsp>
                          <wps:cNvPr id="251" name="Line 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87" y="7634"/>
                              <a:ext cx="163" cy="79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9" y="7720"/>
                              <a:ext cx="125" cy="63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1" y="7752"/>
                              <a:ext cx="738" cy="12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6" y="7723"/>
                              <a:ext cx="128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6" y="7793"/>
                              <a:ext cx="142" cy="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3" y="7835"/>
                              <a:ext cx="158" cy="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7862"/>
                              <a:ext cx="135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7" y="7655"/>
                            <a:ext cx="27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7928" y="7493"/>
                            <a:ext cx="405" cy="2159"/>
                          </a:xfrm>
                          <a:custGeom>
                            <a:avLst/>
                            <a:gdLst>
                              <a:gd name="T0" fmla="*/ 187 w 187"/>
                              <a:gd name="T1" fmla="*/ 0 h 998"/>
                              <a:gd name="T2" fmla="*/ 0 w 187"/>
                              <a:gd name="T3" fmla="*/ 998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998">
                                <a:moveTo>
                                  <a:pt x="187" y="0"/>
                                </a:moveTo>
                                <a:lnTo>
                                  <a:pt x="0" y="99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9516" y="7169"/>
                            <a:ext cx="677" cy="2264"/>
                          </a:xfrm>
                          <a:custGeom>
                            <a:avLst/>
                            <a:gdLst>
                              <a:gd name="T0" fmla="*/ 0 w 313"/>
                              <a:gd name="T1" fmla="*/ 0 h 1047"/>
                              <a:gd name="T2" fmla="*/ 313 w 313"/>
                              <a:gd name="T3" fmla="*/ 1047 h 1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3" h="1047">
                                <a:moveTo>
                                  <a:pt x="0" y="0"/>
                                </a:moveTo>
                                <a:lnTo>
                                  <a:pt x="313" y="10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0" y="7556"/>
                            <a:ext cx="4495" cy="7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62"/>
                        <wps:cNvSpPr>
                          <a:spLocks/>
                        </wps:cNvSpPr>
                        <wps:spPr bwMode="auto">
                          <a:xfrm>
                            <a:off x="2672" y="8401"/>
                            <a:ext cx="7398" cy="1370"/>
                          </a:xfrm>
                          <a:custGeom>
                            <a:avLst/>
                            <a:gdLst>
                              <a:gd name="T0" fmla="*/ 0 w 3420"/>
                              <a:gd name="T1" fmla="*/ 0 h 633"/>
                              <a:gd name="T2" fmla="*/ 45 w 3420"/>
                              <a:gd name="T3" fmla="*/ 68 h 633"/>
                              <a:gd name="T4" fmla="*/ 195 w 3420"/>
                              <a:gd name="T5" fmla="*/ 195 h 633"/>
                              <a:gd name="T6" fmla="*/ 630 w 3420"/>
                              <a:gd name="T7" fmla="*/ 420 h 633"/>
                              <a:gd name="T8" fmla="*/ 1192 w 3420"/>
                              <a:gd name="T9" fmla="*/ 600 h 633"/>
                              <a:gd name="T10" fmla="*/ 1501 w 3420"/>
                              <a:gd name="T11" fmla="*/ 618 h 633"/>
                              <a:gd name="T12" fmla="*/ 1780 w 3420"/>
                              <a:gd name="T13" fmla="*/ 528 h 633"/>
                              <a:gd name="T14" fmla="*/ 1996 w 3420"/>
                              <a:gd name="T15" fmla="*/ 420 h 633"/>
                              <a:gd name="T16" fmla="*/ 2370 w 3420"/>
                              <a:gd name="T17" fmla="*/ 315 h 633"/>
                              <a:gd name="T18" fmla="*/ 2925 w 3420"/>
                              <a:gd name="T19" fmla="*/ 278 h 633"/>
                              <a:gd name="T20" fmla="*/ 3420 w 3420"/>
                              <a:gd name="T21" fmla="*/ 225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20" h="633">
                                <a:moveTo>
                                  <a:pt x="0" y="0"/>
                                </a:moveTo>
                                <a:cubicBezTo>
                                  <a:pt x="6" y="18"/>
                                  <a:pt x="13" y="36"/>
                                  <a:pt x="45" y="68"/>
                                </a:cubicBezTo>
                                <a:cubicBezTo>
                                  <a:pt x="77" y="100"/>
                                  <a:pt x="97" y="136"/>
                                  <a:pt x="195" y="195"/>
                                </a:cubicBezTo>
                                <a:cubicBezTo>
                                  <a:pt x="293" y="254"/>
                                  <a:pt x="464" y="352"/>
                                  <a:pt x="630" y="420"/>
                                </a:cubicBezTo>
                                <a:cubicBezTo>
                                  <a:pt x="796" y="488"/>
                                  <a:pt x="1047" y="567"/>
                                  <a:pt x="1192" y="600"/>
                                </a:cubicBezTo>
                                <a:cubicBezTo>
                                  <a:pt x="1337" y="633"/>
                                  <a:pt x="1403" y="630"/>
                                  <a:pt x="1501" y="618"/>
                                </a:cubicBezTo>
                                <a:cubicBezTo>
                                  <a:pt x="1599" y="606"/>
                                  <a:pt x="1697" y="561"/>
                                  <a:pt x="1780" y="528"/>
                                </a:cubicBezTo>
                                <a:cubicBezTo>
                                  <a:pt x="1863" y="495"/>
                                  <a:pt x="1898" y="456"/>
                                  <a:pt x="1996" y="420"/>
                                </a:cubicBezTo>
                                <a:cubicBezTo>
                                  <a:pt x="2094" y="384"/>
                                  <a:pt x="2215" y="339"/>
                                  <a:pt x="2370" y="315"/>
                                </a:cubicBezTo>
                                <a:cubicBezTo>
                                  <a:pt x="2525" y="291"/>
                                  <a:pt x="2750" y="293"/>
                                  <a:pt x="2925" y="278"/>
                                </a:cubicBezTo>
                                <a:cubicBezTo>
                                  <a:pt x="3100" y="263"/>
                                  <a:pt x="3339" y="234"/>
                                  <a:pt x="3420" y="225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63"/>
                        <wps:cNvSpPr>
                          <a:spLocks/>
                        </wps:cNvSpPr>
                        <wps:spPr bwMode="auto">
                          <a:xfrm>
                            <a:off x="2947" y="8711"/>
                            <a:ext cx="5353" cy="1107"/>
                          </a:xfrm>
                          <a:custGeom>
                            <a:avLst/>
                            <a:gdLst>
                              <a:gd name="T0" fmla="*/ 0 w 2475"/>
                              <a:gd name="T1" fmla="*/ 0 h 512"/>
                              <a:gd name="T2" fmla="*/ 323 w 2475"/>
                              <a:gd name="T3" fmla="*/ 157 h 512"/>
                              <a:gd name="T4" fmla="*/ 777 w 2475"/>
                              <a:gd name="T5" fmla="*/ 340 h 512"/>
                              <a:gd name="T6" fmla="*/ 1341 w 2475"/>
                              <a:gd name="T7" fmla="*/ 496 h 512"/>
                              <a:gd name="T8" fmla="*/ 1673 w 2475"/>
                              <a:gd name="T9" fmla="*/ 435 h 512"/>
                              <a:gd name="T10" fmla="*/ 2010 w 2475"/>
                              <a:gd name="T11" fmla="*/ 270 h 512"/>
                              <a:gd name="T12" fmla="*/ 2298 w 2475"/>
                              <a:gd name="T13" fmla="*/ 175 h 512"/>
                              <a:gd name="T14" fmla="*/ 2475 w 2475"/>
                              <a:gd name="T15" fmla="*/ 157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75" h="512">
                                <a:moveTo>
                                  <a:pt x="0" y="0"/>
                                </a:moveTo>
                                <a:cubicBezTo>
                                  <a:pt x="97" y="50"/>
                                  <a:pt x="194" y="100"/>
                                  <a:pt x="323" y="157"/>
                                </a:cubicBezTo>
                                <a:cubicBezTo>
                                  <a:pt x="452" y="214"/>
                                  <a:pt x="607" y="284"/>
                                  <a:pt x="777" y="340"/>
                                </a:cubicBezTo>
                                <a:cubicBezTo>
                                  <a:pt x="947" y="396"/>
                                  <a:pt x="1192" y="480"/>
                                  <a:pt x="1341" y="496"/>
                                </a:cubicBezTo>
                                <a:cubicBezTo>
                                  <a:pt x="1490" y="512"/>
                                  <a:pt x="1562" y="473"/>
                                  <a:pt x="1673" y="435"/>
                                </a:cubicBezTo>
                                <a:cubicBezTo>
                                  <a:pt x="1784" y="397"/>
                                  <a:pt x="1906" y="313"/>
                                  <a:pt x="2010" y="270"/>
                                </a:cubicBezTo>
                                <a:cubicBezTo>
                                  <a:pt x="2114" y="227"/>
                                  <a:pt x="2221" y="194"/>
                                  <a:pt x="2298" y="175"/>
                                </a:cubicBezTo>
                                <a:cubicBezTo>
                                  <a:pt x="2375" y="156"/>
                                  <a:pt x="2438" y="161"/>
                                  <a:pt x="2475" y="157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4"/>
                        <wps:cNvSpPr>
                          <a:spLocks/>
                        </wps:cNvSpPr>
                        <wps:spPr bwMode="auto">
                          <a:xfrm>
                            <a:off x="2292" y="8388"/>
                            <a:ext cx="7708" cy="1945"/>
                          </a:xfrm>
                          <a:custGeom>
                            <a:avLst/>
                            <a:gdLst>
                              <a:gd name="T0" fmla="*/ 0 w 3564"/>
                              <a:gd name="T1" fmla="*/ 0 h 899"/>
                              <a:gd name="T2" fmla="*/ 33 w 3564"/>
                              <a:gd name="T3" fmla="*/ 129 h 899"/>
                              <a:gd name="T4" fmla="*/ 150 w 3564"/>
                              <a:gd name="T5" fmla="*/ 267 h 899"/>
                              <a:gd name="T6" fmla="*/ 639 w 3564"/>
                              <a:gd name="T7" fmla="*/ 522 h 899"/>
                              <a:gd name="T8" fmla="*/ 1299 w 3564"/>
                              <a:gd name="T9" fmla="*/ 777 h 899"/>
                              <a:gd name="T10" fmla="*/ 1767 w 3564"/>
                              <a:gd name="T11" fmla="*/ 885 h 899"/>
                              <a:gd name="T12" fmla="*/ 1995 w 3564"/>
                              <a:gd name="T13" fmla="*/ 861 h 899"/>
                              <a:gd name="T14" fmla="*/ 2313 w 3564"/>
                              <a:gd name="T15" fmla="*/ 717 h 899"/>
                              <a:gd name="T16" fmla="*/ 2586 w 3564"/>
                              <a:gd name="T17" fmla="*/ 594 h 899"/>
                              <a:gd name="T18" fmla="*/ 2937 w 3564"/>
                              <a:gd name="T19" fmla="*/ 525 h 899"/>
                              <a:gd name="T20" fmla="*/ 3564 w 3564"/>
                              <a:gd name="T21" fmla="*/ 468 h 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64" h="899">
                                <a:moveTo>
                                  <a:pt x="0" y="0"/>
                                </a:moveTo>
                                <a:cubicBezTo>
                                  <a:pt x="6" y="21"/>
                                  <a:pt x="8" y="85"/>
                                  <a:pt x="33" y="129"/>
                                </a:cubicBezTo>
                                <a:cubicBezTo>
                                  <a:pt x="58" y="173"/>
                                  <a:pt x="49" y="202"/>
                                  <a:pt x="150" y="267"/>
                                </a:cubicBezTo>
                                <a:cubicBezTo>
                                  <a:pt x="251" y="332"/>
                                  <a:pt x="448" y="437"/>
                                  <a:pt x="639" y="522"/>
                                </a:cubicBezTo>
                                <a:cubicBezTo>
                                  <a:pt x="830" y="607"/>
                                  <a:pt x="1111" y="717"/>
                                  <a:pt x="1299" y="777"/>
                                </a:cubicBezTo>
                                <a:cubicBezTo>
                                  <a:pt x="1487" y="837"/>
                                  <a:pt x="1651" y="871"/>
                                  <a:pt x="1767" y="885"/>
                                </a:cubicBezTo>
                                <a:cubicBezTo>
                                  <a:pt x="1883" y="899"/>
                                  <a:pt x="1904" y="889"/>
                                  <a:pt x="1995" y="861"/>
                                </a:cubicBezTo>
                                <a:cubicBezTo>
                                  <a:pt x="2086" y="833"/>
                                  <a:pt x="2215" y="762"/>
                                  <a:pt x="2313" y="717"/>
                                </a:cubicBezTo>
                                <a:cubicBezTo>
                                  <a:pt x="2411" y="672"/>
                                  <a:pt x="2482" y="626"/>
                                  <a:pt x="2586" y="594"/>
                                </a:cubicBezTo>
                                <a:cubicBezTo>
                                  <a:pt x="2690" y="562"/>
                                  <a:pt x="2774" y="546"/>
                                  <a:pt x="2937" y="525"/>
                                </a:cubicBezTo>
                                <a:cubicBezTo>
                                  <a:pt x="3100" y="504"/>
                                  <a:pt x="3434" y="480"/>
                                  <a:pt x="3564" y="468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65"/>
                        <wps:cNvSpPr>
                          <a:spLocks/>
                        </wps:cNvSpPr>
                        <wps:spPr bwMode="auto">
                          <a:xfrm>
                            <a:off x="2610" y="8979"/>
                            <a:ext cx="5963" cy="1296"/>
                          </a:xfrm>
                          <a:custGeom>
                            <a:avLst/>
                            <a:gdLst>
                              <a:gd name="T0" fmla="*/ 0 w 2757"/>
                              <a:gd name="T1" fmla="*/ 0 h 599"/>
                              <a:gd name="T2" fmla="*/ 345 w 2757"/>
                              <a:gd name="T3" fmla="*/ 222 h 599"/>
                              <a:gd name="T4" fmla="*/ 948 w 2757"/>
                              <a:gd name="T5" fmla="*/ 474 h 599"/>
                              <a:gd name="T6" fmla="*/ 1394 w 2757"/>
                              <a:gd name="T7" fmla="*/ 581 h 599"/>
                              <a:gd name="T8" fmla="*/ 1689 w 2757"/>
                              <a:gd name="T9" fmla="*/ 582 h 599"/>
                              <a:gd name="T10" fmla="*/ 1926 w 2757"/>
                              <a:gd name="T11" fmla="*/ 491 h 599"/>
                              <a:gd name="T12" fmla="*/ 2286 w 2757"/>
                              <a:gd name="T13" fmla="*/ 333 h 599"/>
                              <a:gd name="T14" fmla="*/ 2757 w 2757"/>
                              <a:gd name="T15" fmla="*/ 255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57" h="599">
                                <a:moveTo>
                                  <a:pt x="0" y="0"/>
                                </a:moveTo>
                                <a:cubicBezTo>
                                  <a:pt x="57" y="37"/>
                                  <a:pt x="187" y="143"/>
                                  <a:pt x="345" y="222"/>
                                </a:cubicBezTo>
                                <a:cubicBezTo>
                                  <a:pt x="503" y="301"/>
                                  <a:pt x="773" y="414"/>
                                  <a:pt x="948" y="474"/>
                                </a:cubicBezTo>
                                <a:cubicBezTo>
                                  <a:pt x="1123" y="534"/>
                                  <a:pt x="1270" y="563"/>
                                  <a:pt x="1394" y="581"/>
                                </a:cubicBezTo>
                                <a:cubicBezTo>
                                  <a:pt x="1518" y="599"/>
                                  <a:pt x="1600" y="597"/>
                                  <a:pt x="1689" y="582"/>
                                </a:cubicBezTo>
                                <a:cubicBezTo>
                                  <a:pt x="1778" y="567"/>
                                  <a:pt x="1826" y="533"/>
                                  <a:pt x="1926" y="491"/>
                                </a:cubicBezTo>
                                <a:cubicBezTo>
                                  <a:pt x="2026" y="449"/>
                                  <a:pt x="2148" y="372"/>
                                  <a:pt x="2286" y="333"/>
                                </a:cubicBezTo>
                                <a:cubicBezTo>
                                  <a:pt x="2424" y="294"/>
                                  <a:pt x="2659" y="271"/>
                                  <a:pt x="2757" y="255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66"/>
                        <wps:cNvSpPr>
                          <a:spLocks/>
                        </wps:cNvSpPr>
                        <wps:spPr bwMode="auto">
                          <a:xfrm>
                            <a:off x="2672" y="6578"/>
                            <a:ext cx="4103" cy="1823"/>
                          </a:xfrm>
                          <a:custGeom>
                            <a:avLst/>
                            <a:gdLst>
                              <a:gd name="T0" fmla="*/ 0 w 1897"/>
                              <a:gd name="T1" fmla="*/ 843 h 843"/>
                              <a:gd name="T2" fmla="*/ 135 w 1897"/>
                              <a:gd name="T3" fmla="*/ 768 h 843"/>
                              <a:gd name="T4" fmla="*/ 450 w 1897"/>
                              <a:gd name="T5" fmla="*/ 708 h 843"/>
                              <a:gd name="T6" fmla="*/ 964 w 1897"/>
                              <a:gd name="T7" fmla="*/ 624 h 843"/>
                              <a:gd name="T8" fmla="*/ 1153 w 1897"/>
                              <a:gd name="T9" fmla="*/ 546 h 843"/>
                              <a:gd name="T10" fmla="*/ 1513 w 1897"/>
                              <a:gd name="T11" fmla="*/ 288 h 843"/>
                              <a:gd name="T12" fmla="*/ 1897 w 1897"/>
                              <a:gd name="T13" fmla="*/ 0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97" h="843">
                                <a:moveTo>
                                  <a:pt x="0" y="843"/>
                                </a:moveTo>
                                <a:cubicBezTo>
                                  <a:pt x="30" y="816"/>
                                  <a:pt x="60" y="790"/>
                                  <a:pt x="135" y="768"/>
                                </a:cubicBezTo>
                                <a:cubicBezTo>
                                  <a:pt x="210" y="746"/>
                                  <a:pt x="312" y="732"/>
                                  <a:pt x="450" y="708"/>
                                </a:cubicBezTo>
                                <a:cubicBezTo>
                                  <a:pt x="588" y="684"/>
                                  <a:pt x="847" y="651"/>
                                  <a:pt x="964" y="624"/>
                                </a:cubicBezTo>
                                <a:cubicBezTo>
                                  <a:pt x="1081" y="597"/>
                                  <a:pt x="1062" y="602"/>
                                  <a:pt x="1153" y="546"/>
                                </a:cubicBezTo>
                                <a:cubicBezTo>
                                  <a:pt x="1244" y="490"/>
                                  <a:pt x="1389" y="379"/>
                                  <a:pt x="1513" y="288"/>
                                </a:cubicBezTo>
                                <a:cubicBezTo>
                                  <a:pt x="1637" y="197"/>
                                  <a:pt x="1817" y="60"/>
                                  <a:pt x="1897" y="0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67"/>
                        <wps:cNvSpPr>
                          <a:spLocks/>
                        </wps:cNvSpPr>
                        <wps:spPr bwMode="auto">
                          <a:xfrm>
                            <a:off x="6769" y="6584"/>
                            <a:ext cx="2894" cy="463"/>
                          </a:xfrm>
                          <a:custGeom>
                            <a:avLst/>
                            <a:gdLst>
                              <a:gd name="T0" fmla="*/ 0 w 1338"/>
                              <a:gd name="T1" fmla="*/ 0 h 214"/>
                              <a:gd name="T2" fmla="*/ 504 w 1338"/>
                              <a:gd name="T3" fmla="*/ 180 h 214"/>
                              <a:gd name="T4" fmla="*/ 711 w 1338"/>
                              <a:gd name="T5" fmla="*/ 201 h 214"/>
                              <a:gd name="T6" fmla="*/ 1338 w 1338"/>
                              <a:gd name="T7" fmla="*/ 192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8" h="214">
                                <a:moveTo>
                                  <a:pt x="0" y="0"/>
                                </a:moveTo>
                                <a:cubicBezTo>
                                  <a:pt x="84" y="29"/>
                                  <a:pt x="385" y="146"/>
                                  <a:pt x="504" y="180"/>
                                </a:cubicBezTo>
                                <a:cubicBezTo>
                                  <a:pt x="623" y="214"/>
                                  <a:pt x="572" y="199"/>
                                  <a:pt x="711" y="201"/>
                                </a:cubicBezTo>
                                <a:cubicBezTo>
                                  <a:pt x="850" y="203"/>
                                  <a:pt x="1208" y="194"/>
                                  <a:pt x="1338" y="192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68"/>
                        <wps:cNvSpPr>
                          <a:spLocks/>
                        </wps:cNvSpPr>
                        <wps:spPr bwMode="auto">
                          <a:xfrm>
                            <a:off x="9663" y="7006"/>
                            <a:ext cx="413" cy="1899"/>
                          </a:xfrm>
                          <a:custGeom>
                            <a:avLst/>
                            <a:gdLst>
                              <a:gd name="T0" fmla="*/ 0 w 191"/>
                              <a:gd name="T1" fmla="*/ 0 h 878"/>
                              <a:gd name="T2" fmla="*/ 113 w 191"/>
                              <a:gd name="T3" fmla="*/ 368 h 878"/>
                              <a:gd name="T4" fmla="*/ 180 w 191"/>
                              <a:gd name="T5" fmla="*/ 651 h 878"/>
                              <a:gd name="T6" fmla="*/ 180 w 191"/>
                              <a:gd name="T7" fmla="*/ 878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1" h="878">
                                <a:moveTo>
                                  <a:pt x="0" y="0"/>
                                </a:moveTo>
                                <a:cubicBezTo>
                                  <a:pt x="41" y="129"/>
                                  <a:pt x="83" y="260"/>
                                  <a:pt x="113" y="368"/>
                                </a:cubicBezTo>
                                <a:cubicBezTo>
                                  <a:pt x="143" y="476"/>
                                  <a:pt x="169" y="566"/>
                                  <a:pt x="180" y="651"/>
                                </a:cubicBezTo>
                                <a:cubicBezTo>
                                  <a:pt x="191" y="736"/>
                                  <a:pt x="180" y="831"/>
                                  <a:pt x="180" y="878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69"/>
                        <wps:cNvSpPr>
                          <a:spLocks/>
                        </wps:cNvSpPr>
                        <wps:spPr bwMode="auto">
                          <a:xfrm>
                            <a:off x="9678" y="7382"/>
                            <a:ext cx="426" cy="202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2025"/>
                              <a:gd name="T2" fmla="*/ 342 w 426"/>
                              <a:gd name="T3" fmla="*/ 907 h 2025"/>
                              <a:gd name="T4" fmla="*/ 424 w 426"/>
                              <a:gd name="T5" fmla="*/ 1538 h 2025"/>
                              <a:gd name="T6" fmla="*/ 326 w 426"/>
                              <a:gd name="T7" fmla="*/ 2025 h 2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6" h="2025">
                                <a:moveTo>
                                  <a:pt x="0" y="0"/>
                                </a:moveTo>
                                <a:cubicBezTo>
                                  <a:pt x="57" y="150"/>
                                  <a:pt x="271" y="651"/>
                                  <a:pt x="342" y="907"/>
                                </a:cubicBezTo>
                                <a:cubicBezTo>
                                  <a:pt x="413" y="1163"/>
                                  <a:pt x="426" y="1352"/>
                                  <a:pt x="424" y="1538"/>
                                </a:cubicBezTo>
                                <a:cubicBezTo>
                                  <a:pt x="422" y="1724"/>
                                  <a:pt x="342" y="1941"/>
                                  <a:pt x="326" y="2025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0"/>
                        <wps:cNvSpPr>
                          <a:spLocks/>
                        </wps:cNvSpPr>
                        <wps:spPr bwMode="auto">
                          <a:xfrm>
                            <a:off x="4946" y="7396"/>
                            <a:ext cx="4734" cy="1180"/>
                          </a:xfrm>
                          <a:custGeom>
                            <a:avLst/>
                            <a:gdLst>
                              <a:gd name="T0" fmla="*/ 0 w 4734"/>
                              <a:gd name="T1" fmla="*/ 500 h 1180"/>
                              <a:gd name="T2" fmla="*/ 307 w 4734"/>
                              <a:gd name="T3" fmla="*/ 966 h 1180"/>
                              <a:gd name="T4" fmla="*/ 1157 w 4734"/>
                              <a:gd name="T5" fmla="*/ 1136 h 1180"/>
                              <a:gd name="T6" fmla="*/ 2561 w 4734"/>
                              <a:gd name="T7" fmla="*/ 699 h 1180"/>
                              <a:gd name="T8" fmla="*/ 4734 w 4734"/>
                              <a:gd name="T9" fmla="*/ 0 h 1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34" h="1180">
                                <a:moveTo>
                                  <a:pt x="0" y="500"/>
                                </a:moveTo>
                                <a:cubicBezTo>
                                  <a:pt x="17" y="576"/>
                                  <a:pt x="114" y="860"/>
                                  <a:pt x="307" y="966"/>
                                </a:cubicBezTo>
                                <a:cubicBezTo>
                                  <a:pt x="500" y="1072"/>
                                  <a:pt x="781" y="1180"/>
                                  <a:pt x="1157" y="1136"/>
                                </a:cubicBezTo>
                                <a:cubicBezTo>
                                  <a:pt x="1533" y="1092"/>
                                  <a:pt x="1965" y="888"/>
                                  <a:pt x="2561" y="699"/>
                                </a:cubicBezTo>
                                <a:cubicBezTo>
                                  <a:pt x="3157" y="510"/>
                                  <a:pt x="4282" y="145"/>
                                  <a:pt x="4734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926" y="7867"/>
                            <a:ext cx="316" cy="18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8" y="8330"/>
                            <a:ext cx="78" cy="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272" y="8285"/>
                            <a:ext cx="117" cy="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3" y="7363"/>
                            <a:ext cx="4685" cy="14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5" y="7363"/>
                            <a:ext cx="4713" cy="128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Freeform 76"/>
                        <wps:cNvSpPr>
                          <a:spLocks/>
                        </wps:cNvSpPr>
                        <wps:spPr bwMode="auto">
                          <a:xfrm>
                            <a:off x="4959" y="7413"/>
                            <a:ext cx="4672" cy="1007"/>
                          </a:xfrm>
                          <a:custGeom>
                            <a:avLst/>
                            <a:gdLst>
                              <a:gd name="T0" fmla="*/ 0 w 4672"/>
                              <a:gd name="T1" fmla="*/ 487 h 1007"/>
                              <a:gd name="T2" fmla="*/ 274 w 4672"/>
                              <a:gd name="T3" fmla="*/ 839 h 1007"/>
                              <a:gd name="T4" fmla="*/ 909 w 4672"/>
                              <a:gd name="T5" fmla="*/ 1004 h 1007"/>
                              <a:gd name="T6" fmla="*/ 1764 w 4672"/>
                              <a:gd name="T7" fmla="*/ 824 h 1007"/>
                              <a:gd name="T8" fmla="*/ 3035 w 4672"/>
                              <a:gd name="T9" fmla="*/ 469 h 1007"/>
                              <a:gd name="T10" fmla="*/ 4672 w 4672"/>
                              <a:gd name="T11" fmla="*/ 0 h 1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72" h="1007">
                                <a:moveTo>
                                  <a:pt x="0" y="487"/>
                                </a:moveTo>
                                <a:cubicBezTo>
                                  <a:pt x="14" y="539"/>
                                  <a:pt x="123" y="753"/>
                                  <a:pt x="274" y="839"/>
                                </a:cubicBezTo>
                                <a:cubicBezTo>
                                  <a:pt x="425" y="925"/>
                                  <a:pt x="661" y="1007"/>
                                  <a:pt x="909" y="1004"/>
                                </a:cubicBezTo>
                                <a:cubicBezTo>
                                  <a:pt x="1157" y="1001"/>
                                  <a:pt x="1410" y="913"/>
                                  <a:pt x="1764" y="824"/>
                                </a:cubicBezTo>
                                <a:cubicBezTo>
                                  <a:pt x="2118" y="735"/>
                                  <a:pt x="2550" y="606"/>
                                  <a:pt x="3035" y="469"/>
                                </a:cubicBezTo>
                                <a:cubicBezTo>
                                  <a:pt x="3520" y="332"/>
                                  <a:pt x="4123" y="158"/>
                                  <a:pt x="4672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7"/>
                        <wps:cNvSpPr>
                          <a:spLocks/>
                        </wps:cNvSpPr>
                        <wps:spPr bwMode="auto">
                          <a:xfrm>
                            <a:off x="9812" y="8246"/>
                            <a:ext cx="108" cy="1181"/>
                          </a:xfrm>
                          <a:custGeom>
                            <a:avLst/>
                            <a:gdLst>
                              <a:gd name="T0" fmla="*/ 9 w 50"/>
                              <a:gd name="T1" fmla="*/ 0 h 546"/>
                              <a:gd name="T2" fmla="*/ 45 w 50"/>
                              <a:gd name="T3" fmla="*/ 159 h 546"/>
                              <a:gd name="T4" fmla="*/ 42 w 50"/>
                              <a:gd name="T5" fmla="*/ 318 h 546"/>
                              <a:gd name="T6" fmla="*/ 0 w 50"/>
                              <a:gd name="T7" fmla="*/ 546 h 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" h="546">
                                <a:moveTo>
                                  <a:pt x="9" y="0"/>
                                </a:moveTo>
                                <a:cubicBezTo>
                                  <a:pt x="14" y="26"/>
                                  <a:pt x="40" y="106"/>
                                  <a:pt x="45" y="159"/>
                                </a:cubicBezTo>
                                <a:cubicBezTo>
                                  <a:pt x="50" y="212"/>
                                  <a:pt x="49" y="254"/>
                                  <a:pt x="42" y="318"/>
                                </a:cubicBezTo>
                                <a:cubicBezTo>
                                  <a:pt x="35" y="382"/>
                                  <a:pt x="17" y="464"/>
                                  <a:pt x="0" y="546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8"/>
                        <wps:cNvSpPr>
                          <a:spLocks/>
                        </wps:cNvSpPr>
                        <wps:spPr bwMode="auto">
                          <a:xfrm>
                            <a:off x="5193" y="7233"/>
                            <a:ext cx="4325" cy="853"/>
                          </a:xfrm>
                          <a:custGeom>
                            <a:avLst/>
                            <a:gdLst>
                              <a:gd name="T0" fmla="*/ 0 w 4325"/>
                              <a:gd name="T1" fmla="*/ 599 h 853"/>
                              <a:gd name="T2" fmla="*/ 270 w 4325"/>
                              <a:gd name="T3" fmla="*/ 839 h 853"/>
                              <a:gd name="T4" fmla="*/ 1323 w 4325"/>
                              <a:gd name="T5" fmla="*/ 681 h 853"/>
                              <a:gd name="T6" fmla="*/ 4325 w 4325"/>
                              <a:gd name="T7" fmla="*/ 0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25" h="853">
                                <a:moveTo>
                                  <a:pt x="0" y="599"/>
                                </a:moveTo>
                                <a:cubicBezTo>
                                  <a:pt x="20" y="667"/>
                                  <a:pt x="50" y="825"/>
                                  <a:pt x="270" y="839"/>
                                </a:cubicBezTo>
                                <a:cubicBezTo>
                                  <a:pt x="490" y="853"/>
                                  <a:pt x="647" y="821"/>
                                  <a:pt x="1323" y="681"/>
                                </a:cubicBezTo>
                                <a:cubicBezTo>
                                  <a:pt x="1999" y="541"/>
                                  <a:pt x="3700" y="143"/>
                                  <a:pt x="432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8236" y="7428"/>
                            <a:ext cx="389" cy="2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0" name="Group 80"/>
                        <wpg:cNvGrpSpPr>
                          <a:grpSpLocks/>
                        </wpg:cNvGrpSpPr>
                        <wpg:grpSpPr bwMode="auto">
                          <a:xfrm>
                            <a:off x="9852" y="7344"/>
                            <a:ext cx="792" cy="424"/>
                            <a:chOff x="10494" y="7507"/>
                            <a:chExt cx="792" cy="424"/>
                          </a:xfrm>
                        </wpg:grpSpPr>
                        <wps:wsp>
                          <wps:cNvPr id="281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61" y="7507"/>
                              <a:ext cx="42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3A330" w14:textId="77777777" w:rsidR="00E27DE7" w:rsidRDefault="00E27DE7" w:rsidP="00AC7EB2">
                                <w:pPr>
                                  <w:rPr>
                                    <w:rFonts w:ascii="CG Times" w:hAnsi="CG Times"/>
                                    <w:sz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G Times" w:hAnsi="CG Times"/>
                                    <w:snapToGrid w:val="0"/>
                                    <w:color w:val="000000"/>
                                    <w:sz w:val="12"/>
                                    <w:lang w:val="en-US"/>
                                  </w:rPr>
                                  <w:t>Jointé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82" name="Lin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4" y="7680"/>
                              <a:ext cx="272" cy="2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781" y="7667"/>
                              <a:ext cx="36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515" y="6397"/>
                            <a:ext cx="402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99B1A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5" name="Group 85"/>
                        <wpg:cNvGrpSpPr>
                          <a:grpSpLocks/>
                        </wpg:cNvGrpSpPr>
                        <wpg:grpSpPr bwMode="auto">
                          <a:xfrm>
                            <a:off x="8948" y="6544"/>
                            <a:ext cx="921" cy="923"/>
                            <a:chOff x="8705" y="6422"/>
                            <a:chExt cx="921" cy="923"/>
                          </a:xfrm>
                        </wpg:grpSpPr>
                        <wps:wsp>
                          <wps:cNvPr id="28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5" y="6422"/>
                              <a:ext cx="411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2E8EA" w14:textId="77777777" w:rsidR="00E27DE7" w:rsidRDefault="00E27DE7" w:rsidP="00AC7EB2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38" y="6482"/>
                              <a:ext cx="888" cy="24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05" y="6530"/>
                              <a:ext cx="48" cy="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2" y="6575"/>
                              <a:ext cx="6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56" y="6614"/>
                              <a:ext cx="60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77" y="6623"/>
                              <a:ext cx="39" cy="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70" y="6513"/>
                              <a:ext cx="283" cy="83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63" y="6495"/>
                              <a:ext cx="285" cy="81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64" y="6473"/>
                              <a:ext cx="278" cy="80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5" name="Group 95"/>
                        <wpg:cNvGrpSpPr>
                          <a:grpSpLocks/>
                        </wpg:cNvGrpSpPr>
                        <wpg:grpSpPr bwMode="auto">
                          <a:xfrm>
                            <a:off x="9026" y="8877"/>
                            <a:ext cx="522" cy="999"/>
                            <a:chOff x="8783" y="8755"/>
                            <a:chExt cx="522" cy="999"/>
                          </a:xfrm>
                        </wpg:grpSpPr>
                        <wps:wsp>
                          <wps:cNvPr id="296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18" y="8755"/>
                              <a:ext cx="84" cy="99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3" y="8811"/>
                              <a:ext cx="48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37" y="8799"/>
                              <a:ext cx="3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9361"/>
                              <a:ext cx="39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43" y="9367"/>
                              <a:ext cx="24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06" y="9753"/>
                              <a:ext cx="39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2" name="Group 102"/>
                        <wpg:cNvGrpSpPr>
                          <a:grpSpLocks/>
                        </wpg:cNvGrpSpPr>
                        <wpg:grpSpPr bwMode="auto">
                          <a:xfrm>
                            <a:off x="9695" y="8132"/>
                            <a:ext cx="765" cy="180"/>
                            <a:chOff x="10470" y="8480"/>
                            <a:chExt cx="765" cy="180"/>
                          </a:xfrm>
                        </wpg:grpSpPr>
                        <wps:wsp>
                          <wps:cNvPr id="303" name="Line 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70" y="8480"/>
                              <a:ext cx="765" cy="15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05" y="8503"/>
                              <a:ext cx="108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11" y="8561"/>
                              <a:ext cx="12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1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76" y="8585"/>
                              <a:ext cx="123" cy="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88" y="8603"/>
                              <a:ext cx="105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8" name="Group 108"/>
                        <wpg:cNvGrpSpPr>
                          <a:grpSpLocks/>
                        </wpg:cNvGrpSpPr>
                        <wpg:grpSpPr bwMode="auto">
                          <a:xfrm>
                            <a:off x="6668" y="9480"/>
                            <a:ext cx="1148" cy="1201"/>
                            <a:chOff x="6425" y="9358"/>
                            <a:chExt cx="1148" cy="1201"/>
                          </a:xfrm>
                        </wpg:grpSpPr>
                        <wps:wsp>
                          <wps:cNvPr id="30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3" y="10159"/>
                              <a:ext cx="660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D9753" w14:textId="77777777" w:rsidR="00E27DE7" w:rsidRDefault="00E27DE7" w:rsidP="00AC7EB2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0" y="9358"/>
                              <a:ext cx="540" cy="106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5" y="9391"/>
                              <a:ext cx="75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03" y="9358"/>
                              <a:ext cx="6" cy="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7" y="9970"/>
                              <a:ext cx="75" cy="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1" y="9973"/>
                              <a:ext cx="3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1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97" y="10417"/>
                              <a:ext cx="36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6" name="Group 116"/>
                        <wpg:cNvGrpSpPr>
                          <a:grpSpLocks/>
                        </wpg:cNvGrpSpPr>
                        <wpg:grpSpPr bwMode="auto">
                          <a:xfrm>
                            <a:off x="8109" y="8732"/>
                            <a:ext cx="1747" cy="1769"/>
                            <a:chOff x="7866" y="8610"/>
                            <a:chExt cx="1747" cy="1769"/>
                          </a:xfrm>
                        </wpg:grpSpPr>
                        <wps:wsp>
                          <wps:cNvPr id="317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3" y="10049"/>
                              <a:ext cx="1650" cy="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3003C" w14:textId="77777777" w:rsidR="00E27DE7" w:rsidRDefault="00E27DE7" w:rsidP="00AC7EB2">
                                <w:pPr>
                                  <w:rPr>
                                    <w:rFonts w:ascii="CG Times" w:hAnsi="CG Times"/>
                                    <w:sz w:val="12"/>
                                  </w:rPr>
                                </w:pPr>
                                <w:r>
                                  <w:rPr>
                                    <w:rFonts w:ascii="CG Times" w:hAnsi="CG Times"/>
                                    <w:sz w:val="12"/>
                                  </w:rPr>
                                  <w:t>Prise de piquage 8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1" y="10295"/>
                              <a:ext cx="146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1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8610"/>
                              <a:ext cx="126" cy="17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484" y="7089"/>
                            <a:ext cx="8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2F241" w14:textId="77777777" w:rsidR="00E27DE7" w:rsidRDefault="00E27DE7" w:rsidP="00AC7EB2">
                              <w:pPr>
                                <w:rPr>
                                  <w:rFonts w:ascii="CG Times" w:hAnsi="CG Times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G Times" w:hAnsi="CG Times"/>
                                  <w:snapToGrid w:val="0"/>
                                  <w:color w:val="000000"/>
                                  <w:sz w:val="12"/>
                                  <w:lang w:val="en-US"/>
                                </w:rPr>
                                <w:t>Bord</w:t>
                              </w:r>
                              <w:proofErr w:type="spellEnd"/>
                              <w:r>
                                <w:rPr>
                                  <w:rFonts w:ascii="CG Times" w:hAnsi="CG Times"/>
                                  <w:snapToGrid w:val="0"/>
                                  <w:color w:val="000000"/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G Times" w:hAnsi="CG Times"/>
                                  <w:snapToGrid w:val="0"/>
                                  <w:color w:val="000000"/>
                                  <w:sz w:val="12"/>
                                  <w:lang w:val="en-US"/>
                                </w:rPr>
                                <w:t>remplié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1" name="Lin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7" y="7249"/>
                            <a:ext cx="915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2" y="7253"/>
                            <a:ext cx="310" cy="12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364" y="6569"/>
                            <a:ext cx="8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445C0" w14:textId="77777777" w:rsidR="00E27DE7" w:rsidRDefault="00E27DE7" w:rsidP="00AC7EB2">
                              <w:pPr>
                                <w:rPr>
                                  <w:rFonts w:ascii="CG Times" w:hAnsi="CG Times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CG Times" w:hAnsi="CG Times"/>
                                  <w:snapToGrid w:val="0"/>
                                  <w:color w:val="000000"/>
                                  <w:sz w:val="12"/>
                                  <w:lang w:val="en-US"/>
                                </w:rPr>
                                <w:t>Rafraîchissage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4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7" y="6729"/>
                            <a:ext cx="915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62" y="6733"/>
                            <a:ext cx="670" cy="128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3" y="7832"/>
                            <a:ext cx="2940" cy="6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CAA9E" id="Groupe 233" o:spid="_x0000_s1039" style="position:absolute;left:0;text-align:left;margin-left:40.1pt;margin-top:5.45pt;width:430.5pt;height:214.2pt;z-index:251683840" coordorigin="2034,6397" coordsize="8610,4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">
                <v:shape id="Text Box 34" o:spid="_x0000_s1040" type="#_x0000_t202" style="position:absolute;left:4709;top:8500;width:53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" strokecolor="white">
                  <v:textbox>
                    <w:txbxContent>
                      <w:p w14:paraId="1BA7C6CB" w14:textId="77777777" w:rsidR="00E27DE7" w:rsidRDefault="00E27DE7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D’</w:t>
                        </w:r>
                      </w:p>
                      <w:p w14:paraId="0E821D56" w14:textId="77777777" w:rsidR="00E27DE7" w:rsidRDefault="00E27DE7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  D</w:t>
                        </w:r>
                      </w:p>
                    </w:txbxContent>
                  </v:textbox>
                </v:shape>
                <v:shape id="Text Box 35" o:spid="_x0000_s1041" type="#_x0000_t202" style="position:absolute;left:4607;top:7592;width:581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" strokecolor="white">
                  <v:textbox>
                    <w:txbxContent>
                      <w:p w14:paraId="30AC1993" w14:textId="77777777" w:rsidR="00E27DE7" w:rsidRDefault="00E27DE7" w:rsidP="00AC7EB2">
                        <w:pPr>
                          <w:jc w:val="center"/>
                        </w:pPr>
                        <w:r>
                          <w:rPr>
                            <w:b/>
                            <w:noProof/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36" o:spid="_x0000_s1042" type="#_x0000_t202" style="position:absolute;left:4931;top:9606;width:62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" strokecolor="white">
                  <v:textbox>
                    <w:txbxContent>
                      <w:p w14:paraId="555DF21F" w14:textId="77777777" w:rsidR="00E27DE7" w:rsidRDefault="00E27DE7" w:rsidP="00AC7EB2">
                        <w:pPr>
                          <w:jc w:val="center"/>
                          <w:rPr>
                            <w:b/>
                            <w:noProof/>
                            <w:sz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</w:rPr>
                          <w:t>C</w:t>
                        </w:r>
                      </w:p>
                      <w:p w14:paraId="101E6150" w14:textId="77777777" w:rsidR="00E27DE7" w:rsidRDefault="00E27DE7" w:rsidP="00AC7EB2"/>
                    </w:txbxContent>
                  </v:textbox>
                </v:shape>
                <v:group id="Group 37" o:spid="_x0000_s1043" style="position:absolute;left:2835;top:9106;width:1192;height:1329" coordorigin="2592,8984" coordsize="1192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Text Box 38" o:spid="_x0000_s1044" type="#_x0000_t202" style="position:absolute;left:2592;top:9908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" strokecolor="white">
                    <v:textbox>
                      <w:txbxContent>
                        <w:p w14:paraId="7887E990" w14:textId="77777777" w:rsidR="00E27DE7" w:rsidRDefault="00E27DE7" w:rsidP="00AC7EB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18</w:t>
                          </w:r>
                        </w:p>
                      </w:txbxContent>
                    </v:textbox>
                  </v:shape>
                  <v:line id="Line 39" o:spid="_x0000_s1045" style="position:absolute;flip:y;visibility:visible;mso-wrap-style:square" from="3118,8984" to="3784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8Z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WD0+AK3M+kIyOkVAAD//wMAUEsBAi0AFAAGAAgAAAAhANvh9svuAAAAhQEAABMAAAAAAAAA&#10;AAAAAAAAAAAAAFtDb250ZW50X1R5cGVzXS54bWxQSwECLQAUAAYACAAAACEAWvQsW78AAAAVAQAA&#10;CwAAAAAAAAAAAAAAAAAfAQAAX3JlbHMvLnJlbHNQSwECLQAUAAYACAAAACEAVBFPGcYAAADcAAAA&#10;DwAAAAAAAAAAAAAAAAAHAgAAZHJzL2Rvd25yZXYueG1sUEsFBgAAAAADAAMAtwAAAPoCAAAAAA==&#10;" strokeweight="0"/>
                  <v:line id="Line 40" o:spid="_x0000_s1046" style="position:absolute;visibility:visible;mso-wrap-style:square" from="3693,9075" to="3696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<v:line id="Line 41" o:spid="_x0000_s1047" style="position:absolute;flip:y;visibility:visible;mso-wrap-style:square" from="3696,9105" to="3756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yG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zCdzOpCMg1/8AAAD//wMAUEsBAi0AFAAGAAgAAAAhANvh9svuAAAAhQEAABMAAAAAAAAA&#10;AAAAAAAAAAAAAFtDb250ZW50X1R5cGVzXS54bWxQSwECLQAUAAYACAAAACEAWvQsW78AAAAVAQAA&#10;CwAAAAAAAAAAAAAAAAAfAQAAX3JlbHMvLnJlbHNQSwECLQAUAAYACAAAACEAbd78hsYAAADcAAAA&#10;DwAAAAAAAAAAAAAAAAAHAgAAZHJzL2Rvd25yZXYueG1sUEsFBgAAAAADAAMAtwAAAPoCAAAAAA==&#10;"/>
                  <v:line id="Line 42" o:spid="_x0000_s1048" style="position:absolute;flip:x;visibility:visible;mso-wrap-style:square" from="3477,9523" to="3483,9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Lx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+yOF2Jh0BufkDAAD//wMAUEsBAi0AFAAGAAgAAAAhANvh9svuAAAAhQEAABMAAAAAAAAA&#10;AAAAAAAAAAAAAFtDb250ZW50X1R5cGVzXS54bWxQSwECLQAUAAYACAAAACEAWvQsW78AAAAVAQAA&#10;CwAAAAAAAAAAAAAAAAAfAQAAX3JlbHMvLnJlbHNQSwECLQAUAAYACAAAACEAnQxi8cYAAADcAAAA&#10;DwAAAAAAAAAAAAAAAAAHAgAAZHJzL2Rvd25yZXYueG1sUEsFBgAAAAADAAMAtwAAAPoCAAAAAA==&#10;"/>
                  <v:line id="Line 43" o:spid="_x0000_s1049" style="position:absolute;flip:x;visibility:visible;mso-wrap-style:square" from="3410,9531" to="3475,9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  <v:line id="Line 44" o:spid="_x0000_s1050" style="position:absolute;flip:x;visibility:visible;mso-wrap-style:square" from="2719,10179" to="3112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" strokeweight=".5pt"/>
                </v:group>
                <v:shape id="Text Box 45" o:spid="_x0000_s1051" type="#_x0000_t202" style="position:absolute;left:9109;top:9610;width:56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" strokecolor="white">
                  <v:textbox>
                    <w:txbxContent>
                      <w:p w14:paraId="6A4F0418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v:shape id="Text Box 46" o:spid="_x0000_s1052" type="#_x0000_t202" style="position:absolute;left:9983;top:8734;width:64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" strokecolor="white">
                  <v:textbox>
                    <w:txbxContent>
                      <w:p w14:paraId="2D1995B2" w14:textId="77777777" w:rsidR="00E27DE7" w:rsidRDefault="00E27DE7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47" o:spid="_x0000_s1053" type="#_x0000_t202" style="position:absolute;left:9490;top:7151;width:75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" strokecolor="white">
                  <v:textbox>
                    <w:txbxContent>
                      <w:p w14:paraId="4E2349C6" w14:textId="77777777" w:rsidR="00E27DE7" w:rsidRDefault="00E27DE7" w:rsidP="00AC7EB2">
                        <w:pPr>
                          <w:jc w:val="center"/>
                          <w:rPr>
                            <w:b/>
                            <w:noProof/>
                            <w:sz w:val="16"/>
                          </w:rPr>
                        </w:pPr>
                        <w:r>
                          <w:rPr>
                            <w:b/>
                            <w:noProof/>
                            <w:sz w:val="16"/>
                          </w:rPr>
                          <w:t>F</w:t>
                        </w:r>
                      </w:p>
                      <w:p w14:paraId="3AD21F99" w14:textId="77777777" w:rsidR="00E27DE7" w:rsidRDefault="00E27DE7" w:rsidP="00AC7EB2"/>
                    </w:txbxContent>
                  </v:textbox>
                </v:shape>
                <v:shape id="Text Box 48" o:spid="_x0000_s1054" type="#_x0000_t202" style="position:absolute;left:2034;top:7685;width:66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" strokecolor="white">
                  <v:textbox>
                    <w:txbxContent>
                      <w:p w14:paraId="39247028" w14:textId="77777777" w:rsidR="00E27DE7" w:rsidRDefault="00E27DE7" w:rsidP="00AC7EB2">
                        <w:pPr>
                          <w:jc w:val="center"/>
                          <w:rPr>
                            <w:noProof/>
                            <w:sz w:val="16"/>
                          </w:rPr>
                        </w:pPr>
                        <w:r>
                          <w:rPr>
                            <w:noProof/>
                            <w:sz w:val="16"/>
                          </w:rPr>
                          <w:t>16</w:t>
                        </w:r>
                      </w:p>
                      <w:p w14:paraId="45EF71D1" w14:textId="77777777" w:rsidR="00E27DE7" w:rsidRDefault="00E27DE7" w:rsidP="00AC7EB2"/>
                    </w:txbxContent>
                  </v:textbox>
                </v:shape>
                <v:shape id="Text Box 49" o:spid="_x0000_s1055" type="#_x0000_t202" style="position:absolute;left:2389;top:8231;width:49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" strokecolor="white">
                  <v:textbox>
                    <w:txbxContent>
                      <w:p w14:paraId="07AB4161" w14:textId="77777777" w:rsidR="00E27DE7" w:rsidRDefault="00E27DE7" w:rsidP="00AC7EB2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group id="Group 50" o:spid="_x0000_s1056" style="position:absolute;left:2036;top:7756;width:756;height:798" coordorigin="1793,7634" coordsize="756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line id="Line 51" o:spid="_x0000_s1057" style="position:absolute;flip:x y;visibility:visible;mso-wrap-style:square" from="2287,7634" to="2450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" strokeweight=".25pt"/>
                  <v:line id="Line 52" o:spid="_x0000_s1058" style="position:absolute;flip:x y;visibility:visible;mso-wrap-style:square" from="1929,7720" to="2054,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" strokeweight=".25pt"/>
                  <v:line id="Line 53" o:spid="_x0000_s1059" style="position:absolute;flip:y;visibility:visible;mso-wrap-style:square" from="1811,7752" to="2549,7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" strokeweight=".25pt"/>
                  <v:line id="Line 54" o:spid="_x0000_s1060" style="position:absolute;flip:y;visibility:visible;mso-wrap-style:square" from="2326,7723" to="2454,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MnD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B6G8PvmXQE5PwOAAD//wMAUEsBAi0AFAAGAAgAAAAhANvh9svuAAAAhQEAABMAAAAAAAAA&#10;AAAAAAAAAAAAAFtDb250ZW50X1R5cGVzXS54bWxQSwECLQAUAAYACAAAACEAWvQsW78AAAAVAQAA&#10;CwAAAAAAAAAAAAAAAAAfAQAAX3JlbHMvLnJlbHNQSwECLQAUAAYACAAAACEA+HDJw8YAAADcAAAA&#10;DwAAAAAAAAAAAAAAAAAHAgAAZHJzL2Rvd25yZXYueG1sUEsFBgAAAAADAAMAtwAAAPoCAAAAAA==&#10;"/>
                  <v:line id="Line 55" o:spid="_x0000_s1061" style="position:absolute;visibility:visible;mso-wrap-style:square" from="2326,7793" to="2468,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0n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E4Y7SfHAAAA3AAA&#10;AA8AAAAAAAAAAAAAAAAABwIAAGRycy9kb3ducmV2LnhtbFBLBQYAAAAAAwADALcAAAD7AgAAAAA=&#10;"/>
                  <v:line id="Line 56" o:spid="_x0000_s1062" style="position:absolute;flip:x y;visibility:visible;mso-wrap-style:square" from="1793,7835" to="1951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"/>
                  <v:line id="Line 57" o:spid="_x0000_s1063" style="position:absolute;flip:x;visibility:visible;mso-wrap-style:square" from="1823,7862" to="1958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e0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uH+E05l0BGT5BwAA//8DAFBLAQItABQABgAIAAAAIQDb4fbL7gAAAIUBAAATAAAAAAAA&#10;AAAAAAAAAAAAAABbQ29udGVudF9UeXBlc10ueG1sUEsBAi0AFAAGAAgAAAAhAFr0LFu/AAAAFQEA&#10;AAsAAAAAAAAAAAAAAAAAHwEAAF9yZWxzLy5yZWxzUEsBAi0AFAAGAAgAAAAhAAiiV7THAAAA3AAA&#10;AA8AAAAAAAAAAAAAAAAABwIAAGRycy9kb3ducmV2LnhtbFBLBQYAAAAAAwADALcAAAD7AgAAAAA=&#10;"/>
                </v:group>
                <v:line id="Line 58" o:spid="_x0000_s1064" style="position:absolute;flip:y;visibility:visible;mso-wrap-style:square" from="5917,7655" to="6189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" strokecolor="yellow" strokeweight="0"/>
                <v:shape id="Freeform 59" o:spid="_x0000_s1065" style="position:absolute;left:7928;top:7493;width:405;height:2159;visibility:visible;mso-wrap-style:square;v-text-anchor:top" coordsize="187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" path="m187,l,998e">
                  <v:stroke dashstyle="longDash"/>
                  <v:path o:connecttype="custom" o:connectlocs="405,0;0,2159" o:connectangles="0,0"/>
                </v:shape>
                <v:shape id="Freeform 60" o:spid="_x0000_s1066" style="position:absolute;left:9516;top:7169;width:677;height:2264;visibility:visible;mso-wrap-style:square;v-text-anchor:top" coordsize="31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" path="m,l313,1047e">
                  <v:stroke dashstyle="longDashDot"/>
                  <v:path o:connecttype="custom" o:connectlocs="0,0;677,2264" o:connectangles="0,0"/>
                </v:shape>
                <v:line id="Line 61" o:spid="_x0000_s1067" style="position:absolute;flip:y;visibility:visible;mso-wrap-style:square" from="2270,7556" to="6765,8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" strokecolor="red" strokeweight=".5pt">
                  <v:stroke dashstyle="longDashDot"/>
                </v:line>
                <v:shape id="Freeform 62" o:spid="_x0000_s1068" style="position:absolute;left:2672;top:8401;width:7398;height:1370;visibility:visible;mso-wrap-style:square;v-text-anchor:top" coordsize="3420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" path="m,c6,18,13,36,45,68v32,32,52,68,150,127c293,254,464,352,630,420v166,68,417,147,562,180c1337,633,1403,630,1501,618v98,-12,196,-57,279,-90c1863,495,1898,456,1996,420v98,-36,219,-81,374,-105c2525,291,2750,293,2925,278v175,-15,414,-44,495,-53e" filled="f" strokecolor="#f90" strokeweight=".25pt">
                  <v:path arrowok="t" o:connecttype="custom" o:connectlocs="0,0;97,147;422,422;1363,909;2578,1299;3247,1338;3850,1143;4318,909;5127,682;6327,602;7398,487" o:connectangles="0,0,0,0,0,0,0,0,0,0,0"/>
                </v:shape>
                <v:shape id="Freeform 63" o:spid="_x0000_s1069" style="position:absolute;left:2947;top:8711;width:5353;height:1107;visibility:visible;mso-wrap-style:square;v-text-anchor:top" coordsize="247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" path="m,c97,50,194,100,323,157v129,57,284,127,454,183c947,396,1192,480,1341,496v149,16,221,-23,332,-61c1784,397,1906,313,2010,270v104,-43,211,-76,288,-95c2375,156,2438,161,2475,157e" filled="f" strokecolor="#f90" strokeweight=".25pt">
                  <v:path arrowok="t" o:connecttype="custom" o:connectlocs="0,0;699,339;1681,735;2900,1072;3618,941;4347,584;4970,378;5353,339" o:connectangles="0,0,0,0,0,0,0,0"/>
                </v:shape>
                <v:shape id="Freeform 64" o:spid="_x0000_s1070" style="position:absolute;left:2292;top:8388;width:7708;height:1945;visibility:visible;mso-wrap-style:square;v-text-anchor:top" coordsize="3564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" path="m,c6,21,8,85,33,129v25,44,16,73,117,138c251,332,448,437,639,522v191,85,472,195,660,255c1487,837,1651,871,1767,885v116,14,137,4,228,-24c2086,833,2215,762,2313,717v98,-45,169,-91,273,-123c2690,562,2774,546,2937,525v163,-21,497,-45,627,-57e" filled="f" strokeweight="1.5pt">
                  <v:path arrowok="t" o:connecttype="custom" o:connectlocs="0,0;71,279;324,578;1382,1129;2809,1681;3822,1915;4315,1863;5002,1551;5593,1285;6352,1136;7708,1013" o:connectangles="0,0,0,0,0,0,0,0,0,0,0"/>
                </v:shape>
                <v:shape id="Freeform 65" o:spid="_x0000_s1071" style="position:absolute;left:2610;top:8979;width:5963;height:1296;visibility:visible;mso-wrap-style:square;v-text-anchor:top" coordsize="2757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" path="m,c57,37,187,143,345,222v158,79,428,192,603,252c1123,534,1270,563,1394,581v124,18,206,16,295,1c1778,567,1826,533,1926,491v100,-42,222,-119,360,-158c2424,294,2659,271,2757,255e" filled="f" strokeweight="1.5pt">
                  <v:path arrowok="t" o:connecttype="custom" o:connectlocs="0,0;746,480;2050,1026;3015,1257;3653,1259;4166,1062;4944,720;5963,552" o:connectangles="0,0,0,0,0,0,0,0"/>
                </v:shape>
                <v:shape id="Freeform 66" o:spid="_x0000_s1072" style="position:absolute;left:2672;top:6578;width:4103;height:1823;visibility:visible;mso-wrap-style:square;v-text-anchor:top" coordsize="1897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" path="m,843c30,816,60,790,135,768v75,-22,177,-36,315,-60c588,684,847,651,964,624v117,-27,98,-22,189,-78c1244,490,1389,379,1513,288,1637,197,1817,60,1897,e" filled="f" strokecolor="#f90" strokeweight=".25pt">
                  <v:path arrowok="t" o:connecttype="custom" o:connectlocs="0,1823;292,1661;973,1531;2085,1349;2494,1181;3272,623;4103,0" o:connectangles="0,0,0,0,0,0,0"/>
                </v:shape>
                <v:shape id="Freeform 67" o:spid="_x0000_s1073" style="position:absolute;left:6769;top:6584;width:2894;height:463;visibility:visible;mso-wrap-style:square;v-text-anchor:top" coordsize="133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" path="m,c84,29,385,146,504,180v119,34,68,19,207,21c850,203,1208,194,1338,192e" filled="f" strokecolor="#f90" strokeweight=".25pt">
                  <v:path arrowok="t" o:connecttype="custom" o:connectlocs="0,0;1090,389;1538,435;2894,415" o:connectangles="0,0,0,0"/>
                </v:shape>
                <v:shape id="Freeform 68" o:spid="_x0000_s1074" style="position:absolute;left:9663;top:7006;width:413;height:1899;visibility:visible;mso-wrap-style:square;v-text-anchor:top" coordsize="191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" path="m,c41,129,83,260,113,368v30,108,56,198,67,283c191,736,180,831,180,878e" filled="f" strokecolor="#f90" strokeweight=".25pt">
                  <v:path arrowok="t" o:connecttype="custom" o:connectlocs="0,0;244,796;389,1408;389,1899" o:connectangles="0,0,0,0"/>
                </v:shape>
                <v:shape id="Freeform 69" o:spid="_x0000_s1075" style="position:absolute;left:9678;top:7382;width:426;height:2025;visibility:visible;mso-wrap-style:square;v-text-anchor:top" coordsize="426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" path="m,c57,150,271,651,342,907v71,256,84,445,82,631c422,1724,342,1941,326,2025e" filled="f" strokeweight="1.5pt">
                  <v:path arrowok="t" o:connecttype="custom" o:connectlocs="0,0;342,907;424,1538;326,2025" o:connectangles="0,0,0,0"/>
                </v:shape>
                <v:shape id="Freeform 70" o:spid="_x0000_s1076" style="position:absolute;left:4946;top:7396;width:4734;height:1180;visibility:visible;mso-wrap-style:square;v-text-anchor:top" coordsize="4734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" path="m,500v17,76,114,360,307,466c500,1072,781,1180,1157,1136v376,-44,808,-248,1404,-437c3157,510,4282,145,4734,e" filled="f" strokeweight="1.5pt">
                  <v:path arrowok="t" o:connecttype="custom" o:connectlocs="0,500;307,966;1157,1136;2561,699;4734,0" o:connectangles="0,0,0,0,0"/>
                </v:shape>
                <v:line id="Line 71" o:spid="_x0000_s1077" style="position:absolute;visibility:visible;mso-wrap-style:square" from="4926,7867" to="5242,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" strokecolor="blue" strokeweight=".25pt"/>
                <v:line id="Line 72" o:spid="_x0000_s1078" style="position:absolute;flip:y;visibility:visible;mso-wrap-style:square" from="2298,8330" to="237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" strokeweight=".25pt"/>
                <v:line id="Line 73" o:spid="_x0000_s1079" style="position:absolute;visibility:visible;mso-wrap-style:square" from="2272,8285" to="2389,8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ckl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" strokeweight=".25pt"/>
                <v:line id="Line 74" o:spid="_x0000_s1080" style="position:absolute;flip:y;visibility:visible;mso-wrap-style:square" from="5093,7363" to="9778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" strokecolor="blue" strokeweight=".25pt"/>
                <v:line id="Line 75" o:spid="_x0000_s1081" style="position:absolute;flip:y;visibility:visible;mso-wrap-style:square" from="5065,7363" to="9778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" strokecolor="blue" strokeweight=".25pt"/>
                <v:shape id="Freeform 76" o:spid="_x0000_s1082" style="position:absolute;left:4959;top:7413;width:4672;height:1007;visibility:visible;mso-wrap-style:square;v-text-anchor:top" coordsize="4672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" path="m,487v14,52,123,266,274,352c425,925,661,1007,909,1004v248,-3,501,-91,855,-180c2118,735,2550,606,3035,469,3520,332,4123,158,4672,e" filled="f" strokeweight="1.5pt">
                  <v:path arrowok="t" o:connecttype="custom" o:connectlocs="0,487;274,839;909,1004;1764,824;3035,469;4672,0" o:connectangles="0,0,0,0,0,0"/>
                </v:shape>
                <v:shape id="Freeform 77" o:spid="_x0000_s1083" style="position:absolute;left:9812;top:8246;width:108;height:1181;visibility:visible;mso-wrap-style:square;v-text-anchor:top" coordsize="5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" path="m9,v5,26,31,106,36,159c50,212,49,254,42,318,35,382,17,464,,546e" filled="f" strokeweight="1pt">
                  <v:path arrowok="t" o:connecttype="custom" o:connectlocs="19,0;97,344;91,688;0,1181" o:connectangles="0,0,0,0"/>
                </v:shape>
                <v:shape id="Freeform 78" o:spid="_x0000_s1084" style="position:absolute;left:5193;top:7233;width:4325;height:853;visibility:visible;mso-wrap-style:square;v-text-anchor:top" coordsize="4325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" path="m,599v20,68,50,226,270,240c490,853,647,821,1323,681,1999,541,3700,143,4325,e" filled="f">
                  <v:path arrowok="t" o:connecttype="custom" o:connectlocs="0,599;270,839;1323,681;4325,0" o:connectangles="0,0,0,0"/>
                </v:shape>
                <v:line id="Line 79" o:spid="_x0000_s1085" style="position:absolute;flip:x;visibility:visible;mso-wrap-style:square" from="8236,7428" to="8625,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o9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B6m8HtTDoCcvkHAAD//wMAUEsBAi0AFAAGAAgAAAAhANvh9svuAAAAhQEAABMAAAAAAAAA&#10;AAAAAAAAAAAAAFtDb250ZW50X1R5cGVzXS54bWxQSwECLQAUAAYACAAAACEAWvQsW78AAAAVAQAA&#10;CwAAAAAAAAAAAAAAAAAfAQAAX3JlbHMvLnJlbHNQSwECLQAUAAYACAAAACEAXcQ6PcYAAADcAAAA&#10;DwAAAAAAAAAAAAAAAAAHAgAAZHJzL2Rvd25yZXYueG1sUEsFBgAAAAADAAMAtwAAAPoCAAAAAA==&#10;"/>
                <v:group id="Group 80" o:spid="_x0000_s1086" style="position:absolute;left:9852;top:7344;width:792;height:424" coordorigin="10494,7507" coordsize="79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81" o:spid="_x0000_s1087" style="position:absolute;left:10861;top:7507;width:4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  <v:textbox inset="0,0,0,0">
                      <w:txbxContent>
                        <w:p w14:paraId="7103A330" w14:textId="77777777" w:rsidR="00E27DE7" w:rsidRDefault="00E27DE7" w:rsidP="00AC7EB2">
                          <w:pPr>
                            <w:rPr>
                              <w:rFonts w:ascii="CG Times" w:hAnsi="CG Times"/>
                              <w:sz w:val="12"/>
                            </w:rPr>
                          </w:pPr>
                          <w:proofErr w:type="spellStart"/>
                          <w:r>
                            <w:rPr>
                              <w:rFonts w:ascii="CG Times" w:hAnsi="CG Times"/>
                              <w:snapToGrid w:val="0"/>
                              <w:color w:val="000000"/>
                              <w:sz w:val="12"/>
                              <w:lang w:val="en-US"/>
                            </w:rPr>
                            <w:t>Jointé</w:t>
                          </w:r>
                          <w:proofErr w:type="spellEnd"/>
                        </w:p>
                      </w:txbxContent>
                    </v:textbox>
                  </v:rect>
                  <v:line id="Line 82" o:spid="_x0000_s1088" style="position:absolute;flip:x;visibility:visible;mso-wrap-style:square" from="10494,7680" to="10766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" strokeweight="0">
                    <v:stroke endarrow="block"/>
                  </v:line>
                  <v:line id="Line 83" o:spid="_x0000_s1089" style="position:absolute;flip:y;visibility:visible;mso-wrap-style:square" from="10781,7667" to="11149,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EU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UznM/g9k46AXN4BAAD//wMAUEsBAi0AFAAGAAgAAAAhANvh9svuAAAAhQEAABMAAAAAAAAA&#10;AAAAAAAAAAAAAFtDb250ZW50X1R5cGVzXS54bWxQSwECLQAUAAYACAAAACEAWvQsW78AAAAVAQAA&#10;CwAAAAAAAAAAAAAAAAAfAQAAX3JlbHMvLnJlbHNQSwECLQAUAAYACAAAACEAlkaxFMYAAADcAAAA&#10;DwAAAAAAAAAAAAAAAAAHAgAAZHJzL2Rvd25yZXYueG1sUEsFBgAAAAADAAMAtwAAAPoCAAAAAA==&#10;" strokeweight="0"/>
                </v:group>
                <v:shape id="Text Box 84" o:spid="_x0000_s1090" type="#_x0000_t202" style="position:absolute;left:9515;top:6397;width:40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" strokecolor="white">
                  <v:textbox>
                    <w:txbxContent>
                      <w:p w14:paraId="74F99B1A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group id="Group 85" o:spid="_x0000_s1091" style="position:absolute;left:8948;top:6544;width:921;height:923" coordorigin="8705,6422" coordsize="921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Text Box 86" o:spid="_x0000_s1092" type="#_x0000_t202" style="position:absolute;left:8705;top:6422;width:41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" strokecolor="white">
                    <v:textbox>
                      <w:txbxContent>
                        <w:p w14:paraId="37D2E8EA" w14:textId="77777777" w:rsidR="00E27DE7" w:rsidRDefault="00E27DE7" w:rsidP="00AC7EB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87" o:spid="_x0000_s1093" style="position:absolute;flip:y;visibility:visible;mso-wrap-style:square" from="8738,6482" to="9626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" strokeweight=".25pt"/>
                  <v:line id="Line 88" o:spid="_x0000_s1094" style="position:absolute;flip:y;visibility:visible;mso-wrap-style:square" from="9305,6530" to="9353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    <v:line id="Line 89" o:spid="_x0000_s1095" style="position:absolute;visibility:visible;mso-wrap-style:square" from="9302,6575" to="9368,6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    <v:line id="Line 90" o:spid="_x0000_s1096" style="position:absolute;flip:x y;visibility:visible;mso-wrap-style:square" from="9056,6614" to="9116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"/>
                  <v:line id="Line 91" o:spid="_x0000_s1097" style="position:absolute;flip:x;visibility:visible;mso-wrap-style:square" from="9077,6623" to="9116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DB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YxnI7idSUdALq8AAAD//wMAUEsBAi0AFAAGAAgAAAAhANvh9svuAAAAhQEAABMAAAAAAAAA&#10;AAAAAAAAAAAAAFtDb250ZW50X1R5cGVzXS54bWxQSwECLQAUAAYACAAAACEAWvQsW78AAAAVAQAA&#10;CwAAAAAAAAAAAAAAAAAfAQAAX3JlbHMvLnJlbHNQSwECLQAUAAYACAAAACEAE77QwcYAAADcAAAA&#10;DwAAAAAAAAAAAAAAAAAHAgAAZHJzL2Rvd25yZXYueG1sUEsFBgAAAAADAAMAtwAAAPoCAAAAAA==&#10;"/>
                  <v:line id="Line 92" o:spid="_x0000_s1098" style="position:absolute;flip:x y;visibility:visible;mso-wrap-style:square" from="9070,6513" to="9353,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" strokeweight=".25pt"/>
                  <v:line id="Line 93" o:spid="_x0000_s1099" style="position:absolute;flip:x y;visibility:visible;mso-wrap-style:square" from="9163,6495" to="9448,7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" strokeweight=".25pt"/>
                  <v:line id="Line 94" o:spid="_x0000_s1100" style="position:absolute;flip:x y;visibility:visible;mso-wrap-style:square" from="9264,6473" to="9542,7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" strokeweight=".25pt"/>
                </v:group>
                <v:group id="Group 95" o:spid="_x0000_s1101" style="position:absolute;left:9026;top:8877;width:522;height:999" coordorigin="8783,8755" coordsize="522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line id="Line 96" o:spid="_x0000_s1102" style="position:absolute;visibility:visible;mso-wrap-style:square" from="8818,8755" to="8902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" strokeweight=".25pt"/>
                  <v:line id="Line 97" o:spid="_x0000_s1103" style="position:absolute;visibility:visible;mso-wrap-style:square" from="8783,8811" to="8831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  <v:line id="Line 98" o:spid="_x0000_s1104" style="position:absolute;flip:y;visibility:visible;mso-wrap-style:square" from="8837,8799" to="8867,8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"/>
                  <v:line id="Line 99" o:spid="_x0000_s1105" style="position:absolute;visibility:visible;mso-wrap-style:square" from="8876,9361" to="8915,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  <v:line id="Line 100" o:spid="_x0000_s1106" style="position:absolute;flip:x;visibility:visible;mso-wrap-style:square" from="8843,9367" to="8867,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9AwwAAANw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luanM+kIyPkdAAD//wMAUEsBAi0AFAAGAAgAAAAhANvh9svuAAAAhQEAABMAAAAAAAAAAAAA&#10;AAAAAAAAAFtDb250ZW50X1R5cGVzXS54bWxQSwECLQAUAAYACAAAACEAWvQsW78AAAAVAQAACwAA&#10;AAAAAAAAAAAAAAAfAQAAX3JlbHMvLnJlbHNQSwECLQAUAAYACAAAACEA4hnvQMMAAADcAAAADwAA&#10;AAAAAAAAAAAAAAAHAgAAZHJzL2Rvd25yZXYueG1sUEsFBgAAAAADAAMAtwAAAPcCAAAAAA==&#10;"/>
                  <v:line id="Line 101" o:spid="_x0000_s1107" style="position:absolute;visibility:visible;mso-wrap-style:square" from="8906,9753" to="9305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" strokeweight=".5pt"/>
                </v:group>
                <v:group id="Group 102" o:spid="_x0000_s1108" style="position:absolute;left:9695;top:8132;width:765;height:180" coordorigin="10470,8480" coordsize="7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line id="Line 103" o:spid="_x0000_s1109" style="position:absolute;flip:y;visibility:visible;mso-wrap-style:square" from="10470,8480" to="11235,8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" strokeweight=".25pt"/>
                  <v:line id="Line 104" o:spid="_x0000_s1110" style="position:absolute;flip:y;visibility:visible;mso-wrap-style:square" from="10805,8503" to="10913,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"/>
                  <v:line id="Line 105" o:spid="_x0000_s1111" style="position:absolute;visibility:visible;mso-wrap-style:square" from="10811,8561" to="10932,8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2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CtKzafHAAAA3AAA&#10;AA8AAAAAAAAAAAAAAAAABwIAAGRycy9kb3ducmV2LnhtbFBLBQYAAAAAAwADALcAAAD7AgAAAAA=&#10;"/>
                  <v:line id="Line 106" o:spid="_x0000_s1112" style="position:absolute;flip:x y;visibility:visible;mso-wrap-style:square" from="10476,8585" to="10599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"/>
                  <v:line id="Line 107" o:spid="_x0000_s1113" style="position:absolute;flip:x;visibility:visible;mso-wrap-style:square" from="10488,8603" to="10593,8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"/>
                </v:group>
                <v:group id="Group 108" o:spid="_x0000_s1114" style="position:absolute;left:6668;top:9480;width:1148;height:1201" coordorigin="6425,9358" coordsize="1148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Text Box 109" o:spid="_x0000_s1115" type="#_x0000_t202" style="position:absolute;left:6913;top:10159;width:6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" strokecolor="white">
                    <v:textbox>
                      <w:txbxContent>
                        <w:p w14:paraId="3AFD9753" w14:textId="77777777" w:rsidR="00E27DE7" w:rsidRDefault="00E27DE7" w:rsidP="00AC7EB2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</w:t>
                          </w:r>
                        </w:p>
                      </w:txbxContent>
                    </v:textbox>
                  </v:shape>
                  <v:line id="Line 110" o:spid="_x0000_s1116" style="position:absolute;visibility:visible;mso-wrap-style:square" from="6460,9358" to="7000,10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" strokeweight=".25pt"/>
                  <v:line id="Line 111" o:spid="_x0000_s1117" style="position:absolute;visibility:visible;mso-wrap-style:square" from="6425,9391" to="6500,9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"/>
                  <v:line id="Line 112" o:spid="_x0000_s1118" style="position:absolute;flip:x y;visibility:visible;mso-wrap-style:square" from="6503,9358" to="6509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"/>
                  <v:line id="Line 113" o:spid="_x0000_s1119" style="position:absolute;visibility:visible;mso-wrap-style:square" from="6767,9970" to="6842,10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    <v:line id="Line 114" o:spid="_x0000_s1120" style="position:absolute;visibility:visible;mso-wrap-style:square" from="6761,9973" to="6764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    <v:line id="Line 115" o:spid="_x0000_s1121" style="position:absolute;flip:x;visibility:visible;mso-wrap-style:square" from="6997,10417" to="7360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" strokeweight=".5pt"/>
                </v:group>
                <v:group id="Group 116" o:spid="_x0000_s1122" style="position:absolute;left:8109;top:8732;width:1747;height:1769" coordorigin="7866,8610" coordsize="174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Text Box 117" o:spid="_x0000_s1123" type="#_x0000_t202" style="position:absolute;left:7963;top:10049;width:165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" strokecolor="white">
                    <v:textbox>
                      <w:txbxContent>
                        <w:p w14:paraId="6323003C" w14:textId="77777777" w:rsidR="00E27DE7" w:rsidRDefault="00E27DE7" w:rsidP="00AC7EB2">
                          <w:pPr>
                            <w:rPr>
                              <w:rFonts w:ascii="CG Times" w:hAnsi="CG Times"/>
                              <w:sz w:val="12"/>
                            </w:rPr>
                          </w:pPr>
                          <w:r>
                            <w:rPr>
                              <w:rFonts w:ascii="CG Times" w:hAnsi="CG Times"/>
                              <w:sz w:val="12"/>
                            </w:rPr>
                            <w:t>Prise de piquage 8 mm</w:t>
                          </w:r>
                        </w:p>
                      </w:txbxContent>
                    </v:textbox>
                  </v:shape>
                  <v:line id="Line 118" o:spid="_x0000_s1124" style="position:absolute;visibility:visible;mso-wrap-style:square" from="7871,10295" to="9339,10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" strokeweight=".25pt"/>
                  <v:line id="Line 119" o:spid="_x0000_s1125" style="position:absolute;flip:y;visibility:visible;mso-wrap-style:square" from="7866,8610" to="7992,10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" strokeweight="0">
                    <v:stroke endarrow="oval"/>
                  </v:line>
                </v:group>
                <v:rect id="Rectangle 120" o:spid="_x0000_s1126" style="position:absolute;left:4484;top:7089;width:8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5E22F241" w14:textId="77777777" w:rsidR="00E27DE7" w:rsidRDefault="00E27DE7" w:rsidP="00AC7EB2">
                        <w:pPr>
                          <w:rPr>
                            <w:rFonts w:ascii="CG Times" w:hAnsi="CG Times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G Times" w:hAnsi="CG Times"/>
                            <w:snapToGrid w:val="0"/>
                            <w:color w:val="000000"/>
                            <w:sz w:val="12"/>
                            <w:lang w:val="en-US"/>
                          </w:rPr>
                          <w:t>Bord</w:t>
                        </w:r>
                        <w:proofErr w:type="spellEnd"/>
                        <w:r>
                          <w:rPr>
                            <w:rFonts w:ascii="CG Times" w:hAnsi="CG Times"/>
                            <w:snapToGrid w:val="0"/>
                            <w:color w:val="000000"/>
                            <w:sz w:val="1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G Times" w:hAnsi="CG Times"/>
                            <w:snapToGrid w:val="0"/>
                            <w:color w:val="000000"/>
                            <w:sz w:val="12"/>
                            <w:lang w:val="en-US"/>
                          </w:rPr>
                          <w:t>remplié</w:t>
                        </w:r>
                        <w:proofErr w:type="spellEnd"/>
                      </w:p>
                    </w:txbxContent>
                  </v:textbox>
                </v:rect>
                <v:line id="Line 121" o:spid="_x0000_s1127" style="position:absolute;flip:y;visibility:visible;mso-wrap-style:square" from="4447,7249" to="5362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pfxgAAANw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WV/aX8YAAADcAAAA&#10;DwAAAAAAAAAAAAAAAAAHAgAAZHJzL2Rvd25yZXYueG1sUEsFBgAAAAADAAMAtwAAAPoCAAAAAA==&#10;" strokeweight="0"/>
                <v:line id="Line 122" o:spid="_x0000_s1128" style="position:absolute;flip:x y;visibility:visible;mso-wrap-style:square" from="5342,7253" to="5652,8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" strokeweight="0">
                  <v:stroke startarrow="block"/>
                </v:line>
                <v:rect id="Rectangle 123" o:spid="_x0000_s1129" style="position:absolute;left:5364;top:6569;width:8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149445C0" w14:textId="77777777" w:rsidR="00E27DE7" w:rsidRDefault="00E27DE7" w:rsidP="00AC7EB2">
                        <w:pPr>
                          <w:rPr>
                            <w:rFonts w:ascii="CG Times" w:hAnsi="CG Times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G Times" w:hAnsi="CG Times"/>
                            <w:snapToGrid w:val="0"/>
                            <w:color w:val="000000"/>
                            <w:sz w:val="12"/>
                            <w:lang w:val="en-US"/>
                          </w:rPr>
                          <w:t>Rafraîchissage</w:t>
                        </w:r>
                        <w:proofErr w:type="spellEnd"/>
                      </w:p>
                    </w:txbxContent>
                  </v:textbox>
                </v:rect>
                <v:line id="Line 124" o:spid="_x0000_s1130" style="position:absolute;flip:y;visibility:visible;mso-wrap-style:square" from="5327,6729" to="6242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nH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Bx9AS3M+kIyOkVAAD//wMAUEsBAi0AFAAGAAgAAAAhANvh9svuAAAAhQEAABMAAAAAAAAA&#10;AAAAAAAAAAAAAFtDb250ZW50X1R5cGVzXS54bWxQSwECLQAUAAYACAAAACEAWvQsW78AAAAVAQAA&#10;CwAAAAAAAAAAAAAAAAAfAQAAX3JlbHMvLnJlbHNQSwECLQAUAAYACAAAACEASSh5x8YAAADcAAAA&#10;DwAAAAAAAAAAAAAAAAAHAgAAZHJzL2Rvd25yZXYueG1sUEsFBgAAAAADAAMAtwAAAPoCAAAAAA==&#10;" strokeweight="0"/>
                <v:line id="Line 125" o:spid="_x0000_s1131" style="position:absolute;flip:x y;visibility:visible;mso-wrap-style:square" from="6262,6733" to="6932,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" strokeweight="0">
                  <v:stroke startarrow="oval"/>
                </v:line>
                <v:line id="Line 126" o:spid="_x0000_s1132" style="position:absolute;flip:y;visibility:visible;mso-wrap-style:square" from="2223,7832" to="5163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" strokeweight=".5pt">
                  <v:stroke dashstyle="longDashDot"/>
                </v:line>
              </v:group>
            </w:pict>
          </mc:Fallback>
        </mc:AlternateContent>
      </w:r>
    </w:p>
    <w:p w14:paraId="0B454554" w14:textId="736DDC3A" w:rsidR="00AC7EB2" w:rsidRDefault="00AC7EB2" w:rsidP="00AC7EB2">
      <w:pPr>
        <w:jc w:val="center"/>
        <w:rPr>
          <w:noProof/>
          <w:sz w:val="24"/>
        </w:rPr>
      </w:pPr>
    </w:p>
    <w:p w14:paraId="2618EB3D" w14:textId="4B8E68F6" w:rsidR="00AC7EB2" w:rsidRDefault="002334B1" w:rsidP="00AC7EB2">
      <w:pPr>
        <w:jc w:val="center"/>
        <w:rPr>
          <w:noProof/>
          <w:sz w:val="24"/>
        </w:rPr>
      </w:pPr>
      <w:r w:rsidRPr="002334B1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D25347" wp14:editId="0264E8BC">
                <wp:simplePos x="0" y="0"/>
                <wp:positionH relativeFrom="column">
                  <wp:posOffset>4784090</wp:posOffset>
                </wp:positionH>
                <wp:positionV relativeFrom="paragraph">
                  <wp:posOffset>104140</wp:posOffset>
                </wp:positionV>
                <wp:extent cx="312420" cy="203200"/>
                <wp:effectExtent l="0" t="0" r="0" b="63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2437">
                          <a:off x="0" y="0"/>
                          <a:ext cx="31242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85A7C" w14:textId="5D773A48" w:rsidR="00E27DE7" w:rsidRPr="00AC41A6" w:rsidRDefault="00E27DE7">
                            <w:pPr>
                              <w:rPr>
                                <w:sz w:val="16"/>
                              </w:rPr>
                            </w:pPr>
                            <w:r w:rsidRPr="00AC41A6"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5347" id="_x0000_s1133" type="#_x0000_t202" style="position:absolute;left:0;text-align:left;margin-left:376.7pt;margin-top:8.2pt;width:24.6pt;height:16pt;rotation:-892997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" filled="f" stroked="f">
                <v:textbox>
                  <w:txbxContent>
                    <w:p w14:paraId="1DA85A7C" w14:textId="5D773A48" w:rsidR="00E27DE7" w:rsidRPr="00AC41A6" w:rsidRDefault="00E27DE7">
                      <w:pPr>
                        <w:rPr>
                          <w:sz w:val="16"/>
                        </w:rPr>
                      </w:pPr>
                      <w:r w:rsidRPr="00AC41A6">
                        <w:rPr>
                          <w:sz w:val="16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53C208" w14:textId="32D302E7" w:rsidR="00AC7EB2" w:rsidRDefault="002334B1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231E6C" wp14:editId="6B4AF99A">
                <wp:simplePos x="0" y="0"/>
                <wp:positionH relativeFrom="column">
                  <wp:posOffset>4734560</wp:posOffset>
                </wp:positionH>
                <wp:positionV relativeFrom="paragraph">
                  <wp:posOffset>15240</wp:posOffset>
                </wp:positionV>
                <wp:extent cx="464820" cy="129540"/>
                <wp:effectExtent l="38100" t="57150" r="0" b="8001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" cy="1295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C9203" id="Connecteur droit avec flèche 6" o:spid="_x0000_s1026" type="#_x0000_t32" style="position:absolute;margin-left:372.8pt;margin-top:1.2pt;width:36.6pt;height:10.2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" strokecolor="black [3213]" strokeweight="1.25pt">
                <v:stroke startarrow="classic" endarrow="classic"/>
              </v:shape>
            </w:pict>
          </mc:Fallback>
        </mc:AlternateContent>
      </w:r>
    </w:p>
    <w:p w14:paraId="018C00EF" w14:textId="15060812" w:rsidR="00AC7EB2" w:rsidRDefault="00AC7EB2" w:rsidP="00AC7EB2">
      <w:pPr>
        <w:jc w:val="center"/>
        <w:rPr>
          <w:noProof/>
          <w:sz w:val="24"/>
        </w:rPr>
      </w:pPr>
    </w:p>
    <w:p w14:paraId="283B973F" w14:textId="317E1FFE" w:rsidR="00AC7EB2" w:rsidRDefault="00AC7EB2" w:rsidP="00AC7EB2">
      <w:pPr>
        <w:jc w:val="center"/>
        <w:rPr>
          <w:noProof/>
          <w:sz w:val="24"/>
        </w:rPr>
      </w:pPr>
    </w:p>
    <w:p w14:paraId="4E9E3175" w14:textId="524D4489" w:rsidR="00AC7EB2" w:rsidRDefault="00AC7EB2" w:rsidP="00AC7EB2">
      <w:pPr>
        <w:jc w:val="center"/>
        <w:rPr>
          <w:noProof/>
          <w:sz w:val="24"/>
        </w:rPr>
      </w:pPr>
    </w:p>
    <w:p w14:paraId="35C44389" w14:textId="6D3045B0" w:rsidR="00AC7EB2" w:rsidRDefault="00AC7EB2" w:rsidP="00AC7EB2">
      <w:pPr>
        <w:jc w:val="center"/>
        <w:rPr>
          <w:noProof/>
          <w:sz w:val="24"/>
        </w:rPr>
      </w:pPr>
    </w:p>
    <w:p w14:paraId="5F15A00D" w14:textId="3A404827" w:rsidR="00AC7EB2" w:rsidRDefault="002334B1" w:rsidP="00AC7EB2">
      <w:pPr>
        <w:jc w:val="center"/>
        <w:rPr>
          <w:noProof/>
          <w:sz w:val="24"/>
        </w:rPr>
      </w:pPr>
      <w:r w:rsidRPr="002334B1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C86260" wp14:editId="026E5512">
                <wp:simplePos x="0" y="0"/>
                <wp:positionH relativeFrom="column">
                  <wp:posOffset>4853940</wp:posOffset>
                </wp:positionH>
                <wp:positionV relativeFrom="paragraph">
                  <wp:posOffset>83820</wp:posOffset>
                </wp:positionV>
                <wp:extent cx="312420" cy="203200"/>
                <wp:effectExtent l="0" t="0" r="0" b="63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3311">
                          <a:off x="0" y="0"/>
                          <a:ext cx="31242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5ACF" w14:textId="6B2ED457" w:rsidR="00E27DE7" w:rsidRPr="00AC41A6" w:rsidRDefault="00E27DE7" w:rsidP="002334B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6260" id="_x0000_s1134" type="#_x0000_t202" style="position:absolute;left:0;text-align:left;margin-left:382.2pt;margin-top:6.6pt;width:24.6pt;height:16pt;rotation:-236682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" filled="f" stroked="f">
                <v:textbox>
                  <w:txbxContent>
                    <w:p w14:paraId="3F2F5ACF" w14:textId="6B2ED457" w:rsidR="00E27DE7" w:rsidRPr="00AC41A6" w:rsidRDefault="00E27DE7" w:rsidP="002334B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7CFC9F" w14:textId="70CF0D5E" w:rsidR="00AC7EB2" w:rsidRDefault="002334B1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FA6D32" wp14:editId="6004A87A">
                <wp:simplePos x="0" y="0"/>
                <wp:positionH relativeFrom="column">
                  <wp:posOffset>4566920</wp:posOffset>
                </wp:positionH>
                <wp:positionV relativeFrom="paragraph">
                  <wp:posOffset>83820</wp:posOffset>
                </wp:positionV>
                <wp:extent cx="929640" cy="76200"/>
                <wp:effectExtent l="38100" t="57150" r="22860" b="952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640" cy="762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834E" id="Connecteur droit avec flèche 7" o:spid="_x0000_s1026" type="#_x0000_t32" style="position:absolute;margin-left:359.6pt;margin-top:6.6pt;width:73.2pt;height: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" strokecolor="black [3213]" strokeweight="1.25pt">
                <v:stroke startarrow="classic" endarrow="classic"/>
              </v:shape>
            </w:pict>
          </mc:Fallback>
        </mc:AlternateContent>
      </w:r>
    </w:p>
    <w:p w14:paraId="66DCD541" w14:textId="41100E0A" w:rsidR="00AC7EB2" w:rsidRDefault="00AC7EB2" w:rsidP="00AC7EB2">
      <w:pPr>
        <w:jc w:val="center"/>
        <w:rPr>
          <w:noProof/>
          <w:sz w:val="24"/>
        </w:rPr>
      </w:pPr>
    </w:p>
    <w:p w14:paraId="2660CE02" w14:textId="5F0DC332" w:rsidR="00AC7EB2" w:rsidRDefault="00AC7EB2" w:rsidP="00AC7EB2">
      <w:pPr>
        <w:jc w:val="center"/>
        <w:rPr>
          <w:noProof/>
          <w:sz w:val="24"/>
        </w:rPr>
      </w:pPr>
    </w:p>
    <w:p w14:paraId="4862F987" w14:textId="15DD0C4D" w:rsidR="00AC7EB2" w:rsidRDefault="00AC7EB2" w:rsidP="00AC7EB2">
      <w:pPr>
        <w:jc w:val="center"/>
        <w:rPr>
          <w:noProof/>
          <w:sz w:val="24"/>
        </w:rPr>
      </w:pPr>
    </w:p>
    <w:p w14:paraId="0AB953B8" w14:textId="2403E6BD" w:rsidR="00AC7EB2" w:rsidRDefault="00AC7EB2" w:rsidP="00AC7EB2">
      <w:pPr>
        <w:jc w:val="center"/>
        <w:rPr>
          <w:noProof/>
          <w:sz w:val="24"/>
        </w:rPr>
      </w:pPr>
    </w:p>
    <w:p w14:paraId="69385D90" w14:textId="1F81E513" w:rsidR="00AC7EB2" w:rsidRDefault="00AC7EB2" w:rsidP="00AC7EB2">
      <w:pPr>
        <w:jc w:val="center"/>
        <w:rPr>
          <w:noProof/>
          <w:sz w:val="24"/>
        </w:rPr>
      </w:pPr>
    </w:p>
    <w:p w14:paraId="51D88308" w14:textId="082F85E3" w:rsidR="00AC7EB2" w:rsidRDefault="00AC7EB2" w:rsidP="00AC7EB2">
      <w:pPr>
        <w:jc w:val="center"/>
        <w:rPr>
          <w:noProof/>
          <w:sz w:val="24"/>
        </w:rPr>
      </w:pPr>
    </w:p>
    <w:p w14:paraId="08612975" w14:textId="010A76AF" w:rsidR="00AC7EB2" w:rsidRDefault="00AC7EB2" w:rsidP="00AC7EB2">
      <w:pPr>
        <w:jc w:val="center"/>
        <w:rPr>
          <w:noProof/>
          <w:sz w:val="24"/>
        </w:rPr>
      </w:pPr>
    </w:p>
    <w:p w14:paraId="5A21BBF9" w14:textId="77777777" w:rsidR="00AC7EB2" w:rsidRDefault="00AC7EB2" w:rsidP="00AC7EB2">
      <w:pPr>
        <w:jc w:val="center"/>
        <w:rPr>
          <w:noProof/>
          <w:sz w:val="24"/>
        </w:rPr>
      </w:pPr>
    </w:p>
    <w:p w14:paraId="5B3524FC" w14:textId="77777777" w:rsidR="00AC7EB2" w:rsidRDefault="00AC7EB2" w:rsidP="00AC7EB2">
      <w:pPr>
        <w:jc w:val="center"/>
        <w:rPr>
          <w:noProof/>
          <w:sz w:val="24"/>
        </w:rPr>
      </w:pPr>
    </w:p>
    <w:p w14:paraId="20D8B61C" w14:textId="2E28D34F" w:rsidR="00AC7EB2" w:rsidRDefault="00AC7EB2" w:rsidP="00AC7EB2">
      <w:pPr>
        <w:jc w:val="center"/>
        <w:rPr>
          <w:noProof/>
          <w:sz w:val="24"/>
        </w:rPr>
      </w:pPr>
    </w:p>
    <w:p w14:paraId="34CF0C7D" w14:textId="77777777" w:rsidR="00AC7EB2" w:rsidRDefault="00AC7EB2" w:rsidP="00AC7EB2">
      <w:pPr>
        <w:jc w:val="center"/>
        <w:rPr>
          <w:noProof/>
          <w:sz w:val="24"/>
        </w:rPr>
      </w:pPr>
    </w:p>
    <w:p w14:paraId="061EF9B8" w14:textId="77777777" w:rsidR="00AC7EB2" w:rsidRDefault="00AC7EB2" w:rsidP="00AC7EB2">
      <w:pPr>
        <w:jc w:val="center"/>
        <w:rPr>
          <w:noProof/>
          <w:sz w:val="24"/>
        </w:rPr>
      </w:pPr>
    </w:p>
    <w:p w14:paraId="6D5EC74E" w14:textId="1FCE0E2C" w:rsidR="00AC7EB2" w:rsidRDefault="00AC7EB2" w:rsidP="00AC7EB2">
      <w:pPr>
        <w:jc w:val="center"/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0" allowOverlap="1" wp14:anchorId="5E7A7A04" wp14:editId="446CDFAF">
                <wp:simplePos x="0" y="0"/>
                <wp:positionH relativeFrom="column">
                  <wp:posOffset>-57785</wp:posOffset>
                </wp:positionH>
                <wp:positionV relativeFrom="paragraph">
                  <wp:posOffset>93980</wp:posOffset>
                </wp:positionV>
                <wp:extent cx="6289675" cy="1095375"/>
                <wp:effectExtent l="0" t="0" r="0" b="0"/>
                <wp:wrapNone/>
                <wp:docPr id="203" name="Grou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1095375"/>
                          <a:chOff x="1042" y="10492"/>
                          <a:chExt cx="9905" cy="1725"/>
                        </a:xfrm>
                      </wpg:grpSpPr>
                      <wps:wsp>
                        <wps:cNvPr id="2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1" y="10507"/>
                            <a:ext cx="5162" cy="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B99642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  <w:p w14:paraId="36C63A2B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  <w:p w14:paraId="6DB25571" w14:textId="159F5625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AB = 2/5 de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LF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Dessus tige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  <w:p w14:paraId="6D84B760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LF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= Longueur de forme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Axe dessus tige</w:t>
                              </w:r>
                            </w:p>
                            <w:p w14:paraId="177BCA4D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BC = bissectrice Â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Doublure</w:t>
                              </w:r>
                            </w:p>
                            <w:p w14:paraId="030C9929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 D = ½ de BC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Prise de piquage doublure</w:t>
                              </w:r>
                            </w:p>
                            <w:p w14:paraId="155C5B51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 D’ = 2/5 de BC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Axe doublure</w:t>
                              </w:r>
                            </w:p>
                            <w:p w14:paraId="1327E65B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EF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= 22/100 de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LF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 xml:space="preserve">   Copie de forme - Construction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651" y="11346"/>
                            <a:ext cx="2046" cy="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558DE2" w14:textId="1CB87C2C" w:rsidR="00E27DE7" w:rsidRDefault="00FE5BAB" w:rsidP="00AC7EB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8"/>
                                  <w:lang w:val="en-US"/>
                                </w:rPr>
                                <w:t>LYCÉE</w:t>
                              </w:r>
                              <w:r w:rsidR="00E27DE7">
                                <w:rPr>
                                  <w:b/>
                                  <w:snapToGrid w:val="0"/>
                                  <w:color w:val="000000"/>
                                  <w:sz w:val="18"/>
                                  <w:lang w:val="en-US"/>
                                </w:rPr>
                                <w:t xml:space="preserve"> DU DAUPHINE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86" y="11676"/>
                            <a:ext cx="730" cy="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15EB91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6"/>
                                  <w:lang w:val="en-US"/>
                                </w:rPr>
                                <w:t>Echelle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296" y="11977"/>
                            <a:ext cx="679" cy="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84F34E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6"/>
                                  <w:lang w:val="en-US"/>
                                </w:rPr>
                                <w:t>Format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231" y="11609"/>
                            <a:ext cx="560" cy="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D36210" w14:textId="77777777" w:rsidR="00E27DE7" w:rsidRDefault="00E27DE7" w:rsidP="00AC7EB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sz w:val="16"/>
                                  <w:lang w:val="en-US"/>
                                </w:rPr>
                                <w:t>Nom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9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5" y="11318"/>
                            <a:ext cx="2" cy="8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64" y="12211"/>
                            <a:ext cx="98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239" y="11324"/>
                            <a:ext cx="470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165" y="11612"/>
                            <a:ext cx="78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249" y="11612"/>
                            <a:ext cx="391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165" y="11812"/>
                            <a:ext cx="78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5" y="11612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5" y="12011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5" y="11812"/>
                            <a:ext cx="1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165" y="12011"/>
                            <a:ext cx="7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244" y="11912"/>
                            <a:ext cx="80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044" y="11612"/>
                            <a:ext cx="1" cy="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079" y="11655"/>
                            <a:ext cx="3056" cy="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614192" w14:textId="77777777" w:rsidR="00E27DE7" w:rsidRDefault="00E27DE7" w:rsidP="00AC7EB2">
                              <w:pPr>
                                <w:jc w:val="center"/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  <w:t>PATRON PLAN</w:t>
                              </w:r>
                            </w:p>
                            <w:p w14:paraId="4C1D600B" w14:textId="6C805655" w:rsidR="00E27DE7" w:rsidRDefault="00FE5BAB" w:rsidP="00AC7EB2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  <w:t>DÉCOLLETÉ</w:t>
                              </w:r>
                              <w:r w:rsidR="00E27DE7">
                                <w:rPr>
                                  <w:b/>
                                  <w:snapToGrid w:val="0"/>
                                  <w:color w:val="000000"/>
                                  <w:lang w:val="en-US"/>
                                </w:rPr>
                                <w:t xml:space="preserve"> CLASSIQUE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237" y="10642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182" y="10985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182" y="1115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182" y="1133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197" y="11742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182" y="11532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167" y="1193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842" y="10747"/>
                            <a:ext cx="0" cy="1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2" y="10492"/>
                            <a:ext cx="0" cy="1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42" y="10627"/>
                            <a:ext cx="5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A7A04" id="Groupe 203" o:spid="_x0000_s1135" style="position:absolute;left:0;text-align:left;margin-left:-4.55pt;margin-top:7.4pt;width:495.25pt;height:86.25pt;z-index:251681792" coordorigin="1042,10492" coordsize="990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" o:allowincell="f">
                <v:rect id="Rectangle 4" o:spid="_x0000_s1136" style="position:absolute;left:1061;top:10507;width:5162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" filled="f" strokecolor="white">
                  <v:textbox inset="0,0,0,0">
                    <w:txbxContent>
                      <w:p w14:paraId="3CB99642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  <w:p w14:paraId="36C63A2B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</w:t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  <w:p w14:paraId="6DB25571" w14:textId="159F5625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AB = 2/5 de </w:t>
                        </w:r>
                        <w:proofErr w:type="spellStart"/>
                        <w:r>
                          <w:rPr>
                            <w:sz w:val="16"/>
                          </w:rPr>
                          <w:t>LF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Dessus tige</w:t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  <w:p w14:paraId="6D84B760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LF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= Longueur de forme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Axe dessus tige</w:t>
                        </w:r>
                      </w:p>
                      <w:p w14:paraId="177BCA4D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BC = bissectrice Â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Doublure</w:t>
                        </w:r>
                      </w:p>
                      <w:p w14:paraId="030C9929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 D = ½ de BC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Prise de piquage doublure</w:t>
                        </w:r>
                      </w:p>
                      <w:p w14:paraId="155C5B51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 D’ = 2/5 de BC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Axe doublure</w:t>
                        </w:r>
                      </w:p>
                      <w:p w14:paraId="1327E65B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EF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= 22/100 de </w:t>
                        </w:r>
                        <w:proofErr w:type="spellStart"/>
                        <w:r>
                          <w:rPr>
                            <w:sz w:val="16"/>
                          </w:rPr>
                          <w:t>LF</w:t>
                        </w:r>
                        <w:proofErr w:type="spellEnd"/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  <w:t xml:space="preserve">   Copie de forme - Construction</w:t>
                        </w:r>
                      </w:p>
                    </w:txbxContent>
                  </v:textbox>
                </v:rect>
                <v:rect id="Rectangle 5" o:spid="_x0000_s1137" style="position:absolute;left:7651;top:11346;width:20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" filled="f" strokecolor="white">
                  <v:textbox inset="0,0,0,0">
                    <w:txbxContent>
                      <w:p w14:paraId="78558DE2" w14:textId="1CB87C2C" w:rsidR="00E27DE7" w:rsidRDefault="00FE5BAB" w:rsidP="00AC7EB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8"/>
                            <w:lang w:val="en-US"/>
                          </w:rPr>
                          <w:t>LYCÉE</w:t>
                        </w:r>
                        <w:r w:rsidR="00E27DE7">
                          <w:rPr>
                            <w:b/>
                            <w:snapToGrid w:val="0"/>
                            <w:color w:val="000000"/>
                            <w:sz w:val="18"/>
                            <w:lang w:val="en-US"/>
                          </w:rPr>
                          <w:t xml:space="preserve"> DU DAUPHINE</w:t>
                        </w:r>
                      </w:p>
                    </w:txbxContent>
                  </v:textbox>
                </v:rect>
                <v:rect id="Rectangle 6" o:spid="_x0000_s1138" style="position:absolute;left:6286;top:11676;width:73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" filled="f" strokecolor="white">
                  <v:textbox inset="0,0,0,0">
                    <w:txbxContent>
                      <w:p w14:paraId="4615EB91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6"/>
                            <w:lang w:val="en-US"/>
                          </w:rPr>
                          <w:t>Echelle :</w:t>
                        </w:r>
                      </w:p>
                    </w:txbxContent>
                  </v:textbox>
                </v:rect>
                <v:rect id="Rectangle 7" o:spid="_x0000_s1139" style="position:absolute;left:6296;top:11977;width:67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" filled="f" strokecolor="white">
                  <v:textbox inset="0,0,0,0">
                    <w:txbxContent>
                      <w:p w14:paraId="2484F34E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6"/>
                            <w:lang w:val="en-US"/>
                          </w:rPr>
                          <w:t>Format :</w:t>
                        </w:r>
                      </w:p>
                    </w:txbxContent>
                  </v:textbox>
                </v:rect>
                <v:rect id="Rectangle 8" o:spid="_x0000_s1140" style="position:absolute;left:10231;top:11609;width:56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" filled="f" strokecolor="white">
                  <v:textbox inset="0,0,0,0">
                    <w:txbxContent>
                      <w:p w14:paraId="37D36210" w14:textId="77777777" w:rsidR="00E27DE7" w:rsidRDefault="00E27DE7" w:rsidP="00AC7EB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sz w:val="16"/>
                            <w:lang w:val="en-US"/>
                          </w:rPr>
                          <w:t>Nom :</w:t>
                        </w:r>
                      </w:p>
                    </w:txbxContent>
                  </v:textbox>
                </v:rect>
                <v:line id="Line 9" o:spid="_x0000_s1141" style="position:absolute;flip:y;visibility:visible;mso-wrap-style:square" from="10945,11318" to="10947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"/>
                <v:line id="Line 10" o:spid="_x0000_s1142" style="position:absolute;visibility:visible;mso-wrap-style:square" from="1064,12211" to="10945,1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line id="Line 11" o:spid="_x0000_s1143" style="position:absolute;visibility:visible;mso-wrap-style:square" from="6239,11324" to="10942,1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kxgAAANw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msLtTDwCcnEFAAD//wMAUEsBAi0AFAAGAAgAAAAhANvh9svuAAAAhQEAABMAAAAAAAAA&#10;AAAAAAAAAAAAAFtDb250ZW50X1R5cGVzXS54bWxQSwECLQAUAAYACAAAACEAWvQsW78AAAAVAQAA&#10;CwAAAAAAAAAAAAAAAAAfAQAAX3JlbHMvLnJlbHNQSwECLQAUAAYACAAAACEAp0lS5MYAAADcAAAA&#10;DwAAAAAAAAAAAAAAAAAHAgAAZHJzL2Rvd25yZXYueG1sUEsFBgAAAAADAAMAtwAAAPoCAAAAAA==&#10;"/>
                <v:line id="Line 12" o:spid="_x0000_s1144" style="position:absolute;visibility:visible;mso-wrap-style:square" from="10165,11612" to="10945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yT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aQq3M/EIyPkVAAD//wMAUEsBAi0AFAAGAAgAAAAhANvh9svuAAAAhQEAABMAAAAAAAAA&#10;AAAAAAAAAAAAAFtDb250ZW50X1R5cGVzXS54bWxQSwECLQAUAAYACAAAACEAWvQsW78AAAAVAQAA&#10;CwAAAAAAAAAAAAAAAAAfAQAAX3JlbHMvLnJlbHNQSwECLQAUAAYACAAAACEAV5vMk8YAAADcAAAA&#10;DwAAAAAAAAAAAAAAAAAHAgAAZHJzL2Rvd25yZXYueG1sUEsFBgAAAAADAAMAtwAAAPoCAAAAAA==&#10;"/>
                <v:line id="Line 13" o:spid="_x0000_s1145" style="position:absolute;visibility:visible;mso-wrap-style:square" from="6249,11612" to="10165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kI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GU/g7E4+AXN4BAAD//wMAUEsBAi0AFAAGAAgAAAAhANvh9svuAAAAhQEAABMAAAAAAAAA&#10;AAAAAAAAAAAAAFtDb250ZW50X1R5cGVzXS54bWxQSwECLQAUAAYACAAAACEAWvQsW78AAAAVAQAA&#10;CwAAAAAAAAAAAAAAAAAfAQAAX3JlbHMvLnJlbHNQSwECLQAUAAYACAAAACEAONdpCMYAAADcAAAA&#10;DwAAAAAAAAAAAAAAAAAHAgAAZHJzL2Rvd25yZXYueG1sUEsFBgAAAAADAAMAtwAAAPoCAAAAAA==&#10;"/>
                <v:line id="Line 14" o:spid="_x0000_s1146" style="position:absolute;visibility:visible;mso-wrap-style:square" from="10165,11812" to="10945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<v:line id="Line 15" o:spid="_x0000_s1147" style="position:absolute;flip:y;visibility:visible;mso-wrap-style:square" from="10165,11612" to="10166,1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WY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hOXuD3TDoCcv0DAAD//wMAUEsBAi0AFAAGAAgAAAAhANvh9svuAAAAhQEAABMAAAAAAAAA&#10;AAAAAAAAAAAAAFtDb250ZW50X1R5cGVzXS54bWxQSwECLQAUAAYACAAAACEAWvQsW78AAAAVAQAA&#10;CwAAAAAAAAAAAAAAAAAfAQAAX3JlbHMvLnJlbHNQSwECLQAUAAYACAAAACEAAVbVmMYAAADcAAAA&#10;DwAAAAAAAAAAAAAAAAAHAgAAZHJzL2Rvd25yZXYueG1sUEsFBgAAAAADAAMAtwAAAPoCAAAAAA==&#10;"/>
                <v:line id="Line 16" o:spid="_x0000_s1148" style="position:absolute;flip:y;visibility:visible;mso-wrap-style:square" from="10165,12011" to="10166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vv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PJDP7PpCMg138AAAD//wMAUEsBAi0AFAAGAAgAAAAhANvh9svuAAAAhQEAABMAAAAAAAAA&#10;AAAAAAAAAAAAAFtDb250ZW50X1R5cGVzXS54bWxQSwECLQAUAAYACAAAACEAWvQsW78AAAAVAQAA&#10;CwAAAAAAAAAAAAAAAAAfAQAAX3JlbHMvLnJlbHNQSwECLQAUAAYACAAAACEA8YRL78YAAADcAAAA&#10;DwAAAAAAAAAAAAAAAAAHAgAAZHJzL2Rvd25yZXYueG1sUEsFBgAAAAADAAMAtwAAAPoCAAAAAA==&#10;"/>
                <v:line id="Line 17" o:spid="_x0000_s1149" style="position:absolute;flip:y;visibility:visible;mso-wrap-style:square" from="10165,11812" to="10166,1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"/>
                <v:line id="Line 18" o:spid="_x0000_s1150" style="position:absolute;visibility:visible;mso-wrap-style:square" from="10165,12011" to="10945,1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7i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ZA7XM/EIyOUFAAD//wMAUEsBAi0AFAAGAAgAAAAhANvh9svuAAAAhQEAABMAAAAAAAAA&#10;AAAAAAAAAAAAAFtDb250ZW50X1R5cGVzXS54bWxQSwECLQAUAAYACAAAACEAWvQsW78AAAAVAQAA&#10;CwAAAAAAAAAAAAAAAAAfAQAAX3JlbHMvLnJlbHNQSwECLQAUAAYACAAAACEAWT9e4sYAAADcAAAA&#10;DwAAAAAAAAAAAAAAAAAHAgAAZHJzL2Rvd25yZXYueG1sUEsFBgAAAAADAAMAtwAAAPoCAAAAAA==&#10;"/>
                <v:line id="Line 19" o:spid="_x0000_s1151" style="position:absolute;visibility:visible;mso-wrap-style:square" from="6244,11912" to="7044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Line 20" o:spid="_x0000_s1152" style="position:absolute;visibility:visible;mso-wrap-style:square" from="7044,11612" to="7045,1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<v:rect id="Rectangle 21" o:spid="_x0000_s1153" style="position:absolute;left:7079;top:11655;width:3056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" filled="f" strokecolor="white">
                  <v:textbox inset="0,0,0,0">
                    <w:txbxContent>
                      <w:p w14:paraId="36614192" w14:textId="77777777" w:rsidR="00E27DE7" w:rsidRDefault="00E27DE7" w:rsidP="00AC7EB2">
                        <w:pPr>
                          <w:jc w:val="center"/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</w:pPr>
                        <w:r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  <w:t>PATRON PLAN</w:t>
                        </w:r>
                      </w:p>
                      <w:p w14:paraId="4C1D600B" w14:textId="6C805655" w:rsidR="00E27DE7" w:rsidRDefault="00FE5BAB" w:rsidP="00AC7EB2">
                        <w:pPr>
                          <w:jc w:val="center"/>
                        </w:pPr>
                        <w:r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  <w:t>DÉCOLLETÉ</w:t>
                        </w:r>
                        <w:r w:rsidR="00E27DE7">
                          <w:rPr>
                            <w:b/>
                            <w:snapToGrid w:val="0"/>
                            <w:color w:val="000000"/>
                            <w:lang w:val="en-US"/>
                          </w:rPr>
                          <w:t xml:space="preserve"> CLASSIQUE</w:t>
                        </w:r>
                      </w:p>
                    </w:txbxContent>
                  </v:textbox>
                </v:rect>
                <v:line id="Line 22" o:spid="_x0000_s1154" style="position:absolute;visibility:visible;mso-wrap-style:square" from="6237,10642" to="6237,1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<v:line id="Line 23" o:spid="_x0000_s1155" style="position:absolute;visibility:visible;mso-wrap-style:square" from="3182,10985" to="3882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" strokeweight="2.25pt"/>
                <v:line id="Line 24" o:spid="_x0000_s1156" style="position:absolute;visibility:visible;mso-wrap-style:square" from="3182,11157" to="3882,1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">
                  <v:stroke dashstyle="longDashDot"/>
                </v:line>
                <v:line id="Line 25" o:spid="_x0000_s1157" style="position:absolute;visibility:visible;mso-wrap-style:square" from="3182,11337" to="3882,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" strokeweight="1pt"/>
                <v:line id="Line 26" o:spid="_x0000_s1158" style="position:absolute;visibility:visible;mso-wrap-style:square" from="3197,11742" to="3897,1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">
                  <v:stroke dashstyle="longDashDot"/>
                </v:line>
                <v:line id="Line 27" o:spid="_x0000_s1159" style="position:absolute;visibility:visible;mso-wrap-style:square" from="3182,11532" to="3882,1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">
                  <v:stroke dashstyle="longDash"/>
                </v:line>
                <v:line id="Line 28" o:spid="_x0000_s1160" style="position:absolute;visibility:visible;mso-wrap-style:square" from="3167,11937" to="3867,1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f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dAb/Z+IRkIs/AAAA//8DAFBLAQItABQABgAIAAAAIQDb4fbL7gAAAIUBAAATAAAAAAAA&#10;AAAAAAAAAAAAAABbQ29udGVudF9UeXBlc10ueG1sUEsBAi0AFAAGAAgAAAAhAFr0LFu/AAAAFQEA&#10;AAsAAAAAAAAAAAAAAAAAHwEAAF9yZWxzLy5yZWxzUEsBAi0AFAAGAAgAAAAhAJdTlF/HAAAA3AAA&#10;AA8AAAAAAAAAAAAAAAAABwIAAGRycy9kb3ducmV2LnhtbFBLBQYAAAAAAwADALcAAAD7AgAAAAA=&#10;"/>
                <v:line id="Line 29" o:spid="_x0000_s1161" style="position:absolute;visibility:visible;mso-wrap-style:square" from="2842,10747" to="2842,1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s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nB/PxCMgV78AAAD//wMAUEsBAi0AFAAGAAgAAAAhANvh9svuAAAAhQEAABMAAAAAAAAAAAAA&#10;AAAAAAAAAFtDb250ZW50X1R5cGVzXS54bWxQSwECLQAUAAYACAAAACEAWvQsW78AAAAVAQAACwAA&#10;AAAAAAAAAAAAAAAfAQAAX3JlbHMvLnJlbHNQSwECLQAUAAYACAAAACEAg7CrH8MAAADcAAAADwAA&#10;AAAAAAAAAAAAAAAHAgAAZHJzL2Rvd25yZXYueG1sUEsFBgAAAAADAAMAtwAAAPcCAAAAAA==&#10;"/>
                <v:line id="Line 30" o:spid="_x0000_s1162" style="position:absolute;flip:y;visibility:visible;mso-wrap-style:square" from="1042,10492" to="1042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/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g+T+D3TDoCcv0DAAD//wMAUEsBAi0AFAAGAAgAAAAhANvh9svuAAAAhQEAABMAAAAAAAAA&#10;AAAAAAAAAAAAAFtDb250ZW50X1R5cGVzXS54bWxQSwECLQAUAAYACAAAACEAWvQsW78AAAAVAQAA&#10;CwAAAAAAAAAAAAAAAAAfAQAAX3JlbHMvLnJlbHNQSwECLQAUAAYACAAAACEANdiP+8YAAADcAAAA&#10;DwAAAAAAAAAAAAAAAAAHAgAAZHJzL2Rvd25yZXYueG1sUEsFBgAAAAADAAMAtwAAAPoCAAAAAA==&#10;"/>
                <v:line id="Line 31" o:spid="_x0000_s1163" style="position:absolute;visibility:visible;mso-wrap-style:square" from="1042,10627" to="6232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pvB3Jh4BufgFAAD//wMAUEsBAi0AFAAGAAgAAAAhANvh9svuAAAAhQEAABMAAAAAAAAA&#10;AAAAAAAAAAAAAFtDb250ZW50X1R5cGVzXS54bWxQSwECLQAUAAYACAAAACEAWvQsW78AAAAVAQAA&#10;CwAAAAAAAAAAAAAAAAAfAQAAX3JlbHMvLnJlbHNQSwECLQAUAAYACAAAACEAHC6Q88YAAADcAAAA&#10;DwAAAAAAAAAAAAAAAAAHAgAAZHJzL2Rvd25yZXYueG1sUEsFBgAAAAADAAMAtwAAAPoCAAAAAA==&#10;"/>
              </v:group>
            </w:pict>
          </mc:Fallback>
        </mc:AlternateContent>
      </w:r>
    </w:p>
    <w:p w14:paraId="6810F5C4" w14:textId="77777777" w:rsidR="00AC7EB2" w:rsidRDefault="00AC7EB2" w:rsidP="00AC7EB2">
      <w:pPr>
        <w:jc w:val="center"/>
        <w:rPr>
          <w:noProof/>
          <w:sz w:val="24"/>
        </w:rPr>
      </w:pPr>
    </w:p>
    <w:p w14:paraId="6DB158E9" w14:textId="77777777" w:rsidR="00AC7EB2" w:rsidRDefault="00AC7EB2" w:rsidP="00AC7EB2">
      <w:pPr>
        <w:jc w:val="center"/>
        <w:rPr>
          <w:noProof/>
          <w:sz w:val="24"/>
        </w:rPr>
      </w:pPr>
    </w:p>
    <w:p w14:paraId="47ACD463" w14:textId="06840D0B" w:rsidR="00AC7EB2" w:rsidRDefault="00AC7EB2" w:rsidP="00AC7EB2">
      <w:pPr>
        <w:jc w:val="center"/>
        <w:rPr>
          <w:noProof/>
          <w:sz w:val="24"/>
        </w:rPr>
      </w:pPr>
    </w:p>
    <w:p w14:paraId="4C5CA99D" w14:textId="77777777" w:rsidR="00AC7EB2" w:rsidRDefault="00AC7EB2" w:rsidP="00AC7EB2">
      <w:pPr>
        <w:jc w:val="center"/>
        <w:rPr>
          <w:noProof/>
          <w:sz w:val="24"/>
        </w:rPr>
      </w:pPr>
    </w:p>
    <w:p w14:paraId="19E3C919" w14:textId="77777777" w:rsidR="00AC7EB2" w:rsidRDefault="00AC7EB2" w:rsidP="00AC7EB2">
      <w:pPr>
        <w:jc w:val="center"/>
        <w:rPr>
          <w:noProof/>
          <w:sz w:val="24"/>
        </w:rPr>
      </w:pPr>
    </w:p>
    <w:p w14:paraId="52A68E7C" w14:textId="250CABA3" w:rsidR="00AC7EB2" w:rsidRDefault="00AC7EB2" w:rsidP="00AC7EB2">
      <w:pPr>
        <w:jc w:val="center"/>
        <w:rPr>
          <w:noProof/>
          <w:sz w:val="24"/>
        </w:rPr>
      </w:pPr>
    </w:p>
    <w:p w14:paraId="6FA891B1" w14:textId="0ACE3180" w:rsidR="00AC7EB2" w:rsidRPr="00AC7EB2" w:rsidRDefault="00AC7EB2" w:rsidP="00A86D3D">
      <w:pPr>
        <w:rPr>
          <w:sz w:val="24"/>
        </w:rPr>
      </w:pPr>
    </w:p>
    <w:p w14:paraId="30EA2771" w14:textId="39EA6E27" w:rsidR="00AC7EB2" w:rsidRPr="00A86D3D" w:rsidRDefault="00AC7EB2" w:rsidP="00A86D3D">
      <w:pPr>
        <w:rPr>
          <w:b/>
          <w:sz w:val="24"/>
        </w:rPr>
      </w:pPr>
      <w:r w:rsidRPr="00A86D3D">
        <w:rPr>
          <w:b/>
          <w:sz w:val="24"/>
        </w:rPr>
        <w:t>Composition d’un pied tige classique</w:t>
      </w:r>
    </w:p>
    <w:p w14:paraId="7190B232" w14:textId="77777777" w:rsidR="00AC7EB2" w:rsidRPr="00AC7EB2" w:rsidRDefault="00AC7EB2" w:rsidP="00A86D3D">
      <w:pPr>
        <w:rPr>
          <w:sz w:val="24"/>
        </w:rPr>
      </w:pPr>
    </w:p>
    <w:p w14:paraId="21F7E282" w14:textId="741EAEDC" w:rsidR="00AC7EB2" w:rsidRDefault="00AC7EB2" w:rsidP="00A86D3D">
      <w:pPr>
        <w:rPr>
          <w:sz w:val="24"/>
        </w:rPr>
      </w:pPr>
      <w:r w:rsidRPr="00AC7EB2">
        <w:rPr>
          <w:sz w:val="24"/>
        </w:rPr>
        <w:t>Dessus :</w:t>
      </w:r>
      <w:r w:rsidRPr="00AC7EB2">
        <w:rPr>
          <w:sz w:val="24"/>
        </w:rPr>
        <w:tab/>
        <w:t>une claque</w:t>
      </w:r>
      <w:r>
        <w:rPr>
          <w:sz w:val="24"/>
        </w:rPr>
        <w:t xml:space="preserve">  (avec parfois une claque boiteuse).</w:t>
      </w:r>
    </w:p>
    <w:p w14:paraId="6D0E3576" w14:textId="77777777" w:rsidR="00AC7EB2" w:rsidRPr="00AC7EB2" w:rsidRDefault="00AC7EB2" w:rsidP="00A86D3D">
      <w:pPr>
        <w:rPr>
          <w:sz w:val="24"/>
        </w:rPr>
      </w:pPr>
    </w:p>
    <w:p w14:paraId="0BDE6842" w14:textId="105B13B6" w:rsidR="00AC7EB2" w:rsidRPr="00AC7EB2" w:rsidRDefault="00AC7EB2" w:rsidP="00AC7EB2">
      <w:pPr>
        <w:rPr>
          <w:sz w:val="24"/>
        </w:rPr>
      </w:pPr>
      <w:r w:rsidRPr="00AC7EB2">
        <w:rPr>
          <w:sz w:val="24"/>
        </w:rPr>
        <w:t xml:space="preserve">Doublure : </w:t>
      </w:r>
      <w:r w:rsidRPr="00AC7EB2">
        <w:rPr>
          <w:sz w:val="24"/>
        </w:rPr>
        <w:tab/>
        <w:t>une claque</w:t>
      </w:r>
      <w:r>
        <w:rPr>
          <w:sz w:val="24"/>
        </w:rPr>
        <w:t>,</w:t>
      </w:r>
    </w:p>
    <w:p w14:paraId="6E527002" w14:textId="1957DE17" w:rsidR="00AC7EB2" w:rsidRPr="00AC7EB2" w:rsidRDefault="00AC7EB2" w:rsidP="00AC7EB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AC7EB2">
        <w:rPr>
          <w:sz w:val="24"/>
        </w:rPr>
        <w:t xml:space="preserve">un </w:t>
      </w:r>
      <w:proofErr w:type="spellStart"/>
      <w:r w:rsidRPr="00AC7EB2">
        <w:rPr>
          <w:sz w:val="24"/>
        </w:rPr>
        <w:t>antiglissoir</w:t>
      </w:r>
      <w:proofErr w:type="spellEnd"/>
      <w:r>
        <w:rPr>
          <w:sz w:val="24"/>
        </w:rPr>
        <w:t>,</w:t>
      </w:r>
    </w:p>
    <w:p w14:paraId="6B9FFA3B" w14:textId="00ABBCB6" w:rsidR="00AC7EB2" w:rsidRPr="00AC7EB2" w:rsidRDefault="00AC7EB2" w:rsidP="00AC7EB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AC7EB2">
        <w:rPr>
          <w:sz w:val="24"/>
        </w:rPr>
        <w:t>une première de propreté</w:t>
      </w:r>
      <w:r>
        <w:rPr>
          <w:sz w:val="24"/>
        </w:rPr>
        <w:t>.</w:t>
      </w:r>
    </w:p>
    <w:p w14:paraId="272812BA" w14:textId="12996B71" w:rsidR="00AC7EB2" w:rsidRPr="00A86D3D" w:rsidRDefault="00AC7EB2" w:rsidP="00AC7EB2">
      <w:pPr>
        <w:rPr>
          <w:rFonts w:eastAsiaTheme="majorEastAsia"/>
          <w:sz w:val="24"/>
        </w:rPr>
      </w:pPr>
      <w:r>
        <w:rPr>
          <w:rFonts w:eastAsiaTheme="majorEastAsia"/>
          <w:sz w:val="24"/>
        </w:rPr>
        <w:t>Renfort : Gutta</w:t>
      </w:r>
    </w:p>
    <w:p w14:paraId="611163DF" w14:textId="77777777" w:rsidR="00AC7EB2" w:rsidRDefault="00AC7EB2">
      <w:pPr>
        <w:rPr>
          <w:rFonts w:eastAsiaTheme="majorEastAsia"/>
          <w:b/>
          <w:bCs/>
          <w:kern w:val="28"/>
          <w:sz w:val="44"/>
          <w:szCs w:val="32"/>
        </w:rPr>
      </w:pPr>
      <w:r>
        <w:br w:type="page"/>
      </w:r>
    </w:p>
    <w:p w14:paraId="638EF716" w14:textId="0F5FC64D" w:rsidR="00136283" w:rsidRDefault="000B071B" w:rsidP="00AC41A6">
      <w:pPr>
        <w:pStyle w:val="Titre1"/>
      </w:pPr>
      <w:r>
        <w:t>Paramétrage pour la modélisation du s</w:t>
      </w:r>
      <w:r w:rsidR="00136283">
        <w:t>emelage</w:t>
      </w:r>
    </w:p>
    <w:p w14:paraId="684729CC" w14:textId="0D1B6F4C" w:rsidR="000B071B" w:rsidRDefault="000B071B"/>
    <w:p w14:paraId="70897792" w14:textId="1DCE43EE" w:rsidR="000B071B" w:rsidRPr="00AC41A6" w:rsidRDefault="000B071B">
      <w:pPr>
        <w:rPr>
          <w:sz w:val="22"/>
        </w:rPr>
      </w:pPr>
      <w:r w:rsidRPr="00AC41A6">
        <w:rPr>
          <w:sz w:val="22"/>
        </w:rPr>
        <w:t>Pour la modélisation du semelage :</w:t>
      </w:r>
    </w:p>
    <w:p w14:paraId="0D10D66F" w14:textId="4DCCED67" w:rsidR="000B071B" w:rsidRPr="00AC41A6" w:rsidRDefault="000B071B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les cambrures sont réalisées à partir des iso du semelage ;</w:t>
      </w:r>
    </w:p>
    <w:p w14:paraId="333B544C" w14:textId="132A1751" w:rsidR="000B071B" w:rsidRPr="00AC41A6" w:rsidRDefault="000B071B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le patin avant est plat ;</w:t>
      </w:r>
    </w:p>
    <w:p w14:paraId="4D8C21D0" w14:textId="7BAC51BD" w:rsidR="000B071B" w:rsidRPr="00AC41A6" w:rsidRDefault="000B071B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l’épaisseur du patin de la semelle est de 3 mm ;</w:t>
      </w:r>
    </w:p>
    <w:p w14:paraId="008466B9" w14:textId="46A94A1C" w:rsidR="000B071B" w:rsidRPr="00AC41A6" w:rsidRDefault="000B071B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>l’épaisseur du sans lisse est de 1,5mm ;</w:t>
      </w:r>
    </w:p>
    <w:p w14:paraId="24CAFE33" w14:textId="678CDE80" w:rsidR="000B071B" w:rsidRPr="00AC41A6" w:rsidRDefault="000B071B" w:rsidP="00AC41A6">
      <w:pPr>
        <w:pStyle w:val="Paragraphedeliste"/>
        <w:numPr>
          <w:ilvl w:val="0"/>
          <w:numId w:val="39"/>
        </w:numPr>
        <w:rPr>
          <w:sz w:val="22"/>
        </w:rPr>
      </w:pPr>
      <w:r w:rsidRPr="00AC41A6">
        <w:rPr>
          <w:sz w:val="22"/>
        </w:rPr>
        <w:t xml:space="preserve">l’extrémité de la semelle doit être de 0 </w:t>
      </w:r>
      <w:proofErr w:type="spellStart"/>
      <w:r w:rsidRPr="00AC41A6">
        <w:rPr>
          <w:sz w:val="22"/>
        </w:rPr>
        <w:t>mm.</w:t>
      </w:r>
      <w:proofErr w:type="spellEnd"/>
      <w:r w:rsidRPr="00AC41A6">
        <w:rPr>
          <w:sz w:val="22"/>
        </w:rPr>
        <w:t xml:space="preserve"> la surface s’arrête au niveau du talon.</w:t>
      </w:r>
    </w:p>
    <w:p w14:paraId="42F78A9E" w14:textId="6A738961" w:rsidR="000B071B" w:rsidRPr="00AC41A6" w:rsidRDefault="000B071B">
      <w:pPr>
        <w:rPr>
          <w:sz w:val="22"/>
        </w:rPr>
      </w:pPr>
    </w:p>
    <w:p w14:paraId="54CE8163" w14:textId="1999A67A" w:rsidR="00136283" w:rsidRDefault="000B071B">
      <w:pPr>
        <w:rPr>
          <w:rFonts w:eastAsiaTheme="majorEastAsia"/>
          <w:b/>
          <w:bCs/>
          <w:kern w:val="28"/>
          <w:sz w:val="4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94605A" wp14:editId="3B067D20">
                <wp:simplePos x="0" y="0"/>
                <wp:positionH relativeFrom="column">
                  <wp:posOffset>732156</wp:posOffset>
                </wp:positionH>
                <wp:positionV relativeFrom="paragraph">
                  <wp:posOffset>1318895</wp:posOffset>
                </wp:positionV>
                <wp:extent cx="914400" cy="210670"/>
                <wp:effectExtent l="0" t="76200" r="0" b="75565"/>
                <wp:wrapNone/>
                <wp:docPr id="339" name="Zone de tex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2320">
                          <a:off x="0" y="0"/>
                          <a:ext cx="914400" cy="21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859C5" w14:textId="0B073C65" w:rsidR="000B071B" w:rsidRPr="00AC41A6" w:rsidRDefault="000B071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AC41A6">
                              <w:rPr>
                                <w:color w:val="FFFFFF" w:themeColor="background1"/>
                                <w:sz w:val="14"/>
                              </w:rPr>
                              <w:t>Fin semelle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605A" id="Zone de texte 339" o:spid="_x0000_s1164" type="#_x0000_t202" style="position:absolute;margin-left:57.65pt;margin-top:103.85pt;width:1in;height:16.6pt;rotation:-2291226fd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" filled="f" stroked="f" strokeweight=".5pt">
                <v:textbox>
                  <w:txbxContent>
                    <w:p w14:paraId="049859C5" w14:textId="0B073C65" w:rsidR="000B071B" w:rsidRPr="00AC41A6" w:rsidRDefault="000B071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AC41A6">
                        <w:rPr>
                          <w:color w:val="FFFFFF" w:themeColor="background1"/>
                          <w:sz w:val="14"/>
                        </w:rPr>
                        <w:t>Fin semelle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4148148" wp14:editId="35A01FED">
            <wp:simplePos x="0" y="0"/>
            <wp:positionH relativeFrom="margin">
              <wp:posOffset>4482</wp:posOffset>
            </wp:positionH>
            <wp:positionV relativeFrom="page">
              <wp:posOffset>2889810</wp:posOffset>
            </wp:positionV>
            <wp:extent cx="4885200" cy="34524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melle dess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1EB4EF" wp14:editId="52E13BAA">
                <wp:simplePos x="0" y="0"/>
                <wp:positionH relativeFrom="column">
                  <wp:posOffset>4846619</wp:posOffset>
                </wp:positionH>
                <wp:positionV relativeFrom="paragraph">
                  <wp:posOffset>1205491</wp:posOffset>
                </wp:positionV>
                <wp:extent cx="1398270" cy="422275"/>
                <wp:effectExtent l="457200" t="0" r="0" b="434975"/>
                <wp:wrapNone/>
                <wp:docPr id="338" name="Légende : flèche courbée sans bordur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422275"/>
                        </a:xfrm>
                        <a:prstGeom prst="callout2">
                          <a:avLst>
                            <a:gd name="adj1" fmla="val 58236"/>
                            <a:gd name="adj2" fmla="val 2546"/>
                            <a:gd name="adj3" fmla="val 91277"/>
                            <a:gd name="adj4" fmla="val -24284"/>
                            <a:gd name="adj5" fmla="val 189403"/>
                            <a:gd name="adj6" fmla="val -30301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8D22E" w14:textId="327786B0" w:rsidR="000B071B" w:rsidRPr="00AC41A6" w:rsidRDefault="000B071B">
                            <w:pPr>
                              <w:rPr>
                                <w:color w:val="7030A0"/>
                                <w:sz w:val="14"/>
                              </w:rPr>
                            </w:pPr>
                            <w:r w:rsidRPr="000B071B">
                              <w:rPr>
                                <w:color w:val="7030A0"/>
                                <w:sz w:val="14"/>
                              </w:rPr>
                              <w:t>S</w:t>
                            </w:r>
                            <w:r w:rsidRPr="00AC41A6">
                              <w:rPr>
                                <w:color w:val="7030A0"/>
                                <w:sz w:val="14"/>
                              </w:rPr>
                              <w:t>egment</w:t>
                            </w:r>
                            <w:r>
                              <w:rPr>
                                <w:color w:val="7030A0"/>
                                <w:sz w:val="14"/>
                              </w:rPr>
                              <w:t xml:space="preserve"> (entité courbe)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B4EF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 : flèche courbée sans bordure 338" o:spid="_x0000_s1165" type="#_x0000_t42" style="position:absolute;margin-left:381.6pt;margin-top:94.9pt;width:110.1pt;height:3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" adj="-6545,40911,-5245,19716,550,12579" filled="f" strokecolor="#7030a0" strokeweight="1.5pt">
                <v:stroke startarrow="classic"/>
                <v:textbox>
                  <w:txbxContent>
                    <w:p w14:paraId="0318D22E" w14:textId="327786B0" w:rsidR="000B071B" w:rsidRPr="00AC41A6" w:rsidRDefault="000B071B">
                      <w:pPr>
                        <w:rPr>
                          <w:color w:val="7030A0"/>
                          <w:sz w:val="14"/>
                        </w:rPr>
                      </w:pPr>
                      <w:r w:rsidRPr="000B071B">
                        <w:rPr>
                          <w:color w:val="7030A0"/>
                          <w:sz w:val="14"/>
                        </w:rPr>
                        <w:t>S</w:t>
                      </w:r>
                      <w:r w:rsidRPr="00AC41A6">
                        <w:rPr>
                          <w:color w:val="7030A0"/>
                          <w:sz w:val="14"/>
                        </w:rPr>
                        <w:t>egment</w:t>
                      </w:r>
                      <w:r>
                        <w:rPr>
                          <w:color w:val="7030A0"/>
                          <w:sz w:val="14"/>
                        </w:rPr>
                        <w:t xml:space="preserve"> (entité courbe)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C81554" wp14:editId="035E2367">
                <wp:simplePos x="0" y="0"/>
                <wp:positionH relativeFrom="column">
                  <wp:posOffset>3676725</wp:posOffset>
                </wp:positionH>
                <wp:positionV relativeFrom="paragraph">
                  <wp:posOffset>797597</wp:posOffset>
                </wp:positionV>
                <wp:extent cx="532578" cy="555812"/>
                <wp:effectExtent l="38100" t="0" r="20320" b="53975"/>
                <wp:wrapNone/>
                <wp:docPr id="336" name="Connecteur droi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578" cy="55581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57BAE" id="Connecteur droit 33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62.8pt" to="331.4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" strokecolor="#0070c0" strokeweight="1.5pt">
                <v:stroke startarrow="classic"/>
              </v:lin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C90E5F" wp14:editId="7A633096">
                <wp:simplePos x="0" y="0"/>
                <wp:positionH relativeFrom="column">
                  <wp:posOffset>4080137</wp:posOffset>
                </wp:positionH>
                <wp:positionV relativeFrom="paragraph">
                  <wp:posOffset>802080</wp:posOffset>
                </wp:positionV>
                <wp:extent cx="121024" cy="1039532"/>
                <wp:effectExtent l="38100" t="0" r="31750" b="65405"/>
                <wp:wrapNone/>
                <wp:docPr id="337" name="Connecteur droi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024" cy="103953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E3CF4" id="Connecteur droit 337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25pt,63.15pt" to="330.8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" strokecolor="#0070c0" strokeweight="1.5pt">
                <v:stroke startarrow="classic"/>
              </v:lin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259FE0" wp14:editId="3A239D81">
                <wp:simplePos x="0" y="0"/>
                <wp:positionH relativeFrom="column">
                  <wp:posOffset>3259866</wp:posOffset>
                </wp:positionH>
                <wp:positionV relativeFrom="paragraph">
                  <wp:posOffset>806562</wp:posOffset>
                </wp:positionV>
                <wp:extent cx="963706" cy="17929"/>
                <wp:effectExtent l="38100" t="57150" r="0" b="96520"/>
                <wp:wrapNone/>
                <wp:docPr id="335" name="Connecteur droi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3706" cy="1792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1EFAD" id="Connecteur droit 335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7pt,63.5pt" to="332.6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" strokecolor="#0070c0" strokeweight="1.5pt">
                <v:stroke startarrow="classic"/>
              </v:lin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DF5EFF" wp14:editId="3D928C78">
                <wp:simplePos x="0" y="0"/>
                <wp:positionH relativeFrom="column">
                  <wp:posOffset>4554855</wp:posOffset>
                </wp:positionH>
                <wp:positionV relativeFrom="paragraph">
                  <wp:posOffset>416560</wp:posOffset>
                </wp:positionV>
                <wp:extent cx="1398270" cy="422275"/>
                <wp:effectExtent l="1428750" t="0" r="0" b="0"/>
                <wp:wrapNone/>
                <wp:docPr id="334" name="Légende : flèche courbée sans bordur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422275"/>
                        </a:xfrm>
                        <a:prstGeom prst="callout2">
                          <a:avLst>
                            <a:gd name="adj1" fmla="val 58236"/>
                            <a:gd name="adj2" fmla="val 2546"/>
                            <a:gd name="adj3" fmla="val 91277"/>
                            <a:gd name="adj4" fmla="val -24284"/>
                            <a:gd name="adj5" fmla="val 52473"/>
                            <a:gd name="adj6" fmla="val -100505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88B12" w14:textId="00D7ED34" w:rsidR="000B6CB6" w:rsidRPr="00AC41A6" w:rsidRDefault="000B6CB6" w:rsidP="00AC41A6">
                            <w:pPr>
                              <w:jc w:val="center"/>
                              <w:rPr>
                                <w:color w:val="0070C0"/>
                                <w:sz w:val="14"/>
                              </w:rPr>
                            </w:pPr>
                            <w:r w:rsidRPr="00AC41A6">
                              <w:rPr>
                                <w:color w:val="0070C0"/>
                                <w:sz w:val="14"/>
                              </w:rPr>
                              <w:t>Iso surface semelage 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5EFF" id="Légende : flèche courbée sans bordure 334" o:spid="_x0000_s1166" type="#_x0000_t42" style="position:absolute;margin-left:358.65pt;margin-top:32.8pt;width:110.1pt;height:3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" adj="-21709,11334,-5245,19716,550,12579" filled="f" strokecolor="#0070c0" strokeweight="1.5pt">
                <v:stroke startarrow="classic"/>
                <v:textbox>
                  <w:txbxContent>
                    <w:p w14:paraId="45588B12" w14:textId="00D7ED34" w:rsidR="000B6CB6" w:rsidRPr="00AC41A6" w:rsidRDefault="000B6CB6" w:rsidP="00AC41A6">
                      <w:pPr>
                        <w:jc w:val="center"/>
                        <w:rPr>
                          <w:color w:val="0070C0"/>
                          <w:sz w:val="14"/>
                        </w:rPr>
                      </w:pPr>
                      <w:r w:rsidRPr="00AC41A6">
                        <w:rPr>
                          <w:color w:val="0070C0"/>
                          <w:sz w:val="14"/>
                        </w:rPr>
                        <w:t>Iso surface semelage forme</w:t>
                      </w:r>
                    </w:p>
                  </w:txbxContent>
                </v:textbox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0C53B6" wp14:editId="706DF4E3">
                <wp:simplePos x="0" y="0"/>
                <wp:positionH relativeFrom="column">
                  <wp:posOffset>-321534</wp:posOffset>
                </wp:positionH>
                <wp:positionV relativeFrom="paragraph">
                  <wp:posOffset>2545715</wp:posOffset>
                </wp:positionV>
                <wp:extent cx="815340" cy="422275"/>
                <wp:effectExtent l="0" t="552450" r="365760" b="0"/>
                <wp:wrapNone/>
                <wp:docPr id="331" name="Légende : flèche courbée sans bordur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132512"/>
                            <a:gd name="adj6" fmla="val 140108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D3933" w14:textId="6675F0BF" w:rsidR="000B6CB6" w:rsidRPr="00AC41A6" w:rsidRDefault="000B6CB6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53B6" id="Légende : flèche courbée sans bordure 331" o:spid="_x0000_s1167" type="#_x0000_t42" style="position:absolute;margin-left:-25.3pt;margin-top:200.45pt;width:64.2pt;height:3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" adj="30263,-28623,25087,-11237,23065,9828" filled="f" strokecolor="#c00000" strokeweight="1.5pt">
                <v:textbox>
                  <w:txbxContent>
                    <w:p w14:paraId="763D3933" w14:textId="6675F0BF" w:rsidR="000B6CB6" w:rsidRPr="00AC41A6" w:rsidRDefault="000B6CB6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</w:t>
                      </w:r>
                      <w:r>
                        <w:rPr>
                          <w:color w:val="FF0000"/>
                          <w:sz w:val="14"/>
                        </w:rPr>
                        <w:t>1,5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BCB222" wp14:editId="05373155">
                <wp:simplePos x="0" y="0"/>
                <wp:positionH relativeFrom="column">
                  <wp:posOffset>952269</wp:posOffset>
                </wp:positionH>
                <wp:positionV relativeFrom="paragraph">
                  <wp:posOffset>3868824</wp:posOffset>
                </wp:positionV>
                <wp:extent cx="766445" cy="422275"/>
                <wp:effectExtent l="0" t="438150" r="414655" b="0"/>
                <wp:wrapNone/>
                <wp:docPr id="333" name="Légende : flèche courbée sans bordur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103563"/>
                            <a:gd name="adj6" fmla="val 15193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DD68F5B" w14:textId="4A171F40" w:rsidR="000B6CB6" w:rsidRPr="00AC41A6" w:rsidRDefault="000B6CB6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B222" id="Légende : flèche courbée sans bordure 333" o:spid="_x0000_s1168" type="#_x0000_t42" style="position:absolute;margin-left:75pt;margin-top:304.65pt;width:60.35pt;height:3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" adj="32818,-22370,25087,-11237,23065,9828" filled="f" strokecolor="red" strokeweight="1.5pt">
                <v:textbox>
                  <w:txbxContent>
                    <w:p w14:paraId="7DD68F5B" w14:textId="4A171F40" w:rsidR="000B6CB6" w:rsidRPr="00AC41A6" w:rsidRDefault="000B6CB6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</w:t>
                      </w:r>
                      <w:r>
                        <w:rPr>
                          <w:color w:val="FF0000"/>
                          <w:sz w:val="14"/>
                        </w:rPr>
                        <w:t xml:space="preserve"> 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CECA9F" wp14:editId="67B4A2DD">
                <wp:simplePos x="0" y="0"/>
                <wp:positionH relativeFrom="column">
                  <wp:posOffset>2103120</wp:posOffset>
                </wp:positionH>
                <wp:positionV relativeFrom="paragraph">
                  <wp:posOffset>3334385</wp:posOffset>
                </wp:positionV>
                <wp:extent cx="67310" cy="173355"/>
                <wp:effectExtent l="0" t="0" r="27940" b="361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" cy="1733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A35AB" id="Connecteur droit 14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62.55pt" to="170.9pt,2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" strokecolor="red" strokeweight="1.5pt"/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AD4E7" wp14:editId="495061E1">
                <wp:simplePos x="0" y="0"/>
                <wp:positionH relativeFrom="column">
                  <wp:posOffset>612833</wp:posOffset>
                </wp:positionH>
                <wp:positionV relativeFrom="paragraph">
                  <wp:posOffset>3584806</wp:posOffset>
                </wp:positionV>
                <wp:extent cx="842645" cy="422275"/>
                <wp:effectExtent l="0" t="285750" r="338455" b="0"/>
                <wp:wrapNone/>
                <wp:docPr id="332" name="Légende : flèche courbée sans bordur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67473"/>
                            <a:gd name="adj6" fmla="val 13747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1B344" w14:textId="2B1DD409" w:rsidR="000B6CB6" w:rsidRPr="00AC41A6" w:rsidRDefault="000B6CB6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AD4E7" id="Légende : flèche courbée sans bordure 332" o:spid="_x0000_s1169" type="#_x0000_t42" style="position:absolute;margin-left:48.25pt;margin-top:282.25pt;width:66.35pt;height:3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" adj="29694,-14574,25087,-11237,23065,9828" filled="f" strokecolor="#c00000" strokeweight="1.5pt">
                <v:textbox>
                  <w:txbxContent>
                    <w:p w14:paraId="55A1B344" w14:textId="2B1DD409" w:rsidR="000B6CB6" w:rsidRPr="00AC41A6" w:rsidRDefault="000B6CB6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</w:t>
                      </w:r>
                      <w:r>
                        <w:rPr>
                          <w:color w:val="FF0000"/>
                          <w:sz w:val="14"/>
                        </w:rPr>
                        <w:t>1,5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77C3C0" wp14:editId="3CFEC439">
                <wp:simplePos x="0" y="0"/>
                <wp:positionH relativeFrom="column">
                  <wp:posOffset>-391622</wp:posOffset>
                </wp:positionH>
                <wp:positionV relativeFrom="paragraph">
                  <wp:posOffset>2130079</wp:posOffset>
                </wp:positionV>
                <wp:extent cx="766618" cy="422275"/>
                <wp:effectExtent l="0" t="285750" r="300355" b="0"/>
                <wp:wrapNone/>
                <wp:docPr id="328" name="Légende : flèche courbée sans bordur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18" cy="422275"/>
                        </a:xfrm>
                        <a:prstGeom prst="callout2">
                          <a:avLst>
                            <a:gd name="adj1" fmla="val 45499"/>
                            <a:gd name="adj2" fmla="val 106783"/>
                            <a:gd name="adj3" fmla="val -52022"/>
                            <a:gd name="adj4" fmla="val 116145"/>
                            <a:gd name="adj5" fmla="val -67473"/>
                            <a:gd name="adj6" fmla="val 13747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02C77" w14:textId="0802CB26" w:rsidR="000B6CB6" w:rsidRPr="00AC41A6" w:rsidRDefault="000B6CB6" w:rsidP="00AC41A6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AC41A6">
                              <w:rPr>
                                <w:color w:val="FF0000"/>
                                <w:sz w:val="14"/>
                              </w:rPr>
                              <w:t>Épaisseur =0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C3C0" id="Légende : flèche courbée sans bordure 328" o:spid="_x0000_s1170" type="#_x0000_t42" style="position:absolute;margin-left:-30.85pt;margin-top:167.7pt;width:60.35pt;height: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" adj="29694,-14574,25087,-11237,23065,9828" filled="f" strokecolor="#c00000" strokeweight="1.5pt">
                <v:textbox>
                  <w:txbxContent>
                    <w:p w14:paraId="40602C77" w14:textId="0802CB26" w:rsidR="000B6CB6" w:rsidRPr="00AC41A6" w:rsidRDefault="000B6CB6" w:rsidP="00AC41A6">
                      <w:pPr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AC41A6">
                        <w:rPr>
                          <w:color w:val="FF0000"/>
                          <w:sz w:val="14"/>
                        </w:rPr>
                        <w:t>Épaisseur =0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76494E" wp14:editId="79C1ED09">
                <wp:simplePos x="0" y="0"/>
                <wp:positionH relativeFrom="column">
                  <wp:posOffset>1818005</wp:posOffset>
                </wp:positionH>
                <wp:positionV relativeFrom="paragraph">
                  <wp:posOffset>3161665</wp:posOffset>
                </wp:positionV>
                <wp:extent cx="143510" cy="139065"/>
                <wp:effectExtent l="0" t="0" r="27940" b="3238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390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C7BF4" id="Connecteur droit 10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5pt,248.95pt" to="154.45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" strokecolor="red" strokeweight="1.5pt"/>
            </w:pict>
          </mc:Fallback>
        </mc:AlternateContent>
      </w:r>
      <w:r w:rsidR="000B6CB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6099F9" wp14:editId="7B17AD5B">
                <wp:simplePos x="0" y="0"/>
                <wp:positionH relativeFrom="column">
                  <wp:posOffset>841375</wp:posOffset>
                </wp:positionH>
                <wp:positionV relativeFrom="paragraph">
                  <wp:posOffset>1838960</wp:posOffset>
                </wp:positionV>
                <wp:extent cx="136525" cy="125095"/>
                <wp:effectExtent l="0" t="0" r="34925" b="2730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" cy="1250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94E7F" id="Connecteur droit 13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5pt,144.8pt" to="77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" strokecolor="red" strokeweight="1.5pt"/>
            </w:pict>
          </mc:Fallback>
        </mc:AlternateContent>
      </w:r>
      <w:r w:rsidR="0035359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FFB3ED" wp14:editId="6522D110">
                <wp:simplePos x="0" y="0"/>
                <wp:positionH relativeFrom="column">
                  <wp:posOffset>704562</wp:posOffset>
                </wp:positionH>
                <wp:positionV relativeFrom="paragraph">
                  <wp:posOffset>1693141</wp:posOffset>
                </wp:positionV>
                <wp:extent cx="108873" cy="159904"/>
                <wp:effectExtent l="0" t="0" r="24765" b="3111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73" cy="15990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49F0D" id="Connecteur droit 1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133.3pt" to="64.05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" strokecolor="red" strokeweight="1.5pt"/>
            </w:pict>
          </mc:Fallback>
        </mc:AlternateContent>
      </w:r>
      <w:r w:rsidR="00E27DE7">
        <w:rPr>
          <w:rFonts w:eastAsiaTheme="majorEastAsia"/>
          <w:b/>
          <w:bCs/>
          <w:noProof/>
          <w:kern w:val="28"/>
          <w:sz w:val="44"/>
          <w:szCs w:val="32"/>
        </w:rPr>
        <w:drawing>
          <wp:anchor distT="0" distB="0" distL="114300" distR="114300" simplePos="0" relativeHeight="251724800" behindDoc="0" locked="0" layoutInCell="1" allowOverlap="1" wp14:anchorId="560DE427" wp14:editId="56991D7A">
            <wp:simplePos x="0" y="0"/>
            <wp:positionH relativeFrom="page">
              <wp:posOffset>2722380</wp:posOffset>
            </wp:positionH>
            <wp:positionV relativeFrom="paragraph">
              <wp:posOffset>105751</wp:posOffset>
            </wp:positionV>
            <wp:extent cx="4448251" cy="291916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s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251" cy="291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DE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C5D94A" wp14:editId="470B7CE2">
                <wp:simplePos x="0" y="0"/>
                <wp:positionH relativeFrom="column">
                  <wp:posOffset>2122805</wp:posOffset>
                </wp:positionH>
                <wp:positionV relativeFrom="paragraph">
                  <wp:posOffset>2725420</wp:posOffset>
                </wp:positionV>
                <wp:extent cx="870585" cy="679450"/>
                <wp:effectExtent l="0" t="0" r="24765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0585" cy="6794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8388D" id="Connecteur droit 17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15pt,214.6pt" to="235.7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" strokecolor="#7030a0"/>
            </w:pict>
          </mc:Fallback>
        </mc:AlternateContent>
      </w:r>
      <w:r w:rsidR="00136283">
        <w:br w:type="page"/>
      </w:r>
    </w:p>
    <w:p w14:paraId="44490A96" w14:textId="16C31377" w:rsidR="00A563A3" w:rsidRDefault="00A563A3" w:rsidP="00A86D3D">
      <w:pPr>
        <w:pStyle w:val="Titre"/>
      </w:pPr>
      <w:r>
        <w:t>Annexe modélisation 3D</w:t>
      </w:r>
    </w:p>
    <w:p w14:paraId="4128028B" w14:textId="77777777" w:rsidR="00A563A3" w:rsidRDefault="00A563A3">
      <w:pPr>
        <w:rPr>
          <w:sz w:val="40"/>
          <w:szCs w:val="40"/>
        </w:rPr>
      </w:pPr>
    </w:p>
    <w:p w14:paraId="36F67779" w14:textId="38451EFC" w:rsidR="00A563A3" w:rsidRPr="00A86D3D" w:rsidRDefault="00A5284A" w:rsidP="00A86D3D">
      <w:pPr>
        <w:pStyle w:val="Titre1"/>
        <w:rPr>
          <w:kern w:val="28"/>
        </w:rPr>
      </w:pPr>
      <w:r>
        <w:rPr>
          <w:kern w:val="28"/>
        </w:rPr>
        <w:t>Descriptions des fonctions 3D utiles</w:t>
      </w:r>
    </w:p>
    <w:p w14:paraId="285222CB" w14:textId="77777777" w:rsidR="00A563A3" w:rsidRPr="00627F55" w:rsidRDefault="00A563A3" w:rsidP="00627F55"/>
    <w:p w14:paraId="720D844F" w14:textId="77777777" w:rsidR="008719D0" w:rsidRDefault="008719D0" w:rsidP="00A86D3D">
      <w:pPr>
        <w:pStyle w:val="Titre2"/>
      </w:pPr>
      <w:r>
        <w:t>Paramètre de connexion des lignes de style</w:t>
      </w:r>
    </w:p>
    <w:p w14:paraId="0B99BE3E" w14:textId="77777777" w:rsidR="00A563A3" w:rsidRDefault="00A563A3" w:rsidP="00627F5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E5509E" wp14:editId="5652A912">
                <wp:simplePos x="0" y="0"/>
                <wp:positionH relativeFrom="column">
                  <wp:posOffset>2517140</wp:posOffset>
                </wp:positionH>
                <wp:positionV relativeFrom="paragraph">
                  <wp:posOffset>2465705</wp:posOffset>
                </wp:positionV>
                <wp:extent cx="1584960" cy="7620"/>
                <wp:effectExtent l="0" t="95250" r="0" b="106680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960" cy="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59F0B" id="Connecteur droit avec flèche 200" o:spid="_x0000_s1026" type="#_x0000_t32" style="position:absolute;margin-left:198.2pt;margin-top:194.15pt;width:124.8pt;height: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C2CF221" wp14:editId="2351A69E">
                <wp:simplePos x="0" y="0"/>
                <wp:positionH relativeFrom="column">
                  <wp:posOffset>4056380</wp:posOffset>
                </wp:positionH>
                <wp:positionV relativeFrom="paragraph">
                  <wp:posOffset>2054225</wp:posOffset>
                </wp:positionV>
                <wp:extent cx="2179320" cy="922020"/>
                <wp:effectExtent l="0" t="0" r="11430" b="1143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F90A5" w14:textId="77777777" w:rsidR="00E27DE7" w:rsidRPr="00A86D3D" w:rsidRDefault="00E27DE7">
                            <w:pPr>
                              <w:rPr>
                                <w:b/>
                              </w:rPr>
                            </w:pPr>
                            <w:r w:rsidRPr="00A86D3D">
                              <w:rPr>
                                <w:b/>
                              </w:rPr>
                              <w:t>Précision de connexion…</w:t>
                            </w:r>
                          </w:p>
                          <w:p w14:paraId="14CCDFF6" w14:textId="77777777" w:rsidR="00E27DE7" w:rsidRDefault="00E27DE7">
                            <w:r>
                              <w:t>Donner une valeur de 2 à 4 mm pour éviter les fuites lors de l’extraction des pièces.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F221" id="_x0000_s1171" type="#_x0000_t202" style="position:absolute;margin-left:319.4pt;margin-top:161.75pt;width:171.6pt;height:72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">
                <v:textbox>
                  <w:txbxContent>
                    <w:p w14:paraId="2D2F90A5" w14:textId="77777777" w:rsidR="00E27DE7" w:rsidRPr="00A86D3D" w:rsidRDefault="00E27DE7">
                      <w:pPr>
                        <w:rPr>
                          <w:b/>
                        </w:rPr>
                      </w:pPr>
                      <w:r w:rsidRPr="00A86D3D">
                        <w:rPr>
                          <w:b/>
                        </w:rPr>
                        <w:t>Précision de connexion…</w:t>
                      </w:r>
                    </w:p>
                    <w:p w14:paraId="14CCDFF6" w14:textId="77777777" w:rsidR="00E27DE7" w:rsidRDefault="00E27DE7">
                      <w:r>
                        <w:t>Donner une valeur de 2 à 4 mm pour éviter les fuites lors de l’extraction des pièces.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71D1F2" wp14:editId="3F8FDC86">
                <wp:simplePos x="0" y="0"/>
                <wp:positionH relativeFrom="column">
                  <wp:posOffset>360680</wp:posOffset>
                </wp:positionH>
                <wp:positionV relativeFrom="paragraph">
                  <wp:posOffset>2351405</wp:posOffset>
                </wp:positionV>
                <wp:extent cx="2118360" cy="167640"/>
                <wp:effectExtent l="0" t="0" r="15240" b="22860"/>
                <wp:wrapNone/>
                <wp:docPr id="198" name="Rectangle :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167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BF1B5" id="Rectangle : coins arrondis 198" o:spid="_x0000_s1026" style="position:absolute;margin-left:28.4pt;margin-top:185.15pt;width:166.8pt;height: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B0F221D" wp14:editId="1E9C9A77">
            <wp:simplePos x="0" y="0"/>
            <wp:positionH relativeFrom="margin">
              <wp:posOffset>213360</wp:posOffset>
            </wp:positionH>
            <wp:positionV relativeFrom="paragraph">
              <wp:posOffset>179705</wp:posOffset>
            </wp:positionV>
            <wp:extent cx="3790950" cy="2796540"/>
            <wp:effectExtent l="0" t="0" r="0" b="3810"/>
            <wp:wrapTopAndBottom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ttraction des lign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Menu : </w:t>
      </w:r>
      <w:r w:rsidRPr="00A86D3D">
        <w:rPr>
          <w:b/>
        </w:rPr>
        <w:t>Outils – Préférences</w:t>
      </w:r>
      <w:r>
        <w:t xml:space="preserve"> </w:t>
      </w:r>
    </w:p>
    <w:p w14:paraId="24240799" w14:textId="77777777" w:rsidR="00A563A3" w:rsidRDefault="00A563A3" w:rsidP="00627F55"/>
    <w:p w14:paraId="15443F78" w14:textId="7E599BA2" w:rsidR="00A563A3" w:rsidRDefault="00A5284A" w:rsidP="00A86D3D">
      <w:pPr>
        <w:pStyle w:val="Titre2"/>
      </w:pPr>
      <w:r>
        <w:t>Afficher les sections</w:t>
      </w:r>
    </w:p>
    <w:p w14:paraId="73CB1577" w14:textId="77777777" w:rsidR="00A5284A" w:rsidRDefault="00A5284A" w:rsidP="00627F55"/>
    <w:p w14:paraId="3AEDFFC5" w14:textId="77777777" w:rsidR="00A5284A" w:rsidRDefault="00A5284A" w:rsidP="00627F55">
      <w:r>
        <w:t>Pour f</w:t>
      </w:r>
      <w:r w:rsidRPr="00627F55">
        <w:t xml:space="preserve">aire apparaitre les lignes du périmètre aux doigts de la forme </w:t>
      </w:r>
    </w:p>
    <w:p w14:paraId="1F2920C5" w14:textId="63D7CE33" w:rsidR="00A5284A" w:rsidRDefault="00A5284A" w:rsidP="00627F55">
      <w:pPr>
        <w:rPr>
          <w:color w:val="1F497D" w:themeColor="text2"/>
        </w:rPr>
      </w:pPr>
      <w:r w:rsidRPr="00627F55">
        <w:rPr>
          <w:color w:val="1F497D" w:themeColor="text2"/>
        </w:rPr>
        <w:t>(Menu : Forme</w:t>
      </w:r>
      <w:r>
        <w:rPr>
          <w:color w:val="1F497D" w:themeColor="text2"/>
        </w:rPr>
        <w:t xml:space="preserve"> - </w:t>
      </w:r>
      <w:r w:rsidRPr="00627F55">
        <w:rPr>
          <w:color w:val="1F497D" w:themeColor="text2"/>
        </w:rPr>
        <w:t>Section/sections automatiques)</w:t>
      </w:r>
    </w:p>
    <w:p w14:paraId="690E7183" w14:textId="250CB8C2" w:rsidR="00A5284A" w:rsidRDefault="00A5284A" w:rsidP="00627F55">
      <w:pPr>
        <w:rPr>
          <w:color w:val="1F497D" w:themeColor="text2"/>
        </w:rPr>
      </w:pPr>
      <w:r>
        <w:rPr>
          <w:color w:val="1F497D" w:themeColor="text2"/>
        </w:rPr>
        <w:t>Pour afficher les paramètres : utiliser le clic droit et cocher « Périmètre aux doigts</w:t>
      </w:r>
      <w:r w:rsidR="002818FB">
        <w:rPr>
          <w:color w:val="1F497D" w:themeColor="text2"/>
        </w:rPr>
        <w:t> »</w:t>
      </w:r>
      <w:r>
        <w:rPr>
          <w:color w:val="1F497D" w:themeColor="text2"/>
        </w:rPr>
        <w:t>.</w:t>
      </w:r>
      <w:r w:rsidR="00EB2433">
        <w:rPr>
          <w:color w:val="1F497D" w:themeColor="text2"/>
        </w:rPr>
        <w:t xml:space="preserve"> en général cela correspond à l’ouverture de claque de 2/5 de </w:t>
      </w:r>
      <w:proofErr w:type="spellStart"/>
      <w:r w:rsidR="00EB2433">
        <w:rPr>
          <w:color w:val="1F497D" w:themeColor="text2"/>
        </w:rPr>
        <w:t>LF</w:t>
      </w:r>
      <w:proofErr w:type="spellEnd"/>
      <w:r w:rsidR="00EB2433">
        <w:rPr>
          <w:color w:val="1F497D" w:themeColor="text2"/>
        </w:rPr>
        <w:t>.</w:t>
      </w:r>
    </w:p>
    <w:p w14:paraId="213EBCA1" w14:textId="0BE66DC5" w:rsidR="00A5284A" w:rsidRDefault="00A5284A" w:rsidP="00627F55">
      <w:r>
        <w:rPr>
          <w:noProof/>
        </w:rPr>
        <w:drawing>
          <wp:inline distT="0" distB="0" distL="0" distR="0" wp14:anchorId="220DC515" wp14:editId="5B3E63BF">
            <wp:extent cx="4099560" cy="1645920"/>
            <wp:effectExtent l="0" t="0" r="0" b="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sec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699D" w14:textId="02FB0FFB" w:rsidR="006D5D6C" w:rsidRDefault="006D5D6C" w:rsidP="00A86D3D">
      <w:pPr>
        <w:rPr>
          <w:sz w:val="22"/>
          <w:szCs w:val="22"/>
        </w:rPr>
      </w:pPr>
    </w:p>
    <w:p w14:paraId="74A0CFF2" w14:textId="585666DC" w:rsidR="002818FB" w:rsidRDefault="002818FB" w:rsidP="00A86D3D">
      <w:pPr>
        <w:rPr>
          <w:sz w:val="22"/>
          <w:szCs w:val="22"/>
        </w:rPr>
      </w:pPr>
    </w:p>
    <w:p w14:paraId="6097FA62" w14:textId="236B4AB2" w:rsidR="002818FB" w:rsidRPr="00A86D3D" w:rsidRDefault="002818FB">
      <w:pPr>
        <w:rPr>
          <w:sz w:val="22"/>
          <w:szCs w:val="22"/>
        </w:rPr>
      </w:pPr>
    </w:p>
    <w:sectPr w:rsidR="002818FB" w:rsidRPr="00A86D3D" w:rsidSect="00420F83">
      <w:headerReference w:type="default" r:id="rId20"/>
      <w:footerReference w:type="default" r:id="rId21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89E3A" w14:textId="77777777" w:rsidR="000126DD" w:rsidRDefault="000126DD" w:rsidP="00C00184">
      <w:r>
        <w:separator/>
      </w:r>
    </w:p>
  </w:endnote>
  <w:endnote w:type="continuationSeparator" w:id="0">
    <w:p w14:paraId="77485F61" w14:textId="77777777" w:rsidR="000126DD" w:rsidRDefault="000126DD" w:rsidP="00C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E27DE7" w:rsidRPr="00DC60A8" w14:paraId="45EF508E" w14:textId="77777777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14:paraId="496E6FD4" w14:textId="77777777" w:rsidR="00E27DE7" w:rsidRPr="003D7A79" w:rsidRDefault="00E27DE7" w:rsidP="00A82A46">
          <w:pPr>
            <w:pStyle w:val="En-tte"/>
            <w:rPr>
              <w:b/>
              <w:sz w:val="32"/>
            </w:rPr>
          </w:pPr>
          <w:r>
            <w:rPr>
              <w:b/>
            </w:rPr>
            <w:t>Session 2018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CC4EB30" w14:textId="5B41D38F" w:rsidR="00E27DE7" w:rsidRPr="003D7A79" w:rsidRDefault="00E27DE7" w:rsidP="00A52FA2">
          <w:pPr>
            <w:pStyle w:val="Pieddepage"/>
            <w:jc w:val="center"/>
            <w:rPr>
              <w:sz w:val="14"/>
            </w:rPr>
          </w:pPr>
          <w:r w:rsidRPr="00A52FA2">
            <w:rPr>
              <w:i/>
              <w:sz w:val="14"/>
            </w:rPr>
            <w:fldChar w:fldCharType="begin"/>
          </w:r>
          <w:r w:rsidRPr="00A52FA2">
            <w:rPr>
              <w:i/>
              <w:sz w:val="14"/>
            </w:rPr>
            <w:instrText xml:space="preserve"> FILENAME  \* Lower  \* MERGEFORMAT </w:instrText>
          </w:r>
          <w:r w:rsidRPr="00A52FA2">
            <w:rPr>
              <w:i/>
              <w:sz w:val="14"/>
            </w:rPr>
            <w:fldChar w:fldCharType="separate"/>
          </w:r>
          <w:r w:rsidR="00DB2C5F">
            <w:rPr>
              <w:i/>
              <w:noProof/>
              <w:sz w:val="14"/>
            </w:rPr>
            <w:t>ccf e42 2018 3dv2.docx</w:t>
          </w:r>
          <w:r w:rsidRPr="00A52FA2">
            <w:rPr>
              <w:i/>
              <w:sz w:val="14"/>
            </w:rPr>
            <w:fldChar w:fldCharType="end"/>
          </w:r>
          <w:r w:rsidRPr="00A52FA2">
            <w:rPr>
              <w:i/>
              <w:sz w:val="14"/>
            </w:rPr>
            <w:t xml:space="preserve"> - Lycée du Dauphiné 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14:paraId="197F5BBE" w14:textId="002111E5" w:rsidR="00E27DE7" w:rsidRPr="00847816" w:rsidRDefault="00E27DE7" w:rsidP="00320DD6">
          <w:pPr>
            <w:pStyle w:val="En-tte"/>
            <w:jc w:val="center"/>
            <w:rPr>
              <w:sz w:val="24"/>
            </w:rPr>
          </w:pPr>
          <w:r w:rsidRPr="00847816">
            <w:rPr>
              <w:sz w:val="24"/>
            </w:rPr>
            <w:t xml:space="preserve">Page </w:t>
          </w:r>
          <w:r w:rsidRPr="00847816">
            <w:rPr>
              <w:sz w:val="24"/>
            </w:rPr>
            <w:fldChar w:fldCharType="begin"/>
          </w:r>
          <w:r w:rsidRPr="00847816">
            <w:rPr>
              <w:sz w:val="24"/>
            </w:rPr>
            <w:instrText xml:space="preserve"> PAGE   \* MERGEFORMAT </w:instrText>
          </w:r>
          <w:r w:rsidRPr="00847816">
            <w:rPr>
              <w:sz w:val="24"/>
            </w:rPr>
            <w:fldChar w:fldCharType="separate"/>
          </w:r>
          <w:r>
            <w:rPr>
              <w:noProof/>
              <w:sz w:val="24"/>
            </w:rPr>
            <w:t>1</w:t>
          </w:r>
          <w:r w:rsidRPr="00847816">
            <w:rPr>
              <w:sz w:val="24"/>
            </w:rPr>
            <w:fldChar w:fldCharType="end"/>
          </w:r>
        </w:p>
      </w:tc>
    </w:tr>
  </w:tbl>
  <w:p w14:paraId="08F22AD6" w14:textId="77777777" w:rsidR="00E27DE7" w:rsidRPr="00420F83" w:rsidRDefault="00E27DE7" w:rsidP="00420F8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DC3D06" wp14:editId="151DFE3A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A30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24889" w14:textId="77777777" w:rsidR="000126DD" w:rsidRDefault="000126DD" w:rsidP="00C00184">
      <w:r>
        <w:separator/>
      </w:r>
    </w:p>
  </w:footnote>
  <w:footnote w:type="continuationSeparator" w:id="0">
    <w:p w14:paraId="0F291451" w14:textId="77777777" w:rsidR="000126DD" w:rsidRDefault="000126DD" w:rsidP="00C00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40" w:type="dxa"/>
      <w:tblInd w:w="-709" w:type="dxa"/>
      <w:tblLook w:val="04A0" w:firstRow="1" w:lastRow="0" w:firstColumn="1" w:lastColumn="0" w:noHBand="0" w:noVBand="1"/>
    </w:tblPr>
    <w:tblGrid>
      <w:gridCol w:w="2660"/>
      <w:gridCol w:w="5812"/>
      <w:gridCol w:w="2268"/>
    </w:tblGrid>
    <w:tr w:rsidR="00E27DE7" w:rsidRPr="00DC60A8" w14:paraId="0503F200" w14:textId="77777777" w:rsidTr="00A52FA2">
      <w:tc>
        <w:tcPr>
          <w:tcW w:w="2660" w:type="dxa"/>
          <w:tcBorders>
            <w:right w:val="single" w:sz="4" w:space="0" w:color="auto"/>
          </w:tcBorders>
          <w:vAlign w:val="center"/>
        </w:tcPr>
        <w:p w14:paraId="38E289F0" w14:textId="77777777" w:rsidR="00E27DE7" w:rsidRPr="00A52FA2" w:rsidRDefault="00E27DE7" w:rsidP="00A52FA2">
          <w:pPr>
            <w:pStyle w:val="En-tte"/>
            <w:jc w:val="center"/>
            <w:rPr>
              <w:rStyle w:val="Titredulivre"/>
              <w:b/>
              <w:sz w:val="26"/>
              <w:szCs w:val="26"/>
            </w:rPr>
          </w:pPr>
          <w:r w:rsidRPr="00A52FA2">
            <w:rPr>
              <w:rStyle w:val="Titredulivre"/>
              <w:b/>
              <w:szCs w:val="26"/>
            </w:rPr>
            <w:t>Lycée du Dauphiné</w:t>
          </w:r>
        </w:p>
      </w:tc>
      <w:tc>
        <w:tcPr>
          <w:tcW w:w="5812" w:type="dxa"/>
          <w:tcBorders>
            <w:left w:val="single" w:sz="4" w:space="0" w:color="auto"/>
            <w:right w:val="single" w:sz="4" w:space="0" w:color="auto"/>
          </w:tcBorders>
        </w:tcPr>
        <w:p w14:paraId="65D27CEC" w14:textId="44114766" w:rsidR="00E27DE7" w:rsidRPr="00C21556" w:rsidRDefault="00E27DE7" w:rsidP="00A86D3D">
          <w:pPr>
            <w:pStyle w:val="Sous-titre"/>
            <w:spacing w:after="0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proofErr w:type="spellStart"/>
          <w:r w:rsidR="00DB2C5F">
            <w:rPr>
              <w:rStyle w:val="Titredulivre"/>
            </w:rPr>
            <w:t>CCF</w:t>
          </w:r>
          <w:proofErr w:type="spellEnd"/>
          <w:r w:rsidR="00DB2C5F">
            <w:rPr>
              <w:rStyle w:val="Titredulivre"/>
            </w:rPr>
            <w:t xml:space="preserve"> unité U42 BTS MMCM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268" w:type="dxa"/>
          <w:tcBorders>
            <w:left w:val="single" w:sz="4" w:space="0" w:color="auto"/>
          </w:tcBorders>
        </w:tcPr>
        <w:p w14:paraId="570F678A" w14:textId="77777777" w:rsidR="00E27DE7" w:rsidRPr="00DC60A8" w:rsidRDefault="00E27DE7" w:rsidP="00C00184">
          <w:pPr>
            <w:pStyle w:val="En-tte"/>
            <w:rPr>
              <w:sz w:val="32"/>
            </w:rPr>
          </w:pPr>
          <w:r>
            <w:rPr>
              <w:sz w:val="24"/>
            </w:rPr>
            <w:t>épreuve E42</w:t>
          </w:r>
        </w:p>
      </w:tc>
    </w:tr>
  </w:tbl>
  <w:p w14:paraId="0367ADD0" w14:textId="77777777" w:rsidR="00E27DE7" w:rsidRPr="00A42841" w:rsidRDefault="00E27DE7" w:rsidP="00C0018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355240" wp14:editId="6AA16CEA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301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859AB"/>
    <w:multiLevelType w:val="hybridMultilevel"/>
    <w:tmpl w:val="63983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604A4"/>
    <w:multiLevelType w:val="hybridMultilevel"/>
    <w:tmpl w:val="7AC09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06CBC"/>
    <w:multiLevelType w:val="multilevel"/>
    <w:tmpl w:val="4E58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104B6"/>
    <w:multiLevelType w:val="hybridMultilevel"/>
    <w:tmpl w:val="E738F8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01E06"/>
    <w:multiLevelType w:val="hybridMultilevel"/>
    <w:tmpl w:val="30E67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22017"/>
    <w:multiLevelType w:val="multilevel"/>
    <w:tmpl w:val="B9E05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927C1"/>
    <w:multiLevelType w:val="hybridMultilevel"/>
    <w:tmpl w:val="8B56F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E5122"/>
    <w:multiLevelType w:val="hybridMultilevel"/>
    <w:tmpl w:val="7FE63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B47B4"/>
    <w:multiLevelType w:val="hybridMultilevel"/>
    <w:tmpl w:val="1DF8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4" w15:restartNumberingAfterBreak="0">
    <w:nsid w:val="3EBA2E54"/>
    <w:multiLevelType w:val="multilevel"/>
    <w:tmpl w:val="3760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659F8"/>
    <w:multiLevelType w:val="multilevel"/>
    <w:tmpl w:val="A226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5C2739C"/>
    <w:multiLevelType w:val="hybridMultilevel"/>
    <w:tmpl w:val="E738F8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B5D89"/>
    <w:multiLevelType w:val="hybridMultilevel"/>
    <w:tmpl w:val="4DE0F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72A2E"/>
    <w:multiLevelType w:val="hybridMultilevel"/>
    <w:tmpl w:val="B416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E298A"/>
    <w:multiLevelType w:val="hybridMultilevel"/>
    <w:tmpl w:val="91D65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66BE"/>
    <w:multiLevelType w:val="hybridMultilevel"/>
    <w:tmpl w:val="A7D88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0" w15:restartNumberingAfterBreak="0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690812E5"/>
    <w:multiLevelType w:val="hybridMultilevel"/>
    <w:tmpl w:val="71E4A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4" w15:restartNumberingAfterBreak="0">
    <w:nsid w:val="758A08C5"/>
    <w:multiLevelType w:val="hybridMultilevel"/>
    <w:tmpl w:val="62245D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E1B9A"/>
    <w:multiLevelType w:val="hybridMultilevel"/>
    <w:tmpl w:val="33C6A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7"/>
  </w:num>
  <w:num w:numId="4">
    <w:abstractNumId w:val="32"/>
  </w:num>
  <w:num w:numId="5">
    <w:abstractNumId w:val="2"/>
  </w:num>
  <w:num w:numId="6">
    <w:abstractNumId w:val="26"/>
  </w:num>
  <w:num w:numId="7">
    <w:abstractNumId w:val="18"/>
  </w:num>
  <w:num w:numId="8">
    <w:abstractNumId w:val="28"/>
  </w:num>
  <w:num w:numId="9">
    <w:abstractNumId w:val="20"/>
  </w:num>
  <w:num w:numId="10">
    <w:abstractNumId w:val="33"/>
  </w:num>
  <w:num w:numId="11">
    <w:abstractNumId w:val="15"/>
  </w:num>
  <w:num w:numId="12">
    <w:abstractNumId w:val="13"/>
  </w:num>
  <w:num w:numId="13">
    <w:abstractNumId w:val="30"/>
  </w:num>
  <w:num w:numId="14">
    <w:abstractNumId w:val="10"/>
  </w:num>
  <w:num w:numId="15">
    <w:abstractNumId w:val="29"/>
  </w:num>
  <w:num w:numId="16">
    <w:abstractNumId w:val="8"/>
  </w:num>
  <w:num w:numId="17">
    <w:abstractNumId w:val="22"/>
  </w:num>
  <w:num w:numId="18">
    <w:abstractNumId w:val="27"/>
  </w:num>
  <w:num w:numId="19">
    <w:abstractNumId w:val="1"/>
  </w:num>
  <w:num w:numId="20">
    <w:abstractNumId w:val="5"/>
  </w:num>
  <w:num w:numId="21">
    <w:abstractNumId w:val="21"/>
  </w:num>
  <w:num w:numId="22">
    <w:abstractNumId w:val="31"/>
  </w:num>
  <w:num w:numId="23">
    <w:abstractNumId w:val="12"/>
  </w:num>
  <w:num w:numId="24">
    <w:abstractNumId w:val="23"/>
  </w:num>
  <w:num w:numId="25">
    <w:abstractNumId w:val="27"/>
  </w:num>
  <w:num w:numId="26">
    <w:abstractNumId w:val="27"/>
  </w:num>
  <w:num w:numId="27">
    <w:abstractNumId w:val="27"/>
  </w:num>
  <w:num w:numId="28">
    <w:abstractNumId w:val="9"/>
  </w:num>
  <w:num w:numId="29">
    <w:abstractNumId w:val="34"/>
  </w:num>
  <w:num w:numId="30">
    <w:abstractNumId w:val="25"/>
  </w:num>
  <w:num w:numId="31">
    <w:abstractNumId w:val="11"/>
  </w:num>
  <w:num w:numId="32">
    <w:abstractNumId w:val="0"/>
  </w:num>
  <w:num w:numId="33">
    <w:abstractNumId w:val="36"/>
  </w:num>
  <w:num w:numId="34">
    <w:abstractNumId w:val="4"/>
  </w:num>
  <w:num w:numId="35">
    <w:abstractNumId w:val="19"/>
  </w:num>
  <w:num w:numId="36">
    <w:abstractNumId w:val="17"/>
  </w:num>
  <w:num w:numId="37">
    <w:abstractNumId w:val="3"/>
  </w:num>
  <w:num w:numId="38">
    <w:abstractNumId w:val="14"/>
  </w:num>
  <w:num w:numId="39">
    <w:abstractNumId w:val="24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419"/>
    <w:rsid w:val="000035AB"/>
    <w:rsid w:val="00004863"/>
    <w:rsid w:val="00005A5B"/>
    <w:rsid w:val="00007A47"/>
    <w:rsid w:val="00012513"/>
    <w:rsid w:val="000126DD"/>
    <w:rsid w:val="00015918"/>
    <w:rsid w:val="00017F25"/>
    <w:rsid w:val="000205EA"/>
    <w:rsid w:val="000229FC"/>
    <w:rsid w:val="00024EE9"/>
    <w:rsid w:val="00025396"/>
    <w:rsid w:val="00034315"/>
    <w:rsid w:val="00036D43"/>
    <w:rsid w:val="0004019D"/>
    <w:rsid w:val="00041929"/>
    <w:rsid w:val="00044B19"/>
    <w:rsid w:val="00045255"/>
    <w:rsid w:val="0004655F"/>
    <w:rsid w:val="00047F26"/>
    <w:rsid w:val="0005016C"/>
    <w:rsid w:val="00052A87"/>
    <w:rsid w:val="00053C79"/>
    <w:rsid w:val="00060EE4"/>
    <w:rsid w:val="0007434B"/>
    <w:rsid w:val="000745F0"/>
    <w:rsid w:val="0008381F"/>
    <w:rsid w:val="00086F21"/>
    <w:rsid w:val="000904BB"/>
    <w:rsid w:val="000928C0"/>
    <w:rsid w:val="00096810"/>
    <w:rsid w:val="000A251D"/>
    <w:rsid w:val="000A729D"/>
    <w:rsid w:val="000B071B"/>
    <w:rsid w:val="000B0CDB"/>
    <w:rsid w:val="000B129E"/>
    <w:rsid w:val="000B1C5A"/>
    <w:rsid w:val="000B3A0A"/>
    <w:rsid w:val="000B6CB6"/>
    <w:rsid w:val="000C2C3C"/>
    <w:rsid w:val="000C49D2"/>
    <w:rsid w:val="000C5014"/>
    <w:rsid w:val="000C7659"/>
    <w:rsid w:val="000D4DAB"/>
    <w:rsid w:val="000D52DA"/>
    <w:rsid w:val="000E2B44"/>
    <w:rsid w:val="000E2E57"/>
    <w:rsid w:val="000E4994"/>
    <w:rsid w:val="000E6CCB"/>
    <w:rsid w:val="000E6FD5"/>
    <w:rsid w:val="000F4B74"/>
    <w:rsid w:val="000F6B35"/>
    <w:rsid w:val="001050AA"/>
    <w:rsid w:val="0010672B"/>
    <w:rsid w:val="00111701"/>
    <w:rsid w:val="001138F4"/>
    <w:rsid w:val="00115D92"/>
    <w:rsid w:val="001169E1"/>
    <w:rsid w:val="0012645F"/>
    <w:rsid w:val="001271C9"/>
    <w:rsid w:val="001313CE"/>
    <w:rsid w:val="00136283"/>
    <w:rsid w:val="001406E7"/>
    <w:rsid w:val="00150998"/>
    <w:rsid w:val="001546CA"/>
    <w:rsid w:val="00155407"/>
    <w:rsid w:val="00155C19"/>
    <w:rsid w:val="00156DF8"/>
    <w:rsid w:val="00160DDF"/>
    <w:rsid w:val="00161B57"/>
    <w:rsid w:val="001750C6"/>
    <w:rsid w:val="00176D5F"/>
    <w:rsid w:val="00177F17"/>
    <w:rsid w:val="001815BB"/>
    <w:rsid w:val="00197033"/>
    <w:rsid w:val="001A0C6E"/>
    <w:rsid w:val="001A363A"/>
    <w:rsid w:val="001A3FF0"/>
    <w:rsid w:val="001A4BF7"/>
    <w:rsid w:val="001B0D92"/>
    <w:rsid w:val="001B2231"/>
    <w:rsid w:val="001B4A4A"/>
    <w:rsid w:val="001B747E"/>
    <w:rsid w:val="001C2194"/>
    <w:rsid w:val="001C257E"/>
    <w:rsid w:val="001C550F"/>
    <w:rsid w:val="001C6DD4"/>
    <w:rsid w:val="001D0E47"/>
    <w:rsid w:val="001D1895"/>
    <w:rsid w:val="001E0E2A"/>
    <w:rsid w:val="001F4FA6"/>
    <w:rsid w:val="001F6475"/>
    <w:rsid w:val="001F7516"/>
    <w:rsid w:val="0020323E"/>
    <w:rsid w:val="00205125"/>
    <w:rsid w:val="002055D5"/>
    <w:rsid w:val="002065DE"/>
    <w:rsid w:val="0020725E"/>
    <w:rsid w:val="00207DE2"/>
    <w:rsid w:val="00210506"/>
    <w:rsid w:val="00212DFE"/>
    <w:rsid w:val="002143CE"/>
    <w:rsid w:val="00214D5A"/>
    <w:rsid w:val="00220B8F"/>
    <w:rsid w:val="002229BE"/>
    <w:rsid w:val="00222AA8"/>
    <w:rsid w:val="00222C13"/>
    <w:rsid w:val="00222D54"/>
    <w:rsid w:val="0022637B"/>
    <w:rsid w:val="002277B1"/>
    <w:rsid w:val="00230CFA"/>
    <w:rsid w:val="002334B1"/>
    <w:rsid w:val="00233E2C"/>
    <w:rsid w:val="002373D2"/>
    <w:rsid w:val="002432D7"/>
    <w:rsid w:val="0024727E"/>
    <w:rsid w:val="00254024"/>
    <w:rsid w:val="00254221"/>
    <w:rsid w:val="00256C0C"/>
    <w:rsid w:val="0027493D"/>
    <w:rsid w:val="00274EA7"/>
    <w:rsid w:val="00276353"/>
    <w:rsid w:val="00277006"/>
    <w:rsid w:val="002818FB"/>
    <w:rsid w:val="00284076"/>
    <w:rsid w:val="002848C4"/>
    <w:rsid w:val="00285743"/>
    <w:rsid w:val="00285896"/>
    <w:rsid w:val="00293CF0"/>
    <w:rsid w:val="00297CEC"/>
    <w:rsid w:val="002A06EB"/>
    <w:rsid w:val="002A11A9"/>
    <w:rsid w:val="002A1658"/>
    <w:rsid w:val="002A7605"/>
    <w:rsid w:val="002B0A24"/>
    <w:rsid w:val="002D322D"/>
    <w:rsid w:val="002D3C41"/>
    <w:rsid w:val="002E3DE9"/>
    <w:rsid w:val="002E5244"/>
    <w:rsid w:val="002E63E0"/>
    <w:rsid w:val="002F799D"/>
    <w:rsid w:val="002F7DD6"/>
    <w:rsid w:val="0030035B"/>
    <w:rsid w:val="0030334C"/>
    <w:rsid w:val="00304E49"/>
    <w:rsid w:val="00305627"/>
    <w:rsid w:val="003064B9"/>
    <w:rsid w:val="00310C1E"/>
    <w:rsid w:val="00314D43"/>
    <w:rsid w:val="00317C62"/>
    <w:rsid w:val="00320DD6"/>
    <w:rsid w:val="00324E9E"/>
    <w:rsid w:val="00330856"/>
    <w:rsid w:val="00335577"/>
    <w:rsid w:val="00335846"/>
    <w:rsid w:val="00335C4C"/>
    <w:rsid w:val="00336B34"/>
    <w:rsid w:val="00341869"/>
    <w:rsid w:val="00341D0E"/>
    <w:rsid w:val="003450BD"/>
    <w:rsid w:val="00345FAB"/>
    <w:rsid w:val="0034642E"/>
    <w:rsid w:val="003511F5"/>
    <w:rsid w:val="003512F8"/>
    <w:rsid w:val="0035359C"/>
    <w:rsid w:val="00360941"/>
    <w:rsid w:val="00373C8F"/>
    <w:rsid w:val="003744A2"/>
    <w:rsid w:val="00377282"/>
    <w:rsid w:val="00381AAE"/>
    <w:rsid w:val="00387D50"/>
    <w:rsid w:val="003A5285"/>
    <w:rsid w:val="003B1DD4"/>
    <w:rsid w:val="003C3033"/>
    <w:rsid w:val="003C4D09"/>
    <w:rsid w:val="003C5DC5"/>
    <w:rsid w:val="003D1596"/>
    <w:rsid w:val="003D3C8D"/>
    <w:rsid w:val="003D7733"/>
    <w:rsid w:val="003E4208"/>
    <w:rsid w:val="003F32D5"/>
    <w:rsid w:val="003F6BB6"/>
    <w:rsid w:val="00400A04"/>
    <w:rsid w:val="00402EB4"/>
    <w:rsid w:val="00407B13"/>
    <w:rsid w:val="00414D95"/>
    <w:rsid w:val="00420307"/>
    <w:rsid w:val="00420F83"/>
    <w:rsid w:val="00420FC2"/>
    <w:rsid w:val="004269B1"/>
    <w:rsid w:val="004276EF"/>
    <w:rsid w:val="004417F0"/>
    <w:rsid w:val="004436CB"/>
    <w:rsid w:val="0044563E"/>
    <w:rsid w:val="0044610C"/>
    <w:rsid w:val="00446374"/>
    <w:rsid w:val="00450975"/>
    <w:rsid w:val="00456A6E"/>
    <w:rsid w:val="004574FE"/>
    <w:rsid w:val="004604C3"/>
    <w:rsid w:val="0046279F"/>
    <w:rsid w:val="00466061"/>
    <w:rsid w:val="004663B9"/>
    <w:rsid w:val="00467123"/>
    <w:rsid w:val="0047054F"/>
    <w:rsid w:val="00480BF0"/>
    <w:rsid w:val="004867B7"/>
    <w:rsid w:val="00486847"/>
    <w:rsid w:val="0049226D"/>
    <w:rsid w:val="00494877"/>
    <w:rsid w:val="00496E2A"/>
    <w:rsid w:val="00496FDF"/>
    <w:rsid w:val="004A11AD"/>
    <w:rsid w:val="004A18FB"/>
    <w:rsid w:val="004A3F68"/>
    <w:rsid w:val="004A746F"/>
    <w:rsid w:val="004C3610"/>
    <w:rsid w:val="004C7061"/>
    <w:rsid w:val="004D0498"/>
    <w:rsid w:val="004D0F06"/>
    <w:rsid w:val="004D3E5E"/>
    <w:rsid w:val="004D4306"/>
    <w:rsid w:val="004E0CAF"/>
    <w:rsid w:val="004E4DA3"/>
    <w:rsid w:val="004E4E2B"/>
    <w:rsid w:val="004E5963"/>
    <w:rsid w:val="004F1AE2"/>
    <w:rsid w:val="00512209"/>
    <w:rsid w:val="00520268"/>
    <w:rsid w:val="00532E3E"/>
    <w:rsid w:val="00550F22"/>
    <w:rsid w:val="0055122E"/>
    <w:rsid w:val="00552F89"/>
    <w:rsid w:val="005530E4"/>
    <w:rsid w:val="005660D1"/>
    <w:rsid w:val="00570FBD"/>
    <w:rsid w:val="00572DF8"/>
    <w:rsid w:val="00593A65"/>
    <w:rsid w:val="00595983"/>
    <w:rsid w:val="005A0731"/>
    <w:rsid w:val="005A5AAA"/>
    <w:rsid w:val="005A6B89"/>
    <w:rsid w:val="005A7944"/>
    <w:rsid w:val="005B0CF8"/>
    <w:rsid w:val="005B3EE9"/>
    <w:rsid w:val="005B4183"/>
    <w:rsid w:val="005B6D50"/>
    <w:rsid w:val="005D1A00"/>
    <w:rsid w:val="005D710B"/>
    <w:rsid w:val="005D7AD0"/>
    <w:rsid w:val="005E0551"/>
    <w:rsid w:val="005E58A7"/>
    <w:rsid w:val="005E5BF7"/>
    <w:rsid w:val="005F26F4"/>
    <w:rsid w:val="005F2FC4"/>
    <w:rsid w:val="005F3508"/>
    <w:rsid w:val="005F42D5"/>
    <w:rsid w:val="005F4A50"/>
    <w:rsid w:val="005F5E6F"/>
    <w:rsid w:val="005F773D"/>
    <w:rsid w:val="00600D6B"/>
    <w:rsid w:val="00603162"/>
    <w:rsid w:val="00603E07"/>
    <w:rsid w:val="00611093"/>
    <w:rsid w:val="006110EF"/>
    <w:rsid w:val="00611C34"/>
    <w:rsid w:val="006122A0"/>
    <w:rsid w:val="00614D6A"/>
    <w:rsid w:val="006213D7"/>
    <w:rsid w:val="00624642"/>
    <w:rsid w:val="00627F55"/>
    <w:rsid w:val="0063097B"/>
    <w:rsid w:val="00632AD3"/>
    <w:rsid w:val="00632B35"/>
    <w:rsid w:val="00632B88"/>
    <w:rsid w:val="00634AE4"/>
    <w:rsid w:val="006351BC"/>
    <w:rsid w:val="0064508F"/>
    <w:rsid w:val="00650563"/>
    <w:rsid w:val="00652DE2"/>
    <w:rsid w:val="00664930"/>
    <w:rsid w:val="00664C26"/>
    <w:rsid w:val="006672DB"/>
    <w:rsid w:val="006733C3"/>
    <w:rsid w:val="00673BC0"/>
    <w:rsid w:val="006749A9"/>
    <w:rsid w:val="00681705"/>
    <w:rsid w:val="00685F26"/>
    <w:rsid w:val="006874F8"/>
    <w:rsid w:val="006920A4"/>
    <w:rsid w:val="00692C8A"/>
    <w:rsid w:val="00694214"/>
    <w:rsid w:val="00696F10"/>
    <w:rsid w:val="006A492A"/>
    <w:rsid w:val="006A4D91"/>
    <w:rsid w:val="006B07F1"/>
    <w:rsid w:val="006B214D"/>
    <w:rsid w:val="006B28DC"/>
    <w:rsid w:val="006B6721"/>
    <w:rsid w:val="006C222F"/>
    <w:rsid w:val="006C440F"/>
    <w:rsid w:val="006D5986"/>
    <w:rsid w:val="006D5D6C"/>
    <w:rsid w:val="006E4450"/>
    <w:rsid w:val="006E6D31"/>
    <w:rsid w:val="006F0D32"/>
    <w:rsid w:val="006F7700"/>
    <w:rsid w:val="006F7811"/>
    <w:rsid w:val="00704088"/>
    <w:rsid w:val="00706F31"/>
    <w:rsid w:val="00716E3C"/>
    <w:rsid w:val="00730F9A"/>
    <w:rsid w:val="00732594"/>
    <w:rsid w:val="00740811"/>
    <w:rsid w:val="007423F5"/>
    <w:rsid w:val="00742FC2"/>
    <w:rsid w:val="007449E6"/>
    <w:rsid w:val="00744B14"/>
    <w:rsid w:val="00750BE9"/>
    <w:rsid w:val="00750CC7"/>
    <w:rsid w:val="00751415"/>
    <w:rsid w:val="0075619C"/>
    <w:rsid w:val="00763E4A"/>
    <w:rsid w:val="007664D5"/>
    <w:rsid w:val="00767282"/>
    <w:rsid w:val="007744BC"/>
    <w:rsid w:val="0078328A"/>
    <w:rsid w:val="00786DA0"/>
    <w:rsid w:val="0079025B"/>
    <w:rsid w:val="00791FBB"/>
    <w:rsid w:val="00795216"/>
    <w:rsid w:val="00797ED4"/>
    <w:rsid w:val="007B1C77"/>
    <w:rsid w:val="007B62DA"/>
    <w:rsid w:val="007B6567"/>
    <w:rsid w:val="007B7C5C"/>
    <w:rsid w:val="007C05AB"/>
    <w:rsid w:val="007C0678"/>
    <w:rsid w:val="007C195B"/>
    <w:rsid w:val="007C1AB9"/>
    <w:rsid w:val="007C2B54"/>
    <w:rsid w:val="007C57E2"/>
    <w:rsid w:val="007E3653"/>
    <w:rsid w:val="007E6B67"/>
    <w:rsid w:val="007E7EAC"/>
    <w:rsid w:val="007F1DCD"/>
    <w:rsid w:val="007F3C51"/>
    <w:rsid w:val="00801042"/>
    <w:rsid w:val="0080372E"/>
    <w:rsid w:val="0081034E"/>
    <w:rsid w:val="008112FC"/>
    <w:rsid w:val="0081139D"/>
    <w:rsid w:val="0081323E"/>
    <w:rsid w:val="008141D0"/>
    <w:rsid w:val="00815051"/>
    <w:rsid w:val="00817B45"/>
    <w:rsid w:val="008200F4"/>
    <w:rsid w:val="00830F16"/>
    <w:rsid w:val="0083179E"/>
    <w:rsid w:val="00831838"/>
    <w:rsid w:val="00831A51"/>
    <w:rsid w:val="00834570"/>
    <w:rsid w:val="00837B72"/>
    <w:rsid w:val="00841245"/>
    <w:rsid w:val="00844199"/>
    <w:rsid w:val="0084718B"/>
    <w:rsid w:val="00847816"/>
    <w:rsid w:val="00852D7E"/>
    <w:rsid w:val="0085304A"/>
    <w:rsid w:val="00861E4D"/>
    <w:rsid w:val="0086241F"/>
    <w:rsid w:val="008719D0"/>
    <w:rsid w:val="00872BC1"/>
    <w:rsid w:val="00873113"/>
    <w:rsid w:val="00877316"/>
    <w:rsid w:val="00882F90"/>
    <w:rsid w:val="00884E74"/>
    <w:rsid w:val="00885995"/>
    <w:rsid w:val="00894140"/>
    <w:rsid w:val="008A1986"/>
    <w:rsid w:val="008A21C2"/>
    <w:rsid w:val="008B22A4"/>
    <w:rsid w:val="008B688D"/>
    <w:rsid w:val="008C2244"/>
    <w:rsid w:val="008C40A8"/>
    <w:rsid w:val="008D3FFD"/>
    <w:rsid w:val="008D7F14"/>
    <w:rsid w:val="008E3ECA"/>
    <w:rsid w:val="008E3FA4"/>
    <w:rsid w:val="008F67D2"/>
    <w:rsid w:val="00913C50"/>
    <w:rsid w:val="00922D9A"/>
    <w:rsid w:val="009246FD"/>
    <w:rsid w:val="009402CB"/>
    <w:rsid w:val="00943D90"/>
    <w:rsid w:val="009564A8"/>
    <w:rsid w:val="00965D03"/>
    <w:rsid w:val="00967263"/>
    <w:rsid w:val="00971E24"/>
    <w:rsid w:val="0098186E"/>
    <w:rsid w:val="0098248A"/>
    <w:rsid w:val="00982BA8"/>
    <w:rsid w:val="0098674C"/>
    <w:rsid w:val="009916D4"/>
    <w:rsid w:val="00993526"/>
    <w:rsid w:val="00995B67"/>
    <w:rsid w:val="009A227C"/>
    <w:rsid w:val="009A34BC"/>
    <w:rsid w:val="009A5492"/>
    <w:rsid w:val="009A76C6"/>
    <w:rsid w:val="009B2F75"/>
    <w:rsid w:val="009B3CE8"/>
    <w:rsid w:val="009B62DC"/>
    <w:rsid w:val="009C013F"/>
    <w:rsid w:val="009C178A"/>
    <w:rsid w:val="009C19C1"/>
    <w:rsid w:val="009C49E7"/>
    <w:rsid w:val="009D14E0"/>
    <w:rsid w:val="009D669C"/>
    <w:rsid w:val="009F1FF1"/>
    <w:rsid w:val="009F23A0"/>
    <w:rsid w:val="009F5149"/>
    <w:rsid w:val="009F57F1"/>
    <w:rsid w:val="00A01734"/>
    <w:rsid w:val="00A02EAB"/>
    <w:rsid w:val="00A031F1"/>
    <w:rsid w:val="00A053CE"/>
    <w:rsid w:val="00A068D2"/>
    <w:rsid w:val="00A10472"/>
    <w:rsid w:val="00A11DF3"/>
    <w:rsid w:val="00A170E5"/>
    <w:rsid w:val="00A21DCE"/>
    <w:rsid w:val="00A24243"/>
    <w:rsid w:val="00A42841"/>
    <w:rsid w:val="00A46710"/>
    <w:rsid w:val="00A467DF"/>
    <w:rsid w:val="00A5284A"/>
    <w:rsid w:val="00A52900"/>
    <w:rsid w:val="00A52FA2"/>
    <w:rsid w:val="00A53105"/>
    <w:rsid w:val="00A54EAC"/>
    <w:rsid w:val="00A550F2"/>
    <w:rsid w:val="00A563A3"/>
    <w:rsid w:val="00A62028"/>
    <w:rsid w:val="00A63A80"/>
    <w:rsid w:val="00A82A46"/>
    <w:rsid w:val="00A830FB"/>
    <w:rsid w:val="00A86D3D"/>
    <w:rsid w:val="00A90D3E"/>
    <w:rsid w:val="00A916E3"/>
    <w:rsid w:val="00A92763"/>
    <w:rsid w:val="00A936AA"/>
    <w:rsid w:val="00A962C7"/>
    <w:rsid w:val="00AA425B"/>
    <w:rsid w:val="00AA6004"/>
    <w:rsid w:val="00AA7A33"/>
    <w:rsid w:val="00AB2EB5"/>
    <w:rsid w:val="00AB410C"/>
    <w:rsid w:val="00AB6F68"/>
    <w:rsid w:val="00AC0133"/>
    <w:rsid w:val="00AC2286"/>
    <w:rsid w:val="00AC3156"/>
    <w:rsid w:val="00AC4168"/>
    <w:rsid w:val="00AC41A6"/>
    <w:rsid w:val="00AC7EB2"/>
    <w:rsid w:val="00AD1075"/>
    <w:rsid w:val="00AD63EA"/>
    <w:rsid w:val="00AE4121"/>
    <w:rsid w:val="00AE43C7"/>
    <w:rsid w:val="00AE7888"/>
    <w:rsid w:val="00AF320A"/>
    <w:rsid w:val="00AF6F80"/>
    <w:rsid w:val="00B007A3"/>
    <w:rsid w:val="00B056D1"/>
    <w:rsid w:val="00B11650"/>
    <w:rsid w:val="00B160E2"/>
    <w:rsid w:val="00B1697E"/>
    <w:rsid w:val="00B214D5"/>
    <w:rsid w:val="00B320BF"/>
    <w:rsid w:val="00B33F68"/>
    <w:rsid w:val="00B37DD9"/>
    <w:rsid w:val="00B4196C"/>
    <w:rsid w:val="00B420F8"/>
    <w:rsid w:val="00B520CA"/>
    <w:rsid w:val="00B63F78"/>
    <w:rsid w:val="00B66CD2"/>
    <w:rsid w:val="00B734BA"/>
    <w:rsid w:val="00B779BD"/>
    <w:rsid w:val="00B86174"/>
    <w:rsid w:val="00B936AB"/>
    <w:rsid w:val="00B941BF"/>
    <w:rsid w:val="00B95308"/>
    <w:rsid w:val="00B96D23"/>
    <w:rsid w:val="00BA08F5"/>
    <w:rsid w:val="00BA49C2"/>
    <w:rsid w:val="00BA53C6"/>
    <w:rsid w:val="00BB6066"/>
    <w:rsid w:val="00BB7F88"/>
    <w:rsid w:val="00BC0067"/>
    <w:rsid w:val="00BC0716"/>
    <w:rsid w:val="00BC1731"/>
    <w:rsid w:val="00BC2CC4"/>
    <w:rsid w:val="00BD61AE"/>
    <w:rsid w:val="00BE3F6D"/>
    <w:rsid w:val="00BE6970"/>
    <w:rsid w:val="00BE7674"/>
    <w:rsid w:val="00BF0657"/>
    <w:rsid w:val="00BF1FF3"/>
    <w:rsid w:val="00BF2574"/>
    <w:rsid w:val="00BF2B1C"/>
    <w:rsid w:val="00BF4694"/>
    <w:rsid w:val="00BF4892"/>
    <w:rsid w:val="00BF763E"/>
    <w:rsid w:val="00BF779F"/>
    <w:rsid w:val="00C00184"/>
    <w:rsid w:val="00C07605"/>
    <w:rsid w:val="00C10980"/>
    <w:rsid w:val="00C128FA"/>
    <w:rsid w:val="00C12EC8"/>
    <w:rsid w:val="00C21556"/>
    <w:rsid w:val="00C2330A"/>
    <w:rsid w:val="00C25A9C"/>
    <w:rsid w:val="00C27544"/>
    <w:rsid w:val="00C27E93"/>
    <w:rsid w:val="00C32496"/>
    <w:rsid w:val="00C440D9"/>
    <w:rsid w:val="00C44800"/>
    <w:rsid w:val="00C47162"/>
    <w:rsid w:val="00C64BC8"/>
    <w:rsid w:val="00C67679"/>
    <w:rsid w:val="00C71383"/>
    <w:rsid w:val="00C719E1"/>
    <w:rsid w:val="00C7296A"/>
    <w:rsid w:val="00C75868"/>
    <w:rsid w:val="00CA59EB"/>
    <w:rsid w:val="00CA7F8E"/>
    <w:rsid w:val="00CB43E2"/>
    <w:rsid w:val="00CB4CAD"/>
    <w:rsid w:val="00CB7D5C"/>
    <w:rsid w:val="00CC0897"/>
    <w:rsid w:val="00CC15DA"/>
    <w:rsid w:val="00CC1959"/>
    <w:rsid w:val="00CC1B88"/>
    <w:rsid w:val="00CC45D6"/>
    <w:rsid w:val="00CD6061"/>
    <w:rsid w:val="00CE181C"/>
    <w:rsid w:val="00CE2D3E"/>
    <w:rsid w:val="00CE693B"/>
    <w:rsid w:val="00CE6CCA"/>
    <w:rsid w:val="00D01E56"/>
    <w:rsid w:val="00D01FF4"/>
    <w:rsid w:val="00D04DBA"/>
    <w:rsid w:val="00D0551D"/>
    <w:rsid w:val="00D069A3"/>
    <w:rsid w:val="00D133D9"/>
    <w:rsid w:val="00D2057C"/>
    <w:rsid w:val="00D21448"/>
    <w:rsid w:val="00D275D7"/>
    <w:rsid w:val="00D339A6"/>
    <w:rsid w:val="00D34533"/>
    <w:rsid w:val="00D40678"/>
    <w:rsid w:val="00D4435E"/>
    <w:rsid w:val="00D44EA5"/>
    <w:rsid w:val="00D51988"/>
    <w:rsid w:val="00D51C16"/>
    <w:rsid w:val="00D61B5E"/>
    <w:rsid w:val="00D6256B"/>
    <w:rsid w:val="00D647B1"/>
    <w:rsid w:val="00D6685A"/>
    <w:rsid w:val="00D67E60"/>
    <w:rsid w:val="00D72F38"/>
    <w:rsid w:val="00D745F5"/>
    <w:rsid w:val="00D75D61"/>
    <w:rsid w:val="00D76AA3"/>
    <w:rsid w:val="00D8208E"/>
    <w:rsid w:val="00D859A5"/>
    <w:rsid w:val="00D9095A"/>
    <w:rsid w:val="00D92F45"/>
    <w:rsid w:val="00D952D6"/>
    <w:rsid w:val="00D95DD4"/>
    <w:rsid w:val="00DA6EDD"/>
    <w:rsid w:val="00DB2B54"/>
    <w:rsid w:val="00DB2C5F"/>
    <w:rsid w:val="00DB45CD"/>
    <w:rsid w:val="00DC268E"/>
    <w:rsid w:val="00DC60A8"/>
    <w:rsid w:val="00DD1C85"/>
    <w:rsid w:val="00DD314F"/>
    <w:rsid w:val="00DF6613"/>
    <w:rsid w:val="00DF6F3E"/>
    <w:rsid w:val="00DF7C6F"/>
    <w:rsid w:val="00E0003C"/>
    <w:rsid w:val="00E03B1F"/>
    <w:rsid w:val="00E13BC6"/>
    <w:rsid w:val="00E26CA7"/>
    <w:rsid w:val="00E27DE7"/>
    <w:rsid w:val="00E326D3"/>
    <w:rsid w:val="00E32B9A"/>
    <w:rsid w:val="00E36D6B"/>
    <w:rsid w:val="00E4003F"/>
    <w:rsid w:val="00E416C6"/>
    <w:rsid w:val="00E45D05"/>
    <w:rsid w:val="00E62152"/>
    <w:rsid w:val="00E62F10"/>
    <w:rsid w:val="00E65419"/>
    <w:rsid w:val="00E6549E"/>
    <w:rsid w:val="00E72FBB"/>
    <w:rsid w:val="00E764C1"/>
    <w:rsid w:val="00E8521B"/>
    <w:rsid w:val="00E85C74"/>
    <w:rsid w:val="00E90421"/>
    <w:rsid w:val="00E93321"/>
    <w:rsid w:val="00EA1703"/>
    <w:rsid w:val="00EA1F99"/>
    <w:rsid w:val="00EA7F8B"/>
    <w:rsid w:val="00EB2433"/>
    <w:rsid w:val="00EB3915"/>
    <w:rsid w:val="00EB7915"/>
    <w:rsid w:val="00EC1DCD"/>
    <w:rsid w:val="00EC347A"/>
    <w:rsid w:val="00EC5F0A"/>
    <w:rsid w:val="00EF07B7"/>
    <w:rsid w:val="00EF4315"/>
    <w:rsid w:val="00F02080"/>
    <w:rsid w:val="00F03B08"/>
    <w:rsid w:val="00F05963"/>
    <w:rsid w:val="00F07EE8"/>
    <w:rsid w:val="00F14AC5"/>
    <w:rsid w:val="00F14EFD"/>
    <w:rsid w:val="00F222A7"/>
    <w:rsid w:val="00F25B78"/>
    <w:rsid w:val="00F27B26"/>
    <w:rsid w:val="00F32D9E"/>
    <w:rsid w:val="00F45E73"/>
    <w:rsid w:val="00F47E81"/>
    <w:rsid w:val="00F62584"/>
    <w:rsid w:val="00F67949"/>
    <w:rsid w:val="00F715B7"/>
    <w:rsid w:val="00F71CD9"/>
    <w:rsid w:val="00F74D42"/>
    <w:rsid w:val="00F77846"/>
    <w:rsid w:val="00F80CBE"/>
    <w:rsid w:val="00F827E5"/>
    <w:rsid w:val="00F87F65"/>
    <w:rsid w:val="00F91437"/>
    <w:rsid w:val="00F9599E"/>
    <w:rsid w:val="00FA2840"/>
    <w:rsid w:val="00FA2B08"/>
    <w:rsid w:val="00FA3061"/>
    <w:rsid w:val="00FA37DB"/>
    <w:rsid w:val="00FA6554"/>
    <w:rsid w:val="00FA680B"/>
    <w:rsid w:val="00FA6B05"/>
    <w:rsid w:val="00FA6B98"/>
    <w:rsid w:val="00FA777D"/>
    <w:rsid w:val="00FB0FD2"/>
    <w:rsid w:val="00FB1045"/>
    <w:rsid w:val="00FC2466"/>
    <w:rsid w:val="00FD13C0"/>
    <w:rsid w:val="00FD17BB"/>
    <w:rsid w:val="00FD3F45"/>
    <w:rsid w:val="00FD5731"/>
    <w:rsid w:val="00FD5D38"/>
    <w:rsid w:val="00FE43A5"/>
    <w:rsid w:val="00FE46B8"/>
    <w:rsid w:val="00FE49DF"/>
    <w:rsid w:val="00FE4A47"/>
    <w:rsid w:val="00FE5BAB"/>
    <w:rsid w:val="00FF4BB3"/>
    <w:rsid w:val="00FF524B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CA379"/>
  <w15:docId w15:val="{D2933A9B-74A2-41BF-9EC7-09EE152C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Accentuationlgr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  <w:style w:type="paragraph" w:styleId="Corpsdetexte">
    <w:name w:val="Body Text"/>
    <w:basedOn w:val="Normal"/>
    <w:link w:val="CorpsdetexteCar"/>
    <w:rsid w:val="006122A0"/>
    <w:pPr>
      <w:spacing w:after="120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6122A0"/>
    <w:rPr>
      <w:rFonts w:ascii="Times New Roman" w:eastAsia="Times New Roman" w:hAnsi="Times New Roman"/>
      <w:szCs w:val="20"/>
    </w:rPr>
  </w:style>
  <w:style w:type="paragraph" w:customStyle="1" w:styleId="Titre1sansnum">
    <w:name w:val="Titre1 sans num"/>
    <w:basedOn w:val="Titre1"/>
    <w:next w:val="Corpsdetexte"/>
    <w:rsid w:val="001C6DD4"/>
    <w:pPr>
      <w:numPr>
        <w:numId w:val="0"/>
      </w:numPr>
      <w:pBdr>
        <w:bottom w:val="single" w:sz="6" w:space="4" w:color="auto"/>
      </w:pBdr>
      <w:outlineLvl w:val="9"/>
    </w:pPr>
    <w:rPr>
      <w:rFonts w:eastAsia="Times New Roman" w:cs="Times New Roman"/>
      <w:bCs w:val="0"/>
      <w:smallCaps/>
      <w:kern w:val="28"/>
      <w:sz w:val="28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627F5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7F55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7F55"/>
    <w:rPr>
      <w:rFonts w:ascii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7F5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7F55"/>
    <w:rPr>
      <w:rFonts w:ascii="Arial" w:hAnsi="Arial" w:cs="Arial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627F55"/>
    <w:rPr>
      <w:rFonts w:ascii="Arial" w:hAnsi="Arial" w:cs="Arial"/>
      <w:sz w:val="20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C7EB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C7EB2"/>
    <w:rPr>
      <w:rFonts w:ascii="Arial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&#233;l&#233;chargement\CCF%20E42%20gradu%202016%20ecriture%20sujet%20%20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E1642-24CB-4AB1-891E-B7F1AED30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CCF E42 gradu 2016 ecriture sujet  2.dotx</Template>
  <TotalTime>0</TotalTime>
  <Pages>9</Pages>
  <Words>1088</Words>
  <Characters>5989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20</vt:i4>
      </vt:variant>
    </vt:vector>
  </HeadingPairs>
  <TitlesOfParts>
    <vt:vector size="21" baseType="lpstr">
      <vt:lpstr>CCF unité U42 BTS MMCM</vt:lpstr>
      <vt:lpstr>Compétences unité U42</vt:lpstr>
      <vt:lpstr/>
      <vt:lpstr>Critères d’évaluation</vt:lpstr>
      <vt:lpstr>Contexte </vt:lpstr>
      <vt:lpstr/>
      <vt:lpstr/>
      <vt:lpstr/>
      <vt:lpstr>Travail demandé </vt:lpstr>
      <vt:lpstr>Travaux à rendre </vt:lpstr>
      <vt:lpstr>Spécifications techniques</vt:lpstr>
      <vt:lpstr>    Paramètres points</vt:lpstr>
      <vt:lpstr>Visuels du modèle souhaité : lignes et spécifications des couleurs</vt:lpstr>
      <vt:lpstr>    Paramètres des pièces</vt:lpstr>
      <vt:lpstr>    Paramètres des pièces</vt:lpstr>
      <vt:lpstr>Spécification d’un décolleté</vt:lpstr>
      <vt:lpstr>Paramétrage pour la modélisation du semelage</vt:lpstr>
      <vt:lpstr>Annexe modélisation 3D</vt:lpstr>
      <vt:lpstr>Descriptions des fonctions 3D utiles</vt:lpstr>
      <vt:lpstr>    Paramètre de connexion des lignes de style</vt:lpstr>
      <vt:lpstr>    Afficher les sections</vt:lpstr>
    </vt:vector>
  </TitlesOfParts>
  <Company>Lycée du Dauphiné</Company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CCF unité U42 BTS MMCM</dc:title>
  <dc:subject>Calcul du coût de revient</dc:subject>
  <dc:creator>Utilisateur</dc:creator>
  <cp:lastModifiedBy>Dominique DUC</cp:lastModifiedBy>
  <cp:revision>2</cp:revision>
  <cp:lastPrinted>2018-03-27T09:47:00Z</cp:lastPrinted>
  <dcterms:created xsi:type="dcterms:W3CDTF">2018-04-23T13:49:00Z</dcterms:created>
  <dcterms:modified xsi:type="dcterms:W3CDTF">2018-04-23T13:49:00Z</dcterms:modified>
</cp:coreProperties>
</file>