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C94E81" w14:textId="77777777" w:rsidR="00420F83" w:rsidRPr="00420F83" w:rsidRDefault="00420F83" w:rsidP="001D495D"/>
    <w:p w14:paraId="7DD57138" w14:textId="77777777" w:rsidR="004C7061" w:rsidRDefault="004C7061" w:rsidP="001D495D">
      <w:pPr>
        <w:pStyle w:val="Style1"/>
      </w:pPr>
      <w:r w:rsidRPr="00B37FF2">
        <w:t xml:space="preserve">BTS </w:t>
      </w:r>
      <w:r>
        <w:t>MMCM</w:t>
      </w:r>
    </w:p>
    <w:p w14:paraId="006560B1" w14:textId="77777777" w:rsidR="004C7061" w:rsidRPr="009A2B2A" w:rsidRDefault="004C7061" w:rsidP="001D495D">
      <w:pPr>
        <w:pStyle w:val="Style1"/>
      </w:pPr>
      <w:r w:rsidRPr="009A2B2A">
        <w:t xml:space="preserve">MÉTIERS DE LA MODE </w:t>
      </w:r>
      <w:r>
        <w:br/>
      </w:r>
      <w:r w:rsidRPr="009A2B2A">
        <w:t>CHAUSSURE</w:t>
      </w:r>
      <w:r>
        <w:t xml:space="preserve"> ET </w:t>
      </w:r>
      <w:r w:rsidRPr="009A2B2A">
        <w:t>MAROQUINERIE</w:t>
      </w:r>
    </w:p>
    <w:p w14:paraId="4C3B16C7" w14:textId="77777777" w:rsidR="004C7061" w:rsidRDefault="004C7061" w:rsidP="001D495D"/>
    <w:p w14:paraId="11E5BE24" w14:textId="77777777" w:rsidR="004C7061" w:rsidRDefault="004C7061" w:rsidP="001D495D">
      <w:pPr>
        <w:pStyle w:val="Style1"/>
      </w:pPr>
    </w:p>
    <w:p w14:paraId="35BC37E1" w14:textId="77777777" w:rsidR="004C7061" w:rsidRPr="004C7061" w:rsidRDefault="004C7061" w:rsidP="001D495D">
      <w:pPr>
        <w:pStyle w:val="Style1"/>
      </w:pPr>
      <w:r w:rsidRPr="004C7061">
        <w:t xml:space="preserve">Unité U42 : Conception des modèles en 2D ou 3D </w:t>
      </w:r>
    </w:p>
    <w:p w14:paraId="10B8938D" w14:textId="77777777" w:rsidR="004C7061" w:rsidRPr="00DC3CB3" w:rsidRDefault="004C7061" w:rsidP="001D495D">
      <w:pPr>
        <w:pStyle w:val="Style1"/>
      </w:pPr>
    </w:p>
    <w:p w14:paraId="0C84A8E9" w14:textId="77777777" w:rsidR="004C7061" w:rsidRDefault="004C7061" w:rsidP="001D495D"/>
    <w:p w14:paraId="2C7CDCD8" w14:textId="77777777" w:rsidR="004C7061" w:rsidRDefault="004C7061" w:rsidP="001D495D"/>
    <w:p w14:paraId="0AFC0CAD" w14:textId="77777777" w:rsidR="00EF0F0B" w:rsidRDefault="00EF0F0B" w:rsidP="00BC378E">
      <w:pPr>
        <w:spacing w:after="240"/>
      </w:pPr>
      <w:r>
        <w:rPr>
          <w:b/>
          <w:color w:val="C00000"/>
          <w:sz w:val="28"/>
        </w:rPr>
        <w:t>Partie </w:t>
      </w:r>
      <w:r w:rsidR="00BC378E" w:rsidRPr="00AC41FB">
        <w:rPr>
          <w:b/>
          <w:color w:val="C00000"/>
          <w:sz w:val="28"/>
        </w:rPr>
        <w:t>réalis</w:t>
      </w:r>
      <w:r>
        <w:rPr>
          <w:b/>
          <w:color w:val="C00000"/>
          <w:sz w:val="28"/>
        </w:rPr>
        <w:t>ation d’un</w:t>
      </w:r>
      <w:r w:rsidR="00BC378E" w:rsidRPr="00AC41FB">
        <w:rPr>
          <w:b/>
          <w:color w:val="C00000"/>
          <w:sz w:val="28"/>
        </w:rPr>
        <w:t xml:space="preserve"> plan et les gabarits en CAO 2D </w:t>
      </w:r>
      <w:r w:rsidR="00BC378E" w:rsidRPr="00AC41FB">
        <w:rPr>
          <w:b/>
          <w:color w:val="C00000"/>
          <w:sz w:val="28"/>
        </w:rPr>
        <w:br/>
      </w:r>
    </w:p>
    <w:p w14:paraId="41CD7434" w14:textId="3904DF6C" w:rsidR="00BC378E" w:rsidRDefault="00BC378E" w:rsidP="00BC378E">
      <w:pPr>
        <w:spacing w:after="240"/>
        <w:rPr>
          <w:b/>
          <w:sz w:val="28"/>
        </w:rPr>
      </w:pPr>
      <w:r w:rsidRPr="00CC1959">
        <w:t>(temps</w:t>
      </w:r>
      <w:r w:rsidR="00EF0F0B">
        <w:t xml:space="preserve"> conseillé</w:t>
      </w:r>
      <w:r w:rsidRPr="00CC1959">
        <w:t xml:space="preserve"> :</w:t>
      </w:r>
      <w:r>
        <w:t xml:space="preserve"> 10</w:t>
      </w:r>
      <w:r w:rsidRPr="00CC1959">
        <w:t>h)</w:t>
      </w:r>
    </w:p>
    <w:p w14:paraId="66310866" w14:textId="77777777" w:rsidR="00BC378E" w:rsidRDefault="00BC378E" w:rsidP="00BC378E">
      <w:pPr>
        <w:rPr>
          <w:b/>
          <w:sz w:val="24"/>
        </w:rPr>
      </w:pPr>
    </w:p>
    <w:p w14:paraId="0A8A0879" w14:textId="77777777" w:rsidR="00BC378E" w:rsidRPr="006637ED" w:rsidRDefault="00BC378E" w:rsidP="00BC378E">
      <w:pPr>
        <w:rPr>
          <w:b/>
          <w:sz w:val="24"/>
        </w:rPr>
      </w:pPr>
    </w:p>
    <w:p w14:paraId="2D236BEB" w14:textId="77777777" w:rsidR="00BC378E" w:rsidRPr="006637ED" w:rsidRDefault="00BC378E" w:rsidP="00BC378E">
      <w:pPr>
        <w:rPr>
          <w:b/>
          <w:sz w:val="24"/>
        </w:rPr>
      </w:pPr>
    </w:p>
    <w:p w14:paraId="18C6CBE6" w14:textId="77777777" w:rsidR="004C7061" w:rsidRPr="006637ED" w:rsidRDefault="004C7061" w:rsidP="001D495D"/>
    <w:p w14:paraId="4ECA2AFF" w14:textId="29530FAF" w:rsidR="00E103A9" w:rsidRPr="00130723" w:rsidRDefault="001D495D" w:rsidP="001D495D">
      <w:r>
        <w:t>Remarques </w:t>
      </w:r>
    </w:p>
    <w:p w14:paraId="3CE069DB" w14:textId="6A78360F" w:rsidR="00E103A9" w:rsidRPr="00496E4F" w:rsidRDefault="001D495D" w:rsidP="001D495D">
      <w:pPr>
        <w:pStyle w:val="Paragraphedeliste"/>
        <w:numPr>
          <w:ilvl w:val="0"/>
          <w:numId w:val="33"/>
        </w:numPr>
      </w:pPr>
      <w:r w:rsidRPr="001D495D">
        <w:rPr>
          <w:b/>
        </w:rPr>
        <w:t>Enregistrer</w:t>
      </w:r>
      <w:r w:rsidR="00E103A9" w:rsidRPr="00496E4F">
        <w:t xml:space="preserve"> l’ensemble des fichiers sur </w:t>
      </w:r>
      <w:r w:rsidR="00E103A9" w:rsidRPr="001D495D">
        <w:rPr>
          <w:b/>
        </w:rPr>
        <w:t xml:space="preserve">le réseau </w:t>
      </w:r>
      <w:r w:rsidR="00EF0F0B">
        <w:rPr>
          <w:b/>
        </w:rPr>
        <w:t>pédagogique</w:t>
      </w:r>
      <w:r w:rsidR="00E103A9" w:rsidRPr="00496E4F">
        <w:t>. Iden</w:t>
      </w:r>
      <w:r w:rsidR="00E103A9">
        <w:t>t</w:t>
      </w:r>
      <w:r>
        <w:t xml:space="preserve">ifier clairement </w:t>
      </w:r>
      <w:r w:rsidR="00EF0F0B">
        <w:t>le</w:t>
      </w:r>
      <w:r>
        <w:t xml:space="preserve"> fichier.</w:t>
      </w:r>
    </w:p>
    <w:p w14:paraId="0849BBA5" w14:textId="3BAF3F2C" w:rsidR="00E103A9" w:rsidRPr="00496E4F" w:rsidRDefault="001D495D" w:rsidP="001D495D">
      <w:pPr>
        <w:pStyle w:val="Paragraphedeliste"/>
        <w:numPr>
          <w:ilvl w:val="0"/>
          <w:numId w:val="33"/>
        </w:numPr>
      </w:pPr>
      <w:r w:rsidRPr="001D495D">
        <w:rPr>
          <w:b/>
        </w:rPr>
        <w:t>R</w:t>
      </w:r>
      <w:r w:rsidR="00E103A9" w:rsidRPr="001D495D">
        <w:rPr>
          <w:b/>
        </w:rPr>
        <w:t xml:space="preserve">éaliser </w:t>
      </w:r>
      <w:r w:rsidR="00E103A9" w:rsidRPr="00496E4F">
        <w:t xml:space="preserve">des </w:t>
      </w:r>
      <w:r w:rsidR="00E103A9" w:rsidRPr="001D495D">
        <w:rPr>
          <w:b/>
        </w:rPr>
        <w:t>sauvegardes préventives</w:t>
      </w:r>
      <w:r w:rsidR="00E103A9" w:rsidRPr="00496E4F">
        <w:t xml:space="preserve"> pour ne pas perdre </w:t>
      </w:r>
      <w:r w:rsidR="00E103A9">
        <w:t>les</w:t>
      </w:r>
      <w:r w:rsidR="00E103A9" w:rsidRPr="00496E4F">
        <w:t xml:space="preserve"> travaux</w:t>
      </w:r>
      <w:r w:rsidR="00E103A9">
        <w:t>, i</w:t>
      </w:r>
      <w:r w:rsidR="00E103A9" w:rsidRPr="00496E4F">
        <w:t xml:space="preserve">mprimer les documents afin de constituer le dossier </w:t>
      </w:r>
      <w:r w:rsidRPr="00496E4F">
        <w:t>du produit</w:t>
      </w:r>
      <w:r w:rsidR="00E103A9" w:rsidRPr="00496E4F">
        <w:t>.</w:t>
      </w:r>
    </w:p>
    <w:p w14:paraId="27681F20" w14:textId="77777777" w:rsidR="003958A9" w:rsidRDefault="003958A9" w:rsidP="001D495D">
      <w:pPr>
        <w:pStyle w:val="Titre"/>
      </w:pPr>
    </w:p>
    <w:p w14:paraId="0B1F24EF" w14:textId="77777777" w:rsidR="00E103A9" w:rsidRDefault="00E103A9" w:rsidP="001D495D">
      <w:r>
        <w:br w:type="page"/>
      </w:r>
    </w:p>
    <w:p w14:paraId="515F83A9" w14:textId="4420AABF" w:rsidR="00E103A9" w:rsidRDefault="00E103A9" w:rsidP="001D495D">
      <w:pPr>
        <w:pStyle w:val="Titre"/>
      </w:pPr>
      <w:r>
        <w:lastRenderedPageBreak/>
        <w:t>Compétences unité U4</w:t>
      </w:r>
      <w:r w:rsidR="00857B52">
        <w:t>2</w:t>
      </w:r>
      <w:r>
        <w:t xml:space="preserve"> </w:t>
      </w:r>
    </w:p>
    <w:p w14:paraId="140460BD" w14:textId="617F41D3" w:rsidR="00E103A9" w:rsidRPr="00E103A9" w:rsidRDefault="00E103A9" w:rsidP="001D495D">
      <w:r w:rsidRPr="00E103A9">
        <w:t>En orange pour</w:t>
      </w:r>
      <w:r w:rsidR="00EF0F0B">
        <w:t xml:space="preserve"> la partie développement de produits</w:t>
      </w:r>
    </w:p>
    <w:p w14:paraId="05DD824F" w14:textId="77777777" w:rsidR="00E103A9" w:rsidRPr="00E103A9" w:rsidRDefault="00E103A9" w:rsidP="001D495D"/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6700"/>
      </w:tblGrid>
      <w:tr w:rsidR="00E103A9" w:rsidRPr="004968AA" w14:paraId="55C6B83C" w14:textId="77777777" w:rsidTr="00E103A9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6FFEF22" w14:textId="77777777" w:rsidR="00E103A9" w:rsidRPr="004968AA" w:rsidRDefault="00E103A9" w:rsidP="001D495D">
            <w:r w:rsidRPr="004968AA">
              <w:t>C1.31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58EDF" w14:textId="77777777" w:rsidR="00E103A9" w:rsidRPr="004968AA" w:rsidRDefault="00E103A9" w:rsidP="001D495D">
            <w:r w:rsidRPr="004968AA">
              <w:t>Préconcevoir les modèles</w:t>
            </w:r>
          </w:p>
        </w:tc>
      </w:tr>
      <w:tr w:rsidR="00E103A9" w:rsidRPr="004968AA" w14:paraId="03FF142F" w14:textId="77777777" w:rsidTr="00E103A9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396AA9E" w14:textId="77777777" w:rsidR="00E103A9" w:rsidRPr="004968AA" w:rsidRDefault="00E103A9" w:rsidP="001D495D">
            <w:r w:rsidRPr="004968AA">
              <w:t>C1.311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3A8E" w14:textId="77777777" w:rsidR="00E103A9" w:rsidRPr="004968AA" w:rsidRDefault="00E103A9" w:rsidP="001D495D">
            <w:r w:rsidRPr="004968AA">
              <w:t>Analyser les formes géométriques et les contraintes techniques du produit. En déduire les conditions nécessaires de construction (aisance, spécificités géométriques et dimensionnelles) et les tolérances nécessaires associées.</w:t>
            </w:r>
          </w:p>
        </w:tc>
      </w:tr>
      <w:tr w:rsidR="00E103A9" w:rsidRPr="004968AA" w14:paraId="69DEC02C" w14:textId="77777777" w:rsidTr="00E103A9">
        <w:trPr>
          <w:trHeight w:val="35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BB60432" w14:textId="77777777" w:rsidR="00E103A9" w:rsidRPr="00E103A9" w:rsidRDefault="00E103A9" w:rsidP="001D495D">
            <w:r w:rsidRPr="00E103A9">
              <w:t>C1.312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BEA0D" w14:textId="77777777" w:rsidR="00E103A9" w:rsidRPr="00E103A9" w:rsidRDefault="00E103A9" w:rsidP="001D495D">
            <w:r w:rsidRPr="00E103A9">
              <w:t>Intégrer les données du styliste pour préconcevoir les lignes caractéristiques du modèle</w:t>
            </w:r>
          </w:p>
        </w:tc>
      </w:tr>
      <w:tr w:rsidR="00E103A9" w:rsidRPr="004968AA" w14:paraId="005B9D7C" w14:textId="77777777" w:rsidTr="0049145D">
        <w:trPr>
          <w:trHeight w:val="259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F54D1" w14:textId="77777777" w:rsidR="00E103A9" w:rsidRPr="00E103A9" w:rsidRDefault="00E103A9" w:rsidP="001D495D">
            <w:r w:rsidRPr="00E103A9">
              <w:t>C1.32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5A0EE" w14:textId="77777777" w:rsidR="00E103A9" w:rsidRPr="00E103A9" w:rsidRDefault="00E103A9" w:rsidP="001D495D">
            <w:r w:rsidRPr="00E103A9">
              <w:t>Élaborer le dessin de définition du produit</w:t>
            </w:r>
          </w:p>
        </w:tc>
      </w:tr>
      <w:tr w:rsidR="00E103A9" w:rsidRPr="00A47FA7" w14:paraId="4BAA250A" w14:textId="77777777" w:rsidTr="00E103A9">
        <w:trPr>
          <w:trHeight w:val="29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5B55B6A" w14:textId="77777777" w:rsidR="00E103A9" w:rsidRPr="00E103A9" w:rsidRDefault="00E103A9" w:rsidP="001D495D">
            <w:r w:rsidRPr="00E103A9">
              <w:t>C1.321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C249" w14:textId="77777777" w:rsidR="00E103A9" w:rsidRPr="00E103A9" w:rsidRDefault="00E103A9" w:rsidP="001D495D">
            <w:r w:rsidRPr="00E103A9">
              <w:t>Élaborer les représentations graphiques 2D ou 3D, les nomenclatures et les spécifications associées.</w:t>
            </w:r>
          </w:p>
        </w:tc>
      </w:tr>
      <w:tr w:rsidR="00E103A9" w:rsidRPr="00A47FA7" w14:paraId="1B217CA5" w14:textId="77777777" w:rsidTr="00E103A9">
        <w:trPr>
          <w:trHeight w:val="341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95BC527" w14:textId="77777777" w:rsidR="00E103A9" w:rsidRPr="00E103A9" w:rsidRDefault="00E103A9" w:rsidP="001D495D">
            <w:r w:rsidRPr="00E103A9">
              <w:t>C1.51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73ED0" w14:textId="77777777" w:rsidR="00E103A9" w:rsidRPr="00E103A9" w:rsidRDefault="00E103A9" w:rsidP="001D495D">
            <w:r w:rsidRPr="00E103A9">
              <w:t>Concevoir le plan du modèle</w:t>
            </w:r>
          </w:p>
        </w:tc>
      </w:tr>
      <w:tr w:rsidR="00E103A9" w:rsidRPr="00A47FA7" w14:paraId="42E8B4AB" w14:textId="77777777" w:rsidTr="00E103A9">
        <w:trPr>
          <w:trHeight w:val="5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EB77991" w14:textId="77777777" w:rsidR="00E103A9" w:rsidRPr="00E103A9" w:rsidRDefault="00E103A9" w:rsidP="001D495D">
            <w:r w:rsidRPr="00E103A9">
              <w:t>C1.511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F8F4A" w14:textId="77777777" w:rsidR="00E103A9" w:rsidRPr="00E103A9" w:rsidRDefault="00E103A9" w:rsidP="001D495D">
            <w:r w:rsidRPr="00E103A9">
              <w:t>Développer numériquement le plan d’un modèle.</w:t>
            </w:r>
            <w:r w:rsidRPr="00E103A9">
              <w:br/>
              <w:t>Utiliser les fonctionnalités d’un logiciel 2D et/ou 3D dans le but d’optimiser la démarche de développement de plan.</w:t>
            </w:r>
          </w:p>
        </w:tc>
      </w:tr>
      <w:tr w:rsidR="00E103A9" w:rsidRPr="00A47FA7" w14:paraId="5CE876F3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467D318" w14:textId="77777777" w:rsidR="00E103A9" w:rsidRPr="00A47FA7" w:rsidRDefault="00E103A9" w:rsidP="001D495D">
            <w:r w:rsidRPr="00A47FA7">
              <w:t>C1.512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A2ACA" w14:textId="77777777" w:rsidR="00E103A9" w:rsidRPr="00A47FA7" w:rsidRDefault="00E103A9" w:rsidP="001D495D">
            <w:r w:rsidRPr="00A47FA7">
              <w:t>Archiver le plan du modèle et les documents associés en vue de son exploitation.</w:t>
            </w:r>
          </w:p>
        </w:tc>
      </w:tr>
      <w:tr w:rsidR="00E103A9" w:rsidRPr="00A47FA7" w14:paraId="3D198484" w14:textId="77777777" w:rsidTr="00E103A9">
        <w:trPr>
          <w:trHeight w:val="4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D2833DF" w14:textId="77777777" w:rsidR="00E103A9" w:rsidRPr="00E103A9" w:rsidRDefault="00E103A9" w:rsidP="001D495D">
            <w:r w:rsidRPr="00E103A9">
              <w:t>C1.513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AEBEB" w14:textId="77777777" w:rsidR="00E103A9" w:rsidRPr="00E103A9" w:rsidRDefault="00E103A9" w:rsidP="001D495D">
            <w:r w:rsidRPr="00E103A9">
              <w:t>Extraire et concevoir tous les éléments constitutifs du modèle (gabarits) en vue de leur exploitation industrielle, notamment pour la découpe numérique.</w:t>
            </w:r>
          </w:p>
        </w:tc>
      </w:tr>
      <w:tr w:rsidR="00E103A9" w:rsidRPr="00A47FA7" w14:paraId="69A1839A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D963F" w14:textId="77777777" w:rsidR="00E103A9" w:rsidRPr="00A47FA7" w:rsidRDefault="00E103A9" w:rsidP="001D495D">
            <w:r w:rsidRPr="00A47FA7">
              <w:t>C2.2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99DA5" w14:textId="77777777" w:rsidR="00E103A9" w:rsidRPr="00A47FA7" w:rsidRDefault="00E103A9" w:rsidP="001D495D">
            <w:r w:rsidRPr="00A47FA7">
              <w:t>Concevoir et effectuer la graduation numérique du modèle (pour la chaussure)</w:t>
            </w:r>
          </w:p>
        </w:tc>
      </w:tr>
      <w:tr w:rsidR="00E103A9" w:rsidRPr="00A47FA7" w14:paraId="6D804773" w14:textId="77777777" w:rsidTr="00E103A9">
        <w:trPr>
          <w:trHeight w:val="37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2A1C7" w14:textId="77777777" w:rsidR="00E103A9" w:rsidRPr="00A47FA7" w:rsidRDefault="00E103A9" w:rsidP="001D495D">
            <w:r w:rsidRPr="00A47FA7">
              <w:t>C2.21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552A5" w14:textId="77777777" w:rsidR="00E103A9" w:rsidRPr="00A47FA7" w:rsidRDefault="00E103A9" w:rsidP="001D495D">
            <w:r w:rsidRPr="00A47FA7">
              <w:t>Effectuer la graduation d’un modèle en CAO</w:t>
            </w:r>
          </w:p>
        </w:tc>
      </w:tr>
      <w:tr w:rsidR="00E103A9" w:rsidRPr="00A47FA7" w14:paraId="17F5F429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1F9DD" w14:textId="77777777" w:rsidR="00E103A9" w:rsidRPr="00A47FA7" w:rsidRDefault="00E103A9" w:rsidP="001D495D">
            <w:r w:rsidRPr="00A47FA7">
              <w:t>C2.211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B937E" w14:textId="77777777" w:rsidR="00E103A9" w:rsidRPr="00A47FA7" w:rsidRDefault="00E103A9" w:rsidP="001D495D">
            <w:r w:rsidRPr="00A47FA7">
              <w:t>Concevoir les règles de graduation à appliquer au modèle.</w:t>
            </w:r>
            <w:r w:rsidRPr="00A47FA7">
              <w:br/>
              <w:t>Sauvegarder les règles et enrichir les bases de données</w:t>
            </w:r>
          </w:p>
        </w:tc>
      </w:tr>
      <w:tr w:rsidR="00E103A9" w:rsidRPr="00A47FA7" w14:paraId="7F9B52F3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482E3" w14:textId="77777777" w:rsidR="00E103A9" w:rsidRPr="00A47FA7" w:rsidRDefault="00E103A9" w:rsidP="001D495D">
            <w:r w:rsidRPr="00A47FA7">
              <w:t>C2.212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E2EEF" w14:textId="77777777" w:rsidR="00E103A9" w:rsidRPr="00A47FA7" w:rsidRDefault="00E103A9" w:rsidP="001D495D">
            <w:r w:rsidRPr="00A47FA7">
              <w:t>Définir les paramètres géométriques</w:t>
            </w:r>
            <w:r>
              <w:t>,</w:t>
            </w:r>
            <w:r w:rsidRPr="00A47FA7">
              <w:t xml:space="preserve"> variant et invariant</w:t>
            </w:r>
            <w:r>
              <w:t>,</w:t>
            </w:r>
            <w:r w:rsidRPr="00A47FA7">
              <w:t xml:space="preserve"> caractéristiques de la graduation envisagée.</w:t>
            </w:r>
          </w:p>
        </w:tc>
      </w:tr>
      <w:tr w:rsidR="00E103A9" w:rsidRPr="00A47FA7" w14:paraId="004E79B0" w14:textId="77777777" w:rsidTr="00E103A9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A231A" w14:textId="77777777" w:rsidR="00E103A9" w:rsidRPr="00A47FA7" w:rsidRDefault="00E103A9" w:rsidP="001D495D">
            <w:r w:rsidRPr="00A47FA7">
              <w:t>C2.213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1426F" w14:textId="77777777" w:rsidR="00E103A9" w:rsidRPr="00A47FA7" w:rsidRDefault="00E103A9" w:rsidP="001D495D">
            <w:bookmarkStart w:id="0" w:name="RANGE!C51"/>
            <w:bookmarkStart w:id="1" w:name="RANGE!C90"/>
            <w:bookmarkEnd w:id="0"/>
            <w:r w:rsidRPr="00A47FA7">
              <w:t>Réaliser et contrôler la graduation de tous les éléments du modèle en CAO</w:t>
            </w:r>
            <w:bookmarkEnd w:id="1"/>
          </w:p>
        </w:tc>
      </w:tr>
    </w:tbl>
    <w:p w14:paraId="5D9F14DA" w14:textId="77777777" w:rsidR="00E103A9" w:rsidRDefault="00E103A9" w:rsidP="001D495D"/>
    <w:p w14:paraId="363FB1D4" w14:textId="727F5562" w:rsidR="00E103A9" w:rsidRDefault="00E103A9" w:rsidP="001D495D"/>
    <w:p w14:paraId="036DC94D" w14:textId="77777777" w:rsidR="00E103A9" w:rsidRDefault="00E103A9" w:rsidP="001D495D">
      <w:pPr>
        <w:pStyle w:val="Titre"/>
      </w:pPr>
      <w:r>
        <w:t>Critères d’évaluation</w:t>
      </w:r>
    </w:p>
    <w:p w14:paraId="25D04B71" w14:textId="77777777" w:rsidR="00E103A9" w:rsidRDefault="00E103A9" w:rsidP="005B003B">
      <w:pPr>
        <w:spacing w:line="360" w:lineRule="auto"/>
      </w:pPr>
      <w:r>
        <w:t xml:space="preserve">Le plan doit être exploitable, structuré pour être facilement consultable par toutes personnes susceptibles de pourvoir l’exploiter. Les pièces doivent comporter toutes les indications nécessaires à leur exploitation industrielles. </w:t>
      </w:r>
    </w:p>
    <w:p w14:paraId="42EAF7EE" w14:textId="48212911" w:rsidR="00E103A9" w:rsidRDefault="00E103A9" w:rsidP="005B003B">
      <w:pPr>
        <w:spacing w:line="360" w:lineRule="auto"/>
      </w:pPr>
      <w:r>
        <w:t>La construction du modèle doit être réalisable</w:t>
      </w:r>
      <w:r w:rsidR="00B767BB">
        <w:t xml:space="preserve"> (géométrie des pièces et suppléments conformes</w:t>
      </w:r>
      <w:r w:rsidR="00EF0F0B">
        <w:t xml:space="preserve"> aux solutions technologiques).</w:t>
      </w:r>
    </w:p>
    <w:p w14:paraId="4B36430C" w14:textId="77777777" w:rsidR="00E103A9" w:rsidRDefault="00E103A9" w:rsidP="005B003B">
      <w:pPr>
        <w:spacing w:line="360" w:lineRule="auto"/>
      </w:pPr>
      <w:r>
        <w:t xml:space="preserve">Les suppléments marges d’assemblage et de rempliage doivent respecter les données du cahier des charges. </w:t>
      </w:r>
    </w:p>
    <w:p w14:paraId="7BB6F82D" w14:textId="74E7656B" w:rsidR="00E103A9" w:rsidRDefault="00E103A9" w:rsidP="005B003B">
      <w:pPr>
        <w:spacing w:line="360" w:lineRule="auto"/>
      </w:pPr>
      <w:r>
        <w:t xml:space="preserve">Les lignes du modèle sont respectées. La représentation graphique est </w:t>
      </w:r>
      <w:r w:rsidR="00B767BB">
        <w:t>conforme à des exigences professionnelles (l’ajustement</w:t>
      </w:r>
      <w:r>
        <w:t xml:space="preserve"> des lignes</w:t>
      </w:r>
      <w:r w:rsidR="00B767BB">
        <w:t xml:space="preserve"> précis, etc)</w:t>
      </w:r>
      <w:r>
        <w:t>.</w:t>
      </w:r>
    </w:p>
    <w:p w14:paraId="1D88FE57" w14:textId="2A88545E" w:rsidR="004C7061" w:rsidRDefault="00E103A9" w:rsidP="005B003B">
      <w:pPr>
        <w:spacing w:line="360" w:lineRule="auto"/>
      </w:pPr>
      <w:r>
        <w:t>Les noms d’enregistrement doivent permettre une identification sans ambiguïté. Les fichiers</w:t>
      </w:r>
      <w:r w:rsidR="00374535">
        <w:t xml:space="preserve"> sont sauvegardés dans un dossier</w:t>
      </w:r>
      <w:r>
        <w:t>.</w:t>
      </w:r>
      <w:r w:rsidR="00B767BB">
        <w:t xml:space="preserve"> </w:t>
      </w:r>
    </w:p>
    <w:p w14:paraId="2B920388" w14:textId="77777777" w:rsidR="004C7061" w:rsidRDefault="004C7061" w:rsidP="001D495D"/>
    <w:p w14:paraId="1FBAB8E0" w14:textId="69505C0F" w:rsidR="003958A9" w:rsidRDefault="00816EEF" w:rsidP="001D495D">
      <w:pPr>
        <w:pStyle w:val="Titre"/>
      </w:pPr>
      <w:r>
        <w:t>Conception</w:t>
      </w:r>
      <w:r w:rsidR="00F142D1">
        <w:t xml:space="preserve"> d’un derby asymétrique en CAO</w:t>
      </w:r>
      <w:bookmarkStart w:id="2" w:name="_GoBack"/>
      <w:bookmarkEnd w:id="2"/>
      <w:r>
        <w:t xml:space="preserve"> 2D</w:t>
      </w:r>
    </w:p>
    <w:p w14:paraId="48C0EA35" w14:textId="5C17FFBC" w:rsidR="003958A9" w:rsidRPr="005660D1" w:rsidRDefault="003958A9" w:rsidP="001D495D">
      <w:pPr>
        <w:pStyle w:val="Titre"/>
      </w:pPr>
      <w:r w:rsidRPr="00B938A2">
        <w:t>Contexte</w:t>
      </w:r>
      <w:r w:rsidRPr="005660D1">
        <w:t> </w:t>
      </w:r>
    </w:p>
    <w:p w14:paraId="2BE5C1EE" w14:textId="2BBDE44F" w:rsidR="003958A9" w:rsidRPr="001D495D" w:rsidRDefault="002E7E62" w:rsidP="001D495D">
      <w:r w:rsidRPr="001D495D">
        <w:t>Le bureau d’étude d’u</w:t>
      </w:r>
      <w:r w:rsidR="003958A9" w:rsidRPr="001D495D">
        <w:t xml:space="preserve">ne entreprise de chaussures pour femmes, moyen de gamme, développe un nouveau modèle pour la prochaine collection printemps été 2017. </w:t>
      </w:r>
    </w:p>
    <w:p w14:paraId="5133F0DA" w14:textId="3C7F60BF" w:rsidR="003958A9" w:rsidRPr="001D495D" w:rsidRDefault="003958A9" w:rsidP="001D495D"/>
    <w:p w14:paraId="6E32E00B" w14:textId="77777777" w:rsidR="00AC41FB" w:rsidRDefault="00816EEF" w:rsidP="001D495D">
      <w:r w:rsidRPr="001D495D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47B0504" wp14:editId="798F824F">
                <wp:simplePos x="0" y="0"/>
                <wp:positionH relativeFrom="column">
                  <wp:posOffset>863600</wp:posOffset>
                </wp:positionH>
                <wp:positionV relativeFrom="paragraph">
                  <wp:posOffset>522605</wp:posOffset>
                </wp:positionV>
                <wp:extent cx="4170680" cy="2164080"/>
                <wp:effectExtent l="0" t="0" r="1270" b="7620"/>
                <wp:wrapTopAndBottom/>
                <wp:docPr id="677" name="Groupe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0680" cy="2164080"/>
                          <a:chOff x="0" y="0"/>
                          <a:chExt cx="4170680" cy="21640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47" r="7055" b="10096"/>
                          <a:stretch/>
                        </pic:blipFill>
                        <pic:spPr bwMode="auto">
                          <a:xfrm>
                            <a:off x="0" y="0"/>
                            <a:ext cx="4170680" cy="216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4" name="Légende encadrée 2 13"/>
                        <wps:cNvSpPr/>
                        <wps:spPr>
                          <a:xfrm>
                            <a:off x="96520" y="574040"/>
                            <a:ext cx="675640" cy="289560"/>
                          </a:xfrm>
                          <a:prstGeom prst="borderCallout2">
                            <a:avLst>
                              <a:gd name="adj1" fmla="val 51980"/>
                              <a:gd name="adj2" fmla="val 100313"/>
                              <a:gd name="adj3" fmla="val 96425"/>
                              <a:gd name="adj4" fmla="val 135463"/>
                              <a:gd name="adj5" fmla="val 244137"/>
                              <a:gd name="adj6" fmla="val 178542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ED4243" w14:textId="4E028FDB" w:rsidR="00B938A2" w:rsidRPr="003A31F2" w:rsidRDefault="00B938A2" w:rsidP="001D495D">
                              <w:pPr>
                                <w:rPr>
                                  <w:color w:val="404040" w:themeColor="text1" w:themeTint="BF"/>
                                  <w:sz w:val="18"/>
                                </w:rPr>
                              </w:pPr>
                              <w:r w:rsidRPr="003A31F2">
                                <w:rPr>
                                  <w:color w:val="404040" w:themeColor="text1" w:themeTint="BF"/>
                                  <w:sz w:val="18"/>
                                </w:rPr>
                                <w:t>Ton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Légende encadrée 2 13"/>
                        <wps:cNvSpPr/>
                        <wps:spPr>
                          <a:xfrm>
                            <a:off x="2946400" y="1503680"/>
                            <a:ext cx="675640" cy="289560"/>
                          </a:xfrm>
                          <a:prstGeom prst="borderCallout2">
                            <a:avLst>
                              <a:gd name="adj1" fmla="val -5914"/>
                              <a:gd name="adj2" fmla="val 46930"/>
                              <a:gd name="adj3" fmla="val -107085"/>
                              <a:gd name="adj4" fmla="val 43733"/>
                              <a:gd name="adj5" fmla="val -182179"/>
                              <a:gd name="adj6" fmla="val -13188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57D149" w14:textId="6462C315" w:rsidR="00B938A2" w:rsidRPr="003A31F2" w:rsidRDefault="00B938A2" w:rsidP="001D495D">
                              <w:pPr>
                                <w:rPr>
                                  <w:color w:val="404040" w:themeColor="text1" w:themeTint="BF"/>
                                  <w:sz w:val="18"/>
                                </w:rPr>
                              </w:pPr>
                              <w:r w:rsidRPr="003A31F2">
                                <w:rPr>
                                  <w:color w:val="404040" w:themeColor="text1" w:themeTint="BF"/>
                                  <w:sz w:val="18"/>
                                </w:rPr>
                                <w:t>Ton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Connecteur droit avec flèche 676"/>
                        <wps:cNvCnPr/>
                        <wps:spPr>
                          <a:xfrm flipV="1">
                            <a:off x="3256280" y="655320"/>
                            <a:ext cx="259080" cy="838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B0504" id="Groupe 677" o:spid="_x0000_s1026" style="position:absolute;margin-left:68pt;margin-top:41.15pt;width:328.4pt;height:170.4pt;z-index:251661824" coordsize="41706,2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1706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">
                  <v:imagedata r:id="rId9" o:title="" croptop="19364f" cropbottom="6617f" cropright="4624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Légende encadrée 2 13" o:spid="_x0000_s1028" type="#_x0000_t48" style="position:absolute;left:965;top:5740;width:6756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" adj="38565,52734,29260,20828,21668,11228" fillcolor="#eeece1 [3214]" strokecolor="red" strokeweight="1pt">
                  <v:stroke startarrow="classic"/>
                  <v:textbox>
                    <w:txbxContent>
                      <w:p w14:paraId="0DED4243" w14:textId="4E028FDB" w:rsidR="00B938A2" w:rsidRPr="003A31F2" w:rsidRDefault="00B938A2" w:rsidP="001D495D">
                        <w:pPr>
                          <w:rPr>
                            <w:color w:val="404040" w:themeColor="text1" w:themeTint="BF"/>
                            <w:sz w:val="18"/>
                          </w:rPr>
                        </w:pPr>
                        <w:r w:rsidRPr="003A31F2">
                          <w:rPr>
                            <w:color w:val="404040" w:themeColor="text1" w:themeTint="BF"/>
                            <w:sz w:val="18"/>
                          </w:rPr>
                          <w:t>Ton 1</w:t>
                        </w:r>
                      </w:p>
                    </w:txbxContent>
                  </v:textbox>
                  <o:callout v:ext="edit" minusx="t" minusy="t"/>
                </v:shape>
                <v:shape id="Légende encadrée 2 13" o:spid="_x0000_s1029" type="#_x0000_t48" style="position:absolute;left:29464;top:15036;width:6756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" adj="-2849,-39351,9446,-23130,10137,-1277" fillcolor="#eeece1 [3214]" strokecolor="red" strokeweight="1pt">
                  <v:stroke startarrow="classic"/>
                  <v:textbox>
                    <w:txbxContent>
                      <w:p w14:paraId="3557D149" w14:textId="6462C315" w:rsidR="00B938A2" w:rsidRPr="003A31F2" w:rsidRDefault="00B938A2" w:rsidP="001D495D">
                        <w:pPr>
                          <w:rPr>
                            <w:color w:val="404040" w:themeColor="text1" w:themeTint="BF"/>
                            <w:sz w:val="18"/>
                          </w:rPr>
                        </w:pPr>
                        <w:r w:rsidRPr="003A31F2">
                          <w:rPr>
                            <w:color w:val="404040" w:themeColor="text1" w:themeTint="BF"/>
                            <w:sz w:val="18"/>
                          </w:rPr>
                          <w:t>Ton 2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76" o:spid="_x0000_s1030" type="#_x0000_t32" style="position:absolute;left:32562;top:6553;width:2591;height:8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" strokecolor="red">
                  <v:stroke endarrow="block"/>
                </v:shape>
                <w10:wrap type="topAndBottom"/>
              </v:group>
            </w:pict>
          </mc:Fallback>
        </mc:AlternateContent>
      </w:r>
      <w:r w:rsidR="002E7E62" w:rsidRPr="001D495D">
        <w:t>Le m</w:t>
      </w:r>
      <w:r w:rsidR="003958A9" w:rsidRPr="001D495D">
        <w:t>odèle Bérénice</w:t>
      </w:r>
      <w:r w:rsidR="00B938A2" w:rsidRPr="001D495D">
        <w:t xml:space="preserve"> dans sa version 2 tons : cuir/</w:t>
      </w:r>
      <w:r w:rsidRPr="001D495D">
        <w:t xml:space="preserve">toile. </w:t>
      </w:r>
    </w:p>
    <w:p w14:paraId="2E7350EB" w14:textId="0BC70C63" w:rsidR="003958A9" w:rsidRPr="001D495D" w:rsidRDefault="00816EEF" w:rsidP="001D495D">
      <w:r w:rsidRPr="001D495D">
        <w:t xml:space="preserve">Existe également dans la version </w:t>
      </w:r>
      <w:r w:rsidR="00B938A2" w:rsidRPr="001D495D">
        <w:t>cuir/cuir</w:t>
      </w:r>
      <w:r w:rsidR="00913A12" w:rsidRPr="001D495D">
        <w:t xml:space="preserve"> (c’est cette version qui est à patronner)</w:t>
      </w:r>
      <w:r w:rsidRPr="001D495D">
        <w:t>.</w:t>
      </w:r>
    </w:p>
    <w:p w14:paraId="6C6001FC" w14:textId="3BCD473B" w:rsidR="003958A9" w:rsidRDefault="003958A9" w:rsidP="001D495D"/>
    <w:p w14:paraId="554C1A1B" w14:textId="10D14246" w:rsidR="00B938A2" w:rsidRPr="00B938A2" w:rsidRDefault="00B938A2" w:rsidP="001D495D">
      <w:pPr>
        <w:pStyle w:val="Titre"/>
      </w:pPr>
      <w:r w:rsidRPr="00B938A2">
        <w:t>Travail à réaliser</w:t>
      </w:r>
    </w:p>
    <w:p w14:paraId="722DBAA4" w14:textId="5FB78D8D" w:rsidR="00B938A2" w:rsidRDefault="00B938A2" w:rsidP="00374535">
      <w:pPr>
        <w:spacing w:line="360" w:lineRule="auto"/>
      </w:pPr>
      <w:r w:rsidRPr="00967A98">
        <w:rPr>
          <w:b/>
        </w:rPr>
        <w:t>Développer le plan</w:t>
      </w:r>
      <w:r>
        <w:t xml:space="preserve"> du modèle </w:t>
      </w:r>
      <w:r w:rsidRPr="00B938A2">
        <w:rPr>
          <w:b/>
        </w:rPr>
        <w:t xml:space="preserve">Bérénice </w:t>
      </w:r>
      <w:r w:rsidRPr="00B938A2">
        <w:t xml:space="preserve">dans sa </w:t>
      </w:r>
      <w:r w:rsidRPr="00AC41FB">
        <w:rPr>
          <w:b/>
        </w:rPr>
        <w:t>version cuir/</w:t>
      </w:r>
      <w:r w:rsidR="00816EEF" w:rsidRPr="00AC41FB">
        <w:rPr>
          <w:b/>
        </w:rPr>
        <w:t>cuir</w:t>
      </w:r>
      <w:r w:rsidRPr="00B938A2">
        <w:t>.</w:t>
      </w:r>
    </w:p>
    <w:p w14:paraId="16121D53" w14:textId="6D85D964" w:rsidR="00B938A2" w:rsidRDefault="00B938A2" w:rsidP="00374535">
      <w:pPr>
        <w:spacing w:line="360" w:lineRule="auto"/>
      </w:pPr>
      <w:r>
        <w:t xml:space="preserve">Réaliser le patronnage des pièces du dessus, de la doublure et des divers renforts nécessaires, contrefort et bout dur compris. </w:t>
      </w:r>
    </w:p>
    <w:p w14:paraId="082981ED" w14:textId="5171870D" w:rsidR="00FB415C" w:rsidRDefault="00B938A2" w:rsidP="00374535">
      <w:pPr>
        <w:spacing w:line="360" w:lineRule="auto"/>
      </w:pPr>
      <w:r>
        <w:t xml:space="preserve">Extraire les pièces pour une découpe numérique </w:t>
      </w:r>
      <w:r w:rsidR="00816EEF">
        <w:t>avec l’ensemble des motifs et traceurs nécessaires à leur exploitation.</w:t>
      </w:r>
      <w:r w:rsidR="00FB415C">
        <w:t xml:space="preserve"> Extraire également les gabarits de traçage pour celles qui le nécessite</w:t>
      </w:r>
      <w:r w:rsidR="001D495D">
        <w:t>nt</w:t>
      </w:r>
      <w:r w:rsidR="00FB415C">
        <w:t>.</w:t>
      </w:r>
    </w:p>
    <w:p w14:paraId="42F1B881" w14:textId="0CFDD66C" w:rsidR="00B938A2" w:rsidRDefault="00816EEF" w:rsidP="00374535">
      <w:pPr>
        <w:spacing w:line="360" w:lineRule="auto"/>
      </w:pPr>
      <w:r>
        <w:t>Graduer dans la taille de base en pointure 38.</w:t>
      </w:r>
    </w:p>
    <w:p w14:paraId="011796C0" w14:textId="2F4A101F" w:rsidR="00FB415C" w:rsidRDefault="00FB415C" w:rsidP="00374535">
      <w:pPr>
        <w:spacing w:line="360" w:lineRule="auto"/>
      </w:pPr>
      <w:r>
        <w:t>Réaliser des planches de présentation des pièces du produit.</w:t>
      </w:r>
    </w:p>
    <w:p w14:paraId="5781A947" w14:textId="77777777" w:rsidR="00B938A2" w:rsidRPr="001D495D" w:rsidRDefault="00B938A2" w:rsidP="001D495D">
      <w:pPr>
        <w:rPr>
          <w:b/>
        </w:rPr>
      </w:pPr>
    </w:p>
    <w:tbl>
      <w:tblPr>
        <w:tblStyle w:val="Grilledutableau"/>
        <w:tblpPr w:leftFromText="141" w:rightFromText="141" w:vertAnchor="text" w:horzAnchor="margin" w:tblpY="148"/>
        <w:tblW w:w="0" w:type="auto"/>
        <w:tblLook w:val="04A0" w:firstRow="1" w:lastRow="0" w:firstColumn="1" w:lastColumn="0" w:noHBand="0" w:noVBand="1"/>
      </w:tblPr>
      <w:tblGrid>
        <w:gridCol w:w="4804"/>
        <w:gridCol w:w="4804"/>
      </w:tblGrid>
      <w:tr w:rsidR="00B938A2" w:rsidRPr="001D495D" w14:paraId="314A5216" w14:textId="77777777" w:rsidTr="001D495D">
        <w:trPr>
          <w:trHeight w:val="340"/>
        </w:trPr>
        <w:tc>
          <w:tcPr>
            <w:tcW w:w="4804" w:type="dxa"/>
            <w:shd w:val="clear" w:color="auto" w:fill="BFBFBF" w:themeFill="background1" w:themeFillShade="BF"/>
            <w:vAlign w:val="center"/>
          </w:tcPr>
          <w:p w14:paraId="5910D7B5" w14:textId="77777777" w:rsidR="00B938A2" w:rsidRPr="001D495D" w:rsidRDefault="00B938A2" w:rsidP="001D495D">
            <w:pPr>
              <w:jc w:val="center"/>
              <w:rPr>
                <w:b/>
              </w:rPr>
            </w:pPr>
            <w:r w:rsidRPr="001D495D">
              <w:rPr>
                <w:b/>
              </w:rPr>
              <w:t>Ressources matériels : logiciel</w:t>
            </w:r>
          </w:p>
        </w:tc>
        <w:tc>
          <w:tcPr>
            <w:tcW w:w="4804" w:type="dxa"/>
            <w:shd w:val="clear" w:color="auto" w:fill="BFBFBF" w:themeFill="background1" w:themeFillShade="BF"/>
            <w:vAlign w:val="center"/>
          </w:tcPr>
          <w:p w14:paraId="76302D64" w14:textId="77777777" w:rsidR="00B938A2" w:rsidRPr="001D495D" w:rsidRDefault="00B938A2" w:rsidP="001D495D">
            <w:pPr>
              <w:jc w:val="center"/>
              <w:rPr>
                <w:b/>
              </w:rPr>
            </w:pPr>
            <w:r w:rsidRPr="001D495D">
              <w:rPr>
                <w:b/>
              </w:rPr>
              <w:t>Ressources numériques ou techniques</w:t>
            </w:r>
          </w:p>
        </w:tc>
      </w:tr>
      <w:tr w:rsidR="00B938A2" w14:paraId="44ADD595" w14:textId="77777777" w:rsidTr="001D495D">
        <w:tc>
          <w:tcPr>
            <w:tcW w:w="4804" w:type="dxa"/>
          </w:tcPr>
          <w:p w14:paraId="4B2D7357" w14:textId="77777777" w:rsidR="00B938A2" w:rsidRDefault="00B938A2" w:rsidP="001D495D">
            <w:r w:rsidRPr="00F62584">
              <w:t xml:space="preserve">Logiciel de CAO </w:t>
            </w:r>
            <w:r w:rsidR="00816EEF">
              <w:t>2</w:t>
            </w:r>
            <w:r w:rsidRPr="00F62584">
              <w:t>D</w:t>
            </w:r>
          </w:p>
          <w:p w14:paraId="0B3BDA1B" w14:textId="07E083D0" w:rsidR="00816EEF" w:rsidRPr="00F62584" w:rsidRDefault="00816EEF" w:rsidP="001D495D"/>
        </w:tc>
        <w:tc>
          <w:tcPr>
            <w:tcW w:w="4804" w:type="dxa"/>
          </w:tcPr>
          <w:p w14:paraId="151B27D3" w14:textId="77777777" w:rsidR="00B938A2" w:rsidRDefault="00B938A2" w:rsidP="001D495D">
            <w:pPr>
              <w:pStyle w:val="Paragraphedeliste"/>
              <w:numPr>
                <w:ilvl w:val="0"/>
                <w:numId w:val="21"/>
              </w:numPr>
            </w:pPr>
            <w:r>
              <w:t>Cadre de collection</w:t>
            </w:r>
          </w:p>
          <w:p w14:paraId="4902876B" w14:textId="77777777" w:rsidR="00B938A2" w:rsidRPr="00374535" w:rsidRDefault="00816EEF" w:rsidP="001D495D">
            <w:pPr>
              <w:pStyle w:val="Paragraphedeliste"/>
              <w:numPr>
                <w:ilvl w:val="0"/>
                <w:numId w:val="21"/>
              </w:numPr>
              <w:rPr>
                <w:i/>
              </w:rPr>
            </w:pPr>
            <w:r w:rsidRPr="00E103A9">
              <w:t xml:space="preserve">Plan de base </w:t>
            </w:r>
            <w:r w:rsidRPr="00374535">
              <w:rPr>
                <w:i/>
              </w:rPr>
              <w:t>Bérénice.cdb</w:t>
            </w:r>
          </w:p>
          <w:p w14:paraId="4DD377F5" w14:textId="482C4EE6" w:rsidR="00913A12" w:rsidRPr="00913A12" w:rsidRDefault="00913A12" w:rsidP="001D495D">
            <w:pPr>
              <w:pStyle w:val="Paragraphedeliste"/>
              <w:numPr>
                <w:ilvl w:val="0"/>
                <w:numId w:val="21"/>
              </w:numPr>
            </w:pPr>
            <w:r>
              <w:t>Planche A2.cdb</w:t>
            </w:r>
          </w:p>
        </w:tc>
      </w:tr>
    </w:tbl>
    <w:p w14:paraId="404DB52C" w14:textId="77777777" w:rsidR="00B938A2" w:rsidRDefault="00B938A2" w:rsidP="001D495D"/>
    <w:p w14:paraId="67298F69" w14:textId="77777777" w:rsidR="00B938A2" w:rsidRPr="00AC41FB" w:rsidRDefault="00B938A2" w:rsidP="001D495D">
      <w:pPr>
        <w:rPr>
          <w:b/>
        </w:rPr>
      </w:pPr>
      <w:r w:rsidRPr="00AC41FB">
        <w:rPr>
          <w:b/>
        </w:rPr>
        <w:t>Travaux à rendre :</w:t>
      </w:r>
    </w:p>
    <w:p w14:paraId="406F8B15" w14:textId="77777777" w:rsidR="00B938A2" w:rsidRDefault="00B938A2" w:rsidP="001D495D"/>
    <w:p w14:paraId="1237799A" w14:textId="77777777" w:rsidR="00B938A2" w:rsidRDefault="00B938A2" w:rsidP="001D495D">
      <w:pPr>
        <w:pStyle w:val="Paragraphedeliste"/>
        <w:numPr>
          <w:ilvl w:val="0"/>
          <w:numId w:val="31"/>
        </w:numPr>
      </w:pPr>
      <w:r>
        <w:t>l</w:t>
      </w:r>
      <w:r w:rsidRPr="00F77846">
        <w:t>e patron plan imprimé ;</w:t>
      </w:r>
    </w:p>
    <w:p w14:paraId="7540BBAB" w14:textId="77777777" w:rsidR="00B938A2" w:rsidRPr="001D495D" w:rsidRDefault="00B938A2" w:rsidP="001D495D">
      <w:pPr>
        <w:pStyle w:val="Paragraphedeliste"/>
        <w:numPr>
          <w:ilvl w:val="0"/>
          <w:numId w:val="31"/>
        </w:numPr>
        <w:rPr>
          <w:sz w:val="24"/>
        </w:rPr>
      </w:pPr>
      <w:r w:rsidRPr="001D495D">
        <w:rPr>
          <w:sz w:val="24"/>
        </w:rPr>
        <w:t xml:space="preserve">le fichier numérique du plan </w:t>
      </w:r>
      <w:r w:rsidRPr="00F77846">
        <w:t>(pour cette partie sans les règles de graduation)</w:t>
      </w:r>
      <w:r>
        <w:t xml:space="preserve"> </w:t>
      </w:r>
      <w:r w:rsidRPr="00F77846">
        <w:t>;</w:t>
      </w:r>
    </w:p>
    <w:p w14:paraId="4F6C8E33" w14:textId="77777777" w:rsidR="00B938A2" w:rsidRPr="00F77846" w:rsidRDefault="00B938A2" w:rsidP="001D495D">
      <w:pPr>
        <w:pStyle w:val="Paragraphedeliste"/>
        <w:numPr>
          <w:ilvl w:val="0"/>
          <w:numId w:val="31"/>
        </w:numPr>
      </w:pPr>
      <w:r>
        <w:t xml:space="preserve">le fichier </w:t>
      </w:r>
      <w:r w:rsidRPr="00F77846">
        <w:t xml:space="preserve">numérique </w:t>
      </w:r>
      <w:r>
        <w:t xml:space="preserve">de la nomenclature </w:t>
      </w:r>
      <w:r w:rsidRPr="00F77846">
        <w:t>des pièces au format RCS ;</w:t>
      </w:r>
    </w:p>
    <w:p w14:paraId="129816C4" w14:textId="32DD453F" w:rsidR="00B938A2" w:rsidRPr="00F77846" w:rsidRDefault="00B938A2" w:rsidP="001D495D">
      <w:pPr>
        <w:pStyle w:val="Paragraphedeliste"/>
        <w:numPr>
          <w:ilvl w:val="0"/>
          <w:numId w:val="31"/>
        </w:numPr>
      </w:pPr>
      <w:r w:rsidRPr="00F77846">
        <w:t>l’impression de</w:t>
      </w:r>
      <w:r w:rsidR="001D495D">
        <w:t>s planches des différentes pièces</w:t>
      </w:r>
      <w:r w:rsidRPr="00F77846">
        <w:t>.</w:t>
      </w:r>
    </w:p>
    <w:p w14:paraId="6FAE27AE" w14:textId="77777777" w:rsidR="00B938A2" w:rsidRPr="00F77846" w:rsidRDefault="00B938A2" w:rsidP="001D495D"/>
    <w:p w14:paraId="54A876A1" w14:textId="77777777" w:rsidR="00FB415C" w:rsidRDefault="00FB415C" w:rsidP="001D495D">
      <w:pPr>
        <w:rPr>
          <w:rFonts w:eastAsiaTheme="majorEastAsia"/>
          <w:kern w:val="28"/>
          <w:sz w:val="36"/>
          <w:szCs w:val="36"/>
        </w:rPr>
      </w:pPr>
      <w:r>
        <w:br w:type="page"/>
      </w:r>
    </w:p>
    <w:p w14:paraId="4A925B28" w14:textId="3F4BA93E" w:rsidR="0078328A" w:rsidRPr="005660D1" w:rsidRDefault="00F62584" w:rsidP="001D495D">
      <w:pPr>
        <w:pStyle w:val="Titre"/>
      </w:pPr>
      <w:r w:rsidRPr="005660D1">
        <w:t>Cadre de collection</w:t>
      </w:r>
      <w:r w:rsidR="0078328A" w:rsidRPr="005660D1">
        <w:t xml:space="preserve"> : </w:t>
      </w:r>
    </w:p>
    <w:p w14:paraId="5DA99847" w14:textId="77777777" w:rsidR="00AC41FB" w:rsidRDefault="00AC41FB" w:rsidP="001D495D"/>
    <w:p w14:paraId="56CED952" w14:textId="77777777" w:rsidR="00AC41FB" w:rsidRDefault="00AC41FB" w:rsidP="001D495D">
      <w:r>
        <w:t>Le modèle BÉRÉNICE est un</w:t>
      </w:r>
      <w:r w:rsidR="00C6618A">
        <w:t xml:space="preserve"> </w:t>
      </w:r>
      <w:r w:rsidR="00B938A2">
        <w:t xml:space="preserve">Derby asymétrique avec bride. </w:t>
      </w:r>
    </w:p>
    <w:p w14:paraId="1E7C7223" w14:textId="422BFABB" w:rsidR="00B938A2" w:rsidRDefault="00AC41FB" w:rsidP="001D495D">
      <w:r>
        <w:t xml:space="preserve">Existe en deux versions bi matières : </w:t>
      </w:r>
      <w:r w:rsidR="00B938A2">
        <w:t>Cuir/cuir ou cuir/toile</w:t>
      </w:r>
    </w:p>
    <w:p w14:paraId="60A5854B" w14:textId="391340CD" w:rsidR="00B938A2" w:rsidRDefault="00E103A9" w:rsidP="001D495D">
      <w:r>
        <w:t>Boucle de 25</w:t>
      </w:r>
      <w:r w:rsidR="00B938A2">
        <w:t xml:space="preserve"> mm - Fabrication soudée - Première préfinie en cuir - Doublure chèvre</w:t>
      </w:r>
    </w:p>
    <w:p w14:paraId="3A784C11" w14:textId="10DF2F39" w:rsidR="0078328A" w:rsidRPr="00F62584" w:rsidRDefault="00D45072" w:rsidP="001D495D">
      <w:r>
        <w:t>Le q</w:t>
      </w:r>
      <w:r w:rsidR="00E626A4">
        <w:t xml:space="preserve">uartier et </w:t>
      </w:r>
      <w:r>
        <w:t xml:space="preserve">la </w:t>
      </w:r>
      <w:r w:rsidR="00E626A4">
        <w:t xml:space="preserve">bride </w:t>
      </w:r>
      <w:r>
        <w:t xml:space="preserve">sont </w:t>
      </w:r>
      <w:r w:rsidR="00E626A4">
        <w:t>rempliés.</w:t>
      </w:r>
    </w:p>
    <w:p w14:paraId="340AF56E" w14:textId="32B114CE" w:rsidR="00F62584" w:rsidRDefault="00F62584" w:rsidP="001D495D">
      <w:r w:rsidRPr="00F62584">
        <w:t xml:space="preserve">Le </w:t>
      </w:r>
      <w:r>
        <w:t xml:space="preserve">modèle </w:t>
      </w:r>
      <w:r w:rsidRPr="00F62584">
        <w:t>est entièrement doublé : quarti</w:t>
      </w:r>
      <w:r w:rsidR="001D495D">
        <w:t>er,</w:t>
      </w:r>
      <w:r w:rsidRPr="00F62584">
        <w:t xml:space="preserve"> antiglissoir et avant pied </w:t>
      </w:r>
      <w:r w:rsidR="00E626A4">
        <w:t>peau</w:t>
      </w:r>
      <w:r w:rsidRPr="00F62584">
        <w:t>. L’antig</w:t>
      </w:r>
      <w:r w:rsidR="00E626A4">
        <w:t>lissoir est assemblé par piqûre avec pince</w:t>
      </w:r>
      <w:r w:rsidR="00A90D3E">
        <w:t>.</w:t>
      </w:r>
    </w:p>
    <w:p w14:paraId="036E4C34" w14:textId="77777777" w:rsidR="001D495D" w:rsidRDefault="001D495D" w:rsidP="001D495D"/>
    <w:p w14:paraId="0356158B" w14:textId="6218FF4D" w:rsidR="00D45072" w:rsidRDefault="00FB415C" w:rsidP="001D495D">
      <w:pPr>
        <w:rPr>
          <w:b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BF3E9A" wp14:editId="69D2AA84">
                <wp:simplePos x="0" y="0"/>
                <wp:positionH relativeFrom="column">
                  <wp:posOffset>2372360</wp:posOffset>
                </wp:positionH>
                <wp:positionV relativeFrom="paragraph">
                  <wp:posOffset>1749425</wp:posOffset>
                </wp:positionV>
                <wp:extent cx="736600" cy="320040"/>
                <wp:effectExtent l="38100" t="38100" r="63500" b="60960"/>
                <wp:wrapNone/>
                <wp:docPr id="678" name="Connecteur droit avec flèch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600" cy="3200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B0208" id="Connecteur droit avec flèche 678" o:spid="_x0000_s1026" type="#_x0000_t32" style="position:absolute;margin-left:186.8pt;margin-top:137.75pt;width:58pt;height:25.2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" strokecolor="red" strokeweight="2pt">
                <v:stroke startarrow="classic" endarrow="classic"/>
              </v:shape>
            </w:pict>
          </mc:Fallback>
        </mc:AlternateContent>
      </w:r>
      <w:r w:rsidR="00D45072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9E49AC1" wp14:editId="033B9C4B">
                <wp:simplePos x="0" y="0"/>
                <wp:positionH relativeFrom="column">
                  <wp:posOffset>-269240</wp:posOffset>
                </wp:positionH>
                <wp:positionV relativeFrom="paragraph">
                  <wp:posOffset>260985</wp:posOffset>
                </wp:positionV>
                <wp:extent cx="6438900" cy="3623945"/>
                <wp:effectExtent l="0" t="0" r="0" b="0"/>
                <wp:wrapTopAndBottom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3623945"/>
                          <a:chOff x="0" y="0"/>
                          <a:chExt cx="6438900" cy="362394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497840"/>
                            <a:ext cx="6012180" cy="31261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tailEnd type="stealth"/>
                          </a:ln>
                        </pic:spPr>
                      </pic:pic>
                      <wps:wsp>
                        <wps:cNvPr id="13" name="Légende encadrée 2 13"/>
                        <wps:cNvSpPr/>
                        <wps:spPr>
                          <a:xfrm>
                            <a:off x="5074920" y="665480"/>
                            <a:ext cx="1158240" cy="289560"/>
                          </a:xfrm>
                          <a:prstGeom prst="borderCallout2">
                            <a:avLst>
                              <a:gd name="adj1" fmla="val 101103"/>
                              <a:gd name="adj2" fmla="val 52193"/>
                              <a:gd name="adj3" fmla="val 187652"/>
                              <a:gd name="adj4" fmla="val 89473"/>
                              <a:gd name="adj5" fmla="val 338873"/>
                              <a:gd name="adj6" fmla="val 92013"/>
                            </a:avLst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rgbClr val="C0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19109E" w14:textId="31A9E470" w:rsidR="00F62584" w:rsidRPr="001D495D" w:rsidRDefault="00E626A4" w:rsidP="001D495D">
                              <w:pPr>
                                <w:rPr>
                                  <w:color w:val="404040" w:themeColor="text1" w:themeTint="BF"/>
                                  <w:sz w:val="18"/>
                                </w:rPr>
                              </w:pPr>
                              <w:r w:rsidRPr="001D495D">
                                <w:rPr>
                                  <w:color w:val="404040" w:themeColor="text1" w:themeTint="BF"/>
                                  <w:sz w:val="18"/>
                                </w:rPr>
                                <w:t>Quartiers jointés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necteur droit avec flèche 17"/>
                        <wps:cNvCnPr/>
                        <wps:spPr>
                          <a:xfrm>
                            <a:off x="3515360" y="467360"/>
                            <a:ext cx="889000" cy="121412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Légende encadrée 2 5"/>
                        <wps:cNvSpPr/>
                        <wps:spPr>
                          <a:xfrm>
                            <a:off x="213360" y="411480"/>
                            <a:ext cx="1677035" cy="447040"/>
                          </a:xfrm>
                          <a:prstGeom prst="borderCallout2">
                            <a:avLst>
                              <a:gd name="adj1" fmla="val 51632"/>
                              <a:gd name="adj2" fmla="val 106742"/>
                              <a:gd name="adj3" fmla="val 61525"/>
                              <a:gd name="adj4" fmla="val 119212"/>
                              <a:gd name="adj5" fmla="val 176513"/>
                              <a:gd name="adj6" fmla="val 164488"/>
                            </a:avLst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rgbClr val="C0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F5064A" w14:textId="333F401B" w:rsidR="00A90D3E" w:rsidRPr="001D495D" w:rsidRDefault="00E626A4" w:rsidP="001D495D">
                              <w:pPr>
                                <w:rPr>
                                  <w:color w:val="404040" w:themeColor="text1" w:themeTint="BF"/>
                                </w:rPr>
                              </w:pPr>
                              <w:r w:rsidRPr="001D495D">
                                <w:rPr>
                                  <w:color w:val="404040" w:themeColor="text1" w:themeTint="BF"/>
                                </w:rPr>
                                <w:t>Bride sur cou-de-pied</w:t>
                              </w:r>
                              <w:r w:rsidR="00D45072" w:rsidRPr="001D495D">
                                <w:rPr>
                                  <w:color w:val="404040" w:themeColor="text1" w:themeTint="BF"/>
                                </w:rPr>
                                <w:t>.</w:t>
                              </w:r>
                            </w:p>
                            <w:p w14:paraId="1C8B2C9E" w14:textId="4EBA2978" w:rsidR="00D45072" w:rsidRPr="001D495D" w:rsidRDefault="00D45072" w:rsidP="001D495D">
                              <w:pPr>
                                <w:rPr>
                                  <w:color w:val="404040" w:themeColor="text1" w:themeTint="BF"/>
                                </w:rPr>
                              </w:pPr>
                              <w:r w:rsidRPr="001D495D">
                                <w:rPr>
                                  <w:color w:val="404040" w:themeColor="text1" w:themeTint="BF"/>
                                </w:rPr>
                                <w:t>3 trous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Légende encadrée 2 42"/>
                        <wps:cNvSpPr/>
                        <wps:spPr>
                          <a:xfrm>
                            <a:off x="858520" y="2123440"/>
                            <a:ext cx="1016000" cy="223520"/>
                          </a:xfrm>
                          <a:prstGeom prst="borderCallout2">
                            <a:avLst>
                              <a:gd name="adj1" fmla="val 51632"/>
                              <a:gd name="adj2" fmla="val 106742"/>
                              <a:gd name="adj3" fmla="val 71942"/>
                              <a:gd name="adj4" fmla="val 117395"/>
                              <a:gd name="adj5" fmla="val -86965"/>
                              <a:gd name="adj6" fmla="val 154408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7119CC" w14:textId="70D3AFAD" w:rsidR="00D8208E" w:rsidRPr="001D495D" w:rsidRDefault="00E626A4" w:rsidP="001D495D">
                              <w:pPr>
                                <w:rPr>
                                  <w:color w:val="404040" w:themeColor="text1" w:themeTint="BF"/>
                                  <w:sz w:val="18"/>
                                </w:rPr>
                              </w:pPr>
                              <w:r w:rsidRPr="001D495D">
                                <w:rPr>
                                  <w:color w:val="404040" w:themeColor="text1" w:themeTint="BF"/>
                                  <w:sz w:val="18"/>
                                </w:rPr>
                                <w:t>Point d’arrêt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Légende encadrée 2 42"/>
                        <wps:cNvSpPr/>
                        <wps:spPr>
                          <a:xfrm>
                            <a:off x="2443480" y="375920"/>
                            <a:ext cx="1016000" cy="233680"/>
                          </a:xfrm>
                          <a:prstGeom prst="borderCallout2">
                            <a:avLst>
                              <a:gd name="adj1" fmla="val 51632"/>
                              <a:gd name="adj2" fmla="val 106742"/>
                              <a:gd name="adj3" fmla="val 71942"/>
                              <a:gd name="adj4" fmla="val 117395"/>
                              <a:gd name="adj5" fmla="val 199991"/>
                              <a:gd name="adj6" fmla="val 102408"/>
                            </a:avLst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rgbClr val="C0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BD71EA" w14:textId="70B1DFD4" w:rsidR="00E626A4" w:rsidRPr="001D495D" w:rsidRDefault="00E626A4" w:rsidP="001D495D">
                              <w:pPr>
                                <w:rPr>
                                  <w:color w:val="404040" w:themeColor="text1" w:themeTint="BF"/>
                                  <w:sz w:val="18"/>
                                </w:rPr>
                              </w:pPr>
                              <w:r w:rsidRPr="001D495D">
                                <w:rPr>
                                  <w:color w:val="404040" w:themeColor="text1" w:themeTint="BF"/>
                                  <w:sz w:val="18"/>
                                </w:rPr>
                                <w:t>Bord remplié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Légende encadrée 2 5"/>
                        <wps:cNvSpPr/>
                        <wps:spPr>
                          <a:xfrm>
                            <a:off x="0" y="1026160"/>
                            <a:ext cx="1829435" cy="396240"/>
                          </a:xfrm>
                          <a:prstGeom prst="borderCallout2">
                            <a:avLst>
                              <a:gd name="adj1" fmla="val 51632"/>
                              <a:gd name="adj2" fmla="val 106742"/>
                              <a:gd name="adj3" fmla="val 71942"/>
                              <a:gd name="adj4" fmla="val 117395"/>
                              <a:gd name="adj5" fmla="val 161090"/>
                              <a:gd name="adj6" fmla="val 161509"/>
                            </a:avLst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rgbClr val="C0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9BE5A7" w14:textId="3259FA47" w:rsidR="00E626A4" w:rsidRPr="001D495D" w:rsidRDefault="00E626A4" w:rsidP="001D495D">
                              <w:pPr>
                                <w:pStyle w:val="Sansinterligne"/>
                              </w:pPr>
                              <w:r w:rsidRPr="001D495D">
                                <w:t xml:space="preserve">Boucle de </w:t>
                              </w:r>
                              <w:r w:rsidR="00FB415C" w:rsidRPr="001D495D">
                                <w:t>2</w:t>
                              </w:r>
                              <w:r w:rsidRPr="001D495D">
                                <w:t>5 mm de large</w:t>
                              </w:r>
                              <w:r w:rsidR="00D45072" w:rsidRPr="001D495D">
                                <w:t>.</w:t>
                              </w:r>
                            </w:p>
                            <w:p w14:paraId="0A233024" w14:textId="3DA28E68" w:rsidR="00D45072" w:rsidRPr="001D495D" w:rsidRDefault="00D45072" w:rsidP="001D495D">
                              <w:pPr>
                                <w:pStyle w:val="Sansinterligne"/>
                              </w:pPr>
                              <w:r w:rsidRPr="001D495D">
                                <w:t>Montée sur élastique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onnecteur droit avec flèche 10"/>
                        <wps:cNvCnPr/>
                        <wps:spPr>
                          <a:xfrm>
                            <a:off x="3525520" y="502920"/>
                            <a:ext cx="325120" cy="104648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Légende encadrée 2 42"/>
                        <wps:cNvSpPr/>
                        <wps:spPr>
                          <a:xfrm>
                            <a:off x="1864360" y="2788920"/>
                            <a:ext cx="1016000" cy="233680"/>
                          </a:xfrm>
                          <a:prstGeom prst="borderCallout2">
                            <a:avLst>
                              <a:gd name="adj1" fmla="val 51632"/>
                              <a:gd name="adj2" fmla="val 106742"/>
                              <a:gd name="adj3" fmla="val 71942"/>
                              <a:gd name="adj4" fmla="val 117395"/>
                              <a:gd name="adj5" fmla="val -54357"/>
                              <a:gd name="adj6" fmla="val 154908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6E25DA" w14:textId="7B6EEDEC" w:rsidR="00E626A4" w:rsidRPr="001D495D" w:rsidRDefault="00E626A4" w:rsidP="001D495D">
                              <w:pPr>
                                <w:rPr>
                                  <w:color w:val="404040" w:themeColor="text1" w:themeTint="BF"/>
                                  <w:sz w:val="18"/>
                                </w:rPr>
                              </w:pPr>
                              <w:r w:rsidRPr="001D495D">
                                <w:rPr>
                                  <w:color w:val="404040" w:themeColor="text1" w:themeTint="BF"/>
                                  <w:sz w:val="18"/>
                                </w:rPr>
                                <w:t>Bord franc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Légende encadrée 2 42"/>
                        <wps:cNvSpPr/>
                        <wps:spPr>
                          <a:xfrm>
                            <a:off x="4084320" y="0"/>
                            <a:ext cx="1016000" cy="233680"/>
                          </a:xfrm>
                          <a:prstGeom prst="borderCallout2">
                            <a:avLst>
                              <a:gd name="adj1" fmla="val 97284"/>
                              <a:gd name="adj2" fmla="val 49242"/>
                              <a:gd name="adj3" fmla="val 250203"/>
                              <a:gd name="adj4" fmla="val 43395"/>
                              <a:gd name="adj5" fmla="val 371730"/>
                              <a:gd name="adj6" fmla="val -7592"/>
                            </a:avLst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rgbClr val="C0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10E5C4" w14:textId="77777777" w:rsidR="00E626A4" w:rsidRPr="001D495D" w:rsidRDefault="00E626A4" w:rsidP="001D495D">
                              <w:pPr>
                                <w:rPr>
                                  <w:color w:val="404040" w:themeColor="text1" w:themeTint="BF"/>
                                  <w:sz w:val="18"/>
                                </w:rPr>
                              </w:pPr>
                              <w:r w:rsidRPr="001D495D">
                                <w:rPr>
                                  <w:color w:val="404040" w:themeColor="text1" w:themeTint="BF"/>
                                  <w:sz w:val="18"/>
                                </w:rPr>
                                <w:t>Bord franc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49AC1" id="Groupe 18" o:spid="_x0000_s1031" style="position:absolute;margin-left:-21.2pt;margin-top:20.55pt;width:507pt;height:285.35pt;z-index:251654656;mso-width-relative:margin;mso-height-relative:margin" coordsize="64389,36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">
                <v:shape id="Image 4" o:spid="_x0000_s1032" type="#_x0000_t75" style="position:absolute;left:4267;top:4978;width:60122;height:3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" strokeweight="1pt">
                  <v:stroke endarrow="classic"/>
                  <v:imagedata r:id="rId11" o:title=""/>
                </v:shape>
                <v:shape id="Légende encadrée 2 13" o:spid="_x0000_s1033" type="#_x0000_t48" style="position:absolute;left:50749;top:6654;width:11582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" adj="19875,73197,19326,40533,11274,21838" fillcolor="#eeece1 [3214]" strokecolor="#c00000" strokeweight="1.5pt">
                  <v:stroke startarrow="classic"/>
                  <v:textbox>
                    <w:txbxContent>
                      <w:p w14:paraId="7F19109E" w14:textId="31A9E470" w:rsidR="00F62584" w:rsidRPr="001D495D" w:rsidRDefault="00E626A4" w:rsidP="001D495D">
                        <w:pPr>
                          <w:rPr>
                            <w:color w:val="404040" w:themeColor="text1" w:themeTint="BF"/>
                            <w:sz w:val="18"/>
                          </w:rPr>
                        </w:pPr>
                        <w:r w:rsidRPr="001D495D">
                          <w:rPr>
                            <w:color w:val="404040" w:themeColor="text1" w:themeTint="BF"/>
                            <w:sz w:val="18"/>
                          </w:rPr>
                          <w:t>Quartiers jointés</w:t>
                        </w:r>
                      </w:p>
                    </w:txbxContent>
                  </v:textbox>
                  <o:callout v:ext="edit" minusx="t" minusy="t"/>
                </v:shape>
                <v:shape id="Connecteur droit avec flèche 17" o:spid="_x0000_s1034" type="#_x0000_t32" style="position:absolute;left:35153;top:4673;width:8890;height:121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" strokecolor="red" strokeweight="1pt">
                  <v:stroke endarrow="open"/>
                </v:shape>
                <v:shape id="Légende encadrée 2 5" o:spid="_x0000_s1035" type="#_x0000_t48" style="position:absolute;left:2133;top:4114;width:16770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" adj="35529,38127,25750,13289,23056,11153" fillcolor="#eeece1 [3214]" strokecolor="#c00000" strokeweight="1.5pt">
                  <v:stroke startarrow="classic"/>
                  <v:textbox>
                    <w:txbxContent>
                      <w:p w14:paraId="7CF5064A" w14:textId="333F401B" w:rsidR="00A90D3E" w:rsidRPr="001D495D" w:rsidRDefault="00E626A4" w:rsidP="001D495D">
                        <w:pPr>
                          <w:rPr>
                            <w:color w:val="404040" w:themeColor="text1" w:themeTint="BF"/>
                          </w:rPr>
                        </w:pPr>
                        <w:r w:rsidRPr="001D495D">
                          <w:rPr>
                            <w:color w:val="404040" w:themeColor="text1" w:themeTint="BF"/>
                          </w:rPr>
                          <w:t>Bride sur cou-de-pied</w:t>
                        </w:r>
                        <w:r w:rsidR="00D45072" w:rsidRPr="001D495D">
                          <w:rPr>
                            <w:color w:val="404040" w:themeColor="text1" w:themeTint="BF"/>
                          </w:rPr>
                          <w:t>.</w:t>
                        </w:r>
                      </w:p>
                      <w:p w14:paraId="1C8B2C9E" w14:textId="4EBA2978" w:rsidR="00D45072" w:rsidRPr="001D495D" w:rsidRDefault="00D45072" w:rsidP="001D495D">
                        <w:pPr>
                          <w:rPr>
                            <w:color w:val="404040" w:themeColor="text1" w:themeTint="BF"/>
                          </w:rPr>
                        </w:pPr>
                        <w:r w:rsidRPr="001D495D">
                          <w:rPr>
                            <w:color w:val="404040" w:themeColor="text1" w:themeTint="BF"/>
                          </w:rPr>
                          <w:t>3 trous</w:t>
                        </w:r>
                      </w:p>
                    </w:txbxContent>
                  </v:textbox>
                  <o:callout v:ext="edit" minusx="t" minusy="t"/>
                </v:shape>
                <v:shape id="Légende encadrée 2 42" o:spid="_x0000_s1036" type="#_x0000_t48" style="position:absolute;left:8585;top:21234;width:10160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" adj="33352,-18784,25357,15539,23056,11153" fillcolor="#eeece1 [3214]" strokecolor="red" strokeweight="1pt">
                  <v:stroke startarrow="classic"/>
                  <v:textbox>
                    <w:txbxContent>
                      <w:p w14:paraId="267119CC" w14:textId="70D3AFAD" w:rsidR="00D8208E" w:rsidRPr="001D495D" w:rsidRDefault="00E626A4" w:rsidP="001D495D">
                        <w:pPr>
                          <w:rPr>
                            <w:color w:val="404040" w:themeColor="text1" w:themeTint="BF"/>
                            <w:sz w:val="18"/>
                          </w:rPr>
                        </w:pPr>
                        <w:r w:rsidRPr="001D495D">
                          <w:rPr>
                            <w:color w:val="404040" w:themeColor="text1" w:themeTint="BF"/>
                            <w:sz w:val="18"/>
                          </w:rPr>
                          <w:t>Point d’arrêt</w:t>
                        </w:r>
                      </w:p>
                    </w:txbxContent>
                  </v:textbox>
                  <o:callout v:ext="edit" minusx="t"/>
                </v:shape>
                <v:shape id="Légende encadrée 2 42" o:spid="_x0000_s1037" type="#_x0000_t48" style="position:absolute;left:24434;top:3759;width:1016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" adj="22120,43198,25357,15539,23056,11153" fillcolor="#eeece1 [3214]" strokecolor="#c00000" strokeweight="1.5pt">
                  <v:stroke startarrow="classic"/>
                  <v:textbox>
                    <w:txbxContent>
                      <w:p w14:paraId="06BD71EA" w14:textId="70B1DFD4" w:rsidR="00E626A4" w:rsidRPr="001D495D" w:rsidRDefault="00E626A4" w:rsidP="001D495D">
                        <w:pPr>
                          <w:rPr>
                            <w:color w:val="404040" w:themeColor="text1" w:themeTint="BF"/>
                            <w:sz w:val="18"/>
                          </w:rPr>
                        </w:pPr>
                        <w:r w:rsidRPr="001D495D">
                          <w:rPr>
                            <w:color w:val="404040" w:themeColor="text1" w:themeTint="BF"/>
                            <w:sz w:val="18"/>
                          </w:rPr>
                          <w:t>Bord remplié</w:t>
                        </w:r>
                      </w:p>
                    </w:txbxContent>
                  </v:textbox>
                  <o:callout v:ext="edit" minusy="t"/>
                </v:shape>
                <v:shape id="Légende encadrée 2 5" o:spid="_x0000_s1038" type="#_x0000_t48" style="position:absolute;top:10261;width:18294;height:3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" adj="34886,34795,25357,15539,23056,11153" fillcolor="#eeece1 [3214]" strokecolor="#c00000" strokeweight="1.5pt">
                  <v:stroke startarrow="classic"/>
                  <v:textbox>
                    <w:txbxContent>
                      <w:p w14:paraId="269BE5A7" w14:textId="3259FA47" w:rsidR="00E626A4" w:rsidRPr="001D495D" w:rsidRDefault="00E626A4" w:rsidP="001D495D">
                        <w:pPr>
                          <w:pStyle w:val="Sansinterligne"/>
                        </w:pPr>
                        <w:r w:rsidRPr="001D495D">
                          <w:t xml:space="preserve">Boucle de </w:t>
                        </w:r>
                        <w:r w:rsidR="00FB415C" w:rsidRPr="001D495D">
                          <w:t>2</w:t>
                        </w:r>
                        <w:r w:rsidRPr="001D495D">
                          <w:t>5 mm de large</w:t>
                        </w:r>
                        <w:r w:rsidR="00D45072" w:rsidRPr="001D495D">
                          <w:t>.</w:t>
                        </w:r>
                      </w:p>
                      <w:p w14:paraId="0A233024" w14:textId="3DA28E68" w:rsidR="00D45072" w:rsidRPr="001D495D" w:rsidRDefault="00D45072" w:rsidP="001D495D">
                        <w:pPr>
                          <w:pStyle w:val="Sansinterligne"/>
                        </w:pPr>
                        <w:r w:rsidRPr="001D495D">
                          <w:t>Montée sur élastique</w:t>
                        </w:r>
                      </w:p>
                    </w:txbxContent>
                  </v:textbox>
                  <o:callout v:ext="edit" minusx="t" minusy="t"/>
                </v:shape>
                <v:shape id="Connecteur droit avec flèche 10" o:spid="_x0000_s1039" type="#_x0000_t32" style="position:absolute;left:35255;top:5029;width:3251;height:104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" strokecolor="red" strokeweight="1pt">
                  <v:stroke endarrow="open"/>
                </v:shape>
                <v:shape id="Légende encadrée 2 42" o:spid="_x0000_s1040" type="#_x0000_t48" style="position:absolute;left:18643;top:27889;width:1016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" adj="33460,-11741,25357,15539,23056,11153" fillcolor="#eeece1 [3214]" strokecolor="red" strokeweight="1pt">
                  <v:stroke startarrow="classic"/>
                  <v:textbox>
                    <w:txbxContent>
                      <w:p w14:paraId="3C6E25DA" w14:textId="7B6EEDEC" w:rsidR="00E626A4" w:rsidRPr="001D495D" w:rsidRDefault="00E626A4" w:rsidP="001D495D">
                        <w:pPr>
                          <w:rPr>
                            <w:color w:val="404040" w:themeColor="text1" w:themeTint="BF"/>
                            <w:sz w:val="18"/>
                          </w:rPr>
                        </w:pPr>
                        <w:r w:rsidRPr="001D495D">
                          <w:rPr>
                            <w:color w:val="404040" w:themeColor="text1" w:themeTint="BF"/>
                            <w:sz w:val="18"/>
                          </w:rPr>
                          <w:t>Bord franc</w:t>
                        </w:r>
                      </w:p>
                    </w:txbxContent>
                  </v:textbox>
                  <o:callout v:ext="edit" minusx="t"/>
                </v:shape>
                <v:shape id="Légende encadrée 2 42" o:spid="_x0000_s1041" type="#_x0000_t48" style="position:absolute;left:40843;width:10160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" adj="-1640,80294,9373,54044,10636,21013" fillcolor="#eeece1 [3214]" strokecolor="#c00000" strokeweight="1.5pt">
                  <v:stroke startarrow="classic"/>
                  <v:textbox>
                    <w:txbxContent>
                      <w:p w14:paraId="6D10E5C4" w14:textId="77777777" w:rsidR="00E626A4" w:rsidRPr="001D495D" w:rsidRDefault="00E626A4" w:rsidP="001D495D">
                        <w:pPr>
                          <w:rPr>
                            <w:color w:val="404040" w:themeColor="text1" w:themeTint="BF"/>
                            <w:sz w:val="18"/>
                          </w:rPr>
                        </w:pPr>
                        <w:r w:rsidRPr="001D495D">
                          <w:rPr>
                            <w:color w:val="404040" w:themeColor="text1" w:themeTint="BF"/>
                            <w:sz w:val="18"/>
                          </w:rPr>
                          <w:t>Bord franc</w:t>
                        </w:r>
                      </w:p>
                    </w:txbxContent>
                  </v:textbox>
                  <o:callout v:ext="edit" minusy="t"/>
                </v:shape>
                <w10:wrap type="topAndBottom"/>
              </v:group>
            </w:pict>
          </mc:Fallback>
        </mc:AlternateContent>
      </w:r>
      <w:r w:rsidR="00D45072" w:rsidRPr="00D45072">
        <w:t xml:space="preserve"> </w:t>
      </w:r>
      <w:r w:rsidR="00D45072" w:rsidRPr="001D495D">
        <w:rPr>
          <w:b/>
        </w:rPr>
        <w:t>Vue côté extérieur</w:t>
      </w:r>
    </w:p>
    <w:p w14:paraId="74071951" w14:textId="77777777" w:rsidR="001D495D" w:rsidRPr="001D495D" w:rsidRDefault="001D495D" w:rsidP="001D495D">
      <w:pPr>
        <w:rPr>
          <w:b/>
        </w:rPr>
      </w:pPr>
    </w:p>
    <w:p w14:paraId="3FF97938" w14:textId="5A5F5593" w:rsidR="00F62584" w:rsidRPr="003A31F2" w:rsidRDefault="001D495D" w:rsidP="001D495D">
      <w:pPr>
        <w:rPr>
          <w:b/>
        </w:rPr>
      </w:pPr>
      <w:r w:rsidRPr="003A31F2">
        <w:rPr>
          <w:b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D52EC40" wp14:editId="2B266C2A">
                <wp:simplePos x="0" y="0"/>
                <wp:positionH relativeFrom="column">
                  <wp:posOffset>-189662</wp:posOffset>
                </wp:positionH>
                <wp:positionV relativeFrom="paragraph">
                  <wp:posOffset>316889</wp:posOffset>
                </wp:positionV>
                <wp:extent cx="6381115" cy="3034030"/>
                <wp:effectExtent l="0" t="0" r="19685" b="0"/>
                <wp:wrapTopAndBottom/>
                <wp:docPr id="680" name="Groupe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115" cy="3034030"/>
                          <a:chOff x="0" y="0"/>
                          <a:chExt cx="6381115" cy="3034030"/>
                        </a:xfrm>
                      </wpg:grpSpPr>
                      <wpg:grpSp>
                        <wpg:cNvPr id="679" name="Groupe 679"/>
                        <wpg:cNvGrpSpPr/>
                        <wpg:grpSpPr>
                          <a:xfrm>
                            <a:off x="0" y="157480"/>
                            <a:ext cx="5452745" cy="2876550"/>
                            <a:chOff x="0" y="0"/>
                            <a:chExt cx="5452745" cy="287655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1200" y="441960"/>
                              <a:ext cx="4741545" cy="24345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  <a:tailEnd type="stealth"/>
                            </a:ln>
                          </pic:spPr>
                        </pic:pic>
                        <wps:wsp>
                          <wps:cNvPr id="43" name="Légende encadrée 2 13"/>
                          <wps:cNvSpPr/>
                          <wps:spPr>
                            <a:xfrm>
                              <a:off x="132080" y="746760"/>
                              <a:ext cx="1158240" cy="289560"/>
                            </a:xfrm>
                            <a:prstGeom prst="borderCallout2">
                              <a:avLst>
                                <a:gd name="adj1" fmla="val 101103"/>
                                <a:gd name="adj2" fmla="val 52193"/>
                                <a:gd name="adj3" fmla="val 245547"/>
                                <a:gd name="adj4" fmla="val 37719"/>
                                <a:gd name="adj5" fmla="val 300277"/>
                                <a:gd name="adj6" fmla="val 89820"/>
                              </a:avLst>
                            </a:prstGeom>
                            <a:solidFill>
                              <a:schemeClr val="bg2"/>
                            </a:solidFill>
                            <a:ln w="19050">
                              <a:solidFill>
                                <a:srgbClr val="C00000"/>
                              </a:solidFill>
                              <a:tailEnd type="stealt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71ECA2" w14:textId="77777777" w:rsidR="00D45072" w:rsidRPr="001D495D" w:rsidRDefault="00D45072" w:rsidP="001D495D">
                                <w:pPr>
                                  <w:rPr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1D495D">
                                  <w:rPr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  <w:t>Quartiers jointés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Légende encadrée 2 13"/>
                          <wps:cNvSpPr/>
                          <wps:spPr>
                            <a:xfrm>
                              <a:off x="1813560" y="0"/>
                              <a:ext cx="2092960" cy="289560"/>
                            </a:xfrm>
                            <a:prstGeom prst="borderCallout2">
                              <a:avLst>
                                <a:gd name="adj1" fmla="val 101103"/>
                                <a:gd name="adj2" fmla="val 52193"/>
                                <a:gd name="adj3" fmla="val 187652"/>
                                <a:gd name="adj4" fmla="val 89473"/>
                                <a:gd name="adj5" fmla="val 331856"/>
                                <a:gd name="adj6" fmla="val 82790"/>
                              </a:avLst>
                            </a:prstGeom>
                            <a:solidFill>
                              <a:schemeClr val="bg2"/>
                            </a:solidFill>
                            <a:ln w="19050">
                              <a:solidFill>
                                <a:srgbClr val="C00000"/>
                              </a:solidFill>
                              <a:tailEnd type="stealt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051A46" w14:textId="1A37508D" w:rsidR="00D45072" w:rsidRPr="001D495D" w:rsidRDefault="00D45072" w:rsidP="001D495D">
                                <w:pPr>
                                  <w:rPr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1D495D">
                                  <w:rPr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  <w:t>Quartier intérieur asymétrique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Légende encadrée 2 13"/>
                          <wps:cNvSpPr/>
                          <wps:spPr>
                            <a:xfrm>
                              <a:off x="0" y="2082800"/>
                              <a:ext cx="1158240" cy="289560"/>
                            </a:xfrm>
                            <a:prstGeom prst="borderCallout2">
                              <a:avLst>
                                <a:gd name="adj1" fmla="val 4612"/>
                                <a:gd name="adj2" fmla="val 50439"/>
                                <a:gd name="adj3" fmla="val -96558"/>
                                <a:gd name="adj4" fmla="val 89912"/>
                                <a:gd name="adj5" fmla="val -127793"/>
                                <a:gd name="adj6" fmla="val 165259"/>
                              </a:avLst>
                            </a:prstGeom>
                            <a:solidFill>
                              <a:schemeClr val="bg2"/>
                            </a:solidFill>
                            <a:ln w="19050">
                              <a:solidFill>
                                <a:srgbClr val="C00000"/>
                              </a:solidFill>
                              <a:tailEnd type="stealt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33089D" w14:textId="09F099E0" w:rsidR="00D45072" w:rsidRPr="001D495D" w:rsidRDefault="00D45072" w:rsidP="001D495D">
                                <w:pPr>
                                  <w:rPr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1D495D">
                                  <w:rPr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  <w:t>Bord remplié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8" name="Rectangle 396"/>
                        <wps:cNvSpPr>
                          <a:spLocks noChangeArrowheads="1"/>
                        </wps:cNvSpPr>
                        <wps:spPr bwMode="auto">
                          <a:xfrm flipH="1">
                            <a:off x="4734560" y="0"/>
                            <a:ext cx="1646555" cy="109728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rgbClr val="C0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5F5D2C" w14:textId="425C1E82" w:rsidR="00D45072" w:rsidRPr="001D495D" w:rsidRDefault="00D45072" w:rsidP="001D495D">
                              <w:pPr>
                                <w:rPr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1D495D">
                                <w:rPr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>IMPORTANT</w:t>
                              </w:r>
                            </w:p>
                            <w:p w14:paraId="2E9CDA40" w14:textId="34B066AA" w:rsidR="00D45072" w:rsidRPr="001D495D" w:rsidRDefault="00D45072" w:rsidP="001D495D">
                              <w:pPr>
                                <w:rPr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1D495D">
                                <w:rPr>
                                  <w:color w:val="404040" w:themeColor="text1" w:themeTint="BF"/>
                                  <w:sz w:val="18"/>
                                  <w:szCs w:val="18"/>
                                </w:rPr>
                                <w:t xml:space="preserve">Prévoir un décalage pour la bride afin de prendre en compte les superpositions de matière.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Connecteur droit avec flèche 673"/>
                        <wps:cNvCnPr/>
                        <wps:spPr>
                          <a:xfrm flipH="1">
                            <a:off x="3794760" y="523240"/>
                            <a:ext cx="955040" cy="538480"/>
                          </a:xfrm>
                          <a:prstGeom prst="straightConnector1">
                            <a:avLst/>
                          </a:prstGeom>
                          <a:solidFill>
                            <a:schemeClr val="bg2"/>
                          </a:solidFill>
                          <a:ln w="19050">
                            <a:solidFill>
                              <a:srgbClr val="C0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2EC40" id="Groupe 680" o:spid="_x0000_s1042" style="position:absolute;margin-left:-14.95pt;margin-top:24.95pt;width:502.45pt;height:238.9pt;z-index:251658752" coordsize="63811,3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">
                <v:group id="Groupe 679" o:spid="_x0000_s1043" style="position:absolute;top:1574;width:54527;height:28766" coordsize="54527,2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Image 28" o:spid="_x0000_s1044" type="#_x0000_t75" style="position:absolute;left:7112;top:4419;width:47415;height:2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" strokeweight="1.5pt">
                    <v:stroke endarrow="classic"/>
                    <v:imagedata r:id="rId13" o:title=""/>
                  </v:shape>
                  <v:shape id="Légende encadrée 2 13" o:spid="_x0000_s1045" type="#_x0000_t48" style="position:absolute;left:1320;top:7467;width:11583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" adj="19401,64860,8147,53038,11274,21838" fillcolor="#eeece1 [3214]" strokecolor="#c00000" strokeweight="1.5pt">
                    <v:stroke startarrow="classic"/>
                    <v:textbox>
                      <w:txbxContent>
                        <w:p w14:paraId="4271ECA2" w14:textId="77777777" w:rsidR="00D45072" w:rsidRPr="001D495D" w:rsidRDefault="00D45072" w:rsidP="001D495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1D495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Quartiers jointés</w:t>
                          </w:r>
                        </w:p>
                      </w:txbxContent>
                    </v:textbox>
                    <o:callout v:ext="edit" minusx="t" minusy="t"/>
                  </v:shape>
                  <v:shape id="Légende encadrée 2 13" o:spid="_x0000_s1046" type="#_x0000_t48" style="position:absolute;left:18135;width:20930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" adj="17883,71681,19326,40533,11274,21838" fillcolor="#eeece1 [3214]" strokecolor="#c00000" strokeweight="1.5pt">
                    <v:stroke startarrow="classic"/>
                    <v:textbox>
                      <w:txbxContent>
                        <w:p w14:paraId="69051A46" w14:textId="1A37508D" w:rsidR="00D45072" w:rsidRPr="001D495D" w:rsidRDefault="00D45072" w:rsidP="001D495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1D495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Quartier intérieur asymétrique</w:t>
                          </w:r>
                        </w:p>
                      </w:txbxContent>
                    </v:textbox>
                    <o:callout v:ext="edit" minusx="t" minusy="t"/>
                  </v:shape>
                  <v:shape id="Légende encadrée 2 13" o:spid="_x0000_s1047" type="#_x0000_t48" style="position:absolute;top:20828;width:11582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" adj="35696,-27603,19421,-20857,10895,996" fillcolor="#eeece1 [3214]" strokecolor="#c00000" strokeweight="1.5pt">
                    <v:stroke startarrow="classic"/>
                    <v:textbox>
                      <w:txbxContent>
                        <w:p w14:paraId="1B33089D" w14:textId="09F099E0" w:rsidR="00D45072" w:rsidRPr="001D495D" w:rsidRDefault="00D45072" w:rsidP="001D495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1D495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Bord remplié</w:t>
                          </w:r>
                        </w:p>
                      </w:txbxContent>
                    </v:textbox>
                    <o:callout v:ext="edit" minusx="t"/>
                  </v:shape>
                </v:group>
                <v:rect id="Rectangle 396" o:spid="_x0000_s1048" style="position:absolute;left:47345;width:16466;height:1097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" fillcolor="#eeece1 [3214]" strokecolor="#c00000" strokeweight="1.5pt">
                  <v:stroke endarrow="classic"/>
                  <v:textbox>
                    <w:txbxContent>
                      <w:p w14:paraId="6E5F5D2C" w14:textId="425C1E82" w:rsidR="00D45072" w:rsidRPr="001D495D" w:rsidRDefault="00D45072" w:rsidP="001D495D">
                        <w:pPr>
                          <w:rPr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1D495D">
                          <w:rPr>
                            <w:color w:val="404040" w:themeColor="text1" w:themeTint="BF"/>
                            <w:sz w:val="18"/>
                            <w:szCs w:val="18"/>
                          </w:rPr>
                          <w:t>IMPORTANT</w:t>
                        </w:r>
                      </w:p>
                      <w:p w14:paraId="2E9CDA40" w14:textId="34B066AA" w:rsidR="00D45072" w:rsidRPr="001D495D" w:rsidRDefault="00D45072" w:rsidP="001D495D">
                        <w:pPr>
                          <w:rPr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1D495D">
                          <w:rPr>
                            <w:color w:val="404040" w:themeColor="text1" w:themeTint="BF"/>
                            <w:sz w:val="18"/>
                            <w:szCs w:val="18"/>
                          </w:rPr>
                          <w:t xml:space="preserve">Prévoir un décalage pour la bride afin de prendre en compte les superpositions de matière. </w:t>
                        </w:r>
                      </w:p>
                    </w:txbxContent>
                  </v:textbox>
                </v:rect>
                <v:shape id="Connecteur droit avec flèche 673" o:spid="_x0000_s1049" type="#_x0000_t32" style="position:absolute;left:37947;top:5232;width:9551;height:53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" filled="t" fillcolor="#eeece1 [3214]" strokecolor="#c00000" strokeweight="1.5pt">
                  <v:stroke endarrow="classic"/>
                </v:shape>
                <w10:wrap type="topAndBottom"/>
              </v:group>
            </w:pict>
          </mc:Fallback>
        </mc:AlternateContent>
      </w:r>
      <w:r w:rsidR="00D45072" w:rsidRPr="003A31F2">
        <w:rPr>
          <w:b/>
        </w:rPr>
        <w:t>Vue côté intérieur</w:t>
      </w:r>
    </w:p>
    <w:p w14:paraId="60AC2CBD" w14:textId="2D06DDD4" w:rsidR="00F62584" w:rsidRDefault="00F62584" w:rsidP="001D495D"/>
    <w:p w14:paraId="1A0C49CE" w14:textId="36AF34C5" w:rsidR="00C67679" w:rsidRDefault="00407B13" w:rsidP="001D495D">
      <w:pPr>
        <w:pStyle w:val="Titre"/>
      </w:pPr>
      <w:r w:rsidRPr="005660D1">
        <w:t>CAHIER</w:t>
      </w:r>
      <w:r>
        <w:t xml:space="preserve"> </w:t>
      </w:r>
      <w:r w:rsidRPr="005660D1">
        <w:t>DES</w:t>
      </w:r>
      <w:r>
        <w:t xml:space="preserve"> </w:t>
      </w:r>
      <w:r w:rsidRPr="005660D1">
        <w:t>CHARGES</w:t>
      </w:r>
      <w:r>
        <w:t xml:space="preserve"> </w:t>
      </w:r>
    </w:p>
    <w:p w14:paraId="64782CD0" w14:textId="77777777" w:rsidR="00C67679" w:rsidRDefault="00C67679" w:rsidP="001D495D"/>
    <w:p w14:paraId="715C249D" w14:textId="6D45288F" w:rsidR="00C67679" w:rsidRPr="00374535" w:rsidRDefault="00C67679" w:rsidP="00374535">
      <w:pPr>
        <w:spacing w:after="120"/>
        <w:rPr>
          <w:b/>
          <w:sz w:val="24"/>
        </w:rPr>
      </w:pPr>
      <w:r w:rsidRPr="00AC41FB">
        <w:rPr>
          <w:sz w:val="24"/>
        </w:rPr>
        <w:t xml:space="preserve">Collection : </w:t>
      </w:r>
      <w:r w:rsidRPr="00374535">
        <w:rPr>
          <w:b/>
          <w:sz w:val="24"/>
        </w:rPr>
        <w:t>printemps été</w:t>
      </w:r>
      <w:r w:rsidR="00A90D3E" w:rsidRPr="00374535">
        <w:rPr>
          <w:b/>
          <w:sz w:val="24"/>
        </w:rPr>
        <w:t xml:space="preserve"> 201</w:t>
      </w:r>
      <w:r w:rsidR="00FB415C" w:rsidRPr="00374535">
        <w:rPr>
          <w:b/>
          <w:sz w:val="24"/>
        </w:rPr>
        <w:t>7</w:t>
      </w:r>
    </w:p>
    <w:p w14:paraId="18D29D94" w14:textId="77777777" w:rsidR="00C6618A" w:rsidRPr="00AC41FB" w:rsidRDefault="00C67679" w:rsidP="00374535">
      <w:pPr>
        <w:spacing w:after="120"/>
        <w:rPr>
          <w:sz w:val="24"/>
        </w:rPr>
      </w:pPr>
      <w:r w:rsidRPr="00AC41FB">
        <w:rPr>
          <w:sz w:val="24"/>
        </w:rPr>
        <w:t xml:space="preserve">Modèle : </w:t>
      </w:r>
      <w:r w:rsidR="00C6618A" w:rsidRPr="00AC41FB">
        <w:rPr>
          <w:b/>
          <w:sz w:val="24"/>
        </w:rPr>
        <w:t xml:space="preserve">BÉRÉNICE </w:t>
      </w:r>
    </w:p>
    <w:p w14:paraId="483A1A5B" w14:textId="16659C89" w:rsidR="00C67679" w:rsidRPr="00AC41FB" w:rsidRDefault="00C67679" w:rsidP="00374535">
      <w:pPr>
        <w:spacing w:after="120"/>
        <w:rPr>
          <w:sz w:val="24"/>
        </w:rPr>
      </w:pPr>
      <w:r w:rsidRPr="00AC41FB">
        <w:rPr>
          <w:sz w:val="24"/>
        </w:rPr>
        <w:t xml:space="preserve">Pointure </w:t>
      </w:r>
      <w:r w:rsidR="00374535">
        <w:rPr>
          <w:sz w:val="24"/>
        </w:rPr>
        <w:t>plan</w:t>
      </w:r>
      <w:r w:rsidR="00A90D3E" w:rsidRPr="00AC41FB">
        <w:rPr>
          <w:sz w:val="24"/>
        </w:rPr>
        <w:t xml:space="preserve"> : </w:t>
      </w:r>
      <w:r w:rsidR="00A90D3E" w:rsidRPr="00AC41FB">
        <w:rPr>
          <w:b/>
          <w:sz w:val="24"/>
        </w:rPr>
        <w:t>38</w:t>
      </w:r>
    </w:p>
    <w:p w14:paraId="7811F9FC" w14:textId="77777777" w:rsidR="00C67679" w:rsidRPr="00AC41FB" w:rsidRDefault="00C67679" w:rsidP="001D495D">
      <w:pPr>
        <w:rPr>
          <w:sz w:val="24"/>
        </w:rPr>
      </w:pPr>
    </w:p>
    <w:p w14:paraId="64B02C16" w14:textId="77777777" w:rsidR="00C67679" w:rsidRPr="00374535" w:rsidRDefault="00C67679" w:rsidP="001D495D">
      <w:pPr>
        <w:rPr>
          <w:b/>
          <w:sz w:val="24"/>
        </w:rPr>
      </w:pPr>
      <w:r w:rsidRPr="00374535">
        <w:rPr>
          <w:b/>
          <w:sz w:val="24"/>
        </w:rPr>
        <w:t>Particularités :</w:t>
      </w:r>
    </w:p>
    <w:p w14:paraId="5598256D" w14:textId="77777777" w:rsidR="00C67679" w:rsidRPr="005660D1" w:rsidRDefault="00C67679" w:rsidP="001D495D"/>
    <w:p w14:paraId="48E0B3D8" w14:textId="4B7CBC72" w:rsidR="00C67679" w:rsidRPr="00AC41FB" w:rsidRDefault="00374535" w:rsidP="001D495D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la découpe sera réalisée avec un</w:t>
      </w:r>
      <w:r w:rsidR="00A90D3E" w:rsidRPr="00AC41FB">
        <w:rPr>
          <w:sz w:val="24"/>
          <w:szCs w:val="24"/>
        </w:rPr>
        <w:t xml:space="preserve"> découpeur numérique</w:t>
      </w:r>
      <w:r w:rsidR="00913A12" w:rsidRPr="00AC41FB">
        <w:rPr>
          <w:sz w:val="24"/>
          <w:szCs w:val="24"/>
        </w:rPr>
        <w:t xml:space="preserve"> (implique une gestion des pointures et des matières)</w:t>
      </w:r>
      <w:r w:rsidR="00A90D3E" w:rsidRPr="00AC41FB">
        <w:rPr>
          <w:sz w:val="24"/>
          <w:szCs w:val="24"/>
        </w:rPr>
        <w:t xml:space="preserve"> ; </w:t>
      </w:r>
    </w:p>
    <w:p w14:paraId="6F6038DD" w14:textId="0F3ED1B0" w:rsidR="00C67679" w:rsidRPr="00AC41FB" w:rsidRDefault="00A90D3E" w:rsidP="001D495D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AC41FB">
        <w:rPr>
          <w:sz w:val="24"/>
          <w:szCs w:val="24"/>
        </w:rPr>
        <w:t>les assemblages à plat sont repérés par des tracés</w:t>
      </w:r>
      <w:r w:rsidR="006579C2" w:rsidRPr="00AC41FB">
        <w:rPr>
          <w:sz w:val="24"/>
          <w:szCs w:val="24"/>
        </w:rPr>
        <w:t>, les extrémités sont repérés par des coches</w:t>
      </w:r>
      <w:r w:rsidRPr="00AC41FB">
        <w:rPr>
          <w:sz w:val="24"/>
          <w:szCs w:val="24"/>
        </w:rPr>
        <w:t> </w:t>
      </w:r>
      <w:r w:rsidR="00C6618A" w:rsidRPr="00AC41FB">
        <w:rPr>
          <w:sz w:val="24"/>
          <w:szCs w:val="24"/>
        </w:rPr>
        <w:t>lorsque</w:t>
      </w:r>
      <w:r w:rsidR="006579C2" w:rsidRPr="00AC41FB">
        <w:rPr>
          <w:sz w:val="24"/>
          <w:szCs w:val="24"/>
        </w:rPr>
        <w:t xml:space="preserve"> cela est nécessaire </w:t>
      </w:r>
      <w:r w:rsidRPr="00AC41FB">
        <w:rPr>
          <w:sz w:val="24"/>
          <w:szCs w:val="24"/>
        </w:rPr>
        <w:t>;</w:t>
      </w:r>
    </w:p>
    <w:p w14:paraId="5972567E" w14:textId="3C5A696A" w:rsidR="00593A65" w:rsidRPr="00AC41FB" w:rsidRDefault="00A90D3E" w:rsidP="001D495D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AC41FB">
        <w:rPr>
          <w:sz w:val="24"/>
          <w:szCs w:val="24"/>
        </w:rPr>
        <w:t>les valeurs des prises de piquage usuelles sont de 8 mm (adaptable en fonction des contraintes d’assemblage ;</w:t>
      </w:r>
    </w:p>
    <w:p w14:paraId="738AEB02" w14:textId="68F58888" w:rsidR="006579C2" w:rsidRPr="00AC41FB" w:rsidRDefault="006579C2" w:rsidP="001D495D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AC41FB">
        <w:rPr>
          <w:sz w:val="24"/>
          <w:szCs w:val="24"/>
        </w:rPr>
        <w:t>la</w:t>
      </w:r>
      <w:r w:rsidR="00374535">
        <w:rPr>
          <w:sz w:val="24"/>
          <w:szCs w:val="24"/>
        </w:rPr>
        <w:t xml:space="preserve"> largeur des remplis</w:t>
      </w:r>
      <w:r w:rsidR="00DB5B42">
        <w:rPr>
          <w:sz w:val="24"/>
          <w:szCs w:val="24"/>
        </w:rPr>
        <w:t xml:space="preserve"> (</w:t>
      </w:r>
      <w:r w:rsidR="005854F6">
        <w:rPr>
          <w:sz w:val="24"/>
          <w:szCs w:val="24"/>
        </w:rPr>
        <w:t>mesuré après rempliage</w:t>
      </w:r>
      <w:r w:rsidR="00DB5B42">
        <w:rPr>
          <w:sz w:val="24"/>
          <w:szCs w:val="24"/>
        </w:rPr>
        <w:t>)</w:t>
      </w:r>
      <w:r w:rsidR="00374535">
        <w:rPr>
          <w:sz w:val="24"/>
          <w:szCs w:val="24"/>
        </w:rPr>
        <w:t xml:space="preserve"> est de 5</w:t>
      </w:r>
      <w:r w:rsidR="00DB5B42">
        <w:rPr>
          <w:sz w:val="24"/>
          <w:szCs w:val="24"/>
        </w:rPr>
        <w:t xml:space="preserve"> </w:t>
      </w:r>
      <w:r w:rsidR="00374535">
        <w:rPr>
          <w:sz w:val="24"/>
          <w:szCs w:val="24"/>
        </w:rPr>
        <w:t>mm ;</w:t>
      </w:r>
    </w:p>
    <w:p w14:paraId="213508D4" w14:textId="3D9F1E05" w:rsidR="006579C2" w:rsidRPr="00AC41FB" w:rsidRDefault="006579C2" w:rsidP="001D495D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AC41FB">
        <w:rPr>
          <w:sz w:val="24"/>
          <w:szCs w:val="24"/>
        </w:rPr>
        <w:t>les marges de jointage sont de 1,5 mm</w:t>
      </w:r>
      <w:r w:rsidR="00374535">
        <w:rPr>
          <w:sz w:val="24"/>
          <w:szCs w:val="24"/>
        </w:rPr>
        <w:t> ;</w:t>
      </w:r>
    </w:p>
    <w:p w14:paraId="00FAB0BC" w14:textId="237C5175" w:rsidR="00096BA6" w:rsidRPr="00AC41FB" w:rsidRDefault="00096BA6" w:rsidP="001D495D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AC41FB">
        <w:rPr>
          <w:sz w:val="24"/>
          <w:szCs w:val="24"/>
        </w:rPr>
        <w:t>Les prises de montages</w:t>
      </w:r>
      <w:r w:rsidR="00374535">
        <w:rPr>
          <w:sz w:val="24"/>
          <w:szCs w:val="24"/>
        </w:rPr>
        <w:t> </w:t>
      </w:r>
      <w:r w:rsidR="005854F6">
        <w:rPr>
          <w:sz w:val="24"/>
          <w:szCs w:val="24"/>
        </w:rPr>
        <w:t xml:space="preserve">sont à définir pour une fabrication soudée </w:t>
      </w:r>
      <w:r w:rsidR="00374535">
        <w:rPr>
          <w:sz w:val="24"/>
          <w:szCs w:val="24"/>
        </w:rPr>
        <w:t>;</w:t>
      </w:r>
    </w:p>
    <w:p w14:paraId="7AFE3EB4" w14:textId="7C9D23FF" w:rsidR="00593A65" w:rsidRPr="00AC41FB" w:rsidRDefault="00A90D3E" w:rsidP="001D495D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AC41FB">
        <w:rPr>
          <w:sz w:val="24"/>
          <w:szCs w:val="24"/>
        </w:rPr>
        <w:t xml:space="preserve">les lignes du modèle doivent être </w:t>
      </w:r>
      <w:r w:rsidR="00593A65" w:rsidRPr="00AC41FB">
        <w:rPr>
          <w:sz w:val="24"/>
          <w:szCs w:val="24"/>
        </w:rPr>
        <w:t>proches des lignes de constructions d’un modèle classique et respec</w:t>
      </w:r>
      <w:r w:rsidR="005660D1" w:rsidRPr="00AC41FB">
        <w:rPr>
          <w:sz w:val="24"/>
          <w:szCs w:val="24"/>
        </w:rPr>
        <w:t>ter l</w:t>
      </w:r>
      <w:r w:rsidR="006749A9" w:rsidRPr="00AC41FB">
        <w:rPr>
          <w:sz w:val="24"/>
          <w:szCs w:val="24"/>
        </w:rPr>
        <w:t>’esthétique générale du visuel</w:t>
      </w:r>
      <w:r w:rsidR="00374535">
        <w:rPr>
          <w:sz w:val="24"/>
          <w:szCs w:val="24"/>
        </w:rPr>
        <w:t xml:space="preserve"> fourni ;</w:t>
      </w:r>
    </w:p>
    <w:p w14:paraId="6B062611" w14:textId="5B701D7B" w:rsidR="006579C2" w:rsidRPr="00AC41FB" w:rsidRDefault="006579C2" w:rsidP="001D495D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AC41FB">
        <w:rPr>
          <w:sz w:val="24"/>
          <w:szCs w:val="24"/>
        </w:rPr>
        <w:t xml:space="preserve">La </w:t>
      </w:r>
      <w:r w:rsidR="00374535">
        <w:rPr>
          <w:sz w:val="24"/>
          <w:szCs w:val="24"/>
        </w:rPr>
        <w:t>bride doit comporter un renfort ;</w:t>
      </w:r>
    </w:p>
    <w:p w14:paraId="28170274" w14:textId="0DA07C7D" w:rsidR="00913A12" w:rsidRPr="00AC41FB" w:rsidRDefault="00913A12" w:rsidP="001D495D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AC41FB">
        <w:rPr>
          <w:sz w:val="24"/>
          <w:szCs w:val="24"/>
        </w:rPr>
        <w:t xml:space="preserve">Les planches des pièces </w:t>
      </w:r>
      <w:r w:rsidR="00E103A9" w:rsidRPr="00AC41FB">
        <w:rPr>
          <w:sz w:val="24"/>
          <w:szCs w:val="24"/>
        </w:rPr>
        <w:t>doivent</w:t>
      </w:r>
      <w:r w:rsidRPr="00AC41FB">
        <w:rPr>
          <w:sz w:val="24"/>
          <w:szCs w:val="24"/>
        </w:rPr>
        <w:t xml:space="preserve"> donner les indication</w:t>
      </w:r>
      <w:r w:rsidR="00E103A9" w:rsidRPr="00AC41FB">
        <w:rPr>
          <w:sz w:val="24"/>
          <w:szCs w:val="24"/>
        </w:rPr>
        <w:t>s</w:t>
      </w:r>
      <w:r w:rsidRPr="00AC41FB">
        <w:rPr>
          <w:sz w:val="24"/>
          <w:szCs w:val="24"/>
        </w:rPr>
        <w:t xml:space="preserve"> de surface Sn pièce, la longueur de leur contour.</w:t>
      </w:r>
    </w:p>
    <w:p w14:paraId="43DE6C9A" w14:textId="4586258D" w:rsidR="006579C2" w:rsidRPr="00AC41FB" w:rsidRDefault="006579C2" w:rsidP="001D495D">
      <w:pPr>
        <w:rPr>
          <w:sz w:val="24"/>
          <w:szCs w:val="24"/>
        </w:rPr>
      </w:pPr>
    </w:p>
    <w:p w14:paraId="465B6997" w14:textId="68E6DC36" w:rsidR="006579C2" w:rsidRPr="00AC41FB" w:rsidRDefault="006579C2" w:rsidP="001D495D">
      <w:pPr>
        <w:rPr>
          <w:sz w:val="24"/>
          <w:szCs w:val="24"/>
        </w:rPr>
      </w:pPr>
      <w:r w:rsidRPr="00AC41FB">
        <w:rPr>
          <w:sz w:val="24"/>
          <w:szCs w:val="24"/>
        </w:rPr>
        <w:t>Code couleur à respecter pour le développement du plan :</w:t>
      </w:r>
    </w:p>
    <w:p w14:paraId="7B9AE0C0" w14:textId="0898C5A7" w:rsidR="006579C2" w:rsidRPr="00AC41FB" w:rsidRDefault="006579C2" w:rsidP="001D495D">
      <w:pPr>
        <w:rPr>
          <w:sz w:val="24"/>
          <w:szCs w:val="24"/>
        </w:rPr>
      </w:pPr>
    </w:p>
    <w:p w14:paraId="2FBCFBBC" w14:textId="44D16625" w:rsidR="00E103A9" w:rsidRPr="00AC41FB" w:rsidRDefault="00E103A9" w:rsidP="001D495D">
      <w:pPr>
        <w:pStyle w:val="Paragraphedeliste"/>
        <w:numPr>
          <w:ilvl w:val="0"/>
          <w:numId w:val="32"/>
        </w:numPr>
        <w:rPr>
          <w:sz w:val="24"/>
          <w:szCs w:val="24"/>
        </w:rPr>
      </w:pPr>
      <w:r w:rsidRPr="00AC41FB">
        <w:rPr>
          <w:sz w:val="24"/>
          <w:szCs w:val="24"/>
        </w:rPr>
        <w:t>Blanc</w:t>
      </w:r>
      <w:r w:rsidR="006579C2" w:rsidRPr="00AC41FB">
        <w:rPr>
          <w:sz w:val="24"/>
          <w:szCs w:val="24"/>
        </w:rPr>
        <w:t> : ligne de base</w:t>
      </w:r>
      <w:r w:rsidRPr="00AC41FB">
        <w:rPr>
          <w:sz w:val="24"/>
          <w:szCs w:val="24"/>
        </w:rPr>
        <w:t> ;</w:t>
      </w:r>
    </w:p>
    <w:p w14:paraId="67E340F4" w14:textId="794A7CA7" w:rsidR="006579C2" w:rsidRPr="00AC41FB" w:rsidRDefault="00E103A9" w:rsidP="001D495D">
      <w:pPr>
        <w:pStyle w:val="Paragraphedeliste"/>
        <w:numPr>
          <w:ilvl w:val="0"/>
          <w:numId w:val="32"/>
        </w:numPr>
        <w:rPr>
          <w:sz w:val="24"/>
          <w:szCs w:val="24"/>
        </w:rPr>
      </w:pPr>
      <w:r w:rsidRPr="00AC41FB">
        <w:rPr>
          <w:color w:val="1F497D" w:themeColor="text2"/>
          <w:sz w:val="24"/>
          <w:szCs w:val="24"/>
        </w:rPr>
        <w:t xml:space="preserve">Bleu : </w:t>
      </w:r>
      <w:r w:rsidRPr="00AC41FB">
        <w:rPr>
          <w:sz w:val="24"/>
          <w:szCs w:val="24"/>
        </w:rPr>
        <w:t>repères et lignes de construction ;</w:t>
      </w:r>
    </w:p>
    <w:p w14:paraId="2C348CF2" w14:textId="65C498AD" w:rsidR="00E103A9" w:rsidRPr="00AC41FB" w:rsidRDefault="006579C2" w:rsidP="001D495D">
      <w:pPr>
        <w:pStyle w:val="Paragraphedeliste"/>
        <w:numPr>
          <w:ilvl w:val="0"/>
          <w:numId w:val="32"/>
        </w:numPr>
        <w:rPr>
          <w:sz w:val="24"/>
          <w:szCs w:val="24"/>
        </w:rPr>
      </w:pPr>
      <w:r w:rsidRPr="00AC41FB">
        <w:rPr>
          <w:color w:val="FF0000"/>
          <w:sz w:val="24"/>
          <w:szCs w:val="24"/>
        </w:rPr>
        <w:t>Rouge :</w:t>
      </w:r>
      <w:r w:rsidRPr="00AC41FB">
        <w:rPr>
          <w:sz w:val="24"/>
          <w:szCs w:val="24"/>
        </w:rPr>
        <w:t xml:space="preserve"> ligne de la doublure</w:t>
      </w:r>
      <w:r w:rsidR="00E103A9" w:rsidRPr="00AC41FB">
        <w:rPr>
          <w:sz w:val="24"/>
          <w:szCs w:val="24"/>
        </w:rPr>
        <w:t> ;</w:t>
      </w:r>
    </w:p>
    <w:p w14:paraId="2E9A982D" w14:textId="481986EA" w:rsidR="006579C2" w:rsidRPr="00AC41FB" w:rsidRDefault="006579C2" w:rsidP="001D495D">
      <w:pPr>
        <w:pStyle w:val="Paragraphedeliste"/>
        <w:numPr>
          <w:ilvl w:val="0"/>
          <w:numId w:val="32"/>
        </w:numPr>
        <w:rPr>
          <w:sz w:val="24"/>
          <w:szCs w:val="24"/>
        </w:rPr>
      </w:pPr>
      <w:r w:rsidRPr="00AC41FB">
        <w:rPr>
          <w:color w:val="00B050"/>
          <w:sz w:val="24"/>
          <w:szCs w:val="24"/>
        </w:rPr>
        <w:t>Vert :</w:t>
      </w:r>
      <w:r w:rsidRPr="00AC41FB">
        <w:rPr>
          <w:sz w:val="24"/>
          <w:szCs w:val="24"/>
        </w:rPr>
        <w:t xml:space="preserve"> renforts</w:t>
      </w:r>
      <w:r w:rsidR="00E103A9" w:rsidRPr="00AC41FB">
        <w:rPr>
          <w:sz w:val="24"/>
          <w:szCs w:val="24"/>
        </w:rPr>
        <w:t>.</w:t>
      </w:r>
    </w:p>
    <w:p w14:paraId="7BF71CEB" w14:textId="6089A603" w:rsidR="006579C2" w:rsidRPr="00AC41FB" w:rsidRDefault="006579C2" w:rsidP="001D495D">
      <w:pPr>
        <w:rPr>
          <w:sz w:val="24"/>
          <w:szCs w:val="24"/>
        </w:rPr>
      </w:pPr>
    </w:p>
    <w:p w14:paraId="1BB2A678" w14:textId="465BA209" w:rsidR="006579C2" w:rsidRPr="00AC41FB" w:rsidRDefault="006579C2" w:rsidP="001D495D">
      <w:pPr>
        <w:rPr>
          <w:b/>
          <w:sz w:val="24"/>
          <w:szCs w:val="24"/>
        </w:rPr>
      </w:pPr>
      <w:r w:rsidRPr="00AC41FB">
        <w:rPr>
          <w:sz w:val="24"/>
          <w:szCs w:val="24"/>
        </w:rPr>
        <w:t>Repérer les lignes interne</w:t>
      </w:r>
      <w:r w:rsidR="00E103A9" w:rsidRPr="00AC41FB">
        <w:rPr>
          <w:sz w:val="24"/>
          <w:szCs w:val="24"/>
        </w:rPr>
        <w:t>s</w:t>
      </w:r>
      <w:r w:rsidRPr="00AC41FB">
        <w:rPr>
          <w:sz w:val="24"/>
          <w:szCs w:val="24"/>
        </w:rPr>
        <w:t xml:space="preserve"> </w:t>
      </w:r>
      <w:r w:rsidRPr="00AC41FB">
        <w:rPr>
          <w:b/>
          <w:sz w:val="24"/>
          <w:szCs w:val="24"/>
        </w:rPr>
        <w:t>en trait pointillé.</w:t>
      </w:r>
    </w:p>
    <w:p w14:paraId="00B5D5A4" w14:textId="77777777" w:rsidR="00A90D3E" w:rsidRPr="00AC41FB" w:rsidRDefault="00A90D3E" w:rsidP="001D495D">
      <w:pPr>
        <w:rPr>
          <w:sz w:val="24"/>
          <w:szCs w:val="24"/>
        </w:rPr>
      </w:pPr>
    </w:p>
    <w:p w14:paraId="3EFE9CA2" w14:textId="1DD0DE12" w:rsidR="00A90D3E" w:rsidRDefault="00AD1075" w:rsidP="001D495D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5B064AC" wp14:editId="69CD789B">
                <wp:simplePos x="0" y="0"/>
                <wp:positionH relativeFrom="column">
                  <wp:posOffset>231775</wp:posOffset>
                </wp:positionH>
                <wp:positionV relativeFrom="paragraph">
                  <wp:posOffset>6243320</wp:posOffset>
                </wp:positionV>
                <wp:extent cx="2256790" cy="436245"/>
                <wp:effectExtent l="0" t="666750" r="1115060" b="20955"/>
                <wp:wrapNone/>
                <wp:docPr id="34" name="Légende encadrée 2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90" cy="436245"/>
                        </a:xfrm>
                        <a:prstGeom prst="borderCallout2">
                          <a:avLst>
                            <a:gd name="adj1" fmla="val 47333"/>
                            <a:gd name="adj2" fmla="val 102562"/>
                            <a:gd name="adj3" fmla="val 56860"/>
                            <a:gd name="adj4" fmla="val 109987"/>
                            <a:gd name="adj5" fmla="val -143931"/>
                            <a:gd name="adj6" fmla="val 147189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4D133" w14:textId="77777777" w:rsidR="00AD1075" w:rsidRPr="00F62584" w:rsidRDefault="00AD1075" w:rsidP="001D495D">
                            <w:r>
                              <w:t>Talonnette avec contrefort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64AC" id="Légende encadrée 2 34" o:spid="_x0000_s1050" type="#_x0000_t48" style="position:absolute;margin-left:18.25pt;margin-top:491.6pt;width:177.7pt;height:34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" adj="31793,-31089,23757,12282,22153,10224" filled="f" strokecolor="#00b0f0" strokeweight="2pt">
                <v:stroke startarrow="block"/>
                <v:textbox>
                  <w:txbxContent>
                    <w:p w14:paraId="3F04D133" w14:textId="77777777" w:rsidR="00AD1075" w:rsidRPr="00F62584" w:rsidRDefault="00AD1075" w:rsidP="001D495D">
                      <w:r>
                        <w:t>Talonnette avec contrefort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sectPr w:rsidR="00A90D3E" w:rsidSect="00420F83">
      <w:headerReference w:type="default" r:id="rId14"/>
      <w:footerReference w:type="default" r:id="rId15"/>
      <w:pgSz w:w="11906" w:h="16838" w:code="9"/>
      <w:pgMar w:top="851" w:right="1134" w:bottom="1134" w:left="130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A47EC" w14:textId="77777777" w:rsidR="00A91939" w:rsidRDefault="00A91939" w:rsidP="001D495D">
      <w:r>
        <w:separator/>
      </w:r>
    </w:p>
  </w:endnote>
  <w:endnote w:type="continuationSeparator" w:id="0">
    <w:p w14:paraId="36716774" w14:textId="77777777" w:rsidR="00A91939" w:rsidRDefault="00A91939" w:rsidP="001D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tblpXSpec="center" w:tblpY="1"/>
      <w:tblOverlap w:val="never"/>
      <w:tblW w:w="10740" w:type="dxa"/>
      <w:jc w:val="center"/>
      <w:tblLook w:val="04A0" w:firstRow="1" w:lastRow="0" w:firstColumn="1" w:lastColumn="0" w:noHBand="0" w:noVBand="1"/>
    </w:tblPr>
    <w:tblGrid>
      <w:gridCol w:w="2345"/>
      <w:gridCol w:w="5701"/>
      <w:gridCol w:w="2694"/>
    </w:tblGrid>
    <w:tr w:rsidR="00EA1703" w:rsidRPr="00DC60A8" w14:paraId="14FD4AAD" w14:textId="77777777" w:rsidTr="00320DD6">
      <w:trPr>
        <w:jc w:val="center"/>
      </w:trPr>
      <w:tc>
        <w:tcPr>
          <w:tcW w:w="2345" w:type="dxa"/>
          <w:tcBorders>
            <w:right w:val="single" w:sz="4" w:space="0" w:color="auto"/>
          </w:tcBorders>
        </w:tcPr>
        <w:p w14:paraId="7B92334B" w14:textId="2FDCC896" w:rsidR="00EA1703" w:rsidRPr="00374535" w:rsidRDefault="00913A12" w:rsidP="001D495D">
          <w:pPr>
            <w:pStyle w:val="En-tte"/>
            <w:rPr>
              <w:sz w:val="18"/>
            </w:rPr>
          </w:pPr>
          <w:r w:rsidRPr="00374535">
            <w:rPr>
              <w:sz w:val="18"/>
            </w:rPr>
            <w:t xml:space="preserve"> 2017</w:t>
          </w:r>
        </w:p>
      </w:tc>
      <w:tc>
        <w:tcPr>
          <w:tcW w:w="570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2C6AF8B" w14:textId="06C53E03" w:rsidR="00EA1703" w:rsidRPr="00374535" w:rsidRDefault="009B3F1B" w:rsidP="001D495D">
          <w:pPr>
            <w:pStyle w:val="Pieddepage"/>
            <w:rPr>
              <w:sz w:val="18"/>
            </w:rPr>
          </w:pPr>
          <w:r w:rsidRPr="00374535">
            <w:rPr>
              <w:sz w:val="18"/>
            </w:rPr>
            <w:fldChar w:fldCharType="begin"/>
          </w:r>
          <w:r w:rsidRPr="00374535">
            <w:rPr>
              <w:sz w:val="18"/>
            </w:rPr>
            <w:instrText xml:space="preserve"> FILENAME  \* Lower  \* MERGEFORMAT </w:instrText>
          </w:r>
          <w:r w:rsidRPr="00374535">
            <w:rPr>
              <w:sz w:val="18"/>
            </w:rPr>
            <w:fldChar w:fldCharType="separate"/>
          </w:r>
          <w:r w:rsidR="00374535" w:rsidRPr="00374535">
            <w:rPr>
              <w:noProof/>
              <w:sz w:val="18"/>
            </w:rPr>
            <w:t>unité 42 développement d'un modèle.docx</w:t>
          </w:r>
          <w:r w:rsidRPr="00374535">
            <w:rPr>
              <w:noProof/>
              <w:sz w:val="18"/>
            </w:rPr>
            <w:fldChar w:fldCharType="end"/>
          </w:r>
          <w:r w:rsidR="00EA1703" w:rsidRPr="00374535">
            <w:rPr>
              <w:sz w:val="18"/>
            </w:rPr>
            <w:t xml:space="preserve"> - Lycée du Dauphiné </w:t>
          </w:r>
        </w:p>
      </w:tc>
      <w:tc>
        <w:tcPr>
          <w:tcW w:w="2694" w:type="dxa"/>
          <w:tcBorders>
            <w:left w:val="single" w:sz="4" w:space="0" w:color="auto"/>
          </w:tcBorders>
          <w:vAlign w:val="center"/>
        </w:tcPr>
        <w:p w14:paraId="0B494589" w14:textId="2FE7EA60" w:rsidR="00EA1703" w:rsidRPr="00847816" w:rsidRDefault="00EA1703" w:rsidP="001D495D">
          <w:pPr>
            <w:pStyle w:val="En-tte"/>
          </w:pPr>
          <w:r w:rsidRPr="00847816">
            <w:t xml:space="preserve">Page </w:t>
          </w:r>
          <w:r w:rsidRPr="00847816">
            <w:fldChar w:fldCharType="begin"/>
          </w:r>
          <w:r w:rsidRPr="00847816">
            <w:instrText xml:space="preserve"> PAGE   \* MERGEFORMAT </w:instrText>
          </w:r>
          <w:r w:rsidRPr="00847816">
            <w:fldChar w:fldCharType="separate"/>
          </w:r>
          <w:r w:rsidR="00A91939">
            <w:rPr>
              <w:noProof/>
            </w:rPr>
            <w:t>1</w:t>
          </w:r>
          <w:r w:rsidRPr="00847816">
            <w:fldChar w:fldCharType="end"/>
          </w:r>
        </w:p>
      </w:tc>
    </w:tr>
  </w:tbl>
  <w:p w14:paraId="54268146" w14:textId="77777777" w:rsidR="00EA1703" w:rsidRPr="00420F83" w:rsidRDefault="00EA1703" w:rsidP="001D495D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835B3" wp14:editId="10A0E7E0">
              <wp:simplePos x="0" y="0"/>
              <wp:positionH relativeFrom="column">
                <wp:posOffset>-512791</wp:posOffset>
              </wp:positionH>
              <wp:positionV relativeFrom="paragraph">
                <wp:posOffset>-100561</wp:posOffset>
              </wp:positionV>
              <wp:extent cx="6858000" cy="0"/>
              <wp:effectExtent l="0" t="0" r="1905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39B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4pt;margin-top:-7.9pt;width:54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" strokecolor="#548dd4" strokeweight="1.25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61437" w14:textId="77777777" w:rsidR="00A91939" w:rsidRDefault="00A91939" w:rsidP="001D495D">
      <w:r>
        <w:separator/>
      </w:r>
    </w:p>
  </w:footnote>
  <w:footnote w:type="continuationSeparator" w:id="0">
    <w:p w14:paraId="7B5A6245" w14:textId="77777777" w:rsidR="00A91939" w:rsidRDefault="00A91939" w:rsidP="001D4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40" w:type="dxa"/>
      <w:tblInd w:w="-709" w:type="dxa"/>
      <w:tblLook w:val="04A0" w:firstRow="1" w:lastRow="0" w:firstColumn="1" w:lastColumn="0" w:noHBand="0" w:noVBand="1"/>
    </w:tblPr>
    <w:tblGrid>
      <w:gridCol w:w="2660"/>
      <w:gridCol w:w="5812"/>
      <w:gridCol w:w="2268"/>
    </w:tblGrid>
    <w:tr w:rsidR="00EA1703" w:rsidRPr="00DC60A8" w14:paraId="580AF10F" w14:textId="77777777" w:rsidTr="00A52FA2">
      <w:tc>
        <w:tcPr>
          <w:tcW w:w="2660" w:type="dxa"/>
          <w:tcBorders>
            <w:right w:val="single" w:sz="4" w:space="0" w:color="auto"/>
          </w:tcBorders>
          <w:vAlign w:val="center"/>
        </w:tcPr>
        <w:p w14:paraId="627C2824" w14:textId="77777777" w:rsidR="00EA1703" w:rsidRPr="00A52FA2" w:rsidRDefault="00A52FA2" w:rsidP="001D495D">
          <w:pPr>
            <w:pStyle w:val="En-tte"/>
            <w:rPr>
              <w:rStyle w:val="Titredulivre"/>
              <w:b/>
              <w:sz w:val="26"/>
              <w:szCs w:val="26"/>
            </w:rPr>
          </w:pPr>
          <w:r w:rsidRPr="00A52FA2">
            <w:rPr>
              <w:rStyle w:val="Titredulivre"/>
              <w:b/>
              <w:szCs w:val="26"/>
            </w:rPr>
            <w:t>Lycée du Dauphiné</w:t>
          </w:r>
        </w:p>
      </w:tc>
      <w:tc>
        <w:tcPr>
          <w:tcW w:w="5812" w:type="dxa"/>
          <w:tcBorders>
            <w:left w:val="single" w:sz="4" w:space="0" w:color="auto"/>
            <w:right w:val="single" w:sz="4" w:space="0" w:color="auto"/>
          </w:tcBorders>
        </w:tcPr>
        <w:p w14:paraId="501CCBF0" w14:textId="7CBDF8E1" w:rsidR="00EA1703" w:rsidRPr="00C21556" w:rsidRDefault="00EA1703" w:rsidP="001D495D">
          <w:pPr>
            <w:pStyle w:val="Sous-titre"/>
            <w:rPr>
              <w:rStyle w:val="Titredulivre"/>
            </w:rPr>
          </w:pPr>
          <w:r w:rsidRPr="00C21556">
            <w:rPr>
              <w:rStyle w:val="Titredulivre"/>
            </w:rPr>
            <w:fldChar w:fldCharType="begin"/>
          </w:r>
          <w:r w:rsidRPr="00C21556">
            <w:rPr>
              <w:rStyle w:val="Titredulivre"/>
            </w:rPr>
            <w:instrText xml:space="preserve"> TITLE  \* FirstCap  \* MERGEFORMAT </w:instrText>
          </w:r>
          <w:r w:rsidRPr="00C21556">
            <w:rPr>
              <w:rStyle w:val="Titredulivre"/>
            </w:rPr>
            <w:fldChar w:fldCharType="separate"/>
          </w:r>
          <w:r w:rsidR="00374535">
            <w:rPr>
              <w:rStyle w:val="Titredulivre"/>
            </w:rPr>
            <w:t>CAO Derby asymétrique</w:t>
          </w:r>
          <w:r w:rsidRPr="00C21556">
            <w:rPr>
              <w:rStyle w:val="Titredulivre"/>
            </w:rPr>
            <w:fldChar w:fldCharType="end"/>
          </w:r>
        </w:p>
      </w:tc>
      <w:tc>
        <w:tcPr>
          <w:tcW w:w="2268" w:type="dxa"/>
          <w:tcBorders>
            <w:left w:val="single" w:sz="4" w:space="0" w:color="auto"/>
          </w:tcBorders>
        </w:tcPr>
        <w:p w14:paraId="7BC88E60" w14:textId="1BBEAB84" w:rsidR="00EA1703" w:rsidRPr="00DC60A8" w:rsidRDefault="00EF0F0B" w:rsidP="001D495D">
          <w:pPr>
            <w:pStyle w:val="En-tte"/>
            <w:rPr>
              <w:sz w:val="32"/>
            </w:rPr>
          </w:pPr>
          <w:r>
            <w:t xml:space="preserve">Unité </w:t>
          </w:r>
          <w:r w:rsidR="004C7061">
            <w:t xml:space="preserve"> </w:t>
          </w:r>
          <w:r>
            <w:t>U</w:t>
          </w:r>
          <w:r w:rsidR="004C7061">
            <w:t>42</w:t>
          </w:r>
        </w:p>
      </w:tc>
    </w:tr>
  </w:tbl>
  <w:p w14:paraId="36CEB3C7" w14:textId="77777777" w:rsidR="00EA1703" w:rsidRPr="00A42841" w:rsidRDefault="00EA1703" w:rsidP="001D495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53C5C15E" wp14:editId="6498209E">
              <wp:simplePos x="0" y="0"/>
              <wp:positionH relativeFrom="column">
                <wp:posOffset>-478155</wp:posOffset>
              </wp:positionH>
              <wp:positionV relativeFrom="paragraph">
                <wp:posOffset>111125</wp:posOffset>
              </wp:positionV>
              <wp:extent cx="6858000" cy="0"/>
              <wp:effectExtent l="15240" t="13970" r="13335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306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7.65pt;margin-top:8.75pt;width:540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" strokecolor="#548dd4" strokeweight="1.2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859AB"/>
    <w:multiLevelType w:val="hybridMultilevel"/>
    <w:tmpl w:val="63983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604A4"/>
    <w:multiLevelType w:val="hybridMultilevel"/>
    <w:tmpl w:val="7AC09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423D1"/>
    <w:multiLevelType w:val="hybridMultilevel"/>
    <w:tmpl w:val="8F50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01E06"/>
    <w:multiLevelType w:val="hybridMultilevel"/>
    <w:tmpl w:val="86B2C9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F104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5E165EA"/>
    <w:multiLevelType w:val="hybridMultilevel"/>
    <w:tmpl w:val="FD740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27C1"/>
    <w:multiLevelType w:val="hybridMultilevel"/>
    <w:tmpl w:val="8B56F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C6F95"/>
    <w:multiLevelType w:val="hybridMultilevel"/>
    <w:tmpl w:val="F5B49248"/>
    <w:lvl w:ilvl="0" w:tplc="3A2E6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E5122"/>
    <w:multiLevelType w:val="hybridMultilevel"/>
    <w:tmpl w:val="7FE63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C2D86"/>
    <w:multiLevelType w:val="hybridMultilevel"/>
    <w:tmpl w:val="48DA46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B47B4"/>
    <w:multiLevelType w:val="hybridMultilevel"/>
    <w:tmpl w:val="1DF80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531E0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3F7F3F8A"/>
    <w:multiLevelType w:val="hybridMultilevel"/>
    <w:tmpl w:val="8090B574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3" w15:restartNumberingAfterBreak="0">
    <w:nsid w:val="429C2ECB"/>
    <w:multiLevelType w:val="hybridMultilevel"/>
    <w:tmpl w:val="A4E0A2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60F5C"/>
    <w:multiLevelType w:val="hybridMultilevel"/>
    <w:tmpl w:val="D4229882"/>
    <w:lvl w:ilvl="0" w:tplc="569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2E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C4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5CC5388"/>
    <w:multiLevelType w:val="hybridMultilevel"/>
    <w:tmpl w:val="9B9E8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B5D89"/>
    <w:multiLevelType w:val="hybridMultilevel"/>
    <w:tmpl w:val="4DE0F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FF5153"/>
    <w:multiLevelType w:val="hybridMultilevel"/>
    <w:tmpl w:val="2F18FA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072A2E"/>
    <w:multiLevelType w:val="hybridMultilevel"/>
    <w:tmpl w:val="B4166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466BE"/>
    <w:multiLevelType w:val="hybridMultilevel"/>
    <w:tmpl w:val="A7D884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61D48"/>
    <w:multiLevelType w:val="hybridMultilevel"/>
    <w:tmpl w:val="15C0DF82"/>
    <w:lvl w:ilvl="0" w:tplc="29FC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22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0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7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A0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1012562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5B63FB2"/>
    <w:multiLevelType w:val="hybridMultilevel"/>
    <w:tmpl w:val="A7EC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5A092F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4" w15:restartNumberingAfterBreak="0">
    <w:nsid w:val="68AB35A4"/>
    <w:multiLevelType w:val="hybridMultilevel"/>
    <w:tmpl w:val="16EEFB66"/>
    <w:lvl w:ilvl="0" w:tplc="3A2E62EC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690812E5"/>
    <w:multiLevelType w:val="hybridMultilevel"/>
    <w:tmpl w:val="71E4A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7B7222"/>
    <w:multiLevelType w:val="hybridMultilevel"/>
    <w:tmpl w:val="BC7C5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493B02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 w15:restartNumberingAfterBreak="0">
    <w:nsid w:val="758A08C5"/>
    <w:multiLevelType w:val="hybridMultilevel"/>
    <w:tmpl w:val="62245D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C56008"/>
    <w:multiLevelType w:val="hybridMultilevel"/>
    <w:tmpl w:val="B9881336"/>
    <w:lvl w:ilvl="0" w:tplc="7D6E884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4"/>
  </w:num>
  <w:num w:numId="4">
    <w:abstractNumId w:val="26"/>
  </w:num>
  <w:num w:numId="5">
    <w:abstractNumId w:val="2"/>
  </w:num>
  <w:num w:numId="6">
    <w:abstractNumId w:val="20"/>
  </w:num>
  <w:num w:numId="7">
    <w:abstractNumId w:val="14"/>
  </w:num>
  <w:num w:numId="8">
    <w:abstractNumId w:val="22"/>
  </w:num>
  <w:num w:numId="9">
    <w:abstractNumId w:val="15"/>
  </w:num>
  <w:num w:numId="10">
    <w:abstractNumId w:val="27"/>
  </w:num>
  <w:num w:numId="11">
    <w:abstractNumId w:val="12"/>
  </w:num>
  <w:num w:numId="12">
    <w:abstractNumId w:val="11"/>
  </w:num>
  <w:num w:numId="13">
    <w:abstractNumId w:val="24"/>
  </w:num>
  <w:num w:numId="14">
    <w:abstractNumId w:val="7"/>
  </w:num>
  <w:num w:numId="15">
    <w:abstractNumId w:val="23"/>
  </w:num>
  <w:num w:numId="16">
    <w:abstractNumId w:val="5"/>
  </w:num>
  <w:num w:numId="17">
    <w:abstractNumId w:val="17"/>
  </w:num>
  <w:num w:numId="18">
    <w:abstractNumId w:val="21"/>
  </w:num>
  <w:num w:numId="19">
    <w:abstractNumId w:val="1"/>
  </w:num>
  <w:num w:numId="20">
    <w:abstractNumId w:val="3"/>
  </w:num>
  <w:num w:numId="21">
    <w:abstractNumId w:val="16"/>
  </w:num>
  <w:num w:numId="22">
    <w:abstractNumId w:val="25"/>
  </w:num>
  <w:num w:numId="23">
    <w:abstractNumId w:val="10"/>
  </w:num>
  <w:num w:numId="24">
    <w:abstractNumId w:val="18"/>
  </w:num>
  <w:num w:numId="25">
    <w:abstractNumId w:val="21"/>
  </w:num>
  <w:num w:numId="26">
    <w:abstractNumId w:val="21"/>
  </w:num>
  <w:num w:numId="27">
    <w:abstractNumId w:val="21"/>
  </w:num>
  <w:num w:numId="28">
    <w:abstractNumId w:val="6"/>
  </w:num>
  <w:num w:numId="29">
    <w:abstractNumId w:val="28"/>
  </w:num>
  <w:num w:numId="30">
    <w:abstractNumId w:val="19"/>
  </w:num>
  <w:num w:numId="31">
    <w:abstractNumId w:val="8"/>
  </w:num>
  <w:num w:numId="32">
    <w:abstractNumId w:val="9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061"/>
    <w:rsid w:val="00004863"/>
    <w:rsid w:val="00004A04"/>
    <w:rsid w:val="00005A5B"/>
    <w:rsid w:val="00007A47"/>
    <w:rsid w:val="00012513"/>
    <w:rsid w:val="00015918"/>
    <w:rsid w:val="00017F25"/>
    <w:rsid w:val="000205EA"/>
    <w:rsid w:val="000229FC"/>
    <w:rsid w:val="00025396"/>
    <w:rsid w:val="00034315"/>
    <w:rsid w:val="0004019D"/>
    <w:rsid w:val="00041929"/>
    <w:rsid w:val="00043F58"/>
    <w:rsid w:val="00044B19"/>
    <w:rsid w:val="00045255"/>
    <w:rsid w:val="0004655F"/>
    <w:rsid w:val="00047F26"/>
    <w:rsid w:val="0005016C"/>
    <w:rsid w:val="00052A87"/>
    <w:rsid w:val="00053C79"/>
    <w:rsid w:val="00060EE4"/>
    <w:rsid w:val="0007434B"/>
    <w:rsid w:val="000745F0"/>
    <w:rsid w:val="0008381F"/>
    <w:rsid w:val="00086F21"/>
    <w:rsid w:val="000904BB"/>
    <w:rsid w:val="00096810"/>
    <w:rsid w:val="00096BA6"/>
    <w:rsid w:val="000A729D"/>
    <w:rsid w:val="000B0CDB"/>
    <w:rsid w:val="000B129E"/>
    <w:rsid w:val="000B1C5A"/>
    <w:rsid w:val="000B3A0A"/>
    <w:rsid w:val="000C2C3C"/>
    <w:rsid w:val="000C49D2"/>
    <w:rsid w:val="000C5014"/>
    <w:rsid w:val="000C7659"/>
    <w:rsid w:val="000D25FD"/>
    <w:rsid w:val="000D4DAB"/>
    <w:rsid w:val="000D52DA"/>
    <w:rsid w:val="000E2B44"/>
    <w:rsid w:val="000E2E57"/>
    <w:rsid w:val="000E4994"/>
    <w:rsid w:val="000E6FD5"/>
    <w:rsid w:val="000F4B74"/>
    <w:rsid w:val="000F4EF9"/>
    <w:rsid w:val="0010672B"/>
    <w:rsid w:val="00111701"/>
    <w:rsid w:val="00115D92"/>
    <w:rsid w:val="001169E1"/>
    <w:rsid w:val="0012645F"/>
    <w:rsid w:val="001271C9"/>
    <w:rsid w:val="001313CE"/>
    <w:rsid w:val="001406E7"/>
    <w:rsid w:val="00150998"/>
    <w:rsid w:val="001546CA"/>
    <w:rsid w:val="00155407"/>
    <w:rsid w:val="00155C19"/>
    <w:rsid w:val="00160DDF"/>
    <w:rsid w:val="00161B57"/>
    <w:rsid w:val="00176D5F"/>
    <w:rsid w:val="00177F17"/>
    <w:rsid w:val="001815BB"/>
    <w:rsid w:val="001A0C6E"/>
    <w:rsid w:val="001A3FF0"/>
    <w:rsid w:val="001A4BF7"/>
    <w:rsid w:val="001B0D92"/>
    <w:rsid w:val="001B2231"/>
    <w:rsid w:val="001B4A4A"/>
    <w:rsid w:val="001B747E"/>
    <w:rsid w:val="001C2194"/>
    <w:rsid w:val="001C257E"/>
    <w:rsid w:val="001C550F"/>
    <w:rsid w:val="001D0E47"/>
    <w:rsid w:val="001D1895"/>
    <w:rsid w:val="001D495D"/>
    <w:rsid w:val="001F4FA6"/>
    <w:rsid w:val="001F6475"/>
    <w:rsid w:val="001F7516"/>
    <w:rsid w:val="0020323E"/>
    <w:rsid w:val="00205125"/>
    <w:rsid w:val="002055D5"/>
    <w:rsid w:val="002065DE"/>
    <w:rsid w:val="00207DE2"/>
    <w:rsid w:val="00210506"/>
    <w:rsid w:val="00212DFE"/>
    <w:rsid w:val="002143CE"/>
    <w:rsid w:val="00214D5A"/>
    <w:rsid w:val="00220B8F"/>
    <w:rsid w:val="00222C13"/>
    <w:rsid w:val="00222D54"/>
    <w:rsid w:val="0022637B"/>
    <w:rsid w:val="002277B1"/>
    <w:rsid w:val="00230CFA"/>
    <w:rsid w:val="00233E2C"/>
    <w:rsid w:val="002373D2"/>
    <w:rsid w:val="002432D7"/>
    <w:rsid w:val="0024727E"/>
    <w:rsid w:val="00254024"/>
    <w:rsid w:val="00254221"/>
    <w:rsid w:val="0027493D"/>
    <w:rsid w:val="00274EA7"/>
    <w:rsid w:val="00277006"/>
    <w:rsid w:val="002848C4"/>
    <w:rsid w:val="00285743"/>
    <w:rsid w:val="00285896"/>
    <w:rsid w:val="00293CF0"/>
    <w:rsid w:val="002A06EB"/>
    <w:rsid w:val="002A11A9"/>
    <w:rsid w:val="002A1658"/>
    <w:rsid w:val="002A7605"/>
    <w:rsid w:val="002B0A24"/>
    <w:rsid w:val="002B4CFB"/>
    <w:rsid w:val="002D322D"/>
    <w:rsid w:val="002D3C41"/>
    <w:rsid w:val="002E14F3"/>
    <w:rsid w:val="002E3DE9"/>
    <w:rsid w:val="002E5244"/>
    <w:rsid w:val="002E63E0"/>
    <w:rsid w:val="002E7E62"/>
    <w:rsid w:val="002F799D"/>
    <w:rsid w:val="002F7DD6"/>
    <w:rsid w:val="0030334C"/>
    <w:rsid w:val="00305627"/>
    <w:rsid w:val="003064B9"/>
    <w:rsid w:val="00310C1E"/>
    <w:rsid w:val="00314D43"/>
    <w:rsid w:val="00320DD6"/>
    <w:rsid w:val="00321CA5"/>
    <w:rsid w:val="00324E9E"/>
    <w:rsid w:val="00330856"/>
    <w:rsid w:val="00335577"/>
    <w:rsid w:val="00335846"/>
    <w:rsid w:val="00335C4C"/>
    <w:rsid w:val="00336B34"/>
    <w:rsid w:val="00341D0E"/>
    <w:rsid w:val="003450BD"/>
    <w:rsid w:val="00345FAB"/>
    <w:rsid w:val="003512F8"/>
    <w:rsid w:val="00360941"/>
    <w:rsid w:val="00373C8F"/>
    <w:rsid w:val="00374535"/>
    <w:rsid w:val="00381AAE"/>
    <w:rsid w:val="00387D50"/>
    <w:rsid w:val="003958A9"/>
    <w:rsid w:val="003A31F2"/>
    <w:rsid w:val="003A5285"/>
    <w:rsid w:val="003B1DD4"/>
    <w:rsid w:val="003C3033"/>
    <w:rsid w:val="003C4D09"/>
    <w:rsid w:val="003C5DC5"/>
    <w:rsid w:val="003D3C8D"/>
    <w:rsid w:val="003F32D5"/>
    <w:rsid w:val="003F6BB6"/>
    <w:rsid w:val="00400A04"/>
    <w:rsid w:val="00402EB4"/>
    <w:rsid w:val="00407B13"/>
    <w:rsid w:val="00414D95"/>
    <w:rsid w:val="00417423"/>
    <w:rsid w:val="00420307"/>
    <w:rsid w:val="00420F83"/>
    <w:rsid w:val="00420FC2"/>
    <w:rsid w:val="004269B1"/>
    <w:rsid w:val="004276EF"/>
    <w:rsid w:val="004417F0"/>
    <w:rsid w:val="004436CB"/>
    <w:rsid w:val="0044563E"/>
    <w:rsid w:val="00446374"/>
    <w:rsid w:val="00450975"/>
    <w:rsid w:val="00456A6E"/>
    <w:rsid w:val="004574FE"/>
    <w:rsid w:val="004604C3"/>
    <w:rsid w:val="00466061"/>
    <w:rsid w:val="004663B9"/>
    <w:rsid w:val="00467123"/>
    <w:rsid w:val="0047054F"/>
    <w:rsid w:val="00480BF0"/>
    <w:rsid w:val="004867B7"/>
    <w:rsid w:val="00486847"/>
    <w:rsid w:val="0049226D"/>
    <w:rsid w:val="00496FDF"/>
    <w:rsid w:val="004A11AD"/>
    <w:rsid w:val="004A18FB"/>
    <w:rsid w:val="004A3F68"/>
    <w:rsid w:val="004A746F"/>
    <w:rsid w:val="004C3610"/>
    <w:rsid w:val="004C7061"/>
    <w:rsid w:val="004D0498"/>
    <w:rsid w:val="004D0F06"/>
    <w:rsid w:val="004D3E5E"/>
    <w:rsid w:val="004D4306"/>
    <w:rsid w:val="004E0CAF"/>
    <w:rsid w:val="004E4DA3"/>
    <w:rsid w:val="004E4E2B"/>
    <w:rsid w:val="004E5963"/>
    <w:rsid w:val="004F1AE2"/>
    <w:rsid w:val="00512209"/>
    <w:rsid w:val="00520268"/>
    <w:rsid w:val="00550F22"/>
    <w:rsid w:val="0055122E"/>
    <w:rsid w:val="00552F89"/>
    <w:rsid w:val="005530E4"/>
    <w:rsid w:val="005660D1"/>
    <w:rsid w:val="00570FBD"/>
    <w:rsid w:val="00572DF8"/>
    <w:rsid w:val="005854F6"/>
    <w:rsid w:val="00593A65"/>
    <w:rsid w:val="005A0731"/>
    <w:rsid w:val="005A5AAA"/>
    <w:rsid w:val="005A6B89"/>
    <w:rsid w:val="005A7944"/>
    <w:rsid w:val="005B003B"/>
    <w:rsid w:val="005B3EE9"/>
    <w:rsid w:val="005B6D50"/>
    <w:rsid w:val="005D1A00"/>
    <w:rsid w:val="005D710B"/>
    <w:rsid w:val="005D7AD0"/>
    <w:rsid w:val="005E0551"/>
    <w:rsid w:val="005E5BF7"/>
    <w:rsid w:val="005F26F4"/>
    <w:rsid w:val="005F2FC4"/>
    <w:rsid w:val="005F3508"/>
    <w:rsid w:val="005F42D5"/>
    <w:rsid w:val="005F5E6F"/>
    <w:rsid w:val="00600D6B"/>
    <w:rsid w:val="00603162"/>
    <w:rsid w:val="00603E07"/>
    <w:rsid w:val="00611093"/>
    <w:rsid w:val="00611C34"/>
    <w:rsid w:val="00614D6A"/>
    <w:rsid w:val="006213D7"/>
    <w:rsid w:val="00624642"/>
    <w:rsid w:val="00626337"/>
    <w:rsid w:val="0063097B"/>
    <w:rsid w:val="00632AD3"/>
    <w:rsid w:val="0064508F"/>
    <w:rsid w:val="00650563"/>
    <w:rsid w:val="00652DE2"/>
    <w:rsid w:val="006579C2"/>
    <w:rsid w:val="00664930"/>
    <w:rsid w:val="00664C26"/>
    <w:rsid w:val="006672DB"/>
    <w:rsid w:val="00673BC0"/>
    <w:rsid w:val="006749A9"/>
    <w:rsid w:val="00681705"/>
    <w:rsid w:val="00685F26"/>
    <w:rsid w:val="006874F8"/>
    <w:rsid w:val="006920A4"/>
    <w:rsid w:val="00692C8A"/>
    <w:rsid w:val="00694214"/>
    <w:rsid w:val="00696F10"/>
    <w:rsid w:val="006A492A"/>
    <w:rsid w:val="006A4D91"/>
    <w:rsid w:val="006B07F1"/>
    <w:rsid w:val="006B214D"/>
    <w:rsid w:val="006B28DC"/>
    <w:rsid w:val="006C222F"/>
    <w:rsid w:val="006C440F"/>
    <w:rsid w:val="006E4450"/>
    <w:rsid w:val="006E6D31"/>
    <w:rsid w:val="006F0D32"/>
    <w:rsid w:val="006F7700"/>
    <w:rsid w:val="006F7811"/>
    <w:rsid w:val="00704088"/>
    <w:rsid w:val="00706F31"/>
    <w:rsid w:val="007116D4"/>
    <w:rsid w:val="00732594"/>
    <w:rsid w:val="00740811"/>
    <w:rsid w:val="007423F5"/>
    <w:rsid w:val="00742FC2"/>
    <w:rsid w:val="007449E6"/>
    <w:rsid w:val="00744B14"/>
    <w:rsid w:val="00750BE9"/>
    <w:rsid w:val="00750CC7"/>
    <w:rsid w:val="00751415"/>
    <w:rsid w:val="0075619C"/>
    <w:rsid w:val="00763E4A"/>
    <w:rsid w:val="007664D5"/>
    <w:rsid w:val="00767282"/>
    <w:rsid w:val="007744BC"/>
    <w:rsid w:val="0078328A"/>
    <w:rsid w:val="00786DA0"/>
    <w:rsid w:val="0079025B"/>
    <w:rsid w:val="00791FBB"/>
    <w:rsid w:val="00795216"/>
    <w:rsid w:val="00797ED4"/>
    <w:rsid w:val="007B1C77"/>
    <w:rsid w:val="007B62DA"/>
    <w:rsid w:val="007B6567"/>
    <w:rsid w:val="007C05AB"/>
    <w:rsid w:val="007C0678"/>
    <w:rsid w:val="007C195B"/>
    <w:rsid w:val="007C1AB9"/>
    <w:rsid w:val="007C57E2"/>
    <w:rsid w:val="007E3653"/>
    <w:rsid w:val="007E6B67"/>
    <w:rsid w:val="007E7EAC"/>
    <w:rsid w:val="007F3C51"/>
    <w:rsid w:val="00801042"/>
    <w:rsid w:val="0080372E"/>
    <w:rsid w:val="0081034E"/>
    <w:rsid w:val="008112FC"/>
    <w:rsid w:val="0081139D"/>
    <w:rsid w:val="0081323E"/>
    <w:rsid w:val="008141D0"/>
    <w:rsid w:val="00815051"/>
    <w:rsid w:val="00816EEF"/>
    <w:rsid w:val="00817B45"/>
    <w:rsid w:val="008200F4"/>
    <w:rsid w:val="00830F16"/>
    <w:rsid w:val="0083179E"/>
    <w:rsid w:val="00831A51"/>
    <w:rsid w:val="00834570"/>
    <w:rsid w:val="00837B72"/>
    <w:rsid w:val="00841245"/>
    <w:rsid w:val="00844199"/>
    <w:rsid w:val="0084718B"/>
    <w:rsid w:val="00847816"/>
    <w:rsid w:val="0085304A"/>
    <w:rsid w:val="00857B52"/>
    <w:rsid w:val="00861E4D"/>
    <w:rsid w:val="0086241F"/>
    <w:rsid w:val="00872BC1"/>
    <w:rsid w:val="00873113"/>
    <w:rsid w:val="00877316"/>
    <w:rsid w:val="00882F90"/>
    <w:rsid w:val="00885995"/>
    <w:rsid w:val="00894140"/>
    <w:rsid w:val="00896957"/>
    <w:rsid w:val="008A1986"/>
    <w:rsid w:val="008A21C2"/>
    <w:rsid w:val="008B22A4"/>
    <w:rsid w:val="008C2244"/>
    <w:rsid w:val="008C40A8"/>
    <w:rsid w:val="008D7F14"/>
    <w:rsid w:val="008E3ECA"/>
    <w:rsid w:val="008E3FA4"/>
    <w:rsid w:val="008F67D2"/>
    <w:rsid w:val="00913A12"/>
    <w:rsid w:val="00916176"/>
    <w:rsid w:val="00922D9A"/>
    <w:rsid w:val="00943D90"/>
    <w:rsid w:val="00965D03"/>
    <w:rsid w:val="00967263"/>
    <w:rsid w:val="00967A98"/>
    <w:rsid w:val="00971E24"/>
    <w:rsid w:val="00974607"/>
    <w:rsid w:val="0098049B"/>
    <w:rsid w:val="0098186E"/>
    <w:rsid w:val="0098248A"/>
    <w:rsid w:val="0098674C"/>
    <w:rsid w:val="00993526"/>
    <w:rsid w:val="00995B67"/>
    <w:rsid w:val="009A227C"/>
    <w:rsid w:val="009A34BC"/>
    <w:rsid w:val="009A5492"/>
    <w:rsid w:val="009A76C6"/>
    <w:rsid w:val="009B2F75"/>
    <w:rsid w:val="009B3B48"/>
    <w:rsid w:val="009B3CE8"/>
    <w:rsid w:val="009B3F1B"/>
    <w:rsid w:val="009B62DC"/>
    <w:rsid w:val="009C013F"/>
    <w:rsid w:val="009C178A"/>
    <w:rsid w:val="009C19C1"/>
    <w:rsid w:val="009D669C"/>
    <w:rsid w:val="009F1FF1"/>
    <w:rsid w:val="009F23A0"/>
    <w:rsid w:val="009F5149"/>
    <w:rsid w:val="009F57F1"/>
    <w:rsid w:val="00A01734"/>
    <w:rsid w:val="00A02EAB"/>
    <w:rsid w:val="00A053CE"/>
    <w:rsid w:val="00A068D2"/>
    <w:rsid w:val="00A10472"/>
    <w:rsid w:val="00A11DF3"/>
    <w:rsid w:val="00A170E5"/>
    <w:rsid w:val="00A24243"/>
    <w:rsid w:val="00A42841"/>
    <w:rsid w:val="00A46710"/>
    <w:rsid w:val="00A467DF"/>
    <w:rsid w:val="00A52900"/>
    <w:rsid w:val="00A52FA2"/>
    <w:rsid w:val="00A53105"/>
    <w:rsid w:val="00A71EC2"/>
    <w:rsid w:val="00A90D3E"/>
    <w:rsid w:val="00A91939"/>
    <w:rsid w:val="00A92763"/>
    <w:rsid w:val="00A936AA"/>
    <w:rsid w:val="00A962C7"/>
    <w:rsid w:val="00AA425B"/>
    <w:rsid w:val="00AA6004"/>
    <w:rsid w:val="00AA7A33"/>
    <w:rsid w:val="00AB2EB5"/>
    <w:rsid w:val="00AB410C"/>
    <w:rsid w:val="00AC0133"/>
    <w:rsid w:val="00AC2286"/>
    <w:rsid w:val="00AC3156"/>
    <w:rsid w:val="00AC4168"/>
    <w:rsid w:val="00AC41FB"/>
    <w:rsid w:val="00AD1075"/>
    <w:rsid w:val="00AD63EA"/>
    <w:rsid w:val="00AE0D43"/>
    <w:rsid w:val="00AE4121"/>
    <w:rsid w:val="00AE43C7"/>
    <w:rsid w:val="00AE7141"/>
    <w:rsid w:val="00AF320A"/>
    <w:rsid w:val="00AF6F80"/>
    <w:rsid w:val="00B007A3"/>
    <w:rsid w:val="00B056D1"/>
    <w:rsid w:val="00B11650"/>
    <w:rsid w:val="00B33F68"/>
    <w:rsid w:val="00B37DD9"/>
    <w:rsid w:val="00B40C6E"/>
    <w:rsid w:val="00B4196C"/>
    <w:rsid w:val="00B46FBE"/>
    <w:rsid w:val="00B520CA"/>
    <w:rsid w:val="00B63F78"/>
    <w:rsid w:val="00B66CD2"/>
    <w:rsid w:val="00B767BB"/>
    <w:rsid w:val="00B779BD"/>
    <w:rsid w:val="00B86174"/>
    <w:rsid w:val="00B936AB"/>
    <w:rsid w:val="00B938A2"/>
    <w:rsid w:val="00B95308"/>
    <w:rsid w:val="00B96D23"/>
    <w:rsid w:val="00BA08F5"/>
    <w:rsid w:val="00BA49C2"/>
    <w:rsid w:val="00BB6066"/>
    <w:rsid w:val="00BB7F88"/>
    <w:rsid w:val="00BC0067"/>
    <w:rsid w:val="00BC0716"/>
    <w:rsid w:val="00BC1731"/>
    <w:rsid w:val="00BC2CC4"/>
    <w:rsid w:val="00BC378E"/>
    <w:rsid w:val="00BD6D92"/>
    <w:rsid w:val="00BE3F6D"/>
    <w:rsid w:val="00BE6970"/>
    <w:rsid w:val="00BE7674"/>
    <w:rsid w:val="00BF0657"/>
    <w:rsid w:val="00BF1FF3"/>
    <w:rsid w:val="00BF2574"/>
    <w:rsid w:val="00BF2B1C"/>
    <w:rsid w:val="00BF4694"/>
    <w:rsid w:val="00BF4892"/>
    <w:rsid w:val="00BF763E"/>
    <w:rsid w:val="00C00184"/>
    <w:rsid w:val="00C07605"/>
    <w:rsid w:val="00C128FA"/>
    <w:rsid w:val="00C21556"/>
    <w:rsid w:val="00C2330A"/>
    <w:rsid w:val="00C25A9C"/>
    <w:rsid w:val="00C27544"/>
    <w:rsid w:val="00C27E93"/>
    <w:rsid w:val="00C32496"/>
    <w:rsid w:val="00C440D9"/>
    <w:rsid w:val="00C44800"/>
    <w:rsid w:val="00C47162"/>
    <w:rsid w:val="00C64BC8"/>
    <w:rsid w:val="00C6618A"/>
    <w:rsid w:val="00C67679"/>
    <w:rsid w:val="00C719E1"/>
    <w:rsid w:val="00C7296A"/>
    <w:rsid w:val="00C75868"/>
    <w:rsid w:val="00CA7F8E"/>
    <w:rsid w:val="00CB43E2"/>
    <w:rsid w:val="00CB4CAD"/>
    <w:rsid w:val="00CB7D5C"/>
    <w:rsid w:val="00CC0897"/>
    <w:rsid w:val="00CC1959"/>
    <w:rsid w:val="00CC1B88"/>
    <w:rsid w:val="00CC45D6"/>
    <w:rsid w:val="00CD6061"/>
    <w:rsid w:val="00CE181C"/>
    <w:rsid w:val="00CE2D3E"/>
    <w:rsid w:val="00CE693B"/>
    <w:rsid w:val="00CE6CCA"/>
    <w:rsid w:val="00D01E56"/>
    <w:rsid w:val="00D01FF4"/>
    <w:rsid w:val="00D04DBA"/>
    <w:rsid w:val="00D0551D"/>
    <w:rsid w:val="00D069A3"/>
    <w:rsid w:val="00D133D9"/>
    <w:rsid w:val="00D275D7"/>
    <w:rsid w:val="00D339A6"/>
    <w:rsid w:val="00D34533"/>
    <w:rsid w:val="00D40678"/>
    <w:rsid w:val="00D4435E"/>
    <w:rsid w:val="00D44EA5"/>
    <w:rsid w:val="00D45072"/>
    <w:rsid w:val="00D51988"/>
    <w:rsid w:val="00D61B5E"/>
    <w:rsid w:val="00D6256B"/>
    <w:rsid w:val="00D6685A"/>
    <w:rsid w:val="00D67E60"/>
    <w:rsid w:val="00D745F5"/>
    <w:rsid w:val="00D75D61"/>
    <w:rsid w:val="00D76AA3"/>
    <w:rsid w:val="00D8208E"/>
    <w:rsid w:val="00D859A5"/>
    <w:rsid w:val="00D9095A"/>
    <w:rsid w:val="00D92F45"/>
    <w:rsid w:val="00D952D6"/>
    <w:rsid w:val="00DA6811"/>
    <w:rsid w:val="00DA6EDD"/>
    <w:rsid w:val="00DB2B54"/>
    <w:rsid w:val="00DB45CD"/>
    <w:rsid w:val="00DB5B42"/>
    <w:rsid w:val="00DC268E"/>
    <w:rsid w:val="00DC60A8"/>
    <w:rsid w:val="00DD1C85"/>
    <w:rsid w:val="00DD314F"/>
    <w:rsid w:val="00DF6F3E"/>
    <w:rsid w:val="00DF7C6F"/>
    <w:rsid w:val="00E03B1F"/>
    <w:rsid w:val="00E103A9"/>
    <w:rsid w:val="00E13BC6"/>
    <w:rsid w:val="00E26CA7"/>
    <w:rsid w:val="00E32B9A"/>
    <w:rsid w:val="00E36D6B"/>
    <w:rsid w:val="00E4003F"/>
    <w:rsid w:val="00E416C6"/>
    <w:rsid w:val="00E45D05"/>
    <w:rsid w:val="00E62152"/>
    <w:rsid w:val="00E626A4"/>
    <w:rsid w:val="00E6549E"/>
    <w:rsid w:val="00E72FBB"/>
    <w:rsid w:val="00E764C1"/>
    <w:rsid w:val="00E85C74"/>
    <w:rsid w:val="00E90421"/>
    <w:rsid w:val="00EA1703"/>
    <w:rsid w:val="00EA7F8B"/>
    <w:rsid w:val="00EB2732"/>
    <w:rsid w:val="00EB3915"/>
    <w:rsid w:val="00EB6FB6"/>
    <w:rsid w:val="00EB7915"/>
    <w:rsid w:val="00EC1DCD"/>
    <w:rsid w:val="00EC347A"/>
    <w:rsid w:val="00EC5F0A"/>
    <w:rsid w:val="00EF07B7"/>
    <w:rsid w:val="00EF0F0B"/>
    <w:rsid w:val="00EF4315"/>
    <w:rsid w:val="00F02080"/>
    <w:rsid w:val="00F03B08"/>
    <w:rsid w:val="00F05963"/>
    <w:rsid w:val="00F07EE8"/>
    <w:rsid w:val="00F142D1"/>
    <w:rsid w:val="00F14AC5"/>
    <w:rsid w:val="00F14EFD"/>
    <w:rsid w:val="00F222A7"/>
    <w:rsid w:val="00F25B78"/>
    <w:rsid w:val="00F27B26"/>
    <w:rsid w:val="00F32D9E"/>
    <w:rsid w:val="00F45E73"/>
    <w:rsid w:val="00F47E81"/>
    <w:rsid w:val="00F62584"/>
    <w:rsid w:val="00F67949"/>
    <w:rsid w:val="00F715B7"/>
    <w:rsid w:val="00F74D42"/>
    <w:rsid w:val="00F77846"/>
    <w:rsid w:val="00F80CBE"/>
    <w:rsid w:val="00F827E5"/>
    <w:rsid w:val="00F91437"/>
    <w:rsid w:val="00F9599E"/>
    <w:rsid w:val="00FA2840"/>
    <w:rsid w:val="00FA2B08"/>
    <w:rsid w:val="00FA3061"/>
    <w:rsid w:val="00FA37DB"/>
    <w:rsid w:val="00FA6554"/>
    <w:rsid w:val="00FA680B"/>
    <w:rsid w:val="00FA6B05"/>
    <w:rsid w:val="00FA6B98"/>
    <w:rsid w:val="00FA777D"/>
    <w:rsid w:val="00FB0FD2"/>
    <w:rsid w:val="00FB1045"/>
    <w:rsid w:val="00FB415C"/>
    <w:rsid w:val="00FC2466"/>
    <w:rsid w:val="00FD13C0"/>
    <w:rsid w:val="00FD17BB"/>
    <w:rsid w:val="00FD3F45"/>
    <w:rsid w:val="00FD5731"/>
    <w:rsid w:val="00FD5D38"/>
    <w:rsid w:val="00FE46B8"/>
    <w:rsid w:val="00FE49DF"/>
    <w:rsid w:val="00FE4A47"/>
    <w:rsid w:val="00FF4BB3"/>
    <w:rsid w:val="00FF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64B03"/>
  <w15:docId w15:val="{44C2D26C-1789-4C55-A289-B6B9529B8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D495D"/>
    <w:rPr>
      <w:rFonts w:ascii="Arial" w:hAnsi="Arial" w:cs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uiPriority w:val="59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B938A2"/>
    <w:pPr>
      <w:spacing w:after="60"/>
      <w:outlineLvl w:val="0"/>
    </w:pPr>
    <w:rPr>
      <w:rFonts w:eastAsiaTheme="majorEastAsia"/>
      <w:b/>
      <w:bCs/>
      <w:kern w:val="28"/>
      <w:sz w:val="36"/>
      <w:szCs w:val="36"/>
    </w:rPr>
  </w:style>
  <w:style w:type="character" w:customStyle="1" w:styleId="TitreCar">
    <w:name w:val="Titre Car"/>
    <w:basedOn w:val="Policepardfaut"/>
    <w:link w:val="Titre"/>
    <w:rsid w:val="00B938A2"/>
    <w:rPr>
      <w:rFonts w:ascii="Arial" w:eastAsiaTheme="majorEastAsia" w:hAnsi="Arial" w:cs="Arial"/>
      <w:b/>
      <w:bCs/>
      <w:kern w:val="28"/>
      <w:sz w:val="36"/>
      <w:szCs w:val="3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1D495D"/>
    <w:rPr>
      <w:color w:val="404040" w:themeColor="text1" w:themeTint="BF"/>
      <w:sz w:val="20"/>
      <w:szCs w:val="20"/>
    </w:rPr>
  </w:style>
  <w:style w:type="character" w:customStyle="1" w:styleId="SansinterligneCar">
    <w:name w:val="Sans interligne Car"/>
    <w:link w:val="Sansinterligne"/>
    <w:uiPriority w:val="1"/>
    <w:rsid w:val="001D495D"/>
    <w:rPr>
      <w:rFonts w:ascii="Arial" w:hAnsi="Arial" w:cs="Arial"/>
      <w:color w:val="404040" w:themeColor="text1" w:themeTint="BF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Emphasepl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Style1">
    <w:name w:val="Style1"/>
    <w:basedOn w:val="Normal"/>
    <w:qFormat/>
    <w:rsid w:val="004C7061"/>
    <w:pPr>
      <w:spacing w:after="120"/>
      <w:jc w:val="center"/>
    </w:pPr>
    <w:rPr>
      <w:rFonts w:eastAsia="Times New Roman" w:cs="Times New Roman"/>
      <w:b/>
      <w:sz w:val="52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AE71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E7141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E7141"/>
    <w:rPr>
      <w:rFonts w:ascii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E71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E7141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527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om\AppData\Roaming\Microsoft\Templates\mod&#232;le%20V%20finalis&#233;%20MMC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3D66F-99E3-4CF9-9B8B-840747EF5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V finalisé MMCM.dotx</Template>
  <TotalTime>39</TotalTime>
  <Pages>5</Pages>
  <Words>854</Words>
  <Characters>4702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8</vt:i4>
      </vt:variant>
    </vt:vector>
  </HeadingPairs>
  <TitlesOfParts>
    <vt:vector size="9" baseType="lpstr">
      <vt:lpstr>CAO Derby asymétrique</vt:lpstr>
      <vt:lpstr/>
      <vt:lpstr>Compétences unité U42 </vt:lpstr>
      <vt:lpstr>Critères d’évaluation</vt:lpstr>
      <vt:lpstr>DEUXIÈME PARTIE : Conception 2D</vt:lpstr>
      <vt:lpstr>Contexte </vt:lpstr>
      <vt:lpstr>Travail à réaliser</vt:lpstr>
      <vt:lpstr>Cadre de collection : </vt:lpstr>
      <vt:lpstr>CAHIER DES CHARGES </vt:lpstr>
    </vt:vector>
  </TitlesOfParts>
  <Company>Lycée du Dauphiné</Company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CAO Derby asymétrique</dc:title>
  <dc:subject>Calcul du coût de revient</dc:subject>
  <dc:creator>ddom</dc:creator>
  <cp:lastModifiedBy>Dominique DUC</cp:lastModifiedBy>
  <cp:revision>5</cp:revision>
  <cp:lastPrinted>2017-05-16T07:44:00Z</cp:lastPrinted>
  <dcterms:created xsi:type="dcterms:W3CDTF">2017-06-13T13:53:00Z</dcterms:created>
  <dcterms:modified xsi:type="dcterms:W3CDTF">2017-06-13T14:32:00Z</dcterms:modified>
</cp:coreProperties>
</file>