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0"/>
  <w:body>
    <w:p w14:paraId="068DD032" w14:textId="77777777" w:rsidR="0052799A" w:rsidRDefault="0052799A" w:rsidP="00BB0F84"/>
    <w:tbl>
      <w:tblPr>
        <w:tblW w:w="10912" w:type="dxa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5"/>
        <w:gridCol w:w="1985"/>
        <w:gridCol w:w="2104"/>
        <w:gridCol w:w="2728"/>
      </w:tblGrid>
      <w:tr w:rsidR="0052799A" w:rsidRPr="0052799A" w14:paraId="6672884D" w14:textId="77777777" w:rsidTr="00F26F45">
        <w:trPr>
          <w:trHeight w:val="1401"/>
        </w:trPr>
        <w:tc>
          <w:tcPr>
            <w:tcW w:w="4095" w:type="dxa"/>
          </w:tcPr>
          <w:p w14:paraId="0978B774" w14:textId="77777777" w:rsidR="0052799A" w:rsidRPr="0052799A" w:rsidRDefault="0052799A" w:rsidP="0052799A">
            <w:pPr>
              <w:jc w:val="left"/>
              <w:rPr>
                <w:rFonts w:ascii="Calibri" w:eastAsia="Times New Roman" w:hAnsi="Calibri" w:cs="Calibri"/>
                <w:noProof/>
                <w:lang w:eastAsia="fr-FR"/>
              </w:rPr>
            </w:pPr>
            <w:r w:rsidRPr="0052799A">
              <w:rPr>
                <w:rFonts w:ascii="Calibri" w:eastAsia="Times New Roman" w:hAnsi="Calibri" w:cs="Calibri"/>
                <w:noProof/>
                <w:lang w:eastAsia="fr-FR"/>
              </w:rPr>
              <w:t>Nom :</w:t>
            </w:r>
          </w:p>
        </w:tc>
        <w:tc>
          <w:tcPr>
            <w:tcW w:w="4089" w:type="dxa"/>
            <w:gridSpan w:val="2"/>
          </w:tcPr>
          <w:p w14:paraId="772293D6" w14:textId="77777777" w:rsidR="0052799A" w:rsidRPr="0052799A" w:rsidRDefault="0052799A" w:rsidP="0052799A">
            <w:pPr>
              <w:keepNext/>
              <w:jc w:val="left"/>
              <w:outlineLvl w:val="5"/>
              <w:rPr>
                <w:rFonts w:ascii="Calibri" w:eastAsia="Times New Roman" w:hAnsi="Calibri" w:cs="Calibri"/>
                <w:noProof/>
                <w:lang w:eastAsia="fr-FR"/>
              </w:rPr>
            </w:pPr>
            <w:r w:rsidRPr="0052799A">
              <w:rPr>
                <w:rFonts w:ascii="Calibri" w:eastAsia="Times New Roman" w:hAnsi="Calibri" w:cs="Calibri"/>
                <w:noProof/>
                <w:lang w:eastAsia="fr-FR"/>
              </w:rPr>
              <w:t>Prénom :</w:t>
            </w:r>
          </w:p>
        </w:tc>
        <w:tc>
          <w:tcPr>
            <w:tcW w:w="2728" w:type="dxa"/>
          </w:tcPr>
          <w:p w14:paraId="048E6983" w14:textId="77777777" w:rsidR="0052799A" w:rsidRPr="0052799A" w:rsidRDefault="0052799A" w:rsidP="0052799A">
            <w:pPr>
              <w:keepNext/>
              <w:numPr>
                <w:ilvl w:val="0"/>
                <w:numId w:val="17"/>
              </w:numPr>
              <w:jc w:val="center"/>
              <w:outlineLvl w:val="5"/>
              <w:rPr>
                <w:rFonts w:ascii="Comic Sans MS" w:eastAsia="Times New Roman" w:hAnsi="Comic Sans MS"/>
                <w:noProof/>
                <w:szCs w:val="20"/>
                <w:lang w:eastAsia="fr-FR"/>
              </w:rPr>
            </w:pPr>
            <w:r w:rsidRPr="0052799A">
              <w:rPr>
                <w:rFonts w:ascii="Comic Sans MS" w:eastAsia="Times New Roman" w:hAnsi="Comic Sans MS"/>
                <w:noProof/>
                <w:sz w:val="28"/>
                <w:szCs w:val="20"/>
                <w:lang w:eastAsia="fr-FR"/>
              </w:rPr>
              <w:drawing>
                <wp:anchor distT="0" distB="0" distL="114300" distR="114300" simplePos="0" relativeHeight="251603968" behindDoc="0" locked="0" layoutInCell="1" allowOverlap="1" wp14:anchorId="35F3A6E2" wp14:editId="5F55F3BB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66040</wp:posOffset>
                  </wp:positionV>
                  <wp:extent cx="1324610" cy="742950"/>
                  <wp:effectExtent l="0" t="0" r="8890" b="0"/>
                  <wp:wrapNone/>
                  <wp:docPr id="8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799A" w:rsidRPr="0052799A" w14:paraId="56F10358" w14:textId="77777777" w:rsidTr="00F26F45">
        <w:tc>
          <w:tcPr>
            <w:tcW w:w="6080" w:type="dxa"/>
            <w:gridSpan w:val="2"/>
          </w:tcPr>
          <w:p w14:paraId="52E3D746" w14:textId="77777777" w:rsidR="0052799A" w:rsidRPr="0052799A" w:rsidRDefault="0052799A" w:rsidP="0052799A">
            <w:pPr>
              <w:jc w:val="center"/>
              <w:rPr>
                <w:rFonts w:ascii="Comic Sans MS" w:eastAsia="Times New Roman" w:hAnsi="Comic Sans MS"/>
                <w:i/>
                <w:sz w:val="20"/>
                <w:szCs w:val="20"/>
                <w:lang w:val="fr-CA" w:eastAsia="fr-FR"/>
              </w:rPr>
            </w:pPr>
          </w:p>
          <w:p w14:paraId="09C68873" w14:textId="77777777" w:rsidR="0052799A" w:rsidRPr="0052799A" w:rsidRDefault="0052799A" w:rsidP="0052799A">
            <w:pPr>
              <w:keepNext/>
              <w:tabs>
                <w:tab w:val="left" w:pos="2552"/>
              </w:tabs>
              <w:ind w:left="360"/>
              <w:jc w:val="center"/>
              <w:outlineLvl w:val="0"/>
              <w:rPr>
                <w:rFonts w:ascii="Comic Sans MS" w:eastAsia="Times New Roman" w:hAnsi="Comic Sans MS"/>
                <w:i/>
                <w:szCs w:val="20"/>
                <w:lang w:val="fr-CA" w:eastAsia="fr-FR"/>
              </w:rPr>
            </w:pPr>
            <w:r w:rsidRPr="0052799A">
              <w:rPr>
                <w:rFonts w:ascii="Comic Sans MS" w:eastAsia="Times New Roman" w:hAnsi="Comic Sans MS"/>
                <w:i/>
                <w:szCs w:val="20"/>
                <w:lang w:val="fr-CA" w:eastAsia="fr-FR"/>
              </w:rPr>
              <w:t>Centre d’intérêt</w:t>
            </w:r>
          </w:p>
          <w:p w14:paraId="206D6C76" w14:textId="77777777" w:rsidR="0052799A" w:rsidRPr="0052799A" w:rsidRDefault="0052799A" w:rsidP="0052799A">
            <w:pPr>
              <w:jc w:val="center"/>
              <w:rPr>
                <w:rFonts w:ascii="Comic Sans MS" w:eastAsia="Times New Roman" w:hAnsi="Comic Sans MS"/>
                <w:i/>
                <w:sz w:val="20"/>
                <w:szCs w:val="20"/>
                <w:lang w:val="fr-CA" w:eastAsia="fr-FR"/>
              </w:rPr>
            </w:pPr>
            <w:r w:rsidRPr="0052799A">
              <w:rPr>
                <w:rFonts w:ascii="Comic Sans MS" w:eastAsia="Times New Roman" w:hAnsi="Comic Sans MS"/>
                <w:i/>
                <w:sz w:val="20"/>
                <w:szCs w:val="20"/>
                <w:lang w:val="fr-CA" w:eastAsia="fr-FR"/>
              </w:rPr>
              <w:t xml:space="preserve">CI8 : Caractérisation des </w:t>
            </w:r>
            <w:r>
              <w:rPr>
                <w:rFonts w:ascii="Comic Sans MS" w:eastAsia="Times New Roman" w:hAnsi="Comic Sans MS"/>
                <w:i/>
                <w:sz w:val="20"/>
                <w:szCs w:val="20"/>
                <w:lang w:val="fr-CA" w:eastAsia="fr-FR"/>
              </w:rPr>
              <w:t>matériaux et des structures</w:t>
            </w:r>
          </w:p>
          <w:p w14:paraId="20E6A5B0" w14:textId="77777777" w:rsidR="0052799A" w:rsidRPr="0052799A" w:rsidRDefault="0052799A" w:rsidP="0052799A">
            <w:pPr>
              <w:jc w:val="center"/>
              <w:rPr>
                <w:rFonts w:ascii="Comic Sans MS" w:eastAsia="Times New Roman" w:hAnsi="Comic Sans MS"/>
                <w:i/>
                <w:sz w:val="20"/>
                <w:szCs w:val="20"/>
                <w:lang w:val="fr-CA" w:eastAsia="fr-FR"/>
              </w:rPr>
            </w:pPr>
          </w:p>
          <w:p w14:paraId="4B6F1AF7" w14:textId="77777777" w:rsidR="0052799A" w:rsidRPr="0052799A" w:rsidRDefault="0052799A" w:rsidP="0052799A">
            <w:pPr>
              <w:jc w:val="center"/>
              <w:rPr>
                <w:rFonts w:ascii="Comic Sans MS" w:eastAsia="Times New Roman" w:hAnsi="Comic Sans MS"/>
                <w:sz w:val="28"/>
                <w:szCs w:val="20"/>
                <w:lang w:val="fr-CA" w:eastAsia="fr-FR"/>
              </w:rPr>
            </w:pPr>
            <w:r w:rsidRPr="0052799A">
              <w:rPr>
                <w:rFonts w:ascii="Comic Sans MS" w:eastAsia="Times New Roman" w:hAnsi="Comic Sans MS"/>
                <w:i/>
                <w:szCs w:val="20"/>
                <w:lang w:val="fr-CA" w:eastAsia="fr-FR"/>
              </w:rPr>
              <w:t>Type d’activités :</w:t>
            </w:r>
          </w:p>
          <w:p w14:paraId="006A6142" w14:textId="77777777" w:rsidR="0052799A" w:rsidRPr="0052799A" w:rsidRDefault="0052799A" w:rsidP="0052799A">
            <w:pPr>
              <w:jc w:val="center"/>
              <w:rPr>
                <w:rFonts w:ascii="Comic Sans MS" w:eastAsia="Times New Roman" w:hAnsi="Comic Sans MS"/>
                <w:caps/>
                <w:sz w:val="28"/>
                <w:szCs w:val="20"/>
                <w:lang w:val="fr-CA" w:eastAsia="fr-FR"/>
              </w:rPr>
            </w:pPr>
            <w:r w:rsidRPr="0052799A">
              <w:rPr>
                <w:rFonts w:ascii="Comic Sans MS" w:eastAsia="Times New Roman" w:hAnsi="Comic Sans MS"/>
                <w:sz w:val="28"/>
                <w:szCs w:val="20"/>
                <w:lang w:val="fr-CA" w:eastAsia="fr-FR"/>
              </w:rPr>
              <w:t>Activités pratiques</w:t>
            </w:r>
          </w:p>
          <w:p w14:paraId="0C21C732" w14:textId="77777777" w:rsidR="0052799A" w:rsidRPr="0052799A" w:rsidRDefault="0052799A" w:rsidP="0052799A">
            <w:pPr>
              <w:jc w:val="center"/>
              <w:rPr>
                <w:rFonts w:ascii="Comic Sans MS" w:eastAsia="Times New Roman" w:hAnsi="Comic Sans MS"/>
                <w:sz w:val="20"/>
                <w:szCs w:val="20"/>
                <w:lang w:val="fr-CA" w:eastAsia="fr-FR"/>
              </w:rPr>
            </w:pPr>
          </w:p>
          <w:p w14:paraId="06E36EB5" w14:textId="77777777" w:rsidR="0052799A" w:rsidRPr="0052799A" w:rsidRDefault="0052799A" w:rsidP="0052799A">
            <w:pPr>
              <w:keepNext/>
              <w:ind w:left="360"/>
              <w:jc w:val="center"/>
              <w:outlineLvl w:val="0"/>
              <w:rPr>
                <w:rFonts w:ascii="Comic Sans MS" w:eastAsia="Times New Roman" w:hAnsi="Comic Sans MS"/>
                <w:sz w:val="28"/>
                <w:szCs w:val="20"/>
                <w:lang w:val="fr-CA" w:eastAsia="fr-FR"/>
              </w:rPr>
            </w:pPr>
            <w:r w:rsidRPr="0052799A">
              <w:rPr>
                <w:rFonts w:ascii="Comic Sans MS" w:eastAsia="Times New Roman" w:hAnsi="Comic Sans MS"/>
                <w:i/>
                <w:szCs w:val="20"/>
                <w:lang w:val="fr-CA" w:eastAsia="fr-FR"/>
              </w:rPr>
              <w:t>Durée</w:t>
            </w:r>
            <w:r>
              <w:rPr>
                <w:rFonts w:ascii="Comic Sans MS" w:eastAsia="Times New Roman" w:hAnsi="Comic Sans MS"/>
                <w:i/>
                <w:szCs w:val="20"/>
                <w:lang w:val="fr-CA" w:eastAsia="fr-FR"/>
              </w:rPr>
              <w:t xml:space="preserve"> : </w:t>
            </w:r>
            <w:r w:rsidR="00940851">
              <w:rPr>
                <w:rFonts w:ascii="Comic Sans MS" w:eastAsia="Times New Roman" w:hAnsi="Comic Sans MS"/>
                <w:sz w:val="28"/>
                <w:szCs w:val="20"/>
                <w:lang w:val="fr-CA" w:eastAsia="fr-FR"/>
              </w:rPr>
              <w:t>6</w:t>
            </w:r>
            <w:r w:rsidRPr="0052799A">
              <w:rPr>
                <w:rFonts w:ascii="Comic Sans MS" w:eastAsia="Times New Roman" w:hAnsi="Comic Sans MS"/>
                <w:sz w:val="28"/>
                <w:szCs w:val="20"/>
                <w:lang w:val="fr-CA" w:eastAsia="fr-FR"/>
              </w:rPr>
              <w:t xml:space="preserve">H00 </w:t>
            </w:r>
          </w:p>
          <w:p w14:paraId="5E1AD4CE" w14:textId="77777777" w:rsidR="0052799A" w:rsidRPr="0052799A" w:rsidRDefault="0052799A" w:rsidP="0052799A">
            <w:pPr>
              <w:jc w:val="left"/>
              <w:rPr>
                <w:rFonts w:ascii="Times New Roman" w:eastAsia="Times New Roman" w:hAnsi="Times New Roman"/>
                <w:sz w:val="20"/>
                <w:szCs w:val="20"/>
                <w:lang w:val="fr-CA" w:eastAsia="fr-FR"/>
              </w:rPr>
            </w:pPr>
          </w:p>
        </w:tc>
        <w:tc>
          <w:tcPr>
            <w:tcW w:w="4832" w:type="dxa"/>
            <w:gridSpan w:val="2"/>
          </w:tcPr>
          <w:p w14:paraId="4662CA20" w14:textId="77777777" w:rsidR="0052799A" w:rsidRPr="0052799A" w:rsidRDefault="0052799A" w:rsidP="0052799A">
            <w:pPr>
              <w:keepNext/>
              <w:spacing w:before="120" w:after="120"/>
              <w:ind w:left="360"/>
              <w:jc w:val="center"/>
              <w:outlineLvl w:val="5"/>
              <w:rPr>
                <w:rFonts w:ascii="Comic Sans MS" w:eastAsia="Times New Roman" w:hAnsi="Comic Sans MS"/>
                <w:szCs w:val="20"/>
                <w:lang w:val="fr-CA" w:eastAsia="fr-FR"/>
              </w:rPr>
            </w:pPr>
            <w:r>
              <w:rPr>
                <w:b/>
                <w:bCs/>
                <w:noProof/>
                <w:lang w:eastAsia="fr-FR"/>
              </w:rPr>
              <w:drawing>
                <wp:inline distT="0" distB="0" distL="0" distR="0" wp14:anchorId="7F743FA5" wp14:editId="29BAA0AB">
                  <wp:extent cx="1572132" cy="1485900"/>
                  <wp:effectExtent l="0" t="0" r="9525" b="0"/>
                  <wp:docPr id="1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68" cy="1488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1A1903" w14:textId="77777777" w:rsidR="0052799A" w:rsidRDefault="0052799A" w:rsidP="00BB0F84"/>
    <w:p w14:paraId="3F3E8452" w14:textId="77777777" w:rsidR="0025169A" w:rsidRDefault="0025169A" w:rsidP="00BB0F84"/>
    <w:p w14:paraId="5C671DEC" w14:textId="77777777" w:rsidR="006E124F" w:rsidRDefault="006E124F" w:rsidP="00BC2F36"/>
    <w:p w14:paraId="7AF3C24B" w14:textId="77777777" w:rsidR="006F4D4F" w:rsidRDefault="00132C98" w:rsidP="006F4D4F">
      <w:pPr>
        <w:jc w:val="center"/>
        <w:rPr>
          <w:rFonts w:ascii="Tahoma" w:hAnsi="Tahoma" w:cs="Tahoma"/>
          <w:b/>
          <w:i/>
          <w:color w:val="008000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2283904" behindDoc="1" locked="0" layoutInCell="1" allowOverlap="1" wp14:anchorId="77B2802F" wp14:editId="15EC7088">
            <wp:simplePos x="0" y="0"/>
            <wp:positionH relativeFrom="column">
              <wp:posOffset>4297680</wp:posOffset>
            </wp:positionH>
            <wp:positionV relativeFrom="paragraph">
              <wp:posOffset>102870</wp:posOffset>
            </wp:positionV>
            <wp:extent cx="2138680" cy="1806575"/>
            <wp:effectExtent l="342900" t="495300" r="280670" b="498475"/>
            <wp:wrapTight wrapText="bothSides">
              <wp:wrapPolygon edited="0">
                <wp:start x="21260" y="-518"/>
                <wp:lineTo x="18868" y="-3158"/>
                <wp:lineTo x="16768" y="-493"/>
                <wp:lineTo x="14376" y="-3134"/>
                <wp:lineTo x="12276" y="-469"/>
                <wp:lineTo x="9885" y="-3110"/>
                <wp:lineTo x="7785" y="-445"/>
                <wp:lineTo x="5393" y="-3086"/>
                <wp:lineTo x="3293" y="-421"/>
                <wp:lineTo x="1605" y="-2285"/>
                <wp:lineTo x="686" y="-1119"/>
                <wp:lineTo x="-213" y="691"/>
                <wp:lineTo x="-291" y="21161"/>
                <wp:lineTo x="272" y="21782"/>
                <wp:lineTo x="19063" y="21974"/>
                <wp:lineTo x="21735" y="20252"/>
                <wp:lineTo x="21866" y="20085"/>
                <wp:lineTo x="21855" y="15090"/>
                <wp:lineTo x="22652" y="14412"/>
                <wp:lineTo x="22126" y="10405"/>
                <wp:lineTo x="24225" y="7740"/>
                <wp:lineTo x="22115" y="5410"/>
                <wp:lineTo x="24214" y="2745"/>
                <wp:lineTo x="21822" y="104"/>
                <wp:lineTo x="21260" y="-518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r="-14"/>
                    <a:stretch/>
                  </pic:blipFill>
                  <pic:spPr>
                    <a:xfrm rot="19019767">
                      <a:off x="0" y="0"/>
                      <a:ext cx="213868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8C">
        <w:rPr>
          <w:rFonts w:ascii="Tahoma" w:hAnsi="Tahoma" w:cs="Tahoma"/>
          <w:b/>
          <w:i/>
          <w:color w:val="008000"/>
          <w:sz w:val="28"/>
          <w:szCs w:val="28"/>
          <w:u w:val="single"/>
        </w:rPr>
        <w:t>Transformation de la matière</w:t>
      </w:r>
      <w:r w:rsidR="00FF5577">
        <w:rPr>
          <w:rFonts w:ascii="Tahoma" w:hAnsi="Tahoma" w:cs="Tahoma"/>
          <w:b/>
          <w:i/>
          <w:color w:val="008000"/>
          <w:sz w:val="28"/>
          <w:szCs w:val="28"/>
          <w:u w:val="single"/>
        </w:rPr>
        <w:t xml:space="preserve"> : </w:t>
      </w:r>
      <w:r w:rsidR="006C458C">
        <w:rPr>
          <w:rFonts w:ascii="Tahoma" w:hAnsi="Tahoma" w:cs="Tahoma"/>
          <w:b/>
          <w:i/>
          <w:color w:val="008000"/>
          <w:sz w:val="28"/>
          <w:szCs w:val="28"/>
          <w:u w:val="single"/>
        </w:rPr>
        <w:t>Pièce sapin</w:t>
      </w:r>
    </w:p>
    <w:p w14:paraId="7471B619" w14:textId="77777777" w:rsidR="0025169A" w:rsidRDefault="0025169A" w:rsidP="006F4D4F">
      <w:pPr>
        <w:jc w:val="center"/>
        <w:rPr>
          <w:rFonts w:ascii="Tahoma" w:hAnsi="Tahoma" w:cs="Tahoma"/>
          <w:b/>
          <w:i/>
          <w:color w:val="008000"/>
          <w:sz w:val="28"/>
          <w:szCs w:val="28"/>
          <w:u w:val="single"/>
        </w:rPr>
      </w:pPr>
    </w:p>
    <w:p w14:paraId="4963CADA" w14:textId="77777777" w:rsidR="00623146" w:rsidRDefault="00D9390F" w:rsidP="00A221E2">
      <w:pPr>
        <w:pStyle w:val="Titre1"/>
        <w:numPr>
          <w:ilvl w:val="0"/>
          <w:numId w:val="0"/>
        </w:numPr>
        <w:spacing w:line="240" w:lineRule="auto"/>
        <w:jc w:val="both"/>
        <w:rPr>
          <w:rFonts w:asciiTheme="minorHAnsi" w:hAnsiTheme="minorHAnsi" w:cs="Arial"/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 xml:space="preserve">Dans le cadre de la formation STI2D, les </w:t>
      </w:r>
      <w:r w:rsidR="005E5C41"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>élèves</w:t>
      </w:r>
      <w:r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 xml:space="preserve"> de 1ere du lycée Arbez Carme </w:t>
      </w:r>
      <w:r w:rsidR="002642C6"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>réalisent</w:t>
      </w:r>
      <w:r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 xml:space="preserve"> un sapin de Noel. </w:t>
      </w:r>
    </w:p>
    <w:p w14:paraId="1469EB15" w14:textId="77777777" w:rsidR="00623146" w:rsidRDefault="00A221E2" w:rsidP="00A221E2">
      <w:pPr>
        <w:pStyle w:val="Titre1"/>
        <w:numPr>
          <w:ilvl w:val="0"/>
          <w:numId w:val="0"/>
        </w:numPr>
        <w:spacing w:line="240" w:lineRule="auto"/>
        <w:jc w:val="both"/>
        <w:rPr>
          <w:rFonts w:asciiTheme="minorHAnsi" w:hAnsiTheme="minorHAnsi" w:cs="Arial"/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>Le modèle fabriqué l’an passé n’apportait pas entièrement satisfaction du fait de l’importance des co</w:t>
      </w:r>
      <w:r w:rsidR="000630D3"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>û</w:t>
      </w:r>
      <w:r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 xml:space="preserve">ts de production et de la non évolutivité des sapins obtenus par les différents groupes d’élèves. </w:t>
      </w:r>
    </w:p>
    <w:p w14:paraId="3E6C4EF5" w14:textId="77777777" w:rsidR="00A221E2" w:rsidRDefault="00A221E2" w:rsidP="00A221E2">
      <w:pPr>
        <w:pStyle w:val="Titre1"/>
        <w:numPr>
          <w:ilvl w:val="0"/>
          <w:numId w:val="0"/>
        </w:numPr>
        <w:spacing w:line="240" w:lineRule="auto"/>
        <w:jc w:val="both"/>
        <w:rPr>
          <w:rFonts w:asciiTheme="minorHAnsi" w:hAnsiTheme="minorHAnsi" w:cs="Arial"/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 xml:space="preserve">Sa conception a donc été entièrement revue. </w:t>
      </w:r>
    </w:p>
    <w:p w14:paraId="5C1DEE09" w14:textId="77777777" w:rsidR="00623146" w:rsidRDefault="00623146" w:rsidP="00623146">
      <w:pPr>
        <w:pStyle w:val="Titre1"/>
        <w:numPr>
          <w:ilvl w:val="0"/>
          <w:numId w:val="0"/>
        </w:numPr>
        <w:spacing w:line="240" w:lineRule="auto"/>
        <w:jc w:val="both"/>
        <w:rPr>
          <w:rFonts w:asciiTheme="minorHAnsi" w:hAnsiTheme="minorHAnsi" w:cs="Arial"/>
          <w:b w:val="0"/>
          <w:bCs w:val="0"/>
          <w:color w:val="auto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>Cette année, l</w:t>
      </w:r>
      <w:r w:rsidR="00A221E2"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 xml:space="preserve">e sapin sera réalisé par assemblage de pièces élémentaires de trois formes différentes et dont les matières et les couleurs pourront évoluer. </w:t>
      </w:r>
      <w:r>
        <w:rPr>
          <w:rFonts w:asciiTheme="minorHAnsi" w:hAnsiTheme="minorHAnsi" w:cs="Arial"/>
          <w:b w:val="0"/>
          <w:bCs w:val="0"/>
          <w:color w:val="auto"/>
          <w:sz w:val="24"/>
          <w:szCs w:val="24"/>
        </w:rPr>
        <w:t>L’animation lumineuse s’intégrera dans cet assemblage.</w:t>
      </w:r>
    </w:p>
    <w:p w14:paraId="0341B1BB" w14:textId="77777777" w:rsidR="00623146" w:rsidRDefault="00623146" w:rsidP="00623146">
      <w:r>
        <w:t>Afin de fournir suffisamment de pièces élémentaires une fabrication vrai procédé vraie matière est envisagée.</w:t>
      </w:r>
    </w:p>
    <w:p w14:paraId="0A4BF9FA" w14:textId="77777777" w:rsidR="00623146" w:rsidRPr="00623146" w:rsidRDefault="00623146" w:rsidP="00623146"/>
    <w:p w14:paraId="1FC1914A" w14:textId="77777777" w:rsidR="00AD6BFC" w:rsidRDefault="00132C98" w:rsidP="00132C98">
      <w:r w:rsidRPr="00DF060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A5C2C9" wp14:editId="342E6765">
                <wp:simplePos x="0" y="0"/>
                <wp:positionH relativeFrom="column">
                  <wp:posOffset>2985770</wp:posOffset>
                </wp:positionH>
                <wp:positionV relativeFrom="paragraph">
                  <wp:posOffset>2540</wp:posOffset>
                </wp:positionV>
                <wp:extent cx="3235325" cy="2145030"/>
                <wp:effectExtent l="76200" t="0" r="3175" b="7620"/>
                <wp:wrapNone/>
                <wp:docPr id="21545" name="Groupe 21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325" cy="2145030"/>
                          <a:chOff x="0" y="0"/>
                          <a:chExt cx="3038475" cy="1962150"/>
                        </a:xfrm>
                      </wpg:grpSpPr>
                      <wps:wsp>
                        <wps:cNvPr id="2154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0"/>
                            <a:ext cx="142430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34C18" w14:textId="77777777" w:rsidR="00D4534C" w:rsidRPr="00323CB4" w:rsidRDefault="00D4534C" w:rsidP="00DF0609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8064A2" w:themeColor="accent4"/>
                                  <w:sz w:val="20"/>
                                  <w:szCs w:val="28"/>
                                </w:rPr>
                              </w:pPr>
                              <w:r w:rsidRPr="00323CB4">
                                <w:rPr>
                                  <w:rFonts w:ascii="Comic Sans MS" w:hAnsi="Comic Sans MS"/>
                                  <w:b/>
                                  <w:i/>
                                  <w:color w:val="8064A2" w:themeColor="accent4"/>
                                  <w:sz w:val="20"/>
                                  <w:szCs w:val="28"/>
                                </w:rPr>
                                <w:t>Légende: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7" name="AutoShape 148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50" y="276225"/>
                            <a:ext cx="635" cy="134112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48" name="AutoShape 195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742950"/>
                            <a:ext cx="118745" cy="63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49" name="AutoShap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019175"/>
                            <a:ext cx="118745" cy="63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50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285875"/>
                            <a:ext cx="118745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51" name="AutoShape 198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1619250"/>
                            <a:ext cx="118745" cy="635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5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219075"/>
                            <a:ext cx="2857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Overlap w:val="never"/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blBorders>
                                <w:shd w:val="clear" w:color="auto" w:fill="DDD9C3" w:themeFill="background2" w:themeFillShade="E6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09"/>
                                <w:gridCol w:w="1276"/>
                                <w:gridCol w:w="1418"/>
                              </w:tblGrid>
                              <w:tr w:rsidR="00D4534C" w:rsidRPr="00323CB4" w14:paraId="0C3FB2B2" w14:textId="77777777" w:rsidTr="00DF0609">
                                <w:trPr>
                                  <w:trHeight w:val="454"/>
                                </w:trPr>
                                <w:tc>
                                  <w:tcPr>
                                    <w:tcW w:w="1809" w:type="dxa"/>
                                    <w:tcBorders>
                                      <w:top w:val="single" w:sz="12" w:space="0" w:color="auto"/>
                                      <w:left w:val="single" w:sz="2" w:space="0" w:color="auto"/>
                                      <w:bottom w:val="single" w:sz="12" w:space="0" w:color="auto"/>
                                      <w:right w:val="single" w:sz="2" w:space="0" w:color="auto"/>
                                    </w:tcBorders>
                                    <w:shd w:val="clear" w:color="auto" w:fill="DDD9C3" w:themeFill="background2" w:themeFillShade="E6"/>
                                    <w:vAlign w:val="center"/>
                                  </w:tcPr>
                                  <w:p w14:paraId="023DFA3E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31849B" w:themeColor="accent5" w:themeShade="BF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31849B" w:themeColor="accent5" w:themeShade="BF"/>
                                        <w:sz w:val="16"/>
                                      </w:rPr>
                                      <w:t>Qualité du compte rendu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12" w:space="0" w:color="auto"/>
                                      <w:left w:val="single" w:sz="2" w:space="0" w:color="auto"/>
                                      <w:bottom w:val="single" w:sz="12" w:space="0" w:color="auto"/>
                                      <w:right w:val="single" w:sz="2" w:space="0" w:color="auto"/>
                                    </w:tcBorders>
                                    <w:shd w:val="clear" w:color="auto" w:fill="DDD9C3" w:themeFill="background2" w:themeFillShade="E6"/>
                                    <w:vAlign w:val="center"/>
                                  </w:tcPr>
                                  <w:p w14:paraId="1EB5D64C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4F6228" w:themeColor="accent3" w:themeShade="80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4F6228" w:themeColor="accent3" w:themeShade="80"/>
                                        <w:sz w:val="16"/>
                                      </w:rPr>
                                      <w:t>Attitude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12" w:space="0" w:color="auto"/>
                                      <w:left w:val="single" w:sz="2" w:space="0" w:color="auto"/>
                                      <w:bottom w:val="single" w:sz="12" w:space="0" w:color="auto"/>
                                      <w:right w:val="single" w:sz="2" w:space="0" w:color="auto"/>
                                    </w:tcBorders>
                                    <w:shd w:val="clear" w:color="auto" w:fill="DDD9C3" w:themeFill="background2" w:themeFillShade="E6"/>
                                    <w:vAlign w:val="center"/>
                                  </w:tcPr>
                                  <w:p w14:paraId="40EAD6D0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984806" w:themeColor="accent6" w:themeShade="80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984806" w:themeColor="accent6" w:themeShade="80"/>
                                        <w:sz w:val="16"/>
                                      </w:rPr>
                                      <w:t>Autonomie</w:t>
                                    </w:r>
                                  </w:p>
                                </w:tc>
                              </w:tr>
                              <w:tr w:rsidR="00D4534C" w:rsidRPr="00323CB4" w14:paraId="4A45C281" w14:textId="77777777" w:rsidTr="00DF0609">
                                <w:trPr>
                                  <w:trHeight w:val="454"/>
                                </w:trPr>
                                <w:tc>
                                  <w:tcPr>
                                    <w:tcW w:w="1809" w:type="dxa"/>
                                    <w:tcBorders>
                                      <w:top w:val="single" w:sz="12" w:space="0" w:color="auto"/>
                                      <w:left w:val="single" w:sz="2" w:space="0" w:color="auto"/>
                                      <w:righ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02B714EF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31849B" w:themeColor="accent5" w:themeShade="BF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31849B" w:themeColor="accent5" w:themeShade="BF"/>
                                        <w:sz w:val="16"/>
                                      </w:rPr>
                                      <w:t>Complet et rigoureux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single" w:sz="12" w:space="0" w:color="auto"/>
                                      <w:left w:val="single" w:sz="2" w:space="0" w:color="auto"/>
                                      <w:righ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44AAC621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4F6228" w:themeColor="accent3" w:themeShade="80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4F6228" w:themeColor="accent3" w:themeShade="80"/>
                                        <w:sz w:val="16"/>
                                      </w:rPr>
                                      <w:t>Positive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single" w:sz="12" w:space="0" w:color="auto"/>
                                      <w:lef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667FA765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984806" w:themeColor="accent6" w:themeShade="80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984806" w:themeColor="accent6" w:themeShade="80"/>
                                        <w:sz w:val="16"/>
                                      </w:rPr>
                                      <w:t>Autonome</w:t>
                                    </w:r>
                                  </w:p>
                                </w:tc>
                              </w:tr>
                              <w:tr w:rsidR="00D4534C" w:rsidRPr="00323CB4" w14:paraId="10CB8971" w14:textId="77777777" w:rsidTr="00DF0609">
                                <w:trPr>
                                  <w:trHeight w:val="454"/>
                                </w:trPr>
                                <w:tc>
                                  <w:tcPr>
                                    <w:tcW w:w="1809" w:type="dxa"/>
                                    <w:tcBorders>
                                      <w:left w:val="single" w:sz="2" w:space="0" w:color="auto"/>
                                      <w:bottom w:val="nil"/>
                                      <w:righ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7143AF85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31849B" w:themeColor="accent5" w:themeShade="BF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31849B" w:themeColor="accent5" w:themeShade="BF"/>
                                        <w:sz w:val="16"/>
                                      </w:rPr>
                                      <w:t>Quelques imprécisions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left w:val="single" w:sz="2" w:space="0" w:color="auto"/>
                                      <w:bottom w:val="nil"/>
                                      <w:righ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4CB1674B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4F6228" w:themeColor="accent3" w:themeShade="80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4F6228" w:themeColor="accent3" w:themeShade="80"/>
                                        <w:sz w:val="16"/>
                                      </w:rPr>
                                      <w:t>Correcte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left w:val="single" w:sz="2" w:space="0" w:color="auto"/>
                                      <w:bottom w:val="nil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4CD48A54" w14:textId="77777777" w:rsidR="00D4534C" w:rsidRPr="00DF0609" w:rsidRDefault="00D4534C" w:rsidP="00DF0609">
                                    <w:pPr>
                                      <w:rPr>
                                        <w:rFonts w:ascii="Comic Sans MS" w:hAnsi="Comic Sans MS"/>
                                        <w:color w:val="984806" w:themeColor="accent6" w:themeShade="80"/>
                                        <w:sz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/>
                                        <w:color w:val="984806" w:themeColor="accent6" w:themeShade="80"/>
                                        <w:sz w:val="16"/>
                                      </w:rPr>
                                      <w:t>Quelques questions</w:t>
                                    </w:r>
                                  </w:p>
                                </w:tc>
                              </w:tr>
                              <w:tr w:rsidR="00D4534C" w:rsidRPr="00323CB4" w14:paraId="2A8B0AD3" w14:textId="77777777" w:rsidTr="00DF0609">
                                <w:trPr>
                                  <w:trHeight w:val="454"/>
                                </w:trPr>
                                <w:tc>
                                  <w:tcPr>
                                    <w:tcW w:w="1809" w:type="dxa"/>
                                    <w:tcBorders>
                                      <w:top w:val="nil"/>
                                      <w:left w:val="single" w:sz="2" w:space="0" w:color="auto"/>
                                      <w:righ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6B646E1E" w14:textId="77777777" w:rsidR="00D4534C" w:rsidRPr="00DF0609" w:rsidRDefault="00D4534C" w:rsidP="00DF0609">
                                    <w:pPr>
                                      <w:tabs>
                                        <w:tab w:val="left" w:pos="-1843"/>
                                        <w:tab w:val="left" w:pos="567"/>
                                      </w:tabs>
                                      <w:suppressOverlap/>
                                      <w:rPr>
                                        <w:rFonts w:ascii="Comic Sans MS" w:hAnsi="Comic Sans MS" w:cstheme="minorHAnsi"/>
                                        <w:color w:val="31849B" w:themeColor="accent5" w:themeShade="BF"/>
                                        <w:sz w:val="16"/>
                                        <w:szCs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 w:cstheme="minorHAnsi"/>
                                        <w:color w:val="31849B" w:themeColor="accent5" w:themeShade="BF"/>
                                        <w:sz w:val="16"/>
                                        <w:szCs w:val="16"/>
                                      </w:rPr>
                                      <w:t>Minimaliste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top w:val="nil"/>
                                      <w:left w:val="single" w:sz="2" w:space="0" w:color="auto"/>
                                      <w:righ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06E16C57" w14:textId="77777777" w:rsidR="00D4534C" w:rsidRPr="00DF0609" w:rsidRDefault="00D4534C" w:rsidP="00DF0609">
                                    <w:pPr>
                                      <w:tabs>
                                        <w:tab w:val="left" w:pos="-1843"/>
                                        <w:tab w:val="left" w:pos="567"/>
                                      </w:tabs>
                                      <w:suppressOverlap/>
                                      <w:rPr>
                                        <w:rFonts w:ascii="Comic Sans MS" w:hAnsi="Comic Sans MS" w:cstheme="minorHAnsi"/>
                                        <w:color w:val="4F6228" w:themeColor="accent3" w:themeShade="80"/>
                                        <w:sz w:val="16"/>
                                        <w:szCs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 w:cstheme="minorHAnsi"/>
                                        <w:color w:val="4F6228" w:themeColor="accent3" w:themeShade="80"/>
                                        <w:sz w:val="16"/>
                                        <w:szCs w:val="16"/>
                                      </w:rPr>
                                      <w:t>Dispersée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top w:val="nil"/>
                                      <w:lef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1105E767" w14:textId="77777777" w:rsidR="00D4534C" w:rsidRPr="00DF0609" w:rsidRDefault="00D4534C" w:rsidP="00DF0609">
                                    <w:pPr>
                                      <w:tabs>
                                        <w:tab w:val="left" w:pos="-1843"/>
                                        <w:tab w:val="left" w:pos="567"/>
                                      </w:tabs>
                                      <w:suppressOverlap/>
                                      <w:rPr>
                                        <w:rFonts w:ascii="Comic Sans MS" w:hAnsi="Comic Sans MS" w:cstheme="minorHAnsi"/>
                                        <w:color w:val="984806" w:themeColor="accent6" w:themeShade="80"/>
                                        <w:sz w:val="16"/>
                                        <w:szCs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 w:cstheme="minorHAnsi"/>
                                        <w:color w:val="984806" w:themeColor="accent6" w:themeShade="80"/>
                                        <w:sz w:val="16"/>
                                        <w:szCs w:val="16"/>
                                      </w:rPr>
                                      <w:t>Interventions fréquentes</w:t>
                                    </w:r>
                                  </w:p>
                                </w:tc>
                              </w:tr>
                              <w:tr w:rsidR="00D4534C" w:rsidRPr="00323CB4" w14:paraId="65CF4B86" w14:textId="77777777" w:rsidTr="00DF0609">
                                <w:trPr>
                                  <w:trHeight w:val="454"/>
                                </w:trPr>
                                <w:tc>
                                  <w:tcPr>
                                    <w:tcW w:w="1809" w:type="dxa"/>
                                    <w:tcBorders>
                                      <w:left w:val="single" w:sz="2" w:space="0" w:color="auto"/>
                                      <w:bottom w:val="single" w:sz="8" w:space="0" w:color="auto"/>
                                      <w:righ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332B012B" w14:textId="77777777" w:rsidR="00D4534C" w:rsidRPr="00DF0609" w:rsidRDefault="00D4534C" w:rsidP="00DF0609">
                                    <w:pPr>
                                      <w:tabs>
                                        <w:tab w:val="left" w:pos="-1843"/>
                                        <w:tab w:val="left" w:pos="567"/>
                                      </w:tabs>
                                      <w:suppressOverlap/>
                                      <w:rPr>
                                        <w:rFonts w:ascii="Comic Sans MS" w:hAnsi="Comic Sans MS" w:cstheme="minorHAnsi"/>
                                        <w:color w:val="31849B" w:themeColor="accent5" w:themeShade="BF"/>
                                        <w:sz w:val="16"/>
                                        <w:szCs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 w:cstheme="minorHAnsi"/>
                                        <w:color w:val="31849B" w:themeColor="accent5" w:themeShade="BF"/>
                                        <w:sz w:val="16"/>
                                        <w:szCs w:val="16"/>
                                      </w:rPr>
                                      <w:t>Bâclé</w:t>
                                    </w:r>
                                  </w:p>
                                </w:tc>
                                <w:tc>
                                  <w:tcPr>
                                    <w:tcW w:w="1276" w:type="dxa"/>
                                    <w:tcBorders>
                                      <w:left w:val="single" w:sz="2" w:space="0" w:color="auto"/>
                                      <w:bottom w:val="single" w:sz="8" w:space="0" w:color="auto"/>
                                      <w:right w:val="single" w:sz="2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13D89129" w14:textId="77777777" w:rsidR="00D4534C" w:rsidRPr="00DF0609" w:rsidRDefault="00D4534C" w:rsidP="00DF0609">
                                    <w:pPr>
                                      <w:tabs>
                                        <w:tab w:val="left" w:pos="-1843"/>
                                        <w:tab w:val="left" w:pos="567"/>
                                      </w:tabs>
                                      <w:suppressOverlap/>
                                      <w:rPr>
                                        <w:rFonts w:ascii="Comic Sans MS" w:hAnsi="Comic Sans MS" w:cstheme="minorHAnsi"/>
                                        <w:color w:val="4F6228" w:themeColor="accent3" w:themeShade="80"/>
                                        <w:sz w:val="16"/>
                                        <w:szCs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 w:cstheme="minorHAnsi"/>
                                        <w:color w:val="4F6228" w:themeColor="accent3" w:themeShade="80"/>
                                        <w:sz w:val="16"/>
                                        <w:szCs w:val="16"/>
                                      </w:rPr>
                                      <w:t>Indisciplinée</w:t>
                                    </w:r>
                                  </w:p>
                                </w:tc>
                                <w:tc>
                                  <w:tcPr>
                                    <w:tcW w:w="1418" w:type="dxa"/>
                                    <w:tcBorders>
                                      <w:left w:val="single" w:sz="2" w:space="0" w:color="auto"/>
                                      <w:bottom w:val="single" w:sz="8" w:space="0" w:color="auto"/>
                                    </w:tcBorders>
                                    <w:shd w:val="clear" w:color="auto" w:fill="EEECE1" w:themeFill="background2"/>
                                    <w:vAlign w:val="center"/>
                                  </w:tcPr>
                                  <w:p w14:paraId="764590C2" w14:textId="77777777" w:rsidR="00D4534C" w:rsidRPr="00DF0609" w:rsidRDefault="00D4534C" w:rsidP="00DF0609">
                                    <w:pPr>
                                      <w:tabs>
                                        <w:tab w:val="left" w:pos="-1843"/>
                                        <w:tab w:val="left" w:pos="567"/>
                                      </w:tabs>
                                      <w:suppressOverlap/>
                                      <w:rPr>
                                        <w:rFonts w:ascii="Comic Sans MS" w:hAnsi="Comic Sans MS" w:cstheme="minorHAnsi"/>
                                        <w:color w:val="984806" w:themeColor="accent6" w:themeShade="80"/>
                                        <w:sz w:val="16"/>
                                        <w:szCs w:val="16"/>
                                      </w:rPr>
                                    </w:pPr>
                                    <w:r w:rsidRPr="00DF0609">
                                      <w:rPr>
                                        <w:rFonts w:ascii="Comic Sans MS" w:hAnsi="Comic Sans MS" w:cstheme="minorHAnsi"/>
                                        <w:color w:val="984806" w:themeColor="accent6" w:themeShade="80"/>
                                        <w:sz w:val="16"/>
                                        <w:szCs w:val="16"/>
                                      </w:rPr>
                                      <w:t>Dépendant</w:t>
                                    </w:r>
                                  </w:p>
                                </w:tc>
                              </w:tr>
                            </w:tbl>
                            <w:p w14:paraId="5C9146FE" w14:textId="77777777" w:rsidR="00D4534C" w:rsidRDefault="00D4534C" w:rsidP="00DF060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545" o:spid="_x0000_s1026" style="position:absolute;left:0;text-align:left;margin-left:235.1pt;margin-top:.2pt;width:254.75pt;height:168.9pt;z-index:251785216;mso-width-relative:margin;mso-height-relative:margin" coordsize="3038475,1962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46" o:spid="_x0000_s1027" type="#_x0000_t202" style="position:absolute;left:57150;width:1424305;height:333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mVyxgAA&#10;AN4AAAAPAAAAZHJzL2Rvd25yZXYueG1sRI9Ba8JAFITvBf/D8gRvddeQiI2uIhahp0qtLfT2yD6T&#10;YPZtyG6T9N93hUKPw8x8w2x2o21ET52vHWtYzBUI4sKZmksNl/fj4wqED8gGG8ek4Yc87LaThw3m&#10;xg38Rv05lCJC2OeooQqhzaX0RUUW/dy1xNG7us5iiLIrpelwiHDbyESppbRYc1yosKVDRcXt/G01&#10;fLxevz5TdSqfbdYOblSS7ZPUejYd92sQgcbwH/5rvxgNySJLl3C/E6+A3P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XgmVyxgAAAN4AAAAPAAAAAAAAAAAAAAAAAJcCAABkcnMv&#10;ZG93bnJldi54bWxQSwUGAAAAAAQABAD1AAAAigMAAAAA&#10;" filled="f" stroked="f">
                  <v:textbox>
                    <w:txbxContent>
                      <w:p w14:paraId="02434C18" w14:textId="77777777" w:rsidR="00D4534C" w:rsidRPr="00323CB4" w:rsidRDefault="00D4534C" w:rsidP="00DF0609">
                        <w:pPr>
                          <w:rPr>
                            <w:rFonts w:ascii="Comic Sans MS" w:hAnsi="Comic Sans MS"/>
                            <w:b/>
                            <w:i/>
                            <w:color w:val="8064A2" w:themeColor="accent4"/>
                            <w:sz w:val="20"/>
                            <w:szCs w:val="28"/>
                          </w:rPr>
                        </w:pPr>
                        <w:r w:rsidRPr="00323CB4">
                          <w:rPr>
                            <w:rFonts w:ascii="Comic Sans MS" w:hAnsi="Comic Sans MS"/>
                            <w:b/>
                            <w:i/>
                            <w:color w:val="8064A2" w:themeColor="accent4"/>
                            <w:sz w:val="20"/>
                            <w:szCs w:val="28"/>
                          </w:rPr>
                          <w:t>Légende: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148" o:spid="_x0000_s1028" type="#_x0000_t32" style="position:absolute;left:57150;top:276225;width:635;height:134112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NrQsgAAADeAAAADwAAAGRycy9kb3ducmV2LnhtbESPT2vCQBTE74LfYXlCb2ZjqrWkriIt&#10;UnsR/NNCb4/sazaYfRuyWxO/vVsQehxm5jfMYtXbWlyo9ZVjBZMkBUFcOF1xqeB03IyfQfiArLF2&#10;TAqu5GG1HA4WmGvX8Z4uh1CKCGGfowITQpNL6QtDFn3iGuLo/bjWYoiyLaVusYtwW8ssTZ+kxYrj&#10;gsGGXg0V58OvVRCm1ePmY/5m36/d527Pp+z7aL6Uehj16xcQgfrwH763t1pBNplN5/B3J14BubwB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oKNrQsgAAADeAAAADwAAAAAA&#10;AAAAAAAAAAChAgAAZHJzL2Rvd25yZXYueG1sUEsFBgAAAAAEAAQA+QAAAJYDAAAAAA==&#10;" strokecolor="#8064a2" strokeweight="2.5pt">
                  <v:stroke endarrow="open"/>
                  <v:shadow color="gray" opacity=".5" mv:blur="0" offset="2pt,2pt"/>
                </v:shape>
                <v:shape id="AutoShape 195" o:spid="_x0000_s1029" type="#_x0000_t32" style="position:absolute;top:742950;width:118745;height:63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So3A8MAAADeAAAADwAAAGRycy9kb3ducmV2LnhtbERPyWrDMBC9F/IPYgK9NbJNWoITJYRC&#10;oBvNSs4Ta2KZWiMjqY7799Wh0OPj7YvVYFvRkw+NYwX5JANBXDndcK3gdNw8zECEiKyxdUwKfijA&#10;ajm6W2Cp3Y331B9iLVIIhxIVmBi7UspQGbIYJq4jTtzVeYsxQV9L7fGWwm0riyx7khYbTg0GO3o2&#10;VH0dvq2CTfE2m/bb1y5/9+Hj83ypT8bulLofD+s5iEhD/Bf/uV+0giJ/nKa96U66AnL5C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JUqNwPDAAAA3gAAAA8AAAAAAAAAAAAA&#10;AAAAoQIAAGRycy9kb3ducmV2LnhtbFBLBQYAAAAABAAEAPkAAACRAwAAAAA=&#10;" strokecolor="#8064a2" strokeweight="2.5pt">
                  <v:shadow color="gray" opacity=".5" mv:blur="0" offset="2pt,2pt"/>
                </v:shape>
                <v:shape id="AutoShape 196" o:spid="_x0000_s1030" type="#_x0000_t32" style="position:absolute;top:1019175;width:118745;height:63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maSmMcAAADeAAAADwAAAGRycy9kb3ducmV2LnhtbESPUUvDMBSF3wf+h3AF37a0ZZOtWzZE&#10;GKiTqdvY87W5NsXmpiSxq//eCIKPh3POdzirzWBb0ZMPjWMF+SQDQVw53XCt4HTcjucgQkTW2Dom&#10;Bd8UYLO+Gq2w1O7Cb9QfYi0ShEOJCkyMXSllqAxZDBPXESfvw3mLMUlfS+3xkuC2lUWW3UqLDacF&#10;gx3dG6o+D19WwbZ4mk/7l8cu3/nwvD+/1ydjX5W6uR7uliAiDfE//Nd+0AqKfDZdwO+ddAXk+gc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6ZpKYxwAAAN4AAAAPAAAAAAAA&#10;AAAAAAAAAKECAABkcnMvZG93bnJldi54bWxQSwUGAAAAAAQABAD5AAAAlQMAAAAA&#10;" strokecolor="#8064a2" strokeweight="2.5pt">
                  <v:shadow color="gray" opacity=".5" mv:blur="0" offset="2pt,2pt"/>
                </v:shape>
                <v:shape id="AutoShape 197" o:spid="_x0000_s1031" type="#_x0000_t32" style="position:absolute;top:1285875;width:118745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oWt2MYAAADeAAAADwAAAGRycy9kb3ducmV2LnhtbESPXUvDMBSG7wX/QziCdy5tcaPUZUOE&#10;wTZl0zl2fdYcm2JzUpKsq//eXAhevrxfPPPlaDsxkA+tYwX5JANBXDvdcqPg+Ll6KEGEiKyxc0wK&#10;fijAcnF7M8dKuyt/0HCIjUgjHCpUYGLsKylDbchimLieOHlfzluMSfpGao/XNG47WWTZTFpsOT0Y&#10;7OnFUP19uFgFq2JbPg77TZ+/+vC2O52bo7HvSt3fjc9PICKN8T/8115rBUU+nSaAhJNQQC5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6FrdjGAAAA3gAAAA8AAAAAAAAA&#10;AAAAAAAAoQIAAGRycy9kb3ducmV2LnhtbFBLBQYAAAAABAAEAPkAAACUAwAAAAA=&#10;" strokecolor="#8064a2" strokeweight="2.5pt">
                  <v:shadow color="gray" opacity=".5" mv:blur="0" offset="2pt,2pt"/>
                </v:shape>
                <v:shape id="AutoShape 198" o:spid="_x0000_s1032" type="#_x0000_t32" style="position:absolute;top:1619250;width:118745;height:63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ckIQ8cAAADeAAAADwAAAGRycy9kb3ducmV2LnhtbESPW2sCMRSE34X+h3AKfdPsLrXIahQp&#10;CL1ILyo+HzfHzdLNyZKk6/bfm0Khj8PMfMMsVoNtRU8+NI4V5JMMBHHldMO1gsN+M56BCBFZY+uY&#10;FPxQgNXyZrTAUrsLf1K/i7VIEA4lKjAxdqWUoTJkMUxcR5y8s/MWY5K+ltrjJcFtK4sse5AWG04L&#10;Bjt6NFR97b6tgk3xMrvv35+7/NWH7dvxVB+M/VDq7nZYz0FEGuJ/+K/9pBUU+XSaw++ddAXk8go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ByQhDxwAAAN4AAAAPAAAAAAAA&#10;AAAAAAAAAKECAABkcnMvZG93bnJldi54bWxQSwUGAAAAAAQABAD5AAAAlQMAAAAA&#10;" strokecolor="#8064a2" strokeweight="2.5pt">
                  <v:shadow color="gray" opacity=".5" mv:blur="0" offset="2pt,2pt"/>
                </v:shape>
                <v:shape id="Text Box 201" o:spid="_x0000_s1033" type="#_x0000_t202" style="position:absolute;left:180975;top:219075;width:2857500;height:1743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PWsxgAA&#10;AN4AAAAPAAAAZHJzL2Rvd25yZXYueG1sRI9Pa8JAFMTvgt9heUJvumswxaZuRCxCTy1VK3h7ZF/+&#10;0OzbkN2a9Nt3CwWPw8z8htlsR9uKG/W+caxhuVAgiAtnGq40nE+H+RqED8gGW8ek4Yc8bPPpZIOZ&#10;cQN/0O0YKhEh7DPUUIfQZVL6oiaLfuE64uiVrrcYouwraXocIty2MlHqUVpsOC7U2NG+puLr+G01&#10;fL6V18tKvVcvNu0GNyrJ9klq/TAbd88gAo3hHv5vvxoNyTJNE/i7E6+AzH8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YPWsxgAAAN4AAAAPAAAAAAAAAAAAAAAAAJcCAABkcnMv&#10;ZG93bnJldi54bWxQSwUGAAAAAAQABAD1AAAAigMAAAAA&#10;" filled="f" stroked="f">
                  <v:textbox>
                    <w:txbxContent>
                      <w:tbl>
                        <w:tblPr>
                          <w:tblOverlap w:val="never"/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blBorders>
                          <w:shd w:val="clear" w:color="auto" w:fill="DDD9C3" w:themeFill="background2" w:themeFillShade="E6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809"/>
                          <w:gridCol w:w="1276"/>
                          <w:gridCol w:w="1418"/>
                        </w:tblGrid>
                        <w:tr w:rsidR="00D4534C" w:rsidRPr="00323CB4" w14:paraId="0C3FB2B2" w14:textId="77777777" w:rsidTr="00DF0609">
                          <w:trPr>
                            <w:trHeight w:val="454"/>
                          </w:trPr>
                          <w:tc>
                            <w:tcPr>
                              <w:tcW w:w="1809" w:type="dxa"/>
                              <w:tcBorders>
                                <w:top w:val="single" w:sz="12" w:space="0" w:color="auto"/>
                                <w:left w:val="single" w:sz="2" w:space="0" w:color="auto"/>
                                <w:bottom w:val="single" w:sz="12" w:space="0" w:color="auto"/>
                                <w:right w:val="single" w:sz="2" w:space="0" w:color="auto"/>
                              </w:tcBorders>
                              <w:shd w:val="clear" w:color="auto" w:fill="DDD9C3" w:themeFill="background2" w:themeFillShade="E6"/>
                              <w:vAlign w:val="center"/>
                            </w:tcPr>
                            <w:p w14:paraId="023DFA3E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31849B" w:themeColor="accent5" w:themeShade="BF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31849B" w:themeColor="accent5" w:themeShade="BF"/>
                                  <w:sz w:val="16"/>
                                </w:rPr>
                                <w:t>Qualité du compte rendu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12" w:space="0" w:color="auto"/>
                                <w:left w:val="single" w:sz="2" w:space="0" w:color="auto"/>
                                <w:bottom w:val="single" w:sz="12" w:space="0" w:color="auto"/>
                                <w:right w:val="single" w:sz="2" w:space="0" w:color="auto"/>
                              </w:tcBorders>
                              <w:shd w:val="clear" w:color="auto" w:fill="DDD9C3" w:themeFill="background2" w:themeFillShade="E6"/>
                              <w:vAlign w:val="center"/>
                            </w:tcPr>
                            <w:p w14:paraId="1EB5D64C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4F6228" w:themeColor="accent3" w:themeShade="80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4F6228" w:themeColor="accent3" w:themeShade="80"/>
                                  <w:sz w:val="16"/>
                                </w:rPr>
                                <w:t>Attitude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12" w:space="0" w:color="auto"/>
                                <w:left w:val="single" w:sz="2" w:space="0" w:color="auto"/>
                                <w:bottom w:val="single" w:sz="12" w:space="0" w:color="auto"/>
                                <w:right w:val="single" w:sz="2" w:space="0" w:color="auto"/>
                              </w:tcBorders>
                              <w:shd w:val="clear" w:color="auto" w:fill="DDD9C3" w:themeFill="background2" w:themeFillShade="E6"/>
                              <w:vAlign w:val="center"/>
                            </w:tcPr>
                            <w:p w14:paraId="40EAD6D0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984806" w:themeColor="accent6" w:themeShade="80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984806" w:themeColor="accent6" w:themeShade="80"/>
                                  <w:sz w:val="16"/>
                                </w:rPr>
                                <w:t>Autonomie</w:t>
                              </w:r>
                            </w:p>
                          </w:tc>
                        </w:tr>
                        <w:tr w:rsidR="00D4534C" w:rsidRPr="00323CB4" w14:paraId="4A45C281" w14:textId="77777777" w:rsidTr="00DF0609">
                          <w:trPr>
                            <w:trHeight w:val="454"/>
                          </w:trPr>
                          <w:tc>
                            <w:tcPr>
                              <w:tcW w:w="1809" w:type="dxa"/>
                              <w:tcBorders>
                                <w:top w:val="single" w:sz="12" w:space="0" w:color="auto"/>
                                <w:left w:val="single" w:sz="2" w:space="0" w:color="auto"/>
                                <w:righ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02B714EF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31849B" w:themeColor="accent5" w:themeShade="BF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31849B" w:themeColor="accent5" w:themeShade="BF"/>
                                  <w:sz w:val="16"/>
                                </w:rPr>
                                <w:t>Complet et rigoureux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12" w:space="0" w:color="auto"/>
                                <w:left w:val="single" w:sz="2" w:space="0" w:color="auto"/>
                                <w:righ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44AAC621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4F6228" w:themeColor="accent3" w:themeShade="80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4F6228" w:themeColor="accent3" w:themeShade="80"/>
                                  <w:sz w:val="16"/>
                                </w:rPr>
                                <w:t>Positive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single" w:sz="12" w:space="0" w:color="auto"/>
                                <w:lef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667FA765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984806" w:themeColor="accent6" w:themeShade="80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984806" w:themeColor="accent6" w:themeShade="80"/>
                                  <w:sz w:val="16"/>
                                </w:rPr>
                                <w:t>Autonome</w:t>
                              </w:r>
                            </w:p>
                          </w:tc>
                        </w:tr>
                        <w:tr w:rsidR="00D4534C" w:rsidRPr="00323CB4" w14:paraId="10CB8971" w14:textId="77777777" w:rsidTr="00DF0609">
                          <w:trPr>
                            <w:trHeight w:val="454"/>
                          </w:trPr>
                          <w:tc>
                            <w:tcPr>
                              <w:tcW w:w="1809" w:type="dxa"/>
                              <w:tcBorders>
                                <w:left w:val="single" w:sz="2" w:space="0" w:color="auto"/>
                                <w:bottom w:val="nil"/>
                                <w:righ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7143AF85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31849B" w:themeColor="accent5" w:themeShade="BF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31849B" w:themeColor="accent5" w:themeShade="BF"/>
                                  <w:sz w:val="16"/>
                                </w:rPr>
                                <w:t>Quelques imprécisions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left w:val="single" w:sz="2" w:space="0" w:color="auto"/>
                                <w:bottom w:val="nil"/>
                                <w:righ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4CB1674B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4F6228" w:themeColor="accent3" w:themeShade="80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4F6228" w:themeColor="accent3" w:themeShade="80"/>
                                  <w:sz w:val="16"/>
                                </w:rPr>
                                <w:t>Correcte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left w:val="single" w:sz="2" w:space="0" w:color="auto"/>
                                <w:bottom w:val="nil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4CD48A54" w14:textId="77777777" w:rsidR="00D4534C" w:rsidRPr="00DF0609" w:rsidRDefault="00D4534C" w:rsidP="00DF0609">
                              <w:pPr>
                                <w:rPr>
                                  <w:rFonts w:ascii="Comic Sans MS" w:hAnsi="Comic Sans MS"/>
                                  <w:color w:val="984806" w:themeColor="accent6" w:themeShade="80"/>
                                  <w:sz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/>
                                  <w:color w:val="984806" w:themeColor="accent6" w:themeShade="80"/>
                                  <w:sz w:val="16"/>
                                </w:rPr>
                                <w:t>Quelques questions</w:t>
                              </w:r>
                            </w:p>
                          </w:tc>
                        </w:tr>
                        <w:tr w:rsidR="00D4534C" w:rsidRPr="00323CB4" w14:paraId="2A8B0AD3" w14:textId="77777777" w:rsidTr="00DF0609">
                          <w:trPr>
                            <w:trHeight w:val="454"/>
                          </w:trPr>
                          <w:tc>
                            <w:tcPr>
                              <w:tcW w:w="1809" w:type="dxa"/>
                              <w:tcBorders>
                                <w:top w:val="nil"/>
                                <w:left w:val="single" w:sz="2" w:space="0" w:color="auto"/>
                                <w:righ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6B646E1E" w14:textId="77777777" w:rsidR="00D4534C" w:rsidRPr="00DF0609" w:rsidRDefault="00D4534C" w:rsidP="00DF0609">
                              <w:pPr>
                                <w:tabs>
                                  <w:tab w:val="left" w:pos="-1843"/>
                                  <w:tab w:val="left" w:pos="567"/>
                                </w:tabs>
                                <w:suppressOverlap/>
                                <w:rPr>
                                  <w:rFonts w:ascii="Comic Sans MS" w:hAnsi="Comic Sans MS" w:cstheme="minorHAnsi"/>
                                  <w:color w:val="31849B" w:themeColor="accent5" w:themeShade="BF"/>
                                  <w:sz w:val="16"/>
                                  <w:szCs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 w:cstheme="minorHAnsi"/>
                                  <w:color w:val="31849B" w:themeColor="accent5" w:themeShade="BF"/>
                                  <w:sz w:val="16"/>
                                  <w:szCs w:val="16"/>
                                </w:rPr>
                                <w:t>Minimaliste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nil"/>
                                <w:left w:val="single" w:sz="2" w:space="0" w:color="auto"/>
                                <w:righ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06E16C57" w14:textId="77777777" w:rsidR="00D4534C" w:rsidRPr="00DF0609" w:rsidRDefault="00D4534C" w:rsidP="00DF0609">
                              <w:pPr>
                                <w:tabs>
                                  <w:tab w:val="left" w:pos="-1843"/>
                                  <w:tab w:val="left" w:pos="567"/>
                                </w:tabs>
                                <w:suppressOverlap/>
                                <w:rPr>
                                  <w:rFonts w:ascii="Comic Sans MS" w:hAnsi="Comic Sans MS" w:cstheme="minorHAnsi"/>
                                  <w:color w:val="4F6228" w:themeColor="accent3" w:themeShade="80"/>
                                  <w:sz w:val="16"/>
                                  <w:szCs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 w:cstheme="minorHAnsi"/>
                                  <w:color w:val="4F6228" w:themeColor="accent3" w:themeShade="80"/>
                                  <w:sz w:val="16"/>
                                  <w:szCs w:val="16"/>
                                </w:rPr>
                                <w:t>Dispersée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top w:val="nil"/>
                                <w:lef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1105E767" w14:textId="77777777" w:rsidR="00D4534C" w:rsidRPr="00DF0609" w:rsidRDefault="00D4534C" w:rsidP="00DF0609">
                              <w:pPr>
                                <w:tabs>
                                  <w:tab w:val="left" w:pos="-1843"/>
                                  <w:tab w:val="left" w:pos="567"/>
                                </w:tabs>
                                <w:suppressOverlap/>
                                <w:rPr>
                                  <w:rFonts w:ascii="Comic Sans MS" w:hAnsi="Comic Sans MS" w:cstheme="minorHAnsi"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 w:cstheme="minorHAnsi"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Interventions fréquentes</w:t>
                              </w:r>
                            </w:p>
                          </w:tc>
                        </w:tr>
                        <w:tr w:rsidR="00D4534C" w:rsidRPr="00323CB4" w14:paraId="65CF4B86" w14:textId="77777777" w:rsidTr="00DF0609">
                          <w:trPr>
                            <w:trHeight w:val="454"/>
                          </w:trPr>
                          <w:tc>
                            <w:tcPr>
                              <w:tcW w:w="1809" w:type="dxa"/>
                              <w:tcBorders>
                                <w:left w:val="single" w:sz="2" w:space="0" w:color="auto"/>
                                <w:bottom w:val="single" w:sz="8" w:space="0" w:color="auto"/>
                                <w:righ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332B012B" w14:textId="77777777" w:rsidR="00D4534C" w:rsidRPr="00DF0609" w:rsidRDefault="00D4534C" w:rsidP="00DF0609">
                              <w:pPr>
                                <w:tabs>
                                  <w:tab w:val="left" w:pos="-1843"/>
                                  <w:tab w:val="left" w:pos="567"/>
                                </w:tabs>
                                <w:suppressOverlap/>
                                <w:rPr>
                                  <w:rFonts w:ascii="Comic Sans MS" w:hAnsi="Comic Sans MS" w:cstheme="minorHAnsi"/>
                                  <w:color w:val="31849B" w:themeColor="accent5" w:themeShade="BF"/>
                                  <w:sz w:val="16"/>
                                  <w:szCs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 w:cstheme="minorHAnsi"/>
                                  <w:color w:val="31849B" w:themeColor="accent5" w:themeShade="BF"/>
                                  <w:sz w:val="16"/>
                                  <w:szCs w:val="16"/>
                                </w:rPr>
                                <w:t>Bâclé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left w:val="single" w:sz="2" w:space="0" w:color="auto"/>
                                <w:bottom w:val="single" w:sz="8" w:space="0" w:color="auto"/>
                                <w:right w:val="single" w:sz="2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13D89129" w14:textId="77777777" w:rsidR="00D4534C" w:rsidRPr="00DF0609" w:rsidRDefault="00D4534C" w:rsidP="00DF0609">
                              <w:pPr>
                                <w:tabs>
                                  <w:tab w:val="left" w:pos="-1843"/>
                                  <w:tab w:val="left" w:pos="567"/>
                                </w:tabs>
                                <w:suppressOverlap/>
                                <w:rPr>
                                  <w:rFonts w:ascii="Comic Sans MS" w:hAnsi="Comic Sans MS" w:cstheme="minorHAnsi"/>
                                  <w:color w:val="4F6228" w:themeColor="accent3" w:themeShade="80"/>
                                  <w:sz w:val="16"/>
                                  <w:szCs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 w:cstheme="minorHAnsi"/>
                                  <w:color w:val="4F6228" w:themeColor="accent3" w:themeShade="80"/>
                                  <w:sz w:val="16"/>
                                  <w:szCs w:val="16"/>
                                </w:rPr>
                                <w:t>Indisciplinée</w:t>
                              </w:r>
                            </w:p>
                          </w:tc>
                          <w:tc>
                            <w:tcPr>
                              <w:tcW w:w="1418" w:type="dxa"/>
                              <w:tcBorders>
                                <w:left w:val="single" w:sz="2" w:space="0" w:color="auto"/>
                                <w:bottom w:val="single" w:sz="8" w:space="0" w:color="auto"/>
                              </w:tcBorders>
                              <w:shd w:val="clear" w:color="auto" w:fill="EEECE1" w:themeFill="background2"/>
                              <w:vAlign w:val="center"/>
                            </w:tcPr>
                            <w:p w14:paraId="764590C2" w14:textId="77777777" w:rsidR="00D4534C" w:rsidRPr="00DF0609" w:rsidRDefault="00D4534C" w:rsidP="00DF0609">
                              <w:pPr>
                                <w:tabs>
                                  <w:tab w:val="left" w:pos="-1843"/>
                                  <w:tab w:val="left" w:pos="567"/>
                                </w:tabs>
                                <w:suppressOverlap/>
                                <w:rPr>
                                  <w:rFonts w:ascii="Comic Sans MS" w:hAnsi="Comic Sans MS" w:cstheme="minorHAnsi"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DF0609">
                                <w:rPr>
                                  <w:rFonts w:ascii="Comic Sans MS" w:hAnsi="Comic Sans MS" w:cstheme="minorHAnsi"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Dépendant</w:t>
                              </w:r>
                            </w:p>
                          </w:tc>
                        </w:tr>
                      </w:tbl>
                      <w:p w14:paraId="5C9146FE" w14:textId="77777777" w:rsidR="00D4534C" w:rsidRDefault="00D4534C" w:rsidP="00DF0609"/>
                    </w:txbxContent>
                  </v:textbox>
                </v:shape>
              </v:group>
            </w:pict>
          </mc:Fallback>
        </mc:AlternateContent>
      </w:r>
      <w:r w:rsidRPr="00DF060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3416761" wp14:editId="2F27DE57">
                <wp:simplePos x="0" y="0"/>
                <wp:positionH relativeFrom="column">
                  <wp:posOffset>-29210</wp:posOffset>
                </wp:positionH>
                <wp:positionV relativeFrom="paragraph">
                  <wp:posOffset>-3175</wp:posOffset>
                </wp:positionV>
                <wp:extent cx="2674620" cy="1828165"/>
                <wp:effectExtent l="0" t="0" r="0" b="635"/>
                <wp:wrapNone/>
                <wp:docPr id="197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1828165"/>
                          <a:chOff x="1050" y="10563"/>
                          <a:chExt cx="4212" cy="2879"/>
                        </a:xfrm>
                      </wpg:grpSpPr>
                      <wps:wsp>
                        <wps:cNvPr id="1972" name="Ellipse 14"/>
                        <wps:cNvSpPr>
                          <a:spLocks noChangeArrowheads="1"/>
                        </wps:cNvSpPr>
                        <wps:spPr bwMode="auto">
                          <a:xfrm>
                            <a:off x="1965" y="11238"/>
                            <a:ext cx="2147" cy="209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905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3" name="Ellipse 15"/>
                        <wps:cNvSpPr>
                          <a:spLocks noChangeArrowheads="1"/>
                        </wps:cNvSpPr>
                        <wps:spPr bwMode="auto">
                          <a:xfrm>
                            <a:off x="2310" y="11568"/>
                            <a:ext cx="1440" cy="1451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905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4" name="Ellipse 16"/>
                        <wps:cNvSpPr>
                          <a:spLocks noChangeArrowheads="1"/>
                        </wps:cNvSpPr>
                        <wps:spPr bwMode="auto">
                          <a:xfrm>
                            <a:off x="2625" y="11883"/>
                            <a:ext cx="851" cy="813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1905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75" name="Connecteur droit avec flèche 17"/>
                        <wps:cNvCnPr>
                          <a:cxnSpLocks noChangeShapeType="1"/>
                        </wps:cNvCnPr>
                        <wps:spPr bwMode="auto">
                          <a:xfrm>
                            <a:off x="3060" y="12243"/>
                            <a:ext cx="1303" cy="83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Connecteur droit avec flèch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70" y="12243"/>
                            <a:ext cx="1297" cy="7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Connecteur droit avec flèche 21603"/>
                        <wps:cNvCnPr>
                          <a:cxnSpLocks noChangeShapeType="1"/>
                        </wps:cNvCnPr>
                        <wps:spPr bwMode="auto">
                          <a:xfrm flipV="1">
                            <a:off x="3045" y="10923"/>
                            <a:ext cx="27" cy="131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5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Zone de texte 21628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13053"/>
                            <a:ext cx="1392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2C1E20" w14:textId="77777777" w:rsidR="00D4534C" w:rsidRPr="00DF0609" w:rsidRDefault="00D4534C" w:rsidP="00DF0609">
                              <w:pPr>
                                <w:rPr>
                                  <w:color w:val="984806" w:themeColor="accent6" w:themeShade="80"/>
                                </w:rPr>
                              </w:pPr>
                              <w:r w:rsidRPr="00DF0609">
                                <w:rPr>
                                  <w:color w:val="984806" w:themeColor="accent6" w:themeShade="80"/>
                                </w:rPr>
                                <w:t>Autonomie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Zone de texte 21629"/>
                        <wps:cNvSpPr txBox="1">
                          <a:spLocks noChangeArrowheads="1"/>
                        </wps:cNvSpPr>
                        <wps:spPr bwMode="auto">
                          <a:xfrm>
                            <a:off x="1050" y="12963"/>
                            <a:ext cx="1148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904BD" w14:textId="77777777" w:rsidR="00D4534C" w:rsidRPr="00DF0609" w:rsidRDefault="00D4534C" w:rsidP="00DF0609">
                              <w:pPr>
                                <w:rPr>
                                  <w:color w:val="4F6228" w:themeColor="accent3" w:themeShade="80"/>
                                </w:rPr>
                              </w:pPr>
                              <w:r w:rsidRPr="00DF0609">
                                <w:rPr>
                                  <w:color w:val="4F6228" w:themeColor="accent3" w:themeShade="80"/>
                                </w:rPr>
                                <w:t>Attitude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Zone de texte 21631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10563"/>
                            <a:ext cx="3327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A4BEC0" w14:textId="77777777" w:rsidR="00D4534C" w:rsidRPr="007B6AE1" w:rsidRDefault="00D4534C" w:rsidP="00DF0609">
                              <w:pPr>
                                <w:rPr>
                                  <w:color w:val="4BACC6" w:themeColor="accent5"/>
                                </w:rPr>
                              </w:pPr>
                              <w:r w:rsidRPr="007B6AE1">
                                <w:rPr>
                                  <w:color w:val="4BACC6" w:themeColor="accent5"/>
                                </w:rPr>
                                <w:t>Qualité du compte rendu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34" style="position:absolute;left:0;text-align:left;margin-left:-2.3pt;margin-top:-.25pt;width:210.6pt;height:143.95pt;z-index:251784192" coordorigin="1050,10563" coordsize="4212,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">
                <v:oval id="Ellipse 14" o:spid="_x0000_s1035" style="position:absolute;left:1965;top:11238;width:2147;height:2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jtsMA&#10;AADdAAAADwAAAGRycy9kb3ducmV2LnhtbERPS2sCMRC+F/wPYYTeatYUal2N4gPBS6FdBa/DZtwN&#10;bibLJq7bf98UCr3Nx/ec5XpwjeipC9azhukkA0FcemO50nA+HV7eQYSIbLDxTBq+KcB6NXpaYm78&#10;g7+oL2IlUgiHHDXUMba5lKGsyWGY+JY4cVffOYwJdpU0HT5SuGukyrI36dByaqixpV1N5a24Ow1W&#10;Kbu5FcNltr226vO4549D/6r183jYLEBEGuK/+M99NGn+fKb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1jtsMAAADdAAAADwAAAAAAAAAAAAAAAACYAgAAZHJzL2Rv&#10;d25yZXYueG1sUEsFBgAAAAAEAAQA9QAAAIgDAAAAAA==&#10;" strokecolor="#8064a2" strokeweight="1.5pt"/>
                <v:oval id="Ellipse 15" o:spid="_x0000_s1036" style="position:absolute;left:2310;top:11568;width:1440;height:1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GLcMA&#10;AADdAAAADwAAAGRycy9kb3ducmV2LnhtbERPS4vCMBC+L/gfwgje1tQKq1aj+EDwsrBWwevQjG2w&#10;mZQm1u6/3yws7G0+vuesNr2tRUetN44VTMYJCOLCacOlguvl+D4H4QOyxtoxKfgmD5v14G2FmXYv&#10;PlOXh1LEEPYZKqhCaDIpfVGRRT92DXHk7q61GCJsS6lbfMVwW8s0ST6kRcOxocKG9hUVj/xpFZg0&#10;NdtH3t9mu3uTfp0O/HnspkqNhv12CSJQH/7Ff+6TjvMXsy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HGLcMAAADdAAAADwAAAAAAAAAAAAAAAACYAgAAZHJzL2Rv&#10;d25yZXYueG1sUEsFBgAAAAAEAAQA9QAAAIgDAAAAAA==&#10;" strokecolor="#8064a2" strokeweight="1.5pt"/>
                <v:oval id="Ellipse 16" o:spid="_x0000_s1037" style="position:absolute;left:2625;top:11883;width:851;height:8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eWcMA&#10;AADdAAAADwAAAGRycy9kb3ducmV2LnhtbERPTWvCQBC9F/wPywi91Y2xVI2uohbBS0Gj4HXIjsli&#10;djZk15j++26h0Ns83ucs172tRUetN44VjEcJCOLCacOlgst5/zYD4QOyxtoxKfgmD+vV4GWJmXZP&#10;PlGXh1LEEPYZKqhCaDIpfVGRRT9yDXHkbq61GCJsS6lbfMZwW8s0ST6kRcOxocKGdhUV9/xhFZg0&#10;NZt73l+n21uTHg+f/LXvJkq9DvvNAkSgPvyL/9wHHefPp+/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eWcMAAADdAAAADwAAAAAAAAAAAAAAAACYAgAAZHJzL2Rv&#10;d25yZXYueG1sUEsFBgAAAAAEAAQA9QAAAIgDAAAAAA==&#10;" strokecolor="#8064a2" strokeweight="1.5pt"/>
                <v:shape id="Connecteur droit avec flèche 17" o:spid="_x0000_s1038" type="#_x0000_t32" style="position:absolute;left:3060;top:12243;width:1303;height: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Mtx8IAAADdAAAADwAAAGRycy9kb3ducmV2LnhtbERPzWoCMRC+F/oOYQq9lJpVUdutUUSo&#10;ePBS7QOMyXR36WYSk6jr2xtB8DYf3+9M551txYlCbBwr6PcKEMTamYYrBb+77/cPEDEhG2wdk4IL&#10;RZjPnp+mWBp35h86bVMlcgjHEhXUKflSyqhrshh7zhNn7s8FiynDUEkT8JzDbSsHRTGWFhvODTV6&#10;Wtak/7dHqyAMJ36xo7fxvriwPxz0ZrW3WqnXl27xBSJRlx7iu3tt8vzPyQhu3+QT5O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4Mtx8IAAADdAAAADwAAAAAAAAAAAAAA&#10;AAChAgAAZHJzL2Rvd25yZXYueG1sUEsFBgAAAAAEAAQA+QAAAJADAAAAAA==&#10;" strokecolor="#974706 [1609]" strokeweight="1.5pt">
                  <v:stroke endarrow="open"/>
                  <v:shadow on="t" color="black" opacity="24903f" origin=",.5" offset="0,.55556mm"/>
                </v:shape>
                <v:shape id="Connecteur droit avec flèche 19" o:spid="_x0000_s1039" type="#_x0000_t32" style="position:absolute;left:1770;top:12243;width:1297;height:7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79I8IAAADdAAAADwAAAGRycy9kb3ducmV2LnhtbERPzYrCMBC+L/gOYYS9iKaKuFqNIiuL&#10;nsStPsDQjG2xmXSbaKtPbwRhb/Px/c5i1ZpS3Kh2hWUFw0EEgji1uuBMwen405+CcB5ZY2mZFNzJ&#10;wWrZ+VhgrG3Dv3RLfCZCCLsYFeTeV7GULs3JoBvYijhwZ1sb9AHWmdQ1NiHclHIURRNpsODQkGNF&#10;3zmll+RqFOw328f1r7FrNg0OzbhMdr3DXanPbrueg/DU+n/x273TYf7sawKvb8IJ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79I8IAAADdAAAADwAAAAAAAAAAAAAA&#10;AAChAgAAZHJzL2Rvd25yZXYueG1sUEsFBgAAAAAEAAQA+QAAAJADAAAAAA==&#10;" strokecolor="#4e6128 [1606]" strokeweight="1.5pt">
                  <v:stroke endarrow="open"/>
                  <v:shadow on="t" color="black" opacity="24903f" origin=",.5" offset="0,.55556mm"/>
                </v:shape>
                <v:shape id="Connecteur droit avec flèche 21603" o:spid="_x0000_s1040" type="#_x0000_t32" style="position:absolute;left:3045;top:10923;width:27;height:13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2RPsUAAADdAAAADwAAAGRycy9kb3ducmV2LnhtbERPTU/CQBC9k/gfNmPiDaZiAlhZCKAk&#10;JF4Q8eBt0h271e5s7a6l/HvWxMTbvLzPmS97V6uO21B50XA7ykCxFN5UUmo4vm6HM1AhkhiqvbCG&#10;MwdYLq4Gc8qNP8kLd4dYqhQiIScNNsYmRwyFZUdh5BuWxH341lFMsC3RtHRK4a7GcZZN0FElqcFS&#10;wxvLxdfhx2mo13azxxXuP7vH7+Mz3m3fZ09vWt9c96sHUJH7+C/+c+9Mmn8/ncLvN+kE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2RPsUAAADdAAAADwAAAAAAAAAA&#10;AAAAAAChAgAAZHJzL2Rvd25yZXYueG1sUEsFBgAAAAAEAAQA+QAAAJMDAAAAAA==&#10;" strokecolor="#205867 [1608]" strokeweight="1.5pt">
                  <v:stroke endarrow="open"/>
                  <v:shadow on="t" color="black" opacity="24903f" origin=",.5" offset="0,.55556mm"/>
                </v:shape>
                <v:shape id="Zone de texte 21628" o:spid="_x0000_s1041" type="#_x0000_t202" style="position:absolute;left:3870;top:13053;width:1392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/Y8cA&#10;AADdAAAADwAAAGRycy9kb3ducmV2LnhtbESPQWvCQBCF74X+h2UK3uqmglWjq0hALKUetF68jdkx&#10;Cc3OxuxWo7++cxB6m+G9ee+b2aJztbpQGyrPBt76CSji3NuKCwP779XrGFSIyBZrz2TgRgEW8+en&#10;GabWX3lLl10slIRwSNFAGWOTah3ykhyGvm+IRTv51mGUtS20bfEq4a7WgyR51w4rloYSG8pKyn92&#10;v87AZ7ba4PY4cON7na2/TsvmvD8Mjem9dMspqEhd/Dc/rj+s4E9GgivfyAh6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Ef2PHAAAA3QAAAA8AAAAAAAAAAAAAAAAAmAIAAGRy&#10;cy9kb3ducmV2LnhtbFBLBQYAAAAABAAEAPUAAACMAwAAAAA=&#10;" filled="f" stroked="f" strokeweight=".5pt">
                  <v:textbox>
                    <w:txbxContent>
                      <w:p w:rsidR="00D4534C" w:rsidRPr="00DF0609" w:rsidRDefault="00D4534C" w:rsidP="00DF0609">
                        <w:pPr>
                          <w:rPr>
                            <w:color w:val="984806" w:themeColor="accent6" w:themeShade="80"/>
                          </w:rPr>
                        </w:pPr>
                        <w:r w:rsidRPr="00DF0609">
                          <w:rPr>
                            <w:color w:val="984806" w:themeColor="accent6" w:themeShade="80"/>
                          </w:rPr>
                          <w:t>Autonomie</w:t>
                        </w:r>
                      </w:p>
                    </w:txbxContent>
                  </v:textbox>
                </v:shape>
                <v:shape id="Zone de texte 21629" o:spid="_x0000_s1042" type="#_x0000_t202" style="position:absolute;left:1050;top:12963;width:1148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a+MQA&#10;AADdAAAADwAAAGRycy9kb3ducmV2LnhtbERPS4vCMBC+C/sfwgh701TBVzWKFESR9aDrxdvYjG2x&#10;mXSbrNb99UYQ9jYf33Nmi8aU4ka1Kywr6HUjEMSp1QVnCo7fq84YhPPIGkvLpOBBDhbzj9YMY23v&#10;vKfbwWcihLCLUUHufRVL6dKcDLqurYgDd7G1QR9gnUld4z2Em1L2o2goDRYcGnKsKMkpvR5+jYJt&#10;strh/tw3478yWX9dltXP8TRQ6rPdLKcgPDX+X/x2b3SYPxlN4PV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2vjEAAAA3QAAAA8AAAAAAAAAAAAAAAAAmAIAAGRycy9k&#10;b3ducmV2LnhtbFBLBQYAAAAABAAEAPUAAACJAwAAAAA=&#10;" filled="f" stroked="f" strokeweight=".5pt">
                  <v:textbox>
                    <w:txbxContent>
                      <w:p w:rsidR="00D4534C" w:rsidRPr="00DF0609" w:rsidRDefault="00D4534C" w:rsidP="00DF0609">
                        <w:pPr>
                          <w:rPr>
                            <w:color w:val="4F6228" w:themeColor="accent3" w:themeShade="80"/>
                          </w:rPr>
                        </w:pPr>
                        <w:r w:rsidRPr="00DF0609">
                          <w:rPr>
                            <w:color w:val="4F6228" w:themeColor="accent3" w:themeShade="80"/>
                          </w:rPr>
                          <w:t>Attitude</w:t>
                        </w:r>
                      </w:p>
                    </w:txbxContent>
                  </v:textbox>
                </v:shape>
                <v:shape id="Zone de texte 21631" o:spid="_x0000_s1043" type="#_x0000_t202" style="position:absolute;left:1935;top:10563;width:3327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DQsgA&#10;AADdAAAADwAAAGRycy9kb3ducmV2LnhtbESPT2vCQBDF7wW/wzKCt7qpoKSpq0hALEUP/rn0Ns2O&#10;SWh2Nma3mvbTdw6Ctxnem/d+M1/2rlFX6kLt2cDLOAFFXHhbc2ngdFw/p6BCRLbYeCYDvxRguRg8&#10;zTGz/sZ7uh5iqSSEQ4YGqhjbTOtQVOQwjH1LLNrZdw6jrF2pbYc3CXeNniTJTDusWRoqbCmvqPg+&#10;/DgDH/l6h/uviUv/mnyzPa/ay+lzasxo2K/eQEXq48N8v363gv+aCr98IyPo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ZwNCyAAAAN0AAAAPAAAAAAAAAAAAAAAAAJgCAABk&#10;cnMvZG93bnJldi54bWxQSwUGAAAAAAQABAD1AAAAjQMAAAAA&#10;" filled="f" stroked="f" strokeweight=".5pt">
                  <v:textbox>
                    <w:txbxContent>
                      <w:p w:rsidR="00D4534C" w:rsidRPr="007B6AE1" w:rsidRDefault="00D4534C" w:rsidP="00DF0609">
                        <w:pPr>
                          <w:rPr>
                            <w:color w:val="4BACC6" w:themeColor="accent5"/>
                          </w:rPr>
                        </w:pPr>
                        <w:r w:rsidRPr="007B6AE1">
                          <w:rPr>
                            <w:color w:val="4BACC6" w:themeColor="accent5"/>
                          </w:rPr>
                          <w:t>Qualité du compte rendu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EF8775" w14:textId="77777777" w:rsidR="00AD6BFC" w:rsidRDefault="00AD6BFC">
      <w:pPr>
        <w:spacing w:after="200" w:line="276" w:lineRule="auto"/>
        <w:jc w:val="left"/>
      </w:pPr>
      <w:r>
        <w:br w:type="page"/>
      </w:r>
    </w:p>
    <w:p w14:paraId="032C7E51" w14:textId="77777777" w:rsidR="00255965" w:rsidRDefault="00255965" w:rsidP="00757A65">
      <w:pPr>
        <w:rPr>
          <w:rFonts w:cs="Arial"/>
        </w:rPr>
        <w:sectPr w:rsidR="00255965" w:rsidSect="00A25C80"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567" w:footer="454" w:gutter="0"/>
          <w:cols w:space="708"/>
          <w:titlePg/>
          <w:docGrid w:linePitch="360"/>
        </w:sectPr>
      </w:pPr>
    </w:p>
    <w:p w14:paraId="5CF6AD4F" w14:textId="77777777" w:rsidR="00C832F5" w:rsidRPr="002B1775" w:rsidRDefault="000D0FCF" w:rsidP="00C832F5">
      <w:pPr>
        <w:pStyle w:val="Attention"/>
        <w:ind w:left="0" w:firstLine="0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2285952" behindDoc="1" locked="0" layoutInCell="1" allowOverlap="1" wp14:anchorId="27896AE0" wp14:editId="5DD5E0D9">
            <wp:simplePos x="0" y="0"/>
            <wp:positionH relativeFrom="column">
              <wp:posOffset>4067810</wp:posOffset>
            </wp:positionH>
            <wp:positionV relativeFrom="paragraph">
              <wp:posOffset>23495</wp:posOffset>
            </wp:positionV>
            <wp:extent cx="2257425" cy="1453515"/>
            <wp:effectExtent l="0" t="0" r="9525" b="0"/>
            <wp:wrapTight wrapText="bothSides">
              <wp:wrapPolygon edited="0">
                <wp:start x="0" y="0"/>
                <wp:lineTo x="0" y="21232"/>
                <wp:lineTo x="21509" y="21232"/>
                <wp:lineTo x="21509" y="0"/>
                <wp:lineTo x="0" y="0"/>
              </wp:wrapPolygon>
            </wp:wrapTight>
            <wp:docPr id="20" name="Image 20" descr="C:\Users\christelleabis\AppData\Local\Microsoft\Windows\Temporary Internet Files\Content.Word\20131021_1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abis\AppData\Local\Microsoft\Windows\Temporary Internet Files\Content.Word\20131021_14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" r="7378"/>
                    <a:stretch/>
                  </pic:blipFill>
                  <pic:spPr bwMode="auto">
                    <a:xfrm>
                      <a:off x="0" y="0"/>
                      <a:ext cx="225742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2F5">
        <w:t>Le compte rendu de cette activité devra être numérique et enregistrer dans un répertoire portant votre nom dans l’espace « Travail » du réseau du lycée.</w:t>
      </w:r>
    </w:p>
    <w:p w14:paraId="7E639F44" w14:textId="77777777" w:rsidR="000D0FCF" w:rsidRPr="00042DB0" w:rsidRDefault="000D0FCF" w:rsidP="000D0FCF">
      <w:pPr>
        <w:rPr>
          <w:sz w:val="16"/>
        </w:rPr>
      </w:pPr>
    </w:p>
    <w:p w14:paraId="4EE1F64D" w14:textId="77777777" w:rsidR="000D0FCF" w:rsidRDefault="00A221E2" w:rsidP="000D0FCF">
      <w:r>
        <w:t xml:space="preserve">En considérant la quantité d’éléments de base </w:t>
      </w:r>
      <w:r w:rsidR="000D0FCF">
        <w:t xml:space="preserve">nécessaires et l’équipement de l’atelier de STi2D, ces pièces pourraient être injectées à l’aide de la presse à injecter « Babyplast ». </w:t>
      </w:r>
    </w:p>
    <w:p w14:paraId="4DB2D8E4" w14:textId="77777777" w:rsidR="00C832F5" w:rsidRDefault="00C832F5" w:rsidP="00C832F5">
      <w:pPr>
        <w:pStyle w:val="Titre1"/>
        <w:numPr>
          <w:ilvl w:val="0"/>
          <w:numId w:val="0"/>
        </w:numPr>
        <w:rPr>
          <w:sz w:val="22"/>
        </w:rPr>
      </w:pPr>
    </w:p>
    <w:p w14:paraId="61377266" w14:textId="77777777" w:rsidR="00A61D76" w:rsidRPr="00A61D76" w:rsidRDefault="00A61D76" w:rsidP="00A61D76"/>
    <w:p w14:paraId="272CAF83" w14:textId="77777777" w:rsidR="00A61D76" w:rsidRPr="00A61D76" w:rsidRDefault="00A61D76" w:rsidP="00A61D76">
      <w:pPr>
        <w:pStyle w:val="Titre1"/>
      </w:pPr>
      <w:r>
        <w:t>Choix des matériaux des pièces élémentaires</w:t>
      </w:r>
    </w:p>
    <w:p w14:paraId="7856031D" w14:textId="77777777" w:rsidR="00A61D76" w:rsidRPr="00CB5603" w:rsidRDefault="00A61D76" w:rsidP="00A61D76">
      <w:pPr>
        <w:pStyle w:val="Titre3"/>
      </w:pPr>
      <w:r>
        <w:t>Comparaison des matériaux</w:t>
      </w:r>
    </w:p>
    <w:p w14:paraId="16C2572A" w14:textId="77777777" w:rsidR="00A61D76" w:rsidRDefault="00A61D76" w:rsidP="00A61D76">
      <w:r>
        <w:t xml:space="preserve">A l’aide du logiciel de comparaison CES Edupack 2011, nous allons rechercher le matériau le plus adapté à notre cahier des charges et à nos contraintes de fabrication. </w:t>
      </w:r>
    </w:p>
    <w:p w14:paraId="3896A1D4" w14:textId="77777777" w:rsidR="00A61D76" w:rsidRPr="004D3A93" w:rsidRDefault="00A61D76" w:rsidP="00A61D76"/>
    <w:p w14:paraId="05CB0501" w14:textId="77777777" w:rsidR="00A61D76" w:rsidRPr="004D3A93" w:rsidRDefault="002803C6" w:rsidP="00A61D76">
      <w:pPr>
        <w:rPr>
          <w:rFonts w:eastAsia="Times New Roman" w:cs="Arial"/>
          <w:b/>
          <w:bCs/>
          <w:u w:val="single"/>
          <w:lang w:eastAsia="fr-FR"/>
        </w:rPr>
      </w:pPr>
      <w:r>
        <w:rPr>
          <w:rFonts w:eastAsia="Times New Roman" w:cs="Arial"/>
          <w:b/>
          <w:bCs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2481536" behindDoc="1" locked="0" layoutInCell="1" allowOverlap="1" wp14:anchorId="711FDDFD" wp14:editId="6E942818">
                <wp:simplePos x="0" y="0"/>
                <wp:positionH relativeFrom="column">
                  <wp:posOffset>4599940</wp:posOffset>
                </wp:positionH>
                <wp:positionV relativeFrom="paragraph">
                  <wp:posOffset>107950</wp:posOffset>
                </wp:positionV>
                <wp:extent cx="1857600" cy="1648800"/>
                <wp:effectExtent l="0" t="0" r="28575" b="27940"/>
                <wp:wrapTight wrapText="bothSides">
                  <wp:wrapPolygon edited="0">
                    <wp:start x="1994" y="0"/>
                    <wp:lineTo x="1994" y="15975"/>
                    <wp:lineTo x="0" y="16225"/>
                    <wp:lineTo x="0" y="21716"/>
                    <wp:lineTo x="21711" y="21716"/>
                    <wp:lineTo x="21711" y="16225"/>
                    <wp:lineTo x="19938" y="15975"/>
                    <wp:lineTo x="19938" y="0"/>
                    <wp:lineTo x="1994" y="0"/>
                  </wp:wrapPolygon>
                </wp:wrapTight>
                <wp:docPr id="21525" name="Groupe 2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600" cy="1648800"/>
                          <a:chOff x="0" y="0"/>
                          <a:chExt cx="1857375" cy="1647825"/>
                        </a:xfrm>
                      </wpg:grpSpPr>
                      <pic:pic xmlns:pic="http://schemas.openxmlformats.org/drawingml/2006/picture">
                        <pic:nvPicPr>
                          <pic:cNvPr id="21520" name="Image 2152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147637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21" name="Légende encadrée 1 21521"/>
                        <wps:cNvSpPr/>
                        <wps:spPr>
                          <a:xfrm>
                            <a:off x="0" y="1247775"/>
                            <a:ext cx="1857375" cy="400050"/>
                          </a:xfrm>
                          <a:prstGeom prst="borderCallout1">
                            <a:avLst>
                              <a:gd name="adj1" fmla="val -10162"/>
                              <a:gd name="adj2" fmla="val 49982"/>
                              <a:gd name="adj3" fmla="val -160164"/>
                              <a:gd name="adj4" fmla="val 40188"/>
                            </a:avLst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5ED054" w14:textId="77777777" w:rsidR="00D4534C" w:rsidRPr="003704D3" w:rsidRDefault="00D4534C" w:rsidP="002803C6">
                              <w:pPr>
                                <w:jc w:val="center"/>
                              </w:pPr>
                              <w:r>
                                <w:t>Positionnement de la led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525" o:spid="_x0000_s1044" style="position:absolute;left:0;text-align:left;margin-left:362.2pt;margin-top:8.5pt;width:146.25pt;height:129.85pt;z-index:-250834944;mso-width-relative:margin;mso-height-relative:margin" coordsize="18573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">
                <v:shape id="Image 21520" o:spid="_x0000_s1045" type="#_x0000_t75" style="position:absolute;left:2095;width:14764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1TfEAAAA3gAAAA8AAABkcnMvZG93bnJldi54bWxEj81qwkAUhfeC7zDcQjdSJwaqMXUUESyl&#10;O6N1fclcM8HMnZAZk/j2nUWhy8P549vsRtuInjpfO1awmCcgiEuna64UXM7HtwyED8gaG8ek4Eke&#10;dtvpZIO5dgOfqC9CJeII+xwVmBDaXEpfGrLo564ljt7NdRZDlF0ldYdDHLeNTJNkKS3WHB8MtnQw&#10;VN6Lh1Vwtdn9ma2G78/0p7+twzA7G3oo9foy7j9ABBrDf/iv/aUVpIv3NAJEnIg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b1TfEAAAA3gAAAA8AAAAAAAAAAAAAAAAA&#10;nwIAAGRycy9kb3ducmV2LnhtbFBLBQYAAAAABAAEAPcAAACQAwAAAAA=&#10;">
                  <v:imagedata r:id="rId17" o:title="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 encadrée 1 21521" o:spid="_x0000_s1046" type="#_x0000_t47" style="position:absolute;top:12477;width:18573;height:4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L/scA&#10;AADeAAAADwAAAGRycy9kb3ducmV2LnhtbESPT2vCQBTE7wW/w/IEb3WTYKtEVxG1pfTkPwRvj+wz&#10;iWbfhuw2Sb99t1DocZiZ3zCLVW8q0VLjSssK4nEEgjizuuRcwfn09jwD4TyyxsoyKfgmB6vl4GmB&#10;qbYdH6g9+lwECLsUFRTe16mULivIoBvbmjh4N9sY9EE2udQNdgFuKplE0as0WHJYKLCmTUHZ4/hl&#10;FEy6Tbe93z5n7n1/PXPLl3Y3vSg1GvbrOQhPvf8P/7U/tIIkfkli+L0Tr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Ay/7HAAAA3gAAAA8AAAAAAAAAAAAAAAAAmAIAAGRy&#10;cy9kb3ducmV2LnhtbFBLBQYAAAAABAAEAPUAAACMAwAAAAA=&#10;" adj="8681,-34595,10796,-2195" fillcolor="white [3201]" strokecolor="#4e6128 [1606]" strokeweight="2pt">
                  <v:textbox>
                    <w:txbxContent>
                      <w:p w:rsidR="00D4534C" w:rsidRPr="003704D3" w:rsidRDefault="00D4534C" w:rsidP="002803C6">
                        <w:pPr>
                          <w:jc w:val="center"/>
                        </w:pPr>
                        <w:r>
                          <w:t xml:space="preserve">Positionnement de la </w:t>
                        </w:r>
                        <w:proofErr w:type="spellStart"/>
                        <w:r>
                          <w:t>led</w:t>
                        </w:r>
                        <w:proofErr w:type="spell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61D76">
        <w:rPr>
          <w:rFonts w:eastAsia="Times New Roman" w:cs="Arial"/>
          <w:b/>
          <w:bCs/>
          <w:u w:val="single"/>
          <w:lang w:eastAsia="fr-FR"/>
        </w:rPr>
        <w:t>Extrait du c</w:t>
      </w:r>
      <w:r w:rsidR="00A61D76" w:rsidRPr="004D3A93">
        <w:rPr>
          <w:rFonts w:eastAsia="Times New Roman" w:cs="Arial"/>
          <w:b/>
          <w:bCs/>
          <w:u w:val="single"/>
          <w:lang w:eastAsia="fr-FR"/>
        </w:rPr>
        <w:t>ahier des charges</w:t>
      </w:r>
      <w:r w:rsidR="00A61D76">
        <w:rPr>
          <w:rFonts w:eastAsia="Times New Roman" w:cs="Arial"/>
          <w:b/>
          <w:bCs/>
          <w:u w:val="single"/>
          <w:lang w:eastAsia="fr-FR"/>
        </w:rPr>
        <w:t xml:space="preserve"> fonctionnel</w:t>
      </w:r>
      <w:r w:rsidR="00A61D76" w:rsidRPr="004D3A93">
        <w:rPr>
          <w:rFonts w:eastAsia="Times New Roman" w:cs="Arial"/>
          <w:b/>
          <w:bCs/>
          <w:u w:val="single"/>
          <w:lang w:eastAsia="fr-FR"/>
        </w:rPr>
        <w:t> :</w:t>
      </w:r>
    </w:p>
    <w:p w14:paraId="588BB9AC" w14:textId="77777777" w:rsidR="003E19E7" w:rsidRDefault="00A61D76" w:rsidP="00A61D76">
      <w:pPr>
        <w:rPr>
          <w:rFonts w:eastAsia="Times New Roman" w:cs="Arial"/>
          <w:lang w:eastAsia="fr-FR"/>
        </w:rPr>
      </w:pPr>
      <w:r w:rsidRPr="004D3A93">
        <w:rPr>
          <w:rFonts w:eastAsia="Times New Roman" w:cs="Arial"/>
          <w:lang w:eastAsia="fr-FR"/>
        </w:rPr>
        <w:t xml:space="preserve">Les </w:t>
      </w:r>
      <w:r>
        <w:rPr>
          <w:rFonts w:eastAsia="Times New Roman" w:cs="Arial"/>
          <w:lang w:eastAsia="fr-FR"/>
        </w:rPr>
        <w:t xml:space="preserve">pièces élémentaires doivent permettre de construire par assemblage des formes </w:t>
      </w:r>
      <w:r w:rsidR="003E19E7">
        <w:rPr>
          <w:rFonts w:eastAsia="Times New Roman" w:cs="Arial"/>
          <w:lang w:eastAsia="fr-FR"/>
        </w:rPr>
        <w:t>multiples. Nous l’utiliserons en première STi2D pour fabriquer des sapins.</w:t>
      </w:r>
    </w:p>
    <w:p w14:paraId="035EF22D" w14:textId="77777777" w:rsidR="00A61D76" w:rsidRPr="004D3A93" w:rsidRDefault="003E19E7" w:rsidP="003E19E7">
      <w:pPr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>Ces pièces</w:t>
      </w:r>
      <w:r w:rsidR="00A61D76" w:rsidRPr="004D3A93">
        <w:rPr>
          <w:rFonts w:eastAsia="Times New Roman" w:cs="Arial"/>
          <w:lang w:eastAsia="fr-FR"/>
        </w:rPr>
        <w:t xml:space="preserve"> ne sont pas </w:t>
      </w:r>
      <w:r w:rsidRPr="004D3A93">
        <w:rPr>
          <w:rFonts w:eastAsia="Times New Roman" w:cs="Arial"/>
          <w:lang w:eastAsia="fr-FR"/>
        </w:rPr>
        <w:t>soumises</w:t>
      </w:r>
      <w:r w:rsidR="00A61D76" w:rsidRPr="004D3A93">
        <w:rPr>
          <w:rFonts w:eastAsia="Times New Roman" w:cs="Arial"/>
          <w:lang w:eastAsia="fr-FR"/>
        </w:rPr>
        <w:t xml:space="preserve"> à de grosses contraintes mécaniques, </w:t>
      </w:r>
    </w:p>
    <w:p w14:paraId="6C7D5108" w14:textId="77777777" w:rsidR="003E19E7" w:rsidRDefault="00A61D76" w:rsidP="002803C6">
      <w:pPr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Le </w:t>
      </w:r>
      <w:r w:rsidRPr="004D3A93">
        <w:rPr>
          <w:rFonts w:eastAsia="Times New Roman" w:cs="Arial"/>
          <w:lang w:eastAsia="fr-FR"/>
        </w:rPr>
        <w:t xml:space="preserve"> matériau</w:t>
      </w:r>
      <w:r>
        <w:rPr>
          <w:rFonts w:eastAsia="Times New Roman" w:cs="Arial"/>
          <w:lang w:eastAsia="fr-FR"/>
        </w:rPr>
        <w:t xml:space="preserve"> doit être</w:t>
      </w:r>
      <w:r w:rsidR="002803C6">
        <w:rPr>
          <w:rFonts w:eastAsia="Times New Roman" w:cs="Arial"/>
          <w:lang w:eastAsia="fr-FR"/>
        </w:rPr>
        <w:t> </w:t>
      </w:r>
      <w:r w:rsidRPr="004D3A93">
        <w:rPr>
          <w:rFonts w:eastAsia="Times New Roman" w:cs="Arial"/>
          <w:lang w:eastAsia="fr-FR"/>
        </w:rPr>
        <w:t>économique</w:t>
      </w:r>
      <w:r w:rsidR="002803C6">
        <w:rPr>
          <w:rFonts w:eastAsia="Times New Roman" w:cs="Arial"/>
          <w:lang w:eastAsia="fr-FR"/>
        </w:rPr>
        <w:t xml:space="preserve">, </w:t>
      </w:r>
      <w:r w:rsidRPr="004D3A93">
        <w:rPr>
          <w:rFonts w:eastAsia="Times New Roman" w:cs="Arial"/>
          <w:lang w:eastAsia="fr-FR"/>
        </w:rPr>
        <w:t>léger</w:t>
      </w:r>
      <w:r w:rsidR="002803C6">
        <w:rPr>
          <w:rFonts w:eastAsia="Times New Roman" w:cs="Arial"/>
          <w:lang w:eastAsia="fr-FR"/>
        </w:rPr>
        <w:t xml:space="preserve">, </w:t>
      </w:r>
      <w:r w:rsidRPr="004D3A93">
        <w:rPr>
          <w:rFonts w:eastAsia="Times New Roman" w:cs="Arial"/>
          <w:lang w:eastAsia="fr-FR"/>
        </w:rPr>
        <w:t>recyclable</w:t>
      </w:r>
      <w:r w:rsidR="002803C6">
        <w:rPr>
          <w:rFonts w:eastAsia="Times New Roman" w:cs="Arial"/>
          <w:lang w:eastAsia="fr-FR"/>
        </w:rPr>
        <w:t xml:space="preserve"> et bien entendu </w:t>
      </w:r>
      <w:r w:rsidR="008A3BFD">
        <w:rPr>
          <w:rFonts w:eastAsia="Times New Roman" w:cs="Arial"/>
          <w:lang w:eastAsia="fr-FR"/>
        </w:rPr>
        <w:t>moulable</w:t>
      </w:r>
      <w:r w:rsidR="002803C6">
        <w:rPr>
          <w:rFonts w:eastAsia="Times New Roman" w:cs="Arial"/>
          <w:lang w:eastAsia="fr-FR"/>
        </w:rPr>
        <w:t xml:space="preserve"> au vu du choix du procédé d’obtention.</w:t>
      </w:r>
    </w:p>
    <w:p w14:paraId="1E9A91F3" w14:textId="77777777" w:rsidR="002803C6" w:rsidRDefault="002803C6" w:rsidP="002803C6">
      <w:pPr>
        <w:rPr>
          <w:rFonts w:eastAsia="Times New Roman" w:cs="Arial"/>
          <w:lang w:eastAsia="fr-FR"/>
        </w:rPr>
      </w:pPr>
      <w:r>
        <w:rPr>
          <w:rFonts w:eastAsia="Times New Roman" w:cs="Arial"/>
          <w:lang w:eastAsia="fr-FR"/>
        </w:rPr>
        <w:t xml:space="preserve">Il est envisagé de fabriquer des pièces opaques et des pièces transparentes afin de permettre une </w:t>
      </w:r>
      <w:r w:rsidR="002642C6">
        <w:rPr>
          <w:rFonts w:eastAsia="Times New Roman" w:cs="Arial"/>
          <w:lang w:eastAsia="fr-FR"/>
        </w:rPr>
        <w:t>meilleure</w:t>
      </w:r>
      <w:r>
        <w:rPr>
          <w:rFonts w:eastAsia="Times New Roman" w:cs="Arial"/>
          <w:lang w:eastAsia="fr-FR"/>
        </w:rPr>
        <w:t xml:space="preserve"> diffusion du spectre lumineux de la led. </w:t>
      </w:r>
    </w:p>
    <w:p w14:paraId="2ADDDC70" w14:textId="77777777" w:rsidR="003E19E7" w:rsidRPr="004D3A93" w:rsidRDefault="003E19E7" w:rsidP="003E19E7">
      <w:pPr>
        <w:ind w:left="720"/>
        <w:jc w:val="left"/>
        <w:rPr>
          <w:rFonts w:eastAsia="Times New Roman" w:cs="Arial"/>
          <w:lang w:eastAsia="fr-FR"/>
        </w:rPr>
      </w:pPr>
    </w:p>
    <w:p w14:paraId="1C5E8144" w14:textId="77777777" w:rsidR="003E19E7" w:rsidRPr="002803C6" w:rsidRDefault="008A3BFD" w:rsidP="008A3BFD">
      <w:pPr>
        <w:pStyle w:val="Question"/>
        <w:numPr>
          <w:ilvl w:val="0"/>
          <w:numId w:val="0"/>
        </w:numPr>
        <w:rPr>
          <w:rFonts w:eastAsia="Times New Roman"/>
          <w:color w:val="984806"/>
          <w:lang w:eastAsia="fr-FR"/>
        </w:rPr>
      </w:pPr>
      <w:r w:rsidRPr="002803C6">
        <w:rPr>
          <w:rFonts w:eastAsia="Times New Roman"/>
          <w:color w:val="984806"/>
          <w:lang w:eastAsia="fr-FR"/>
        </w:rPr>
        <w:t>Nous allons é</w:t>
      </w:r>
      <w:r w:rsidR="003E19E7" w:rsidRPr="002803C6">
        <w:rPr>
          <w:rFonts w:eastAsia="Times New Roman"/>
          <w:color w:val="984806"/>
          <w:lang w:eastAsia="fr-FR"/>
        </w:rPr>
        <w:t xml:space="preserve">tablir un diagramme </w:t>
      </w:r>
      <w:r w:rsidR="003E19E7" w:rsidRPr="002803C6">
        <w:rPr>
          <w:color w:val="984806"/>
        </w:rPr>
        <w:t xml:space="preserve">d’Ashby bi logarithmique </w:t>
      </w:r>
      <w:r w:rsidR="003E19E7" w:rsidRPr="002803C6">
        <w:rPr>
          <w:rFonts w:eastAsia="Times New Roman"/>
          <w:color w:val="984806"/>
          <w:lang w:eastAsia="fr-FR"/>
        </w:rPr>
        <w:t>Prix/Masse volumique.</w:t>
      </w:r>
    </w:p>
    <w:p w14:paraId="7091D99A" w14:textId="77777777" w:rsidR="003E19E7" w:rsidRPr="006D5814" w:rsidRDefault="002803C6" w:rsidP="003E19E7">
      <w:pPr>
        <w:rPr>
          <w:b/>
          <w:i/>
          <w:sz w:val="12"/>
        </w:rPr>
      </w:pPr>
      <w:r>
        <w:rPr>
          <w:noProof/>
          <w:lang w:eastAsia="fr-FR"/>
        </w:rPr>
        <w:drawing>
          <wp:anchor distT="0" distB="0" distL="114300" distR="114300" simplePos="0" relativeHeight="252466176" behindDoc="0" locked="0" layoutInCell="1" allowOverlap="1" wp14:anchorId="44D32438" wp14:editId="732149CA">
            <wp:simplePos x="0" y="0"/>
            <wp:positionH relativeFrom="column">
              <wp:posOffset>4328795</wp:posOffset>
            </wp:positionH>
            <wp:positionV relativeFrom="paragraph">
              <wp:posOffset>55880</wp:posOffset>
            </wp:positionV>
            <wp:extent cx="1761490" cy="1729740"/>
            <wp:effectExtent l="0" t="0" r="0" b="3810"/>
            <wp:wrapSquare wrapText="bothSides"/>
            <wp:docPr id="21506" name="Image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5E939" w14:textId="77777777" w:rsidR="003E19E7" w:rsidRDefault="003E19E7" w:rsidP="003E19E7">
      <w:pPr>
        <w:pStyle w:val="Information"/>
        <w:ind w:left="0"/>
      </w:pPr>
      <w:r>
        <w:rPr>
          <w:lang w:eastAsia="fr-FR"/>
        </w:rPr>
        <w:drawing>
          <wp:anchor distT="0" distB="0" distL="114300" distR="114300" simplePos="0" relativeHeight="252465152" behindDoc="0" locked="0" layoutInCell="1" allowOverlap="1" wp14:anchorId="5F18B53B" wp14:editId="51ED732C">
            <wp:simplePos x="0" y="0"/>
            <wp:positionH relativeFrom="column">
              <wp:posOffset>1322705</wp:posOffset>
            </wp:positionH>
            <wp:positionV relativeFrom="paragraph">
              <wp:posOffset>33655</wp:posOffset>
            </wp:positionV>
            <wp:extent cx="415925" cy="407670"/>
            <wp:effectExtent l="0" t="0" r="3175" b="0"/>
            <wp:wrapSquare wrapText="bothSides"/>
            <wp:docPr id="959" name="Imag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0" b="9434"/>
                    <a:stretch/>
                  </pic:blipFill>
                  <pic:spPr bwMode="auto">
                    <a:xfrm>
                      <a:off x="0" y="0"/>
                      <a:ext cx="415925" cy="40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Ouvrir CES </w:t>
      </w:r>
    </w:p>
    <w:p w14:paraId="48E10859" w14:textId="77777777" w:rsidR="003E19E7" w:rsidRPr="0067686D" w:rsidRDefault="003E19E7" w:rsidP="003E19E7">
      <w:pPr>
        <w:ind w:left="-142" w:firstLine="142"/>
      </w:pPr>
    </w:p>
    <w:p w14:paraId="7C0A1399" w14:textId="77777777" w:rsidR="003E19E7" w:rsidRDefault="003E19E7" w:rsidP="003E19E7">
      <w:pPr>
        <w:pStyle w:val="Information"/>
        <w:spacing w:after="200" w:line="276" w:lineRule="auto"/>
        <w:ind w:left="0"/>
        <w:jc w:val="left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D68378D" wp14:editId="4227EA86">
                <wp:simplePos x="0" y="0"/>
                <wp:positionH relativeFrom="column">
                  <wp:posOffset>4133215</wp:posOffset>
                </wp:positionH>
                <wp:positionV relativeFrom="paragraph">
                  <wp:posOffset>70485</wp:posOffset>
                </wp:positionV>
                <wp:extent cx="914400" cy="133350"/>
                <wp:effectExtent l="19050" t="95250" r="0" b="38100"/>
                <wp:wrapNone/>
                <wp:docPr id="924" name="Connecteur droit avec flèch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14400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24" o:spid="_x0000_s1026" type="#_x0000_t32" style="position:absolute;margin-left:325.45pt;margin-top:5.55pt;width:1in;height:10.5pt;flip:y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" strokecolor="#4e6128 [1606]" strokeweight="2.25pt">
                <v:stroke endarrow="open"/>
                <o:lock v:ext="edit" shapetype="f"/>
              </v:shape>
            </w:pict>
          </mc:Fallback>
        </mc:AlternateContent>
      </w:r>
      <w:r>
        <w:t>Choisir la configuration Intermédiaire « Français Niveau 2 »</w:t>
      </w:r>
    </w:p>
    <w:p w14:paraId="299EC98C" w14:textId="77777777" w:rsidR="003E19E7" w:rsidRDefault="002803C6" w:rsidP="003E19E7">
      <w:pPr>
        <w:ind w:left="-142" w:firstLine="142"/>
        <w:rPr>
          <w:rFonts w:cs="Arial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75392" behindDoc="0" locked="0" layoutInCell="1" allowOverlap="1" wp14:anchorId="105CE967" wp14:editId="5772DC46">
                <wp:simplePos x="0" y="0"/>
                <wp:positionH relativeFrom="column">
                  <wp:posOffset>2466340</wp:posOffset>
                </wp:positionH>
                <wp:positionV relativeFrom="paragraph">
                  <wp:posOffset>102871</wp:posOffset>
                </wp:positionV>
                <wp:extent cx="3371850" cy="2095500"/>
                <wp:effectExtent l="0" t="0" r="0" b="0"/>
                <wp:wrapNone/>
                <wp:docPr id="21527" name="Groupe 2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2095500"/>
                          <a:chOff x="0" y="1"/>
                          <a:chExt cx="3371850" cy="2095500"/>
                        </a:xfrm>
                      </wpg:grpSpPr>
                      <pic:pic xmlns:pic="http://schemas.openxmlformats.org/drawingml/2006/picture">
                        <pic:nvPicPr>
                          <pic:cNvPr id="21513" name="Image 215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283" b="59729"/>
                          <a:stretch/>
                        </pic:blipFill>
                        <pic:spPr bwMode="auto">
                          <a:xfrm>
                            <a:off x="1504950" y="1"/>
                            <a:ext cx="1866900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3" name="Ellipse 943"/>
                        <wps:cNvSpPr>
                          <a:spLocks/>
                        </wps:cNvSpPr>
                        <wps:spPr>
                          <a:xfrm>
                            <a:off x="1762125" y="1676400"/>
                            <a:ext cx="722630" cy="259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Connecteur droit avec flèche 941"/>
                        <wps:cNvCnPr>
                          <a:cxnSpLocks/>
                        </wps:cNvCnPr>
                        <wps:spPr>
                          <a:xfrm>
                            <a:off x="866775" y="1409700"/>
                            <a:ext cx="1005840" cy="4000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accent3">
                                <a:lumMod val="50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4" name="Zone de texte 934"/>
                        <wps:cNvSpPr txBox="1"/>
                        <wps:spPr>
                          <a:xfrm>
                            <a:off x="0" y="1047750"/>
                            <a:ext cx="1118664" cy="4546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914B6C" w14:textId="77777777" w:rsidR="00D4534C" w:rsidRPr="001E7194" w:rsidRDefault="00D4534C" w:rsidP="003E19E7">
                              <w:pPr>
                                <w:jc w:val="center"/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 w:rsidRPr="001E7194">
                                <w:rPr>
                                  <w:b/>
                                  <w:color w:val="4F6228" w:themeColor="accent3" w:themeShade="80"/>
                                </w:rPr>
                                <w:t xml:space="preserve">Sélectionner </w:t>
                              </w: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« Matériaux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527" o:spid="_x0000_s1047" style="position:absolute;left:0;text-align:left;margin-left:194.2pt;margin-top:8.1pt;width:265.5pt;height:165pt;z-index:252475392;mso-height-relative:margin" coordorigin="" coordsize="33718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">
                <v:shape id="Image 21513" o:spid="_x0000_s1048" type="#_x0000_t75" style="position:absolute;left:15049;width:18669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Qd5XGAAAA3gAAAA8AAABkcnMvZG93bnJldi54bWxEj0GLwjAUhO8L/ofwBG9rWsUi1SgiCD3s&#10;Ya0ePD6bZ1ttXkqTrd1/bxYWPA4z8w2z3g6mET11rrasIJ5GIIgLq2suFZxPh88lCOeRNTaWScEv&#10;OdhuRh9rTLV98pH63JciQNilqKDyvk2ldEVFBt3UtsTBu9nOoA+yK6Xu8BngppGzKEqkwZrDQoUt&#10;7SsqHvmPUVBcssfumly/sva+T8rjd819lis1GQ+7FQhPg3+H/9uZVjCLF/Ec/u6EKyA3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B3lcYAAADeAAAADwAAAAAAAAAAAAAA&#10;AACfAgAAZHJzL2Rvd25yZXYueG1sUEsFBgAAAAAEAAQA9wAAAJIDAAAAAA==&#10;">
                  <v:imagedata r:id="rId21" o:title="" cropbottom="39144f" cropright="46716f"/>
                  <v:path arrowok="t"/>
                </v:shape>
                <v:oval id="Ellipse 943" o:spid="_x0000_s1049" style="position:absolute;left:17621;top:16764;width:7226;height:25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0GMUA&#10;AADcAAAADwAAAGRycy9kb3ducmV2LnhtbESPT4vCMBTE74LfITzBm01XRdauUUQUxdP6B2Vvj+Zt&#10;W2xeahO1fnsjLOxxmJnfMJNZY0pxp9oVlhV8RDEI4tTqgjMFx8Oq9wnCeWSNpWVS8CQHs2m7NcFE&#10;2wfv6L73mQgQdgkqyL2vEildmpNBF9mKOHi/tjbog6wzqWt8BLgpZT+OR9JgwWEhx4oWOaWX/c0o&#10;uP2sjtc+4vd5e9ks12YwOi2fW6W6nWb+BcJT4//Df+2NVjAeDuB9Jh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/QYxQAAANwAAAAPAAAAAAAAAAAAAAAAAJgCAABkcnMv&#10;ZG93bnJldi54bWxQSwUGAAAAAAQABAD1AAAAigMAAAAA&#10;" filled="f" strokecolor="#4e6128 [1606]" strokeweight="2pt">
                  <v:path arrowok="t"/>
                </v:oval>
                <v:shape id="Connecteur droit avec flèche 941" o:spid="_x0000_s1050" type="#_x0000_t32" style="position:absolute;left:8667;top:14097;width:10059;height:4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FBaMUAAADcAAAADwAAAGRycy9kb3ducmV2LnhtbESPQWvCQBSE7wX/w/IKvTUbRYqmrlIC&#10;SpFejF68vWafSTT7NuyuJv77bkHwOMzMN8xiNZhW3Mj5xrKCcZKCIC6tbrhScNiv32cgfEDW2Fom&#10;BXfysFqOXhaYadvzjm5FqESEsM9QQR1Cl0npy5oM+sR2xNE7WWcwROkqqR32EW5aOUnTD2mw4bhQ&#10;Y0d5TeWluBoF7rTdHvPrPd/1vEnPP9NimP3mSr29Dl+fIAIN4Rl+tL+1gvl0DP9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FBaMUAAADcAAAADwAAAAAAAAAA&#10;AAAAAAChAgAAZHJzL2Rvd25yZXYueG1sUEsFBgAAAAAEAAQA+QAAAJMDAAAAAA==&#10;" strokecolor="#4e6128 [1606]" strokeweight="2.25pt">
                  <v:stroke endarrow="open"/>
                  <o:lock v:ext="edit" shapetype="f"/>
                </v:shape>
                <v:shape id="Zone de texte 934" o:spid="_x0000_s1051" type="#_x0000_t202" style="position:absolute;top:10477;width:11186;height:4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XccQA&#10;AADcAAAADwAAAGRycy9kb3ducmV2LnhtbESPQWsCMRSE7wX/Q3gFbzVrlaJbo0iLIr0168XbY/O6&#10;u3Tzsk2i7v57UxA8DjPzDbPa9LYVF/KhcaxgOslAEJfONFwpOBa7lwWIEJENto5JwUABNuvR0wpz&#10;4678TRcdK5EgHHJUUMfY5VKGsiaLYeI64uT9OG8xJukraTxeE9y28jXL3qTFhtNCjR191FT+6rNV&#10;cNp53Z100e5t0ZztMNWfX3+DUuPnfvsOIlIfH+F7+2AULGdz+D+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5V3HEAAAA3AAAAA8AAAAAAAAAAAAAAAAAmAIAAGRycy9k&#10;b3ducmV2LnhtbFBLBQYAAAAABAAEAPUAAACJAwAAAAA=&#10;" fillcolor="white [3201]" strokecolor="#4e6128 [1606]" strokeweight="1.5pt">
                  <v:textbox>
                    <w:txbxContent>
                      <w:p w:rsidR="00D4534C" w:rsidRPr="001E7194" w:rsidRDefault="00D4534C" w:rsidP="003E19E7">
                        <w:pPr>
                          <w:jc w:val="center"/>
                          <w:rPr>
                            <w:b/>
                            <w:color w:val="4F6228" w:themeColor="accent3" w:themeShade="80"/>
                          </w:rPr>
                        </w:pPr>
                        <w:r w:rsidRPr="001E7194">
                          <w:rPr>
                            <w:b/>
                            <w:color w:val="4F6228" w:themeColor="accent3" w:themeShade="80"/>
                          </w:rPr>
                          <w:t xml:space="preserve">Sélectionner </w:t>
                        </w:r>
                        <w:r>
                          <w:rPr>
                            <w:b/>
                            <w:color w:val="4F6228" w:themeColor="accent3" w:themeShade="80"/>
                          </w:rPr>
                          <w:t>« Matériaux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A6C82A" w14:textId="77777777" w:rsidR="003E19E7" w:rsidRPr="006D5814" w:rsidRDefault="003E19E7" w:rsidP="003E19E7">
      <w:pPr>
        <w:pStyle w:val="Information"/>
        <w:tabs>
          <w:tab w:val="left" w:pos="0"/>
        </w:tabs>
        <w:ind w:left="0"/>
      </w:pPr>
      <w:r w:rsidRPr="006D5814">
        <w:rPr>
          <w:lang w:eastAsia="fr-FR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C794AAF" wp14:editId="043312F0">
                <wp:simplePos x="0" y="0"/>
                <wp:positionH relativeFrom="column">
                  <wp:posOffset>918210</wp:posOffset>
                </wp:positionH>
                <wp:positionV relativeFrom="paragraph">
                  <wp:posOffset>260985</wp:posOffset>
                </wp:positionV>
                <wp:extent cx="536576" cy="419100"/>
                <wp:effectExtent l="38100" t="19050" r="15875" b="57150"/>
                <wp:wrapNone/>
                <wp:docPr id="932" name="Connecteur droit avec flèch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36576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32" o:spid="_x0000_s1026" type="#_x0000_t32" style="position:absolute;margin-left:72.3pt;margin-top:20.55pt;width:42.25pt;height:33pt;flip:x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" strokecolor="#4e6128 [1606]" strokeweight="2.25pt">
                <v:stroke endarrow="open"/>
                <o:lock v:ext="edit" shapetype="f"/>
              </v:shape>
            </w:pict>
          </mc:Fallback>
        </mc:AlternateContent>
      </w:r>
      <w:r w:rsidRPr="006D5814">
        <w:t>Créer un nouveau projet de matériaux Edu Level 2 </w:t>
      </w:r>
    </w:p>
    <w:p w14:paraId="5859D7F6" w14:textId="77777777" w:rsidR="003E19E7" w:rsidRDefault="003E19E7" w:rsidP="003E19E7">
      <w:pPr>
        <w:pStyle w:val="Information"/>
      </w:pPr>
      <w:r>
        <w:rPr>
          <w:lang w:eastAsia="fr-FR"/>
        </w:rPr>
        <w:drawing>
          <wp:anchor distT="0" distB="0" distL="114300" distR="114300" simplePos="0" relativeHeight="252472320" behindDoc="1" locked="0" layoutInCell="1" allowOverlap="1" wp14:anchorId="366A424D" wp14:editId="257E57E5">
            <wp:simplePos x="0" y="0"/>
            <wp:positionH relativeFrom="column">
              <wp:posOffset>308610</wp:posOffset>
            </wp:positionH>
            <wp:positionV relativeFrom="paragraph">
              <wp:posOffset>127635</wp:posOffset>
            </wp:positionV>
            <wp:extent cx="1323975" cy="1028700"/>
            <wp:effectExtent l="0" t="0" r="9525" b="0"/>
            <wp:wrapTight wrapText="bothSides">
              <wp:wrapPolygon edited="0">
                <wp:start x="0" y="0"/>
                <wp:lineTo x="0" y="21200"/>
                <wp:lineTo x="21445" y="21200"/>
                <wp:lineTo x="21445" y="0"/>
                <wp:lineTo x="0" y="0"/>
              </wp:wrapPolygon>
            </wp:wrapTight>
            <wp:docPr id="21514" name="Image 2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7872" b="78463"/>
                    <a:stretch/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ED701" w14:textId="77777777" w:rsidR="003E19E7" w:rsidRDefault="003E19E7" w:rsidP="003E19E7">
      <w:pPr>
        <w:ind w:left="-142" w:firstLine="142"/>
      </w:pPr>
    </w:p>
    <w:p w14:paraId="794B04A5" w14:textId="77777777" w:rsidR="003E19E7" w:rsidRDefault="003E19E7" w:rsidP="003E19E7">
      <w:pPr>
        <w:ind w:left="-142" w:firstLine="142"/>
      </w:pPr>
    </w:p>
    <w:p w14:paraId="4DFE327D" w14:textId="77777777" w:rsidR="003E19E7" w:rsidRDefault="003E19E7" w:rsidP="003E19E7">
      <w:pPr>
        <w:ind w:left="-142" w:firstLine="142"/>
      </w:pPr>
    </w:p>
    <w:p w14:paraId="2BE3CBB0" w14:textId="77777777" w:rsidR="003E19E7" w:rsidRDefault="003E19E7" w:rsidP="003E19E7">
      <w:pPr>
        <w:ind w:left="-142" w:firstLine="142"/>
      </w:pPr>
    </w:p>
    <w:p w14:paraId="5D09F674" w14:textId="77777777" w:rsidR="003E19E7" w:rsidRDefault="003E19E7" w:rsidP="003E19E7">
      <w:pPr>
        <w:ind w:left="-142" w:firstLine="142"/>
      </w:pPr>
    </w:p>
    <w:p w14:paraId="62409FF9" w14:textId="77777777" w:rsidR="003E19E7" w:rsidRDefault="003E19E7" w:rsidP="003E19E7">
      <w:pPr>
        <w:ind w:left="-142" w:firstLine="142"/>
      </w:pPr>
    </w:p>
    <w:p w14:paraId="6445F982" w14:textId="77777777" w:rsidR="008A3BFD" w:rsidRDefault="008A3BFD">
      <w:pPr>
        <w:spacing w:after="200" w:line="276" w:lineRule="auto"/>
        <w:jc w:val="left"/>
      </w:pPr>
      <w:r>
        <w:br w:type="page"/>
      </w:r>
    </w:p>
    <w:p w14:paraId="6B81D933" w14:textId="77777777" w:rsidR="003E19E7" w:rsidRDefault="00D4534C" w:rsidP="003E19E7">
      <w:pPr>
        <w:pStyle w:val="Information"/>
        <w:ind w:left="-142" w:firstLine="142"/>
      </w:pPr>
      <w:r>
        <w:rPr>
          <w:lang w:eastAsia="fr-FR"/>
        </w:rPr>
        <w:drawing>
          <wp:anchor distT="0" distB="0" distL="114300" distR="114300" simplePos="0" relativeHeight="252493824" behindDoc="1" locked="0" layoutInCell="1" allowOverlap="1" wp14:anchorId="7AFEB073" wp14:editId="17C417D4">
            <wp:simplePos x="0" y="0"/>
            <wp:positionH relativeFrom="column">
              <wp:posOffset>3131185</wp:posOffset>
            </wp:positionH>
            <wp:positionV relativeFrom="paragraph">
              <wp:posOffset>-81915</wp:posOffset>
            </wp:positionV>
            <wp:extent cx="3230245" cy="1609725"/>
            <wp:effectExtent l="38100" t="38100" r="46355" b="47625"/>
            <wp:wrapTight wrapText="bothSides">
              <wp:wrapPolygon edited="0">
                <wp:start x="-255" y="-511"/>
                <wp:lineTo x="-255" y="21983"/>
                <wp:lineTo x="21783" y="21983"/>
                <wp:lineTo x="21783" y="-511"/>
                <wp:lineTo x="-255" y="-511"/>
              </wp:wrapPolygon>
            </wp:wrapTight>
            <wp:docPr id="21564" name="Image 2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5" t="26171" r="6936" b="25895"/>
                    <a:stretch/>
                  </pic:blipFill>
                  <pic:spPr bwMode="auto">
                    <a:xfrm>
                      <a:off x="0" y="0"/>
                      <a:ext cx="3230245" cy="160972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9E7">
        <w:t>Créer un nouveau Graph</w:t>
      </w:r>
    </w:p>
    <w:p w14:paraId="6F7665B9" w14:textId="77777777" w:rsidR="003E19E7" w:rsidRDefault="00D4534C" w:rsidP="003E19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8D2D0CB" wp14:editId="2AA0DF1A">
                <wp:simplePos x="0" y="0"/>
                <wp:positionH relativeFrom="column">
                  <wp:posOffset>857885</wp:posOffset>
                </wp:positionH>
                <wp:positionV relativeFrom="paragraph">
                  <wp:posOffset>476885</wp:posOffset>
                </wp:positionV>
                <wp:extent cx="722630" cy="259080"/>
                <wp:effectExtent l="0" t="0" r="20320" b="26670"/>
                <wp:wrapTight wrapText="bothSides">
                  <wp:wrapPolygon edited="0">
                    <wp:start x="5125" y="0"/>
                    <wp:lineTo x="0" y="3176"/>
                    <wp:lineTo x="0" y="17471"/>
                    <wp:lineTo x="3986" y="22235"/>
                    <wp:lineTo x="17652" y="22235"/>
                    <wp:lineTo x="21638" y="19059"/>
                    <wp:lineTo x="21638" y="3176"/>
                    <wp:lineTo x="16513" y="0"/>
                    <wp:lineTo x="5125" y="0"/>
                  </wp:wrapPolygon>
                </wp:wrapTight>
                <wp:docPr id="947" name="Ellips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263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947" o:spid="_x0000_s1026" style="position:absolute;margin-left:67.55pt;margin-top:37.55pt;width:56.9pt;height:20.4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" filled="f" strokecolor="#4e6128 [1606]" strokeweight="2pt">
                <v:path arrowok="t"/>
                <w10:wrap type="tight"/>
              </v:oval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68224" behindDoc="0" locked="0" layoutInCell="1" allowOverlap="1" wp14:anchorId="789BBCBD" wp14:editId="09A485C4">
            <wp:simplePos x="0" y="0"/>
            <wp:positionH relativeFrom="column">
              <wp:posOffset>953135</wp:posOffset>
            </wp:positionH>
            <wp:positionV relativeFrom="paragraph">
              <wp:posOffset>134620</wp:posOffset>
            </wp:positionV>
            <wp:extent cx="1730375" cy="806450"/>
            <wp:effectExtent l="0" t="0" r="3175" b="0"/>
            <wp:wrapSquare wrapText="bothSides"/>
            <wp:docPr id="21516" name="Image 2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9" r="82601" b="75296"/>
                    <a:stretch/>
                  </pic:blipFill>
                  <pic:spPr bwMode="auto">
                    <a:xfrm>
                      <a:off x="0" y="0"/>
                      <a:ext cx="1730375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94F23" w14:textId="77777777" w:rsidR="003E19E7" w:rsidRDefault="003E19E7" w:rsidP="003E19E7">
      <w:pPr>
        <w:spacing w:after="200" w:line="276" w:lineRule="auto"/>
        <w:jc w:val="left"/>
        <w:rPr>
          <w:noProof/>
          <w:color w:val="4F6228" w:themeColor="accent3" w:themeShade="80"/>
        </w:rPr>
      </w:pPr>
    </w:p>
    <w:p w14:paraId="47CDBEF7" w14:textId="77777777" w:rsidR="003E19E7" w:rsidRDefault="003E19E7" w:rsidP="004E726F">
      <w:pPr>
        <w:pStyle w:val="Question"/>
        <w:numPr>
          <w:ilvl w:val="0"/>
          <w:numId w:val="0"/>
        </w:numPr>
        <w:rPr>
          <w:rFonts w:eastAsia="Times New Roman"/>
          <w:lang w:eastAsia="fr-FR"/>
        </w:rPr>
      </w:pPr>
    </w:p>
    <w:p w14:paraId="3B23EDFC" w14:textId="77777777" w:rsidR="003E19E7" w:rsidRDefault="003E19E7" w:rsidP="003E19E7">
      <w:pPr>
        <w:pStyle w:val="Question"/>
        <w:numPr>
          <w:ilvl w:val="0"/>
          <w:numId w:val="0"/>
        </w:numPr>
        <w:rPr>
          <w:rFonts w:eastAsia="Times New Roman"/>
          <w:lang w:eastAsia="fr-FR"/>
        </w:rPr>
      </w:pPr>
    </w:p>
    <w:p w14:paraId="6C6DB7BB" w14:textId="77777777" w:rsidR="00D4534C" w:rsidRDefault="00D4534C" w:rsidP="003E19E7">
      <w:pPr>
        <w:pStyle w:val="Information"/>
        <w:numPr>
          <w:ilvl w:val="0"/>
          <w:numId w:val="0"/>
        </w:numPr>
        <w:rPr>
          <w:rFonts w:eastAsia="Times New Roman"/>
          <w:color w:val="4F6228"/>
          <w:lang w:eastAsia="fr-FR"/>
        </w:rPr>
      </w:pPr>
    </w:p>
    <w:p w14:paraId="482E834F" w14:textId="77777777" w:rsidR="00D4534C" w:rsidRDefault="00D4534C" w:rsidP="003E19E7">
      <w:pPr>
        <w:pStyle w:val="Information"/>
        <w:numPr>
          <w:ilvl w:val="0"/>
          <w:numId w:val="0"/>
        </w:numPr>
        <w:rPr>
          <w:rFonts w:eastAsia="Times New Roman"/>
          <w:color w:val="4F6228"/>
          <w:lang w:eastAsia="fr-FR"/>
        </w:rPr>
      </w:pPr>
    </w:p>
    <w:p w14:paraId="3B7049A3" w14:textId="77777777" w:rsidR="00D4534C" w:rsidRDefault="00D4534C" w:rsidP="003E19E7">
      <w:pPr>
        <w:pStyle w:val="Information"/>
        <w:numPr>
          <w:ilvl w:val="0"/>
          <w:numId w:val="0"/>
        </w:numPr>
        <w:rPr>
          <w:rFonts w:eastAsia="Times New Roman"/>
          <w:color w:val="4F6228"/>
          <w:lang w:eastAsia="fr-FR"/>
        </w:rPr>
      </w:pPr>
    </w:p>
    <w:p w14:paraId="5DC5C72F" w14:textId="77777777" w:rsidR="003E19E7" w:rsidRPr="003E19E7" w:rsidRDefault="00D4534C" w:rsidP="003E19E7">
      <w:pPr>
        <w:pStyle w:val="Information"/>
        <w:numPr>
          <w:ilvl w:val="0"/>
          <w:numId w:val="0"/>
        </w:numPr>
        <w:rPr>
          <w:rFonts w:eastAsia="Times New Roman"/>
          <w:color w:val="4F6228"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2462080" behindDoc="1" locked="0" layoutInCell="1" allowOverlap="1" wp14:anchorId="07AC6149" wp14:editId="7B1CE005">
            <wp:simplePos x="0" y="0"/>
            <wp:positionH relativeFrom="column">
              <wp:posOffset>3475990</wp:posOffset>
            </wp:positionH>
            <wp:positionV relativeFrom="paragraph">
              <wp:posOffset>77470</wp:posOffset>
            </wp:positionV>
            <wp:extent cx="2752725" cy="2922905"/>
            <wp:effectExtent l="0" t="0" r="9525" b="0"/>
            <wp:wrapTight wrapText="bothSides">
              <wp:wrapPolygon edited="0">
                <wp:start x="0" y="0"/>
                <wp:lineTo x="0" y="21398"/>
                <wp:lineTo x="21525" y="21398"/>
                <wp:lineTo x="2152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64" t="11419" r="26276" b="15702"/>
                    <a:stretch/>
                  </pic:blipFill>
                  <pic:spPr bwMode="auto">
                    <a:xfrm>
                      <a:off x="0" y="0"/>
                      <a:ext cx="2752725" cy="292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9E7" w:rsidRPr="003E19E7">
        <w:rPr>
          <w:rFonts w:eastAsia="Times New Roman"/>
          <w:color w:val="4F6228"/>
          <w:lang w:eastAsia="fr-FR"/>
        </w:rPr>
        <w:t>Dans un deuxième temps, un tri sera fait : « Polymères et élastomères »</w:t>
      </w:r>
    </w:p>
    <w:p w14:paraId="07772F2B" w14:textId="77777777" w:rsidR="003E19E7" w:rsidRPr="003E19E7" w:rsidRDefault="003E19E7" w:rsidP="003E19E7">
      <w:pPr>
        <w:jc w:val="left"/>
        <w:rPr>
          <w:rFonts w:eastAsia="Times New Roman" w:cs="Arial"/>
          <w:sz w:val="16"/>
          <w:lang w:eastAsia="fr-FR"/>
        </w:rPr>
      </w:pPr>
    </w:p>
    <w:p w14:paraId="025936FA" w14:textId="77777777" w:rsidR="003E19E7" w:rsidRPr="002803C6" w:rsidRDefault="002803C6" w:rsidP="002803C6">
      <w:pPr>
        <w:pStyle w:val="Attention"/>
        <w:numPr>
          <w:ilvl w:val="0"/>
          <w:numId w:val="0"/>
        </w:numPr>
        <w:rPr>
          <w:rFonts w:eastAsia="Times New Roman"/>
          <w:color w:val="98480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461056" behindDoc="1" locked="0" layoutInCell="1" allowOverlap="1" wp14:anchorId="1DCB09FE" wp14:editId="114B1797">
            <wp:simplePos x="0" y="0"/>
            <wp:positionH relativeFrom="column">
              <wp:posOffset>1299210</wp:posOffset>
            </wp:positionH>
            <wp:positionV relativeFrom="paragraph">
              <wp:posOffset>327025</wp:posOffset>
            </wp:positionV>
            <wp:extent cx="1504315" cy="2037080"/>
            <wp:effectExtent l="0" t="0" r="635" b="1270"/>
            <wp:wrapTight wrapText="bothSides">
              <wp:wrapPolygon edited="0">
                <wp:start x="0" y="0"/>
                <wp:lineTo x="0" y="21411"/>
                <wp:lineTo x="21336" y="21411"/>
                <wp:lineTo x="21336" y="0"/>
                <wp:lineTo x="0" y="0"/>
              </wp:wrapPolygon>
            </wp:wrapTight>
            <wp:docPr id="922" name="Imag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2" t="9917" r="61650" b="31130"/>
                    <a:stretch/>
                  </pic:blipFill>
                  <pic:spPr bwMode="auto">
                    <a:xfrm>
                      <a:off x="0" y="0"/>
                      <a:ext cx="1504315" cy="203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9E7" w:rsidRPr="001E5EDD">
        <w:rPr>
          <w:rFonts w:eastAsia="Times New Roman"/>
          <w:lang w:eastAsia="fr-FR"/>
        </w:rPr>
        <w:t>Li</w:t>
      </w:r>
      <w:r w:rsidR="003E19E7" w:rsidRPr="002803C6">
        <w:rPr>
          <w:rFonts w:eastAsia="Times New Roman"/>
          <w:color w:val="984806"/>
          <w:lang w:eastAsia="fr-FR"/>
        </w:rPr>
        <w:t xml:space="preserve">miter votre tri au matériau de l’univers « Polymères et élastomères » </w:t>
      </w:r>
    </w:p>
    <w:p w14:paraId="339ECAB2" w14:textId="77777777" w:rsidR="003E19E7" w:rsidRDefault="003E19E7" w:rsidP="003E19E7">
      <w:pPr>
        <w:rPr>
          <w:rFonts w:eastAsia="Times New Roman" w:cs="Arial"/>
          <w:lang w:eastAsia="fr-FR"/>
        </w:rPr>
      </w:pPr>
    </w:p>
    <w:p w14:paraId="6DD2D925" w14:textId="77777777" w:rsidR="003E19E7" w:rsidRDefault="003E19E7" w:rsidP="003E19E7">
      <w:pPr>
        <w:rPr>
          <w:rFonts w:eastAsia="Times New Roman" w:cs="Arial"/>
          <w:lang w:eastAsia="fr-FR"/>
        </w:rPr>
      </w:pPr>
    </w:p>
    <w:p w14:paraId="4CE1400D" w14:textId="77777777" w:rsidR="003E19E7" w:rsidRDefault="00D4534C" w:rsidP="003E19E7">
      <w:pPr>
        <w:jc w:val="left"/>
        <w:rPr>
          <w:rFonts w:eastAsia="Times New Roman" w:cs="Arial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63104" behindDoc="0" locked="0" layoutInCell="1" allowOverlap="1" wp14:anchorId="08D4A5D2" wp14:editId="60EA11F9">
                <wp:simplePos x="0" y="0"/>
                <wp:positionH relativeFrom="column">
                  <wp:posOffset>4215765</wp:posOffset>
                </wp:positionH>
                <wp:positionV relativeFrom="paragraph">
                  <wp:posOffset>151765</wp:posOffset>
                </wp:positionV>
                <wp:extent cx="2066290" cy="454660"/>
                <wp:effectExtent l="76200" t="0" r="10160" b="21590"/>
                <wp:wrapTight wrapText="bothSides">
                  <wp:wrapPolygon edited="0">
                    <wp:start x="2987" y="0"/>
                    <wp:lineTo x="-797" y="0"/>
                    <wp:lineTo x="-797" y="21721"/>
                    <wp:lineTo x="2987" y="21721"/>
                    <wp:lineTo x="21507" y="21721"/>
                    <wp:lineTo x="21507" y="0"/>
                    <wp:lineTo x="2987" y="0"/>
                  </wp:wrapPolygon>
                </wp:wrapTight>
                <wp:docPr id="136" name="Grou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66290" cy="454660"/>
                          <a:chOff x="0" y="0"/>
                          <a:chExt cx="1577245" cy="454885"/>
                        </a:xfrm>
                      </wpg:grpSpPr>
                      <wps:wsp>
                        <wps:cNvPr id="129" name="Zone de texte 129"/>
                        <wps:cNvSpPr txBox="1"/>
                        <wps:spPr>
                          <a:xfrm>
                            <a:off x="241227" y="0"/>
                            <a:ext cx="1336018" cy="4548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370028" w14:textId="77777777" w:rsidR="00D4534C" w:rsidRPr="001E7194" w:rsidRDefault="00D4534C" w:rsidP="003E19E7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 w:rsidRPr="001E7194">
                                <w:rPr>
                                  <w:b/>
                                  <w:color w:val="4F6228" w:themeColor="accent3" w:themeShade="80"/>
                                </w:rPr>
                                <w:t xml:space="preserve">Sélectionner </w:t>
                              </w: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l’univers des matériaux souhaité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Zone de texte 130"/>
                        <wps:cNvSpPr txBox="1"/>
                        <wps:spPr>
                          <a:xfrm>
                            <a:off x="0" y="85725"/>
                            <a:ext cx="210608" cy="252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FF768D" w14:textId="77777777" w:rsidR="00D4534C" w:rsidRPr="004205AC" w:rsidRDefault="00D4534C" w:rsidP="003E19E7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 w:rsidRPr="004205AC">
                                <w:rPr>
                                  <w:b/>
                                  <w:color w:val="4F6228" w:themeColor="accent3" w:themeShade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36" o:spid="_x0000_s1052" style="position:absolute;margin-left:331.95pt;margin-top:11.95pt;width:162.7pt;height:35.8pt;z-index:252463104" coordsize="15772,4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">
                <v:shape id="Zone de texte 129" o:spid="_x0000_s1053" type="#_x0000_t202" style="position:absolute;left:2412;width:13360;height:4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3AcEA&#10;AADcAAAADwAAAGRycy9kb3ducmV2LnhtbERPTYvCMBC9L/gfwgje1lQPsts1iiiKeNt0L96GZmyL&#10;zaQmUdt/bxYW9jaP9znLdW9b8SAfGscKZtMMBHHpTMOVgp9i//4BIkRkg61jUjBQgPVq9LbE3Lgn&#10;f9NDx0qkEA45Kqhj7HIpQ1mTxTB1HXHiLs5bjAn6ShqPzxRuWznPsoW02HBqqLGjbU3lVd+tgvPe&#10;6+6si/Zgi+Zuh5nenW6DUpNxv/kCEamP/+I/99Gk+fNP+H0mXS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/NwHBAAAA3AAAAA8AAAAAAAAAAAAAAAAAmAIAAGRycy9kb3du&#10;cmV2LnhtbFBLBQYAAAAABAAEAPUAAACGAwAAAAA=&#10;" fillcolor="white [3201]" strokecolor="#4e6128 [1606]" strokeweight="1.5pt">
                  <v:textbox>
                    <w:txbxContent>
                      <w:p w:rsidR="00D4534C" w:rsidRPr="001E7194" w:rsidRDefault="00D4534C" w:rsidP="003E19E7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 w:rsidRPr="001E7194">
                          <w:rPr>
                            <w:b/>
                            <w:color w:val="4F6228" w:themeColor="accent3" w:themeShade="80"/>
                          </w:rPr>
                          <w:t xml:space="preserve">Sélectionner </w:t>
                        </w:r>
                        <w:r>
                          <w:rPr>
                            <w:b/>
                            <w:color w:val="4F6228" w:themeColor="accent3" w:themeShade="80"/>
                          </w:rPr>
                          <w:t>l’univers des matériaux souhaité</w:t>
                        </w:r>
                      </w:p>
                    </w:txbxContent>
                  </v:textbox>
                </v:shape>
                <v:shape id="Zone de texte 130" o:spid="_x0000_s1054" type="#_x0000_t202" style="position:absolute;top:857;width:2106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39dsYA&#10;AADcAAAADwAAAGRycy9kb3ducmV2LnhtbESPT2vCQBDF70K/wzKFXqRuoiJt6ipSsPbqHxBvQ3aa&#10;hGZnY3Ybo5++cxC8zfDevPeb+bJ3teqoDZVnA+koAUWce1txYeCwX7++gQoR2WLtmQxcKcBy8TSY&#10;Y2b9hbfU7WKhJIRDhgbKGJtM65CX5DCMfEMs2o9vHUZZ20LbFi8S7mo9TpKZdlixNJTY0GdJ+e/u&#10;zxno9sPz141v1TG1m/fN8HBKi+nJmJfnfvUBKlIfH+b79bcV/IngyzMygV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39dsYAAADcAAAADwAAAAAAAAAAAAAAAACYAgAAZHJz&#10;L2Rvd25yZXYueG1sUEsFBgAAAAAEAAQA9QAAAIs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4534C" w:rsidRPr="004205AC" w:rsidRDefault="00D4534C" w:rsidP="003E19E7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 w:rsidRPr="004205AC">
                          <w:rPr>
                            <w:b/>
                            <w:color w:val="4F6228" w:themeColor="accent3" w:themeShade="80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786303DE" w14:textId="77777777" w:rsidR="003E19E7" w:rsidRDefault="003E19E7" w:rsidP="003E19E7">
      <w:pPr>
        <w:jc w:val="left"/>
        <w:rPr>
          <w:rFonts w:eastAsia="Times New Roman" w:cs="Arial"/>
          <w:lang w:eastAsia="fr-FR"/>
        </w:rPr>
      </w:pPr>
    </w:p>
    <w:p w14:paraId="099850FD" w14:textId="77777777" w:rsidR="003E19E7" w:rsidRDefault="002803C6" w:rsidP="003E19E7">
      <w:pPr>
        <w:jc w:val="left"/>
        <w:rPr>
          <w:rFonts w:eastAsia="Times New Roman" w:cs="Arial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EC06F80" wp14:editId="07824683">
                <wp:simplePos x="0" y="0"/>
                <wp:positionH relativeFrom="column">
                  <wp:posOffset>1828165</wp:posOffset>
                </wp:positionH>
                <wp:positionV relativeFrom="paragraph">
                  <wp:posOffset>46355</wp:posOffset>
                </wp:positionV>
                <wp:extent cx="523875" cy="190500"/>
                <wp:effectExtent l="0" t="0" r="28575" b="19050"/>
                <wp:wrapTight wrapText="bothSides">
                  <wp:wrapPolygon edited="0">
                    <wp:start x="3927" y="0"/>
                    <wp:lineTo x="0" y="4320"/>
                    <wp:lineTo x="0" y="19440"/>
                    <wp:lineTo x="3142" y="21600"/>
                    <wp:lineTo x="18851" y="21600"/>
                    <wp:lineTo x="21993" y="19440"/>
                    <wp:lineTo x="21993" y="2160"/>
                    <wp:lineTo x="18065" y="0"/>
                    <wp:lineTo x="3927" y="0"/>
                  </wp:wrapPolygon>
                </wp:wrapTight>
                <wp:docPr id="21517" name="Ellipse 2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1517" o:spid="_x0000_s1026" style="position:absolute;margin-left:143.95pt;margin-top:3.65pt;width:41.25pt;height:1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" filled="f" strokecolor="#4e6128 [1606]" strokeweight="2pt">
                <v:path arrowok="t"/>
                <w10:wrap type="tight"/>
              </v:oval>
            </w:pict>
          </mc:Fallback>
        </mc:AlternateContent>
      </w:r>
    </w:p>
    <w:p w14:paraId="3367BEC5" w14:textId="77777777" w:rsidR="003E19E7" w:rsidRDefault="003E19E7" w:rsidP="003E19E7">
      <w:pPr>
        <w:jc w:val="left"/>
        <w:rPr>
          <w:rFonts w:eastAsia="Times New Roman" w:cs="Arial"/>
          <w:lang w:eastAsia="fr-FR"/>
        </w:rPr>
      </w:pPr>
    </w:p>
    <w:p w14:paraId="2E0E62A2" w14:textId="77777777" w:rsidR="003E19E7" w:rsidRPr="004D3A93" w:rsidRDefault="003E19E7" w:rsidP="003E19E7">
      <w:pPr>
        <w:jc w:val="left"/>
        <w:rPr>
          <w:rFonts w:eastAsia="Times New Roman" w:cs="Arial"/>
          <w:lang w:eastAsia="fr-FR"/>
        </w:rPr>
      </w:pPr>
    </w:p>
    <w:p w14:paraId="78EABD3C" w14:textId="77777777" w:rsidR="00A61D76" w:rsidRDefault="00A61D76" w:rsidP="00A61D76"/>
    <w:p w14:paraId="606AA593" w14:textId="77777777" w:rsidR="004E726F" w:rsidRDefault="004E726F" w:rsidP="00A61D76"/>
    <w:p w14:paraId="765EDF20" w14:textId="77777777" w:rsidR="002803C6" w:rsidRDefault="00D4534C" w:rsidP="00A61D7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2BD7CE3B" wp14:editId="110F8195">
                <wp:simplePos x="0" y="0"/>
                <wp:positionH relativeFrom="column">
                  <wp:posOffset>4291965</wp:posOffset>
                </wp:positionH>
                <wp:positionV relativeFrom="paragraph">
                  <wp:posOffset>96520</wp:posOffset>
                </wp:positionV>
                <wp:extent cx="930910" cy="251460"/>
                <wp:effectExtent l="76200" t="38100" r="0" b="110490"/>
                <wp:wrapTight wrapText="bothSides">
                  <wp:wrapPolygon edited="0">
                    <wp:start x="-1326" y="-3273"/>
                    <wp:lineTo x="-1768" y="24545"/>
                    <wp:lineTo x="-884" y="29455"/>
                    <wp:lineTo x="7514" y="29455"/>
                    <wp:lineTo x="7956" y="26182"/>
                    <wp:lineTo x="19891" y="11455"/>
                    <wp:lineTo x="19891" y="0"/>
                    <wp:lineTo x="7956" y="-3273"/>
                    <wp:lineTo x="-1326" y="-3273"/>
                  </wp:wrapPolygon>
                </wp:wrapTight>
                <wp:docPr id="917" name="Groupe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10" cy="251460"/>
                          <a:chOff x="0" y="37071"/>
                          <a:chExt cx="885242" cy="252095"/>
                        </a:xfrm>
                      </wpg:grpSpPr>
                      <wps:wsp>
                        <wps:cNvPr id="918" name="Ellipse 918"/>
                        <wps:cNvSpPr>
                          <a:spLocks/>
                        </wps:cNvSpPr>
                        <wps:spPr>
                          <a:xfrm>
                            <a:off x="300362" y="79087"/>
                            <a:ext cx="584880" cy="181126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Zone de texte 919"/>
                        <wps:cNvSpPr txBox="1">
                          <a:spLocks/>
                        </wps:cNvSpPr>
                        <wps:spPr>
                          <a:xfrm>
                            <a:off x="0" y="37071"/>
                            <a:ext cx="265430" cy="2520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174C81A0" w14:textId="77777777" w:rsidR="00D4534C" w:rsidRPr="004205AC" w:rsidRDefault="00D4534C" w:rsidP="00A61D76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17" o:spid="_x0000_s1055" style="position:absolute;left:0;text-align:left;margin-left:337.95pt;margin-top:7.6pt;width:73.3pt;height:19.8pt;z-index:252445696;mso-width-relative:margin;mso-height-relative:margin" coordorigin=",370" coordsize="885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">
                <v:oval id="Ellipse 918" o:spid="_x0000_s1056" style="position:absolute;left:3003;top:790;width:5849;height:1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1kMMA&#10;AADcAAAADwAAAGRycy9kb3ducmV2LnhtbERPy2rCQBTdF/yH4Rbc1YkpthodxVSEQhfFB7q9ZK5J&#10;aOZOyEwe+vWdRaHLw3mvNoOpREeNKy0rmE4iEMSZ1SXnCs6n/cschPPIGivLpOBODjbr0dMKE217&#10;PlB39LkIIewSVFB4XydSuqwgg25ia+LA3Wxj0AfY5FI32IdwU8k4it6kwZJDQ4E1fRSU/Rxbo+Dx&#10;/nq/4CHepdfsy6aubL9n+1ap8fOwXYLwNPh/8Z/7UytYTMPacC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t1kMMAAADcAAAADwAAAAAAAAAAAAAAAACYAgAAZHJzL2Rv&#10;d25yZXYueG1sUEsFBgAAAAAEAAQA9QAAAIgDAAAAAA==&#10;" filled="f" strokecolor="#4f6228" strokeweight="2pt">
                  <v:path arrowok="t"/>
                </v:oval>
                <v:shape id="Zone de texte 919" o:spid="_x0000_s1057" type="#_x0000_t202" style="position:absolute;top:370;width:2654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BcSMQA&#10;AADcAAAADwAAAGRycy9kb3ducmV2LnhtbESPQWvCQBSE70L/w/IKvekmLW1jzCpFKDS3NvXi7Zl9&#10;JsHs27C7mvjvuwXB4zAz3zDFZjK9uJDznWUF6SIBQVxb3XGjYPf7Oc9A+ICssbdMCq7kYbN+mBWY&#10;azvyD12q0IgIYZ+jgjaEIZfS1y0Z9As7EEfvaJ3BEKVrpHY4Rrjp5XOSvEmDHceFFgfatlSfqrNR&#10;8J6VwR04M/34/ZJdnSv3yWup1NPj9LECEWgK9/Ct/aUVLNMl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wXEjEAAAA3AAAAA8AAAAAAAAAAAAAAAAAmAIAAGRycy9k&#10;b3ducmV2LnhtbFBLBQYAAAAABAAEAPUAAACJAwAAAAA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path arrowok="t"/>
                  <v:textbox>
                    <w:txbxContent>
                      <w:p w:rsidR="00D4534C" w:rsidRPr="004205AC" w:rsidRDefault="00D4534C" w:rsidP="00A61D76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0A2CFF4" w14:textId="77777777" w:rsidR="004E726F" w:rsidRDefault="004E726F" w:rsidP="00A61D76"/>
    <w:p w14:paraId="71108AE5" w14:textId="77777777" w:rsidR="00A61D76" w:rsidRDefault="00A61D76" w:rsidP="00A61D76"/>
    <w:p w14:paraId="22AD696E" w14:textId="77777777" w:rsidR="002803C6" w:rsidRDefault="002803C6" w:rsidP="002803C6">
      <w:pPr>
        <w:pStyle w:val="Question"/>
        <w:numPr>
          <w:ilvl w:val="0"/>
          <w:numId w:val="0"/>
        </w:numPr>
        <w:rPr>
          <w:rFonts w:eastAsia="Times New Roman"/>
          <w:color w:val="984806"/>
          <w:lang w:eastAsia="fr-FR"/>
        </w:rPr>
      </w:pPr>
    </w:p>
    <w:p w14:paraId="71B26CB6" w14:textId="77777777" w:rsidR="002803C6" w:rsidRPr="002803C6" w:rsidRDefault="002803C6" w:rsidP="002803C6">
      <w:pPr>
        <w:pStyle w:val="Question"/>
        <w:numPr>
          <w:ilvl w:val="0"/>
          <w:numId w:val="0"/>
        </w:numPr>
        <w:rPr>
          <w:rFonts w:eastAsia="Times New Roman"/>
          <w:color w:val="984806"/>
          <w:lang w:eastAsia="fr-FR"/>
        </w:rPr>
      </w:pPr>
      <w:r w:rsidRPr="002803C6">
        <w:rPr>
          <w:rFonts w:eastAsia="Times New Roman"/>
          <w:color w:val="984806"/>
          <w:lang w:eastAsia="fr-FR"/>
        </w:rPr>
        <w:t>Insérer les exigences du cahier des charges de recyclabilité</w:t>
      </w:r>
      <w:r w:rsidR="00F8093C">
        <w:rPr>
          <w:rFonts w:eastAsia="Times New Roman"/>
          <w:color w:val="984806"/>
          <w:lang w:eastAsia="fr-FR"/>
        </w:rPr>
        <w:t>, puis d’opacité ou de transparence.</w:t>
      </w:r>
    </w:p>
    <w:p w14:paraId="65017475" w14:textId="77777777" w:rsidR="00A61D76" w:rsidRDefault="00A61D76" w:rsidP="00A61D7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1AEAE3EF" wp14:editId="40370125">
                <wp:simplePos x="0" y="0"/>
                <wp:positionH relativeFrom="column">
                  <wp:posOffset>2268855</wp:posOffset>
                </wp:positionH>
                <wp:positionV relativeFrom="paragraph">
                  <wp:posOffset>38100</wp:posOffset>
                </wp:positionV>
                <wp:extent cx="3438525" cy="1771650"/>
                <wp:effectExtent l="76200" t="0" r="9525" b="0"/>
                <wp:wrapNone/>
                <wp:docPr id="1962" name="Groupe 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1771650"/>
                          <a:chOff x="0" y="0"/>
                          <a:chExt cx="3438525" cy="1771650"/>
                        </a:xfrm>
                      </wpg:grpSpPr>
                      <pic:pic xmlns:pic="http://schemas.openxmlformats.org/drawingml/2006/picture">
                        <pic:nvPicPr>
                          <pic:cNvPr id="1963" name="Image 19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322" b="45285"/>
                          <a:stretch/>
                        </pic:blipFill>
                        <pic:spPr bwMode="auto">
                          <a:xfrm>
                            <a:off x="228600" y="0"/>
                            <a:ext cx="32099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64" name="Groupe 1964"/>
                        <wpg:cNvGrpSpPr>
                          <a:grpSpLocks/>
                        </wpg:cNvGrpSpPr>
                        <wpg:grpSpPr>
                          <a:xfrm>
                            <a:off x="0" y="1266825"/>
                            <a:ext cx="1282700" cy="400050"/>
                            <a:chOff x="807" y="114543"/>
                            <a:chExt cx="1284182" cy="401032"/>
                          </a:xfrm>
                        </wpg:grpSpPr>
                        <wps:wsp>
                          <wps:cNvPr id="1965" name="Zone de texte 1965"/>
                          <wps:cNvSpPr txBox="1"/>
                          <wps:spPr>
                            <a:xfrm>
                              <a:off x="266701" y="114543"/>
                              <a:ext cx="1018288" cy="40103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9BBB59">
                                  <a:lumMod val="50000"/>
                                </a:srgbClr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E3F49F1" w14:textId="77777777" w:rsidR="00D4534C" w:rsidRPr="00943C07" w:rsidRDefault="00D4534C" w:rsidP="00A61D76">
                                <w:pPr>
                                  <w:rPr>
                                    <w:b/>
                                    <w:color w:val="4F6228" w:themeColor="accent3" w:themeShade="80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4F6228" w:themeColor="accent3" w:themeShade="80"/>
                                  </w:rPr>
                                  <w:t>Sélectionner la propriété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6" name="Zone de texte 1966"/>
                          <wps:cNvSpPr txBox="1"/>
                          <wps:spPr>
                            <a:xfrm>
                              <a:off x="807" y="175016"/>
                              <a:ext cx="265893" cy="25271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BBB59">
                                    <a:shade val="51000"/>
                                    <a:satMod val="130000"/>
                                  </a:srgbClr>
                                </a:gs>
                                <a:gs pos="80000">
                                  <a:srgbClr val="9BBB59">
                                    <a:shade val="93000"/>
                                    <a:satMod val="130000"/>
                                  </a:srgbClr>
                                </a:gs>
                                <a:gs pos="100000">
                                  <a:srgbClr val="9BBB59">
                                    <a:shade val="94000"/>
                                    <a:satMod val="135000"/>
                                  </a:srgbClr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txbx>
                            <w:txbxContent>
                              <w:p w14:paraId="05719D09" w14:textId="77777777" w:rsidR="00D4534C" w:rsidRPr="004205AC" w:rsidRDefault="00D4534C" w:rsidP="00A61D76">
                                <w:pPr>
                                  <w:rPr>
                                    <w:b/>
                                    <w:color w:val="4F6228" w:themeColor="accent3" w:themeShade="80"/>
                                  </w:rPr>
                                </w:pPr>
                                <w:r>
                                  <w:rPr>
                                    <w:b/>
                                    <w:color w:val="4F6228" w:themeColor="accent3" w:themeShade="8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67" name="Connecteur droit avec flèche 1967"/>
                        <wps:cNvCnPr>
                          <a:cxnSpLocks/>
                        </wps:cNvCnPr>
                        <wps:spPr>
                          <a:xfrm flipV="1">
                            <a:off x="1409700" y="1266825"/>
                            <a:ext cx="615950" cy="25146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968" name="Ellipse 1968"/>
                        <wps:cNvSpPr>
                          <a:spLocks/>
                        </wps:cNvSpPr>
                        <wps:spPr>
                          <a:xfrm>
                            <a:off x="1743075" y="581025"/>
                            <a:ext cx="444500" cy="15049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Zone de texte 1969"/>
                        <wps:cNvSpPr txBox="1"/>
                        <wps:spPr>
                          <a:xfrm>
                            <a:off x="2152650" y="371475"/>
                            <a:ext cx="265430" cy="2520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51D81326" w14:textId="77777777" w:rsidR="00D4534C" w:rsidRPr="004205AC" w:rsidRDefault="00D4534C" w:rsidP="00A61D76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62" o:spid="_x0000_s1058" style="position:absolute;left:0;text-align:left;margin-left:178.65pt;margin-top:3pt;width:270.75pt;height:139.5pt;z-index:252455936" coordsize="34385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">
                <v:shape id="Image 1963" o:spid="_x0000_s1059" type="#_x0000_t75" style="position:absolute;left:2286;width:32099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ED6PDAAAA3QAAAA8AAABkcnMvZG93bnJldi54bWxET01rAjEQvRf8D2EEbzVrXWy7GsUWBA+9&#10;uBXPw2bcrG4m2yTq+u+bQsHbPN7nLFa9bcWVfGgcK5iMMxDEldMN1wr235vnNxAhImtsHZOCOwVY&#10;LQdPCyy0u/GOrmWsRQrhUKACE2NXSBkqQxbD2HXEiTs6bzEm6GupPd5SuG3lS5bNpMWGU4PBjj4N&#10;VefyYhV85Lsy/9mb11NcX76OOR78VB6UGg379RxEpD4+xP/urU7z32dT+PsmnS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QPo8MAAADdAAAADwAAAAAAAAAAAAAAAACf&#10;AgAAZHJzL2Rvd25yZXYueG1sUEsFBgAAAAAEAAQA9wAAAI8DAAAAAA==&#10;">
                  <v:imagedata r:id="rId28" o:title="" cropbottom="29678f" cropright="29047f"/>
                  <v:path arrowok="t"/>
                </v:shape>
                <v:group id="Groupe 1964" o:spid="_x0000_s1060" style="position:absolute;top:12668;width:12827;height:4000" coordorigin="8,1145" coordsize="12841,4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Zone de texte 1965" o:spid="_x0000_s1061" type="#_x0000_t202" style="position:absolute;left:2667;top:1145;width:10182;height:4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Q+sMA&#10;AADdAAAADwAAAGRycy9kb3ducmV2LnhtbERPTUvDQBC9F/wPywje7MaiRdNuSyuIQgtqFelxyI7Z&#10;0OxsyI5N8u+7BaG3ebzPmS97X6sjtbEKbOBunIEiLoKtuDTw/fVy+wgqCrLFOjAZGCjCcnE1mmNu&#10;Q8efdNxJqVIIxxwNOJEm1zoWjjzGcWiIE/cbWo+SYFtq22KXwn2tJ1k21R4rTg0OG3p2VBx2f95A&#10;hz/D+7APrx9S3cdos7Vsts6Ym+t+NQMl1MtF/O9+s2n+0/QBzt+kE/Ti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FQ+sMAAADdAAAADwAAAAAAAAAAAAAAAACYAgAAZHJzL2Rv&#10;d25yZXYueG1sUEsFBgAAAAAEAAQA9QAAAIgDAAAAAA==&#10;" fillcolor="window" strokecolor="#4f6228" strokeweight="1.5pt">
                    <v:textbox inset=",0,,0">
                      <w:txbxContent>
                        <w:p w:rsidR="00D4534C" w:rsidRPr="00943C07" w:rsidRDefault="00D4534C" w:rsidP="00A61D76">
                          <w:pPr>
                            <w:rPr>
                              <w:b/>
                              <w:color w:val="4F6228" w:themeColor="accent3" w:themeShade="80"/>
                              <w:sz w:val="16"/>
                            </w:rPr>
                          </w:pPr>
                          <w:r>
                            <w:rPr>
                              <w:b/>
                              <w:color w:val="4F6228" w:themeColor="accent3" w:themeShade="80"/>
                            </w:rPr>
                            <w:t>Sélectionner la propriété</w:t>
                          </w:r>
                        </w:p>
                      </w:txbxContent>
                    </v:textbox>
                  </v:shape>
                  <v:shape id="Zone de texte 1966" o:spid="_x0000_s1062" type="#_x0000_t202" style="position:absolute;left:8;top:1750;width:265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N48MA&#10;AADdAAAADwAAAGRycy9kb3ducmV2LnhtbERPS4vCMBC+L/gfwgje1nT3ULUaZRGEhQXfKN6GZmyK&#10;zaTbRO3++40geJuP7zmTWWsrcaPGl44VfPQTEMS50yUXCva7xfsQhA/IGivHpOCPPMymnbcJZtrd&#10;eUO3bShEDGGfoQITQp1J6XNDFn3f1cSRO7vGYoiwKaRu8B7DbSU/kySVFkuODQZrmhvKL9urVTA4&#10;FqTnq1V1WuxssjY/drP8PSjV67ZfYxCB2vASP93fOs4fpSk8vokny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VN48MAAADdAAAADwAAAAAAAAAAAAAAAACYAgAAZHJzL2Rv&#10;d25yZXYueG1sUEsFBgAAAAAEAAQA9QAAAIgDAAAAAA==&#10;" fillcolor="#769535" stroked="f">
                    <v:fill color2="#9cc746" rotate="t" angle="180" colors="0 #769535;52429f #9bc348;1 #9cc746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D4534C" w:rsidRPr="004205AC" w:rsidRDefault="00D4534C" w:rsidP="00A61D76">
                          <w:pPr>
                            <w:rPr>
                              <w:b/>
                              <w:color w:val="4F6228" w:themeColor="accent3" w:themeShade="80"/>
                            </w:rPr>
                          </w:pPr>
                          <w:r>
                            <w:rPr>
                              <w:b/>
                              <w:color w:val="4F6228" w:themeColor="accent3" w:themeShade="8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Connecteur droit avec flèche 1967" o:spid="_x0000_s1063" type="#_x0000_t32" style="position:absolute;left:14097;top:12668;width:6159;height:25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wgA8EAAADdAAAADwAAAGRycy9kb3ducmV2LnhtbERPTYvCMBC9C/6HMIIXWdMq6FqNIoLi&#10;VV1hj2Mz21abSW2i1n9vBGFv83ifM1s0phR3ql1hWUHcj0AQp1YXnCn4Oay/vkE4j6yxtEwKnuRg&#10;MW+3Zpho++Ad3fc+EyGEXYIKcu+rREqX5mTQ9W1FHLg/Wxv0AdaZ1DU+Qrgp5SCKRtJgwaEhx4pW&#10;OaWX/c0o4N6kJw/n028cb9aD6/E0XJFhpbqdZjkF4anx/+KPe6vD/MloDO9vwgl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fCADwQAAAN0AAAAPAAAAAAAAAAAAAAAA&#10;AKECAABkcnMvZG93bnJldi54bWxQSwUGAAAAAAQABAD5AAAAjwMAAAAA&#10;" strokecolor="#4f6228" strokeweight="2.25pt">
                  <v:stroke endarrow="open"/>
                  <o:lock v:ext="edit" shapetype="f"/>
                </v:shape>
                <v:oval id="Ellipse 1968" o:spid="_x0000_s1064" style="position:absolute;left:17430;top:5810;width:4445;height:1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Uh6McA&#10;AADdAAAADwAAAGRycy9kb3ducmV2LnhtbESPQWvCQBCF74L/YRmht7qpRdtGV6kVQeihxIq9Dtkx&#10;Cc3OhuxGo7++cyh4m+G9ee+bxap3tTpTGyrPBp7GCSji3NuKCwOH7+3jK6gQkS3WnsnAlQKslsPB&#10;AlPrL5zReR8LJSEcUjRQxtikWoe8JIdh7Bti0U6+dRhlbQttW7xIuKv1JElm2mHF0lBiQx8l5b/7&#10;zhm4vTxfj5hNNuuf/NOvQ9V9TbedMQ+j/n0OKlIf7+b/650V/Le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lIejHAAAA3QAAAA8AAAAAAAAAAAAAAAAAmAIAAGRy&#10;cy9kb3ducmV2LnhtbFBLBQYAAAAABAAEAPUAAACMAwAAAAA=&#10;" filled="f" strokecolor="#4f6228" strokeweight="2pt">
                  <v:path arrowok="t"/>
                </v:oval>
                <v:shape id="Zone de texte 1969" o:spid="_x0000_s1065" type="#_x0000_t202" style="position:absolute;left:21526;top:3714;width:2654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ZkcQA&#10;AADdAAAADwAAAGRycy9kb3ducmV2LnhtbERPTWvCQBC9C/0Pywi96cYe1KSuUgRBKNRGS0tvQ3aa&#10;Dc3Oxuw2if++Kwje5vE+Z7UZbC06an3lWMFsmoAgLpyuuFTwcdpNliB8QNZYOyYFF/KwWT+MVphp&#10;13NO3TGUIoawz1CBCaHJpPSFIYt+6hriyP241mKIsC2lbrGP4baWT0kylxYrjg0GG9oaKn6Pf1bB&#10;4qskvT0c6u/dySbv5tXmb+dPpR7Hw8sziEBDuItv7r2O89N5Ctdv4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a2ZHEAAAA3QAAAA8AAAAAAAAAAAAAAAAAmAIAAGRycy9k&#10;b3ducmV2LnhtbFBLBQYAAAAABAAEAPUAAACJAwAAAAA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4534C" w:rsidRPr="004205AC" w:rsidRDefault="00D4534C" w:rsidP="00A61D76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DD8D8A" w14:textId="77777777" w:rsidR="00A61D76" w:rsidRDefault="00A61D76" w:rsidP="00A61D7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54912" behindDoc="0" locked="0" layoutInCell="1" allowOverlap="1" wp14:anchorId="1933C08F" wp14:editId="716EF8CD">
                <wp:simplePos x="0" y="0"/>
                <wp:positionH relativeFrom="column">
                  <wp:posOffset>1022985</wp:posOffset>
                </wp:positionH>
                <wp:positionV relativeFrom="paragraph">
                  <wp:posOffset>114300</wp:posOffset>
                </wp:positionV>
                <wp:extent cx="1609725" cy="1466850"/>
                <wp:effectExtent l="0" t="0" r="9525" b="0"/>
                <wp:wrapTight wrapText="bothSides">
                  <wp:wrapPolygon edited="0">
                    <wp:start x="0" y="0"/>
                    <wp:lineTo x="0" y="21319"/>
                    <wp:lineTo x="21472" y="21319"/>
                    <wp:lineTo x="21472" y="0"/>
                    <wp:lineTo x="0" y="0"/>
                  </wp:wrapPolygon>
                </wp:wrapTight>
                <wp:docPr id="1970" name="Groupe 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466850"/>
                          <a:chOff x="0" y="0"/>
                          <a:chExt cx="1609725" cy="1466850"/>
                        </a:xfrm>
                      </wpg:grpSpPr>
                      <pic:pic xmlns:pic="http://schemas.openxmlformats.org/drawingml/2006/picture">
                        <pic:nvPicPr>
                          <pic:cNvPr id="1981" name="Image 19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177" b="63131"/>
                          <a:stretch/>
                        </pic:blipFill>
                        <pic:spPr bwMode="auto">
                          <a:xfrm>
                            <a:off x="0" y="0"/>
                            <a:ext cx="1609725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82" name="Ellipse 1982"/>
                        <wps:cNvSpPr>
                          <a:spLocks/>
                        </wps:cNvSpPr>
                        <wps:spPr>
                          <a:xfrm>
                            <a:off x="219075" y="1000125"/>
                            <a:ext cx="590550" cy="21907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9BBB59">
                                <a:lumMod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70" o:spid="_x0000_s1026" style="position:absolute;margin-left:80.55pt;margin-top:9pt;width:126.75pt;height:115.5pt;z-index:252454912" coordsize="16097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">
                <v:shape id="Image 1981" o:spid="_x0000_s1027" type="#_x0000_t75" style="position:absolute;width:16097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Gn2+AAAA3QAAAA8AAABkcnMvZG93bnJldi54bWxET0sKwjAQ3QveIYzgTlMFRatRiiiIO7UH&#10;GJqxLTaTtolab28Ewd083nfW285U4kmtKy0rmIwjEMSZ1SXnCtLrYbQA4TyyxsoyKXiTg+2m31tj&#10;rO2Lz/S8+FyEEHYxKii8r2MpXVaQQTe2NXHgbrY16ANsc6lbfIVwU8lpFM2lwZJDQ4E17QrK7peH&#10;UZA3t8qaR3JPZnJ/aiidN8v9SanhoEtWIDx1/i/+uY86zF8uJvD9JpwgN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bQGn2+AAAA3QAAAA8AAAAAAAAAAAAAAAAAnwIAAGRy&#10;cy9kb3ducmV2LnhtbFBLBQYAAAAABAAEAPcAAACKAwAAAAA=&#10;">
                  <v:imagedata r:id="rId30" o:title="" cropbottom="41374f" cropright="50579f"/>
                  <v:path arrowok="t"/>
                </v:shape>
                <v:oval id="Ellipse 1982" o:spid="_x0000_s1028" style="position:absolute;left:2190;top:10001;width:590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w+MQA&#10;AADdAAAADwAAAGRycy9kb3ducmV2LnhtbERPS2vCQBC+C/6HZQredNMUraauohWh4EF8YK9DdkyC&#10;2dmQ3Wj013cFobf5+J4znbemFFeqXWFZwfsgAkGcWl1wpuB4WPfHIJxH1lhaJgV3cjCfdTtTTLS9&#10;8Y6ue5+JEMIuQQW591UipUtzMugGtiIO3NnWBn2AdSZ1jbcQbkoZR9FIGiw4NORY0XdO6WXfGAWP&#10;z4/7CXfxavmbbuzSFc12uG6U6r21iy8Qnlr/L365f3SYPxnH8Pwmn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B8PjEAAAA3QAAAA8AAAAAAAAAAAAAAAAAmAIAAGRycy9k&#10;b3ducmV2LnhtbFBLBQYAAAAABAAEAPUAAACJAwAAAAA=&#10;" filled="f" strokecolor="#4f6228" strokeweight="2pt">
                  <v:path arrowok="t"/>
                </v:oval>
                <w10:wrap type="tight"/>
              </v:group>
            </w:pict>
          </mc:Fallback>
        </mc:AlternateContent>
      </w:r>
    </w:p>
    <w:p w14:paraId="658BA339" w14:textId="77777777" w:rsidR="00A61D76" w:rsidRPr="004A34E1" w:rsidRDefault="00A61D76" w:rsidP="00A61D76">
      <w:pPr>
        <w:pStyle w:val="Puce1"/>
        <w:numPr>
          <w:ilvl w:val="0"/>
          <w:numId w:val="0"/>
        </w:numPr>
        <w:ind w:left="1004" w:hanging="360"/>
      </w:pPr>
    </w:p>
    <w:p w14:paraId="3901B579" w14:textId="77777777" w:rsidR="00A61D76" w:rsidRDefault="00A61D76" w:rsidP="00A61D76"/>
    <w:p w14:paraId="119BAECA" w14:textId="77777777" w:rsidR="00A61D76" w:rsidRDefault="00A61D76" w:rsidP="00A61D76"/>
    <w:p w14:paraId="1C8D27F8" w14:textId="77777777" w:rsidR="00A61D76" w:rsidRDefault="00A61D76" w:rsidP="00A61D76"/>
    <w:p w14:paraId="6E430B7D" w14:textId="77777777" w:rsidR="00A61D76" w:rsidRDefault="00A61D76" w:rsidP="00A61D76"/>
    <w:p w14:paraId="1D1CB5AB" w14:textId="77777777" w:rsidR="002803C6" w:rsidRDefault="002803C6" w:rsidP="00A61D76"/>
    <w:p w14:paraId="71723351" w14:textId="77777777" w:rsidR="00A61D76" w:rsidRDefault="00A61D76" w:rsidP="00A61D76">
      <w:pPr>
        <w:jc w:val="center"/>
      </w:pPr>
    </w:p>
    <w:p w14:paraId="45278E3B" w14:textId="77777777" w:rsidR="00A61D76" w:rsidRDefault="00A61D76" w:rsidP="00A61D76"/>
    <w:p w14:paraId="1988452D" w14:textId="77777777" w:rsidR="002803C6" w:rsidRDefault="002803C6" w:rsidP="002803C6">
      <w:pPr>
        <w:pStyle w:val="Question"/>
        <w:numPr>
          <w:ilvl w:val="0"/>
          <w:numId w:val="0"/>
        </w:numPr>
        <w:rPr>
          <w:rFonts w:eastAsia="Times New Roman"/>
          <w:color w:val="984806"/>
          <w:lang w:eastAsia="fr-FR"/>
        </w:rPr>
      </w:pPr>
    </w:p>
    <w:p w14:paraId="1BD29DBA" w14:textId="77777777" w:rsidR="00F8093C" w:rsidRDefault="00F8093C">
      <w:pPr>
        <w:spacing w:after="200" w:line="276" w:lineRule="auto"/>
        <w:jc w:val="left"/>
        <w:rPr>
          <w:rFonts w:eastAsia="Times New Roman"/>
          <w:color w:val="984806"/>
          <w:lang w:eastAsia="fr-FR"/>
        </w:rPr>
      </w:pPr>
    </w:p>
    <w:p w14:paraId="79F99BE5" w14:textId="77777777" w:rsidR="00F8093C" w:rsidRDefault="00F8093C">
      <w:pPr>
        <w:spacing w:after="200" w:line="276" w:lineRule="auto"/>
        <w:jc w:val="left"/>
        <w:rPr>
          <w:rFonts w:eastAsia="Times New Roman"/>
          <w:noProof/>
          <w:color w:val="984806"/>
          <w:lang w:eastAsia="fr-FR"/>
        </w:rPr>
      </w:pPr>
      <w:r>
        <w:rPr>
          <w:rFonts w:eastAsia="Times New Roman"/>
          <w:color w:val="984806"/>
          <w:lang w:eastAsia="fr-FR"/>
        </w:rPr>
        <w:br w:type="page"/>
      </w:r>
    </w:p>
    <w:p w14:paraId="77DE8A49" w14:textId="77777777" w:rsidR="002803C6" w:rsidRDefault="002803C6" w:rsidP="002803C6">
      <w:pPr>
        <w:pStyle w:val="Question"/>
        <w:numPr>
          <w:ilvl w:val="0"/>
          <w:numId w:val="0"/>
        </w:numPr>
        <w:rPr>
          <w:rFonts w:eastAsia="Times New Roman"/>
          <w:color w:val="984806"/>
          <w:lang w:eastAsia="fr-FR"/>
        </w:rPr>
      </w:pPr>
      <w:r w:rsidRPr="002803C6">
        <w:rPr>
          <w:rFonts w:eastAsia="Times New Roman"/>
          <w:color w:val="984806"/>
          <w:lang w:eastAsia="fr-FR"/>
        </w:rPr>
        <w:t>Insérer une courbe d’indice de performance (pente de la droite 1 ou -1).</w:t>
      </w:r>
    </w:p>
    <w:p w14:paraId="2F6C1A84" w14:textId="77777777" w:rsidR="00F8093C" w:rsidRDefault="00F8093C" w:rsidP="00F8093C">
      <w:pPr>
        <w:rPr>
          <w:lang w:eastAsia="fr-FR"/>
        </w:rPr>
      </w:pPr>
      <w:r w:rsidRPr="00F8093C">
        <w:rPr>
          <w:noProof/>
          <w:lang w:eastAsia="fr-FR"/>
        </w:rPr>
        <w:drawing>
          <wp:anchor distT="0" distB="0" distL="114300" distR="114300" simplePos="0" relativeHeight="252489728" behindDoc="1" locked="0" layoutInCell="1" allowOverlap="1" wp14:anchorId="494BBBEB" wp14:editId="7975127D">
            <wp:simplePos x="0" y="0"/>
            <wp:positionH relativeFrom="column">
              <wp:posOffset>187325</wp:posOffset>
            </wp:positionH>
            <wp:positionV relativeFrom="paragraph">
              <wp:posOffset>62865</wp:posOffset>
            </wp:positionV>
            <wp:extent cx="5763895" cy="3078480"/>
            <wp:effectExtent l="0" t="0" r="8255" b="7620"/>
            <wp:wrapNone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3"/>
                    <a:stretch/>
                  </pic:blipFill>
                  <pic:spPr bwMode="auto">
                    <a:xfrm>
                      <a:off x="0" y="0"/>
                      <a:ext cx="5763895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20781" w14:textId="77777777" w:rsidR="00F8093C" w:rsidRDefault="00F8093C" w:rsidP="00F8093C">
      <w:pPr>
        <w:rPr>
          <w:lang w:eastAsia="fr-FR"/>
        </w:rPr>
      </w:pPr>
      <w:r w:rsidRPr="00F809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1B5349BC" wp14:editId="654082BE">
                <wp:simplePos x="0" y="0"/>
                <wp:positionH relativeFrom="column">
                  <wp:posOffset>1478280</wp:posOffset>
                </wp:positionH>
                <wp:positionV relativeFrom="paragraph">
                  <wp:posOffset>889000</wp:posOffset>
                </wp:positionV>
                <wp:extent cx="302895" cy="390525"/>
                <wp:effectExtent l="19050" t="38100" r="40005" b="28575"/>
                <wp:wrapNone/>
                <wp:docPr id="94" name="Connecteur droit avec flèch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2895" cy="390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4" o:spid="_x0000_s1026" type="#_x0000_t32" style="position:absolute;margin-left:116.4pt;margin-top:70pt;width:23.85pt;height:30.75pt;flip:y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" strokecolor="#4f6228" strokeweight="2.25pt">
                <v:stroke endarrow="open"/>
                <o:lock v:ext="edit" shapetype="f"/>
              </v:shape>
            </w:pict>
          </mc:Fallback>
        </mc:AlternateContent>
      </w:r>
      <w:r w:rsidRPr="00F8093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87680" behindDoc="0" locked="0" layoutInCell="1" allowOverlap="1" wp14:anchorId="76E49DDE" wp14:editId="3B894E9A">
                <wp:simplePos x="0" y="0"/>
                <wp:positionH relativeFrom="column">
                  <wp:posOffset>4150360</wp:posOffset>
                </wp:positionH>
                <wp:positionV relativeFrom="paragraph">
                  <wp:posOffset>2139315</wp:posOffset>
                </wp:positionV>
                <wp:extent cx="2236470" cy="537845"/>
                <wp:effectExtent l="76200" t="0" r="11430" b="14605"/>
                <wp:wrapTight wrapText="bothSides">
                  <wp:wrapPolygon edited="0">
                    <wp:start x="2208" y="0"/>
                    <wp:lineTo x="-736" y="0"/>
                    <wp:lineTo x="-736" y="21421"/>
                    <wp:lineTo x="2208" y="21421"/>
                    <wp:lineTo x="21526" y="21421"/>
                    <wp:lineTo x="21526" y="0"/>
                    <wp:lineTo x="2208" y="0"/>
                  </wp:wrapPolygon>
                </wp:wrapTight>
                <wp:docPr id="145" name="Grou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6470" cy="537845"/>
                          <a:chOff x="0" y="116904"/>
                          <a:chExt cx="2237683" cy="455810"/>
                        </a:xfrm>
                      </wpg:grpSpPr>
                      <wps:wsp>
                        <wps:cNvPr id="146" name="Zone de texte 146"/>
                        <wps:cNvSpPr txBox="1"/>
                        <wps:spPr>
                          <a:xfrm>
                            <a:off x="266700" y="116904"/>
                            <a:ext cx="1970983" cy="455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9BBB59">
                                <a:lumMod val="5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2903A0AA" w14:textId="77777777" w:rsidR="00D4534C" w:rsidRPr="001E7194" w:rsidRDefault="00D4534C" w:rsidP="00F8093C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Cliquer sur le graphe pour positionner la droite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Zone de texte 147"/>
                        <wps:cNvSpPr txBox="1"/>
                        <wps:spPr>
                          <a:xfrm>
                            <a:off x="0" y="169394"/>
                            <a:ext cx="265893" cy="25271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66F921AB" w14:textId="77777777" w:rsidR="00D4534C" w:rsidRPr="004205AC" w:rsidRDefault="00D4534C" w:rsidP="00F8093C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45" o:spid="_x0000_s1066" style="position:absolute;left:0;text-align:left;margin-left:326.8pt;margin-top:168.45pt;width:176.1pt;height:42.35pt;z-index:252487680" coordorigin=",1169" coordsize="22376,4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">
                <v:shape id="Zone de texte 146" o:spid="_x0000_s1067" type="#_x0000_t202" style="position:absolute;left:2667;top:1169;width:19709;height:4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CxhsEA&#10;AADcAAAADwAAAGRycy9kb3ducmV2LnhtbERPTWvCQBC9F/oflil4CXWjSJDUVWxAkN5MhfQ4ZMck&#10;JDsbshtN/r1bKPQ2j/c5u8NkOnGnwTWWFayWMQji0uqGKwXX79P7FoTzyBo7y6RgJgeH/evLDlNt&#10;H3yhe+4rEULYpaig9r5PpXRlTQbd0vbEgbvZwaAPcKikHvARwk0n13GcSIMNh4Yae8pqKtt8NArw&#10;iMaPXz+fRTFnycy3SLdtpNTibTp+gPA0+X/xn/usw/xNAr/PhAv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QsYbBAAAA3AAAAA8AAAAAAAAAAAAAAAAAmAIAAGRycy9kb3du&#10;cmV2LnhtbFBLBQYAAAAABAAEAPUAAACGAwAAAAA=&#10;" fillcolor="window" strokecolor="#4f6228" strokeweight="1.5pt">
                  <v:textbox>
                    <w:txbxContent>
                      <w:p w:rsidR="00D4534C" w:rsidRPr="001E7194" w:rsidRDefault="00D4534C" w:rsidP="00F8093C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Cliquer sur le graphe pour positionner la droite .</w:t>
                        </w:r>
                      </w:p>
                    </w:txbxContent>
                  </v:textbox>
                </v:shape>
                <v:shape id="Zone de texte 147" o:spid="_x0000_s1068" type="#_x0000_t202" style="position:absolute;top:1693;width:2658;height:2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eKcIA&#10;AADcAAAADwAAAGRycy9kb3ducmV2LnhtbERP24rCMBB9F/yHMIJvmq6ISjXKIgiCsK4XFN+GZrYp&#10;20xqk9X69xtB8G0O5zqzRWNLcaPaF44VfPQTEMSZ0wXnCo6HVW8CwgdkjaVjUvAgD4t5uzXDVLs7&#10;7+i2D7mIIexTVGBCqFIpfWbIou+7ijhyP662GCKsc6lrvMdwW8pBkoykxYJjg8GKloay3/2fVTA+&#10;56SX2215WR1s8m02dvd1PSnV7TSfUxCBmvAWv9xrHecPx/B8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h4pwgAAANwAAAAPAAAAAAAAAAAAAAAAAJgCAABkcnMvZG93&#10;bnJldi54bWxQSwUGAAAAAAQABAD1AAAAhwMAAAAA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4534C" w:rsidRPr="004205AC" w:rsidRDefault="00D4534C" w:rsidP="00F8093C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F8093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88704" behindDoc="0" locked="0" layoutInCell="1" allowOverlap="1" wp14:anchorId="1D9934A7" wp14:editId="1985A1D1">
                <wp:simplePos x="0" y="0"/>
                <wp:positionH relativeFrom="column">
                  <wp:posOffset>237490</wp:posOffset>
                </wp:positionH>
                <wp:positionV relativeFrom="paragraph">
                  <wp:posOffset>2531110</wp:posOffset>
                </wp:positionV>
                <wp:extent cx="3599180" cy="427990"/>
                <wp:effectExtent l="76200" t="38100" r="20320" b="10160"/>
                <wp:wrapTight wrapText="bothSides">
                  <wp:wrapPolygon edited="0">
                    <wp:start x="-229" y="-1923"/>
                    <wp:lineTo x="-457" y="0"/>
                    <wp:lineTo x="-343" y="15383"/>
                    <wp:lineTo x="1143" y="21151"/>
                    <wp:lineTo x="1258" y="21151"/>
                    <wp:lineTo x="21608" y="21151"/>
                    <wp:lineTo x="21608" y="0"/>
                    <wp:lineTo x="1944" y="-1923"/>
                    <wp:lineTo x="-229" y="-1923"/>
                  </wp:wrapPolygon>
                </wp:wrapTight>
                <wp:docPr id="148" name="Grou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9180" cy="427990"/>
                          <a:chOff x="-1424706" y="-17098"/>
                          <a:chExt cx="2856037" cy="429396"/>
                        </a:xfrm>
                      </wpg:grpSpPr>
                      <wps:wsp>
                        <wps:cNvPr id="152" name="Zone de texte 152"/>
                        <wps:cNvSpPr txBox="1"/>
                        <wps:spPr>
                          <a:xfrm>
                            <a:off x="-1224741" y="-5498"/>
                            <a:ext cx="2656072" cy="41779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9BBB59">
                                <a:lumMod val="5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187A9A9B" w14:textId="77777777" w:rsidR="00D4534C" w:rsidRPr="001E7194" w:rsidRDefault="00D4534C" w:rsidP="00F8093C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Cliquer une seconde fois sur la zone du graphe à conserver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Zone de texte 153"/>
                        <wps:cNvSpPr txBox="1"/>
                        <wps:spPr>
                          <a:xfrm>
                            <a:off x="-1424706" y="-17098"/>
                            <a:ext cx="205437" cy="25271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6EE4ED7B" w14:textId="77777777" w:rsidR="00D4534C" w:rsidRPr="004205AC" w:rsidRDefault="00D4534C" w:rsidP="00F8093C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48" o:spid="_x0000_s1072" style="position:absolute;left:0;text-align:left;margin-left:18.7pt;margin-top:199.3pt;width:283.4pt;height:33.7pt;z-index:252488704" coordorigin="-14247,-170" coordsize="28560,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">
                <v:shape id="Zone de texte 152" o:spid="_x0000_s1073" type="#_x0000_t202" style="position:absolute;left:-12247;top:-54;width:26560;height:4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LhMIA&#10;AADcAAAADwAAAGRycy9kb3ducmV2LnhtbERP20rDQBB9F/yHZQq+2U2LlZJ2W1QQBQv2RvFxyI7Z&#10;YHY2ZMcm+ftuQfBtDuc6y3Xva3WmNlaBDUzGGSjiItiKSwPHw+v9HFQUZIt1YDIwUIT16vZmibkN&#10;He/ovJdSpRCOORpwIk2udSwceYzj0BAn7ju0HiXBttS2xS6F+1pPs+xRe6w4NThs6MVR8bP/9QY6&#10;PA2fw1d420r1EKPNnuVj44y5G/VPC1BCvfyL/9zvNs2fTeH6TLpAry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QuEwgAAANwAAAAPAAAAAAAAAAAAAAAAAJgCAABkcnMvZG93&#10;bnJldi54bWxQSwUGAAAAAAQABAD1AAAAhwMAAAAA&#10;" fillcolor="window" strokecolor="#4f6228" strokeweight="1.5pt">
                  <v:textbox inset=",0,,0">
                    <w:txbxContent>
                      <w:p w:rsidR="00D4534C" w:rsidRPr="001E7194" w:rsidRDefault="00D4534C" w:rsidP="00F8093C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Cliquer une seconde fois sur la zone du graphe à conserver</w:t>
                        </w:r>
                      </w:p>
                    </w:txbxContent>
                  </v:textbox>
                </v:shape>
                <v:shape id="Zone de texte 153" o:spid="_x0000_s1074" type="#_x0000_t202" style="position:absolute;left:-14247;top:-170;width:2055;height:2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O98MA&#10;AADcAAAADwAAAGRycy9kb3ducmV2LnhtbERP22rCQBB9F/oPywh9040VbUndhCIIQqHeitK3ITtm&#10;g9nZNLvV+PeuIPRtDuc6s7yztThT6yvHCkbDBARx4XTFpYLv3WLwBsIHZI21Y1JwJQ959tSbYard&#10;hTd03oZSxBD2KSowITSplL4wZNEPXUMcuaNrLYYI21LqFi8x3NbyJUmm0mLFscFgQ3NDxWn7ZxW8&#10;HkrS89Wq/lnsbLI2n3bz9btX6rnffbyDCNSFf/HDvdRx/mQM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iO98MAAADcAAAADwAAAAAAAAAAAAAAAACYAgAAZHJzL2Rv&#10;d25yZXYueG1sUEsFBgAAAAAEAAQA9QAAAIgDAAAAAA=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4534C" w:rsidRPr="004205AC" w:rsidRDefault="00D4534C" w:rsidP="00F8093C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42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D26B9A1" w14:textId="77777777" w:rsidR="00F8093C" w:rsidRDefault="00F8093C" w:rsidP="00F8093C">
      <w:pPr>
        <w:rPr>
          <w:lang w:eastAsia="fr-FR"/>
        </w:rPr>
      </w:pPr>
    </w:p>
    <w:p w14:paraId="11AC2032" w14:textId="77777777" w:rsidR="00F8093C" w:rsidRDefault="00F8093C" w:rsidP="00F8093C">
      <w:pPr>
        <w:rPr>
          <w:lang w:eastAsia="fr-FR"/>
        </w:rPr>
      </w:pPr>
    </w:p>
    <w:p w14:paraId="135BD550" w14:textId="77777777" w:rsidR="00F8093C" w:rsidRDefault="00F8093C" w:rsidP="00F8093C">
      <w:pPr>
        <w:rPr>
          <w:lang w:eastAsia="fr-FR"/>
        </w:rPr>
      </w:pPr>
    </w:p>
    <w:p w14:paraId="45132BEA" w14:textId="77777777" w:rsidR="00F8093C" w:rsidRDefault="00F8093C" w:rsidP="00F8093C">
      <w:pPr>
        <w:rPr>
          <w:lang w:eastAsia="fr-FR"/>
        </w:rPr>
      </w:pPr>
      <w:r w:rsidRPr="00F8093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369D9CC7" wp14:editId="57944D91">
                <wp:simplePos x="0" y="0"/>
                <wp:positionH relativeFrom="column">
                  <wp:posOffset>658495</wp:posOffset>
                </wp:positionH>
                <wp:positionV relativeFrom="paragraph">
                  <wp:posOffset>168911</wp:posOffset>
                </wp:positionV>
                <wp:extent cx="1283970" cy="485775"/>
                <wp:effectExtent l="76200" t="0" r="11430" b="28575"/>
                <wp:wrapTight wrapText="bothSides">
                  <wp:wrapPolygon edited="0">
                    <wp:start x="3846" y="0"/>
                    <wp:lineTo x="-1282" y="0"/>
                    <wp:lineTo x="-1282" y="22024"/>
                    <wp:lineTo x="3846" y="22024"/>
                    <wp:lineTo x="21472" y="22024"/>
                    <wp:lineTo x="21472" y="0"/>
                    <wp:lineTo x="3846" y="0"/>
                  </wp:wrapPolygon>
                </wp:wrapTight>
                <wp:docPr id="21560" name="Groupe 2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3970" cy="485775"/>
                          <a:chOff x="807" y="-1"/>
                          <a:chExt cx="1285038" cy="486807"/>
                        </a:xfrm>
                      </wpg:grpSpPr>
                      <wps:wsp>
                        <wps:cNvPr id="21561" name="Zone de texte 21561"/>
                        <wps:cNvSpPr txBox="1"/>
                        <wps:spPr>
                          <a:xfrm>
                            <a:off x="266701" y="-1"/>
                            <a:ext cx="1019144" cy="48680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06ADAC56" w14:textId="77777777" w:rsidR="00D4534C" w:rsidRPr="00943C07" w:rsidRDefault="00D4534C" w:rsidP="00F8093C">
                              <w:pPr>
                                <w:rPr>
                                  <w:b/>
                                  <w:color w:val="4F6228" w:themeColor="accent3" w:themeShade="80"/>
                                  <w:sz w:val="16"/>
                                </w:rPr>
                              </w:pPr>
                              <w:r w:rsidRPr="00943C07">
                                <w:rPr>
                                  <w:b/>
                                  <w:color w:val="4F6228" w:themeColor="accent3" w:themeShade="80"/>
                                </w:rPr>
                                <w:t>Sélectionner</w:t>
                              </w:r>
                              <w:r w:rsidRPr="00943C07">
                                <w:rPr>
                                  <w:b/>
                                  <w:color w:val="4F6228" w:themeColor="accent3" w:themeShade="80"/>
                                  <w:sz w:val="32"/>
                                </w:rPr>
                                <w:t xml:space="preserve"> </w:t>
                              </w:r>
                              <w:r w:rsidRPr="00943C07">
                                <w:rPr>
                                  <w:b/>
                                  <w:color w:val="4F6228" w:themeColor="accent3" w:themeShade="80"/>
                                </w:rPr>
                                <w:t>« Gradiant </w:t>
                              </w:r>
                              <w:r w:rsidRPr="00943C07">
                                <w:rPr>
                                  <w:b/>
                                  <w:color w:val="4F6228" w:themeColor="accent3" w:themeShade="80"/>
                                  <w:sz w:val="16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2" name="Zone de texte 21562"/>
                        <wps:cNvSpPr txBox="1"/>
                        <wps:spPr>
                          <a:xfrm>
                            <a:off x="807" y="114543"/>
                            <a:ext cx="265893" cy="25271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0C68B37D" w14:textId="77777777" w:rsidR="00D4534C" w:rsidRPr="004205AC" w:rsidRDefault="00D4534C" w:rsidP="00F8093C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1560" o:spid="_x0000_s1075" style="position:absolute;left:0;text-align:left;margin-left:51.85pt;margin-top:13.3pt;width:101.1pt;height:38.25pt;z-index:252491776" coordorigin="8" coordsize="12850,4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">
                <v:shape id="Zone de texte 21561" o:spid="_x0000_s1076" type="#_x0000_t202" style="position:absolute;left:2667;width:10191;height:4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k0McA&#10;AADeAAAADwAAAGRycy9kb3ducmV2LnhtbESPQWvCQBSE7wX/w/IKvekmoYqmriKGVk8Fowe9PbKv&#10;SWr2bciuGv+9WxB6HGbmG2a+7E0jrtS52rKCeBSBIC6srrlUcNh/DqcgnEfW2FgmBXdysFwMXuaY&#10;anvjHV1zX4oAYZeigsr7NpXSFRUZdCPbEgfvx3YGfZBdKXWHtwA3jUyiaCIN1hwWKmxpXVFxzi9G&#10;wSVLTtnRt5vv2Vl/5f16/37PfpV6e+1XHyA89f4//GxvtYIkHk9i+Ls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5NDHAAAA3gAAAA8AAAAAAAAAAAAAAAAAmAIAAGRy&#10;cy9kb3ducmV2LnhtbFBLBQYAAAAABAAEAPUAAACMAwAAAAA=&#10;" fillcolor="window" strokecolor="#4e6128 [1606]" strokeweight="1.5pt">
                  <v:textbox>
                    <w:txbxContent>
                      <w:p w:rsidR="00D4534C" w:rsidRPr="00943C07" w:rsidRDefault="00D4534C" w:rsidP="00F8093C">
                        <w:pPr>
                          <w:rPr>
                            <w:b/>
                            <w:color w:val="4F6228" w:themeColor="accent3" w:themeShade="80"/>
                            <w:sz w:val="16"/>
                          </w:rPr>
                        </w:pPr>
                        <w:r w:rsidRPr="00943C07">
                          <w:rPr>
                            <w:b/>
                            <w:color w:val="4F6228" w:themeColor="accent3" w:themeShade="80"/>
                          </w:rPr>
                          <w:t>Sélectionner</w:t>
                        </w:r>
                        <w:r w:rsidRPr="00943C07">
                          <w:rPr>
                            <w:b/>
                            <w:color w:val="4F6228" w:themeColor="accent3" w:themeShade="80"/>
                            <w:sz w:val="32"/>
                          </w:rPr>
                          <w:t xml:space="preserve"> </w:t>
                        </w:r>
                        <w:r w:rsidRPr="00943C07">
                          <w:rPr>
                            <w:b/>
                            <w:color w:val="4F6228" w:themeColor="accent3" w:themeShade="80"/>
                          </w:rPr>
                          <w:t>« </w:t>
                        </w:r>
                        <w:proofErr w:type="spellStart"/>
                        <w:r w:rsidRPr="00943C07">
                          <w:rPr>
                            <w:b/>
                            <w:color w:val="4F6228" w:themeColor="accent3" w:themeShade="80"/>
                          </w:rPr>
                          <w:t>Gradiant</w:t>
                        </w:r>
                        <w:proofErr w:type="spellEnd"/>
                        <w:r w:rsidRPr="00943C07">
                          <w:rPr>
                            <w:b/>
                            <w:color w:val="4F6228" w:themeColor="accent3" w:themeShade="80"/>
                          </w:rPr>
                          <w:t> </w:t>
                        </w:r>
                        <w:r w:rsidRPr="00943C07">
                          <w:rPr>
                            <w:b/>
                            <w:color w:val="4F6228" w:themeColor="accent3" w:themeShade="80"/>
                            <w:sz w:val="16"/>
                          </w:rPr>
                          <w:t>»</w:t>
                        </w:r>
                      </w:p>
                    </w:txbxContent>
                  </v:textbox>
                </v:shape>
                <v:shape id="Zone de texte 21562" o:spid="_x0000_s1077" type="#_x0000_t202" style="position:absolute;left:8;top:1145;width:2659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UNsYA&#10;AADeAAAADwAAAGRycy9kb3ducmV2LnhtbESPQWvCQBSE70L/w/IKvenGQK1EVymCIAhajSjeHtnX&#10;bGj2bZpdNf57t1DwOMzMN8x03tlaXKn1lWMFw0ECgrhwuuJSwSFf9scgfEDWWDsmBXfyMJ+99KaY&#10;aXfjHV33oRQRwj5DBSaEJpPSF4Ys+oFriKP37VqLIcq2lLrFW4TbWqZJMpIWK44LBhtaGCp+9her&#10;4ONUkl5st/V5mdvky6ztbvN7VOrttfucgAjUhWf4v73SCtLh+yiFvzvx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kUNsYAAADeAAAADwAAAAAAAAAAAAAAAACYAgAAZHJz&#10;L2Rvd25yZXYueG1sUEsFBgAAAAAEAAQA9QAAAIsDAAAAAA=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4534C" w:rsidRPr="004205AC" w:rsidRDefault="00D4534C" w:rsidP="00F8093C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1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F809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6F709441" wp14:editId="4CF486FC">
                <wp:simplePos x="0" y="0"/>
                <wp:positionH relativeFrom="column">
                  <wp:posOffset>1630680</wp:posOffset>
                </wp:positionH>
                <wp:positionV relativeFrom="paragraph">
                  <wp:posOffset>-239394</wp:posOffset>
                </wp:positionV>
                <wp:extent cx="302895" cy="390525"/>
                <wp:effectExtent l="19050" t="38100" r="40005" b="28575"/>
                <wp:wrapNone/>
                <wp:docPr id="21563" name="Connecteur droit avec flèche 2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2895" cy="3905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1563" o:spid="_x0000_s1026" type="#_x0000_t32" style="position:absolute;margin-left:128.4pt;margin-top:-18.85pt;width:23.85pt;height:30.75pt;flip:y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" strokecolor="#4f6228" strokeweight="2.25pt">
                <v:stroke endarrow="open"/>
                <o:lock v:ext="edit" shapetype="f"/>
              </v:shape>
            </w:pict>
          </mc:Fallback>
        </mc:AlternateContent>
      </w:r>
      <w:r w:rsidRPr="00F809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5BEB57AC" wp14:editId="6E8F516D">
                <wp:simplePos x="0" y="0"/>
                <wp:positionH relativeFrom="column">
                  <wp:posOffset>3220720</wp:posOffset>
                </wp:positionH>
                <wp:positionV relativeFrom="paragraph">
                  <wp:posOffset>268605</wp:posOffset>
                </wp:positionV>
                <wp:extent cx="618490" cy="366395"/>
                <wp:effectExtent l="38100" t="19050" r="10160" b="52705"/>
                <wp:wrapNone/>
                <wp:docPr id="99" name="Connecteur droit avec flèch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8490" cy="36639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9" o:spid="_x0000_s1026" type="#_x0000_t32" style="position:absolute;margin-left:253.6pt;margin-top:21.15pt;width:48.7pt;height:28.85pt;flip:x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" strokecolor="#4f6228" strokeweight="2.25pt">
                <v:stroke endarrow="open"/>
                <o:lock v:ext="edit" shapetype="f"/>
              </v:shape>
            </w:pict>
          </mc:Fallback>
        </mc:AlternateContent>
      </w:r>
      <w:r w:rsidRPr="00F8093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484608" behindDoc="0" locked="0" layoutInCell="1" allowOverlap="1" wp14:anchorId="0B33AAAD" wp14:editId="58276DDC">
                <wp:simplePos x="0" y="0"/>
                <wp:positionH relativeFrom="column">
                  <wp:posOffset>3721735</wp:posOffset>
                </wp:positionH>
                <wp:positionV relativeFrom="paragraph">
                  <wp:posOffset>109855</wp:posOffset>
                </wp:positionV>
                <wp:extent cx="1588135" cy="358775"/>
                <wp:effectExtent l="76200" t="38100" r="12065" b="22225"/>
                <wp:wrapTight wrapText="bothSides">
                  <wp:wrapPolygon edited="0">
                    <wp:start x="-518" y="-2294"/>
                    <wp:lineTo x="-1036" y="0"/>
                    <wp:lineTo x="-777" y="18350"/>
                    <wp:lineTo x="2850" y="21791"/>
                    <wp:lineTo x="3109" y="21791"/>
                    <wp:lineTo x="21505" y="21791"/>
                    <wp:lineTo x="21505" y="-2294"/>
                    <wp:lineTo x="-518" y="-2294"/>
                  </wp:wrapPolygon>
                </wp:wrapTight>
                <wp:docPr id="21556" name="Groupe 2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8135" cy="358775"/>
                          <a:chOff x="0" y="0"/>
                          <a:chExt cx="1588209" cy="359578"/>
                        </a:xfrm>
                      </wpg:grpSpPr>
                      <wps:wsp>
                        <wps:cNvPr id="21557" name="Zone de texte 21557"/>
                        <wps:cNvSpPr txBox="1"/>
                        <wps:spPr>
                          <a:xfrm>
                            <a:off x="266700" y="0"/>
                            <a:ext cx="1321509" cy="3595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rgbClr val="9BBB59">
                                <a:lumMod val="50000"/>
                              </a:srgb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3A5FD393" w14:textId="77777777" w:rsidR="00D4534C" w:rsidRPr="001E7194" w:rsidRDefault="00D4534C" w:rsidP="00F8093C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Inscrire la pente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9" name="Zone de texte 21559"/>
                        <wps:cNvSpPr txBox="1"/>
                        <wps:spPr>
                          <a:xfrm>
                            <a:off x="0" y="0"/>
                            <a:ext cx="265893" cy="25271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9BBB59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9BBB59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9BBB59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14:paraId="21FE08CC" w14:textId="77777777" w:rsidR="00D4534C" w:rsidRPr="004205AC" w:rsidRDefault="00D4534C" w:rsidP="00F8093C">
                              <w:pPr>
                                <w:rPr>
                                  <w:b/>
                                  <w:color w:val="4F6228" w:themeColor="accent3" w:themeShade="80"/>
                                </w:rPr>
                              </w:pPr>
                              <w:r>
                                <w:rPr>
                                  <w:b/>
                                  <w:color w:val="4F6228" w:themeColor="accent3" w:themeShade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1556" o:spid="_x0000_s1078" style="position:absolute;left:0;text-align:left;margin-left:293.05pt;margin-top:8.65pt;width:125.05pt;height:28.25pt;z-index:252484608" coordsize="15882,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">
                <v:shape id="Zone de texte 21557" o:spid="_x0000_s1079" type="#_x0000_t202" style="position:absolute;left:2667;width:13215;height:3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ur8YA&#10;AADeAAAADwAAAGRycy9kb3ducmV2LnhtbESPS2vDMBCE74X+B7GBXkItx5C0OFFCaiiU3vKA9LhY&#10;6we2VsZS/Pj3VSHQ4zAz3zC7w2RaMVDvassKVlEMgji3uuZSwfXy+foOwnlkja1lUjCTg8P++WmH&#10;qbYjn2g4+1IECLsUFVTed6mULq/IoItsRxy8wvYGfZB9KXWPY4CbViZxvJEGaw4LFXaUVZQ357tR&#10;gEc0/v7983G7zdlm5mKpm2ap1MtiOm5BeJr8f/jR/tIKktV6/QZ/d8IV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rur8YAAADeAAAADwAAAAAAAAAAAAAAAACYAgAAZHJz&#10;L2Rvd25yZXYueG1sUEsFBgAAAAAEAAQA9QAAAIsDAAAAAA==&#10;" fillcolor="window" strokecolor="#4f6228" strokeweight="1.5pt">
                  <v:textbox>
                    <w:txbxContent>
                      <w:p w:rsidR="00D4534C" w:rsidRPr="001E7194" w:rsidRDefault="00D4534C" w:rsidP="00F8093C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Inscrire la pente</w:t>
                        </w:r>
                      </w:p>
                    </w:txbxContent>
                  </v:textbox>
                </v:shape>
                <v:shape id="Zone de texte 21559" o:spid="_x0000_s1080" type="#_x0000_t202" style="position:absolute;width:2658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M+scA&#10;AADeAAAADwAAAGRycy9kb3ducmV2LnhtbESP3WoCMRSE7wu+QzhC72pWwdquRhFBEAr1Z0vFu8Pm&#10;uFncnKybVLdvbwTBy2FmvmEms9ZW4kKNLx0r6PcSEMS50yUXCn6y5dsHCB+QNVaOScE/eZhNOy8T&#10;TLW78pYuu1CICGGfogITQp1K6XNDFn3P1cTRO7rGYoiyKaRu8BrhtpKDJHmXFkuOCwZrWhjKT7s/&#10;q2C0L0gv1uvqsMxssjFfdvt9/lXqtdvOxyACteEZfrRXWsGgPxx+wv1Ov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hTPrHAAAA3gAAAA8AAAAAAAAAAAAAAAAAmAIAAGRy&#10;cy9kb3ducmV2LnhtbFBLBQYAAAAABAAEAPUAAACMAwAAAAA=&#10;" fillcolor="#769535" stroked="f">
                  <v:fill color2="#9cc746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D4534C" w:rsidRPr="004205AC" w:rsidRDefault="00D4534C" w:rsidP="00F8093C">
                        <w:pPr>
                          <w:rPr>
                            <w:b/>
                            <w:color w:val="4F6228" w:themeColor="accent3" w:themeShade="80"/>
                          </w:rPr>
                        </w:pPr>
                        <w:r>
                          <w:rPr>
                            <w:b/>
                            <w:color w:val="4F6228" w:themeColor="accent3" w:themeShade="80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B887F49" w14:textId="77777777" w:rsidR="00F8093C" w:rsidRDefault="00F8093C" w:rsidP="00F8093C">
      <w:pPr>
        <w:rPr>
          <w:lang w:eastAsia="fr-FR"/>
        </w:rPr>
      </w:pPr>
    </w:p>
    <w:p w14:paraId="0E87CDBE" w14:textId="77777777" w:rsidR="00F8093C" w:rsidRDefault="00F8093C" w:rsidP="00F8093C">
      <w:pPr>
        <w:rPr>
          <w:lang w:eastAsia="fr-FR"/>
        </w:rPr>
      </w:pPr>
    </w:p>
    <w:p w14:paraId="0AECAAAC" w14:textId="77777777" w:rsidR="00F8093C" w:rsidRDefault="00F8093C" w:rsidP="00F8093C">
      <w:pPr>
        <w:rPr>
          <w:lang w:eastAsia="fr-FR"/>
        </w:rPr>
      </w:pPr>
    </w:p>
    <w:p w14:paraId="345C4840" w14:textId="77777777" w:rsidR="00F8093C" w:rsidRDefault="00F8093C" w:rsidP="00F8093C">
      <w:pPr>
        <w:rPr>
          <w:lang w:eastAsia="fr-FR"/>
        </w:rPr>
      </w:pPr>
    </w:p>
    <w:p w14:paraId="534C88D4" w14:textId="77777777" w:rsidR="00F8093C" w:rsidRDefault="00F8093C" w:rsidP="00F8093C">
      <w:pPr>
        <w:rPr>
          <w:lang w:eastAsia="fr-FR"/>
        </w:rPr>
      </w:pPr>
    </w:p>
    <w:p w14:paraId="3A2A1517" w14:textId="77777777" w:rsidR="00F8093C" w:rsidRDefault="00F8093C" w:rsidP="00F8093C">
      <w:pPr>
        <w:rPr>
          <w:lang w:eastAsia="fr-FR"/>
        </w:rPr>
      </w:pPr>
    </w:p>
    <w:p w14:paraId="7B77F8A8" w14:textId="77777777" w:rsidR="00F8093C" w:rsidRDefault="00F8093C" w:rsidP="00F8093C">
      <w:pPr>
        <w:rPr>
          <w:lang w:eastAsia="fr-FR"/>
        </w:rPr>
      </w:pPr>
    </w:p>
    <w:p w14:paraId="448B350D" w14:textId="77777777" w:rsidR="00F8093C" w:rsidRDefault="00F8093C" w:rsidP="00F8093C">
      <w:pPr>
        <w:rPr>
          <w:lang w:eastAsia="fr-FR"/>
        </w:rPr>
      </w:pPr>
    </w:p>
    <w:p w14:paraId="2B7EFC7B" w14:textId="77777777" w:rsidR="00F8093C" w:rsidRDefault="00F8093C" w:rsidP="00F8093C">
      <w:pPr>
        <w:rPr>
          <w:lang w:eastAsia="fr-FR"/>
        </w:rPr>
      </w:pPr>
    </w:p>
    <w:p w14:paraId="41A8BC79" w14:textId="77777777" w:rsidR="00F8093C" w:rsidRDefault="00F8093C" w:rsidP="00F8093C">
      <w:pPr>
        <w:rPr>
          <w:lang w:eastAsia="fr-FR"/>
        </w:rPr>
      </w:pPr>
    </w:p>
    <w:p w14:paraId="015333DF" w14:textId="77777777" w:rsidR="000630D3" w:rsidRDefault="000630D3" w:rsidP="00F8093C">
      <w:pPr>
        <w:rPr>
          <w:lang w:eastAsia="fr-FR"/>
        </w:rPr>
      </w:pPr>
    </w:p>
    <w:p w14:paraId="6FF9912E" w14:textId="77777777" w:rsidR="00F8093C" w:rsidRDefault="00F8093C" w:rsidP="00F8093C">
      <w:pPr>
        <w:rPr>
          <w:lang w:eastAsia="fr-FR"/>
        </w:rPr>
      </w:pPr>
    </w:p>
    <w:p w14:paraId="54438121" w14:textId="77777777" w:rsidR="00F8093C" w:rsidRDefault="00F8093C" w:rsidP="00F8093C">
      <w:pPr>
        <w:pStyle w:val="Question"/>
        <w:ind w:left="0" w:firstLine="0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Sélectionner les deux matériaux qui vous semble le plus approprié</w:t>
      </w:r>
      <w:r w:rsidR="001022CA">
        <w:rPr>
          <w:rFonts w:eastAsia="Times New Roman"/>
          <w:lang w:eastAsia="fr-FR"/>
        </w:rPr>
        <w:t>s</w:t>
      </w:r>
      <w:r>
        <w:rPr>
          <w:rFonts w:eastAsia="Times New Roman"/>
          <w:lang w:eastAsia="fr-FR"/>
        </w:rPr>
        <w:t>. Justifier votre choix et faire une copie d’écran de votre diagramme dans les deux cas.</w:t>
      </w:r>
    </w:p>
    <w:p w14:paraId="3CBDB843" w14:textId="77777777" w:rsidR="00D4534C" w:rsidRPr="00D4534C" w:rsidRDefault="00D4534C" w:rsidP="00D4534C">
      <w:pPr>
        <w:rPr>
          <w:lang w:eastAsia="fr-FR"/>
        </w:rPr>
      </w:pPr>
    </w:p>
    <w:p w14:paraId="5552C40C" w14:textId="77777777" w:rsidR="00D4534C" w:rsidRDefault="00D4534C" w:rsidP="000D0FCF"/>
    <w:p w14:paraId="6337D4CD" w14:textId="77777777" w:rsidR="001022CA" w:rsidRPr="0083316A" w:rsidRDefault="001022CA" w:rsidP="000D0FCF">
      <w:pPr>
        <w:rPr>
          <w:sz w:val="16"/>
        </w:rPr>
      </w:pPr>
    </w:p>
    <w:p w14:paraId="6FEBB182" w14:textId="77777777" w:rsidR="00D4534C" w:rsidRPr="000D0FCF" w:rsidRDefault="00D4534C" w:rsidP="000D0FCF"/>
    <w:p w14:paraId="4005BDCA" w14:textId="77777777" w:rsidR="00B54865" w:rsidRDefault="0083316A" w:rsidP="0025169A">
      <w:pPr>
        <w:pStyle w:val="Titre1"/>
      </w:pPr>
      <w:r>
        <w:rPr>
          <w:noProof/>
          <w:lang w:eastAsia="fr-FR"/>
        </w:rPr>
        <w:drawing>
          <wp:anchor distT="0" distB="0" distL="114300" distR="114300" simplePos="0" relativeHeight="252518400" behindDoc="1" locked="0" layoutInCell="1" allowOverlap="1" wp14:anchorId="7BAE87E8" wp14:editId="71A0BA34">
            <wp:simplePos x="0" y="0"/>
            <wp:positionH relativeFrom="column">
              <wp:posOffset>5136515</wp:posOffset>
            </wp:positionH>
            <wp:positionV relativeFrom="paragraph">
              <wp:posOffset>481330</wp:posOffset>
            </wp:positionV>
            <wp:extent cx="1065530" cy="518160"/>
            <wp:effectExtent l="0" t="0" r="1270" b="0"/>
            <wp:wrapTight wrapText="bothSides">
              <wp:wrapPolygon edited="0">
                <wp:start x="0" y="0"/>
                <wp:lineTo x="0" y="20647"/>
                <wp:lineTo x="21240" y="20647"/>
                <wp:lineTo x="21240" y="0"/>
                <wp:lineTo x="0" y="0"/>
              </wp:wrapPolygon>
            </wp:wrapTight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D76">
        <w:t>Etude du modèle volumiques de</w:t>
      </w:r>
      <w:r w:rsidR="003E3B87">
        <w:t xml:space="preserve">s pièces </w:t>
      </w:r>
    </w:p>
    <w:p w14:paraId="374EC813" w14:textId="77777777" w:rsidR="0083316A" w:rsidRDefault="00C832F5" w:rsidP="00C832F5">
      <w:pPr>
        <w:pStyle w:val="Information"/>
        <w:numPr>
          <w:ilvl w:val="0"/>
          <w:numId w:val="0"/>
        </w:numPr>
        <w:rPr>
          <w:color w:val="auto"/>
        </w:rPr>
      </w:pPr>
      <w:r w:rsidRPr="000D0FCF">
        <w:rPr>
          <w:color w:val="auto"/>
        </w:rPr>
        <w:t>Des pièces élementaires ont été au préalable modélisée</w:t>
      </w:r>
      <w:r w:rsidR="0083316A">
        <w:rPr>
          <w:color w:val="auto"/>
        </w:rPr>
        <w:t>s</w:t>
      </w:r>
      <w:r w:rsidRPr="000D0FCF">
        <w:rPr>
          <w:color w:val="auto"/>
        </w:rPr>
        <w:t xml:space="preserve">. </w:t>
      </w:r>
    </w:p>
    <w:p w14:paraId="645E44A3" w14:textId="77777777" w:rsidR="0083316A" w:rsidRDefault="0083316A" w:rsidP="0083316A">
      <w:r>
        <w:rPr>
          <w:noProof/>
          <w:lang w:eastAsia="fr-FR"/>
        </w:rPr>
        <w:drawing>
          <wp:anchor distT="0" distB="0" distL="114300" distR="114300" simplePos="0" relativeHeight="252517376" behindDoc="1" locked="0" layoutInCell="1" allowOverlap="1" wp14:anchorId="3E143E86" wp14:editId="29AF683B">
            <wp:simplePos x="0" y="0"/>
            <wp:positionH relativeFrom="column">
              <wp:posOffset>5521960</wp:posOffset>
            </wp:positionH>
            <wp:positionV relativeFrom="paragraph">
              <wp:posOffset>257175</wp:posOffset>
            </wp:positionV>
            <wp:extent cx="968375" cy="773430"/>
            <wp:effectExtent l="0" t="0" r="3175" b="7620"/>
            <wp:wrapTight wrapText="bothSides">
              <wp:wrapPolygon edited="0">
                <wp:start x="0" y="0"/>
                <wp:lineTo x="0" y="21281"/>
                <wp:lineTo x="21246" y="21281"/>
                <wp:lineTo x="21246" y="0"/>
                <wp:lineTo x="0" y="0"/>
              </wp:wrapPolygon>
            </wp:wrapTight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Afin de pouvoir générer un maximum de construction, il a été décidé de créer des pièces avec un nombre de plots variables allant de un à trois.</w:t>
      </w:r>
    </w:p>
    <w:p w14:paraId="0F7C02DA" w14:textId="77777777" w:rsidR="0083316A" w:rsidRDefault="0083316A" w:rsidP="0083316A">
      <w:r>
        <w:t>Les modèles volumiques sont à votre disposition sur le réseau dans le répertoire « données ».</w:t>
      </w:r>
    </w:p>
    <w:p w14:paraId="23860C4F" w14:textId="77777777" w:rsidR="0083316A" w:rsidRDefault="0083316A" w:rsidP="0083316A">
      <w:r>
        <w:rPr>
          <w:noProof/>
          <w:lang w:eastAsia="fr-FR"/>
        </w:rPr>
        <w:drawing>
          <wp:anchor distT="0" distB="0" distL="114300" distR="114300" simplePos="0" relativeHeight="252516352" behindDoc="1" locked="0" layoutInCell="1" allowOverlap="1" wp14:anchorId="493E7933" wp14:editId="7CBC643A">
            <wp:simplePos x="0" y="0"/>
            <wp:positionH relativeFrom="column">
              <wp:posOffset>4458970</wp:posOffset>
            </wp:positionH>
            <wp:positionV relativeFrom="paragraph">
              <wp:posOffset>366395</wp:posOffset>
            </wp:positionV>
            <wp:extent cx="1065530" cy="813435"/>
            <wp:effectExtent l="0" t="0" r="1270" b="5715"/>
            <wp:wrapTight wrapText="bothSides">
              <wp:wrapPolygon edited="0">
                <wp:start x="0" y="0"/>
                <wp:lineTo x="0" y="21246"/>
                <wp:lineTo x="21240" y="21246"/>
                <wp:lineTo x="21240" y="0"/>
                <wp:lineTo x="0" y="0"/>
              </wp:wrapPolygon>
            </wp:wrapTight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519424" behindDoc="1" locked="0" layoutInCell="1" allowOverlap="1" wp14:anchorId="625E08F1" wp14:editId="4C89F9C4">
            <wp:simplePos x="0" y="0"/>
            <wp:positionH relativeFrom="column">
              <wp:posOffset>-40640</wp:posOffset>
            </wp:positionH>
            <wp:positionV relativeFrom="paragraph">
              <wp:posOffset>370840</wp:posOffset>
            </wp:positionV>
            <wp:extent cx="197167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496" y="21346"/>
                <wp:lineTo x="21496" y="0"/>
                <wp:lineTo x="0" y="0"/>
              </wp:wrapPolygon>
            </wp:wrapTight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00"/>
                    <a:stretch/>
                  </pic:blipFill>
                  <pic:spPr bwMode="auto">
                    <a:xfrm>
                      <a:off x="0" y="0"/>
                      <a:ext cx="197167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Pour pouvoir accéder aux différents modèles, sélectionner l’onglet « configurations », puis la pièce de votre choix.</w:t>
      </w:r>
    </w:p>
    <w:p w14:paraId="6893057E" w14:textId="77777777" w:rsidR="0083316A" w:rsidRPr="0083316A" w:rsidRDefault="0083316A" w:rsidP="0083316A">
      <w:r w:rsidRPr="008331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643FA37A" wp14:editId="786F5FE6">
                <wp:simplePos x="0" y="0"/>
                <wp:positionH relativeFrom="column">
                  <wp:posOffset>-706120</wp:posOffset>
                </wp:positionH>
                <wp:positionV relativeFrom="paragraph">
                  <wp:posOffset>290830</wp:posOffset>
                </wp:positionV>
                <wp:extent cx="2498090" cy="323850"/>
                <wp:effectExtent l="0" t="0" r="16510" b="1905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1CB1AB6E" w14:textId="77777777" w:rsidR="0083316A" w:rsidRPr="00943C07" w:rsidRDefault="0083316A" w:rsidP="0083316A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</w:rPr>
                              <w:t>Les différentes configurations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" o:spid="_x0000_s1085" type="#_x0000_t202" style="position:absolute;left:0;text-align:left;margin-left:-55.6pt;margin-top:22.9pt;width:196.7pt;height:25.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" fillcolor="window" strokecolor="#4e6128 [1606]" strokeweight="1.5pt">
                <v:textbox>
                  <w:txbxContent>
                    <w:p w:rsidR="0083316A" w:rsidRPr="00943C07" w:rsidRDefault="0083316A" w:rsidP="0083316A">
                      <w:pPr>
                        <w:jc w:val="center"/>
                        <w:rPr>
                          <w:b/>
                          <w:color w:val="4F6228" w:themeColor="accent3" w:themeShade="80"/>
                          <w:sz w:val="16"/>
                        </w:rPr>
                      </w:pPr>
                      <w:r>
                        <w:rPr>
                          <w:b/>
                          <w:color w:val="4F6228" w:themeColor="accent3" w:themeShade="80"/>
                        </w:rPr>
                        <w:t>Les différentes configurations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B46A7F5" w14:textId="77777777" w:rsidR="0083316A" w:rsidRDefault="0083316A">
      <w:pPr>
        <w:spacing w:after="200" w:line="276" w:lineRule="auto"/>
        <w:jc w:val="left"/>
        <w:rPr>
          <w:noProof/>
        </w:rPr>
      </w:pPr>
      <w:r w:rsidRPr="008331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63BEFFED" wp14:editId="316D0D3A">
                <wp:simplePos x="0" y="0"/>
                <wp:positionH relativeFrom="column">
                  <wp:posOffset>-941070</wp:posOffset>
                </wp:positionH>
                <wp:positionV relativeFrom="paragraph">
                  <wp:posOffset>219075</wp:posOffset>
                </wp:positionV>
                <wp:extent cx="201931" cy="104141"/>
                <wp:effectExtent l="0" t="57150" r="26670" b="67310"/>
                <wp:wrapNone/>
                <wp:docPr id="88" name="Connecteur droit avec flèch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01931" cy="10414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8" o:spid="_x0000_s1026" type="#_x0000_t32" style="position:absolute;margin-left:-74.1pt;margin-top:17.25pt;width:15.9pt;height:8.2pt;flip:x y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" strokecolor="#4f6228" strokeweight="2.25pt">
                <v:stroke endarrow="open"/>
                <o:lock v:ext="edit" shapetype="f"/>
              </v:shape>
            </w:pict>
          </mc:Fallback>
        </mc:AlternateContent>
      </w:r>
      <w:r>
        <w:br w:type="page"/>
      </w:r>
    </w:p>
    <w:p w14:paraId="10A66582" w14:textId="77777777" w:rsidR="000D0FCF" w:rsidRDefault="0083316A" w:rsidP="00C832F5">
      <w:pPr>
        <w:pStyle w:val="Information"/>
        <w:numPr>
          <w:ilvl w:val="0"/>
          <w:numId w:val="0"/>
        </w:numPr>
        <w:rPr>
          <w:color w:val="auto"/>
        </w:rPr>
      </w:pPr>
      <w:r>
        <w:rPr>
          <w:color w:val="auto"/>
          <w:lang w:eastAsia="fr-FR"/>
        </w:rPr>
        <mc:AlternateContent>
          <mc:Choice Requires="wpg">
            <w:drawing>
              <wp:anchor distT="0" distB="0" distL="114300" distR="114300" simplePos="0" relativeHeight="252412928" behindDoc="1" locked="0" layoutInCell="1" allowOverlap="1" wp14:anchorId="3FA133A6" wp14:editId="26474F62">
                <wp:simplePos x="0" y="0"/>
                <wp:positionH relativeFrom="column">
                  <wp:posOffset>2161540</wp:posOffset>
                </wp:positionH>
                <wp:positionV relativeFrom="paragraph">
                  <wp:posOffset>-186690</wp:posOffset>
                </wp:positionV>
                <wp:extent cx="4323080" cy="1896745"/>
                <wp:effectExtent l="0" t="0" r="1270" b="8255"/>
                <wp:wrapTight wrapText="bothSides">
                  <wp:wrapPolygon edited="0">
                    <wp:start x="9137" y="0"/>
                    <wp:lineTo x="9137" y="10413"/>
                    <wp:lineTo x="0" y="12149"/>
                    <wp:lineTo x="0" y="17138"/>
                    <wp:lineTo x="9137" y="17355"/>
                    <wp:lineTo x="9137" y="21477"/>
                    <wp:lineTo x="21511" y="21477"/>
                    <wp:lineTo x="21511" y="0"/>
                    <wp:lineTo x="9137" y="0"/>
                  </wp:wrapPolygon>
                </wp:wrapTight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3080" cy="1896745"/>
                          <a:chOff x="0" y="28575"/>
                          <a:chExt cx="4324350" cy="1895475"/>
                        </a:xfrm>
                      </wpg:grpSpPr>
                      <pic:pic xmlns:pic="http://schemas.openxmlformats.org/drawingml/2006/picture">
                        <pic:nvPicPr>
                          <pic:cNvPr id="910" name="Image 91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66900" y="28575"/>
                            <a:ext cx="2457450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24" name="Légende encadrée 1 21524"/>
                        <wps:cNvSpPr/>
                        <wps:spPr>
                          <a:xfrm>
                            <a:off x="0" y="1114425"/>
                            <a:ext cx="1857375" cy="400050"/>
                          </a:xfrm>
                          <a:prstGeom prst="borderCallout1">
                            <a:avLst>
                              <a:gd name="adj1" fmla="val 54124"/>
                              <a:gd name="adj2" fmla="val 101264"/>
                              <a:gd name="adj3" fmla="val -24450"/>
                              <a:gd name="adj4" fmla="val 120700"/>
                            </a:avLst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F3A7E2" w14:textId="77777777" w:rsidR="00D4534C" w:rsidRPr="003704D3" w:rsidRDefault="00D4534C" w:rsidP="00132C98">
                              <w:pPr>
                                <w:jc w:val="center"/>
                              </w:pPr>
                              <w:r w:rsidRPr="003704D3">
                                <w:t>P</w:t>
                              </w:r>
                              <w:r>
                                <w:t>osition du plan de joint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2" o:spid="_x0000_s1079" style="position:absolute;left:0;text-align:left;margin-left:170.2pt;margin-top:-14.7pt;width:340.4pt;height:149.35pt;z-index:-250903552;mso-width-relative:margin;mso-height-relative:margin" coordorigin=",285" coordsize="43243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">
                <v:shape id="Image 910" o:spid="_x0000_s1080" type="#_x0000_t75" style="position:absolute;left:18669;top:285;width:24574;height:1895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NCTDAAAA3AAAAA8AAABkcnMvZG93bnJldi54bWxET8uKwjAU3Q/4D+EKbgZN64CPahQRlNmI&#10;z4XuLs21rTY3pcnYzt+bxcAsD+c9X7amFC+qXWFZQTyIQBCnVhecKbicN/0JCOeRNZaWScEvOVgu&#10;Oh9zTLRt+Eivk89ECGGXoILc+yqR0qU5GXQDWxEH7m5rgz7AOpO6xiaEm1IOo2gkDRYcGnKsaJ1T&#10;+jz9GAW342h6w2283+4+r4/HoYm/xrtSqV63Xc1AeGr9v/jP/a0VTOMwP5wJR0A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0JMMAAADcAAAADwAAAAAAAAAAAAAAAACf&#10;AgAAZHJzL2Rvd25yZXYueG1sUEsFBgAAAAAEAAQA9wAAAI8DAAAAAA==&#10;">
                  <v:imagedata r:id="rId37" o:title="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 encadrée 1 21524" o:spid="_x0000_s1081" type="#_x0000_t47" style="position:absolute;top:11144;width:18573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pEcUA&#10;AADeAAAADwAAAGRycy9kb3ducmV2LnhtbESPQWsCMRSE74L/ITyhN826tFK3RhHRIl6KtmKPj+R1&#10;d+nmZU1S3f57UxB6HGbmG2a26GwjLuRD7VjBeJSBINbO1Fwq+HjfDJ9BhIhssHFMCn4pwGLe782w&#10;MO7Ke7ocYikShEOBCqoY20LKoCuyGEauJU7el/MWY5K+lMbjNcFtI/Msm0iLNaeFCltaVaS/Dz9W&#10;wef67bzNPE93r6cpHVHTWiMp9TDoli8gInXxP3xvb42CfPyUP8LfnXQF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mkRxQAAAN4AAAAPAAAAAAAAAAAAAAAAAJgCAABkcnMv&#10;ZG93bnJldi54bWxQSwUGAAAAAAQABAD1AAAAigMAAAAA&#10;" adj="26071,-5281,21873,11691" fillcolor="white [3201]" strokecolor="#4e6128 [1606]" strokeweight="2pt">
                  <v:textbox>
                    <w:txbxContent>
                      <w:p w:rsidR="00D4534C" w:rsidRPr="003704D3" w:rsidRDefault="00D4534C" w:rsidP="00132C98">
                        <w:pPr>
                          <w:jc w:val="center"/>
                        </w:pPr>
                        <w:r w:rsidRPr="003704D3">
                          <w:t>P</w:t>
                        </w:r>
                        <w:r>
                          <w:t>osition du plan de joint</w:t>
                        </w:r>
                      </w:p>
                    </w:txbxContent>
                  </v:textbox>
                  <o:callout v:ext="edit" minusx="t"/>
                </v:shape>
                <w10:wrap type="tight"/>
              </v:group>
            </w:pict>
          </mc:Fallback>
        </mc:AlternateContent>
      </w:r>
      <w:r w:rsidR="000D0FCF" w:rsidRPr="000D0FCF">
        <w:rPr>
          <w:color w:val="auto"/>
        </w:rPr>
        <w:t>Nous devons vérifier que les choix effectués lors de la conception sont compati</w:t>
      </w:r>
      <w:r>
        <w:rPr>
          <w:color w:val="auto"/>
        </w:rPr>
        <w:t>bles avec ce procédé d’obtentio à travers</w:t>
      </w:r>
      <w:r w:rsidR="00132C98">
        <w:rPr>
          <w:color w:val="auto"/>
        </w:rPr>
        <w:t xml:space="preserve"> l’étude du moulage.</w:t>
      </w:r>
    </w:p>
    <w:p w14:paraId="5A90D74F" w14:textId="77777777" w:rsidR="00132C98" w:rsidRPr="00042DB0" w:rsidRDefault="00132C98" w:rsidP="00132C98">
      <w:pPr>
        <w:rPr>
          <w:sz w:val="16"/>
        </w:rPr>
      </w:pPr>
    </w:p>
    <w:p w14:paraId="01A0DC8D" w14:textId="77777777" w:rsidR="00586CDC" w:rsidRDefault="00586CDC" w:rsidP="00586CDC">
      <w:pPr>
        <w:pStyle w:val="Titre3"/>
        <w:numPr>
          <w:ilvl w:val="0"/>
          <w:numId w:val="0"/>
        </w:numPr>
        <w:ind w:left="1440"/>
      </w:pPr>
    </w:p>
    <w:p w14:paraId="1339C173" w14:textId="77777777" w:rsidR="00586CDC" w:rsidRPr="00586CDC" w:rsidRDefault="00586CDC" w:rsidP="00586CDC"/>
    <w:p w14:paraId="29BF2369" w14:textId="77777777" w:rsidR="00586CDC" w:rsidRDefault="00586CDC">
      <w:pPr>
        <w:spacing w:after="200" w:line="276" w:lineRule="auto"/>
        <w:jc w:val="left"/>
        <w:rPr>
          <w:rFonts w:ascii="Comic Sans MS" w:hAnsi="Comic Sans MS"/>
          <w:bCs/>
          <w:i/>
          <w:color w:val="1F497D" w:themeColor="text2"/>
          <w:sz w:val="28"/>
          <w:szCs w:val="28"/>
        </w:rPr>
      </w:pPr>
    </w:p>
    <w:p w14:paraId="24BE2ED4" w14:textId="77777777" w:rsidR="00132C98" w:rsidRDefault="00132C98" w:rsidP="00132C98">
      <w:pPr>
        <w:pStyle w:val="Titre3"/>
      </w:pPr>
      <w:r>
        <w:t>Position du plan de joint</w:t>
      </w:r>
    </w:p>
    <w:p w14:paraId="2F173546" w14:textId="77777777" w:rsidR="00132C98" w:rsidRDefault="00132C98" w:rsidP="00132C98">
      <w:pPr>
        <w:pStyle w:val="Information"/>
        <w:numPr>
          <w:ilvl w:val="0"/>
          <w:numId w:val="0"/>
        </w:numPr>
      </w:pPr>
      <w:r>
        <w:t>Ouvrir le fichier Solidworks « Pièce de base pour sapin »</w:t>
      </w:r>
      <w:r w:rsidR="00C81E3F">
        <w:t xml:space="preserve"> et étudier le dossier ressource « Injection »</w:t>
      </w:r>
    </w:p>
    <w:p w14:paraId="28638DBE" w14:textId="77777777" w:rsidR="00132C98" w:rsidRPr="00132C98" w:rsidRDefault="00132C98" w:rsidP="00132C98"/>
    <w:p w14:paraId="0E4182E9" w14:textId="77777777" w:rsidR="00042DB0" w:rsidRDefault="00042DB0" w:rsidP="00672A75">
      <w:pPr>
        <w:pStyle w:val="Question"/>
        <w:ind w:left="0" w:firstLine="0"/>
      </w:pPr>
      <w:r>
        <w:rPr>
          <w:lang w:eastAsia="en-GB"/>
        </w:rPr>
        <w:t>Représenter sur le schéma ci-dessus la direction de démoulage.</w:t>
      </w:r>
    </w:p>
    <w:p w14:paraId="0247EE6A" w14:textId="77777777" w:rsidR="00672A75" w:rsidRDefault="00672A75" w:rsidP="00672A75">
      <w:pPr>
        <w:pStyle w:val="Question"/>
        <w:ind w:left="0" w:firstLine="0"/>
      </w:pPr>
      <w:r w:rsidRPr="00D15BFE">
        <w:rPr>
          <w:lang w:eastAsia="en-GB"/>
        </w:rPr>
        <w:t xml:space="preserve">Aprés </w:t>
      </w:r>
      <w:r>
        <w:rPr>
          <w:lang w:eastAsia="en-GB"/>
        </w:rPr>
        <w:t>l’aide</w:t>
      </w:r>
      <w:r>
        <w:t xml:space="preserve"> du dossier ressource « injection » comparer les deux solutions de positionnement de la pièce dans l’outillage. Choisir la plus adéquate.</w:t>
      </w:r>
      <w:r w:rsidRPr="00BC5B86">
        <w:rPr>
          <w:lang w:eastAsia="en-GB"/>
        </w:rPr>
        <w:t xml:space="preserve"> </w:t>
      </w:r>
    </w:p>
    <w:p w14:paraId="1C921876" w14:textId="77777777" w:rsidR="00672A75" w:rsidRPr="00BC5B86" w:rsidRDefault="00672A75" w:rsidP="00672A75">
      <w:pPr>
        <w:rPr>
          <w:sz w:val="18"/>
        </w:rPr>
      </w:pPr>
    </w:p>
    <w:tbl>
      <w:tblPr>
        <w:tblStyle w:val="Grille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86"/>
        <w:gridCol w:w="3590"/>
        <w:gridCol w:w="3528"/>
      </w:tblGrid>
      <w:tr w:rsidR="00BC7969" w14:paraId="61EF8ACD" w14:textId="77777777" w:rsidTr="000630D3">
        <w:trPr>
          <w:jc w:val="center"/>
        </w:trPr>
        <w:tc>
          <w:tcPr>
            <w:tcW w:w="15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5DFEC" w:themeFill="accent4" w:themeFillTint="33"/>
          </w:tcPr>
          <w:p w14:paraId="2BC12EB1" w14:textId="77777777" w:rsidR="00BC7969" w:rsidRDefault="00BC7969" w:rsidP="00D4534C">
            <w:pPr>
              <w:jc w:val="center"/>
            </w:pP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5DFEC" w:themeFill="accent4" w:themeFillTint="33"/>
          </w:tcPr>
          <w:p w14:paraId="2D28F788" w14:textId="77777777" w:rsidR="00BC7969" w:rsidRDefault="00BC7969" w:rsidP="00D4534C">
            <w:pPr>
              <w:jc w:val="center"/>
            </w:pPr>
            <w:r>
              <w:t>Configuration 1</w:t>
            </w:r>
          </w:p>
        </w:tc>
        <w:tc>
          <w:tcPr>
            <w:tcW w:w="35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5DFEC" w:themeFill="accent4" w:themeFillTint="33"/>
          </w:tcPr>
          <w:p w14:paraId="17ACF995" w14:textId="77777777" w:rsidR="00BC7969" w:rsidRDefault="00BC7969" w:rsidP="00D4534C">
            <w:pPr>
              <w:jc w:val="center"/>
            </w:pPr>
            <w:r>
              <w:t>Configuration 2</w:t>
            </w:r>
          </w:p>
        </w:tc>
      </w:tr>
      <w:tr w:rsidR="00BC7969" w14:paraId="09C79DB9" w14:textId="77777777" w:rsidTr="000630D3">
        <w:trPr>
          <w:trHeight w:val="1934"/>
          <w:jc w:val="center"/>
        </w:trPr>
        <w:tc>
          <w:tcPr>
            <w:tcW w:w="1586" w:type="dxa"/>
            <w:tcBorders>
              <w:top w:val="single" w:sz="12" w:space="0" w:color="auto"/>
            </w:tcBorders>
            <w:vAlign w:val="center"/>
          </w:tcPr>
          <w:p w14:paraId="3DACCF79" w14:textId="77777777" w:rsidR="00BC7969" w:rsidRDefault="00BC7969" w:rsidP="00042DB0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Schéma explicatif</w:t>
            </w:r>
          </w:p>
        </w:tc>
        <w:tc>
          <w:tcPr>
            <w:tcW w:w="3590" w:type="dxa"/>
            <w:tcBorders>
              <w:top w:val="single" w:sz="12" w:space="0" w:color="auto"/>
            </w:tcBorders>
          </w:tcPr>
          <w:p w14:paraId="29A033D1" w14:textId="77777777" w:rsidR="00BC7969" w:rsidRDefault="00BC7969" w:rsidP="00D4534C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399616" behindDoc="0" locked="0" layoutInCell="1" allowOverlap="1" wp14:anchorId="18BD218B" wp14:editId="2ABC9B27">
                      <wp:simplePos x="0" y="0"/>
                      <wp:positionH relativeFrom="column">
                        <wp:posOffset>91751</wp:posOffset>
                      </wp:positionH>
                      <wp:positionV relativeFrom="paragraph">
                        <wp:posOffset>129803</wp:posOffset>
                      </wp:positionV>
                      <wp:extent cx="1781141" cy="949726"/>
                      <wp:effectExtent l="0" t="0" r="10160" b="3175"/>
                      <wp:wrapNone/>
                      <wp:docPr id="16" name="Groupe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1141" cy="949726"/>
                                <a:chOff x="0" y="0"/>
                                <a:chExt cx="1781141" cy="9497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620381" y="232276"/>
                                  <a:ext cx="588039" cy="5115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Forme libre 14"/>
                              <wps:cNvSpPr/>
                              <wps:spPr>
                                <a:xfrm>
                                  <a:off x="673305" y="0"/>
                                  <a:ext cx="718185" cy="937895"/>
                                </a:xfrm>
                                <a:custGeom>
                                  <a:avLst/>
                                  <a:gdLst>
                                    <a:gd name="connsiteX0" fmla="*/ 0 w 718185"/>
                                    <a:gd name="connsiteY0" fmla="*/ 5715 h 948690"/>
                                    <a:gd name="connsiteX1" fmla="*/ 3810 w 718185"/>
                                    <a:gd name="connsiteY1" fmla="*/ 215265 h 948690"/>
                                    <a:gd name="connsiteX2" fmla="*/ 360045 w 718185"/>
                                    <a:gd name="connsiteY2" fmla="*/ 220980 h 948690"/>
                                    <a:gd name="connsiteX3" fmla="*/ 361950 w 718185"/>
                                    <a:gd name="connsiteY3" fmla="*/ 247650 h 948690"/>
                                    <a:gd name="connsiteX4" fmla="*/ 491490 w 718185"/>
                                    <a:gd name="connsiteY4" fmla="*/ 257175 h 948690"/>
                                    <a:gd name="connsiteX5" fmla="*/ 491490 w 718185"/>
                                    <a:gd name="connsiteY5" fmla="*/ 379095 h 948690"/>
                                    <a:gd name="connsiteX6" fmla="*/ 369570 w 718185"/>
                                    <a:gd name="connsiteY6" fmla="*/ 386715 h 948690"/>
                                    <a:gd name="connsiteX7" fmla="*/ 369570 w 718185"/>
                                    <a:gd name="connsiteY7" fmla="*/ 411480 h 948690"/>
                                    <a:gd name="connsiteX8" fmla="*/ 497205 w 718185"/>
                                    <a:gd name="connsiteY8" fmla="*/ 417195 h 948690"/>
                                    <a:gd name="connsiteX9" fmla="*/ 497205 w 718185"/>
                                    <a:gd name="connsiteY9" fmla="*/ 546735 h 948690"/>
                                    <a:gd name="connsiteX10" fmla="*/ 369570 w 718185"/>
                                    <a:gd name="connsiteY10" fmla="*/ 550545 h 948690"/>
                                    <a:gd name="connsiteX11" fmla="*/ 375285 w 718185"/>
                                    <a:gd name="connsiteY11" fmla="*/ 575310 h 948690"/>
                                    <a:gd name="connsiteX12" fmla="*/ 499110 w 718185"/>
                                    <a:gd name="connsiteY12" fmla="*/ 581025 h 948690"/>
                                    <a:gd name="connsiteX13" fmla="*/ 499110 w 718185"/>
                                    <a:gd name="connsiteY13" fmla="*/ 710565 h 948690"/>
                                    <a:gd name="connsiteX14" fmla="*/ 365760 w 718185"/>
                                    <a:gd name="connsiteY14" fmla="*/ 710565 h 948690"/>
                                    <a:gd name="connsiteX15" fmla="*/ 369570 w 718185"/>
                                    <a:gd name="connsiteY15" fmla="*/ 741045 h 948690"/>
                                    <a:gd name="connsiteX16" fmla="*/ 3810 w 718185"/>
                                    <a:gd name="connsiteY16" fmla="*/ 752475 h 948690"/>
                                    <a:gd name="connsiteX17" fmla="*/ 5715 w 718185"/>
                                    <a:gd name="connsiteY17" fmla="*/ 944880 h 948690"/>
                                    <a:gd name="connsiteX18" fmla="*/ 712470 w 718185"/>
                                    <a:gd name="connsiteY18" fmla="*/ 948690 h 948690"/>
                                    <a:gd name="connsiteX19" fmla="*/ 718185 w 718185"/>
                                    <a:gd name="connsiteY19" fmla="*/ 0 h 948690"/>
                                    <a:gd name="connsiteX20" fmla="*/ 0 w 718185"/>
                                    <a:gd name="connsiteY20" fmla="*/ 5715 h 9486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718185" h="948690">
                                      <a:moveTo>
                                        <a:pt x="0" y="5715"/>
                                      </a:moveTo>
                                      <a:lnTo>
                                        <a:pt x="3810" y="215265"/>
                                      </a:lnTo>
                                      <a:lnTo>
                                        <a:pt x="360045" y="220980"/>
                                      </a:lnTo>
                                      <a:lnTo>
                                        <a:pt x="361950" y="247650"/>
                                      </a:lnTo>
                                      <a:lnTo>
                                        <a:pt x="491490" y="257175"/>
                                      </a:lnTo>
                                      <a:lnTo>
                                        <a:pt x="491490" y="379095"/>
                                      </a:lnTo>
                                      <a:lnTo>
                                        <a:pt x="369570" y="386715"/>
                                      </a:lnTo>
                                      <a:lnTo>
                                        <a:pt x="369570" y="411480"/>
                                      </a:lnTo>
                                      <a:lnTo>
                                        <a:pt x="497205" y="417195"/>
                                      </a:lnTo>
                                      <a:lnTo>
                                        <a:pt x="497205" y="546735"/>
                                      </a:lnTo>
                                      <a:lnTo>
                                        <a:pt x="369570" y="550545"/>
                                      </a:lnTo>
                                      <a:lnTo>
                                        <a:pt x="375285" y="575310"/>
                                      </a:lnTo>
                                      <a:lnTo>
                                        <a:pt x="499110" y="581025"/>
                                      </a:lnTo>
                                      <a:lnTo>
                                        <a:pt x="499110" y="710565"/>
                                      </a:lnTo>
                                      <a:lnTo>
                                        <a:pt x="365760" y="710565"/>
                                      </a:lnTo>
                                      <a:lnTo>
                                        <a:pt x="369570" y="741045"/>
                                      </a:lnTo>
                                      <a:lnTo>
                                        <a:pt x="3810" y="752475"/>
                                      </a:lnTo>
                                      <a:lnTo>
                                        <a:pt x="5715" y="944880"/>
                                      </a:lnTo>
                                      <a:lnTo>
                                        <a:pt x="712470" y="948690"/>
                                      </a:lnTo>
                                      <a:lnTo>
                                        <a:pt x="718185" y="0"/>
                                      </a:lnTo>
                                      <a:lnTo>
                                        <a:pt x="0" y="57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Rectangle 56"/>
                              <wps:cNvSpPr/>
                              <wps:spPr>
                                <a:xfrm>
                                  <a:off x="0" y="2941"/>
                                  <a:ext cx="689610" cy="946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35" name="Zone de texte 21535"/>
                              <wps:cNvSpPr txBox="1"/>
                              <wps:spPr>
                                <a:xfrm>
                                  <a:off x="23297" y="249811"/>
                                  <a:ext cx="596778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465341" w14:textId="77777777" w:rsidR="00D4534C" w:rsidRPr="00042DB0" w:rsidRDefault="00D4534C" w:rsidP="00BC7969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Empreinte</w:t>
                                    </w:r>
                                  </w:p>
                                  <w:p w14:paraId="05F4BAA3" w14:textId="77777777" w:rsidR="00D4534C" w:rsidRPr="00042DB0" w:rsidRDefault="00D4534C" w:rsidP="00BC7969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partie</w:t>
                                    </w:r>
                                  </w:p>
                                  <w:p w14:paraId="18A8A069" w14:textId="77777777" w:rsidR="00D4534C" w:rsidRPr="00042DB0" w:rsidRDefault="00D4534C" w:rsidP="00BC7969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mobile</w:t>
                                    </w:r>
                                  </w:p>
                                  <w:p w14:paraId="181EA188" w14:textId="77777777" w:rsidR="00D4534C" w:rsidRPr="00042DB0" w:rsidRDefault="00D4534C" w:rsidP="00BC7969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1376011" y="2941"/>
                                  <a:ext cx="405130" cy="9347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05" name="Zone de texte 21505"/>
                              <wps:cNvSpPr txBox="1"/>
                              <wps:spPr>
                                <a:xfrm>
                                  <a:off x="1208012" y="199850"/>
                                  <a:ext cx="572528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C398F96" w14:textId="77777777" w:rsidR="00D4534C" w:rsidRPr="00042DB0" w:rsidRDefault="00D4534C" w:rsidP="00BC7969">
                                    <w:pPr>
                                      <w:jc w:val="center"/>
                                      <w:rPr>
                                        <w:sz w:val="20"/>
                                        <w:szCs w:val="18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18"/>
                                      </w:rPr>
                                      <w:t>Empreinte partie fixe</w:t>
                                    </w:r>
                                  </w:p>
                                  <w:p w14:paraId="1746222B" w14:textId="77777777" w:rsidR="00D4534C" w:rsidRPr="001357B4" w:rsidRDefault="00D4534C" w:rsidP="00BC7969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16" o:spid="_x0000_s1090" style="position:absolute;left:0;text-align:left;margin-left:7.2pt;margin-top:10.2pt;width:140.25pt;height:74.8pt;z-index:252399616" coordsize="17811,9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">
                      <v:shape id="Image 11" o:spid="_x0000_s1091" type="#_x0000_t75" style="position:absolute;left:6204;top:2322;width:5880;height:511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GtbBAAAA2wAAAA8AAABkcnMvZG93bnJldi54bWxET0trwkAQvhf6H5YRvBTd2INI6ioiLfQk&#10;JHqwtyE7JsHsbMhO8/j3bqHgbT6+52z3o2tUT12oPRtYLRNQxIW3NZcGLuevxQZUEGSLjWcyMFGA&#10;/e71ZYup9QNn1OdSqhjCIUUDlUibah2KihyGpW+JI3fznUOJsCu17XCI4a7R70my1g5rjg0VtnSs&#10;qLjnv85A1ubDdbq5fpONbyg/n9PpJEdj5rPx8AFKaJSn+N/9beP8Ffz9Eg/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BGtbBAAAA2wAAAA8AAAAAAAAAAAAAAAAAnwIA&#10;AGRycy9kb3ducmV2LnhtbFBLBQYAAAAABAAEAPcAAACNAwAAAAA=&#10;">
                        <v:imagedata r:id="rId42" o:title=""/>
                        <v:path arrowok="t"/>
                      </v:shape>
                      <v:shape id="Forme libre 14" o:spid="_x0000_s1092" style="position:absolute;left:6733;width:7181;height:9378;visibility:visible;mso-wrap-style:square;v-text-anchor:middle" coordsize="718185,948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ty8EA&#10;AADbAAAADwAAAGRycy9kb3ducmV2LnhtbERPzWoCMRC+C32HMAUvUrPVKrIapSpCT8VaH2DYTJPF&#10;zWRJoq4+fVMoeJuP73cWq8414kIh1p4VvA4LEMSV1zUbBcfv3csMREzIGhvPpOBGEVbLp94CS+2v&#10;/EWXQzIih3AsUYFNqS2ljJUlh3HoW+LM/fjgMGUYjNQBrzncNXJUFFPpsObcYLGljaXqdDg7BYNm&#10;bdxxPJ3cw9bPJhY/zb4eKNV/7t7nIBJ16SH+d3/oPP8N/n7J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C7cvBAAAA2wAAAA8AAAAAAAAAAAAAAAAAmAIAAGRycy9kb3du&#10;cmV2LnhtbFBLBQYAAAAABAAEAPUAAACGAwAAAAA=&#10;" path="m,5715l3810,215265r356235,5715l361950,247650r129540,9525l491490,379095r-121920,7620l369570,411480r127635,5715l497205,546735r-127635,3810l375285,575310r123825,5715l499110,710565r-133350,l369570,741045,3810,752475,5715,944880r706755,3810l718185,,,5715xe" fillcolor="#daeef3 [664]" stroked="f" strokeweight="2pt">
                        <v:path arrowok="t" o:connecttype="custom" o:connectlocs="0,5650;3810,212816;360045,218466;361950,244832;491490,254249;491490,374781;369570,382315;369570,406798;497205,412448;497205,540514;369570,544280;375285,568764;499110,574414;499110,702480;365760,702480;369570,732613;3810,743913;5715,934128;712470,937895;718185,0;0,5650" o:connectangles="0,0,0,0,0,0,0,0,0,0,0,0,0,0,0,0,0,0,0,0,0"/>
                      </v:shape>
                      <v:rect id="Rectangle 56" o:spid="_x0000_s1093" style="position:absolute;top:29;width:6896;height:94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n3MUA&#10;AADbAAAADwAAAGRycy9kb3ducmV2LnhtbESPQWsCMRCF7wX/QxjBW81acJGtUUrRVigo3fbS27gZ&#10;N0uTybJJ1+2/N4Lg8fHmfW/ecj04K3rqQuNZwWyagSCuvG64VvD9tX1cgAgRWaP1TAr+KcB6NXpY&#10;YqH9mT+pL2MtEoRDgQpMjG0hZagMOQxT3xIn7+Q7hzHJrpa6w3OCOyufsiyXDhtODQZbejVU/ZZ/&#10;Lr3xkZeuf7P7n3ezdYdNczzN7VGpyXh4eQYRaYj341t6pxXMc7huSQC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yfcxQAAANsAAAAPAAAAAAAAAAAAAAAAAJgCAABkcnMv&#10;ZG93bnJldi54bWxQSwUGAAAAAAQABAD1AAAAigMAAAAA&#10;" fillcolor="#4f81bd" stroked="f" strokeweight="2pt"/>
                      <v:shape id="Zone de texte 21535" o:spid="_x0000_s1094" type="#_x0000_t202" style="position:absolute;left:232;top:2498;width:5968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i9MgA&#10;AADeAAAADwAAAGRycy9kb3ducmV2LnhtbESPX0vDQBDE3wW/w7FC3+wllRaJvRbxD/RB21oV9G3N&#10;rUkwtxfutmn89l6h4OMwM79h5svBtaqnEBvPBvJxBoq49LbhysDb6+PlNagoyBZbz2TglyIsF+dn&#10;cyysP/AL9TupVIJwLNBALdIVWseyJodx7Dvi5H374FCSDJW2AQ8J7lo9ybKZdthwWqixo7uayp/d&#10;3hloP2J4+srks7+vnmW70fv3h3xtzOhiuL0BJTTIf/jUXlkDk3x6NYXjnXQF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KL0yAAAAN4AAAAPAAAAAAAAAAAAAAAAAJgCAABk&#10;cnMvZG93bnJldi54bWxQSwUGAAAAAAQABAD1AAAAjQMAAAAA&#10;" filled="f" stroked="f" strokeweight=".5pt">
                        <v:textbox inset="0,0,0,0">
                          <w:txbxContent>
                            <w:p w:rsidR="00D4534C" w:rsidRPr="00042DB0" w:rsidRDefault="00D4534C" w:rsidP="00BC79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Empreinte</w:t>
                              </w:r>
                            </w:p>
                            <w:p w:rsidR="00D4534C" w:rsidRPr="00042DB0" w:rsidRDefault="00D4534C" w:rsidP="00BC79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partie</w:t>
                              </w:r>
                              <w:proofErr w:type="gramEnd"/>
                            </w:p>
                            <w:p w:rsidR="00D4534C" w:rsidRPr="00042DB0" w:rsidRDefault="00D4534C" w:rsidP="00BC79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mobile</w:t>
                              </w:r>
                              <w:proofErr w:type="gramEnd"/>
                            </w:p>
                            <w:p w:rsidR="00D4534C" w:rsidRPr="00042DB0" w:rsidRDefault="00D4534C" w:rsidP="00BC796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rect id="Rectangle 15" o:spid="_x0000_s1095" style="position:absolute;left:13760;top:29;width:4051;height:93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6h3cEA&#10;AADbAAAADwAAAGRycy9kb3ducmV2LnhtbERPzWoCMRC+F/oOYQreatYWF1nNSlss6MFDtQ8w3cz+&#10;uZksSXTXtzeC0Nt8fL+zWo+mExdyvrGsYDZNQBAXVjdcKfg9fr8uQPiArLGzTAqu5GGdPz+tMNN2&#10;4B+6HEIlYgj7DBXUIfSZlL6oyaCf2p44cqV1BkOErpLa4RDDTSffkiSVBhuODTX29FVTcTqcjYK/&#10;dl+1Jb+7z51OZ2W62WIzWKUmL+PHEkSgMfyLH+6tjvPncP8lHi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Ood3BAAAA2wAAAA8AAAAAAAAAAAAAAAAAmAIAAGRycy9kb3du&#10;cmV2LnhtbFBLBQYAAAAABAAEAPUAAACGAwAAAAA=&#10;" fillcolor="#daeef3 [664]" stroked="f" strokeweight="2pt"/>
                      <v:shape id="Zone de texte 21505" o:spid="_x0000_s1096" type="#_x0000_t202" style="position:absolute;left:12080;top:1998;width:5725;height:5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+acUA&#10;AADeAAAADwAAAGRycy9kb3ducmV2LnhtbESPS4sCMRCE78L+h9DC3pyMguKORpEFHwcvPhY8NpOe&#10;B046QxLH2X9vFhY8FlX1FbVc96YRHTlfW1YwTlIQxLnVNZcKrpftaA7CB2SNjWVS8Ese1quPwRIz&#10;bZ98ou4cShEh7DNUUIXQZlL6vCKDPrEtcfQK6wyGKF0ptcNnhJtGTtJ0Jg3WHBcqbOm7ovx+fhgF&#10;wRfNdq73+thufnY7V3ZfdCuU+hz2mwWIQH14h//bB61gMp6mU/i7E6+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T5pxQAAAN4AAAAPAAAAAAAAAAAAAAAAAJgCAABkcnMv&#10;ZG93bnJldi54bWxQSwUGAAAAAAQABAD1AAAAigMAAAAA&#10;" filled="f" stroked="f" strokeweight=".5pt">
                        <v:textbox inset="0,,0">
                          <w:txbxContent>
                            <w:p w:rsidR="00D4534C" w:rsidRPr="00042DB0" w:rsidRDefault="00D4534C" w:rsidP="00BC7969">
                              <w:pPr>
                                <w:jc w:val="center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042DB0">
                                <w:rPr>
                                  <w:sz w:val="20"/>
                                  <w:szCs w:val="18"/>
                                </w:rPr>
                                <w:t>Empreinte partie fixe</w:t>
                              </w:r>
                            </w:p>
                            <w:p w:rsidR="00D4534C" w:rsidRPr="001357B4" w:rsidRDefault="00D4534C" w:rsidP="00BC796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t xml:space="preserve">  </w:t>
            </w:r>
          </w:p>
        </w:tc>
        <w:tc>
          <w:tcPr>
            <w:tcW w:w="3528" w:type="dxa"/>
            <w:tcBorders>
              <w:top w:val="single" w:sz="12" w:space="0" w:color="auto"/>
            </w:tcBorders>
          </w:tcPr>
          <w:p w14:paraId="01F0B11F" w14:textId="77777777" w:rsidR="00BC7969" w:rsidRDefault="00753A8B" w:rsidP="00D4534C"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2411904" behindDoc="0" locked="0" layoutInCell="1" allowOverlap="1" wp14:anchorId="2098EFDA" wp14:editId="26363904">
                      <wp:simplePos x="0" y="0"/>
                      <wp:positionH relativeFrom="column">
                        <wp:posOffset>37979</wp:posOffset>
                      </wp:positionH>
                      <wp:positionV relativeFrom="paragraph">
                        <wp:posOffset>135609</wp:posOffset>
                      </wp:positionV>
                      <wp:extent cx="1997061" cy="970307"/>
                      <wp:effectExtent l="0" t="0" r="3810" b="1270"/>
                      <wp:wrapNone/>
                      <wp:docPr id="40" name="Groupe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7061" cy="970307"/>
                                <a:chOff x="0" y="0"/>
                                <a:chExt cx="1997061" cy="970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 flipH="1">
                                  <a:off x="700268" y="237281"/>
                                  <a:ext cx="590309" cy="5092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1238492" y="0"/>
                                  <a:ext cx="758569" cy="9703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Forme libre 32"/>
                              <wps:cNvSpPr/>
                              <wps:spPr>
                                <a:xfrm>
                                  <a:off x="0" y="0"/>
                                  <a:ext cx="1236345" cy="963930"/>
                                </a:xfrm>
                                <a:custGeom>
                                  <a:avLst/>
                                  <a:gdLst>
                                    <a:gd name="connsiteX0" fmla="*/ 1236345 w 1236345"/>
                                    <a:gd name="connsiteY0" fmla="*/ 0 h 963930"/>
                                    <a:gd name="connsiteX1" fmla="*/ 1230630 w 1236345"/>
                                    <a:gd name="connsiteY1" fmla="*/ 207645 h 963930"/>
                                    <a:gd name="connsiteX2" fmla="*/ 868680 w 1236345"/>
                                    <a:gd name="connsiteY2" fmla="*/ 220980 h 963930"/>
                                    <a:gd name="connsiteX3" fmla="*/ 868680 w 1236345"/>
                                    <a:gd name="connsiteY3" fmla="*/ 240030 h 963930"/>
                                    <a:gd name="connsiteX4" fmla="*/ 739140 w 1236345"/>
                                    <a:gd name="connsiteY4" fmla="*/ 249555 h 963930"/>
                                    <a:gd name="connsiteX5" fmla="*/ 741045 w 1236345"/>
                                    <a:gd name="connsiteY5" fmla="*/ 371475 h 963930"/>
                                    <a:gd name="connsiteX6" fmla="*/ 870585 w 1236345"/>
                                    <a:gd name="connsiteY6" fmla="*/ 379095 h 963930"/>
                                    <a:gd name="connsiteX7" fmla="*/ 868680 w 1236345"/>
                                    <a:gd name="connsiteY7" fmla="*/ 409575 h 963930"/>
                                    <a:gd name="connsiteX8" fmla="*/ 741045 w 1236345"/>
                                    <a:gd name="connsiteY8" fmla="*/ 415290 h 963930"/>
                                    <a:gd name="connsiteX9" fmla="*/ 742950 w 1236345"/>
                                    <a:gd name="connsiteY9" fmla="*/ 544830 h 963930"/>
                                    <a:gd name="connsiteX10" fmla="*/ 868680 w 1236345"/>
                                    <a:gd name="connsiteY10" fmla="*/ 544830 h 963930"/>
                                    <a:gd name="connsiteX11" fmla="*/ 866775 w 1236345"/>
                                    <a:gd name="connsiteY11" fmla="*/ 569595 h 963930"/>
                                    <a:gd name="connsiteX12" fmla="*/ 739140 w 1236345"/>
                                    <a:gd name="connsiteY12" fmla="*/ 575310 h 963930"/>
                                    <a:gd name="connsiteX13" fmla="*/ 741045 w 1236345"/>
                                    <a:gd name="connsiteY13" fmla="*/ 704850 h 963930"/>
                                    <a:gd name="connsiteX14" fmla="*/ 872490 w 1236345"/>
                                    <a:gd name="connsiteY14" fmla="*/ 704850 h 963930"/>
                                    <a:gd name="connsiteX15" fmla="*/ 874395 w 1236345"/>
                                    <a:gd name="connsiteY15" fmla="*/ 735330 h 963930"/>
                                    <a:gd name="connsiteX16" fmla="*/ 1228725 w 1236345"/>
                                    <a:gd name="connsiteY16" fmla="*/ 750570 h 963930"/>
                                    <a:gd name="connsiteX17" fmla="*/ 1228725 w 1236345"/>
                                    <a:gd name="connsiteY17" fmla="*/ 963930 h 963930"/>
                                    <a:gd name="connsiteX18" fmla="*/ 0 w 1236345"/>
                                    <a:gd name="connsiteY18" fmla="*/ 952500 h 963930"/>
                                    <a:gd name="connsiteX19" fmla="*/ 5715 w 1236345"/>
                                    <a:gd name="connsiteY19" fmla="*/ 3810 h 963930"/>
                                    <a:gd name="connsiteX20" fmla="*/ 1236345 w 1236345"/>
                                    <a:gd name="connsiteY20" fmla="*/ 0 h 9639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1236345" h="963930">
                                      <a:moveTo>
                                        <a:pt x="1236345" y="0"/>
                                      </a:moveTo>
                                      <a:lnTo>
                                        <a:pt x="1230630" y="207645"/>
                                      </a:lnTo>
                                      <a:lnTo>
                                        <a:pt x="868680" y="220980"/>
                                      </a:lnTo>
                                      <a:lnTo>
                                        <a:pt x="868680" y="240030"/>
                                      </a:lnTo>
                                      <a:lnTo>
                                        <a:pt x="739140" y="249555"/>
                                      </a:lnTo>
                                      <a:lnTo>
                                        <a:pt x="741045" y="371475"/>
                                      </a:lnTo>
                                      <a:lnTo>
                                        <a:pt x="870585" y="379095"/>
                                      </a:lnTo>
                                      <a:lnTo>
                                        <a:pt x="868680" y="409575"/>
                                      </a:lnTo>
                                      <a:lnTo>
                                        <a:pt x="741045" y="415290"/>
                                      </a:lnTo>
                                      <a:lnTo>
                                        <a:pt x="742950" y="544830"/>
                                      </a:lnTo>
                                      <a:lnTo>
                                        <a:pt x="868680" y="544830"/>
                                      </a:lnTo>
                                      <a:lnTo>
                                        <a:pt x="866775" y="569595"/>
                                      </a:lnTo>
                                      <a:lnTo>
                                        <a:pt x="739140" y="575310"/>
                                      </a:lnTo>
                                      <a:lnTo>
                                        <a:pt x="741045" y="704850"/>
                                      </a:lnTo>
                                      <a:lnTo>
                                        <a:pt x="872490" y="704850"/>
                                      </a:lnTo>
                                      <a:lnTo>
                                        <a:pt x="874395" y="735330"/>
                                      </a:lnTo>
                                      <a:lnTo>
                                        <a:pt x="1228725" y="750570"/>
                                      </a:lnTo>
                                      <a:lnTo>
                                        <a:pt x="1228725" y="963930"/>
                                      </a:lnTo>
                                      <a:lnTo>
                                        <a:pt x="0" y="952500"/>
                                      </a:lnTo>
                                      <a:lnTo>
                                        <a:pt x="5715" y="3810"/>
                                      </a:lnTo>
                                      <a:lnTo>
                                        <a:pt x="12363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Zone de texte 23"/>
                              <wps:cNvSpPr txBox="1"/>
                              <wps:spPr>
                                <a:xfrm>
                                  <a:off x="81023" y="266217"/>
                                  <a:ext cx="57848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AA25D8" w14:textId="77777777" w:rsidR="00D4534C" w:rsidRPr="00042DB0" w:rsidRDefault="00D4534C" w:rsidP="00042DB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Empreinte</w:t>
                                    </w:r>
                                  </w:p>
                                  <w:p w14:paraId="157AA3C4" w14:textId="77777777" w:rsidR="00D4534C" w:rsidRPr="00042DB0" w:rsidRDefault="00D4534C" w:rsidP="00042DB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partie</w:t>
                                    </w:r>
                                  </w:p>
                                  <w:p w14:paraId="1CE956F2" w14:textId="77777777" w:rsidR="00D4534C" w:rsidRPr="00042DB0" w:rsidRDefault="00D4534C" w:rsidP="00042DB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mobile</w:t>
                                    </w:r>
                                  </w:p>
                                  <w:p w14:paraId="3EB932FE" w14:textId="77777777" w:rsidR="00D4534C" w:rsidRPr="00042DB0" w:rsidRDefault="00D4534C" w:rsidP="00042DB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Zone de texte 33"/>
                              <wps:cNvSpPr txBox="1"/>
                              <wps:spPr>
                                <a:xfrm>
                                  <a:off x="1296365" y="266217"/>
                                  <a:ext cx="61023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2790FE3" w14:textId="77777777" w:rsidR="00D4534C" w:rsidRPr="00042DB0" w:rsidRDefault="00D4534C" w:rsidP="00042DB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Empreinte</w:t>
                                    </w:r>
                                  </w:p>
                                  <w:p w14:paraId="09636012" w14:textId="77777777" w:rsidR="00D4534C" w:rsidRPr="00042DB0" w:rsidRDefault="00D4534C" w:rsidP="00042DB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partie</w:t>
                                    </w:r>
                                  </w:p>
                                  <w:p w14:paraId="44693588" w14:textId="77777777" w:rsidR="00D4534C" w:rsidRPr="00042DB0" w:rsidRDefault="00D4534C" w:rsidP="00042DB0">
                                    <w:pPr>
                                      <w:jc w:val="center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42DB0">
                                      <w:rPr>
                                        <w:sz w:val="20"/>
                                        <w:szCs w:val="20"/>
                                      </w:rPr>
                                      <w:t>fixe</w:t>
                                    </w:r>
                                  </w:p>
                                  <w:p w14:paraId="13377594" w14:textId="77777777" w:rsidR="00D4534C" w:rsidRPr="001357B4" w:rsidRDefault="00D4534C" w:rsidP="00042DB0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40" o:spid="_x0000_s1097" style="position:absolute;left:0;text-align:left;margin-left:3pt;margin-top:10.7pt;width:157.25pt;height:76.4pt;z-index:252411904" coordsize="19970,9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">
                      <v:shape id="Image 19" o:spid="_x0000_s1098" type="#_x0000_t75" style="position:absolute;left:7002;top:2372;width:5903;height:5093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4rSjCAAAA2wAAAA8AAABkcnMvZG93bnJldi54bWxET01rwkAQvQv9D8sUvIhuWqhpUjehFISe&#10;BI3Q65Ads6HZ2TS7NbG/3i0I3ubxPmdTTrYTZxp861jB0yoBQVw73XKj4Fhtl68gfEDW2DkmBRfy&#10;UBYPsw3m2o28p/MhNCKGsM9RgQmhz6X0tSGLfuV64sid3GAxRDg0Ug84xnDbyeckWUuLLccGgz19&#10;GKq/D79Wwd/Ybk26+5qypAovFaX6Z9FkSs0fp/c3EIGmcBff3J86zs/g/5d4gC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uK0owgAAANsAAAAPAAAAAAAAAAAAAAAAAJ8C&#10;AABkcnMvZG93bnJldi54bWxQSwUGAAAAAAQABAD3AAAAjgMAAAAA&#10;">
                        <v:imagedata r:id="rId42" o:title=""/>
                        <v:path arrowok="t"/>
                      </v:shape>
                      <v:rect id="Rectangle 24" o:spid="_x0000_s1099" style="position:absolute;left:12384;width:7586;height:97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O+8MA&#10;AADbAAAADwAAAGRycy9kb3ducmV2LnhtbESPzW7CMBCE75X6DtZW4lYcKIqqgINoRSU49FDoAyzx&#10;5o94HdmGhLfHSJV6HM3MN5rVejSduJLzjWUFs2kCgriwuuFKwe/x6/UdhA/IGjvLpOBGHtb589MK&#10;M20H/qHrIVQiQthnqKAOoc+k9EVNBv3U9sTRK60zGKJ0ldQOhwg3nZwnSSoNNhwXauzps6bifLgY&#10;Baf2u2pLfnMfe53OynS7w2awSk1exs0SRKAx/If/2jutYL6Ax5f4A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7O+8MAAADbAAAADwAAAAAAAAAAAAAAAACYAgAAZHJzL2Rv&#10;d25yZXYueG1sUEsFBgAAAAAEAAQA9QAAAIgDAAAAAA==&#10;" fillcolor="#daeef3 [664]" stroked="f" strokeweight="2pt"/>
                      <v:shape id="Forme libre 32" o:spid="_x0000_s1100" style="position:absolute;width:12363;height:9639;visibility:visible;mso-wrap-style:square;v-text-anchor:middle" coordsize="1236345,963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XOMUA&#10;AADbAAAADwAAAGRycy9kb3ducmV2LnhtbESPQWvCQBSE74X+h+UJXkrdNKK2qauIqKg3tfX8mn0m&#10;abNvQ3aj8d+7gtDjMDPfMONpa0pxptoVlhW89SIQxKnVBWcKvg7L13cQziNrLC2Tgis5mE6en8aY&#10;aHvhHZ33PhMBwi5BBbn3VSKlS3My6Hq2Ig7eydYGfZB1JnWNlwA3pYyjaCgNFhwWcqxonlP6t2+M&#10;gsFPc939Hhv9cfw+bBaj7Wr0omOlup129gnCU+v/w4/2Wivox3D/En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Zc4xQAAANsAAAAPAAAAAAAAAAAAAAAAAJgCAABkcnMv&#10;ZG93bnJldi54bWxQSwUGAAAAAAQABAD1AAAAigMAAAAA&#10;" path="m1236345,r-5715,207645l868680,220980r,19050l739140,249555r1905,121920l870585,379095r-1905,30480l741045,415290r1905,129540l868680,544830r-1905,24765l739140,575310r1905,129540l872490,704850r1905,30480l1228725,750570r,213360l,952500,5715,3810,1236345,xe" fillcolor="#4f81bd [3204]" stroked="f" strokeweight="2pt">
                        <v:path arrowok="t" o:connecttype="custom" o:connectlocs="1236345,0;1230630,207645;868680,220980;868680,240030;739140,249555;741045,371475;870585,379095;868680,409575;741045,415290;742950,544830;868680,544830;866775,569595;739140,575310;741045,704850;872490,704850;874395,735330;1228725,750570;1228725,963930;0,952500;5715,3810;1236345,0" o:connectangles="0,0,0,0,0,0,0,0,0,0,0,0,0,0,0,0,0,0,0,0,0"/>
                      </v:shape>
                      <v:shape id="Zone de texte 23" o:spid="_x0000_s1101" type="#_x0000_t202" style="position:absolute;left:810;top:2662;width:5785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<v:textbox inset="0,0,0,0">
                          <w:txbxContent>
                            <w:p w:rsidR="00D4534C" w:rsidRPr="00042DB0" w:rsidRDefault="00D4534C" w:rsidP="00042DB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Empreinte</w:t>
                              </w:r>
                            </w:p>
                            <w:p w:rsidR="00D4534C" w:rsidRPr="00042DB0" w:rsidRDefault="00D4534C" w:rsidP="00042DB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partie</w:t>
                              </w:r>
                              <w:proofErr w:type="gramEnd"/>
                            </w:p>
                            <w:p w:rsidR="00D4534C" w:rsidRPr="00042DB0" w:rsidRDefault="00D4534C" w:rsidP="00042DB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mobile</w:t>
                              </w:r>
                              <w:proofErr w:type="gramEnd"/>
                            </w:p>
                            <w:p w:rsidR="00D4534C" w:rsidRPr="00042DB0" w:rsidRDefault="00D4534C" w:rsidP="00042DB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33" o:spid="_x0000_s1102" type="#_x0000_t202" style="position:absolute;left:12963;top:2662;width:6103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eVXcUA&#10;AADbAAAADwAAAGRycy9kb3ducmV2LnhtbESPX2vCQBDE3wt+h2MF3+rFCqWkniK2BR/6T22hvq25&#10;NQnm9sLdGtNv3ysU+jjMzG+Y2aJ3jeooxNqzgck4A0VceFtzaeBj93R9ByoKssXGMxn4pgiL+eBq&#10;hrn1F95Qt5VSJQjHHA1UIm2udSwqchjHviVO3tEHh5JkKLUNeElw1+ibLLvVDmtOCxW2tKqoOG3P&#10;zkDzFcPzIZN991C+yPubPn8+Tl6NGQ375T0ooV7+w3/ttTUwncL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5VdxQAAANsAAAAPAAAAAAAAAAAAAAAAAJgCAABkcnMv&#10;ZG93bnJldi54bWxQSwUGAAAAAAQABAD1AAAAigMAAAAA&#10;" filled="f" stroked="f" strokeweight=".5pt">
                        <v:textbox inset="0,0,0,0">
                          <w:txbxContent>
                            <w:p w:rsidR="00D4534C" w:rsidRPr="00042DB0" w:rsidRDefault="00D4534C" w:rsidP="00042DB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Empreinte</w:t>
                              </w:r>
                            </w:p>
                            <w:p w:rsidR="00D4534C" w:rsidRPr="00042DB0" w:rsidRDefault="00D4534C" w:rsidP="00042DB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partie</w:t>
                              </w:r>
                              <w:proofErr w:type="gramEnd"/>
                            </w:p>
                            <w:p w:rsidR="00D4534C" w:rsidRPr="00042DB0" w:rsidRDefault="00D4534C" w:rsidP="00042DB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2DB0">
                                <w:rPr>
                                  <w:sz w:val="20"/>
                                  <w:szCs w:val="20"/>
                                </w:rPr>
                                <w:t>fixe</w:t>
                              </w:r>
                              <w:proofErr w:type="gramEnd"/>
                            </w:p>
                            <w:p w:rsidR="00D4534C" w:rsidRPr="001357B4" w:rsidRDefault="00D4534C" w:rsidP="00042DB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C7969" w14:paraId="298EBFC3" w14:textId="77777777" w:rsidTr="000630D3">
        <w:trPr>
          <w:trHeight w:val="404"/>
          <w:jc w:val="center"/>
        </w:trPr>
        <w:tc>
          <w:tcPr>
            <w:tcW w:w="1586" w:type="dxa"/>
            <w:vAlign w:val="center"/>
          </w:tcPr>
          <w:p w14:paraId="49FA832C" w14:textId="77777777" w:rsidR="00BC7969" w:rsidRDefault="00BC7969" w:rsidP="00042DB0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Avantages</w:t>
            </w:r>
          </w:p>
        </w:tc>
        <w:tc>
          <w:tcPr>
            <w:tcW w:w="3590" w:type="dxa"/>
          </w:tcPr>
          <w:p w14:paraId="2A870BF6" w14:textId="77777777" w:rsidR="00BC7969" w:rsidRPr="00334A12" w:rsidRDefault="00BC7969" w:rsidP="00D4534C">
            <w:pPr>
              <w:rPr>
                <w:noProof/>
                <w:color w:val="FF0000"/>
                <w:lang w:val="en-GB" w:eastAsia="en-GB"/>
              </w:rPr>
            </w:pPr>
          </w:p>
        </w:tc>
        <w:tc>
          <w:tcPr>
            <w:tcW w:w="3528" w:type="dxa"/>
          </w:tcPr>
          <w:p w14:paraId="19E2B6E2" w14:textId="77777777" w:rsidR="00BC7969" w:rsidRPr="00334A12" w:rsidRDefault="00BC7969" w:rsidP="00042DB0">
            <w:pPr>
              <w:rPr>
                <w:noProof/>
                <w:color w:val="FF0000"/>
                <w:lang w:eastAsia="en-GB"/>
              </w:rPr>
            </w:pPr>
          </w:p>
        </w:tc>
      </w:tr>
      <w:tr w:rsidR="00BC7969" w14:paraId="2AABEA3B" w14:textId="77777777" w:rsidTr="000630D3">
        <w:trPr>
          <w:trHeight w:val="404"/>
          <w:jc w:val="center"/>
        </w:trPr>
        <w:tc>
          <w:tcPr>
            <w:tcW w:w="1586" w:type="dxa"/>
            <w:vAlign w:val="center"/>
          </w:tcPr>
          <w:p w14:paraId="645F7680" w14:textId="77777777" w:rsidR="00BC7969" w:rsidRDefault="00BC7969" w:rsidP="00042DB0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Inconvénients</w:t>
            </w:r>
          </w:p>
        </w:tc>
        <w:tc>
          <w:tcPr>
            <w:tcW w:w="3590" w:type="dxa"/>
          </w:tcPr>
          <w:p w14:paraId="3D520476" w14:textId="77777777" w:rsidR="00BC7969" w:rsidRPr="00042DB0" w:rsidRDefault="00BC7969" w:rsidP="00D4534C">
            <w:pPr>
              <w:rPr>
                <w:noProof/>
                <w:color w:val="FF0000"/>
                <w:lang w:eastAsia="en-GB"/>
              </w:rPr>
            </w:pPr>
          </w:p>
        </w:tc>
        <w:tc>
          <w:tcPr>
            <w:tcW w:w="3528" w:type="dxa"/>
          </w:tcPr>
          <w:p w14:paraId="0E81F54B" w14:textId="77777777" w:rsidR="00BC7969" w:rsidRPr="00334A12" w:rsidRDefault="00BC7969" w:rsidP="00D4534C">
            <w:pPr>
              <w:rPr>
                <w:noProof/>
                <w:color w:val="FF0000"/>
                <w:lang w:eastAsia="en-GB"/>
              </w:rPr>
            </w:pPr>
          </w:p>
        </w:tc>
      </w:tr>
    </w:tbl>
    <w:p w14:paraId="2045A4D0" w14:textId="77777777" w:rsidR="00672A75" w:rsidRDefault="00672A75" w:rsidP="00672A75"/>
    <w:p w14:paraId="2AD08F10" w14:textId="77777777" w:rsidR="00753A8B" w:rsidRDefault="00753A8B" w:rsidP="00672A75">
      <w:pPr>
        <w:pStyle w:val="Question"/>
        <w:ind w:left="0" w:firstLine="0"/>
      </w:pPr>
      <w:r>
        <w:t>Réaliser un croquis à main levée des empreintes partie mobile et partie fixe.</w:t>
      </w:r>
    </w:p>
    <w:p w14:paraId="1E0D27F0" w14:textId="77777777" w:rsidR="00753A8B" w:rsidRPr="00753A8B" w:rsidRDefault="00753A8B" w:rsidP="00753A8B">
      <w:pPr>
        <w:rPr>
          <w:sz w:val="12"/>
        </w:rPr>
      </w:pPr>
    </w:p>
    <w:p w14:paraId="79C1F4D5" w14:textId="77777777" w:rsidR="00753A8B" w:rsidRDefault="00753A8B" w:rsidP="00753A8B"/>
    <w:p w14:paraId="20DA76A2" w14:textId="77777777" w:rsidR="00753A8B" w:rsidRDefault="00753A8B" w:rsidP="00753A8B"/>
    <w:p w14:paraId="7805E403" w14:textId="77777777" w:rsidR="00753A8B" w:rsidRDefault="00753A8B" w:rsidP="00753A8B"/>
    <w:p w14:paraId="15094C04" w14:textId="77777777" w:rsidR="00753A8B" w:rsidRDefault="00753A8B" w:rsidP="00753A8B"/>
    <w:p w14:paraId="20B5F1EC" w14:textId="77777777" w:rsidR="00753A8B" w:rsidRDefault="00753A8B" w:rsidP="00753A8B"/>
    <w:p w14:paraId="7F0EB49C" w14:textId="77777777" w:rsidR="00753A8B" w:rsidRDefault="00753A8B" w:rsidP="00753A8B"/>
    <w:p w14:paraId="7233C89E" w14:textId="77777777" w:rsidR="0083316A" w:rsidRDefault="0083316A" w:rsidP="00753A8B"/>
    <w:p w14:paraId="47A450A8" w14:textId="77777777" w:rsidR="00753A8B" w:rsidRDefault="00753A8B" w:rsidP="00753A8B"/>
    <w:p w14:paraId="05B70F3B" w14:textId="77777777" w:rsidR="00753A8B" w:rsidRDefault="00753A8B" w:rsidP="00753A8B">
      <w:pPr>
        <w:pStyle w:val="Titre3"/>
      </w:pPr>
      <w:r>
        <w:t>Les règles de conception</w:t>
      </w:r>
    </w:p>
    <w:p w14:paraId="5AD007E0" w14:textId="77777777" w:rsidR="00672A75" w:rsidRDefault="00672A75" w:rsidP="00672A75">
      <w:pPr>
        <w:pStyle w:val="Question"/>
        <w:ind w:left="0" w:firstLine="0"/>
      </w:pPr>
      <w:r>
        <w:t>Etudier le dossier ressource « injection » et relever les régles de conception auxquelles doit répondre une pièce injectée.</w:t>
      </w:r>
    </w:p>
    <w:p w14:paraId="79CAF41D" w14:textId="77777777" w:rsidR="00753A8B" w:rsidRDefault="00753A8B" w:rsidP="00672A75">
      <w:pPr>
        <w:pStyle w:val="Information"/>
        <w:numPr>
          <w:ilvl w:val="0"/>
          <w:numId w:val="0"/>
        </w:numPr>
        <w:rPr>
          <w:noProof w:val="0"/>
          <w:color w:val="auto"/>
        </w:rPr>
      </w:pPr>
    </w:p>
    <w:p w14:paraId="7A03F145" w14:textId="77777777" w:rsidR="00672A75" w:rsidRDefault="00672A75" w:rsidP="00672A75">
      <w:pPr>
        <w:pStyle w:val="Information"/>
        <w:numPr>
          <w:ilvl w:val="0"/>
          <w:numId w:val="0"/>
        </w:numPr>
        <w:rPr>
          <w:noProof w:val="0"/>
          <w:color w:val="auto"/>
        </w:rPr>
      </w:pPr>
    </w:p>
    <w:p w14:paraId="044BE446" w14:textId="77777777" w:rsidR="0083316A" w:rsidRDefault="0083316A">
      <w:pPr>
        <w:spacing w:after="200" w:line="276" w:lineRule="auto"/>
        <w:jc w:val="left"/>
        <w:rPr>
          <w:rFonts w:ascii="Trebuchet MS" w:hAnsi="Trebuchet MS"/>
          <w:b/>
          <w:color w:val="F79646" w:themeColor="accent6"/>
        </w:rPr>
      </w:pPr>
      <w:r>
        <w:br w:type="page"/>
      </w:r>
    </w:p>
    <w:p w14:paraId="6E80FCD0" w14:textId="77777777" w:rsidR="004A21D5" w:rsidRDefault="00132C98" w:rsidP="00753A8B">
      <w:pPr>
        <w:pStyle w:val="Titre4"/>
      </w:pPr>
      <w:r>
        <w:t>Analyse de la dépouille</w:t>
      </w:r>
    </w:p>
    <w:p w14:paraId="656F97EB" w14:textId="77777777" w:rsidR="00595B7C" w:rsidRPr="00595B7C" w:rsidRDefault="00595B7C" w:rsidP="00595B7C"/>
    <w:p w14:paraId="052402FE" w14:textId="77777777" w:rsidR="00C832F5" w:rsidRDefault="00595B7C" w:rsidP="00C832F5">
      <w:pPr>
        <w:pStyle w:val="Information"/>
        <w:numPr>
          <w:ilvl w:val="0"/>
          <w:numId w:val="0"/>
        </w:numPr>
      </w:pPr>
      <w:r>
        <w:rPr>
          <w:lang w:eastAsia="fr-FR"/>
        </w:rPr>
        <w:drawing>
          <wp:anchor distT="0" distB="0" distL="114300" distR="114300" simplePos="0" relativeHeight="252430336" behindDoc="1" locked="0" layoutInCell="1" allowOverlap="1" wp14:anchorId="0936187C" wp14:editId="7B561234">
            <wp:simplePos x="0" y="0"/>
            <wp:positionH relativeFrom="column">
              <wp:posOffset>4947920</wp:posOffset>
            </wp:positionH>
            <wp:positionV relativeFrom="paragraph">
              <wp:posOffset>67310</wp:posOffset>
            </wp:positionV>
            <wp:extent cx="1479550" cy="1249045"/>
            <wp:effectExtent l="0" t="0" r="6350" b="8255"/>
            <wp:wrapTight wrapText="bothSides">
              <wp:wrapPolygon edited="0">
                <wp:start x="0" y="0"/>
                <wp:lineTo x="0" y="21413"/>
                <wp:lineTo x="21415" y="21413"/>
                <wp:lineTo x="21415" y="0"/>
                <wp:lineTo x="0" y="0"/>
              </wp:wrapPolygon>
            </wp:wrapTight>
            <wp:docPr id="909" name="Imag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2F5">
        <w:t>Ouvrir le fichier Solidworks « Pièce de base pour sapin »</w:t>
      </w:r>
    </w:p>
    <w:p w14:paraId="51937DF9" w14:textId="77777777" w:rsidR="00C832F5" w:rsidRPr="00C832F5" w:rsidRDefault="00C832F5" w:rsidP="004366CA">
      <w:pPr>
        <w:pStyle w:val="NormalWeb"/>
      </w:pPr>
      <w:r w:rsidRPr="00753A8B">
        <w:rPr>
          <w:rFonts w:asciiTheme="minorHAnsi" w:hAnsiTheme="minorHAnsi"/>
        </w:rPr>
        <w:t xml:space="preserve">Nous devons </w:t>
      </w:r>
      <w:r w:rsidR="00753A8B" w:rsidRPr="00753A8B">
        <w:rPr>
          <w:rFonts w:asciiTheme="minorHAnsi" w:hAnsiTheme="minorHAnsi"/>
        </w:rPr>
        <w:t>vérifier</w:t>
      </w:r>
      <w:r w:rsidRPr="00753A8B">
        <w:rPr>
          <w:rFonts w:asciiTheme="minorHAnsi" w:hAnsiTheme="minorHAnsi"/>
        </w:rPr>
        <w:t xml:space="preserve"> que les pièces injectées ne restent pas coincées dans les </w:t>
      </w:r>
      <w:r w:rsidR="00132C98" w:rsidRPr="00753A8B">
        <w:rPr>
          <w:rFonts w:asciiTheme="minorHAnsi" w:hAnsiTheme="minorHAnsi"/>
        </w:rPr>
        <w:t>différentes parties du moule</w:t>
      </w:r>
      <w:r w:rsidRPr="00753A8B">
        <w:rPr>
          <w:rFonts w:asciiTheme="minorHAnsi" w:hAnsiTheme="minorHAnsi"/>
        </w:rPr>
        <w:t xml:space="preserve"> et qu'elles puissent au contraire en sortir sans aucune détérioration. </w:t>
      </w:r>
    </w:p>
    <w:p w14:paraId="2254A009" w14:textId="77777777" w:rsidR="004366CA" w:rsidRDefault="004366CA" w:rsidP="004366CA">
      <w:pPr>
        <w:spacing w:after="200" w:line="276" w:lineRule="auto"/>
      </w:pPr>
      <w:r>
        <w:t xml:space="preserve">Les surfaces de la pièce ne </w:t>
      </w:r>
      <w:r w:rsidRPr="00753A8B">
        <w:t xml:space="preserve">doivent pas être parallèles à la direction d'extraction mais incliné </w:t>
      </w:r>
      <w:r>
        <w:t>de la valeur de l’angle de dépouille préconisé</w:t>
      </w:r>
      <w:r w:rsidR="00595B7C">
        <w:t>. (Ici 2°)</w:t>
      </w:r>
      <w:r>
        <w:t xml:space="preserve"> </w:t>
      </w:r>
    </w:p>
    <w:p w14:paraId="238C464C" w14:textId="77777777" w:rsidR="00595B7C" w:rsidRDefault="00595B7C" w:rsidP="004366CA">
      <w:pPr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00547D5" wp14:editId="55A1826E">
                <wp:simplePos x="0" y="0"/>
                <wp:positionH relativeFrom="column">
                  <wp:posOffset>1532890</wp:posOffset>
                </wp:positionH>
                <wp:positionV relativeFrom="paragraph">
                  <wp:posOffset>2451735</wp:posOffset>
                </wp:positionV>
                <wp:extent cx="923925" cy="638175"/>
                <wp:effectExtent l="514350" t="419100" r="28575" b="28575"/>
                <wp:wrapNone/>
                <wp:docPr id="76" name="Légende encadrée 1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38175"/>
                        </a:xfrm>
                        <a:prstGeom prst="borderCallout1">
                          <a:avLst>
                            <a:gd name="adj1" fmla="val 42219"/>
                            <a:gd name="adj2" fmla="val -2361"/>
                            <a:gd name="adj3" fmla="val -63042"/>
                            <a:gd name="adj4" fmla="val -53783"/>
                          </a:avLst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CD11" w14:textId="77777777" w:rsidR="00595B7C" w:rsidRPr="003704D3" w:rsidRDefault="00595B7C" w:rsidP="00595B7C">
                            <w:pPr>
                              <w:jc w:val="center"/>
                            </w:pPr>
                            <w:r>
                              <w:t>Angle de dépouille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76" o:spid="_x0000_s1105" type="#_x0000_t47" style="position:absolute;left:0;text-align:left;margin-left:120.7pt;margin-top:193.05pt;width:72.75pt;height:5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" adj="-11617,-13617,-510,9119" fillcolor="white [3201]" strokecolor="#4e6128 [1606]" strokeweight="2pt">
                <v:textbox>
                  <w:txbxContent>
                    <w:p w:rsidR="00595B7C" w:rsidRPr="003704D3" w:rsidRDefault="00595B7C" w:rsidP="00595B7C">
                      <w:pPr>
                        <w:jc w:val="center"/>
                      </w:pPr>
                      <w:r>
                        <w:t>Angle de dépouille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30159DD0" wp14:editId="485404F6">
                <wp:simplePos x="0" y="0"/>
                <wp:positionH relativeFrom="column">
                  <wp:posOffset>1885315</wp:posOffset>
                </wp:positionH>
                <wp:positionV relativeFrom="paragraph">
                  <wp:posOffset>899160</wp:posOffset>
                </wp:positionV>
                <wp:extent cx="1856740" cy="400050"/>
                <wp:effectExtent l="857250" t="0" r="10160" b="609600"/>
                <wp:wrapNone/>
                <wp:docPr id="75" name="Légende encadrée 1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740" cy="400050"/>
                        </a:xfrm>
                        <a:prstGeom prst="borderCallout1">
                          <a:avLst>
                            <a:gd name="adj1" fmla="val 42219"/>
                            <a:gd name="adj2" fmla="val -2361"/>
                            <a:gd name="adj3" fmla="val 246979"/>
                            <a:gd name="adj4" fmla="val -46024"/>
                          </a:avLst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3375D" w14:textId="77777777" w:rsidR="00595B7C" w:rsidRPr="003704D3" w:rsidRDefault="00595B7C" w:rsidP="00595B7C">
                            <w:pPr>
                              <w:jc w:val="center"/>
                            </w:pPr>
                            <w:r>
                              <w:t>Sens de démoulage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1 75" o:spid="_x0000_s1106" type="#_x0000_t47" style="position:absolute;left:0;text-align:left;margin-left:148.45pt;margin-top:70.8pt;width:146.2pt;height:31.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" adj="-9941,53347,-510,9119" fillcolor="white [3201]" strokecolor="#4e6128 [1606]" strokeweight="2pt">
                <v:textbox>
                  <w:txbxContent>
                    <w:p w:rsidR="00595B7C" w:rsidRPr="003704D3" w:rsidRDefault="00595B7C" w:rsidP="00595B7C">
                      <w:pPr>
                        <w:jc w:val="center"/>
                      </w:pPr>
                      <w:r>
                        <w:t>Sens de démoulage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433408" behindDoc="1" locked="0" layoutInCell="1" allowOverlap="1" wp14:anchorId="5A4F2762" wp14:editId="29A6C886">
            <wp:simplePos x="0" y="0"/>
            <wp:positionH relativeFrom="column">
              <wp:posOffset>466090</wp:posOffset>
            </wp:positionH>
            <wp:positionV relativeFrom="paragraph">
              <wp:posOffset>1302385</wp:posOffset>
            </wp:positionV>
            <wp:extent cx="1133475" cy="2678430"/>
            <wp:effectExtent l="0" t="0" r="9525" b="7620"/>
            <wp:wrapTight wrapText="bothSides">
              <wp:wrapPolygon edited="0">
                <wp:start x="0" y="0"/>
                <wp:lineTo x="0" y="21508"/>
                <wp:lineTo x="21418" y="21508"/>
                <wp:lineTo x="21418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20548" r="81511" b="13224"/>
                    <a:stretch/>
                  </pic:blipFill>
                  <pic:spPr bwMode="auto">
                    <a:xfrm>
                      <a:off x="0" y="0"/>
                      <a:ext cx="1133475" cy="26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A8B">
        <w:rPr>
          <w:noProof/>
          <w:lang w:eastAsia="fr-FR"/>
        </w:rPr>
        <w:drawing>
          <wp:anchor distT="0" distB="0" distL="114300" distR="114300" simplePos="0" relativeHeight="252431360" behindDoc="1" locked="0" layoutInCell="1" allowOverlap="1" wp14:anchorId="7E67820F" wp14:editId="63F5814B">
            <wp:simplePos x="0" y="0"/>
            <wp:positionH relativeFrom="column">
              <wp:posOffset>-157480</wp:posOffset>
            </wp:positionH>
            <wp:positionV relativeFrom="paragraph">
              <wp:posOffset>512445</wp:posOffset>
            </wp:positionV>
            <wp:extent cx="3963035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493" y="21479"/>
                <wp:lineTo x="21493" y="0"/>
                <wp:lineTo x="0" y="0"/>
              </wp:wrapPolygon>
            </wp:wrapTight>
            <wp:docPr id="21522" name="Image 2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0" b="18750"/>
                    <a:stretch/>
                  </pic:blipFill>
                  <pic:spPr bwMode="auto">
                    <a:xfrm>
                      <a:off x="0" y="0"/>
                      <a:ext cx="3963035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C6E0039" wp14:editId="030B6CB8">
                <wp:simplePos x="0" y="0"/>
                <wp:positionH relativeFrom="column">
                  <wp:posOffset>2685415</wp:posOffset>
                </wp:positionH>
                <wp:positionV relativeFrom="paragraph">
                  <wp:posOffset>3690620</wp:posOffset>
                </wp:positionV>
                <wp:extent cx="1856740" cy="400050"/>
                <wp:effectExtent l="0" t="114300" r="391160" b="19050"/>
                <wp:wrapNone/>
                <wp:docPr id="74" name="Légende encadrée 1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740" cy="400050"/>
                        </a:xfrm>
                        <a:prstGeom prst="borderCallout1">
                          <a:avLst>
                            <a:gd name="adj1" fmla="val 54124"/>
                            <a:gd name="adj2" fmla="val 101264"/>
                            <a:gd name="adj3" fmla="val -24450"/>
                            <a:gd name="adj4" fmla="val 120700"/>
                          </a:avLst>
                        </a:pr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BF68C" w14:textId="77777777" w:rsidR="00595B7C" w:rsidRPr="003704D3" w:rsidRDefault="00595B7C" w:rsidP="00595B7C">
                            <w:pPr>
                              <w:jc w:val="center"/>
                            </w:pPr>
                            <w:r>
                              <w:t>Sens de démoulage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1 74" o:spid="_x0000_s1107" type="#_x0000_t47" style="position:absolute;left:0;text-align:left;margin-left:211.45pt;margin-top:290.6pt;width:146.2pt;height:31.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" adj="26071,-5281,21873,11691" fillcolor="white [3201]" strokecolor="#4e6128 [1606]" strokeweight="2pt">
                <v:textbox>
                  <w:txbxContent>
                    <w:p w:rsidR="00595B7C" w:rsidRPr="003704D3" w:rsidRDefault="00595B7C" w:rsidP="00595B7C">
                      <w:pPr>
                        <w:jc w:val="center"/>
                      </w:pPr>
                      <w:r>
                        <w:t>Sens de démoulage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022CA" w:rsidRPr="00753A8B">
        <w:rPr>
          <w:noProof/>
          <w:lang w:eastAsia="fr-FR"/>
        </w:rPr>
        <w:drawing>
          <wp:anchor distT="0" distB="0" distL="114300" distR="114300" simplePos="0" relativeHeight="252432384" behindDoc="1" locked="0" layoutInCell="1" allowOverlap="1" wp14:anchorId="6856726F" wp14:editId="5770F0E1">
            <wp:simplePos x="0" y="0"/>
            <wp:positionH relativeFrom="column">
              <wp:posOffset>2790190</wp:posOffset>
            </wp:positionH>
            <wp:positionV relativeFrom="paragraph">
              <wp:posOffset>2018665</wp:posOffset>
            </wp:positionV>
            <wp:extent cx="3505835" cy="2155825"/>
            <wp:effectExtent l="38100" t="38100" r="37465" b="34925"/>
            <wp:wrapTight wrapText="bothSides">
              <wp:wrapPolygon edited="0">
                <wp:start x="-235" y="-382"/>
                <wp:lineTo x="-235" y="21759"/>
                <wp:lineTo x="21713" y="21759"/>
                <wp:lineTo x="21713" y="-382"/>
                <wp:lineTo x="-235" y="-382"/>
              </wp:wrapPolygon>
            </wp:wrapTight>
            <wp:docPr id="21523" name="Image 2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69" b="15744"/>
                    <a:stretch/>
                  </pic:blipFill>
                  <pic:spPr bwMode="auto">
                    <a:xfrm>
                      <a:off x="0" y="0"/>
                      <a:ext cx="3505835" cy="215582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6CA">
        <w:t>Pour effectuer cette vérification nous allons utiliser l’« Analyse de dépouille</w:t>
      </w:r>
      <w:r>
        <w:t> »</w:t>
      </w:r>
      <w:r w:rsidR="004366CA">
        <w:t xml:space="preserve"> de l’outil moulage de Solidworks. </w:t>
      </w:r>
    </w:p>
    <w:p w14:paraId="5771A0F5" w14:textId="77777777" w:rsidR="00595B7C" w:rsidRDefault="00595B7C" w:rsidP="004366CA">
      <w:pPr>
        <w:spacing w:after="200" w:line="276" w:lineRule="auto"/>
      </w:pPr>
    </w:p>
    <w:p w14:paraId="3D38BE8E" w14:textId="77777777" w:rsidR="00595B7C" w:rsidRDefault="00595B7C" w:rsidP="004366CA">
      <w:pPr>
        <w:spacing w:after="200" w:line="276" w:lineRule="auto"/>
      </w:pPr>
    </w:p>
    <w:p w14:paraId="44F32879" w14:textId="77777777" w:rsidR="00595B7C" w:rsidRDefault="00595B7C" w:rsidP="004366CA">
      <w:pPr>
        <w:spacing w:after="200" w:line="276" w:lineRule="auto"/>
      </w:pPr>
    </w:p>
    <w:p w14:paraId="3F649076" w14:textId="77777777" w:rsidR="00595B7C" w:rsidRDefault="00595B7C" w:rsidP="004366CA">
      <w:pPr>
        <w:spacing w:after="200" w:line="276" w:lineRule="auto"/>
      </w:pPr>
    </w:p>
    <w:p w14:paraId="1006C4EE" w14:textId="77777777" w:rsidR="00595B7C" w:rsidRDefault="00595B7C" w:rsidP="004366CA">
      <w:pPr>
        <w:spacing w:after="200" w:line="276" w:lineRule="auto"/>
      </w:pPr>
    </w:p>
    <w:p w14:paraId="6EBD8B91" w14:textId="77777777" w:rsidR="00595B7C" w:rsidRDefault="00595B7C" w:rsidP="004366CA">
      <w:pPr>
        <w:spacing w:after="200" w:line="276" w:lineRule="auto"/>
      </w:pPr>
    </w:p>
    <w:p w14:paraId="78A020D9" w14:textId="77777777" w:rsidR="00595B7C" w:rsidRDefault="00595B7C" w:rsidP="004366CA">
      <w:pPr>
        <w:spacing w:after="200" w:line="276" w:lineRule="auto"/>
      </w:pPr>
    </w:p>
    <w:p w14:paraId="321929AE" w14:textId="77777777" w:rsidR="00595B7C" w:rsidRDefault="00595B7C" w:rsidP="004366CA">
      <w:pPr>
        <w:spacing w:after="200" w:line="276" w:lineRule="auto"/>
      </w:pPr>
    </w:p>
    <w:p w14:paraId="0A60D400" w14:textId="77777777" w:rsidR="00595B7C" w:rsidRDefault="00595B7C" w:rsidP="00595B7C">
      <w:pPr>
        <w:pStyle w:val="Attention"/>
        <w:ind w:left="0" w:firstLine="0"/>
      </w:pPr>
      <w:r>
        <w:t>Les formes intérieures doivent apparaître avec une dépouille négative car elles vont être réalisées par des formes males (broches) positionnées sur l’empreinte partie fixe.</w:t>
      </w:r>
    </w:p>
    <w:p w14:paraId="3FB1CB08" w14:textId="77777777" w:rsidR="000630D3" w:rsidRDefault="000630D3" w:rsidP="00595B7C"/>
    <w:p w14:paraId="22C6D33D" w14:textId="77777777" w:rsidR="00595B7C" w:rsidRDefault="00595B7C" w:rsidP="00595B7C">
      <w:r>
        <w:t>Le logiciel Solidworks considère que la forme male est aussi sur l’empreinte partie mobile.</w:t>
      </w:r>
    </w:p>
    <w:p w14:paraId="40A2A320" w14:textId="77777777" w:rsidR="0083316A" w:rsidRDefault="0083316A" w:rsidP="0083316A"/>
    <w:p w14:paraId="3A58E5E8" w14:textId="77777777" w:rsidR="0083316A" w:rsidRDefault="0083316A" w:rsidP="0083316A"/>
    <w:p w14:paraId="7F78C29B" w14:textId="77777777" w:rsidR="0083316A" w:rsidRDefault="00F52D3C" w:rsidP="00F52D3C">
      <w:pPr>
        <w:pStyle w:val="Titre1"/>
      </w:pPr>
      <w:r>
        <w:t>Etude de l’outillage</w:t>
      </w:r>
    </w:p>
    <w:p w14:paraId="56CE9F88" w14:textId="77777777" w:rsidR="0083316A" w:rsidRDefault="0083316A" w:rsidP="0083316A">
      <w:r>
        <w:t>Nous allons étudier les modèles volumiques de l’outillage. Vous trouverez de l’aide dans le fichier « Ressources Injection ».</w:t>
      </w:r>
    </w:p>
    <w:p w14:paraId="4FCAFB8C" w14:textId="77777777" w:rsidR="0083316A" w:rsidRDefault="0083316A" w:rsidP="0083316A">
      <w:pPr>
        <w:pStyle w:val="Information"/>
        <w:numPr>
          <w:ilvl w:val="0"/>
          <w:numId w:val="0"/>
        </w:numPr>
      </w:pPr>
      <w:r>
        <w:t>Ouvrir le fichier Solidworks « Moule plot sapin assemblé ».</w:t>
      </w:r>
    </w:p>
    <w:p w14:paraId="39210D37" w14:textId="77777777" w:rsidR="00C11F60" w:rsidRPr="00C11F60" w:rsidRDefault="00C11F60" w:rsidP="00C11F60"/>
    <w:p w14:paraId="4404CB46" w14:textId="77777777" w:rsidR="00C11F60" w:rsidRDefault="00C11F60" w:rsidP="00C11F60">
      <w:pPr>
        <w:pStyle w:val="Titre3"/>
      </w:pPr>
      <w:r>
        <w:t>Structure du moule à cassette</w:t>
      </w:r>
    </w:p>
    <w:p w14:paraId="06F72389" w14:textId="77777777" w:rsidR="00595B7C" w:rsidRPr="00595B7C" w:rsidRDefault="00595B7C" w:rsidP="00595B7C"/>
    <w:p w14:paraId="521AEFD9" w14:textId="77777777" w:rsidR="00044309" w:rsidRDefault="00595B7C" w:rsidP="00044309">
      <w:r>
        <w:t>Il faut</w:t>
      </w:r>
      <w:r w:rsidR="00044309">
        <w:t xml:space="preserve"> éclater la vue du moule afin d’identifier plus facilement les différentes parties de cet outillage.</w:t>
      </w:r>
    </w:p>
    <w:p w14:paraId="6E7030B2" w14:textId="77777777" w:rsidR="003704D3" w:rsidRPr="00474870" w:rsidRDefault="003704D3" w:rsidP="00044309">
      <w:pPr>
        <w:rPr>
          <w:color w:val="4F6228" w:themeColor="accent3" w:themeShade="8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2D5CF71" wp14:editId="7F83E482">
                <wp:simplePos x="0" y="0"/>
                <wp:positionH relativeFrom="column">
                  <wp:posOffset>-1171575</wp:posOffset>
                </wp:positionH>
                <wp:positionV relativeFrom="paragraph">
                  <wp:posOffset>73025</wp:posOffset>
                </wp:positionV>
                <wp:extent cx="200025" cy="400050"/>
                <wp:effectExtent l="0" t="0" r="28575" b="19050"/>
                <wp:wrapNone/>
                <wp:docPr id="928" name="Ellipse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928" o:spid="_x0000_s1026" style="position:absolute;margin-left:-92.25pt;margin-top:5.75pt;width:15.75pt;height:31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" filled="f" strokecolor="#4e6128 [1606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298240" behindDoc="1" locked="0" layoutInCell="1" allowOverlap="1" wp14:anchorId="01E253DB" wp14:editId="62B79927">
            <wp:simplePos x="0" y="0"/>
            <wp:positionH relativeFrom="column">
              <wp:posOffset>-91440</wp:posOffset>
            </wp:positionH>
            <wp:positionV relativeFrom="paragraph">
              <wp:posOffset>25400</wp:posOffset>
            </wp:positionV>
            <wp:extent cx="3943350" cy="2630805"/>
            <wp:effectExtent l="0" t="0" r="0" b="0"/>
            <wp:wrapTight wrapText="bothSides">
              <wp:wrapPolygon edited="0">
                <wp:start x="0" y="0"/>
                <wp:lineTo x="0" y="21428"/>
                <wp:lineTo x="21496" y="21428"/>
                <wp:lineTo x="21496" y="0"/>
                <wp:lineTo x="0" y="0"/>
              </wp:wrapPolygon>
            </wp:wrapTight>
            <wp:docPr id="926" name="Imag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82" b="12486"/>
                    <a:stretch/>
                  </pic:blipFill>
                  <pic:spPr bwMode="auto">
                    <a:xfrm>
                      <a:off x="0" y="0"/>
                      <a:ext cx="3943350" cy="263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906D6" w14:textId="77777777" w:rsidR="003704D3" w:rsidRPr="00474870" w:rsidRDefault="003704D3" w:rsidP="00044309">
      <w:pPr>
        <w:rPr>
          <w:color w:val="4F6228" w:themeColor="accent3" w:themeShade="80"/>
        </w:rPr>
      </w:pPr>
      <w:r w:rsidRPr="00474870">
        <w:rPr>
          <w:color w:val="4F6228" w:themeColor="accent3" w:themeShade="80"/>
        </w:rPr>
        <w:t xml:space="preserve">Après avoir ouvert un assemblage, sélectionner "vue éclatée" </w:t>
      </w:r>
      <w:r w:rsidRPr="00474870">
        <w:rPr>
          <w:noProof/>
          <w:color w:val="4F6228" w:themeColor="accent3" w:themeShade="80"/>
          <w:lang w:eastAsia="fr-FR"/>
        </w:rPr>
        <w:drawing>
          <wp:inline distT="0" distB="0" distL="0" distR="0" wp14:anchorId="387B4789" wp14:editId="6C741F7E">
            <wp:extent cx="219075" cy="219075"/>
            <wp:effectExtent l="0" t="0" r="9525" b="9525"/>
            <wp:docPr id="923" name="Image 923" descr="http://i37.servimg.com/u/f37/14/07/22/66/vuecl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37.servimg.com/u/f37/14/07/22/66/vuecl_1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870">
        <w:rPr>
          <w:color w:val="4F6228" w:themeColor="accent3" w:themeShade="80"/>
        </w:rPr>
        <w:t>de la barre d'outils Assemblage.</w:t>
      </w:r>
    </w:p>
    <w:p w14:paraId="3258286B" w14:textId="77777777" w:rsidR="00044309" w:rsidRPr="00474870" w:rsidRDefault="003704D3" w:rsidP="00B54865">
      <w:pPr>
        <w:rPr>
          <w:color w:val="4F6228" w:themeColor="accent3" w:themeShade="80"/>
        </w:rPr>
      </w:pPr>
      <w:r w:rsidRPr="00474870">
        <w:rPr>
          <w:noProof/>
          <w:color w:val="4F6228" w:themeColor="accent3" w:themeShade="80"/>
          <w:lang w:eastAsia="fr-FR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DE924FA" wp14:editId="343C5C91">
                <wp:simplePos x="0" y="0"/>
                <wp:positionH relativeFrom="column">
                  <wp:posOffset>3137535</wp:posOffset>
                </wp:positionH>
                <wp:positionV relativeFrom="paragraph">
                  <wp:posOffset>60325</wp:posOffset>
                </wp:positionV>
                <wp:extent cx="285750" cy="457200"/>
                <wp:effectExtent l="0" t="0" r="19050" b="19050"/>
                <wp:wrapNone/>
                <wp:docPr id="927" name="Ellips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7" o:spid="_x0000_s1026" style="position:absolute;margin-left:247.05pt;margin-top:4.75pt;width:22.5pt;height:36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" filled="f" strokecolor="#4e6128 [1606]" strokeweight="2pt"/>
            </w:pict>
          </mc:Fallback>
        </mc:AlternateContent>
      </w:r>
    </w:p>
    <w:p w14:paraId="7B136131" w14:textId="77777777" w:rsidR="00595B7C" w:rsidRDefault="003704D3" w:rsidP="00B54865">
      <w:pPr>
        <w:rPr>
          <w:color w:val="4F6228" w:themeColor="accent3" w:themeShade="80"/>
        </w:rPr>
      </w:pPr>
      <w:r w:rsidRPr="00474870">
        <w:rPr>
          <w:color w:val="4F6228" w:themeColor="accent3" w:themeShade="80"/>
        </w:rPr>
        <w:t>Sélectionne</w:t>
      </w:r>
      <w:r w:rsidR="00F25294" w:rsidRPr="00474870">
        <w:rPr>
          <w:color w:val="4F6228" w:themeColor="accent3" w:themeShade="80"/>
        </w:rPr>
        <w:t>r</w:t>
      </w:r>
      <w:r w:rsidRPr="00474870">
        <w:rPr>
          <w:color w:val="4F6228" w:themeColor="accent3" w:themeShade="80"/>
        </w:rPr>
        <w:t xml:space="preserve"> un objet (clic gauche sur l'objet).</w:t>
      </w:r>
    </w:p>
    <w:p w14:paraId="31848A37" w14:textId="77777777" w:rsidR="003704D3" w:rsidRPr="00474870" w:rsidRDefault="003704D3" w:rsidP="00B54865">
      <w:pPr>
        <w:rPr>
          <w:color w:val="4F6228" w:themeColor="accent3" w:themeShade="80"/>
        </w:rPr>
      </w:pPr>
      <w:r w:rsidRPr="00474870">
        <w:rPr>
          <w:color w:val="4F6228" w:themeColor="accent3" w:themeShade="80"/>
        </w:rPr>
        <w:t xml:space="preserve">Un tripode apparaît, il faut cliquer </w:t>
      </w:r>
      <w:r w:rsidR="00F25294" w:rsidRPr="00474870">
        <w:rPr>
          <w:color w:val="4F6228" w:themeColor="accent3" w:themeShade="80"/>
        </w:rPr>
        <w:t>(</w:t>
      </w:r>
      <w:r w:rsidRPr="00474870">
        <w:rPr>
          <w:color w:val="4F6228" w:themeColor="accent3" w:themeShade="80"/>
        </w:rPr>
        <w:t>bouton gauche</w:t>
      </w:r>
      <w:r w:rsidR="00F25294" w:rsidRPr="00474870">
        <w:rPr>
          <w:color w:val="4F6228" w:themeColor="accent3" w:themeShade="80"/>
        </w:rPr>
        <w:t>)</w:t>
      </w:r>
      <w:r w:rsidRPr="00474870">
        <w:rPr>
          <w:color w:val="4F6228" w:themeColor="accent3" w:themeShade="80"/>
        </w:rPr>
        <w:t xml:space="preserve"> sur une des branches et de déplacer la pièce à l'endroit voulue en maintenant le bouton enfoncé.</w:t>
      </w:r>
    </w:p>
    <w:p w14:paraId="44B72BBC" w14:textId="77777777" w:rsidR="00F25294" w:rsidRPr="00474870" w:rsidRDefault="00F25294" w:rsidP="00B54865">
      <w:pPr>
        <w:rPr>
          <w:color w:val="4F6228" w:themeColor="accent3" w:themeShade="80"/>
          <w:sz w:val="10"/>
        </w:rPr>
      </w:pPr>
    </w:p>
    <w:p w14:paraId="42159746" w14:textId="77777777" w:rsidR="00C35D1B" w:rsidRDefault="00F25294" w:rsidP="00F25294">
      <w:pPr>
        <w:rPr>
          <w:color w:val="4F6228" w:themeColor="accent3" w:themeShade="80"/>
        </w:rPr>
      </w:pPr>
      <w:r w:rsidRPr="00474870">
        <w:rPr>
          <w:color w:val="4F6228" w:themeColor="accent3" w:themeShade="80"/>
        </w:rPr>
        <w:t>L’objet ne peut se déplacer que sur un axe à la fois.</w:t>
      </w:r>
    </w:p>
    <w:p w14:paraId="51593950" w14:textId="77777777" w:rsidR="00F25294" w:rsidRPr="00474870" w:rsidRDefault="00F25294" w:rsidP="00F25294">
      <w:pPr>
        <w:rPr>
          <w:color w:val="4F6228" w:themeColor="accent3" w:themeShade="80"/>
          <w:sz w:val="10"/>
        </w:rPr>
      </w:pPr>
    </w:p>
    <w:p w14:paraId="66F88694" w14:textId="77777777" w:rsidR="00F25294" w:rsidRPr="00474870" w:rsidRDefault="00F25294" w:rsidP="00F25294">
      <w:pPr>
        <w:rPr>
          <w:color w:val="4F6228" w:themeColor="accent3" w:themeShade="80"/>
        </w:rPr>
      </w:pPr>
      <w:r w:rsidRPr="00474870">
        <w:rPr>
          <w:color w:val="4F6228" w:themeColor="accent3" w:themeShade="80"/>
        </w:rPr>
        <w:t xml:space="preserve">Pour déplacer plusieurs objets en même, utiliser la touche ctrl. </w:t>
      </w:r>
      <w:r w:rsidR="003704D3" w:rsidRPr="00474870">
        <w:rPr>
          <w:color w:val="4F6228" w:themeColor="accent3" w:themeShade="80"/>
        </w:rPr>
        <w:t>Lorsque l'objet et à l'endroit souhaité, sélectionnez un autre objet et reprenez la même procédure.</w:t>
      </w:r>
    </w:p>
    <w:p w14:paraId="674FD7C5" w14:textId="77777777" w:rsidR="00595B7C" w:rsidRDefault="00C35D1B" w:rsidP="00F25294">
      <w:pPr>
        <w:rPr>
          <w:color w:val="4F6228" w:themeColor="accent3" w:themeShade="80"/>
        </w:rPr>
      </w:pPr>
      <w:r w:rsidRPr="00474870">
        <w:rPr>
          <w:noProof/>
          <w:color w:val="4F6228" w:themeColor="accent3" w:themeShade="80"/>
          <w:lang w:eastAsia="fr-FR"/>
        </w:rPr>
        <w:drawing>
          <wp:anchor distT="0" distB="0" distL="114300" distR="114300" simplePos="0" relativeHeight="252299264" behindDoc="1" locked="0" layoutInCell="1" allowOverlap="1" wp14:anchorId="0AB8070A" wp14:editId="50F2AE5F">
            <wp:simplePos x="0" y="0"/>
            <wp:positionH relativeFrom="column">
              <wp:posOffset>2675890</wp:posOffset>
            </wp:positionH>
            <wp:positionV relativeFrom="paragraph">
              <wp:posOffset>88900</wp:posOffset>
            </wp:positionV>
            <wp:extent cx="3769360" cy="2533650"/>
            <wp:effectExtent l="0" t="0" r="2540" b="0"/>
            <wp:wrapTight wrapText="bothSides">
              <wp:wrapPolygon edited="0">
                <wp:start x="0" y="0"/>
                <wp:lineTo x="0" y="21438"/>
                <wp:lineTo x="21505" y="21438"/>
                <wp:lineTo x="21505" y="0"/>
                <wp:lineTo x="0" y="0"/>
              </wp:wrapPolygon>
            </wp:wrapTight>
            <wp:docPr id="925" name="Imag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2" b="14196"/>
                    <a:stretch/>
                  </pic:blipFill>
                  <pic:spPr bwMode="auto">
                    <a:xfrm>
                      <a:off x="0" y="0"/>
                      <a:ext cx="376936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4D3" w:rsidRPr="00474870">
        <w:rPr>
          <w:color w:val="4F6228" w:themeColor="accent3" w:themeShade="80"/>
        </w:rPr>
        <w:br/>
      </w:r>
      <w:r w:rsidR="00F25294" w:rsidRPr="00474870">
        <w:rPr>
          <w:color w:val="4F6228" w:themeColor="accent3" w:themeShade="80"/>
        </w:rPr>
        <w:t>Valider lorsque les déplacements sont terminés.</w:t>
      </w:r>
    </w:p>
    <w:p w14:paraId="7D159201" w14:textId="77777777" w:rsidR="003704D3" w:rsidRPr="00474870" w:rsidRDefault="003704D3" w:rsidP="00F25294">
      <w:pPr>
        <w:rPr>
          <w:color w:val="4F6228" w:themeColor="accent3" w:themeShade="80"/>
        </w:rPr>
      </w:pPr>
      <w:r w:rsidRPr="00474870">
        <w:rPr>
          <w:color w:val="4F6228" w:themeColor="accent3" w:themeShade="80"/>
        </w:rPr>
        <w:t>Pour ré-assembler l'objet, clic droit dans la vue</w:t>
      </w:r>
      <w:r w:rsidR="00F25294" w:rsidRPr="00474870">
        <w:rPr>
          <w:color w:val="4F6228" w:themeColor="accent3" w:themeShade="80"/>
        </w:rPr>
        <w:t xml:space="preserve"> et</w:t>
      </w:r>
      <w:r w:rsidRPr="00474870">
        <w:rPr>
          <w:color w:val="4F6228" w:themeColor="accent3" w:themeShade="80"/>
        </w:rPr>
        <w:t xml:space="preserve"> </w:t>
      </w:r>
      <w:r w:rsidRPr="00474870">
        <w:rPr>
          <w:rStyle w:val="lev"/>
          <w:i/>
          <w:iCs/>
          <w:color w:val="4F6228" w:themeColor="accent3" w:themeShade="80"/>
        </w:rPr>
        <w:t>rassembler</w:t>
      </w:r>
      <w:r w:rsidR="00F25294" w:rsidRPr="00474870">
        <w:rPr>
          <w:rStyle w:val="lev"/>
          <w:i/>
          <w:iCs/>
          <w:color w:val="4F6228" w:themeColor="accent3" w:themeShade="80"/>
        </w:rPr>
        <w:t>.</w:t>
      </w:r>
    </w:p>
    <w:p w14:paraId="3F8F30B7" w14:textId="77777777" w:rsidR="003704D3" w:rsidRPr="00C11F60" w:rsidRDefault="003704D3" w:rsidP="00F25294">
      <w:pPr>
        <w:pStyle w:val="Titre3"/>
        <w:numPr>
          <w:ilvl w:val="0"/>
          <w:numId w:val="0"/>
        </w:numPr>
        <w:rPr>
          <w:sz w:val="18"/>
        </w:rPr>
      </w:pPr>
    </w:p>
    <w:p w14:paraId="734CBC29" w14:textId="77777777" w:rsidR="00474870" w:rsidRDefault="00474870">
      <w:pPr>
        <w:spacing w:after="200" w:line="276" w:lineRule="auto"/>
        <w:jc w:val="left"/>
        <w:rPr>
          <w:noProof/>
          <w:color w:val="145AC1"/>
        </w:rPr>
      </w:pPr>
    </w:p>
    <w:p w14:paraId="61DB6F5F" w14:textId="77777777" w:rsidR="00C35D1B" w:rsidRDefault="00C35D1B">
      <w:pPr>
        <w:spacing w:after="200" w:line="276" w:lineRule="auto"/>
        <w:jc w:val="left"/>
        <w:rPr>
          <w:noProof/>
          <w:color w:val="145AC1"/>
        </w:rPr>
      </w:pPr>
    </w:p>
    <w:p w14:paraId="3A4C80BB" w14:textId="77777777" w:rsidR="00C35D1B" w:rsidRDefault="00C35D1B">
      <w:pPr>
        <w:spacing w:after="200" w:line="276" w:lineRule="auto"/>
        <w:jc w:val="left"/>
        <w:rPr>
          <w:noProof/>
          <w:color w:val="145AC1"/>
        </w:rPr>
      </w:pPr>
    </w:p>
    <w:p w14:paraId="23F34B05" w14:textId="77777777" w:rsidR="00C35D1B" w:rsidRDefault="00C35D1B">
      <w:pPr>
        <w:spacing w:after="200" w:line="276" w:lineRule="auto"/>
        <w:jc w:val="left"/>
        <w:rPr>
          <w:noProof/>
          <w:color w:val="145AC1"/>
        </w:rPr>
      </w:pPr>
    </w:p>
    <w:p w14:paraId="4791C46D" w14:textId="77777777" w:rsidR="000630D3" w:rsidRDefault="000630D3">
      <w:pPr>
        <w:spacing w:after="200" w:line="276" w:lineRule="auto"/>
        <w:jc w:val="left"/>
        <w:rPr>
          <w:noProof/>
          <w:color w:val="145AC1"/>
        </w:rPr>
      </w:pPr>
    </w:p>
    <w:p w14:paraId="3E29599F" w14:textId="77777777" w:rsidR="00590F2B" w:rsidRDefault="00590F2B" w:rsidP="00590F2B">
      <w:pPr>
        <w:pStyle w:val="Question"/>
        <w:ind w:left="0" w:firstLine="0"/>
      </w:pPr>
      <w:r>
        <w:t>Reperer les différents elemen</w:t>
      </w:r>
      <w:r w:rsidR="00F25294">
        <w:t>ts standart du moule ci-dessous à l’aide d’un code couleur.</w:t>
      </w:r>
    </w:p>
    <w:p w14:paraId="5360024D" w14:textId="77777777" w:rsidR="00590F2B" w:rsidRPr="00C35D1B" w:rsidRDefault="00590F2B" w:rsidP="00590F2B">
      <w:pPr>
        <w:rPr>
          <w:color w:val="FF0000"/>
          <w:sz w:val="12"/>
        </w:rPr>
      </w:pPr>
    </w:p>
    <w:p w14:paraId="25452023" w14:textId="77777777" w:rsidR="00F25294" w:rsidRDefault="00F25294" w:rsidP="00CF5D8A">
      <w:r>
        <w:rPr>
          <w:noProof/>
          <w:lang w:eastAsia="fr-FR"/>
        </w:rPr>
        <w:drawing>
          <wp:inline distT="0" distB="0" distL="0" distR="0" wp14:anchorId="09186501" wp14:editId="07E79FD3">
            <wp:extent cx="2819400" cy="2177998"/>
            <wp:effectExtent l="0" t="0" r="0" b="0"/>
            <wp:docPr id="930" name="Imag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7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A239" w14:textId="77777777" w:rsidR="00F25294" w:rsidRDefault="00F25294" w:rsidP="00CF5D8A"/>
    <w:p w14:paraId="48D257CC" w14:textId="77777777" w:rsidR="00F52D3C" w:rsidRDefault="00F52D3C">
      <w:pPr>
        <w:spacing w:after="200" w:line="276" w:lineRule="auto"/>
        <w:jc w:val="left"/>
        <w:rPr>
          <w:rFonts w:ascii="Comic Sans MS" w:hAnsi="Comic Sans MS"/>
          <w:bCs/>
          <w:i/>
          <w:color w:val="1F497D" w:themeColor="text2"/>
          <w:sz w:val="28"/>
          <w:szCs w:val="28"/>
        </w:rPr>
      </w:pPr>
      <w:r>
        <w:br w:type="page"/>
      </w:r>
    </w:p>
    <w:p w14:paraId="487F06F3" w14:textId="77777777" w:rsidR="009D5A11" w:rsidRDefault="009D5A11" w:rsidP="009D5A11">
      <w:pPr>
        <w:pStyle w:val="Titre3"/>
      </w:pPr>
      <w:r>
        <w:t>Empreinte partie fixe</w:t>
      </w:r>
    </w:p>
    <w:p w14:paraId="4C3A69F3" w14:textId="77777777" w:rsidR="00FC1B98" w:rsidRDefault="00C35D1B" w:rsidP="00B54865">
      <w:r>
        <w:rPr>
          <w:noProof/>
          <w:lang w:eastAsia="fr-FR"/>
        </w:rPr>
        <w:drawing>
          <wp:anchor distT="0" distB="0" distL="114300" distR="114300" simplePos="0" relativeHeight="252303360" behindDoc="1" locked="0" layoutInCell="1" allowOverlap="1" wp14:anchorId="5BEB0791" wp14:editId="628E1C11">
            <wp:simplePos x="0" y="0"/>
            <wp:positionH relativeFrom="column">
              <wp:posOffset>3412490</wp:posOffset>
            </wp:positionH>
            <wp:positionV relativeFrom="paragraph">
              <wp:posOffset>21590</wp:posOffset>
            </wp:positionV>
            <wp:extent cx="293878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23" y="21392"/>
                <wp:lineTo x="21423" y="0"/>
                <wp:lineTo x="0" y="0"/>
              </wp:wrapPolygon>
            </wp:wrapTight>
            <wp:docPr id="935" name="Imag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99" b="9065"/>
                    <a:stretch/>
                  </pic:blipFill>
                  <pic:spPr bwMode="auto">
                    <a:xfrm>
                      <a:off x="0" y="0"/>
                      <a:ext cx="293878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F68AA" w14:textId="77777777" w:rsidR="00F7461D" w:rsidRPr="00474870" w:rsidRDefault="00F7461D" w:rsidP="00B54865">
      <w:pPr>
        <w:rPr>
          <w:color w:val="4F6228" w:themeColor="accent3" w:themeShade="80"/>
        </w:rPr>
      </w:pPr>
      <w:r w:rsidRPr="00474870">
        <w:rPr>
          <w:color w:val="4F6228" w:themeColor="accent3" w:themeShade="80"/>
        </w:rPr>
        <w:t xml:space="preserve">Cacher les composants : bloc fixe, bloc mobile, empreinte mobile et plaque d’éjection de façon à visualiser la partie fixe du moule. </w:t>
      </w:r>
    </w:p>
    <w:p w14:paraId="1C5F3659" w14:textId="77777777" w:rsidR="00F7461D" w:rsidRPr="00474870" w:rsidRDefault="00F7461D" w:rsidP="00B54865">
      <w:pPr>
        <w:rPr>
          <w:color w:val="4F6228" w:themeColor="accent3" w:themeShade="80"/>
        </w:rPr>
      </w:pPr>
      <w:r w:rsidRPr="00474870">
        <w:rPr>
          <w:color w:val="4F6228" w:themeColor="accent3" w:themeShade="80"/>
        </w:rPr>
        <w:t>Sélectionner les composants avec la touche ctrl, puis</w:t>
      </w:r>
      <w:r w:rsidR="00FC1B98" w:rsidRPr="00474870">
        <w:rPr>
          <w:color w:val="4F6228" w:themeColor="accent3" w:themeShade="80"/>
        </w:rPr>
        <w:t xml:space="preserve"> clic droit et cacher les composants.</w:t>
      </w:r>
    </w:p>
    <w:p w14:paraId="0BB4C017" w14:textId="77777777" w:rsidR="00FC1B98" w:rsidRDefault="00FC1B98" w:rsidP="00B54865"/>
    <w:p w14:paraId="3039D7F9" w14:textId="77777777" w:rsidR="00FC1B98" w:rsidRDefault="00FC1B98" w:rsidP="00B54865"/>
    <w:p w14:paraId="361F25FA" w14:textId="77777777" w:rsidR="00C35D1B" w:rsidRDefault="00C35D1B">
      <w:pPr>
        <w:spacing w:after="200" w:line="276" w:lineRule="auto"/>
        <w:jc w:val="left"/>
        <w:rPr>
          <w:noProof/>
          <w:color w:val="145AC1"/>
        </w:rPr>
      </w:pPr>
    </w:p>
    <w:p w14:paraId="6400BC56" w14:textId="77777777" w:rsidR="00F52D3C" w:rsidRDefault="00F52D3C">
      <w:pPr>
        <w:spacing w:after="200" w:line="276" w:lineRule="auto"/>
        <w:jc w:val="left"/>
        <w:rPr>
          <w:noProof/>
          <w:color w:val="145AC1"/>
        </w:rPr>
      </w:pPr>
    </w:p>
    <w:p w14:paraId="0B462B41" w14:textId="77777777" w:rsidR="00DD4321" w:rsidRDefault="00F52D3C" w:rsidP="00406BB7">
      <w:pPr>
        <w:pStyle w:val="Question"/>
        <w:ind w:left="0" w:firstLine="0"/>
      </w:pPr>
      <w:r>
        <w:t xml:space="preserve">Identifier la géomètrie </w:t>
      </w:r>
      <w:r w:rsidR="00DD4321">
        <w:t>et expliquer le rôle de</w:t>
      </w:r>
      <w:r w:rsidR="00FC1B98">
        <w:t>s élements 1 et 2.</w:t>
      </w:r>
    </w:p>
    <w:p w14:paraId="1DF60155" w14:textId="77777777" w:rsidR="000630D3" w:rsidRPr="000630D3" w:rsidRDefault="000630D3" w:rsidP="000630D3"/>
    <w:p w14:paraId="019DCD82" w14:textId="77777777" w:rsidR="00FC1B98" w:rsidRDefault="00FC1B98" w:rsidP="00FC1B98">
      <w:pPr>
        <w:pStyle w:val="Question"/>
        <w:ind w:left="0" w:firstLine="0"/>
      </w:pPr>
      <w:r>
        <w:t>Nommer et expliquer le rôle de l’élement 3.</w:t>
      </w:r>
    </w:p>
    <w:p w14:paraId="1DE1AD79" w14:textId="77777777" w:rsidR="000630D3" w:rsidRDefault="000630D3" w:rsidP="00406BB7">
      <w:pPr>
        <w:rPr>
          <w:color w:val="FF0000"/>
        </w:rPr>
      </w:pPr>
    </w:p>
    <w:p w14:paraId="75C8CC1A" w14:textId="77777777" w:rsidR="00406BB7" w:rsidRDefault="00ED6761" w:rsidP="00406BB7">
      <w:pPr>
        <w:rPr>
          <w:color w:val="FF0000"/>
        </w:rPr>
      </w:pPr>
      <w:r>
        <w:rPr>
          <w:noProof/>
          <w:color w:val="FF0000"/>
          <w:lang w:eastAsia="fr-FR"/>
        </w:rPr>
        <mc:AlternateContent>
          <mc:Choice Requires="wpg">
            <w:drawing>
              <wp:anchor distT="0" distB="0" distL="114300" distR="114300" simplePos="0" relativeHeight="252309504" behindDoc="1" locked="0" layoutInCell="1" allowOverlap="1" wp14:anchorId="00D7A294" wp14:editId="6B84B88B">
                <wp:simplePos x="0" y="0"/>
                <wp:positionH relativeFrom="column">
                  <wp:posOffset>4187576</wp:posOffset>
                </wp:positionH>
                <wp:positionV relativeFrom="paragraph">
                  <wp:posOffset>55567</wp:posOffset>
                </wp:positionV>
                <wp:extent cx="2278800" cy="2304000"/>
                <wp:effectExtent l="0" t="0" r="7620" b="1270"/>
                <wp:wrapTight wrapText="bothSides">
                  <wp:wrapPolygon edited="0">
                    <wp:start x="3070" y="0"/>
                    <wp:lineTo x="3070" y="8573"/>
                    <wp:lineTo x="0" y="10181"/>
                    <wp:lineTo x="0" y="12681"/>
                    <wp:lineTo x="3070" y="14289"/>
                    <wp:lineTo x="3070" y="21433"/>
                    <wp:lineTo x="21492" y="21433"/>
                    <wp:lineTo x="21492" y="0"/>
                    <wp:lineTo x="3070" y="0"/>
                  </wp:wrapPolygon>
                </wp:wrapTight>
                <wp:docPr id="958" name="Groupe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8800" cy="2304000"/>
                          <a:chOff x="0" y="0"/>
                          <a:chExt cx="2280212" cy="2303362"/>
                        </a:xfrm>
                      </wpg:grpSpPr>
                      <pic:pic xmlns:pic="http://schemas.openxmlformats.org/drawingml/2006/picture">
                        <pic:nvPicPr>
                          <pic:cNvPr id="936" name="Image 936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390" y="0"/>
                            <a:ext cx="1909822" cy="2303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7" name="Légende encadrée 1 937"/>
                        <wps:cNvSpPr>
                          <a:spLocks/>
                        </wps:cNvSpPr>
                        <wps:spPr bwMode="auto">
                          <a:xfrm>
                            <a:off x="0" y="1076445"/>
                            <a:ext cx="914400" cy="262890"/>
                          </a:xfrm>
                          <a:prstGeom prst="borderCallout1">
                            <a:avLst>
                              <a:gd name="adj1" fmla="val 47696"/>
                              <a:gd name="adj2" fmla="val 101033"/>
                              <a:gd name="adj3" fmla="val 63900"/>
                              <a:gd name="adj4" fmla="val 14057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10369" w14:textId="77777777" w:rsidR="00D4534C" w:rsidRPr="000630D3" w:rsidRDefault="00D4534C" w:rsidP="00ED6761">
                              <w:pPr>
                                <w:jc w:val="center"/>
                              </w:pPr>
                              <w:r w:rsidRPr="000630D3">
                                <w:t>Elément 3</w:t>
                              </w:r>
                            </w:p>
                            <w:p w14:paraId="5FEC9408" w14:textId="77777777" w:rsidR="00D4534C" w:rsidRPr="00F304F6" w:rsidRDefault="00D4534C" w:rsidP="00FC1B98">
                              <w:pPr>
                                <w:rPr>
                                  <w:color w:val="00B0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égende encadrée 1 938"/>
                        <wps:cNvSpPr>
                          <a:spLocks/>
                        </wps:cNvSpPr>
                        <wps:spPr bwMode="auto">
                          <a:xfrm>
                            <a:off x="1111169" y="1967696"/>
                            <a:ext cx="914400" cy="262890"/>
                          </a:xfrm>
                          <a:prstGeom prst="borderCallout1">
                            <a:avLst>
                              <a:gd name="adj1" fmla="val 44073"/>
                              <a:gd name="adj2" fmla="val 3116"/>
                              <a:gd name="adj3" fmla="val -12186"/>
                              <a:gd name="adj4" fmla="val -2713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AAD24" w14:textId="77777777" w:rsidR="00D4534C" w:rsidRPr="000630D3" w:rsidRDefault="00D4534C" w:rsidP="00ED6761">
                              <w:pPr>
                                <w:jc w:val="center"/>
                              </w:pPr>
                              <w:r w:rsidRPr="000630D3">
                                <w:t>Elément 2</w:t>
                              </w:r>
                            </w:p>
                            <w:p w14:paraId="36612900" w14:textId="77777777" w:rsidR="00D4534C" w:rsidRPr="00F304F6" w:rsidRDefault="00D4534C" w:rsidP="00FC1B98">
                              <w:pPr>
                                <w:rPr>
                                  <w:color w:val="00B0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égende encadrée 1 44"/>
                        <wps:cNvSpPr>
                          <a:spLocks/>
                        </wps:cNvSpPr>
                        <wps:spPr bwMode="auto">
                          <a:xfrm>
                            <a:off x="567159" y="162045"/>
                            <a:ext cx="914400" cy="262890"/>
                          </a:xfrm>
                          <a:prstGeom prst="borderCallout1">
                            <a:avLst>
                              <a:gd name="adj1" fmla="val 40450"/>
                              <a:gd name="adj2" fmla="val 105199"/>
                              <a:gd name="adj3" fmla="val 78393"/>
                              <a:gd name="adj4" fmla="val 1332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70253" w14:textId="77777777" w:rsidR="00D4534C" w:rsidRPr="000630D3" w:rsidRDefault="00D4534C" w:rsidP="00ED6761">
                              <w:pPr>
                                <w:jc w:val="center"/>
                              </w:pPr>
                              <w:r w:rsidRPr="000630D3">
                                <w:t>Elément 1</w:t>
                              </w:r>
                            </w:p>
                            <w:p w14:paraId="59B1234F" w14:textId="77777777" w:rsidR="00D4534C" w:rsidRPr="00F304F6" w:rsidRDefault="00D4534C" w:rsidP="00DD4321">
                              <w:pPr>
                                <w:rPr>
                                  <w:color w:val="00B0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58" o:spid="_x0000_s1098" style="position:absolute;left:0;text-align:left;margin-left:329.75pt;margin-top:4.4pt;width:179.45pt;height:181.4pt;z-index:-251006976;mso-width-relative:margin;mso-height-relative:margin" coordsize="22802,23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">
                <v:shape id="Image 936" o:spid="_x0000_s1099" type="#_x0000_t75" style="position:absolute;left:3703;width:19099;height:23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H//FAAAA3AAAAA8AAABkcnMvZG93bnJldi54bWxEj9FqAjEURN8L/kO4Qt9q1ha2dTWKFLQi&#10;FHTrB1w2183i5mZNUt32641Q6OMwM2eY2aK3rbiQD41jBeNRBoK4crrhWsHha/X0BiJEZI2tY1Lw&#10;QwEW88HDDAvtrrynSxlrkSAcClRgYuwKKUNlyGIYuY44eUfnLcYkfS21x2uC21Y+Z1kuLTacFgx2&#10;9G6oOpXfVsHvZvWxK7NPc/av2+M65jj2661Sj8N+OQURqY//4b/2RiuYvORwP5OO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4B//xQAAANwAAAAPAAAAAAAAAAAAAAAA&#10;AJ8CAABkcnMvZG93bnJldi54bWxQSwUGAAAAAAQABAD3AAAAkQMAAAAA&#10;">
                  <v:imagedata r:id="rId53" o:title=""/>
                  <v:path arrowok="t"/>
                </v:shape>
                <v:shape id="Légende encadrée 1 937" o:spid="_x0000_s1100" type="#_x0000_t47" style="position:absolute;top:10764;width:9144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j3cMA&#10;AADcAAAADwAAAGRycy9kb3ducmV2LnhtbESPQWvCQBSE74L/YXlCL6IbW7Aa3YS0UNqr1oPHR/aZ&#10;DWbfht1Vk3/fLRR6HGbmG2ZfDrYTd/KhdaxgtcxAENdOt9woOH1/LDYgQkTW2DkmBSMFKIvpZI+5&#10;dg8+0P0YG5EgHHJUYGLscylDbchiWLqeOHkX5y3GJH0jtcdHgttOPmfZWlpsOS0Y7OndUH093qyC&#10;89spykqPVTDd3FT+c5P5MSj1NBuqHYhIQ/wP/7W/tILtyyv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2j3cMAAADcAAAADwAAAAAAAAAAAAAAAACYAgAAZHJzL2Rv&#10;d25yZXYueG1sUEsFBgAAAAAEAAQA9QAAAIgDAAAAAA==&#10;" adj="30364,13802,21823,10302">
                  <v:textbox>
                    <w:txbxContent>
                      <w:p w:rsidR="00D4534C" w:rsidRPr="000630D3" w:rsidRDefault="00D4534C" w:rsidP="00ED6761">
                        <w:pPr>
                          <w:jc w:val="center"/>
                        </w:pPr>
                        <w:r w:rsidRPr="000630D3">
                          <w:t>Elément 3</w:t>
                        </w:r>
                      </w:p>
                      <w:p w:rsidR="00D4534C" w:rsidRPr="00F304F6" w:rsidRDefault="00D4534C" w:rsidP="00FC1B98">
                        <w:pPr>
                          <w:rPr>
                            <w:color w:val="00B050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Légende encadrée 1 938" o:spid="_x0000_s1101" type="#_x0000_t47" style="position:absolute;left:11111;top:19676;width:9144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IsocEA&#10;AADcAAAADwAAAGRycy9kb3ducmV2LnhtbERPTYvCMBC9C/sfwgheRNMqyFqNZRFWVsSDruB1aMa2&#10;2Exqk61df705CB4f73uZdqYSLTWutKwgHkcgiDOrS84VnH6/R58gnEfWWFkmBf/kIF199JaYaHvn&#10;A7VHn4sQwi5BBYX3dSKlywoy6Ma2Jg7cxTYGfYBNLnWD9xBuKjmJopk0WHJoKLCmdUHZ9fhnFOyt&#10;3ZR7OndDectot43No203Sg363dcChKfOv8Uv949WMJ+G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CLKHBAAAA3AAAAA8AAAAAAAAAAAAAAAAAmAIAAGRycy9kb3du&#10;cmV2LnhtbFBLBQYAAAAABAAEAPUAAACGAwAAAAA=&#10;" adj="-5861,-2632,673,9520">
                  <v:textbox>
                    <w:txbxContent>
                      <w:p w:rsidR="00D4534C" w:rsidRPr="000630D3" w:rsidRDefault="00D4534C" w:rsidP="00ED6761">
                        <w:pPr>
                          <w:jc w:val="center"/>
                        </w:pPr>
                        <w:r w:rsidRPr="000630D3">
                          <w:t>Elément 2</w:t>
                        </w:r>
                      </w:p>
                      <w:p w:rsidR="00D4534C" w:rsidRPr="00F304F6" w:rsidRDefault="00D4534C" w:rsidP="00FC1B98">
                        <w:pPr>
                          <w:rPr>
                            <w:color w:val="00B050"/>
                          </w:rPr>
                        </w:pPr>
                      </w:p>
                    </w:txbxContent>
                  </v:textbox>
                </v:shape>
                <v:shape id="Légende encadrée 1 44" o:spid="_x0000_s1102" type="#_x0000_t47" style="position:absolute;left:5671;top:1620;width:9144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yq8IA&#10;AADbAAAADwAAAGRycy9kb3ducmV2LnhtbESPQWsCMRSE7wX/Q3iCl6LZihVZjSKFgiehVpS9PTbP&#10;ZHHzsk2ibv99Uyj0OMzMN8xq07tW3CnExrOCl0kBgrj2umGj4Pj5Pl6AiAlZY+uZFHxThM168LTC&#10;UvsHf9D9kIzIEI4lKrApdaWUsbbkME58R5y9iw8OU5bBSB3wkeGuldOimEuHDecFix29Waqvh5tT&#10;UNSvX5bOodr753QxN1uZE1ZKjYb9dgkiUZ/+w3/tnVYwm8Hvl/w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3KrwgAAANsAAAAPAAAAAAAAAAAAAAAAAJgCAABkcnMvZG93&#10;bnJldi54bWxQSwUGAAAAAAQABAD1AAAAhwMAAAAA&#10;" adj="28789,16933,22723,8737">
                  <v:textbox>
                    <w:txbxContent>
                      <w:p w:rsidR="00D4534C" w:rsidRPr="000630D3" w:rsidRDefault="00D4534C" w:rsidP="00ED6761">
                        <w:pPr>
                          <w:jc w:val="center"/>
                        </w:pPr>
                        <w:r w:rsidRPr="000630D3">
                          <w:t>Elément 1</w:t>
                        </w:r>
                      </w:p>
                      <w:p w:rsidR="00D4534C" w:rsidRPr="00F304F6" w:rsidRDefault="00D4534C" w:rsidP="00DD4321">
                        <w:pPr>
                          <w:rPr>
                            <w:color w:val="00B050"/>
                          </w:rPr>
                        </w:pPr>
                      </w:p>
                    </w:txbxContent>
                  </v:textbox>
                  <o:callout v:ext="edit" minusx="t" minusy="t"/>
                </v:shape>
                <w10:wrap type="tight"/>
              </v:group>
            </w:pict>
          </mc:Fallback>
        </mc:AlternateContent>
      </w:r>
    </w:p>
    <w:p w14:paraId="334B0249" w14:textId="77777777" w:rsidR="00ED6761" w:rsidRDefault="00ED6761" w:rsidP="00740E30">
      <w:pPr>
        <w:pStyle w:val="Question"/>
        <w:ind w:left="0" w:firstLine="0"/>
      </w:pPr>
      <w:r>
        <w:t xml:space="preserve">Calculer le volume </w:t>
      </w:r>
      <w:r w:rsidR="00740E30">
        <w:t>de matière qui permettra l’alimentation des empreintes présentes sur la partie mobile. (Elément 3 hors cône présent du côté bloc fixe = Reçu de buse)</w:t>
      </w:r>
    </w:p>
    <w:p w14:paraId="5FA37DEA" w14:textId="77777777" w:rsidR="00DD4321" w:rsidRDefault="00DD4321" w:rsidP="00DD4321">
      <w:pPr>
        <w:rPr>
          <w:sz w:val="18"/>
        </w:rPr>
      </w:pPr>
    </w:p>
    <w:p w14:paraId="1E225A38" w14:textId="77777777" w:rsidR="000630D3" w:rsidRPr="00406BB7" w:rsidRDefault="000630D3" w:rsidP="00DD4321">
      <w:pPr>
        <w:rPr>
          <w:sz w:val="18"/>
        </w:rPr>
      </w:pPr>
    </w:p>
    <w:p w14:paraId="26EBD283" w14:textId="77777777" w:rsidR="00740E30" w:rsidRDefault="00740E30" w:rsidP="00740E30">
      <w:pPr>
        <w:pStyle w:val="Question"/>
        <w:ind w:left="0" w:firstLine="0"/>
      </w:pPr>
      <w:r>
        <w:t>A travers l’analyse de cette empreinte, quelles sont les pièces qui pourront être injectées lors d’une moulées ?</w:t>
      </w:r>
    </w:p>
    <w:p w14:paraId="3FF7BFF6" w14:textId="77777777" w:rsidR="00474870" w:rsidRDefault="00474870">
      <w:pPr>
        <w:spacing w:after="200" w:line="276" w:lineRule="auto"/>
        <w:jc w:val="left"/>
        <w:rPr>
          <w:rFonts w:ascii="Comic Sans MS" w:hAnsi="Comic Sans MS"/>
          <w:bCs/>
          <w:i/>
          <w:color w:val="1F497D" w:themeColor="text2"/>
          <w:sz w:val="28"/>
          <w:szCs w:val="28"/>
        </w:rPr>
      </w:pPr>
    </w:p>
    <w:p w14:paraId="1E8C0813" w14:textId="77777777" w:rsidR="000630D3" w:rsidRDefault="000630D3">
      <w:pPr>
        <w:spacing w:after="200" w:line="276" w:lineRule="auto"/>
        <w:jc w:val="left"/>
        <w:rPr>
          <w:rFonts w:ascii="Comic Sans MS" w:hAnsi="Comic Sans MS"/>
          <w:bCs/>
          <w:i/>
          <w:color w:val="1F497D" w:themeColor="text2"/>
          <w:sz w:val="28"/>
          <w:szCs w:val="28"/>
        </w:rPr>
      </w:pPr>
    </w:p>
    <w:p w14:paraId="7D1E9438" w14:textId="77777777" w:rsidR="009D5A11" w:rsidRPr="009D5A11" w:rsidRDefault="007A50DE" w:rsidP="009D5A11">
      <w:pPr>
        <w:pStyle w:val="Titre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A88FDA" wp14:editId="26A37E08">
                <wp:simplePos x="0" y="0"/>
                <wp:positionH relativeFrom="column">
                  <wp:posOffset>4662943</wp:posOffset>
                </wp:positionH>
                <wp:positionV relativeFrom="paragraph">
                  <wp:posOffset>90943</wp:posOffset>
                </wp:positionV>
                <wp:extent cx="989965" cy="486410"/>
                <wp:effectExtent l="0" t="0" r="19685" b="294640"/>
                <wp:wrapNone/>
                <wp:docPr id="73" name="Légende encadrée 1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9965" cy="486410"/>
                        </a:xfrm>
                        <a:prstGeom prst="borderCallout1">
                          <a:avLst>
                            <a:gd name="adj1" fmla="val 99299"/>
                            <a:gd name="adj2" fmla="val 46654"/>
                            <a:gd name="adj3" fmla="val 153545"/>
                            <a:gd name="adj4" fmla="val 42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1B99" w14:textId="77777777" w:rsidR="00D4534C" w:rsidRPr="00CF5D8A" w:rsidRDefault="00D4534C" w:rsidP="00DD432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73" o:spid="_x0000_s1103" type="#_x0000_t47" style="position:absolute;left:0;text-align:left;margin-left:367.15pt;margin-top:7.15pt;width:77.95pt;height:38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" adj="9118,33166,10077,21449">
                <v:textbox>
                  <w:txbxContent>
                    <w:p w:rsidR="00D4534C" w:rsidRPr="00CF5D8A" w:rsidRDefault="00D4534C" w:rsidP="00DD432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5A11">
        <w:t xml:space="preserve">Empreinte </w:t>
      </w:r>
      <w:r w:rsidR="00406BB7">
        <w:t>p</w:t>
      </w:r>
      <w:r w:rsidR="009D5A11">
        <w:t>artie mobile</w:t>
      </w:r>
    </w:p>
    <w:p w14:paraId="192927F3" w14:textId="77777777" w:rsidR="00BF2EB9" w:rsidRPr="00474870" w:rsidRDefault="00487023" w:rsidP="00BF2EB9">
      <w:pPr>
        <w:rPr>
          <w:color w:val="4F6228" w:themeColor="accent3" w:themeShade="8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6926B898" wp14:editId="0D848832">
                <wp:simplePos x="0" y="0"/>
                <wp:positionH relativeFrom="column">
                  <wp:posOffset>4956175</wp:posOffset>
                </wp:positionH>
                <wp:positionV relativeFrom="paragraph">
                  <wp:posOffset>1089025</wp:posOffset>
                </wp:positionV>
                <wp:extent cx="373380" cy="715010"/>
                <wp:effectExtent l="0" t="0" r="26670" b="27940"/>
                <wp:wrapNone/>
                <wp:docPr id="946" name="Ellips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715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46" o:spid="_x0000_s1026" style="position:absolute;margin-left:390.25pt;margin-top:85.75pt;width:29.4pt;height:56.3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" filled="f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069AC00" wp14:editId="60F83A90">
                <wp:simplePos x="0" y="0"/>
                <wp:positionH relativeFrom="column">
                  <wp:posOffset>5329555</wp:posOffset>
                </wp:positionH>
                <wp:positionV relativeFrom="paragraph">
                  <wp:posOffset>1089025</wp:posOffset>
                </wp:positionV>
                <wp:extent cx="325755" cy="325755"/>
                <wp:effectExtent l="0" t="0" r="17145" b="17145"/>
                <wp:wrapNone/>
                <wp:docPr id="948" name="Ellips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3257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48" o:spid="_x0000_s1026" style="position:absolute;margin-left:419.65pt;margin-top:85.75pt;width:25.65pt;height:25.6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" filled="f" strokecolor="black [3213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317696" behindDoc="1" locked="0" layoutInCell="1" allowOverlap="1" wp14:anchorId="2DEB99DA" wp14:editId="427A1D7B">
            <wp:simplePos x="0" y="0"/>
            <wp:positionH relativeFrom="column">
              <wp:posOffset>4390390</wp:posOffset>
            </wp:positionH>
            <wp:positionV relativeFrom="paragraph">
              <wp:posOffset>76835</wp:posOffset>
            </wp:positionV>
            <wp:extent cx="2037080" cy="1987550"/>
            <wp:effectExtent l="0" t="0" r="1270" b="0"/>
            <wp:wrapTight wrapText="bothSides">
              <wp:wrapPolygon edited="0">
                <wp:start x="0" y="0"/>
                <wp:lineTo x="0" y="21324"/>
                <wp:lineTo x="21411" y="21324"/>
                <wp:lineTo x="21411" y="0"/>
                <wp:lineTo x="0" y="0"/>
              </wp:wrapPolygon>
            </wp:wrapTight>
            <wp:docPr id="944" name="Imag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EB9" w:rsidRPr="00474870">
        <w:rPr>
          <w:color w:val="4F6228" w:themeColor="accent3" w:themeShade="80"/>
        </w:rPr>
        <w:t xml:space="preserve">Cacher les composants : bloc fixe, bloc mobile, empreinte mobile et plaque d’éjection de façon à visualiser la partie fixe du moule. </w:t>
      </w:r>
    </w:p>
    <w:p w14:paraId="5AEE55A4" w14:textId="77777777" w:rsidR="009D5A11" w:rsidRDefault="00487023" w:rsidP="00B5486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1C9D6FE" wp14:editId="1749A9EA">
                <wp:simplePos x="0" y="0"/>
                <wp:positionH relativeFrom="column">
                  <wp:posOffset>4909433</wp:posOffset>
                </wp:positionH>
                <wp:positionV relativeFrom="paragraph">
                  <wp:posOffset>55024</wp:posOffset>
                </wp:positionV>
                <wp:extent cx="746678" cy="659765"/>
                <wp:effectExtent l="0" t="0" r="15875" b="26035"/>
                <wp:wrapNone/>
                <wp:docPr id="945" name="Ellips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678" cy="6597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45" o:spid="_x0000_s1026" style="position:absolute;margin-left:386.55pt;margin-top:4.35pt;width:58.8pt;height:51.9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" filled="f" strokecolor="black [3213]" strokeweight="2pt"/>
            </w:pict>
          </mc:Fallback>
        </mc:AlternateContent>
      </w:r>
    </w:p>
    <w:p w14:paraId="04584F8C" w14:textId="77777777" w:rsidR="007A50DE" w:rsidRDefault="00DD4321" w:rsidP="007A50DE">
      <w:pPr>
        <w:pStyle w:val="Question"/>
        <w:ind w:left="0" w:firstLine="0"/>
      </w:pPr>
      <w:r>
        <w:t xml:space="preserve">A travers l’étude de l’arbre de création « Feature Manager » et du dossier « Ressources Injection », </w:t>
      </w:r>
      <w:r w:rsidR="007A50DE">
        <w:t>identifier les positions des différentes pièces injectées lors d’une moulées.</w:t>
      </w:r>
    </w:p>
    <w:p w14:paraId="4AF04E9A" w14:textId="77777777" w:rsidR="00487023" w:rsidRDefault="007A50DE" w:rsidP="00487023">
      <w:pPr>
        <w:pStyle w:val="Question"/>
        <w:numPr>
          <w:ilvl w:val="0"/>
          <w:numId w:val="0"/>
        </w:num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0082F1B" wp14:editId="5503E205">
                <wp:simplePos x="0" y="0"/>
                <wp:positionH relativeFrom="column">
                  <wp:posOffset>5590540</wp:posOffset>
                </wp:positionH>
                <wp:positionV relativeFrom="paragraph">
                  <wp:posOffset>168275</wp:posOffset>
                </wp:positionV>
                <wp:extent cx="770890" cy="659765"/>
                <wp:effectExtent l="133350" t="0" r="10160" b="26035"/>
                <wp:wrapNone/>
                <wp:docPr id="950" name="Légende encadrée 1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890" cy="659765"/>
                        </a:xfrm>
                        <a:prstGeom prst="borderCallout1">
                          <a:avLst>
                            <a:gd name="adj1" fmla="val 60066"/>
                            <a:gd name="adj2" fmla="val -1122"/>
                            <a:gd name="adj3" fmla="val 9691"/>
                            <a:gd name="adj4" fmla="val -158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64B40" w14:textId="77777777" w:rsidR="00D4534C" w:rsidRPr="00CF5D8A" w:rsidRDefault="00D4534C" w:rsidP="0048702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950" o:spid="_x0000_s1104" type="#_x0000_t47" style="position:absolute;left:0;text-align:left;margin-left:440.2pt;margin-top:13.25pt;width:60.7pt;height:51.9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" adj="-3423,2093,-242,12974">
                <v:textbox>
                  <w:txbxContent>
                    <w:p w:rsidR="00D4534C" w:rsidRPr="00CF5D8A" w:rsidRDefault="00D4534C" w:rsidP="0048702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45240" w14:textId="77777777" w:rsidR="00487023" w:rsidRDefault="007A50DE" w:rsidP="00487023">
      <w:pPr>
        <w:pStyle w:val="Question"/>
        <w:numPr>
          <w:ilvl w:val="0"/>
          <w:numId w:val="0"/>
        </w:num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1102B10A" wp14:editId="2F4E77DE">
                <wp:simplePos x="0" y="0"/>
                <wp:positionH relativeFrom="column">
                  <wp:posOffset>3159125</wp:posOffset>
                </wp:positionH>
                <wp:positionV relativeFrom="paragraph">
                  <wp:posOffset>28575</wp:posOffset>
                </wp:positionV>
                <wp:extent cx="1077595" cy="486410"/>
                <wp:effectExtent l="0" t="57150" r="694055" b="27940"/>
                <wp:wrapNone/>
                <wp:docPr id="949" name="Légende encadrée 1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486410"/>
                        </a:xfrm>
                        <a:prstGeom prst="borderCallout1">
                          <a:avLst>
                            <a:gd name="adj1" fmla="val 40450"/>
                            <a:gd name="adj2" fmla="val 102074"/>
                            <a:gd name="adj3" fmla="val -9925"/>
                            <a:gd name="adj4" fmla="val 1612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82694" w14:textId="77777777" w:rsidR="00D4534C" w:rsidRPr="00CF5D8A" w:rsidRDefault="00D4534C" w:rsidP="0048702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égende encadrée 1 949" o:spid="_x0000_s1105" type="#_x0000_t47" style="position:absolute;left:0;text-align:left;margin-left:248.75pt;margin-top:2.25pt;width:84.85pt;height:38.3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" adj="34828,-2144,22048,8737">
                <v:textbox>
                  <w:txbxContent>
                    <w:p w:rsidR="00D4534C" w:rsidRPr="00CF5D8A" w:rsidRDefault="00D4534C" w:rsidP="0048702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0D40EBB" w14:textId="77777777" w:rsidR="00487023" w:rsidRDefault="00487023" w:rsidP="00487023">
      <w:pPr>
        <w:pStyle w:val="Question"/>
        <w:numPr>
          <w:ilvl w:val="0"/>
          <w:numId w:val="0"/>
        </w:numPr>
      </w:pPr>
    </w:p>
    <w:p w14:paraId="2245FF97" w14:textId="77777777" w:rsidR="00487023" w:rsidRDefault="00487023" w:rsidP="00487023"/>
    <w:p w14:paraId="726B1B85" w14:textId="77777777" w:rsidR="00487023" w:rsidRPr="00487023" w:rsidRDefault="00487023" w:rsidP="00487023"/>
    <w:p w14:paraId="120BAB17" w14:textId="77777777" w:rsidR="00F52D3C" w:rsidRDefault="00F52D3C">
      <w:pPr>
        <w:spacing w:after="200" w:line="276" w:lineRule="auto"/>
        <w:jc w:val="left"/>
        <w:rPr>
          <w:noProof/>
          <w:color w:val="145AC1"/>
        </w:rPr>
      </w:pPr>
      <w:r>
        <w:br w:type="page"/>
      </w:r>
    </w:p>
    <w:p w14:paraId="64AF48E0" w14:textId="77777777" w:rsidR="00620392" w:rsidRPr="00620392" w:rsidRDefault="007A50DE" w:rsidP="00620392">
      <w:pPr>
        <w:pStyle w:val="Question"/>
        <w:ind w:left="0" w:firstLine="0"/>
      </w:pPr>
      <w:r>
        <w:rPr>
          <w:lang w:eastAsia="fr-FR"/>
        </w:rPr>
        <mc:AlternateContent>
          <mc:Choice Requires="wpg">
            <w:drawing>
              <wp:anchor distT="0" distB="0" distL="114300" distR="114300" simplePos="0" relativeHeight="252314624" behindDoc="1" locked="0" layoutInCell="1" allowOverlap="1" wp14:anchorId="70595211" wp14:editId="2DAE4EE3">
                <wp:simplePos x="0" y="0"/>
                <wp:positionH relativeFrom="column">
                  <wp:posOffset>3066415</wp:posOffset>
                </wp:positionH>
                <wp:positionV relativeFrom="paragraph">
                  <wp:posOffset>70485</wp:posOffset>
                </wp:positionV>
                <wp:extent cx="3321050" cy="3569335"/>
                <wp:effectExtent l="0" t="0" r="12700" b="12065"/>
                <wp:wrapTight wrapText="bothSides">
                  <wp:wrapPolygon edited="0">
                    <wp:start x="2230" y="0"/>
                    <wp:lineTo x="2230" y="9223"/>
                    <wp:lineTo x="0" y="9684"/>
                    <wp:lineTo x="0" y="12796"/>
                    <wp:lineTo x="2230" y="12912"/>
                    <wp:lineTo x="2230" y="18445"/>
                    <wp:lineTo x="1363" y="18560"/>
                    <wp:lineTo x="1115" y="18906"/>
                    <wp:lineTo x="1115" y="21558"/>
                    <wp:lineTo x="21435" y="21558"/>
                    <wp:lineTo x="21559" y="19022"/>
                    <wp:lineTo x="21187" y="18445"/>
                    <wp:lineTo x="20567" y="18445"/>
                    <wp:lineTo x="20939" y="12912"/>
                    <wp:lineTo x="20567" y="5534"/>
                    <wp:lineTo x="21559" y="4035"/>
                    <wp:lineTo x="21559" y="922"/>
                    <wp:lineTo x="20567" y="0"/>
                    <wp:lineTo x="2230" y="0"/>
                  </wp:wrapPolygon>
                </wp:wrapTight>
                <wp:docPr id="942" name="Groupe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050" cy="3569335"/>
                          <a:chOff x="0" y="469127"/>
                          <a:chExt cx="3320056" cy="357151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613" y="469127"/>
                            <a:ext cx="2751152" cy="3260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Légende encadrée 1 939"/>
                        <wps:cNvSpPr>
                          <a:spLocks/>
                        </wps:cNvSpPr>
                        <wps:spPr bwMode="auto">
                          <a:xfrm>
                            <a:off x="209487" y="3554233"/>
                            <a:ext cx="1309212" cy="486410"/>
                          </a:xfrm>
                          <a:prstGeom prst="borderCallout1">
                            <a:avLst>
                              <a:gd name="adj1" fmla="val -30860"/>
                              <a:gd name="adj2" fmla="val 109508"/>
                              <a:gd name="adj3" fmla="val 2315"/>
                              <a:gd name="adj4" fmla="val 94731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D3922" w14:textId="77777777" w:rsidR="00D4534C" w:rsidRPr="00CF5D8A" w:rsidRDefault="00D4534C" w:rsidP="00474870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Légende encadrée 1 940"/>
                        <wps:cNvSpPr>
                          <a:spLocks/>
                        </wps:cNvSpPr>
                        <wps:spPr bwMode="auto">
                          <a:xfrm>
                            <a:off x="2258170" y="2512613"/>
                            <a:ext cx="914400" cy="486410"/>
                          </a:xfrm>
                          <a:prstGeom prst="borderCallout1">
                            <a:avLst>
                              <a:gd name="adj1" fmla="val -32818"/>
                              <a:gd name="adj2" fmla="val -41534"/>
                              <a:gd name="adj3" fmla="val 51271"/>
                              <a:gd name="adj4" fmla="val -1102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A0CA5" w14:textId="77777777" w:rsidR="00D4534C" w:rsidRPr="00CF5D8A" w:rsidRDefault="00D4534C" w:rsidP="00C35D1B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égende encadrée 1 82"/>
                        <wps:cNvSpPr>
                          <a:spLocks/>
                        </wps:cNvSpPr>
                        <wps:spPr bwMode="auto">
                          <a:xfrm>
                            <a:off x="2274073" y="1844703"/>
                            <a:ext cx="892175" cy="486410"/>
                          </a:xfrm>
                          <a:prstGeom prst="borderCallout1">
                            <a:avLst>
                              <a:gd name="adj1" fmla="val 46466"/>
                              <a:gd name="adj2" fmla="val 2074"/>
                              <a:gd name="adj3" fmla="val 45145"/>
                              <a:gd name="adj4" fmla="val -49865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F6230" w14:textId="77777777" w:rsidR="00D4534C" w:rsidRPr="00CF5D8A" w:rsidRDefault="00D4534C" w:rsidP="00C35D1B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égende encadrée 1 81"/>
                        <wps:cNvSpPr>
                          <a:spLocks/>
                        </wps:cNvSpPr>
                        <wps:spPr bwMode="auto">
                          <a:xfrm>
                            <a:off x="0" y="2083242"/>
                            <a:ext cx="914400" cy="486410"/>
                          </a:xfrm>
                          <a:prstGeom prst="borderCallout1">
                            <a:avLst>
                              <a:gd name="adj1" fmla="val 49474"/>
                              <a:gd name="adj2" fmla="val 98874"/>
                              <a:gd name="adj3" fmla="val 37125"/>
                              <a:gd name="adj4" fmla="val 184023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7E0B8" w14:textId="77777777" w:rsidR="00D4534C" w:rsidRPr="00CF5D8A" w:rsidRDefault="00D4534C" w:rsidP="007A50DE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égende encadrée 1 84"/>
                        <wps:cNvSpPr>
                          <a:spLocks/>
                        </wps:cNvSpPr>
                        <wps:spPr bwMode="auto">
                          <a:xfrm>
                            <a:off x="1891843" y="3546282"/>
                            <a:ext cx="1359266" cy="486410"/>
                          </a:xfrm>
                          <a:prstGeom prst="borderCallout1">
                            <a:avLst>
                              <a:gd name="adj1" fmla="val -40007"/>
                              <a:gd name="adj2" fmla="val 56720"/>
                              <a:gd name="adj3" fmla="val -1602"/>
                              <a:gd name="adj4" fmla="val 45773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234B3" w14:textId="77777777" w:rsidR="00D4534C" w:rsidRPr="00CF5D8A" w:rsidRDefault="00D4534C" w:rsidP="00C35D1B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égende encadrée 1 77"/>
                        <wps:cNvSpPr>
                          <a:spLocks/>
                        </wps:cNvSpPr>
                        <wps:spPr bwMode="auto">
                          <a:xfrm>
                            <a:off x="2003701" y="629584"/>
                            <a:ext cx="1316355" cy="486410"/>
                          </a:xfrm>
                          <a:prstGeom prst="borderCallout1">
                            <a:avLst>
                              <a:gd name="adj1" fmla="val 46466"/>
                              <a:gd name="adj2" fmla="val 2074"/>
                              <a:gd name="adj3" fmla="val 35227"/>
                              <a:gd name="adj4" fmla="val -9557"/>
                            </a:avLst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A5DEE" w14:textId="77777777" w:rsidR="00D4534C" w:rsidRPr="00F304F6" w:rsidRDefault="00D4534C" w:rsidP="00DD4321">
                              <w:pPr>
                                <w:rPr>
                                  <w:color w:val="00B05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42" o:spid="_x0000_s1106" style="position:absolute;left:0;text-align:left;margin-left:241.45pt;margin-top:5.55pt;width:261.5pt;height:281.05pt;z-index:-251001856;mso-width-relative:margin;mso-height-relative:margin" coordorigin=",4691" coordsize="33200,3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">
                <v:shape id="Image 3" o:spid="_x0000_s1107" type="#_x0000_t75" style="position:absolute;left:3896;top:4691;width:27511;height:3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/fAjDAAAA2gAAAA8AAABkcnMvZG93bnJldi54bWxEj0FrwkAUhO8F/8PyBG91Y22LRFeJRcHe&#10;2kQ8P7LPTTD7NmRXE/313UKhx2FmvmFWm8E24kadrx0rmE0TEMSl0zUbBcdi/7wA4QOyxsYxKbiT&#10;h8169LTCVLuev+mWByMihH2KCqoQ2lRKX1Zk0U9dSxy9s+sshig7I3WHfYTbRr4kybu0WHNcqLCl&#10;j4rKS361CrLeZIttVuS7x+d9XtjXr7fT2Sg1GQ/ZEkSgIfyH/9oHrWAOv1fiDZ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98CMMAAADaAAAADwAAAAAAAAAAAAAAAACf&#10;AgAAZHJzL2Rvd25yZXYueG1sUEsFBgAAAAAEAAQA9wAAAI8DAAAAAA==&#10;">
                  <v:imagedata r:id="rId56" o:title=""/>
                  <v:path arrowok="t"/>
                </v:shape>
                <v:shape id="Légende encadrée 1 939" o:spid="_x0000_s1108" type="#_x0000_t47" style="position:absolute;left:2094;top:35542;width:13092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zX8IA&#10;AADcAAAADwAAAGRycy9kb3ducmV2LnhtbESPwWrDMBBE74X8g9hAb42cFkrjRAkhJdAe7foDFmsj&#10;m3hXRlISN19fFQo9DjPzhtnsJh7UlULsvRhYLgpQJK23vTgDzdfx6Q1UTCgWBy9k4Jsi7Lazhw2W&#10;1t+komudnMoQiSUa6FIaS61j2xFjXPiRJHsnHxhTlsFpG/CW4Tzo56J41Yy95IUORzp01J7rCxs4&#10;ft65ie/toXauqoJu+HIf2ZjH+bRfg0o0pf/wX/vDGli9rOD3TD4C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nNfwgAAANwAAAAPAAAAAAAAAAAAAAAAAJgCAABkcnMvZG93&#10;bnJldi54bWxQSwUGAAAAAAQABAD1AAAAhwMAAAAA&#10;" adj="20462,500,23654,-6666" fillcolor="#d6e3bc [1302]" strokecolor="white [3212]" strokeweight="1.5pt">
                  <v:textbox>
                    <w:txbxContent>
                      <w:p w:rsidR="00D4534C" w:rsidRPr="00CF5D8A" w:rsidRDefault="00D4534C" w:rsidP="00474870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égende encadrée 1 940" o:spid="_x0000_s1109" type="#_x0000_t47" style="position:absolute;left:22581;top:25126;width:9144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akMIA&#10;AADcAAAADwAAAGRycy9kb3ducmV2LnhtbERPXWvCMBR9H/gfwhX2NlOHDNcZRQuDQhlUp3u+NHdt&#10;WXNTkszUf28eBns8nO/NbjKDuJLzvWUFy0UGgrixuudWwfnz/WkNwgdkjYNlUnAjD7vt7GGDubaR&#10;j3Q9hVakEPY5KuhCGHMpfdORQb+wI3Hivq0zGBJ0rdQOYwo3g3zOshdpsOfU0OFIRUfNz+nXKDhm&#10;ftivD1/xYxVjUeHF1WVdKfU4n/ZvIAJN4V/85y61gtdVmp/Op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pqQwgAAANwAAAAPAAAAAAAAAAAAAAAAAJgCAABkcnMvZG93&#10;bnJldi54bWxQSwUGAAAAAAQABAD1AAAAhwMAAAAA&#10;" adj="-238,11075,-8971,-7089" fillcolor="#d6e3bc [1302]" strokecolor="white [3212]" strokeweight="1.5pt">
                  <v:textbox>
                    <w:txbxContent>
                      <w:p w:rsidR="00D4534C" w:rsidRPr="00CF5D8A" w:rsidRDefault="00D4534C" w:rsidP="00C35D1B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Légende encadrée 1 82" o:spid="_x0000_s1110" type="#_x0000_t47" style="position:absolute;left:22740;top:18447;width:8922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oL8UA&#10;AADbAAAADwAAAGRycy9kb3ducmV2LnhtbESP3WoCMRSE7wu+QzhCb6RmFdouW6OIUlsQSrv6AIfN&#10;2R/cnKxJ1NWnbwpCL4eZ+YaZLXrTijM531hWMBknIIgLqxuuFOx3708pCB+QNbaWScGVPCzmg4cZ&#10;Ztpe+IfOeahEhLDPUEEdQpdJ6YuaDPqx7YijV1pnMETpKqkdXiLctHKaJC/SYMNxocaOVjUVh/xk&#10;FOy2r/3x67Zdf2zK530+cuW3TUulHof98g1EoD78h+/tT60gncL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6gvxQAAANsAAAAPAAAAAAAAAAAAAAAAAJgCAABkcnMv&#10;ZG93bnJldi54bWxQSwUGAAAAAAQABAD1AAAAigMAAAAA&#10;" adj="-10771,9751,448,10037" fillcolor="#d6e3bc [1302]" strokecolor="white [3212]" strokeweight="1.5pt">
                  <v:textbox>
                    <w:txbxContent>
                      <w:p w:rsidR="00D4534C" w:rsidRPr="00CF5D8A" w:rsidRDefault="00D4534C" w:rsidP="00C35D1B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Légende encadrée 1 81" o:spid="_x0000_s1111" type="#_x0000_t47" style="position:absolute;top:20832;width:9144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cOsEA&#10;AADbAAAADwAAAGRycy9kb3ducmV2LnhtbESPQYvCMBSE7wv+h/AEL4umehCpRlFB8CRYvXh7NM+0&#10;2rzUJtr6783Cgsdh5pthFqvOVuJFjS8dKxiPEhDEudMlGwXn0244A+EDssbKMSl4k4fVsvezwFS7&#10;lo/0yoIRsYR9igqKEOpUSp8XZNGPXE0cvatrLIYoGyN1g20st5WcJMlUWiw5LhRY07ag/J49rYLZ&#10;5nB1t8t2SpPjab/77cyjzYxSg363noMI1IVv+J/e68iN4e9L/AF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THDrBAAAA2wAAAA8AAAAAAAAAAAAAAAAAmAIAAGRycy9kb3du&#10;cmV2LnhtbFBLBQYAAAAABAAEAPUAAACGAwAAAAA=&#10;" adj="39749,8019,21357,10686" fillcolor="#d6e3bc [1302]" strokecolor="white [3212]" strokeweight="1.5pt">
                  <v:textbox>
                    <w:txbxContent>
                      <w:p w:rsidR="00D4534C" w:rsidRPr="00CF5D8A" w:rsidRDefault="00D4534C" w:rsidP="007A50DE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  <o:callout v:ext="edit" minusx="t"/>
                </v:shape>
                <v:shape id="Légende encadrée 1 84" o:spid="_x0000_s1112" type="#_x0000_t47" style="position:absolute;left:18918;top:35462;width:13593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yN8AA&#10;AADbAAAADwAAAGRycy9kb3ducmV2LnhtbESPQYvCMBSE7wv+h/AEb2tqdUWqaRFF8LasiudH8myL&#10;zUttotZ/vxEW9jjMzDfMquhtIx7U+dqxgsk4AUGsnam5VHA67j4XIHxANtg4JgUv8lDkg48VZsY9&#10;+Yceh1CKCGGfoYIqhDaT0uuKLPqxa4mjd3GdxRBlV0rT4TPCbSPTJJlLizXHhQpb2lSkr4e7VaA3&#10;lCbTs/9Kb9zU862+W/4mpUbDfr0EEagP/+G/9t4oWMzg/SX+AJn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eyN8AAAADbAAAADwAAAAAAAAAAAAAAAACYAgAAZHJzL2Rvd25y&#10;ZXYueG1sUEsFBgAAAAAEAAQA9QAAAIUDAAAAAA==&#10;" adj="9887,-346,12252,-8642" fillcolor="#d6e3bc [1302]" strokecolor="white [3212]" strokeweight="1.5pt">
                  <v:textbox>
                    <w:txbxContent>
                      <w:p w:rsidR="00D4534C" w:rsidRPr="00CF5D8A" w:rsidRDefault="00D4534C" w:rsidP="00C35D1B">
                        <w:pPr>
                          <w:jc w:val="center"/>
                          <w:rPr>
                            <w:color w:val="FF0000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Légende encadrée 1 77" o:spid="_x0000_s1113" type="#_x0000_t47" style="position:absolute;left:20037;top:6295;width:13163;height: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18QA&#10;AADbAAAADwAAAGRycy9kb3ducmV2LnhtbESPQWsCMRSE7wX/Q3iCt5q1BW23RrFCRXpyt3rw9ti8&#10;bhY3L0sSdf33jSD0OMzMN8x82dtWXMiHxrGCyTgDQVw53XCtYP/z9fwGIkRkja1jUnCjAMvF4GmO&#10;uXZXLuhSxlokCIccFZgYu1zKUBmyGMauI07er/MWY5K+ltrjNcFtK1+ybCotNpwWDHa0NlSdyrNV&#10;0JTv+mZ2h6JY7V+74+7704eNUWo07FcfICL18T/8aG+1gtkM7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bdfEAAAA2wAAAA8AAAAAAAAAAAAAAAAAmAIAAGRycy9k&#10;b3ducmV2LnhtbFBLBQYAAAAABAAEAPUAAACJAwAAAAA=&#10;" adj="-2064,7609,448,10037" fillcolor="#d6e3bc [1302]" strokecolor="white [3212]" strokeweight="1.5pt">
                  <v:textbox>
                    <w:txbxContent>
                      <w:p w:rsidR="00D4534C" w:rsidRPr="00F304F6" w:rsidRDefault="00D4534C" w:rsidP="00DD4321">
                        <w:pPr>
                          <w:rPr>
                            <w:color w:val="00B050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t>N</w:t>
      </w:r>
      <w:r w:rsidR="00DD4321">
        <w:t>ommer les différents éléments de l’empreinte partie mobile</w:t>
      </w:r>
      <w:r w:rsidR="00620392">
        <w:t>,</w:t>
      </w:r>
      <w:r w:rsidR="00DD4321">
        <w:t xml:space="preserve"> expliciter leurs rôles</w:t>
      </w:r>
      <w:r w:rsidR="00620392">
        <w:t>, décrire leurs formes</w:t>
      </w:r>
      <w:r w:rsidR="003C1263">
        <w:t>.</w:t>
      </w:r>
      <w:r w:rsidR="00620392">
        <w:t xml:space="preserve"> </w:t>
      </w:r>
      <w:r>
        <w:t>Compléter le</w:t>
      </w:r>
      <w:r w:rsidR="00620392">
        <w:t xml:space="preserve"> tableau synthétisant vos réponses</w:t>
      </w:r>
      <w:r w:rsidR="007A1574">
        <w:t>.</w:t>
      </w:r>
    </w:p>
    <w:p w14:paraId="338BAA11" w14:textId="77777777" w:rsidR="00DD4321" w:rsidRDefault="0079171B" w:rsidP="00B54865">
      <w:r>
        <w:rPr>
          <w:noProof/>
          <w:lang w:eastAsia="fr-FR"/>
        </w:rPr>
        <w:drawing>
          <wp:anchor distT="0" distB="0" distL="114300" distR="114300" simplePos="0" relativeHeight="251910144" behindDoc="1" locked="0" layoutInCell="1" allowOverlap="1" wp14:anchorId="131525EC" wp14:editId="2D5C7ED7">
            <wp:simplePos x="0" y="0"/>
            <wp:positionH relativeFrom="column">
              <wp:posOffset>3690620</wp:posOffset>
            </wp:positionH>
            <wp:positionV relativeFrom="paragraph">
              <wp:posOffset>86995</wp:posOffset>
            </wp:positionV>
            <wp:extent cx="1740535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277" y="21406"/>
                <wp:lineTo x="21277" y="0"/>
                <wp:lineTo x="0" y="0"/>
              </wp:wrapPolygon>
            </wp:wrapTight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82F36" w14:textId="77777777" w:rsidR="00DD4321" w:rsidRDefault="00DD4321" w:rsidP="00B54865"/>
    <w:p w14:paraId="2507E6B6" w14:textId="77777777" w:rsidR="00DD4321" w:rsidRDefault="00DD4321" w:rsidP="00B54865"/>
    <w:p w14:paraId="3B2AA185" w14:textId="77777777" w:rsidR="00DD4321" w:rsidRDefault="00DD4321" w:rsidP="00B54865"/>
    <w:p w14:paraId="6D833724" w14:textId="77777777" w:rsidR="00DD4321" w:rsidRDefault="00DD4321" w:rsidP="00B54865"/>
    <w:p w14:paraId="5DE75963" w14:textId="77777777" w:rsidR="00DD4321" w:rsidRDefault="00DD4321" w:rsidP="00B54865"/>
    <w:p w14:paraId="0F5D07CE" w14:textId="77777777" w:rsidR="00DD4321" w:rsidRDefault="00DD4321" w:rsidP="00B54865"/>
    <w:p w14:paraId="7F011F55" w14:textId="77777777" w:rsidR="00474870" w:rsidRDefault="00474870" w:rsidP="00B54865"/>
    <w:p w14:paraId="691BF43E" w14:textId="77777777" w:rsidR="00DD4321" w:rsidRDefault="00DD4321" w:rsidP="00B54865"/>
    <w:p w14:paraId="7075CBCE" w14:textId="77777777" w:rsidR="00DD4321" w:rsidRPr="00406BB7" w:rsidRDefault="00DD4321" w:rsidP="00B54865">
      <w:pPr>
        <w:rPr>
          <w:sz w:val="18"/>
        </w:rPr>
      </w:pPr>
    </w:p>
    <w:p w14:paraId="7218A381" w14:textId="77777777" w:rsidR="00474870" w:rsidRDefault="00474870" w:rsidP="00B54865"/>
    <w:p w14:paraId="36458DDD" w14:textId="77777777" w:rsidR="00474870" w:rsidRDefault="00474870" w:rsidP="00B54865"/>
    <w:p w14:paraId="256036D2" w14:textId="77777777" w:rsidR="00474870" w:rsidRDefault="00474870" w:rsidP="00B54865"/>
    <w:tbl>
      <w:tblPr>
        <w:tblStyle w:val="Grille"/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2268"/>
      </w:tblGrid>
      <w:tr w:rsidR="007A50DE" w14:paraId="036319BE" w14:textId="77777777" w:rsidTr="000630D3"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23E077" w14:textId="77777777" w:rsidR="007A50DE" w:rsidRPr="000630D3" w:rsidRDefault="007A50DE" w:rsidP="0040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672EB1" w14:textId="77777777" w:rsidR="007A50DE" w:rsidRPr="000630D3" w:rsidRDefault="007A50DE" w:rsidP="00406BB7">
            <w:pPr>
              <w:jc w:val="center"/>
              <w:rPr>
                <w:b/>
                <w:sz w:val="22"/>
                <w:szCs w:val="22"/>
              </w:rPr>
            </w:pPr>
            <w:r w:rsidRPr="000630D3">
              <w:rPr>
                <w:b/>
                <w:sz w:val="22"/>
                <w:szCs w:val="22"/>
              </w:rPr>
              <w:t>Rôle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F7700B6" w14:textId="77777777" w:rsidR="007A50DE" w:rsidRPr="000630D3" w:rsidRDefault="007A50DE" w:rsidP="00406BB7">
            <w:pPr>
              <w:jc w:val="center"/>
              <w:rPr>
                <w:b/>
                <w:sz w:val="22"/>
                <w:szCs w:val="22"/>
              </w:rPr>
            </w:pPr>
            <w:r w:rsidRPr="000630D3">
              <w:rPr>
                <w:b/>
                <w:sz w:val="22"/>
                <w:szCs w:val="22"/>
              </w:rPr>
              <w:t>Forme</w:t>
            </w:r>
          </w:p>
        </w:tc>
      </w:tr>
      <w:tr w:rsidR="007A50DE" w14:paraId="11172518" w14:textId="77777777" w:rsidTr="000630D3">
        <w:trPr>
          <w:trHeight w:val="717"/>
        </w:trPr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14:paraId="0BDF366A" w14:textId="77777777" w:rsidR="007A50DE" w:rsidRPr="000630D3" w:rsidRDefault="007A50DE" w:rsidP="00406BB7">
            <w:pPr>
              <w:jc w:val="center"/>
              <w:rPr>
                <w:b/>
                <w:sz w:val="22"/>
                <w:szCs w:val="22"/>
              </w:rPr>
            </w:pPr>
            <w:r w:rsidRPr="000630D3">
              <w:rPr>
                <w:b/>
                <w:sz w:val="22"/>
                <w:szCs w:val="22"/>
              </w:rPr>
              <w:t>Passage du rappel éjecteurs</w:t>
            </w:r>
          </w:p>
        </w:tc>
        <w:tc>
          <w:tcPr>
            <w:tcW w:w="5103" w:type="dxa"/>
            <w:tcBorders>
              <w:top w:val="single" w:sz="12" w:space="0" w:color="auto"/>
            </w:tcBorders>
            <w:vAlign w:val="center"/>
          </w:tcPr>
          <w:p w14:paraId="0D373051" w14:textId="77777777" w:rsidR="007A50DE" w:rsidRPr="000630D3" w:rsidRDefault="007A50DE" w:rsidP="0040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  <w:vAlign w:val="center"/>
          </w:tcPr>
          <w:p w14:paraId="1945428F" w14:textId="77777777" w:rsidR="007A50DE" w:rsidRPr="000630D3" w:rsidRDefault="007A50DE" w:rsidP="00406BB7">
            <w:pPr>
              <w:jc w:val="center"/>
              <w:rPr>
                <w:sz w:val="22"/>
                <w:szCs w:val="22"/>
              </w:rPr>
            </w:pPr>
          </w:p>
        </w:tc>
      </w:tr>
      <w:tr w:rsidR="007A50DE" w14:paraId="1367145D" w14:textId="77777777" w:rsidTr="000630D3">
        <w:trPr>
          <w:trHeight w:val="699"/>
        </w:trPr>
        <w:tc>
          <w:tcPr>
            <w:tcW w:w="2127" w:type="dxa"/>
            <w:vAlign w:val="center"/>
          </w:tcPr>
          <w:p w14:paraId="3FF6C596" w14:textId="77777777" w:rsidR="007A50DE" w:rsidRPr="000630D3" w:rsidRDefault="007A50DE" w:rsidP="00406BB7">
            <w:pPr>
              <w:jc w:val="center"/>
              <w:rPr>
                <w:b/>
                <w:sz w:val="22"/>
                <w:szCs w:val="22"/>
              </w:rPr>
            </w:pPr>
            <w:r w:rsidRPr="000630D3">
              <w:rPr>
                <w:b/>
                <w:sz w:val="22"/>
                <w:szCs w:val="22"/>
              </w:rPr>
              <w:t>Alésage de mise en position</w:t>
            </w:r>
          </w:p>
        </w:tc>
        <w:tc>
          <w:tcPr>
            <w:tcW w:w="5103" w:type="dxa"/>
            <w:vAlign w:val="center"/>
          </w:tcPr>
          <w:p w14:paraId="7906EA59" w14:textId="77777777" w:rsidR="007A50DE" w:rsidRPr="000630D3" w:rsidRDefault="007A50DE" w:rsidP="007A50D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195956E3" w14:textId="77777777" w:rsidR="007A50DE" w:rsidRPr="000630D3" w:rsidRDefault="007A50DE" w:rsidP="007A50DE">
            <w:pPr>
              <w:jc w:val="center"/>
              <w:rPr>
                <w:sz w:val="22"/>
                <w:szCs w:val="22"/>
              </w:rPr>
            </w:pPr>
          </w:p>
        </w:tc>
      </w:tr>
      <w:tr w:rsidR="007A50DE" w14:paraId="360F7F23" w14:textId="77777777" w:rsidTr="000630D3">
        <w:trPr>
          <w:trHeight w:val="683"/>
        </w:trPr>
        <w:tc>
          <w:tcPr>
            <w:tcW w:w="2127" w:type="dxa"/>
            <w:vAlign w:val="center"/>
          </w:tcPr>
          <w:p w14:paraId="7484FBB7" w14:textId="77777777" w:rsidR="007A50DE" w:rsidRPr="000630D3" w:rsidRDefault="007A50DE" w:rsidP="00406BB7">
            <w:pPr>
              <w:jc w:val="center"/>
              <w:rPr>
                <w:b/>
                <w:sz w:val="22"/>
                <w:szCs w:val="22"/>
              </w:rPr>
            </w:pPr>
            <w:r w:rsidRPr="000630D3">
              <w:rPr>
                <w:b/>
                <w:sz w:val="22"/>
                <w:szCs w:val="22"/>
              </w:rPr>
              <w:t>Arrache carotte</w:t>
            </w:r>
          </w:p>
        </w:tc>
        <w:tc>
          <w:tcPr>
            <w:tcW w:w="5103" w:type="dxa"/>
            <w:vAlign w:val="center"/>
          </w:tcPr>
          <w:p w14:paraId="2CB983B5" w14:textId="77777777" w:rsidR="007A50DE" w:rsidRPr="000630D3" w:rsidRDefault="007A50DE" w:rsidP="00406BB7">
            <w:pPr>
              <w:pStyle w:val="Puce1"/>
              <w:numPr>
                <w:ilvl w:val="0"/>
                <w:numId w:val="0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63FE83B4" w14:textId="77777777" w:rsidR="007A50DE" w:rsidRPr="000630D3" w:rsidRDefault="007A50DE" w:rsidP="00406BB7">
            <w:pPr>
              <w:jc w:val="center"/>
              <w:rPr>
                <w:sz w:val="22"/>
                <w:szCs w:val="22"/>
              </w:rPr>
            </w:pPr>
          </w:p>
        </w:tc>
      </w:tr>
      <w:tr w:rsidR="007A50DE" w14:paraId="1CD27DD1" w14:textId="77777777" w:rsidTr="000630D3">
        <w:trPr>
          <w:trHeight w:val="995"/>
        </w:trPr>
        <w:tc>
          <w:tcPr>
            <w:tcW w:w="2127" w:type="dxa"/>
            <w:vAlign w:val="center"/>
          </w:tcPr>
          <w:p w14:paraId="0B8D2707" w14:textId="77777777" w:rsidR="007A50DE" w:rsidRPr="000630D3" w:rsidRDefault="007A50DE" w:rsidP="00C35D1B">
            <w:pPr>
              <w:jc w:val="center"/>
              <w:rPr>
                <w:b/>
                <w:sz w:val="22"/>
                <w:szCs w:val="22"/>
              </w:rPr>
            </w:pPr>
            <w:r w:rsidRPr="000630D3">
              <w:rPr>
                <w:b/>
                <w:sz w:val="22"/>
                <w:szCs w:val="22"/>
              </w:rPr>
              <w:t xml:space="preserve">Canaux </w:t>
            </w:r>
            <w:r w:rsidR="00C35D1B" w:rsidRPr="000630D3">
              <w:rPr>
                <w:b/>
                <w:sz w:val="22"/>
                <w:szCs w:val="22"/>
              </w:rPr>
              <w:t>secondaires</w:t>
            </w:r>
          </w:p>
        </w:tc>
        <w:tc>
          <w:tcPr>
            <w:tcW w:w="5103" w:type="dxa"/>
            <w:vAlign w:val="center"/>
          </w:tcPr>
          <w:p w14:paraId="411EEBB1" w14:textId="77777777" w:rsidR="007A50DE" w:rsidRPr="000630D3" w:rsidRDefault="007A50DE" w:rsidP="00406BB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5A44CF53" w14:textId="77777777" w:rsidR="007A50DE" w:rsidRPr="000630D3" w:rsidRDefault="007A50DE" w:rsidP="00406BB7">
            <w:pPr>
              <w:jc w:val="center"/>
              <w:rPr>
                <w:sz w:val="22"/>
                <w:szCs w:val="22"/>
              </w:rPr>
            </w:pPr>
          </w:p>
        </w:tc>
      </w:tr>
      <w:tr w:rsidR="007A50DE" w14:paraId="101FCD21" w14:textId="77777777" w:rsidTr="000630D3">
        <w:trPr>
          <w:trHeight w:val="864"/>
        </w:trPr>
        <w:tc>
          <w:tcPr>
            <w:tcW w:w="2127" w:type="dxa"/>
            <w:vAlign w:val="center"/>
          </w:tcPr>
          <w:p w14:paraId="52318C86" w14:textId="77777777" w:rsidR="007A50DE" w:rsidRPr="00406BB7" w:rsidRDefault="007A50DE" w:rsidP="00406BB7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0630D3">
              <w:rPr>
                <w:b/>
                <w:sz w:val="22"/>
                <w:szCs w:val="22"/>
              </w:rPr>
              <w:t>Seuil d’injection</w:t>
            </w:r>
          </w:p>
        </w:tc>
        <w:tc>
          <w:tcPr>
            <w:tcW w:w="5103" w:type="dxa"/>
            <w:vAlign w:val="center"/>
          </w:tcPr>
          <w:p w14:paraId="51E8C31A" w14:textId="77777777" w:rsidR="007A50DE" w:rsidRPr="00406BB7" w:rsidRDefault="007A50DE" w:rsidP="00406BB7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69918ECA" w14:textId="77777777" w:rsidR="007A50DE" w:rsidRPr="00406BB7" w:rsidRDefault="007A50DE" w:rsidP="00406BB7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</w:tbl>
    <w:p w14:paraId="2F0D1420" w14:textId="77777777" w:rsidR="00C35D1B" w:rsidRPr="00F52D3C" w:rsidRDefault="00C35D1B" w:rsidP="00C35D1B">
      <w:pPr>
        <w:pStyle w:val="Titre3"/>
        <w:numPr>
          <w:ilvl w:val="0"/>
          <w:numId w:val="0"/>
        </w:numPr>
        <w:ind w:left="1440"/>
        <w:rPr>
          <w:sz w:val="22"/>
        </w:rPr>
      </w:pPr>
    </w:p>
    <w:p w14:paraId="23C9DEC0" w14:textId="77777777" w:rsidR="001C5F98" w:rsidRDefault="001C5F98" w:rsidP="001C5F98">
      <w:pPr>
        <w:pStyle w:val="Titre3"/>
      </w:pPr>
      <w:r>
        <w:rPr>
          <w:noProof/>
          <w:lang w:eastAsia="fr-FR"/>
        </w:rPr>
        <w:drawing>
          <wp:anchor distT="0" distB="0" distL="114300" distR="114300" simplePos="0" relativeHeight="252361728" behindDoc="1" locked="0" layoutInCell="1" allowOverlap="1" wp14:anchorId="507AC91C" wp14:editId="11820A32">
            <wp:simplePos x="0" y="0"/>
            <wp:positionH relativeFrom="column">
              <wp:posOffset>4160520</wp:posOffset>
            </wp:positionH>
            <wp:positionV relativeFrom="paragraph">
              <wp:posOffset>125730</wp:posOffset>
            </wp:positionV>
            <wp:extent cx="2016760" cy="2339340"/>
            <wp:effectExtent l="0" t="0" r="2540" b="3810"/>
            <wp:wrapTight wrapText="bothSides">
              <wp:wrapPolygon edited="0">
                <wp:start x="0" y="0"/>
                <wp:lineTo x="0" y="21459"/>
                <wp:lineTo x="21423" y="21459"/>
                <wp:lineTo x="21423" y="0"/>
                <wp:lineTo x="0" y="0"/>
              </wp:wrapPolygon>
            </wp:wrapTight>
            <wp:docPr id="21565" name="Image 2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Position des éjecteurs</w:t>
      </w:r>
    </w:p>
    <w:p w14:paraId="12733E66" w14:textId="77777777" w:rsidR="00F52D3C" w:rsidRPr="00705BBC" w:rsidRDefault="00F52D3C" w:rsidP="00F52D3C">
      <w:pPr>
        <w:rPr>
          <w:sz w:val="32"/>
        </w:rPr>
      </w:pPr>
      <w:r w:rsidRPr="00705BBC">
        <w:rPr>
          <w:rFonts w:ascii="Calibri" w:eastAsiaTheme="minorHAnsi" w:hAnsi="Calibri" w:cs="Calibri"/>
          <w:szCs w:val="22"/>
        </w:rPr>
        <w:t>Les passages d’éjecteurs permettent aux éjecteurs de coulisser dans l’empreinte mobile afin d’extraire la pièce lors de l’ouverture du moule après solidification de la matière injectée.</w:t>
      </w:r>
    </w:p>
    <w:p w14:paraId="6A2D8FF1" w14:textId="77777777" w:rsidR="001C5F98" w:rsidRDefault="00F52D3C" w:rsidP="001C5F98">
      <w:r>
        <w:t>Le schéma ci-contre permet de visualiser le positionnement relatif de l’empreinte mobile et de la plaque d’éjecteur.</w:t>
      </w:r>
    </w:p>
    <w:p w14:paraId="70F7F5ED" w14:textId="77777777" w:rsidR="00F52D3C" w:rsidRPr="00CF5D8A" w:rsidRDefault="00F52D3C" w:rsidP="00F52D3C">
      <w:pPr>
        <w:pStyle w:val="Question"/>
        <w:ind w:left="0" w:firstLine="0"/>
        <w:rPr>
          <w:color w:val="FF0000"/>
        </w:rPr>
      </w:pPr>
      <w:r>
        <w:t>Repérer sur ce schéma la position des éjecteurs et celle d</w:t>
      </w:r>
      <w:r w:rsidRPr="00865109">
        <w:t>es rappels éjecteurs (RAZ).</w:t>
      </w:r>
    </w:p>
    <w:p w14:paraId="73A27C15" w14:textId="77777777" w:rsidR="000630D3" w:rsidRDefault="00F52D3C" w:rsidP="00F52D3C">
      <w:pPr>
        <w:pStyle w:val="Question"/>
        <w:ind w:left="0" w:firstLine="0"/>
      </w:pPr>
      <w:r>
        <w:t>Conclure quant à la position des ejecteurs ?</w:t>
      </w:r>
    </w:p>
    <w:p w14:paraId="3B7F1C8D" w14:textId="77777777" w:rsidR="000630D3" w:rsidRDefault="000630D3">
      <w:pPr>
        <w:spacing w:after="200" w:line="276" w:lineRule="auto"/>
        <w:jc w:val="left"/>
        <w:rPr>
          <w:noProof/>
          <w:color w:val="145AC1"/>
        </w:rPr>
      </w:pPr>
      <w:r>
        <w:br w:type="page"/>
      </w:r>
    </w:p>
    <w:p w14:paraId="16772EDB" w14:textId="77777777" w:rsidR="00322CF0" w:rsidRDefault="00A35B3E" w:rsidP="00F52D3C">
      <w:pPr>
        <w:pStyle w:val="Titre1"/>
      </w:pPr>
      <w:r>
        <w:t>Vérification de la capacité machine</w:t>
      </w:r>
    </w:p>
    <w:p w14:paraId="754D5508" w14:textId="77777777" w:rsidR="00A35B3E" w:rsidRDefault="006C458C" w:rsidP="006C458C">
      <w:pPr>
        <w:autoSpaceDE w:val="0"/>
        <w:autoSpaceDN w:val="0"/>
        <w:adjustRightInd w:val="0"/>
        <w:rPr>
          <w:rFonts w:cs="Calibri"/>
        </w:rPr>
      </w:pPr>
      <w:r w:rsidRPr="00A35B3E">
        <w:rPr>
          <w:rFonts w:cs="Calibri"/>
        </w:rPr>
        <w:t xml:space="preserve">Il convient de vérifier </w:t>
      </w:r>
      <w:r w:rsidR="00A35B3E" w:rsidRPr="00A35B3E">
        <w:rPr>
          <w:rFonts w:cs="Calibri"/>
        </w:rPr>
        <w:t xml:space="preserve">si la presse </w:t>
      </w:r>
      <w:r w:rsidR="00CD7021">
        <w:rPr>
          <w:rFonts w:cs="Calibri"/>
        </w:rPr>
        <w:t>à injecter</w:t>
      </w:r>
      <w:r w:rsidR="00A35B3E" w:rsidRPr="00A35B3E">
        <w:rPr>
          <w:rFonts w:cs="Calibri"/>
        </w:rPr>
        <w:t xml:space="preserve"> </w:t>
      </w:r>
      <w:r w:rsidRPr="00A35B3E">
        <w:rPr>
          <w:rFonts w:cs="Calibri"/>
        </w:rPr>
        <w:t xml:space="preserve">est </w:t>
      </w:r>
      <w:r w:rsidR="00CD7021">
        <w:rPr>
          <w:rFonts w:cs="Calibri"/>
        </w:rPr>
        <w:t>capable de produire nos pièces.</w:t>
      </w:r>
    </w:p>
    <w:p w14:paraId="32C40D11" w14:textId="77777777" w:rsidR="00860A2D" w:rsidRDefault="00860A2D" w:rsidP="006C458C">
      <w:pPr>
        <w:autoSpaceDE w:val="0"/>
        <w:autoSpaceDN w:val="0"/>
        <w:adjustRightInd w:val="0"/>
        <w:rPr>
          <w:rFonts w:cs="Calibri"/>
        </w:rPr>
      </w:pPr>
    </w:p>
    <w:p w14:paraId="26361414" w14:textId="77777777" w:rsidR="00860A2D" w:rsidRDefault="00860A2D" w:rsidP="00860A2D">
      <w:pPr>
        <w:pStyle w:val="Titre3"/>
        <w:rPr>
          <w:rFonts w:eastAsiaTheme="minorHAnsi"/>
        </w:rPr>
      </w:pPr>
      <w:r>
        <w:rPr>
          <w:rFonts w:eastAsiaTheme="minorHAnsi"/>
        </w:rPr>
        <w:t>Caractéristiques technique</w:t>
      </w:r>
      <w:r w:rsidR="000630D3">
        <w:rPr>
          <w:rFonts w:eastAsiaTheme="minorHAnsi"/>
        </w:rPr>
        <w:t>s</w:t>
      </w:r>
      <w:r>
        <w:rPr>
          <w:rFonts w:eastAsiaTheme="minorHAnsi"/>
        </w:rPr>
        <w:t xml:space="preserve"> de la Babyplast</w:t>
      </w:r>
    </w:p>
    <w:p w14:paraId="03AD0103" w14:textId="77777777" w:rsidR="00A35B3E" w:rsidRPr="00A35B3E" w:rsidRDefault="00A35B3E" w:rsidP="00A35B3E">
      <w:pPr>
        <w:autoSpaceDE w:val="0"/>
        <w:autoSpaceDN w:val="0"/>
        <w:adjustRightInd w:val="0"/>
        <w:jc w:val="left"/>
        <w:rPr>
          <w:rFonts w:eastAsiaTheme="minorHAnsi"/>
        </w:rPr>
      </w:pPr>
      <w:r w:rsidRPr="00A35B3E">
        <w:rPr>
          <w:rFonts w:eastAsiaTheme="minorHAnsi"/>
          <w:bCs/>
        </w:rPr>
        <w:t xml:space="preserve">Nous allons étudier </w:t>
      </w:r>
      <w:r w:rsidRPr="00A35B3E">
        <w:rPr>
          <w:rFonts w:eastAsiaTheme="minorHAnsi"/>
        </w:rPr>
        <w:t>les caractéristiques techniques de la presse à injecter Babyplast</w:t>
      </w:r>
      <w:r w:rsidR="00CD7021">
        <w:rPr>
          <w:rFonts w:eastAsiaTheme="minorHAnsi"/>
        </w:rPr>
        <w:t xml:space="preserve"> </w:t>
      </w:r>
      <w:r w:rsidRPr="00A35B3E">
        <w:rPr>
          <w:rFonts w:eastAsiaTheme="minorHAnsi"/>
        </w:rPr>
        <w:t>(voir dossier ressources)</w:t>
      </w:r>
      <w:r w:rsidR="00CD7021">
        <w:rPr>
          <w:rFonts w:eastAsiaTheme="minorHAnsi"/>
        </w:rPr>
        <w:t>.</w:t>
      </w:r>
    </w:p>
    <w:p w14:paraId="1F0C76FB" w14:textId="77777777" w:rsidR="00CD7021" w:rsidRDefault="00CD7021" w:rsidP="000630D3">
      <w:pPr>
        <w:pStyle w:val="Question"/>
        <w:ind w:left="0" w:firstLine="0"/>
        <w:rPr>
          <w:rFonts w:eastAsiaTheme="minorHAnsi"/>
        </w:rPr>
      </w:pPr>
      <w:r>
        <w:rPr>
          <w:rFonts w:eastAsiaTheme="minorHAnsi"/>
        </w:rPr>
        <w:t>Sachant que le diamètre du piston de notre machine est de 10 mm, relever les caractéristiques suivantes :</w:t>
      </w:r>
    </w:p>
    <w:p w14:paraId="3C3D3913" w14:textId="77777777" w:rsidR="00A35B3E" w:rsidRPr="00A35B3E" w:rsidRDefault="00C0324A" w:rsidP="00C0324A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</w:rPr>
      </w:pPr>
      <w:r>
        <w:rPr>
          <w:rFonts w:eastAsiaTheme="minorHAnsi"/>
        </w:rPr>
        <w:t>Volume maximale injectable V</w:t>
      </w:r>
      <w:r w:rsidR="00A35B3E" w:rsidRPr="00A35B3E">
        <w:rPr>
          <w:rFonts w:eastAsiaTheme="minorHAnsi"/>
        </w:rPr>
        <w:t>m (cm</w:t>
      </w:r>
      <w:r w:rsidR="00A35B3E" w:rsidRPr="00CD7021">
        <w:rPr>
          <w:rFonts w:eastAsiaTheme="minorHAnsi"/>
          <w:vertAlign w:val="superscript"/>
        </w:rPr>
        <w:t>3</w:t>
      </w:r>
      <w:r w:rsidR="00A35B3E" w:rsidRPr="00A35B3E">
        <w:rPr>
          <w:rFonts w:eastAsiaTheme="minorHAnsi"/>
        </w:rPr>
        <w:t>):</w:t>
      </w:r>
      <w:r w:rsidR="00CD7021">
        <w:rPr>
          <w:rFonts w:eastAsiaTheme="minorHAnsi"/>
        </w:rPr>
        <w:t xml:space="preserve"> </w:t>
      </w:r>
      <w:r>
        <w:rPr>
          <w:rFonts w:eastAsiaTheme="minorHAnsi"/>
          <w:color w:val="FF0000"/>
        </w:rPr>
        <w:t>…………………………………..…………..</w:t>
      </w:r>
    </w:p>
    <w:p w14:paraId="13C36918" w14:textId="77777777" w:rsidR="00A35B3E" w:rsidRPr="00A43F73" w:rsidRDefault="00A35B3E" w:rsidP="00C0324A">
      <w:pPr>
        <w:autoSpaceDE w:val="0"/>
        <w:autoSpaceDN w:val="0"/>
        <w:adjustRightInd w:val="0"/>
        <w:spacing w:line="276" w:lineRule="auto"/>
        <w:jc w:val="left"/>
        <w:rPr>
          <w:rFonts w:eastAsiaTheme="minorHAnsi"/>
          <w:color w:val="FF0000"/>
        </w:rPr>
      </w:pPr>
      <w:r w:rsidRPr="00A35B3E">
        <w:rPr>
          <w:rFonts w:eastAsiaTheme="minorHAnsi"/>
        </w:rPr>
        <w:t xml:space="preserve">Pression d'injection maxi Pi maxi (en </w:t>
      </w:r>
      <w:r w:rsidR="00436B2F">
        <w:rPr>
          <w:rFonts w:eastAsiaTheme="minorHAnsi"/>
        </w:rPr>
        <w:t>daN/cm²</w:t>
      </w:r>
      <w:r w:rsidRPr="00A35B3E">
        <w:rPr>
          <w:rFonts w:eastAsiaTheme="minorHAnsi"/>
        </w:rPr>
        <w:t>)</w:t>
      </w:r>
      <w:r w:rsidR="00CD7021">
        <w:rPr>
          <w:rFonts w:eastAsiaTheme="minorHAnsi"/>
        </w:rPr>
        <w:t xml:space="preserve"> </w:t>
      </w:r>
      <w:r w:rsidRPr="00A35B3E">
        <w:rPr>
          <w:rFonts w:eastAsiaTheme="minorHAnsi"/>
        </w:rPr>
        <w:t>:</w:t>
      </w:r>
      <w:r w:rsidR="00CD7021">
        <w:rPr>
          <w:rFonts w:eastAsiaTheme="minorHAnsi"/>
        </w:rPr>
        <w:t xml:space="preserve"> </w:t>
      </w:r>
      <w:r w:rsidR="00C0324A">
        <w:rPr>
          <w:rFonts w:eastAsiaTheme="minorHAnsi"/>
          <w:color w:val="FF0000"/>
        </w:rPr>
        <w:t>…………………………..………</w:t>
      </w:r>
    </w:p>
    <w:p w14:paraId="4AA3735E" w14:textId="77777777" w:rsidR="00A35B3E" w:rsidRPr="00A35B3E" w:rsidRDefault="00A35B3E" w:rsidP="00C0324A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A35B3E">
        <w:rPr>
          <w:rFonts w:eastAsiaTheme="minorHAnsi"/>
        </w:rPr>
        <w:t xml:space="preserve">Force de fermeture ou verrouillage Fv (en </w:t>
      </w:r>
      <w:r w:rsidR="00436B2F">
        <w:rPr>
          <w:rFonts w:eastAsiaTheme="minorHAnsi"/>
        </w:rPr>
        <w:t>da</w:t>
      </w:r>
      <w:r w:rsidRPr="00A35B3E">
        <w:rPr>
          <w:rFonts w:eastAsiaTheme="minorHAnsi"/>
        </w:rPr>
        <w:t>N):</w:t>
      </w:r>
      <w:r w:rsidR="00436B2F">
        <w:rPr>
          <w:rFonts w:eastAsiaTheme="minorHAnsi"/>
        </w:rPr>
        <w:t xml:space="preserve"> </w:t>
      </w:r>
      <w:r w:rsidR="00C0324A">
        <w:rPr>
          <w:rFonts w:eastAsiaTheme="minorHAnsi"/>
          <w:color w:val="FF0000"/>
        </w:rPr>
        <w:t>…………………………………..</w:t>
      </w:r>
    </w:p>
    <w:p w14:paraId="7B8DB915" w14:textId="77777777" w:rsidR="00CD7021" w:rsidRDefault="00CD7021" w:rsidP="006C458C">
      <w:pPr>
        <w:autoSpaceDE w:val="0"/>
        <w:autoSpaceDN w:val="0"/>
        <w:adjustRightInd w:val="0"/>
        <w:rPr>
          <w:rFonts w:cs="Calibri"/>
        </w:rPr>
      </w:pPr>
    </w:p>
    <w:p w14:paraId="070255F7" w14:textId="77777777" w:rsidR="00860A2D" w:rsidRDefault="00860A2D" w:rsidP="006C458C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Nous allons vérifier si le volume de matière total à injecter lors d’une moulée est compatible avec la presse dont on dispose.</w:t>
      </w:r>
    </w:p>
    <w:p w14:paraId="7FA8979A" w14:textId="77777777" w:rsidR="00860A2D" w:rsidRDefault="00860A2D" w:rsidP="006C458C">
      <w:pPr>
        <w:autoSpaceDE w:val="0"/>
        <w:autoSpaceDN w:val="0"/>
        <w:adjustRightInd w:val="0"/>
        <w:rPr>
          <w:rFonts w:cs="Calibri"/>
        </w:rPr>
      </w:pPr>
    </w:p>
    <w:p w14:paraId="01CCFBF7" w14:textId="77777777" w:rsidR="00860A2D" w:rsidRDefault="00ED6761" w:rsidP="00EB448B">
      <w:pPr>
        <w:pStyle w:val="Question"/>
        <w:ind w:left="0" w:firstLine="0"/>
      </w:pPr>
      <w:r>
        <w:t>Relever à l’aide de Solidworks, le volume des différents éléments constitutif de la grappe injectée.</w:t>
      </w:r>
    </w:p>
    <w:tbl>
      <w:tblPr>
        <w:tblStyle w:val="Grille"/>
        <w:tblW w:w="0" w:type="auto"/>
        <w:jc w:val="center"/>
        <w:tblInd w:w="-352" w:type="dxa"/>
        <w:tblLook w:val="04A0" w:firstRow="1" w:lastRow="0" w:firstColumn="1" w:lastColumn="0" w:noHBand="0" w:noVBand="1"/>
      </w:tblPr>
      <w:tblGrid>
        <w:gridCol w:w="2092"/>
        <w:gridCol w:w="1737"/>
        <w:gridCol w:w="2893"/>
        <w:gridCol w:w="1996"/>
      </w:tblGrid>
      <w:tr w:rsidR="00F52D3C" w14:paraId="6EDC14CC" w14:textId="77777777" w:rsidTr="00F52D3C">
        <w:trPr>
          <w:jc w:val="center"/>
        </w:trPr>
        <w:tc>
          <w:tcPr>
            <w:tcW w:w="382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FEAE083" w14:textId="77777777" w:rsidR="00F52D3C" w:rsidRDefault="00F52D3C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Pièce injectée</w:t>
            </w:r>
          </w:p>
        </w:tc>
        <w:tc>
          <w:tcPr>
            <w:tcW w:w="48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0B3DAC1" w14:textId="77777777" w:rsidR="00F52D3C" w:rsidRDefault="00F52D3C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Alimentation matière</w:t>
            </w:r>
          </w:p>
        </w:tc>
      </w:tr>
      <w:tr w:rsidR="00ED6761" w14:paraId="6A06A113" w14:textId="77777777" w:rsidTr="00F52D3C">
        <w:trPr>
          <w:jc w:val="center"/>
        </w:trPr>
        <w:tc>
          <w:tcPr>
            <w:tcW w:w="209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16CB87" w14:textId="77777777" w:rsidR="00ED6761" w:rsidRDefault="00F52D3C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Eléments</w:t>
            </w:r>
          </w:p>
        </w:tc>
        <w:tc>
          <w:tcPr>
            <w:tcW w:w="173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18A9F6E" w14:textId="77777777" w:rsidR="00ED6761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Volume</w:t>
            </w:r>
            <w:r w:rsidR="00EB448B">
              <w:rPr>
                <w:rFonts w:cs="Calibri"/>
              </w:rPr>
              <w:t xml:space="preserve"> (mm²)</w:t>
            </w:r>
          </w:p>
        </w:tc>
        <w:tc>
          <w:tcPr>
            <w:tcW w:w="28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13314E" w14:textId="77777777" w:rsidR="00ED6761" w:rsidRDefault="00F52D3C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Eléments</w:t>
            </w:r>
          </w:p>
        </w:tc>
        <w:tc>
          <w:tcPr>
            <w:tcW w:w="19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15737DA" w14:textId="77777777" w:rsidR="00ED6761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Volume</w:t>
            </w:r>
            <w:r w:rsidR="00EB448B">
              <w:rPr>
                <w:rFonts w:cs="Calibri"/>
              </w:rPr>
              <w:t xml:space="preserve"> (mm²)</w:t>
            </w:r>
          </w:p>
        </w:tc>
      </w:tr>
      <w:tr w:rsidR="00ED6761" w14:paraId="52AE5B14" w14:textId="77777777" w:rsidTr="00F52D3C">
        <w:trPr>
          <w:jc w:val="center"/>
        </w:trPr>
        <w:tc>
          <w:tcPr>
            <w:tcW w:w="209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B5E51E9" w14:textId="77777777" w:rsidR="00ED6761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CDDD88" wp14:editId="28B87B2E">
                  <wp:extent cx="1064871" cy="517223"/>
                  <wp:effectExtent l="0" t="0" r="2540" b="0"/>
                  <wp:docPr id="956" name="Imag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27" cy="518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C7922BA" w14:textId="77777777" w:rsidR="00ED6761" w:rsidRPr="00EB448B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E35ED33" w14:textId="77777777" w:rsidR="00ED6761" w:rsidRDefault="00740E30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Carotte</w:t>
            </w:r>
          </w:p>
        </w:tc>
        <w:tc>
          <w:tcPr>
            <w:tcW w:w="199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5D976C7" w14:textId="77777777" w:rsidR="00ED6761" w:rsidRPr="00EB448B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FF0000"/>
              </w:rPr>
            </w:pPr>
          </w:p>
        </w:tc>
      </w:tr>
      <w:tr w:rsidR="00ED6761" w14:paraId="7BDCC490" w14:textId="77777777" w:rsidTr="00F52D3C">
        <w:trPr>
          <w:jc w:val="center"/>
        </w:trPr>
        <w:tc>
          <w:tcPr>
            <w:tcW w:w="2092" w:type="dxa"/>
            <w:tcBorders>
              <w:left w:val="single" w:sz="12" w:space="0" w:color="auto"/>
            </w:tcBorders>
            <w:vAlign w:val="center"/>
          </w:tcPr>
          <w:p w14:paraId="05E8DD3E" w14:textId="77777777" w:rsidR="00ED6761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5A6635" wp14:editId="4F0FD891">
                  <wp:extent cx="967339" cy="775504"/>
                  <wp:effectExtent l="0" t="0" r="4445" b="5715"/>
                  <wp:docPr id="955" name="Imag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35" cy="7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tcBorders>
              <w:right w:val="single" w:sz="12" w:space="0" w:color="auto"/>
            </w:tcBorders>
            <w:vAlign w:val="center"/>
          </w:tcPr>
          <w:p w14:paraId="517C583B" w14:textId="77777777" w:rsidR="00ED6761" w:rsidRPr="00EB448B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93" w:type="dxa"/>
            <w:tcBorders>
              <w:left w:val="single" w:sz="12" w:space="0" w:color="auto"/>
            </w:tcBorders>
            <w:vAlign w:val="center"/>
          </w:tcPr>
          <w:p w14:paraId="2A51BEEE" w14:textId="77777777" w:rsidR="00ED6761" w:rsidRDefault="00740E30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Arrache carotte et canaux d’alimentation</w:t>
            </w:r>
          </w:p>
          <w:p w14:paraId="1D166EBB" w14:textId="77777777" w:rsidR="00740E30" w:rsidRDefault="00740E30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F4204C" wp14:editId="0987D37D">
                  <wp:extent cx="614274" cy="771180"/>
                  <wp:effectExtent l="0" t="2222" r="0" b="0"/>
                  <wp:docPr id="21504" name="Image 2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17136" cy="77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right w:val="single" w:sz="12" w:space="0" w:color="auto"/>
            </w:tcBorders>
            <w:vAlign w:val="center"/>
          </w:tcPr>
          <w:p w14:paraId="00A2AD3E" w14:textId="77777777" w:rsidR="00ED6761" w:rsidRPr="00EB448B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FF0000"/>
              </w:rPr>
            </w:pPr>
          </w:p>
        </w:tc>
      </w:tr>
      <w:tr w:rsidR="00ED6761" w14:paraId="1CE4F03A" w14:textId="77777777" w:rsidTr="00F52D3C">
        <w:trPr>
          <w:jc w:val="center"/>
        </w:trPr>
        <w:tc>
          <w:tcPr>
            <w:tcW w:w="209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F6DCC7C" w14:textId="77777777" w:rsidR="00ED6761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AC907A6" wp14:editId="4D374FB5">
                  <wp:extent cx="1064871" cy="813609"/>
                  <wp:effectExtent l="0" t="0" r="2540" b="5715"/>
                  <wp:docPr id="957" name="Imag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079" cy="81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24AA650" w14:textId="77777777" w:rsidR="00ED6761" w:rsidRPr="00EB448B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89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4DB08CD" w14:textId="77777777" w:rsidR="00ED6761" w:rsidRDefault="00740E30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rFonts w:cs="Calibri"/>
              </w:rPr>
              <w:t>Seuils d’alimentation</w:t>
            </w:r>
          </w:p>
          <w:p w14:paraId="71ED9416" w14:textId="77777777" w:rsidR="00740E30" w:rsidRDefault="00740E30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F9BBE0" wp14:editId="50A97A82">
                  <wp:extent cx="921487" cy="672029"/>
                  <wp:effectExtent l="0" t="0" r="0" b="0"/>
                  <wp:docPr id="21515" name="Image 2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/>
                          <a:srcRect t="13253" b="13253"/>
                          <a:stretch/>
                        </pic:blipFill>
                        <pic:spPr bwMode="auto">
                          <a:xfrm>
                            <a:off x="0" y="0"/>
                            <a:ext cx="929846" cy="67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56F43F" w14:textId="77777777" w:rsidR="00ED6761" w:rsidRPr="00EB448B" w:rsidRDefault="00ED6761" w:rsidP="00EB448B">
            <w:pPr>
              <w:autoSpaceDE w:val="0"/>
              <w:autoSpaceDN w:val="0"/>
              <w:adjustRightInd w:val="0"/>
              <w:jc w:val="center"/>
              <w:rPr>
                <w:rFonts w:cs="Calibri"/>
                <w:color w:val="FF0000"/>
              </w:rPr>
            </w:pPr>
          </w:p>
        </w:tc>
      </w:tr>
    </w:tbl>
    <w:p w14:paraId="15E0A4A9" w14:textId="77777777" w:rsidR="00860A2D" w:rsidRPr="00EB448B" w:rsidRDefault="00860A2D" w:rsidP="006C458C">
      <w:pPr>
        <w:autoSpaceDE w:val="0"/>
        <w:autoSpaceDN w:val="0"/>
        <w:adjustRightInd w:val="0"/>
        <w:rPr>
          <w:rFonts w:cs="Calibri"/>
          <w:sz w:val="12"/>
        </w:rPr>
      </w:pPr>
    </w:p>
    <w:p w14:paraId="661994B9" w14:textId="77777777" w:rsidR="005E0018" w:rsidRDefault="005E0018" w:rsidP="00CF4C11">
      <w:pPr>
        <w:pStyle w:val="Question"/>
        <w:ind w:left="0" w:firstLine="0"/>
      </w:pPr>
      <w:r>
        <w:t>Que devient la matière plastique contenue dans la carotte et les canaux (alimentation matière), une fois la matière solidifiée ?</w:t>
      </w:r>
    </w:p>
    <w:p w14:paraId="7E6B7949" w14:textId="77777777" w:rsidR="00C0324A" w:rsidRPr="00C0324A" w:rsidRDefault="00C0324A" w:rsidP="00C0324A"/>
    <w:p w14:paraId="7C18DDED" w14:textId="77777777" w:rsidR="00CF4C11" w:rsidRDefault="00CF4C11" w:rsidP="00CF4C11">
      <w:pPr>
        <w:pStyle w:val="Question"/>
        <w:ind w:left="0" w:firstLine="0"/>
      </w:pPr>
      <w:r>
        <w:t>Déterminer le volume d</w:t>
      </w:r>
      <w:r w:rsidR="005E0018">
        <w:t>’alimentation matière</w:t>
      </w:r>
      <w:r>
        <w:t>.</w:t>
      </w:r>
    </w:p>
    <w:p w14:paraId="6106C967" w14:textId="77777777" w:rsidR="00C0324A" w:rsidRDefault="00C0324A" w:rsidP="00C0324A">
      <w:pPr>
        <w:pStyle w:val="Question"/>
        <w:numPr>
          <w:ilvl w:val="0"/>
          <w:numId w:val="0"/>
        </w:numPr>
      </w:pPr>
    </w:p>
    <w:p w14:paraId="5C695B71" w14:textId="77777777" w:rsidR="00860A2D" w:rsidRDefault="00EB448B" w:rsidP="00EB448B">
      <w:pPr>
        <w:pStyle w:val="Question"/>
        <w:ind w:left="0" w:firstLine="0"/>
      </w:pPr>
      <w:r>
        <w:t>Déterminer le volume de la grappe.</w:t>
      </w:r>
    </w:p>
    <w:p w14:paraId="50E5F4E3" w14:textId="77777777" w:rsidR="00EB448B" w:rsidRPr="00EB448B" w:rsidRDefault="00EB448B" w:rsidP="00EB448B">
      <w:pPr>
        <w:rPr>
          <w:color w:val="FF0000"/>
        </w:rPr>
      </w:pPr>
    </w:p>
    <w:p w14:paraId="20F08574" w14:textId="77777777" w:rsidR="00EB448B" w:rsidRPr="00EB448B" w:rsidRDefault="00EB448B" w:rsidP="00EB448B">
      <w:pPr>
        <w:rPr>
          <w:sz w:val="12"/>
        </w:rPr>
      </w:pPr>
    </w:p>
    <w:p w14:paraId="463C7693" w14:textId="77777777" w:rsidR="00EB448B" w:rsidRDefault="00EB448B" w:rsidP="00EB448B">
      <w:pPr>
        <w:pStyle w:val="Question"/>
        <w:ind w:left="0" w:firstLine="0"/>
      </w:pPr>
      <w:r>
        <w:t>L</w:t>
      </w:r>
      <w:r w:rsidRPr="00463237">
        <w:t xml:space="preserve">a </w:t>
      </w:r>
      <w:r>
        <w:t xml:space="preserve">Babyplast est-elle </w:t>
      </w:r>
      <w:r w:rsidRPr="00463237">
        <w:t>capable d’injecter</w:t>
      </w:r>
      <w:r>
        <w:t xml:space="preserve"> un tel volume de matière ?</w:t>
      </w:r>
    </w:p>
    <w:p w14:paraId="189DD187" w14:textId="77777777" w:rsidR="00860A2D" w:rsidRDefault="00860A2D" w:rsidP="006C458C">
      <w:pPr>
        <w:autoSpaceDE w:val="0"/>
        <w:autoSpaceDN w:val="0"/>
        <w:adjustRightInd w:val="0"/>
        <w:rPr>
          <w:rFonts w:cs="Calibri"/>
        </w:rPr>
      </w:pPr>
    </w:p>
    <w:p w14:paraId="797BDFA3" w14:textId="77777777" w:rsidR="00C35D1B" w:rsidRDefault="00C35D1B">
      <w:pPr>
        <w:spacing w:after="200" w:line="276" w:lineRule="auto"/>
        <w:jc w:val="left"/>
        <w:rPr>
          <w:rFonts w:ascii="Comic Sans MS" w:hAnsi="Comic Sans MS"/>
          <w:bCs/>
          <w:i/>
          <w:color w:val="1F497D" w:themeColor="text2"/>
          <w:sz w:val="28"/>
          <w:szCs w:val="28"/>
        </w:rPr>
      </w:pPr>
      <w:r>
        <w:br w:type="page"/>
      </w:r>
    </w:p>
    <w:p w14:paraId="203F67E1" w14:textId="77777777" w:rsidR="00EB448B" w:rsidRPr="00463237" w:rsidRDefault="00EB448B" w:rsidP="00EB448B">
      <w:pPr>
        <w:pStyle w:val="Titre3"/>
      </w:pPr>
      <w:r w:rsidRPr="00463237">
        <w:t>Force de verrouillage minimale</w:t>
      </w:r>
    </w:p>
    <w:p w14:paraId="3B80D95D" w14:textId="77777777" w:rsidR="00EB448B" w:rsidRPr="00463237" w:rsidRDefault="00EB448B" w:rsidP="00EB448B">
      <w:pPr>
        <w:autoSpaceDE w:val="0"/>
        <w:autoSpaceDN w:val="0"/>
        <w:adjustRightInd w:val="0"/>
        <w:rPr>
          <w:rFonts w:ascii="Calibri" w:hAnsi="Calibri" w:cs="Calibri"/>
        </w:rPr>
      </w:pPr>
      <w:r w:rsidRPr="00463237">
        <w:rPr>
          <w:rFonts w:ascii="Calibri" w:hAnsi="Calibri" w:cs="Calibri"/>
        </w:rPr>
        <w:t>L’étanchéité du moule, lors de sa fermeture doit être totale. La pression d’injection de la matière dans les</w:t>
      </w:r>
      <w:r>
        <w:rPr>
          <w:rFonts w:ascii="Calibri" w:hAnsi="Calibri" w:cs="Calibri"/>
        </w:rPr>
        <w:t xml:space="preserve"> </w:t>
      </w:r>
      <w:r w:rsidRPr="00463237">
        <w:rPr>
          <w:rFonts w:ascii="Calibri" w:hAnsi="Calibri" w:cs="Calibri"/>
        </w:rPr>
        <w:t>empreintes exerce des efforts sur les parois du moule dans toutes les directions, et a donc tendance à</w:t>
      </w:r>
      <w:r>
        <w:rPr>
          <w:rFonts w:ascii="Calibri" w:hAnsi="Calibri" w:cs="Calibri"/>
        </w:rPr>
        <w:t xml:space="preserve"> </w:t>
      </w:r>
      <w:r w:rsidRPr="00463237">
        <w:rPr>
          <w:rFonts w:ascii="Calibri" w:hAnsi="Calibri" w:cs="Calibri"/>
        </w:rPr>
        <w:t>ouvrir le moule.</w:t>
      </w:r>
    </w:p>
    <w:p w14:paraId="591F8838" w14:textId="77777777" w:rsidR="00EB448B" w:rsidRDefault="00557B51" w:rsidP="00EB448B">
      <w:pPr>
        <w:autoSpaceDE w:val="0"/>
        <w:autoSpaceDN w:val="0"/>
        <w:adjustRightInd w:val="0"/>
        <w:rPr>
          <w:rFonts w:cs="Calibri"/>
        </w:rPr>
      </w:pPr>
      <w:r w:rsidRPr="00557B51">
        <w:rPr>
          <w:rFonts w:cs="Calibri"/>
        </w:rPr>
        <w:t>La force minimum de verrouillage</w:t>
      </w:r>
      <w:r>
        <w:rPr>
          <w:rFonts w:cs="Calibri"/>
        </w:rPr>
        <w:t xml:space="preserve"> (Fver.) est égale à :</w:t>
      </w:r>
    </w:p>
    <w:p w14:paraId="29B9B878" w14:textId="77777777" w:rsidR="00557B51" w:rsidRDefault="00557B51" w:rsidP="00EB448B">
      <w:pPr>
        <w:autoSpaceDE w:val="0"/>
        <w:autoSpaceDN w:val="0"/>
        <w:adjustRightInd w:val="0"/>
        <w:rPr>
          <w:rFonts w:cs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0CDA9EB" wp14:editId="3CFC43EF">
                <wp:simplePos x="0" y="0"/>
                <wp:positionH relativeFrom="column">
                  <wp:posOffset>1818640</wp:posOffset>
                </wp:positionH>
                <wp:positionV relativeFrom="paragraph">
                  <wp:posOffset>116840</wp:posOffset>
                </wp:positionV>
                <wp:extent cx="3981450" cy="842010"/>
                <wp:effectExtent l="0" t="0" r="19050" b="15240"/>
                <wp:wrapSquare wrapText="bothSides"/>
                <wp:docPr id="21518" name="Zone de texte 2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8420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B4C8C0" w14:textId="77777777" w:rsidR="00D4534C" w:rsidRPr="00E31EEE" w:rsidRDefault="00D4534C" w:rsidP="00EB448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i/>
                              </w:rPr>
                            </w:pPr>
                            <w:r w:rsidRPr="00E31EEE">
                              <w:rPr>
                                <w:rFonts w:cs="Calibri"/>
                                <w:b/>
                                <w:i/>
                              </w:rPr>
                              <w:t xml:space="preserve">Pinj= </w:t>
                            </w:r>
                            <w:r w:rsidRPr="00E31EEE">
                              <w:rPr>
                                <w:rFonts w:cs="Arial"/>
                                <w:b/>
                                <w:i/>
                              </w:rPr>
                              <w:t xml:space="preserve">pression d’injection en bars ou en MPa </w:t>
                            </w:r>
                          </w:p>
                          <w:p w14:paraId="6C862545" w14:textId="77777777" w:rsidR="00D4534C" w:rsidRPr="00E31EEE" w:rsidRDefault="00D4534C" w:rsidP="00EB448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i/>
                              </w:rPr>
                            </w:pPr>
                            <w:r w:rsidRPr="00E31EEE">
                              <w:rPr>
                                <w:rFonts w:cs="Calibri"/>
                                <w:b/>
                                <w:i/>
                              </w:rPr>
                              <w:t xml:space="preserve">Sproj.= </w:t>
                            </w:r>
                            <w:r w:rsidRPr="00E31EEE">
                              <w:rPr>
                                <w:rFonts w:cs="Arial"/>
                                <w:b/>
                                <w:i/>
                              </w:rPr>
                              <w:t>somme des surfaces « pièces » projetées en cm²,</w:t>
                            </w:r>
                          </w:p>
                          <w:p w14:paraId="7150B8C2" w14:textId="77777777" w:rsidR="00D4534C" w:rsidRPr="00E31EEE" w:rsidRDefault="00D4534C" w:rsidP="00A221E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b/>
                                <w:i/>
                              </w:rPr>
                            </w:pPr>
                            <w:r w:rsidRPr="00E31EEE">
                              <w:rPr>
                                <w:rFonts w:cs="Calibri"/>
                                <w:b/>
                                <w:i/>
                              </w:rPr>
                              <w:t xml:space="preserve">k = </w:t>
                            </w:r>
                            <w:r w:rsidRPr="00E31EEE">
                              <w:rPr>
                                <w:rFonts w:cs="Arial"/>
                                <w:b/>
                                <w:i/>
                              </w:rPr>
                              <w:t>pertes de charge dans les divers canaux (20 à 50% de pertes)</w:t>
                            </w:r>
                            <w:r w:rsidRPr="00E31EEE">
                              <w:rPr>
                                <w:rFonts w:cs="Calibri"/>
                                <w:b/>
                                <w:i/>
                              </w:rPr>
                              <w:t>= 0,8 à 0,5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1518" o:spid="_x0000_s1125" type="#_x0000_t202" style="position:absolute;left:0;text-align:left;margin-left:143.2pt;margin-top:9.2pt;width:313.5pt;height:2in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" filled="f" strokeweight=".5pt">
                <v:textbox style="mso-fit-shape-to-text:t">
                  <w:txbxContent>
                    <w:p w:rsidR="00D4534C" w:rsidRPr="00E31EEE" w:rsidRDefault="00D4534C" w:rsidP="00EB448B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b/>
                          <w:i/>
                        </w:rPr>
                      </w:pPr>
                      <w:proofErr w:type="spellStart"/>
                      <w:r w:rsidRPr="00E31EEE">
                        <w:rPr>
                          <w:rFonts w:cs="Calibri"/>
                          <w:b/>
                          <w:i/>
                        </w:rPr>
                        <w:t>Pinj</w:t>
                      </w:r>
                      <w:proofErr w:type="spellEnd"/>
                      <w:r w:rsidRPr="00E31EEE">
                        <w:rPr>
                          <w:rFonts w:cs="Calibri"/>
                          <w:b/>
                          <w:i/>
                        </w:rPr>
                        <w:t xml:space="preserve">= </w:t>
                      </w:r>
                      <w:r w:rsidRPr="00E31EEE">
                        <w:rPr>
                          <w:rFonts w:cs="Arial"/>
                          <w:b/>
                          <w:i/>
                        </w:rPr>
                        <w:t xml:space="preserve">pression d’injection en bars ou en </w:t>
                      </w:r>
                      <w:proofErr w:type="spellStart"/>
                      <w:r w:rsidRPr="00E31EEE">
                        <w:rPr>
                          <w:rFonts w:cs="Arial"/>
                          <w:b/>
                          <w:i/>
                        </w:rPr>
                        <w:t>MPa</w:t>
                      </w:r>
                      <w:proofErr w:type="spellEnd"/>
                      <w:r w:rsidRPr="00E31EEE">
                        <w:rPr>
                          <w:rFonts w:cs="Arial"/>
                          <w:b/>
                          <w:i/>
                        </w:rPr>
                        <w:t xml:space="preserve"> </w:t>
                      </w:r>
                    </w:p>
                    <w:p w:rsidR="00D4534C" w:rsidRPr="00E31EEE" w:rsidRDefault="00D4534C" w:rsidP="00EB448B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i/>
                        </w:rPr>
                      </w:pPr>
                      <w:proofErr w:type="spellStart"/>
                      <w:r w:rsidRPr="00E31EEE">
                        <w:rPr>
                          <w:rFonts w:cs="Calibri"/>
                          <w:b/>
                          <w:i/>
                        </w:rPr>
                        <w:t>Sproj</w:t>
                      </w:r>
                      <w:proofErr w:type="spellEnd"/>
                      <w:r w:rsidRPr="00E31EEE">
                        <w:rPr>
                          <w:rFonts w:cs="Calibri"/>
                          <w:b/>
                          <w:i/>
                        </w:rPr>
                        <w:t xml:space="preserve">.= </w:t>
                      </w:r>
                      <w:r w:rsidRPr="00E31EEE">
                        <w:rPr>
                          <w:rFonts w:cs="Arial"/>
                          <w:b/>
                          <w:i/>
                        </w:rPr>
                        <w:t>somme des surfaces « pièces » projetées en cm²,</w:t>
                      </w:r>
                    </w:p>
                    <w:p w:rsidR="00D4534C" w:rsidRPr="00E31EEE" w:rsidRDefault="00D4534C" w:rsidP="00A221E2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b/>
                          <w:i/>
                        </w:rPr>
                      </w:pPr>
                      <w:r w:rsidRPr="00E31EEE">
                        <w:rPr>
                          <w:rFonts w:cs="Calibri"/>
                          <w:b/>
                          <w:i/>
                        </w:rPr>
                        <w:t xml:space="preserve">k = </w:t>
                      </w:r>
                      <w:r w:rsidRPr="00E31EEE">
                        <w:rPr>
                          <w:rFonts w:cs="Arial"/>
                          <w:b/>
                          <w:i/>
                        </w:rPr>
                        <w:t>pertes de charge dans les divers canaux (20 à 50% de pertes)</w:t>
                      </w:r>
                      <w:r w:rsidRPr="00E31EEE">
                        <w:rPr>
                          <w:rFonts w:cs="Calibri"/>
                          <w:b/>
                          <w:i/>
                        </w:rPr>
                        <w:t>= 0,8 à 0,5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E68B31" w14:textId="77777777" w:rsidR="00557B51" w:rsidRDefault="00E31EEE" w:rsidP="00EB448B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34C6FE11" wp14:editId="510DAEA3">
                <wp:simplePos x="0" y="0"/>
                <wp:positionH relativeFrom="column">
                  <wp:posOffset>-76835</wp:posOffset>
                </wp:positionH>
                <wp:positionV relativeFrom="paragraph">
                  <wp:posOffset>73660</wp:posOffset>
                </wp:positionV>
                <wp:extent cx="1581150" cy="390525"/>
                <wp:effectExtent l="0" t="0" r="19050" b="2857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9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-6.05pt;margin-top:5.8pt;width:124.5pt;height:30.75pt;z-index:25252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" filled="f" strokecolor="#243f60 [1604]" strokeweight="2pt"/>
            </w:pict>
          </mc:Fallback>
        </mc:AlternateContent>
      </w:r>
    </w:p>
    <w:p w14:paraId="2B76A819" w14:textId="77777777" w:rsidR="00557B51" w:rsidRPr="00557B51" w:rsidRDefault="00557B51" w:rsidP="00557B51">
      <w:pPr>
        <w:autoSpaceDE w:val="0"/>
        <w:autoSpaceDN w:val="0"/>
        <w:adjustRightInd w:val="0"/>
        <w:rPr>
          <w:rFonts w:cs="Arial"/>
          <w:lang w:val="en-GB"/>
        </w:rPr>
      </w:pPr>
      <w:r w:rsidRPr="00557B51">
        <w:rPr>
          <w:rFonts w:cs="Arial"/>
          <w:lang w:val="en-GB"/>
        </w:rPr>
        <w:t>Fver = Pinj x Sproj. x k</w:t>
      </w:r>
    </w:p>
    <w:p w14:paraId="021BA3FF" w14:textId="77777777" w:rsidR="00557B51" w:rsidRPr="00557B51" w:rsidRDefault="00557B51" w:rsidP="00EB448B">
      <w:pPr>
        <w:autoSpaceDE w:val="0"/>
        <w:autoSpaceDN w:val="0"/>
        <w:adjustRightInd w:val="0"/>
        <w:rPr>
          <w:rFonts w:cs="Calibri"/>
          <w:lang w:val="en-GB"/>
        </w:rPr>
      </w:pPr>
    </w:p>
    <w:p w14:paraId="796F2A1A" w14:textId="77777777" w:rsidR="00557B51" w:rsidRDefault="00557B51" w:rsidP="00557B51">
      <w:pPr>
        <w:autoSpaceDE w:val="0"/>
        <w:autoSpaceDN w:val="0"/>
        <w:adjustRightInd w:val="0"/>
        <w:rPr>
          <w:rFonts w:cs="Calibri"/>
          <w:lang w:val="en-GB"/>
        </w:rPr>
      </w:pPr>
    </w:p>
    <w:p w14:paraId="38AF17B1" w14:textId="77777777" w:rsidR="00C0324A" w:rsidRPr="00672A75" w:rsidRDefault="00C0324A" w:rsidP="00557B51">
      <w:pPr>
        <w:autoSpaceDE w:val="0"/>
        <w:autoSpaceDN w:val="0"/>
        <w:adjustRightInd w:val="0"/>
        <w:rPr>
          <w:rFonts w:cs="Calibri"/>
          <w:lang w:val="en-GB"/>
        </w:rPr>
      </w:pPr>
    </w:p>
    <w:p w14:paraId="302CAF9A" w14:textId="77777777" w:rsidR="00557B51" w:rsidRDefault="00F52D3C" w:rsidP="00557B51">
      <w:pPr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S</w:t>
      </w:r>
      <w:r w:rsidR="00557B51" w:rsidRPr="00557B51">
        <w:rPr>
          <w:rFonts w:cs="Calibri"/>
        </w:rPr>
        <w:t>achant que 1 bar=0,1 N/mm² =1daN/cm²</w:t>
      </w:r>
    </w:p>
    <w:p w14:paraId="3D5979AB" w14:textId="77777777" w:rsidR="00557B51" w:rsidRDefault="00E31EEE" w:rsidP="00557B51">
      <w:pPr>
        <w:autoSpaceDE w:val="0"/>
        <w:autoSpaceDN w:val="0"/>
        <w:adjustRightInd w:val="0"/>
        <w:rPr>
          <w:rFonts w:cs="Calibri"/>
        </w:rPr>
      </w:pPr>
      <w:r w:rsidRPr="00557B51">
        <w:rPr>
          <w:noProof/>
          <w:lang w:eastAsia="fr-FR"/>
        </w:rPr>
        <w:drawing>
          <wp:anchor distT="0" distB="0" distL="114300" distR="114300" simplePos="0" relativeHeight="252329984" behindDoc="1" locked="0" layoutInCell="1" allowOverlap="1" wp14:anchorId="14F1829A" wp14:editId="102C0A31">
            <wp:simplePos x="0" y="0"/>
            <wp:positionH relativeFrom="column">
              <wp:posOffset>5361305</wp:posOffset>
            </wp:positionH>
            <wp:positionV relativeFrom="paragraph">
              <wp:posOffset>143510</wp:posOffset>
            </wp:positionV>
            <wp:extent cx="904875" cy="1451610"/>
            <wp:effectExtent l="0" t="0" r="9525" b="0"/>
            <wp:wrapTight wrapText="bothSides">
              <wp:wrapPolygon edited="0">
                <wp:start x="0" y="0"/>
                <wp:lineTo x="0" y="21260"/>
                <wp:lineTo x="21373" y="21260"/>
                <wp:lineTo x="2137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D5CFB" w14:textId="77777777" w:rsidR="00557B51" w:rsidRPr="00557B51" w:rsidRDefault="00E31EEE" w:rsidP="00F52D3C">
      <w:pPr>
        <w:pStyle w:val="Information"/>
        <w:ind w:left="0"/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48FAEC7" wp14:editId="1730CBE2">
                <wp:simplePos x="0" y="0"/>
                <wp:positionH relativeFrom="column">
                  <wp:posOffset>4999990</wp:posOffset>
                </wp:positionH>
                <wp:positionV relativeFrom="paragraph">
                  <wp:posOffset>295275</wp:posOffset>
                </wp:positionV>
                <wp:extent cx="574675" cy="287020"/>
                <wp:effectExtent l="0" t="0" r="206375" b="17780"/>
                <wp:wrapNone/>
                <wp:docPr id="21519" name="Légende encadrée 1 2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675" cy="287020"/>
                        </a:xfrm>
                        <a:prstGeom prst="borderCallout1">
                          <a:avLst>
                            <a:gd name="adj1" fmla="val 49474"/>
                            <a:gd name="adj2" fmla="val 98874"/>
                            <a:gd name="adj3" fmla="val 75679"/>
                            <a:gd name="adj4" fmla="val 1322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D74EE" w14:textId="77777777" w:rsidR="00D4534C" w:rsidRPr="00C0324A" w:rsidRDefault="00D4534C" w:rsidP="00557B51">
                            <w:pPr>
                              <w:jc w:val="center"/>
                            </w:pPr>
                            <w:r w:rsidRPr="00C0324A">
                              <w:t>S</w:t>
                            </w:r>
                            <w:r w:rsidR="00E31EEE" w:rsidRPr="00C0324A">
                              <w:t>proj.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21519" o:spid="_x0000_s1115" type="#_x0000_t47" style="position:absolute;left:0;text-align:left;margin-left:393.7pt;margin-top:23.25pt;width:45.25pt;height:22.6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" adj="28559,16347,21357,10686">
                <v:textbox>
                  <w:txbxContent>
                    <w:p w:rsidR="00D4534C" w:rsidRPr="00C0324A" w:rsidRDefault="00D4534C" w:rsidP="00557B51">
                      <w:pPr>
                        <w:jc w:val="center"/>
                      </w:pPr>
                      <w:r w:rsidRPr="00C0324A">
                        <w:t>S</w:t>
                      </w:r>
                      <w:r w:rsidR="00E31EEE" w:rsidRPr="00C0324A">
                        <w:t>proj.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557B51">
        <w:t>S</w:t>
      </w:r>
      <w:r w:rsidR="00557B51" w:rsidRPr="00557B51">
        <w:t>errer trop fort ne nuit pas au moule, mais engendre des dépenses d’énergies inutiles.</w:t>
      </w:r>
    </w:p>
    <w:p w14:paraId="2C04C414" w14:textId="77777777" w:rsidR="00557B51" w:rsidRDefault="00557B51" w:rsidP="00557B51">
      <w:pPr>
        <w:autoSpaceDE w:val="0"/>
        <w:autoSpaceDN w:val="0"/>
        <w:adjustRightInd w:val="0"/>
        <w:rPr>
          <w:rFonts w:cs="Calibri"/>
        </w:rPr>
      </w:pPr>
    </w:p>
    <w:p w14:paraId="4DE30443" w14:textId="77777777" w:rsidR="00557B51" w:rsidRDefault="00557B51" w:rsidP="00557B51">
      <w:pPr>
        <w:autoSpaceDE w:val="0"/>
        <w:autoSpaceDN w:val="0"/>
        <w:adjustRightInd w:val="0"/>
        <w:rPr>
          <w:rFonts w:cs="Calibri"/>
        </w:rPr>
      </w:pPr>
    </w:p>
    <w:p w14:paraId="192765BE" w14:textId="77777777" w:rsidR="00557B51" w:rsidRPr="00463237" w:rsidRDefault="00557B51" w:rsidP="00557B51">
      <w:pPr>
        <w:autoSpaceDE w:val="0"/>
        <w:autoSpaceDN w:val="0"/>
        <w:adjustRightInd w:val="0"/>
        <w:rPr>
          <w:rFonts w:ascii="Calibri" w:hAnsi="Calibri" w:cs="Calibri"/>
        </w:rPr>
      </w:pPr>
      <w:r w:rsidRPr="00557B51">
        <w:rPr>
          <w:rFonts w:cs="Calibri"/>
        </w:rPr>
        <w:t>La surface à prendre en compte, est la projection (l’ombre de l’empreinte) sur le plan de joint, sans oublier de compter les</w:t>
      </w:r>
      <w:r>
        <w:rPr>
          <w:rFonts w:ascii="Calibri" w:hAnsi="Calibri" w:cs="Calibri"/>
        </w:rPr>
        <w:t xml:space="preserve"> </w:t>
      </w:r>
      <w:r w:rsidRPr="00463237">
        <w:rPr>
          <w:rFonts w:ascii="Calibri" w:hAnsi="Calibri" w:cs="Calibri"/>
        </w:rPr>
        <w:t>canaux, la carotte, et de déduire les trous.</w:t>
      </w:r>
      <w:r w:rsidRPr="00463237">
        <w:rPr>
          <w:noProof/>
          <w:lang w:eastAsia="en-GB"/>
        </w:rPr>
        <w:t xml:space="preserve"> </w:t>
      </w:r>
    </w:p>
    <w:p w14:paraId="1776F6FA" w14:textId="77777777" w:rsidR="00557B51" w:rsidRPr="00557B51" w:rsidRDefault="00557B51" w:rsidP="00EB448B">
      <w:pPr>
        <w:autoSpaceDE w:val="0"/>
        <w:autoSpaceDN w:val="0"/>
        <w:adjustRightInd w:val="0"/>
        <w:rPr>
          <w:rFonts w:ascii="Arial" w:hAnsi="Arial" w:cs="Arial"/>
        </w:rPr>
      </w:pPr>
    </w:p>
    <w:p w14:paraId="49ED9D33" w14:textId="77777777" w:rsidR="00EB448B" w:rsidRDefault="00E31EEE" w:rsidP="00E31EEE">
      <w:pPr>
        <w:pStyle w:val="Question"/>
        <w:numPr>
          <w:ilvl w:val="0"/>
          <w:numId w:val="0"/>
        </w:numPr>
      </w:pPr>
      <w:r>
        <w:t>Nous allons d</w:t>
      </w:r>
      <w:r w:rsidR="00557B51">
        <w:t xml:space="preserve">éterminer à l’aide </w:t>
      </w:r>
      <w:r w:rsidR="00A04417">
        <w:t>S</w:t>
      </w:r>
      <w:r w:rsidR="00557B51">
        <w:t>olidworks, la surface projetée des pièces injectées.</w:t>
      </w:r>
    </w:p>
    <w:p w14:paraId="3BB49933" w14:textId="77777777" w:rsidR="00E31EEE" w:rsidRPr="00E31EEE" w:rsidRDefault="00E31EEE" w:rsidP="00E31EEE">
      <w:r w:rsidRPr="00A43F73">
        <w:rPr>
          <w:color w:val="4F6228"/>
        </w:rPr>
        <w:t>Pour cela, il faut ouvrir l’empreinte mobile.</w:t>
      </w:r>
    </w:p>
    <w:p w14:paraId="1A66140B" w14:textId="77777777" w:rsidR="00E31EEE" w:rsidRPr="00E31EEE" w:rsidRDefault="00E31EEE" w:rsidP="00E31EEE">
      <w:pPr>
        <w:rPr>
          <w:noProof/>
          <w:lang w:eastAsia="en-GB"/>
        </w:rPr>
      </w:pPr>
      <w:r>
        <w:rPr>
          <w:noProof/>
          <w:lang w:eastAsia="fr-FR"/>
        </w:rPr>
        <w:drawing>
          <wp:anchor distT="0" distB="0" distL="114300" distR="114300" simplePos="0" relativeHeight="252530688" behindDoc="1" locked="0" layoutInCell="1" allowOverlap="1" wp14:anchorId="460A4A6F" wp14:editId="13D65A0C">
            <wp:simplePos x="0" y="0"/>
            <wp:positionH relativeFrom="column">
              <wp:posOffset>-76835</wp:posOffset>
            </wp:positionH>
            <wp:positionV relativeFrom="paragraph">
              <wp:posOffset>43815</wp:posOffset>
            </wp:positionV>
            <wp:extent cx="4467225" cy="3341370"/>
            <wp:effectExtent l="0" t="0" r="9525" b="0"/>
            <wp:wrapTight wrapText="bothSides">
              <wp:wrapPolygon edited="0">
                <wp:start x="0" y="0"/>
                <wp:lineTo x="0" y="21428"/>
                <wp:lineTo x="21554" y="21428"/>
                <wp:lineTo x="21554" y="0"/>
                <wp:lineTo x="0" y="0"/>
              </wp:wrapPolygon>
            </wp:wrapTight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40"/>
                    <a:stretch/>
                  </pic:blipFill>
                  <pic:spPr bwMode="auto">
                    <a:xfrm>
                      <a:off x="0" y="0"/>
                      <a:ext cx="446722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BADA8" w14:textId="77777777" w:rsidR="00E31EEE" w:rsidRPr="00E31EEE" w:rsidRDefault="00E31EEE" w:rsidP="00E31EEE">
      <w:pPr>
        <w:rPr>
          <w:noProof/>
          <w:lang w:eastAsia="en-GB"/>
        </w:rPr>
      </w:pPr>
    </w:p>
    <w:p w14:paraId="15E1E0B3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1575DE44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65DC82C2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5791452F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7B180DD0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64D6DA6C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218656CD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39BCA9B9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15C80157" w14:textId="77777777" w:rsidR="00E31EEE" w:rsidRDefault="00E31EEE" w:rsidP="00EB448B">
      <w:pPr>
        <w:autoSpaceDE w:val="0"/>
        <w:autoSpaceDN w:val="0"/>
        <w:adjustRightInd w:val="0"/>
        <w:rPr>
          <w:rFonts w:ascii="Calibri" w:hAnsi="Calibri" w:cs="Calibri"/>
        </w:rPr>
      </w:pPr>
    </w:p>
    <w:p w14:paraId="34E825FF" w14:textId="77777777" w:rsidR="00E31EEE" w:rsidRDefault="00C0324A" w:rsidP="00EB448B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2531712" behindDoc="1" locked="0" layoutInCell="1" allowOverlap="1" wp14:anchorId="21492A0B" wp14:editId="0EDEBDDE">
            <wp:simplePos x="0" y="0"/>
            <wp:positionH relativeFrom="column">
              <wp:posOffset>-352425</wp:posOffset>
            </wp:positionH>
            <wp:positionV relativeFrom="paragraph">
              <wp:posOffset>292735</wp:posOffset>
            </wp:positionV>
            <wp:extent cx="2047240" cy="2393315"/>
            <wp:effectExtent l="0" t="0" r="0" b="6985"/>
            <wp:wrapTight wrapText="bothSides">
              <wp:wrapPolygon edited="0">
                <wp:start x="0" y="0"/>
                <wp:lineTo x="0" y="21491"/>
                <wp:lineTo x="21305" y="21491"/>
                <wp:lineTo x="21305" y="0"/>
                <wp:lineTo x="0" y="0"/>
              </wp:wrapPolygon>
            </wp:wrapTight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674BD" w14:textId="77777777" w:rsidR="00E31EEE" w:rsidRPr="00A43F73" w:rsidRDefault="00C0324A" w:rsidP="00EB448B">
      <w:pPr>
        <w:autoSpaceDE w:val="0"/>
        <w:autoSpaceDN w:val="0"/>
        <w:adjustRightInd w:val="0"/>
        <w:rPr>
          <w:rFonts w:ascii="Calibri" w:hAnsi="Calibri" w:cs="Calibri"/>
          <w:color w:val="4F6228"/>
        </w:rPr>
      </w:pPr>
      <w:r>
        <w:rPr>
          <w:rFonts w:ascii="Calibri" w:hAnsi="Calibri" w:cs="Calibri"/>
          <w:color w:val="4F6228"/>
        </w:rPr>
        <w:t>C</w:t>
      </w:r>
      <w:r w:rsidR="00E31EEE" w:rsidRPr="00A43F73">
        <w:rPr>
          <w:rFonts w:ascii="Calibri" w:hAnsi="Calibri" w:cs="Calibri"/>
          <w:color w:val="4F6228"/>
        </w:rPr>
        <w:t>réer une esquisse sur la face avant de l’empreinte.</w:t>
      </w:r>
    </w:p>
    <w:p w14:paraId="17B94CFB" w14:textId="77777777" w:rsidR="00E31EEE" w:rsidRPr="00A43F73" w:rsidRDefault="00E31EEE" w:rsidP="00EB448B">
      <w:pPr>
        <w:autoSpaceDE w:val="0"/>
        <w:autoSpaceDN w:val="0"/>
        <w:adjustRightInd w:val="0"/>
        <w:rPr>
          <w:rFonts w:ascii="Calibri" w:hAnsi="Calibri" w:cs="Calibri"/>
          <w:color w:val="4F6228"/>
        </w:rPr>
      </w:pPr>
      <w:r w:rsidRPr="00A43F73">
        <w:rPr>
          <w:rFonts w:ascii="Calibri" w:hAnsi="Calibri" w:cs="Calibri"/>
          <w:color w:val="4F6228"/>
        </w:rPr>
        <w:t>Cliquer sur la face avant.</w:t>
      </w:r>
    </w:p>
    <w:p w14:paraId="3ACAF640" w14:textId="77777777" w:rsidR="00E31EEE" w:rsidRPr="00A43F73" w:rsidRDefault="00E31EEE" w:rsidP="00EB448B">
      <w:pPr>
        <w:autoSpaceDE w:val="0"/>
        <w:autoSpaceDN w:val="0"/>
        <w:adjustRightInd w:val="0"/>
        <w:rPr>
          <w:rFonts w:ascii="Calibri" w:hAnsi="Calibri" w:cs="Calibri"/>
          <w:color w:val="4F6228"/>
        </w:rPr>
      </w:pPr>
      <w:r w:rsidRPr="00A43F73">
        <w:rPr>
          <w:rFonts w:ascii="Calibri" w:hAnsi="Calibri" w:cs="Calibri"/>
          <w:color w:val="4F6228"/>
        </w:rPr>
        <w:t>Sélectionner une arête de la surface et « Convertir les entités ».</w:t>
      </w:r>
    </w:p>
    <w:p w14:paraId="1755D084" w14:textId="77777777" w:rsidR="00E31EEE" w:rsidRPr="00A43F73" w:rsidRDefault="00E31EEE" w:rsidP="00EB448B">
      <w:pPr>
        <w:autoSpaceDE w:val="0"/>
        <w:autoSpaceDN w:val="0"/>
        <w:adjustRightInd w:val="0"/>
        <w:rPr>
          <w:rFonts w:ascii="Calibri" w:hAnsi="Calibri" w:cs="Calibri"/>
          <w:color w:val="4F6228"/>
        </w:rPr>
      </w:pPr>
      <w:r w:rsidRPr="00A43F73">
        <w:rPr>
          <w:rFonts w:ascii="Calibri" w:hAnsi="Calibri" w:cs="Calibri"/>
          <w:color w:val="4F6228"/>
        </w:rPr>
        <w:t>Valider votre esquisse.</w:t>
      </w:r>
    </w:p>
    <w:p w14:paraId="522D1492" w14:textId="77777777" w:rsidR="00E31EEE" w:rsidRPr="00A43F73" w:rsidRDefault="00E31EEE" w:rsidP="00EB448B">
      <w:pPr>
        <w:autoSpaceDE w:val="0"/>
        <w:autoSpaceDN w:val="0"/>
        <w:adjustRightInd w:val="0"/>
        <w:rPr>
          <w:rFonts w:ascii="Calibri" w:hAnsi="Calibri" w:cs="Calibri"/>
          <w:color w:val="4F6228"/>
        </w:rPr>
      </w:pPr>
      <w:r w:rsidRPr="00A43F73">
        <w:rPr>
          <w:rFonts w:ascii="Calibri" w:hAnsi="Calibri" w:cs="Calibri"/>
          <w:color w:val="4F6228"/>
        </w:rPr>
        <w:t>Pui</w:t>
      </w:r>
      <w:r w:rsidR="00A43F73" w:rsidRPr="00A43F73">
        <w:rPr>
          <w:rFonts w:ascii="Calibri" w:hAnsi="Calibri" w:cs="Calibri"/>
          <w:color w:val="4F6228"/>
        </w:rPr>
        <w:t>s</w:t>
      </w:r>
      <w:r w:rsidRPr="00A43F73">
        <w:rPr>
          <w:rFonts w:ascii="Calibri" w:hAnsi="Calibri" w:cs="Calibri"/>
          <w:color w:val="4F6228"/>
        </w:rPr>
        <w:t xml:space="preserve"> créer une fonction fictive (qui ne servira que pour évaluer la surface projetée) « Base/bossage extrudée »</w:t>
      </w:r>
      <w:r w:rsidR="00A43F73" w:rsidRPr="00A43F73">
        <w:rPr>
          <w:rFonts w:ascii="Calibri" w:hAnsi="Calibri" w:cs="Calibri"/>
          <w:color w:val="4F6228"/>
        </w:rPr>
        <w:t xml:space="preserve">.  </w:t>
      </w:r>
    </w:p>
    <w:p w14:paraId="267AFCDB" w14:textId="77777777" w:rsidR="00E31EEE" w:rsidRPr="00A43F73" w:rsidRDefault="00A43F73" w:rsidP="00EB448B">
      <w:pPr>
        <w:autoSpaceDE w:val="0"/>
        <w:autoSpaceDN w:val="0"/>
        <w:adjustRightInd w:val="0"/>
        <w:rPr>
          <w:rFonts w:ascii="Calibri" w:hAnsi="Calibri" w:cs="Calibri"/>
          <w:color w:val="4F6228"/>
        </w:rPr>
      </w:pPr>
      <w:r w:rsidRPr="00A43F73">
        <w:rPr>
          <w:rFonts w:ascii="Calibri" w:hAnsi="Calibri" w:cs="Calibri"/>
          <w:color w:val="4F6228"/>
        </w:rPr>
        <w:t>En sélectionnant la surface projetée, la fonction « Mesurer » de l’onglet « Evaluer » vous pe</w:t>
      </w:r>
      <w:bookmarkStart w:id="0" w:name="_GoBack"/>
      <w:bookmarkEnd w:id="0"/>
      <w:r w:rsidRPr="00A43F73">
        <w:rPr>
          <w:rFonts w:ascii="Calibri" w:hAnsi="Calibri" w:cs="Calibri"/>
          <w:color w:val="4F6228"/>
        </w:rPr>
        <w:t>rmet de déterminer la surface projetée.</w:t>
      </w:r>
    </w:p>
    <w:p w14:paraId="574332E7" w14:textId="77777777" w:rsidR="00A43F73" w:rsidRDefault="00C0324A" w:rsidP="00EB448B">
      <w:pPr>
        <w:autoSpaceDE w:val="0"/>
        <w:autoSpaceDN w:val="0"/>
        <w:adjustRightInd w:val="0"/>
        <w:rPr>
          <w:rFonts w:ascii="Calibri" w:hAnsi="Calibri" w:cs="Calibri"/>
        </w:rPr>
      </w:pPr>
      <w:r w:rsidRPr="00A43F73">
        <w:rPr>
          <w:noProof/>
          <w:color w:val="4F6228"/>
          <w:lang w:eastAsia="fr-FR"/>
        </w:rPr>
        <w:drawing>
          <wp:anchor distT="0" distB="0" distL="114300" distR="114300" simplePos="0" relativeHeight="252532736" behindDoc="1" locked="0" layoutInCell="1" allowOverlap="1" wp14:anchorId="1226A745" wp14:editId="6FEBCFB1">
            <wp:simplePos x="0" y="0"/>
            <wp:positionH relativeFrom="column">
              <wp:posOffset>4477385</wp:posOffset>
            </wp:positionH>
            <wp:positionV relativeFrom="paragraph">
              <wp:posOffset>-421005</wp:posOffset>
            </wp:positionV>
            <wp:extent cx="1920875" cy="2305050"/>
            <wp:effectExtent l="0" t="0" r="3175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49D7C" w14:textId="77777777" w:rsidR="00A43F73" w:rsidRDefault="00A43F73" w:rsidP="00A43F73">
      <w:pPr>
        <w:pStyle w:val="Attention"/>
        <w:ind w:left="0" w:firstLine="0"/>
      </w:pPr>
      <w:r>
        <w:t>N’oubliez pas de supprimer le bossage extrudé ainsi crée après avoir relevé cette surface.</w:t>
      </w:r>
    </w:p>
    <w:p w14:paraId="741A8884" w14:textId="77777777" w:rsidR="00C0324A" w:rsidRPr="00C0324A" w:rsidRDefault="00C0324A" w:rsidP="00C0324A"/>
    <w:p w14:paraId="38F4346D" w14:textId="77777777" w:rsidR="00436B2F" w:rsidRDefault="00436B2F" w:rsidP="00436B2F">
      <w:pPr>
        <w:pStyle w:val="Question"/>
        <w:ind w:left="0" w:firstLine="0"/>
      </w:pPr>
      <w:r>
        <w:t>Déterminer la force minimum de verrouillage nécessaire pour injecter les empreintes. Prendre un coefficient de perte de charges de 0.5.</w:t>
      </w:r>
    </w:p>
    <w:p w14:paraId="0B8C18D6" w14:textId="77777777" w:rsidR="00C0324A" w:rsidRDefault="00C0324A" w:rsidP="00C0324A"/>
    <w:p w14:paraId="18A1780D" w14:textId="77777777" w:rsidR="00C0324A" w:rsidRPr="00C0324A" w:rsidRDefault="00C0324A" w:rsidP="00C0324A"/>
    <w:p w14:paraId="058747F1" w14:textId="77777777" w:rsidR="00436B2F" w:rsidRDefault="00436B2F" w:rsidP="00436B2F">
      <w:pPr>
        <w:pStyle w:val="Question"/>
        <w:ind w:left="0" w:firstLine="0"/>
      </w:pPr>
      <w:r>
        <w:t>L</w:t>
      </w:r>
      <w:r w:rsidRPr="00463237">
        <w:t xml:space="preserve">a </w:t>
      </w:r>
      <w:r>
        <w:t>Babyplast peut-elle fournir une telle force de verouillage ?</w:t>
      </w:r>
    </w:p>
    <w:p w14:paraId="31DFAB63" w14:textId="77777777" w:rsidR="00436B2F" w:rsidRDefault="00436B2F" w:rsidP="00436B2F">
      <w:pPr>
        <w:autoSpaceDE w:val="0"/>
        <w:autoSpaceDN w:val="0"/>
        <w:adjustRightInd w:val="0"/>
        <w:rPr>
          <w:rFonts w:cs="Calibri"/>
        </w:rPr>
      </w:pPr>
    </w:p>
    <w:p w14:paraId="6CBECFB3" w14:textId="77777777" w:rsidR="00C0324A" w:rsidRDefault="00C0324A" w:rsidP="00436B2F">
      <w:pPr>
        <w:autoSpaceDE w:val="0"/>
        <w:autoSpaceDN w:val="0"/>
        <w:adjustRightInd w:val="0"/>
        <w:rPr>
          <w:rFonts w:cs="Calibri"/>
        </w:rPr>
      </w:pPr>
    </w:p>
    <w:p w14:paraId="6F3304F4" w14:textId="77777777" w:rsidR="00436B2F" w:rsidRPr="00CF4C11" w:rsidRDefault="00436B2F" w:rsidP="00436B2F">
      <w:pPr>
        <w:autoSpaceDE w:val="0"/>
        <w:autoSpaceDN w:val="0"/>
        <w:adjustRightInd w:val="0"/>
        <w:rPr>
          <w:rFonts w:cs="Arial"/>
        </w:rPr>
      </w:pPr>
    </w:p>
    <w:p w14:paraId="1351F975" w14:textId="77777777" w:rsidR="00EB448B" w:rsidRPr="00463237" w:rsidRDefault="00EB448B" w:rsidP="00CF4C11">
      <w:pPr>
        <w:pStyle w:val="Titre3"/>
      </w:pPr>
      <w:r w:rsidRPr="00463237">
        <w:t>Pourcentage de déchet</w:t>
      </w:r>
    </w:p>
    <w:p w14:paraId="4ADBB7DF" w14:textId="77777777" w:rsidR="00EB448B" w:rsidRPr="00463237" w:rsidRDefault="00EB448B" w:rsidP="00EB448B">
      <w:pPr>
        <w:autoSpaceDE w:val="0"/>
        <w:autoSpaceDN w:val="0"/>
        <w:adjustRightInd w:val="0"/>
        <w:rPr>
          <w:rFonts w:ascii="Calibri" w:hAnsi="Calibri" w:cs="Calibri"/>
        </w:rPr>
      </w:pPr>
      <w:r w:rsidRPr="00463237">
        <w:rPr>
          <w:rFonts w:ascii="Calibri" w:hAnsi="Calibri" w:cs="Calibri"/>
        </w:rPr>
        <w:t>Le pourcentage de déchet est le rapport entre le volume de déchets et le volume total injecté.</w:t>
      </w:r>
    </w:p>
    <w:p w14:paraId="6A29D2F5" w14:textId="77777777" w:rsidR="00EB448B" w:rsidRDefault="00EB448B" w:rsidP="00EB448B">
      <w:pPr>
        <w:autoSpaceDE w:val="0"/>
        <w:autoSpaceDN w:val="0"/>
        <w:adjustRightInd w:val="0"/>
        <w:rPr>
          <w:rFonts w:ascii="Calibri" w:hAnsi="Calibri" w:cs="Calibri"/>
        </w:rPr>
      </w:pPr>
      <w:r w:rsidRPr="00463237">
        <w:rPr>
          <w:rFonts w:ascii="Calibri" w:hAnsi="Calibri" w:cs="Calibri"/>
        </w:rPr>
        <w:t>Ce nombre caractérise la quantité de matière utilisé qui part sous forme de déchet. Il faut veiller à avoir un</w:t>
      </w:r>
      <w:r>
        <w:rPr>
          <w:rFonts w:ascii="Calibri" w:hAnsi="Calibri" w:cs="Calibri"/>
        </w:rPr>
        <w:t xml:space="preserve"> </w:t>
      </w:r>
      <w:r w:rsidRPr="00463237">
        <w:rPr>
          <w:rFonts w:ascii="Calibri" w:hAnsi="Calibri" w:cs="Calibri"/>
        </w:rPr>
        <w:t>pourcentage de</w:t>
      </w:r>
      <w:r>
        <w:rPr>
          <w:rFonts w:ascii="Calibri" w:hAnsi="Calibri" w:cs="Calibri"/>
        </w:rPr>
        <w:t xml:space="preserve"> déchet le plus faible possible.</w:t>
      </w:r>
    </w:p>
    <w:p w14:paraId="618EDEE3" w14:textId="77777777" w:rsidR="00EB448B" w:rsidRPr="00463237" w:rsidRDefault="00EB448B" w:rsidP="00C0324A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463237">
        <w:rPr>
          <w:rFonts w:ascii="Calibri" w:hAnsi="Calibri" w:cs="Calibri"/>
        </w:rPr>
        <w:t>%</w:t>
      </w:r>
      <w:r w:rsidR="005E0018" w:rsidRPr="00463237">
        <w:rPr>
          <w:rFonts w:ascii="Calibri" w:hAnsi="Calibri" w:cs="Calibri"/>
        </w:rPr>
        <w:t>Déchet</w:t>
      </w:r>
      <w:r w:rsidRPr="00463237">
        <w:rPr>
          <w:rFonts w:ascii="Calibri" w:hAnsi="Calibri" w:cs="Calibri"/>
        </w:rPr>
        <w:t xml:space="preserve"> = </w:t>
      </w:r>
      <m:oMath>
        <m:f>
          <m:fPr>
            <m:ctrlPr>
              <w:rPr>
                <w:rFonts w:ascii="Cambria Math" w:hAnsi="Cambria Math" w:cs="Calibri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</w:rPr>
              <m:t xml:space="preserve">Volume déchet 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</w:rPr>
              <m:t>Volume injecté</m:t>
            </m:r>
          </m:den>
        </m:f>
      </m:oMath>
      <w:r w:rsidR="00CF4C11">
        <w:rPr>
          <w:rFonts w:ascii="Calibri" w:hAnsi="Calibri" w:cs="Calibri"/>
        </w:rPr>
        <w:t xml:space="preserve"> </w:t>
      </w:r>
      <w:r w:rsidRPr="00463237">
        <w:rPr>
          <w:rFonts w:ascii="Calibri" w:hAnsi="Calibri" w:cs="Calibri"/>
        </w:rPr>
        <w:t xml:space="preserve"> x 100</w:t>
      </w:r>
    </w:p>
    <w:p w14:paraId="41099B28" w14:textId="77777777" w:rsidR="00EB448B" w:rsidRDefault="00EB448B" w:rsidP="005E0018">
      <w:pPr>
        <w:pStyle w:val="Question"/>
        <w:ind w:left="0" w:firstLine="0"/>
      </w:pPr>
      <w:r w:rsidRPr="00463237">
        <w:t>Calculer le pourcentage de déchet dans l’exemple détaillé précédemment.</w:t>
      </w:r>
    </w:p>
    <w:p w14:paraId="28922E91" w14:textId="77777777" w:rsidR="005E0018" w:rsidRDefault="005E0018" w:rsidP="005E0018">
      <w:pPr>
        <w:autoSpaceDE w:val="0"/>
        <w:autoSpaceDN w:val="0"/>
        <w:adjustRightInd w:val="0"/>
        <w:rPr>
          <w:rFonts w:ascii="Calibri" w:hAnsi="Calibri" w:cs="Calibri"/>
        </w:rPr>
      </w:pPr>
    </w:p>
    <w:p w14:paraId="0B112CC6" w14:textId="77777777" w:rsidR="005E0018" w:rsidRDefault="005E0018" w:rsidP="005E0018">
      <w:pPr>
        <w:pStyle w:val="Question"/>
        <w:ind w:left="0" w:firstLine="0"/>
      </w:pPr>
      <w:r>
        <w:t>Que pouvez-vous en conclure ?</w:t>
      </w:r>
    </w:p>
    <w:p w14:paraId="2CEF4EF8" w14:textId="77777777" w:rsidR="005E0018" w:rsidRPr="00463237" w:rsidRDefault="005E0018" w:rsidP="005E0018">
      <w:pPr>
        <w:autoSpaceDE w:val="0"/>
        <w:autoSpaceDN w:val="0"/>
        <w:adjustRightInd w:val="0"/>
        <w:rPr>
          <w:rFonts w:ascii="Calibri" w:hAnsi="Calibri" w:cs="Calibri"/>
        </w:rPr>
      </w:pPr>
    </w:p>
    <w:p w14:paraId="73B54BEB" w14:textId="77777777" w:rsidR="00860A2D" w:rsidRDefault="00860A2D" w:rsidP="006C458C">
      <w:pPr>
        <w:autoSpaceDE w:val="0"/>
        <w:autoSpaceDN w:val="0"/>
        <w:adjustRightInd w:val="0"/>
        <w:rPr>
          <w:rFonts w:cs="Calibri"/>
        </w:rPr>
      </w:pPr>
    </w:p>
    <w:p w14:paraId="0D2E6FAF" w14:textId="77777777" w:rsidR="003E05F5" w:rsidRDefault="003E05F5" w:rsidP="003E05F5">
      <w:pPr>
        <w:pStyle w:val="Titre1"/>
      </w:pPr>
      <w:r>
        <w:t>Fabrication d</w:t>
      </w:r>
      <w:r w:rsidR="005E0018">
        <w:t>es pièces de sapin.</w:t>
      </w:r>
    </w:p>
    <w:p w14:paraId="497F430C" w14:textId="77777777" w:rsidR="003E05F5" w:rsidRDefault="003E05F5" w:rsidP="003E05F5">
      <w:r>
        <w:t>Vous avez à votre disposition un dossier ressource « </w:t>
      </w:r>
      <w:r w:rsidR="005E0018">
        <w:t>Babyplast</w:t>
      </w:r>
      <w:r>
        <w:t> ».</w:t>
      </w:r>
    </w:p>
    <w:p w14:paraId="323BFF39" w14:textId="77777777" w:rsidR="00FA17B8" w:rsidRDefault="003E05F5" w:rsidP="005E0018">
      <w:r>
        <w:t>La machine doit être mise sous tension</w:t>
      </w:r>
      <w:r w:rsidR="005E0018">
        <w:t>.</w:t>
      </w:r>
      <w:r>
        <w:t xml:space="preserve"> </w:t>
      </w:r>
    </w:p>
    <w:p w14:paraId="42BAFBB5" w14:textId="77777777" w:rsidR="00132C98" w:rsidRDefault="00132C98" w:rsidP="005E0018"/>
    <w:p w14:paraId="1A572BF8" w14:textId="77777777" w:rsidR="00132C98" w:rsidRDefault="00132C98" w:rsidP="005E0018"/>
    <w:p w14:paraId="1D3E7B13" w14:textId="77777777" w:rsidR="00132C98" w:rsidRPr="00132C98" w:rsidRDefault="00132C98" w:rsidP="00132C98">
      <w:pPr>
        <w:pStyle w:val="Question"/>
        <w:ind w:left="0" w:firstLine="0"/>
        <w:rPr>
          <w:rFonts w:eastAsiaTheme="minorHAnsi"/>
        </w:rPr>
      </w:pPr>
      <w:r w:rsidRPr="00132C98">
        <w:rPr>
          <w:rFonts w:eastAsiaTheme="minorHAnsi"/>
          <w:b/>
          <w:bCs/>
        </w:rPr>
        <w:t xml:space="preserve">Rechercher </w:t>
      </w:r>
      <w:r w:rsidRPr="00132C98">
        <w:rPr>
          <w:rFonts w:eastAsiaTheme="minorHAnsi"/>
        </w:rPr>
        <w:t>les éléments indiqués ci-dessous sur le document technique de la matière</w:t>
      </w:r>
      <w:r>
        <w:rPr>
          <w:rFonts w:eastAsiaTheme="minorHAnsi"/>
        </w:rPr>
        <w:t xml:space="preserve"> </w:t>
      </w:r>
      <w:r w:rsidRPr="00132C98">
        <w:rPr>
          <w:rFonts w:eastAsiaTheme="minorHAnsi"/>
        </w:rPr>
        <w:t>plastique choisie.</w:t>
      </w:r>
      <w:r>
        <w:rPr>
          <w:rFonts w:eastAsiaTheme="minorHAnsi"/>
        </w:rPr>
        <w:t xml:space="preserve"> </w:t>
      </w:r>
      <w:r w:rsidRPr="00132C98">
        <w:rPr>
          <w:rFonts w:eastAsiaTheme="minorHAnsi"/>
        </w:rPr>
        <w:t>(voir dossier ressources)</w:t>
      </w:r>
    </w:p>
    <w:p w14:paraId="0104414D" w14:textId="77777777" w:rsidR="00132C98" w:rsidRPr="00132C98" w:rsidRDefault="00132C98" w:rsidP="00132C98">
      <w:pPr>
        <w:autoSpaceDE w:val="0"/>
        <w:autoSpaceDN w:val="0"/>
        <w:adjustRightInd w:val="0"/>
        <w:jc w:val="left"/>
        <w:rPr>
          <w:rFonts w:eastAsiaTheme="minorHAnsi"/>
        </w:rPr>
      </w:pPr>
      <w:r w:rsidRPr="00132C98">
        <w:rPr>
          <w:rFonts w:eastAsiaTheme="minorHAnsi"/>
        </w:rPr>
        <w:t>Matière choisie :</w:t>
      </w:r>
    </w:p>
    <w:p w14:paraId="1B49DFB2" w14:textId="77777777" w:rsidR="00132C98" w:rsidRPr="00132C98" w:rsidRDefault="00132C98" w:rsidP="00132C98">
      <w:pPr>
        <w:autoSpaceDE w:val="0"/>
        <w:autoSpaceDN w:val="0"/>
        <w:adjustRightInd w:val="0"/>
        <w:jc w:val="left"/>
        <w:rPr>
          <w:rFonts w:eastAsiaTheme="minorHAnsi"/>
        </w:rPr>
      </w:pPr>
      <w:r w:rsidRPr="00132C98">
        <w:rPr>
          <w:rFonts w:eastAsiaTheme="minorHAnsi"/>
        </w:rPr>
        <w:t>Retrait de la matière:</w:t>
      </w:r>
    </w:p>
    <w:p w14:paraId="7C177665" w14:textId="77777777" w:rsidR="00132C98" w:rsidRPr="00132C98" w:rsidRDefault="00132C98" w:rsidP="00132C98">
      <w:pPr>
        <w:autoSpaceDE w:val="0"/>
        <w:autoSpaceDN w:val="0"/>
        <w:adjustRightInd w:val="0"/>
        <w:jc w:val="left"/>
        <w:rPr>
          <w:rFonts w:eastAsiaTheme="minorHAnsi"/>
        </w:rPr>
      </w:pPr>
      <w:r w:rsidRPr="00132C98">
        <w:rPr>
          <w:rFonts w:eastAsiaTheme="minorHAnsi"/>
        </w:rPr>
        <w:t>Masse volumique (g/cm</w:t>
      </w:r>
      <w:r w:rsidRPr="00A43F73">
        <w:rPr>
          <w:rFonts w:eastAsiaTheme="minorHAnsi"/>
          <w:vertAlign w:val="superscript"/>
        </w:rPr>
        <w:t>3</w:t>
      </w:r>
      <w:r w:rsidRPr="00132C98">
        <w:rPr>
          <w:rFonts w:eastAsiaTheme="minorHAnsi"/>
        </w:rPr>
        <w:t>):</w:t>
      </w:r>
    </w:p>
    <w:p w14:paraId="2B25F804" w14:textId="77777777" w:rsidR="00132C98" w:rsidRPr="00132C98" w:rsidRDefault="00132C98" w:rsidP="00132C98">
      <w:pPr>
        <w:autoSpaceDE w:val="0"/>
        <w:autoSpaceDN w:val="0"/>
        <w:adjustRightInd w:val="0"/>
        <w:jc w:val="left"/>
        <w:rPr>
          <w:rFonts w:eastAsiaTheme="minorHAnsi"/>
        </w:rPr>
      </w:pPr>
      <w:r w:rsidRPr="00132C98">
        <w:rPr>
          <w:rFonts w:eastAsiaTheme="minorHAnsi"/>
        </w:rPr>
        <w:t>Température de plasticité:</w:t>
      </w:r>
    </w:p>
    <w:p w14:paraId="6AA8824C" w14:textId="77777777" w:rsidR="00132C98" w:rsidRDefault="00132C98" w:rsidP="00132C98">
      <w:pPr>
        <w:rPr>
          <w:rFonts w:eastAsiaTheme="minorHAnsi"/>
        </w:rPr>
      </w:pPr>
      <w:r w:rsidRPr="00132C98">
        <w:rPr>
          <w:rFonts w:eastAsiaTheme="minorHAnsi"/>
        </w:rPr>
        <w:t>Pression d'injection matière Pim (en Mpa):</w:t>
      </w:r>
    </w:p>
    <w:p w14:paraId="5D9B9D70" w14:textId="77777777" w:rsidR="00A43F73" w:rsidRPr="00132C98" w:rsidRDefault="00A43F73" w:rsidP="00132C98"/>
    <w:sectPr w:rsidR="00A43F73" w:rsidRPr="00132C98" w:rsidSect="00A61D76">
      <w:footerReference w:type="default" r:id="rId65"/>
      <w:headerReference w:type="first" r:id="rId66"/>
      <w:pgSz w:w="11906" w:h="16838"/>
      <w:pgMar w:top="1134" w:right="1021" w:bottom="1134" w:left="1021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4A13C" w14:textId="77777777" w:rsidR="0081395C" w:rsidRDefault="0081395C" w:rsidP="00B5608C">
      <w:r>
        <w:separator/>
      </w:r>
    </w:p>
  </w:endnote>
  <w:endnote w:type="continuationSeparator" w:id="0">
    <w:p w14:paraId="6A90F7F3" w14:textId="77777777" w:rsidR="0081395C" w:rsidRDefault="0081395C" w:rsidP="00B56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Sans Unicode1">
    <w:altName w:val="Arial"/>
    <w:charset w:val="00"/>
    <w:family w:val="swiss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55A47" w14:textId="77777777" w:rsidR="00D4534C" w:rsidRDefault="00D4534C" w:rsidP="003C7712">
    <w:pPr>
      <w:pStyle w:val="Pieddepage"/>
      <w:pBdr>
        <w:top w:val="thinThickSmallGap" w:sz="24" w:space="1" w:color="622423" w:themeColor="accent2" w:themeShade="7F"/>
      </w:pBdr>
    </w:pPr>
    <w:r>
      <w:rPr>
        <w:rFonts w:asciiTheme="majorHAnsi" w:eastAsiaTheme="majorEastAsia" w:hAnsiTheme="majorHAnsi" w:cstheme="majorBidi"/>
      </w:rPr>
      <w:t>Réalisation de l’outillage d’injection : jetons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Pr="003C7712">
      <w:rPr>
        <w:rFonts w:asciiTheme="majorHAnsi" w:eastAsiaTheme="majorEastAsia" w:hAnsiTheme="majorHAnsi" w:cstheme="majorBidi"/>
      </w:rPr>
      <w:fldChar w:fldCharType="begin"/>
    </w:r>
    <w:r w:rsidRPr="003C7712">
      <w:rPr>
        <w:rFonts w:asciiTheme="majorHAnsi" w:eastAsiaTheme="majorEastAsia" w:hAnsiTheme="majorHAnsi" w:cstheme="majorBidi"/>
      </w:rPr>
      <w:instrText>PAGE   \* MERGEFORMAT</w:instrText>
    </w:r>
    <w:r w:rsidRPr="003C7712">
      <w:rPr>
        <w:rFonts w:asciiTheme="majorHAnsi" w:eastAsiaTheme="majorEastAsia" w:hAnsiTheme="majorHAnsi" w:cstheme="majorBidi"/>
      </w:rPr>
      <w:fldChar w:fldCharType="separate"/>
    </w:r>
    <w:r>
      <w:rPr>
        <w:rFonts w:asciiTheme="majorHAnsi" w:eastAsiaTheme="majorEastAsia" w:hAnsiTheme="majorHAnsi" w:cstheme="majorBidi"/>
        <w:noProof/>
      </w:rPr>
      <w:t>2</w:t>
    </w:r>
    <w:r w:rsidRPr="003C7712"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91311" w14:textId="77777777" w:rsidR="00D4534C" w:rsidRDefault="00D4534C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Transformation de la matière : Sapin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cstheme="minorBidi"/>
      </w:rPr>
      <w:fldChar w:fldCharType="begin"/>
    </w:r>
    <w:r>
      <w:instrText>PAGE   \* MERGEFORMAT</w:instrText>
    </w:r>
    <w:r>
      <w:rPr>
        <w:rFonts w:cstheme="minorBidi"/>
      </w:rPr>
      <w:fldChar w:fldCharType="separate"/>
    </w:r>
    <w:r w:rsidR="002642C6" w:rsidRPr="002642C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551D2022" w14:textId="77777777" w:rsidR="00D4534C" w:rsidRDefault="00D4534C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C3482" w14:textId="77777777" w:rsidR="00D4534C" w:rsidRDefault="00D4534C" w:rsidP="003C7712">
    <w:pPr>
      <w:pStyle w:val="Pieddepage"/>
      <w:pBdr>
        <w:top w:val="thinThickSmallGap" w:sz="24" w:space="1" w:color="622423" w:themeColor="accent2" w:themeShade="7F"/>
      </w:pBdr>
    </w:pPr>
    <w:r>
      <w:rPr>
        <w:rFonts w:asciiTheme="majorHAnsi" w:eastAsiaTheme="majorEastAsia" w:hAnsiTheme="majorHAnsi" w:cstheme="majorBidi"/>
      </w:rPr>
      <w:t xml:space="preserve">Transformation de la matière : Sapin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Pr="003C7712">
      <w:rPr>
        <w:rFonts w:asciiTheme="majorHAnsi" w:eastAsiaTheme="majorEastAsia" w:hAnsiTheme="majorHAnsi" w:cstheme="majorBidi"/>
      </w:rPr>
      <w:fldChar w:fldCharType="begin"/>
    </w:r>
    <w:r w:rsidRPr="003C7712">
      <w:rPr>
        <w:rFonts w:asciiTheme="majorHAnsi" w:eastAsiaTheme="majorEastAsia" w:hAnsiTheme="majorHAnsi" w:cstheme="majorBidi"/>
      </w:rPr>
      <w:instrText>PAGE   \* MERGEFORMAT</w:instrText>
    </w:r>
    <w:r w:rsidRPr="003C7712">
      <w:rPr>
        <w:rFonts w:asciiTheme="majorHAnsi" w:eastAsiaTheme="majorEastAsia" w:hAnsiTheme="majorHAnsi" w:cstheme="majorBidi"/>
      </w:rPr>
      <w:fldChar w:fldCharType="separate"/>
    </w:r>
    <w:r w:rsidR="002642C6">
      <w:rPr>
        <w:rFonts w:asciiTheme="majorHAnsi" w:eastAsiaTheme="majorEastAsia" w:hAnsiTheme="majorHAnsi" w:cstheme="majorBidi"/>
        <w:noProof/>
      </w:rPr>
      <w:t>4</w:t>
    </w:r>
    <w:r w:rsidRPr="003C7712">
      <w:rPr>
        <w:rFonts w:asciiTheme="majorHAnsi" w:eastAsiaTheme="majorEastAsia" w:hAnsiTheme="majorHAnsi" w:cstheme="majorBidi"/>
      </w:rPr>
      <w:fldChar w:fldCharType="end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8B9A09" w14:textId="77777777" w:rsidR="0081395C" w:rsidRDefault="0081395C" w:rsidP="00B5608C">
      <w:r>
        <w:separator/>
      </w:r>
    </w:p>
  </w:footnote>
  <w:footnote w:type="continuationSeparator" w:id="0">
    <w:p w14:paraId="503995F3" w14:textId="77777777" w:rsidR="0081395C" w:rsidRDefault="0081395C" w:rsidP="00B560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57" w:type="dxa"/>
      <w:jc w:val="center"/>
      <w:tblInd w:w="-57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335"/>
      <w:gridCol w:w="5954"/>
      <w:gridCol w:w="2268"/>
    </w:tblGrid>
    <w:tr w:rsidR="001B39C0" w:rsidRPr="0076561B" w14:paraId="0CDADAD1" w14:textId="77777777" w:rsidTr="009E741A">
      <w:trPr>
        <w:trHeight w:val="838"/>
        <w:tblHeader/>
        <w:jc w:val="center"/>
      </w:trPr>
      <w:tc>
        <w:tcPr>
          <w:tcW w:w="2335" w:type="dxa"/>
          <w:vAlign w:val="center"/>
        </w:tcPr>
        <w:p w14:paraId="50DE7103" w14:textId="77777777" w:rsidR="001B39C0" w:rsidRPr="0076561B" w:rsidRDefault="001B39C0" w:rsidP="009E741A">
          <w:pPr>
            <w:jc w:val="center"/>
            <w:rPr>
              <w:b/>
              <w:color w:val="1F497D"/>
            </w:rPr>
          </w:pPr>
          <w:r>
            <w:rPr>
              <w:b/>
              <w:noProof/>
              <w:color w:val="4F6228"/>
              <w:sz w:val="40"/>
              <w:lang w:eastAsia="fr-FR"/>
            </w:rPr>
            <w:drawing>
              <wp:inline distT="0" distB="0" distL="0" distR="0" wp14:anchorId="646E1DCB" wp14:editId="6F79E31D">
                <wp:extent cx="1310005" cy="501015"/>
                <wp:effectExtent l="19050" t="0" r="4445" b="0"/>
                <wp:docPr id="1954" name="Image 25" descr="sti2d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5" descr="sti2d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5617" t="21568" r="160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0005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4" w:type="dxa"/>
          <w:vAlign w:val="center"/>
        </w:tcPr>
        <w:p w14:paraId="00A258A9" w14:textId="77777777" w:rsidR="001B39C0" w:rsidRPr="0076561B" w:rsidRDefault="001B39C0" w:rsidP="009E741A">
          <w:pPr>
            <w:jc w:val="center"/>
            <w:rPr>
              <w:sz w:val="40"/>
            </w:rPr>
          </w:pPr>
          <w:r w:rsidRPr="0076561B">
            <w:rPr>
              <w:b/>
              <w:color w:val="4F6228"/>
              <w:sz w:val="40"/>
            </w:rPr>
            <w:t>A</w:t>
          </w:r>
          <w:r w:rsidRPr="0076561B">
            <w:rPr>
              <w:sz w:val="40"/>
            </w:rPr>
            <w:t xml:space="preserve">ctivité </w:t>
          </w:r>
          <w:r w:rsidRPr="0076561B">
            <w:rPr>
              <w:b/>
              <w:color w:val="4F6228"/>
              <w:sz w:val="40"/>
            </w:rPr>
            <w:t>P</w:t>
          </w:r>
          <w:r w:rsidRPr="0076561B">
            <w:rPr>
              <w:sz w:val="40"/>
            </w:rPr>
            <w:t>ratique</w:t>
          </w:r>
        </w:p>
        <w:p w14:paraId="6F2FF354" w14:textId="77777777" w:rsidR="001B39C0" w:rsidRDefault="001B39C0" w:rsidP="009E741A">
          <w:pPr>
            <w:jc w:val="center"/>
            <w:rPr>
              <w:color w:val="BFBFBF"/>
              <w:sz w:val="40"/>
            </w:rPr>
          </w:pPr>
          <w:r>
            <w:rPr>
              <w:color w:val="BFBFBF"/>
              <w:sz w:val="40"/>
            </w:rPr>
            <w:t>Transformation de la matière</w:t>
          </w:r>
        </w:p>
        <w:p w14:paraId="1D96D69A" w14:textId="77777777" w:rsidR="001B39C0" w:rsidRPr="0076561B" w:rsidRDefault="001B39C0" w:rsidP="009E741A">
          <w:pPr>
            <w:jc w:val="center"/>
            <w:rPr>
              <w:i/>
              <w:sz w:val="28"/>
            </w:rPr>
          </w:pPr>
          <w:r>
            <w:rPr>
              <w:b/>
              <w:i/>
              <w:color w:val="4F6228"/>
            </w:rPr>
            <w:t>I</w:t>
          </w:r>
          <w:r>
            <w:rPr>
              <w:i/>
            </w:rPr>
            <w:t xml:space="preserve">nnovation </w:t>
          </w:r>
          <w:r>
            <w:rPr>
              <w:b/>
              <w:i/>
              <w:color w:val="4F6228"/>
            </w:rPr>
            <w:t>T</w:t>
          </w:r>
          <w:r>
            <w:rPr>
              <w:i/>
            </w:rPr>
            <w:t xml:space="preserve">echnologique et </w:t>
          </w:r>
          <w:r>
            <w:rPr>
              <w:b/>
              <w:i/>
              <w:color w:val="4F6228"/>
            </w:rPr>
            <w:t>E</w:t>
          </w:r>
          <w:r>
            <w:rPr>
              <w:i/>
            </w:rPr>
            <w:t xml:space="preserve">co </w:t>
          </w:r>
          <w:r>
            <w:rPr>
              <w:b/>
              <w:i/>
              <w:color w:val="4F6228"/>
            </w:rPr>
            <w:t>C</w:t>
          </w:r>
          <w:r>
            <w:rPr>
              <w:i/>
            </w:rPr>
            <w:t>onception</w:t>
          </w:r>
          <w:r w:rsidRPr="0076561B">
            <w:rPr>
              <w:b/>
              <w:i/>
              <w:color w:val="4F6228"/>
            </w:rPr>
            <w:t xml:space="preserve"> </w:t>
          </w:r>
        </w:p>
      </w:tc>
      <w:tc>
        <w:tcPr>
          <w:tcW w:w="2268" w:type="dxa"/>
          <w:vAlign w:val="center"/>
        </w:tcPr>
        <w:p w14:paraId="3EB3A557" w14:textId="77777777" w:rsidR="001B39C0" w:rsidRPr="0076561B" w:rsidRDefault="001B39C0" w:rsidP="009E741A">
          <w:pPr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320ABEBB" wp14:editId="6143D4B0">
                <wp:extent cx="941070" cy="747395"/>
                <wp:effectExtent l="19050" t="0" r="0" b="0"/>
                <wp:docPr id="1955" name="Image 1" descr="http://www.web-libre.org/medias/img/articles/1ecdec353419f6d7e30857d00d0312d1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http://www.web-libre.org/medias/img/articles/1ecdec353419f6d7e30857d00d0312d1-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t="9615" b="115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070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094018" w14:textId="77777777" w:rsidR="001B39C0" w:rsidRDefault="001B39C0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4DCEF" w14:textId="77777777" w:rsidR="001B39C0" w:rsidRDefault="001B39C0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5pt;height:35pt" o:bullet="t">
        <v:imagedata r:id="rId1" o:title="info"/>
      </v:shape>
    </w:pict>
  </w:numPicBullet>
  <w:numPicBullet w:numPicBulletId="1">
    <w:pict>
      <v:shape id="_x0000_i1027" type="#_x0000_t75" style="width:35pt;height:35pt" o:bullet="t">
        <v:imagedata r:id="rId2" o:title="zcode_question"/>
      </v:shape>
    </w:pict>
  </w:numPicBullet>
  <w:numPicBullet w:numPicBulletId="2">
    <w:pict>
      <v:shape id="_x0000_i1028" type="#_x0000_t75" style="width:8pt;height:8pt" o:bullet="t">
        <v:imagedata r:id="rId3" o:title="liste_img"/>
      </v:shape>
    </w:pict>
  </w:numPicBullet>
  <w:numPicBullet w:numPicBulletId="3">
    <w:pict>
      <v:shape id="_x0000_i1029" type="#_x0000_t75" style="width:10pt;height:10pt" o:bullet="t">
        <v:imagedata r:id="rId4" o:title="liste_img_verte"/>
      </v:shape>
    </w:pict>
  </w:numPicBullet>
  <w:numPicBullet w:numPicBulletId="4">
    <w:pict>
      <v:shape id="_x0000_i1030" type="#_x0000_t75" style="width:35pt;height:35pt" o:bullet="t">
        <v:imagedata r:id="rId5" o:title="erreur"/>
      </v:shape>
    </w:pict>
  </w:numPicBullet>
  <w:numPicBullet w:numPicBulletId="5">
    <w:pict>
      <v:shape id="_x0000_i1031" type="#_x0000_t75" style="width:35pt;height:35pt" o:bullet="t">
        <v:imagedata r:id="rId6" o:title="attention"/>
      </v:shape>
    </w:pict>
  </w:numPicBullet>
  <w:numPicBullet w:numPicBulletId="6">
    <w:pict>
      <v:shape id="_x0000_i1032" type="#_x0000_t75" style="width:5pt;height:5pt" o:bullet="t">
        <v:imagedata r:id="rId7" o:title="info_zozor"/>
      </v:shape>
    </w:pict>
  </w:numPicBullet>
  <w:numPicBullet w:numPicBulletId="7">
    <w:pict>
      <v:shape id="_x0000_i1033" type="#_x0000_t75" style="width:11pt;height:11pt" o:bullet="t">
        <v:imagedata r:id="rId8" o:title="msoE538"/>
      </v:shape>
    </w:pict>
  </w:numPicBullet>
  <w:numPicBullet w:numPicBulletId="8">
    <w:pict>
      <v:shape id="_x0000_i1034" type="#_x0000_t75" style="width:17pt;height:26pt" o:bullet="t">
        <v:imagedata r:id="rId9" o:title="Sans titre"/>
      </v:shape>
    </w:pict>
  </w:numPicBullet>
  <w:numPicBullet w:numPicBulletId="9">
    <w:pict>
      <v:shape id="_x0000_i1035" type="#_x0000_t75" style="width:26pt;height:35pt" o:bullet="t">
        <v:imagedata r:id="rId10" o:title="Sans titre"/>
      </v:shape>
    </w:pict>
  </w:numPicBullet>
  <w:abstractNum w:abstractNumId="0">
    <w:nsid w:val="000C0A37"/>
    <w:multiLevelType w:val="hybridMultilevel"/>
    <w:tmpl w:val="83225148"/>
    <w:lvl w:ilvl="0" w:tplc="E39EDA4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0426"/>
    <w:multiLevelType w:val="hybridMultilevel"/>
    <w:tmpl w:val="7C5C3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9796C"/>
    <w:multiLevelType w:val="hybridMultilevel"/>
    <w:tmpl w:val="C9DEF89E"/>
    <w:lvl w:ilvl="0" w:tplc="C86082C4">
      <w:start w:val="1"/>
      <w:numFmt w:val="bullet"/>
      <w:lvlText w:val=""/>
      <w:lvlPicBulletId w:val="8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82F21"/>
    <w:multiLevelType w:val="hybridMultilevel"/>
    <w:tmpl w:val="709471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8093E"/>
    <w:multiLevelType w:val="hybridMultilevel"/>
    <w:tmpl w:val="CB006890"/>
    <w:lvl w:ilvl="0" w:tplc="FCF05150">
      <w:start w:val="1"/>
      <w:numFmt w:val="bullet"/>
      <w:pStyle w:val="Puce1"/>
      <w:lvlText w:val=""/>
      <w:lvlPicBulletId w:val="2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B40B2"/>
    <w:multiLevelType w:val="hybridMultilevel"/>
    <w:tmpl w:val="2CC25A66"/>
    <w:lvl w:ilvl="0" w:tplc="D78A60CE">
      <w:start w:val="1"/>
      <w:numFmt w:val="bullet"/>
      <w:lvlText w:val=""/>
      <w:lvlPicBulletId w:val="4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5456E966">
      <w:start w:val="1"/>
      <w:numFmt w:val="bullet"/>
      <w:pStyle w:val="Interdit"/>
      <w:lvlText w:val=""/>
      <w:lvlPicBulletId w:val="4"/>
      <w:lvlJc w:val="left"/>
      <w:pPr>
        <w:ind w:left="2062" w:hanging="360"/>
      </w:pPr>
      <w:rPr>
        <w:rFonts w:ascii="Symbol" w:hAnsi="Symbol" w:hint="default"/>
        <w:color w:val="auto"/>
        <w:sz w:val="40"/>
        <w:szCs w:val="4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0A5CF9"/>
    <w:multiLevelType w:val="hybridMultilevel"/>
    <w:tmpl w:val="301E7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03F2F"/>
    <w:multiLevelType w:val="hybridMultilevel"/>
    <w:tmpl w:val="68866EE4"/>
    <w:lvl w:ilvl="0" w:tplc="04D009CC">
      <w:start w:val="1"/>
      <w:numFmt w:val="bullet"/>
      <w:lvlText w:val=""/>
      <w:lvlPicBulletId w:val="5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ACA60B36">
      <w:start w:val="1"/>
      <w:numFmt w:val="bullet"/>
      <w:pStyle w:val="Attention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  <w:sz w:val="40"/>
        <w:szCs w:val="4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1D7802"/>
    <w:multiLevelType w:val="hybridMultilevel"/>
    <w:tmpl w:val="7CEE2568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371AE"/>
    <w:multiLevelType w:val="hybridMultilevel"/>
    <w:tmpl w:val="D81060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F1697"/>
    <w:multiLevelType w:val="hybridMultilevel"/>
    <w:tmpl w:val="9760BE86"/>
    <w:lvl w:ilvl="0" w:tplc="D85CD43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047FA9"/>
    <w:multiLevelType w:val="hybridMultilevel"/>
    <w:tmpl w:val="096A8E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113D6F"/>
    <w:multiLevelType w:val="hybridMultilevel"/>
    <w:tmpl w:val="2DD815EA"/>
    <w:lvl w:ilvl="0" w:tplc="040C0007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6C709D"/>
    <w:multiLevelType w:val="hybridMultilevel"/>
    <w:tmpl w:val="CAB65CFC"/>
    <w:lvl w:ilvl="0" w:tplc="A4980050">
      <w:start w:val="1"/>
      <w:numFmt w:val="bullet"/>
      <w:pStyle w:val="Puce2"/>
      <w:lvlText w:val=""/>
      <w:lvlPicBulletId w:val="3"/>
      <w:lvlJc w:val="left"/>
      <w:pPr>
        <w:ind w:left="164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13167B"/>
    <w:multiLevelType w:val="hybridMultilevel"/>
    <w:tmpl w:val="3E767E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48237C"/>
    <w:multiLevelType w:val="hybridMultilevel"/>
    <w:tmpl w:val="F4C0133A"/>
    <w:lvl w:ilvl="0" w:tplc="040C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59543C02"/>
    <w:multiLevelType w:val="hybridMultilevel"/>
    <w:tmpl w:val="8F926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4D76EF"/>
    <w:multiLevelType w:val="hybridMultilevel"/>
    <w:tmpl w:val="9642D294"/>
    <w:lvl w:ilvl="0" w:tplc="35D23678">
      <w:start w:val="1"/>
      <w:numFmt w:val="bullet"/>
      <w:lvlText w:val=""/>
      <w:lvlPicBulletId w:val="3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76130E4"/>
    <w:multiLevelType w:val="hybridMultilevel"/>
    <w:tmpl w:val="0E16DE66"/>
    <w:lvl w:ilvl="0" w:tplc="87EC0D3A">
      <w:start w:val="1"/>
      <w:numFmt w:val="bullet"/>
      <w:lvlText w:val=""/>
      <w:lvlPicBulletId w:val="6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9C166438">
      <w:start w:val="1"/>
      <w:numFmt w:val="bullet"/>
      <w:pStyle w:val="Information"/>
      <w:lvlText w:val=""/>
      <w:lvlPicBulletId w:val="0"/>
      <w:lvlJc w:val="left"/>
      <w:pPr>
        <w:ind w:left="5322" w:hanging="360"/>
      </w:pPr>
      <w:rPr>
        <w:rFonts w:ascii="Symbol" w:hAnsi="Symbol" w:hint="default"/>
        <w:color w:val="auto"/>
        <w:sz w:val="40"/>
        <w:szCs w:val="4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5A01CA"/>
    <w:multiLevelType w:val="multilevel"/>
    <w:tmpl w:val="530A1790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20">
    <w:nsid w:val="69CE48F1"/>
    <w:multiLevelType w:val="hybridMultilevel"/>
    <w:tmpl w:val="1988C44E"/>
    <w:lvl w:ilvl="0" w:tplc="BD7E2BC2">
      <w:start w:val="1"/>
      <w:numFmt w:val="bullet"/>
      <w:lvlText w:val=""/>
      <w:lvlPicBulletId w:val="9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2B2FA0"/>
    <w:multiLevelType w:val="hybridMultilevel"/>
    <w:tmpl w:val="AF9EEC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52101F"/>
    <w:multiLevelType w:val="hybridMultilevel"/>
    <w:tmpl w:val="170A18C2"/>
    <w:lvl w:ilvl="0" w:tplc="70445180">
      <w:start w:val="1"/>
      <w:numFmt w:val="bullet"/>
      <w:pStyle w:val="Question"/>
      <w:lvlText w:val=""/>
      <w:lvlPicBulletId w:val="1"/>
      <w:lvlJc w:val="left"/>
      <w:pPr>
        <w:ind w:left="927" w:hanging="360"/>
      </w:pPr>
      <w:rPr>
        <w:rFonts w:ascii="Symbol" w:hAnsi="Symbol" w:hint="default"/>
        <w:color w:val="auto"/>
        <w:sz w:val="40"/>
        <w:szCs w:val="4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4B32AE"/>
    <w:multiLevelType w:val="multilevel"/>
    <w:tmpl w:val="E2FE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6464FA"/>
    <w:multiLevelType w:val="multilevel"/>
    <w:tmpl w:val="9E3E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2F3BF3"/>
    <w:multiLevelType w:val="hybridMultilevel"/>
    <w:tmpl w:val="3000D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AF46E5"/>
    <w:multiLevelType w:val="hybridMultilevel"/>
    <w:tmpl w:val="1F520F14"/>
    <w:lvl w:ilvl="0" w:tplc="B42C8014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79ED43E4"/>
    <w:multiLevelType w:val="hybridMultilevel"/>
    <w:tmpl w:val="9398CB10"/>
    <w:lvl w:ilvl="0" w:tplc="14880014">
      <w:start w:val="1"/>
      <w:numFmt w:val="upperRoman"/>
      <w:lvlText w:val="%1.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27"/>
  </w:num>
  <w:num w:numId="4">
    <w:abstractNumId w:val="19"/>
  </w:num>
  <w:num w:numId="5">
    <w:abstractNumId w:val="26"/>
  </w:num>
  <w:num w:numId="6">
    <w:abstractNumId w:val="17"/>
  </w:num>
  <w:num w:numId="7">
    <w:abstractNumId w:val="4"/>
  </w:num>
  <w:num w:numId="8">
    <w:abstractNumId w:val="13"/>
  </w:num>
  <w:num w:numId="9">
    <w:abstractNumId w:val="22"/>
  </w:num>
  <w:num w:numId="10">
    <w:abstractNumId w:val="5"/>
  </w:num>
  <w:num w:numId="11">
    <w:abstractNumId w:val="7"/>
  </w:num>
  <w:num w:numId="12">
    <w:abstractNumId w:val="18"/>
  </w:num>
  <w:num w:numId="13">
    <w:abstractNumId w:val="14"/>
  </w:num>
  <w:num w:numId="14">
    <w:abstractNumId w:val="25"/>
  </w:num>
  <w:num w:numId="15">
    <w:abstractNumId w:val="3"/>
  </w:num>
  <w:num w:numId="16">
    <w:abstractNumId w:val="1"/>
  </w:num>
  <w:num w:numId="17">
    <w:abstractNumId w:val="21"/>
  </w:num>
  <w:num w:numId="18">
    <w:abstractNumId w:val="8"/>
  </w:num>
  <w:num w:numId="19">
    <w:abstractNumId w:val="12"/>
  </w:num>
  <w:num w:numId="20">
    <w:abstractNumId w:val="6"/>
  </w:num>
  <w:num w:numId="21">
    <w:abstractNumId w:val="11"/>
  </w:num>
  <w:num w:numId="22">
    <w:abstractNumId w:val="0"/>
  </w:num>
  <w:num w:numId="23">
    <w:abstractNumId w:val="2"/>
  </w:num>
  <w:num w:numId="24">
    <w:abstractNumId w:val="20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16"/>
  </w:num>
  <w:num w:numId="29">
    <w:abstractNumId w:val="10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>
      <o:colormru v:ext="edit" colors="#ffc,#ffff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F84"/>
    <w:rsid w:val="0000221B"/>
    <w:rsid w:val="000027F0"/>
    <w:rsid w:val="00002EDF"/>
    <w:rsid w:val="000032F7"/>
    <w:rsid w:val="000042CF"/>
    <w:rsid w:val="00004373"/>
    <w:rsid w:val="000050E1"/>
    <w:rsid w:val="00011D6C"/>
    <w:rsid w:val="0002330E"/>
    <w:rsid w:val="00027DEE"/>
    <w:rsid w:val="00027E3D"/>
    <w:rsid w:val="0003172B"/>
    <w:rsid w:val="0003543E"/>
    <w:rsid w:val="00042DB0"/>
    <w:rsid w:val="00044309"/>
    <w:rsid w:val="000630D3"/>
    <w:rsid w:val="00063737"/>
    <w:rsid w:val="0006385D"/>
    <w:rsid w:val="00067FC2"/>
    <w:rsid w:val="00073174"/>
    <w:rsid w:val="00074BB3"/>
    <w:rsid w:val="00080844"/>
    <w:rsid w:val="00086CE8"/>
    <w:rsid w:val="00094293"/>
    <w:rsid w:val="000A16BA"/>
    <w:rsid w:val="000A2923"/>
    <w:rsid w:val="000A3689"/>
    <w:rsid w:val="000B6AD2"/>
    <w:rsid w:val="000C7354"/>
    <w:rsid w:val="000D078A"/>
    <w:rsid w:val="000D0FCF"/>
    <w:rsid w:val="000D34E4"/>
    <w:rsid w:val="000D642D"/>
    <w:rsid w:val="000D64CB"/>
    <w:rsid w:val="000E19FF"/>
    <w:rsid w:val="000E2226"/>
    <w:rsid w:val="000E58E9"/>
    <w:rsid w:val="00101E7A"/>
    <w:rsid w:val="001022CA"/>
    <w:rsid w:val="00125612"/>
    <w:rsid w:val="00130FA6"/>
    <w:rsid w:val="00132632"/>
    <w:rsid w:val="00132C98"/>
    <w:rsid w:val="001366BE"/>
    <w:rsid w:val="001519B0"/>
    <w:rsid w:val="00162EE2"/>
    <w:rsid w:val="00163EB6"/>
    <w:rsid w:val="001649DF"/>
    <w:rsid w:val="00167862"/>
    <w:rsid w:val="001717E9"/>
    <w:rsid w:val="0017185C"/>
    <w:rsid w:val="001734F5"/>
    <w:rsid w:val="00177F5E"/>
    <w:rsid w:val="00184F60"/>
    <w:rsid w:val="00194681"/>
    <w:rsid w:val="001A56F8"/>
    <w:rsid w:val="001B1566"/>
    <w:rsid w:val="001B39C0"/>
    <w:rsid w:val="001C1136"/>
    <w:rsid w:val="001C1462"/>
    <w:rsid w:val="001C5F98"/>
    <w:rsid w:val="001D3D52"/>
    <w:rsid w:val="001E1B0F"/>
    <w:rsid w:val="001E1EFB"/>
    <w:rsid w:val="001E5D83"/>
    <w:rsid w:val="001E759C"/>
    <w:rsid w:val="001F6D49"/>
    <w:rsid w:val="00212599"/>
    <w:rsid w:val="002145B3"/>
    <w:rsid w:val="00234AD9"/>
    <w:rsid w:val="0025169A"/>
    <w:rsid w:val="00255965"/>
    <w:rsid w:val="002564F5"/>
    <w:rsid w:val="00260765"/>
    <w:rsid w:val="002642C6"/>
    <w:rsid w:val="00264608"/>
    <w:rsid w:val="0026594E"/>
    <w:rsid w:val="00271DCA"/>
    <w:rsid w:val="00271E51"/>
    <w:rsid w:val="00273C6F"/>
    <w:rsid w:val="002803C6"/>
    <w:rsid w:val="002813A0"/>
    <w:rsid w:val="002850CD"/>
    <w:rsid w:val="00291622"/>
    <w:rsid w:val="002A0529"/>
    <w:rsid w:val="002A21B8"/>
    <w:rsid w:val="002A3826"/>
    <w:rsid w:val="002A78E0"/>
    <w:rsid w:val="002C0D15"/>
    <w:rsid w:val="002C4771"/>
    <w:rsid w:val="002D3B3E"/>
    <w:rsid w:val="002D4AB7"/>
    <w:rsid w:val="002E1365"/>
    <w:rsid w:val="002E2A24"/>
    <w:rsid w:val="002E33ED"/>
    <w:rsid w:val="002F4E2B"/>
    <w:rsid w:val="00306C03"/>
    <w:rsid w:val="003070D2"/>
    <w:rsid w:val="003078DC"/>
    <w:rsid w:val="00322CF0"/>
    <w:rsid w:val="0032547F"/>
    <w:rsid w:val="00326052"/>
    <w:rsid w:val="00327952"/>
    <w:rsid w:val="00331606"/>
    <w:rsid w:val="0033284E"/>
    <w:rsid w:val="00334A12"/>
    <w:rsid w:val="0033515A"/>
    <w:rsid w:val="00337E42"/>
    <w:rsid w:val="00341413"/>
    <w:rsid w:val="00341FC1"/>
    <w:rsid w:val="0034465E"/>
    <w:rsid w:val="003472B8"/>
    <w:rsid w:val="00350335"/>
    <w:rsid w:val="0036477D"/>
    <w:rsid w:val="0036555F"/>
    <w:rsid w:val="003662DB"/>
    <w:rsid w:val="003704D3"/>
    <w:rsid w:val="00372543"/>
    <w:rsid w:val="003727C5"/>
    <w:rsid w:val="00374537"/>
    <w:rsid w:val="003768CC"/>
    <w:rsid w:val="00377856"/>
    <w:rsid w:val="003A47F5"/>
    <w:rsid w:val="003B5146"/>
    <w:rsid w:val="003B6AC9"/>
    <w:rsid w:val="003B6C7E"/>
    <w:rsid w:val="003B7874"/>
    <w:rsid w:val="003C1263"/>
    <w:rsid w:val="003C1E78"/>
    <w:rsid w:val="003C2C36"/>
    <w:rsid w:val="003C4B5F"/>
    <w:rsid w:val="003C6080"/>
    <w:rsid w:val="003C7390"/>
    <w:rsid w:val="003C7712"/>
    <w:rsid w:val="003D1406"/>
    <w:rsid w:val="003D1603"/>
    <w:rsid w:val="003E05F5"/>
    <w:rsid w:val="003E19E7"/>
    <w:rsid w:val="003E2FBE"/>
    <w:rsid w:val="003E3B87"/>
    <w:rsid w:val="00406BB7"/>
    <w:rsid w:val="00410309"/>
    <w:rsid w:val="00425DF0"/>
    <w:rsid w:val="004366CA"/>
    <w:rsid w:val="00436B2F"/>
    <w:rsid w:val="00437BF3"/>
    <w:rsid w:val="00455F09"/>
    <w:rsid w:val="00463BD6"/>
    <w:rsid w:val="00463D39"/>
    <w:rsid w:val="004732D7"/>
    <w:rsid w:val="00474870"/>
    <w:rsid w:val="0047520F"/>
    <w:rsid w:val="00484538"/>
    <w:rsid w:val="004861DA"/>
    <w:rsid w:val="00487023"/>
    <w:rsid w:val="0048719D"/>
    <w:rsid w:val="00492A44"/>
    <w:rsid w:val="004A21D5"/>
    <w:rsid w:val="004A2642"/>
    <w:rsid w:val="004A34E1"/>
    <w:rsid w:val="004A7137"/>
    <w:rsid w:val="004B0806"/>
    <w:rsid w:val="004C0BB9"/>
    <w:rsid w:val="004E2E2F"/>
    <w:rsid w:val="004E726F"/>
    <w:rsid w:val="005013E5"/>
    <w:rsid w:val="00506B1B"/>
    <w:rsid w:val="00511EC6"/>
    <w:rsid w:val="00514542"/>
    <w:rsid w:val="00516817"/>
    <w:rsid w:val="00517862"/>
    <w:rsid w:val="00517C6C"/>
    <w:rsid w:val="005234C8"/>
    <w:rsid w:val="0052799A"/>
    <w:rsid w:val="00533CF4"/>
    <w:rsid w:val="00536225"/>
    <w:rsid w:val="00537114"/>
    <w:rsid w:val="00545B6D"/>
    <w:rsid w:val="00551552"/>
    <w:rsid w:val="005528E9"/>
    <w:rsid w:val="00557B51"/>
    <w:rsid w:val="00567702"/>
    <w:rsid w:val="00572A4A"/>
    <w:rsid w:val="00573E6B"/>
    <w:rsid w:val="00580BAE"/>
    <w:rsid w:val="00583648"/>
    <w:rsid w:val="00583B2A"/>
    <w:rsid w:val="00586CDC"/>
    <w:rsid w:val="00590F2B"/>
    <w:rsid w:val="00595B7C"/>
    <w:rsid w:val="00597CB8"/>
    <w:rsid w:val="005B4D9D"/>
    <w:rsid w:val="005B7F3F"/>
    <w:rsid w:val="005C05F0"/>
    <w:rsid w:val="005C5D0C"/>
    <w:rsid w:val="005D057B"/>
    <w:rsid w:val="005D342B"/>
    <w:rsid w:val="005D67AE"/>
    <w:rsid w:val="005E0018"/>
    <w:rsid w:val="005E31DB"/>
    <w:rsid w:val="005E44FB"/>
    <w:rsid w:val="005E5C41"/>
    <w:rsid w:val="005F5C75"/>
    <w:rsid w:val="005F6995"/>
    <w:rsid w:val="00606927"/>
    <w:rsid w:val="00606E5F"/>
    <w:rsid w:val="006072B5"/>
    <w:rsid w:val="00607677"/>
    <w:rsid w:val="0061210E"/>
    <w:rsid w:val="006125D3"/>
    <w:rsid w:val="00614193"/>
    <w:rsid w:val="0061457A"/>
    <w:rsid w:val="006157A6"/>
    <w:rsid w:val="00620392"/>
    <w:rsid w:val="00623146"/>
    <w:rsid w:val="00623B84"/>
    <w:rsid w:val="006314D2"/>
    <w:rsid w:val="00632E53"/>
    <w:rsid w:val="00642FCF"/>
    <w:rsid w:val="00644175"/>
    <w:rsid w:val="0064535F"/>
    <w:rsid w:val="00650B63"/>
    <w:rsid w:val="00651B49"/>
    <w:rsid w:val="00653192"/>
    <w:rsid w:val="006574EF"/>
    <w:rsid w:val="00663196"/>
    <w:rsid w:val="006651B5"/>
    <w:rsid w:val="00672A75"/>
    <w:rsid w:val="00683962"/>
    <w:rsid w:val="00697266"/>
    <w:rsid w:val="006A4ECC"/>
    <w:rsid w:val="006B08F7"/>
    <w:rsid w:val="006B713E"/>
    <w:rsid w:val="006B7E4C"/>
    <w:rsid w:val="006C458C"/>
    <w:rsid w:val="006C7342"/>
    <w:rsid w:val="006D3590"/>
    <w:rsid w:val="006E124F"/>
    <w:rsid w:val="006E39AE"/>
    <w:rsid w:val="006F32B3"/>
    <w:rsid w:val="006F4D4F"/>
    <w:rsid w:val="006F611A"/>
    <w:rsid w:val="00701F6B"/>
    <w:rsid w:val="0070254B"/>
    <w:rsid w:val="00702FDB"/>
    <w:rsid w:val="0070343F"/>
    <w:rsid w:val="00710CA2"/>
    <w:rsid w:val="00717892"/>
    <w:rsid w:val="00725DB3"/>
    <w:rsid w:val="00725E96"/>
    <w:rsid w:val="007269E5"/>
    <w:rsid w:val="00727C54"/>
    <w:rsid w:val="00730990"/>
    <w:rsid w:val="007344FD"/>
    <w:rsid w:val="0073628A"/>
    <w:rsid w:val="00737714"/>
    <w:rsid w:val="00737A36"/>
    <w:rsid w:val="00740E30"/>
    <w:rsid w:val="00753A8B"/>
    <w:rsid w:val="00753C3A"/>
    <w:rsid w:val="0075652E"/>
    <w:rsid w:val="00757A65"/>
    <w:rsid w:val="00763407"/>
    <w:rsid w:val="00771024"/>
    <w:rsid w:val="0077385A"/>
    <w:rsid w:val="0077440C"/>
    <w:rsid w:val="00774791"/>
    <w:rsid w:val="0078566B"/>
    <w:rsid w:val="00790412"/>
    <w:rsid w:val="0079171B"/>
    <w:rsid w:val="007A1574"/>
    <w:rsid w:val="007A50DE"/>
    <w:rsid w:val="007A6EDB"/>
    <w:rsid w:val="007C261B"/>
    <w:rsid w:val="007C2F0B"/>
    <w:rsid w:val="007D4286"/>
    <w:rsid w:val="007D5AE5"/>
    <w:rsid w:val="007E085A"/>
    <w:rsid w:val="007F10B9"/>
    <w:rsid w:val="007F7D2D"/>
    <w:rsid w:val="0081395C"/>
    <w:rsid w:val="0082033E"/>
    <w:rsid w:val="008206AA"/>
    <w:rsid w:val="00821136"/>
    <w:rsid w:val="00832705"/>
    <w:rsid w:val="0083316A"/>
    <w:rsid w:val="00847826"/>
    <w:rsid w:val="00860A2D"/>
    <w:rsid w:val="00891180"/>
    <w:rsid w:val="00893C86"/>
    <w:rsid w:val="00894B86"/>
    <w:rsid w:val="0089630D"/>
    <w:rsid w:val="008A3BFD"/>
    <w:rsid w:val="008A5E70"/>
    <w:rsid w:val="008B438F"/>
    <w:rsid w:val="008B7DAE"/>
    <w:rsid w:val="008C0455"/>
    <w:rsid w:val="008C13AE"/>
    <w:rsid w:val="008D525E"/>
    <w:rsid w:val="008E6808"/>
    <w:rsid w:val="008F5DD4"/>
    <w:rsid w:val="008F79F7"/>
    <w:rsid w:val="0091094A"/>
    <w:rsid w:val="009117EF"/>
    <w:rsid w:val="00916325"/>
    <w:rsid w:val="00923CEA"/>
    <w:rsid w:val="00926B40"/>
    <w:rsid w:val="0093444A"/>
    <w:rsid w:val="00940851"/>
    <w:rsid w:val="00952CE2"/>
    <w:rsid w:val="009568CF"/>
    <w:rsid w:val="00963064"/>
    <w:rsid w:val="00964645"/>
    <w:rsid w:val="009675BC"/>
    <w:rsid w:val="00970A19"/>
    <w:rsid w:val="0097380A"/>
    <w:rsid w:val="009811D3"/>
    <w:rsid w:val="0099224F"/>
    <w:rsid w:val="009979D4"/>
    <w:rsid w:val="009B2C43"/>
    <w:rsid w:val="009B305F"/>
    <w:rsid w:val="009C0E68"/>
    <w:rsid w:val="009D51F5"/>
    <w:rsid w:val="009D5A11"/>
    <w:rsid w:val="009E2CD1"/>
    <w:rsid w:val="009E44A3"/>
    <w:rsid w:val="009E57CC"/>
    <w:rsid w:val="009F19AC"/>
    <w:rsid w:val="009F1EB5"/>
    <w:rsid w:val="00A01749"/>
    <w:rsid w:val="00A04417"/>
    <w:rsid w:val="00A0641C"/>
    <w:rsid w:val="00A11874"/>
    <w:rsid w:val="00A1306B"/>
    <w:rsid w:val="00A221E2"/>
    <w:rsid w:val="00A249DE"/>
    <w:rsid w:val="00A25C80"/>
    <w:rsid w:val="00A31F59"/>
    <w:rsid w:val="00A35B3E"/>
    <w:rsid w:val="00A401B2"/>
    <w:rsid w:val="00A40F0D"/>
    <w:rsid w:val="00A43326"/>
    <w:rsid w:val="00A43F73"/>
    <w:rsid w:val="00A457ED"/>
    <w:rsid w:val="00A61D76"/>
    <w:rsid w:val="00A722FC"/>
    <w:rsid w:val="00A7604B"/>
    <w:rsid w:val="00A81808"/>
    <w:rsid w:val="00A81CC6"/>
    <w:rsid w:val="00A87EEE"/>
    <w:rsid w:val="00AA420C"/>
    <w:rsid w:val="00AA7B30"/>
    <w:rsid w:val="00AB7602"/>
    <w:rsid w:val="00AB77EC"/>
    <w:rsid w:val="00AC394A"/>
    <w:rsid w:val="00AC7A33"/>
    <w:rsid w:val="00AD0238"/>
    <w:rsid w:val="00AD16DA"/>
    <w:rsid w:val="00AD2A15"/>
    <w:rsid w:val="00AD4CC5"/>
    <w:rsid w:val="00AD60DC"/>
    <w:rsid w:val="00AD6487"/>
    <w:rsid w:val="00AD6BFC"/>
    <w:rsid w:val="00AE5FDC"/>
    <w:rsid w:val="00AF4945"/>
    <w:rsid w:val="00B0528A"/>
    <w:rsid w:val="00B072C1"/>
    <w:rsid w:val="00B31F4D"/>
    <w:rsid w:val="00B54865"/>
    <w:rsid w:val="00B5608C"/>
    <w:rsid w:val="00B7268F"/>
    <w:rsid w:val="00B72818"/>
    <w:rsid w:val="00B83EC2"/>
    <w:rsid w:val="00B840D9"/>
    <w:rsid w:val="00B853EF"/>
    <w:rsid w:val="00B90B2D"/>
    <w:rsid w:val="00BB0F84"/>
    <w:rsid w:val="00BB0FE3"/>
    <w:rsid w:val="00BC2881"/>
    <w:rsid w:val="00BC2F36"/>
    <w:rsid w:val="00BC30A8"/>
    <w:rsid w:val="00BC5F17"/>
    <w:rsid w:val="00BC7657"/>
    <w:rsid w:val="00BC7969"/>
    <w:rsid w:val="00BD2C3C"/>
    <w:rsid w:val="00BD6792"/>
    <w:rsid w:val="00BF2EB9"/>
    <w:rsid w:val="00BF4090"/>
    <w:rsid w:val="00BF5F63"/>
    <w:rsid w:val="00BF69F6"/>
    <w:rsid w:val="00C0324A"/>
    <w:rsid w:val="00C05D6F"/>
    <w:rsid w:val="00C1052D"/>
    <w:rsid w:val="00C11F60"/>
    <w:rsid w:val="00C1780A"/>
    <w:rsid w:val="00C23B7D"/>
    <w:rsid w:val="00C35D1B"/>
    <w:rsid w:val="00C4157F"/>
    <w:rsid w:val="00C47B49"/>
    <w:rsid w:val="00C5209F"/>
    <w:rsid w:val="00C7167A"/>
    <w:rsid w:val="00C81E3F"/>
    <w:rsid w:val="00C832F5"/>
    <w:rsid w:val="00C85208"/>
    <w:rsid w:val="00C852DF"/>
    <w:rsid w:val="00C86383"/>
    <w:rsid w:val="00C90FB5"/>
    <w:rsid w:val="00C93927"/>
    <w:rsid w:val="00CA5B81"/>
    <w:rsid w:val="00CA762C"/>
    <w:rsid w:val="00CB23C9"/>
    <w:rsid w:val="00CB30F5"/>
    <w:rsid w:val="00CB5603"/>
    <w:rsid w:val="00CC0338"/>
    <w:rsid w:val="00CC0E82"/>
    <w:rsid w:val="00CC1480"/>
    <w:rsid w:val="00CD5958"/>
    <w:rsid w:val="00CD7021"/>
    <w:rsid w:val="00CD72AC"/>
    <w:rsid w:val="00CE235E"/>
    <w:rsid w:val="00CF2D37"/>
    <w:rsid w:val="00CF4C11"/>
    <w:rsid w:val="00CF51C8"/>
    <w:rsid w:val="00CF5D8A"/>
    <w:rsid w:val="00D03ABE"/>
    <w:rsid w:val="00D201DC"/>
    <w:rsid w:val="00D20AA4"/>
    <w:rsid w:val="00D4534C"/>
    <w:rsid w:val="00D46021"/>
    <w:rsid w:val="00D54CC1"/>
    <w:rsid w:val="00D558F9"/>
    <w:rsid w:val="00D560CB"/>
    <w:rsid w:val="00D6409B"/>
    <w:rsid w:val="00D663FB"/>
    <w:rsid w:val="00D7376D"/>
    <w:rsid w:val="00D81425"/>
    <w:rsid w:val="00D83285"/>
    <w:rsid w:val="00D83B95"/>
    <w:rsid w:val="00D8723B"/>
    <w:rsid w:val="00D9390F"/>
    <w:rsid w:val="00D97283"/>
    <w:rsid w:val="00DB4A5A"/>
    <w:rsid w:val="00DC5CFE"/>
    <w:rsid w:val="00DD0EBC"/>
    <w:rsid w:val="00DD3A1D"/>
    <w:rsid w:val="00DD4321"/>
    <w:rsid w:val="00DD574D"/>
    <w:rsid w:val="00DE136C"/>
    <w:rsid w:val="00DE6036"/>
    <w:rsid w:val="00DF0609"/>
    <w:rsid w:val="00DF1FE0"/>
    <w:rsid w:val="00DF37E7"/>
    <w:rsid w:val="00DF3D5D"/>
    <w:rsid w:val="00DF5872"/>
    <w:rsid w:val="00E02D01"/>
    <w:rsid w:val="00E12A76"/>
    <w:rsid w:val="00E31EEE"/>
    <w:rsid w:val="00E5179F"/>
    <w:rsid w:val="00E60C81"/>
    <w:rsid w:val="00E80411"/>
    <w:rsid w:val="00E837C1"/>
    <w:rsid w:val="00E90648"/>
    <w:rsid w:val="00E9078A"/>
    <w:rsid w:val="00E9080C"/>
    <w:rsid w:val="00E92EC9"/>
    <w:rsid w:val="00E959EC"/>
    <w:rsid w:val="00EA54A4"/>
    <w:rsid w:val="00EB2C7A"/>
    <w:rsid w:val="00EB448B"/>
    <w:rsid w:val="00EB50A5"/>
    <w:rsid w:val="00EB5F96"/>
    <w:rsid w:val="00EB66B7"/>
    <w:rsid w:val="00EB6C2A"/>
    <w:rsid w:val="00ED259E"/>
    <w:rsid w:val="00ED3021"/>
    <w:rsid w:val="00ED4821"/>
    <w:rsid w:val="00ED4EB0"/>
    <w:rsid w:val="00ED6761"/>
    <w:rsid w:val="00EE02C9"/>
    <w:rsid w:val="00EF5547"/>
    <w:rsid w:val="00F02824"/>
    <w:rsid w:val="00F15408"/>
    <w:rsid w:val="00F24445"/>
    <w:rsid w:val="00F25294"/>
    <w:rsid w:val="00F26F45"/>
    <w:rsid w:val="00F3015D"/>
    <w:rsid w:val="00F328B7"/>
    <w:rsid w:val="00F4031E"/>
    <w:rsid w:val="00F430D8"/>
    <w:rsid w:val="00F52709"/>
    <w:rsid w:val="00F52D3C"/>
    <w:rsid w:val="00F5310D"/>
    <w:rsid w:val="00F53DE1"/>
    <w:rsid w:val="00F61AF3"/>
    <w:rsid w:val="00F650C3"/>
    <w:rsid w:val="00F67903"/>
    <w:rsid w:val="00F707CE"/>
    <w:rsid w:val="00F7461D"/>
    <w:rsid w:val="00F8093C"/>
    <w:rsid w:val="00F90296"/>
    <w:rsid w:val="00F91279"/>
    <w:rsid w:val="00F94569"/>
    <w:rsid w:val="00F96E85"/>
    <w:rsid w:val="00FA1155"/>
    <w:rsid w:val="00FA17B8"/>
    <w:rsid w:val="00FC1B98"/>
    <w:rsid w:val="00FE014C"/>
    <w:rsid w:val="00FE1D84"/>
    <w:rsid w:val="00F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c,#fffff0"/>
    </o:shapedefaults>
    <o:shapelayout v:ext="edit">
      <o:idmap v:ext="edit" data="1"/>
    </o:shapelayout>
  </w:shapeDefaults>
  <w:decimalSymbol w:val=","/>
  <w:listSeparator w:val=";"/>
  <w14:docId w14:val="032C7D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85C"/>
    <w:pPr>
      <w:spacing w:after="0" w:line="240" w:lineRule="auto"/>
      <w:jc w:val="both"/>
    </w:pPr>
    <w:rPr>
      <w:rFonts w:eastAsiaTheme="minorEastAsia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3EB6"/>
    <w:pPr>
      <w:numPr>
        <w:numId w:val="4"/>
      </w:numPr>
      <w:spacing w:line="360" w:lineRule="auto"/>
      <w:jc w:val="left"/>
      <w:outlineLvl w:val="0"/>
    </w:pPr>
    <w:rPr>
      <w:rFonts w:ascii="Arial Black" w:hAnsi="Arial Black"/>
      <w:b/>
      <w:bCs/>
      <w:color w:val="C0504D" w:themeColor="accent2"/>
      <w:kern w:val="36"/>
      <w:sz w:val="36"/>
      <w:szCs w:val="48"/>
    </w:rPr>
  </w:style>
  <w:style w:type="paragraph" w:styleId="Titre2">
    <w:name w:val="heading 2"/>
    <w:basedOn w:val="Normal"/>
    <w:next w:val="Normal"/>
    <w:link w:val="Titre2Car"/>
    <w:qFormat/>
    <w:rsid w:val="00163EB6"/>
    <w:pPr>
      <w:numPr>
        <w:ilvl w:val="1"/>
        <w:numId w:val="4"/>
      </w:numPr>
      <w:spacing w:line="360" w:lineRule="auto"/>
      <w:outlineLvl w:val="1"/>
    </w:pPr>
    <w:rPr>
      <w:rFonts w:ascii="Trebuchet MS" w:hAnsi="Trebuchet MS"/>
      <w:b/>
      <w:bCs/>
      <w:color w:val="9BBB59" w:themeColor="accent3"/>
      <w:sz w:val="32"/>
      <w:szCs w:val="32"/>
    </w:rPr>
  </w:style>
  <w:style w:type="paragraph" w:styleId="Titre3">
    <w:name w:val="heading 3"/>
    <w:basedOn w:val="Normal"/>
    <w:next w:val="Normal"/>
    <w:link w:val="Titre3Car"/>
    <w:qFormat/>
    <w:rsid w:val="00163EB6"/>
    <w:pPr>
      <w:numPr>
        <w:ilvl w:val="2"/>
        <w:numId w:val="4"/>
      </w:numPr>
      <w:spacing w:line="360" w:lineRule="auto"/>
      <w:outlineLvl w:val="2"/>
    </w:pPr>
    <w:rPr>
      <w:rFonts w:ascii="Comic Sans MS" w:hAnsi="Comic Sans MS"/>
      <w:bCs/>
      <w:i/>
      <w:color w:val="1F497D" w:themeColor="text2"/>
      <w:sz w:val="28"/>
      <w:szCs w:val="28"/>
    </w:rPr>
  </w:style>
  <w:style w:type="paragraph" w:styleId="Titre4">
    <w:name w:val="heading 4"/>
    <w:basedOn w:val="Normal"/>
    <w:next w:val="Normal"/>
    <w:link w:val="Titre4Car"/>
    <w:unhideWhenUsed/>
    <w:qFormat/>
    <w:rsid w:val="00163EB6"/>
    <w:pPr>
      <w:numPr>
        <w:ilvl w:val="3"/>
        <w:numId w:val="4"/>
      </w:numPr>
      <w:outlineLvl w:val="3"/>
    </w:pPr>
    <w:rPr>
      <w:rFonts w:ascii="Trebuchet MS" w:hAnsi="Trebuchet MS"/>
      <w:b/>
      <w:color w:val="F79646" w:themeColor="accent6"/>
    </w:rPr>
  </w:style>
  <w:style w:type="paragraph" w:styleId="Titre5">
    <w:name w:val="heading 5"/>
    <w:basedOn w:val="Normal"/>
    <w:next w:val="Normal"/>
    <w:link w:val="Titre5Car"/>
    <w:unhideWhenUsed/>
    <w:qFormat/>
    <w:rsid w:val="00DD3A1D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nhideWhenUsed/>
    <w:qFormat/>
    <w:rsid w:val="00DD3A1D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DD3A1D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DD3A1D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DD3A1D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hoixvalid">
    <w:name w:val="Choix validé"/>
    <w:basedOn w:val="Normal"/>
    <w:rsid w:val="0036477D"/>
    <w:pPr>
      <w:adjustRightInd w:val="0"/>
    </w:pPr>
    <w:rPr>
      <w:rFonts w:ascii="Calibri" w:eastAsia="Lucida Sans Unicode1" w:hAnsi="Calibri" w:cs="Calibri"/>
      <w:b/>
      <w:color w:val="1F497D"/>
      <w:szCs w:val="20"/>
    </w:rPr>
  </w:style>
  <w:style w:type="character" w:customStyle="1" w:styleId="Titre1Car">
    <w:name w:val="Titre 1 Car"/>
    <w:basedOn w:val="Policepardfaut"/>
    <w:link w:val="Titre1"/>
    <w:rsid w:val="00163EB6"/>
    <w:rPr>
      <w:rFonts w:ascii="Arial Black" w:eastAsiaTheme="minorEastAsia" w:hAnsi="Arial Black" w:cs="Times New Roman"/>
      <w:b/>
      <w:bCs/>
      <w:color w:val="C0504D" w:themeColor="accent2"/>
      <w:kern w:val="36"/>
      <w:sz w:val="36"/>
      <w:szCs w:val="48"/>
    </w:rPr>
  </w:style>
  <w:style w:type="character" w:customStyle="1" w:styleId="Titre2Car">
    <w:name w:val="Titre 2 Car"/>
    <w:basedOn w:val="Policepardfaut"/>
    <w:link w:val="Titre2"/>
    <w:rsid w:val="00163EB6"/>
    <w:rPr>
      <w:rFonts w:ascii="Trebuchet MS" w:eastAsiaTheme="minorEastAsia" w:hAnsi="Trebuchet MS" w:cs="Times New Roman"/>
      <w:b/>
      <w:bCs/>
      <w:color w:val="9BBB59" w:themeColor="accent3"/>
      <w:sz w:val="32"/>
      <w:szCs w:val="32"/>
    </w:rPr>
  </w:style>
  <w:style w:type="character" w:customStyle="1" w:styleId="Titre3Car">
    <w:name w:val="Titre 3 Car"/>
    <w:basedOn w:val="Policepardfaut"/>
    <w:link w:val="Titre3"/>
    <w:rsid w:val="00163EB6"/>
    <w:rPr>
      <w:rFonts w:ascii="Comic Sans MS" w:eastAsiaTheme="minorEastAsia" w:hAnsi="Comic Sans MS" w:cs="Times New Roman"/>
      <w:bCs/>
      <w:i/>
      <w:color w:val="1F497D" w:themeColor="text2"/>
      <w:sz w:val="28"/>
      <w:szCs w:val="28"/>
    </w:rPr>
  </w:style>
  <w:style w:type="paragraph" w:styleId="NormalWeb">
    <w:name w:val="Normal (Web)"/>
    <w:basedOn w:val="Normal"/>
    <w:uiPriority w:val="99"/>
    <w:unhideWhenUsed/>
    <w:rsid w:val="009F19AC"/>
    <w:rPr>
      <w:rFonts w:ascii="Times New Roman" w:hAnsi="Times New Roman"/>
    </w:rPr>
  </w:style>
  <w:style w:type="character" w:customStyle="1" w:styleId="clavier">
    <w:name w:val="clavier"/>
    <w:basedOn w:val="Policepardfaut"/>
    <w:rsid w:val="009F19AC"/>
  </w:style>
  <w:style w:type="character" w:customStyle="1" w:styleId="clavierrouge">
    <w:name w:val="clavier_rouge"/>
    <w:basedOn w:val="Policepardfaut"/>
    <w:rsid w:val="009F19AC"/>
  </w:style>
  <w:style w:type="character" w:customStyle="1" w:styleId="definition">
    <w:name w:val="definition"/>
    <w:basedOn w:val="Policepardfaut"/>
    <w:rsid w:val="009F19AC"/>
  </w:style>
  <w:style w:type="character" w:customStyle="1" w:styleId="balise2">
    <w:name w:val="balise2"/>
    <w:basedOn w:val="Policepardfaut"/>
    <w:rsid w:val="009F19AC"/>
  </w:style>
  <w:style w:type="character" w:customStyle="1" w:styleId="balise1">
    <w:name w:val="balise1"/>
    <w:basedOn w:val="Policepardfaut"/>
    <w:rsid w:val="009F19AC"/>
  </w:style>
  <w:style w:type="paragraph" w:styleId="Textedebulles">
    <w:name w:val="Balloon Text"/>
    <w:basedOn w:val="Normal"/>
    <w:link w:val="TextedebullesCar"/>
    <w:uiPriority w:val="99"/>
    <w:semiHidden/>
    <w:unhideWhenUsed/>
    <w:rsid w:val="009F19AC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9A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rsid w:val="00163EB6"/>
    <w:rPr>
      <w:rFonts w:ascii="Trebuchet MS" w:eastAsiaTheme="minorEastAsia" w:hAnsi="Trebuchet MS" w:cs="Times New Roman"/>
      <w:b/>
      <w:color w:val="F79646" w:themeColor="accent6"/>
      <w:sz w:val="24"/>
      <w:szCs w:val="24"/>
    </w:rPr>
  </w:style>
  <w:style w:type="character" w:customStyle="1" w:styleId="Titre5Car">
    <w:name w:val="Titre 5 Car"/>
    <w:basedOn w:val="Policepardfaut"/>
    <w:link w:val="Titre5"/>
    <w:rsid w:val="00DD3A1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rsid w:val="00DD3A1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rsid w:val="00DD3A1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itre8Car">
    <w:name w:val="Titre 8 Car"/>
    <w:basedOn w:val="Policepardfaut"/>
    <w:link w:val="Titre8"/>
    <w:rsid w:val="00DD3A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DD3A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formation">
    <w:name w:val="Information"/>
    <w:basedOn w:val="Normal"/>
    <w:next w:val="Normal"/>
    <w:qFormat/>
    <w:rsid w:val="006F32B3"/>
    <w:pPr>
      <w:numPr>
        <w:ilvl w:val="1"/>
        <w:numId w:val="12"/>
      </w:numPr>
      <w:ind w:left="1418" w:firstLine="0"/>
    </w:pPr>
    <w:rPr>
      <w:noProof/>
      <w:color w:val="4F6228" w:themeColor="accent3" w:themeShade="80"/>
    </w:rPr>
  </w:style>
  <w:style w:type="paragraph" w:styleId="Paragraphedeliste">
    <w:name w:val="List Paragraph"/>
    <w:basedOn w:val="Normal"/>
    <w:uiPriority w:val="34"/>
    <w:qFormat/>
    <w:rsid w:val="0047520F"/>
    <w:pPr>
      <w:ind w:left="720"/>
    </w:pPr>
  </w:style>
  <w:style w:type="paragraph" w:customStyle="1" w:styleId="Question">
    <w:name w:val="Question"/>
    <w:basedOn w:val="Paragraphedeliste"/>
    <w:next w:val="Normal"/>
    <w:qFormat/>
    <w:rsid w:val="00BC2F36"/>
    <w:pPr>
      <w:numPr>
        <w:numId w:val="9"/>
      </w:numPr>
    </w:pPr>
    <w:rPr>
      <w:noProof/>
      <w:color w:val="145AC1"/>
    </w:rPr>
  </w:style>
  <w:style w:type="paragraph" w:customStyle="1" w:styleId="Interdit">
    <w:name w:val="Interdit"/>
    <w:basedOn w:val="Normal"/>
    <w:next w:val="Normal"/>
    <w:qFormat/>
    <w:rsid w:val="00011D6C"/>
    <w:pPr>
      <w:numPr>
        <w:ilvl w:val="1"/>
        <w:numId w:val="10"/>
      </w:numPr>
      <w:ind w:left="1418" w:firstLine="0"/>
    </w:pPr>
    <w:rPr>
      <w:noProof/>
      <w:color w:val="BE0B3F"/>
    </w:rPr>
  </w:style>
  <w:style w:type="paragraph" w:customStyle="1" w:styleId="Attention">
    <w:name w:val="Attention"/>
    <w:basedOn w:val="Normal"/>
    <w:next w:val="Normal"/>
    <w:qFormat/>
    <w:rsid w:val="00A01749"/>
    <w:pPr>
      <w:numPr>
        <w:ilvl w:val="1"/>
        <w:numId w:val="11"/>
      </w:numPr>
      <w:ind w:hanging="22"/>
    </w:pPr>
    <w:rPr>
      <w:color w:val="984806" w:themeColor="accent6" w:themeShade="80"/>
    </w:rPr>
  </w:style>
  <w:style w:type="paragraph" w:styleId="En-tte">
    <w:name w:val="header"/>
    <w:basedOn w:val="Normal"/>
    <w:link w:val="En-tteCar"/>
    <w:uiPriority w:val="99"/>
    <w:unhideWhenUsed/>
    <w:rsid w:val="00B560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608C"/>
    <w:rPr>
      <w:rFonts w:ascii="Tahoma" w:eastAsia="Times New Roman" w:hAnsi="Tahoma" w:cs="Tahom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60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608C"/>
    <w:rPr>
      <w:rFonts w:ascii="Tahoma" w:eastAsia="Times New Roman" w:hAnsi="Tahoma" w:cs="Tahoma"/>
      <w:lang w:eastAsia="fr-FR"/>
    </w:rPr>
  </w:style>
  <w:style w:type="table" w:styleId="Grille">
    <w:name w:val="Table Grid"/>
    <w:basedOn w:val="TableauNormal"/>
    <w:uiPriority w:val="59"/>
    <w:rsid w:val="00B560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uce1">
    <w:name w:val="Puce 1"/>
    <w:basedOn w:val="Paragraphedeliste"/>
    <w:qFormat/>
    <w:rsid w:val="00DF37E7"/>
    <w:pPr>
      <w:numPr>
        <w:numId w:val="7"/>
      </w:numPr>
    </w:pPr>
  </w:style>
  <w:style w:type="paragraph" w:customStyle="1" w:styleId="Puce2">
    <w:name w:val="Puce 2"/>
    <w:basedOn w:val="Puce1"/>
    <w:rsid w:val="00DF37E7"/>
    <w:pPr>
      <w:numPr>
        <w:numId w:val="8"/>
      </w:numPr>
    </w:pPr>
  </w:style>
  <w:style w:type="character" w:styleId="Lienhypertexte">
    <w:name w:val="Hyperlink"/>
    <w:basedOn w:val="Policepardfaut"/>
    <w:uiPriority w:val="99"/>
    <w:unhideWhenUsed/>
    <w:rsid w:val="00790412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D67AE"/>
    <w:rPr>
      <w:color w:val="808080"/>
    </w:rPr>
  </w:style>
  <w:style w:type="paragraph" w:styleId="Retraitcorpsdetexte">
    <w:name w:val="Body Text Indent"/>
    <w:basedOn w:val="Normal"/>
    <w:link w:val="RetraitcorpsdetexteCar"/>
    <w:semiHidden/>
    <w:rsid w:val="00893C86"/>
    <w:pPr>
      <w:jc w:val="left"/>
    </w:pPr>
    <w:rPr>
      <w:rFonts w:ascii="Comic Sans MS" w:eastAsia="Times New Roman" w:hAnsi="Comic Sans MS"/>
      <w:color w:val="000000"/>
      <w:sz w:val="18"/>
      <w:szCs w:val="18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893C86"/>
    <w:rPr>
      <w:rFonts w:ascii="Comic Sans MS" w:eastAsia="Times New Roman" w:hAnsi="Comic Sans MS" w:cs="Times New Roman"/>
      <w:color w:val="000000"/>
      <w:sz w:val="18"/>
      <w:szCs w:val="18"/>
    </w:rPr>
  </w:style>
  <w:style w:type="character" w:styleId="Marquedannotation">
    <w:name w:val="annotation reference"/>
    <w:basedOn w:val="Policepardfaut"/>
    <w:uiPriority w:val="99"/>
    <w:semiHidden/>
    <w:unhideWhenUsed/>
    <w:rsid w:val="006121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210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210E"/>
    <w:rPr>
      <w:rFonts w:eastAsiaTheme="minorEastAsia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21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210E"/>
    <w:rPr>
      <w:rFonts w:eastAsiaTheme="minorEastAsia" w:cs="Times New Roman"/>
      <w:b/>
      <w:bCs/>
      <w:sz w:val="20"/>
      <w:szCs w:val="20"/>
    </w:rPr>
  </w:style>
  <w:style w:type="table" w:styleId="Trameclaire-Accent5">
    <w:name w:val="Light Shading Accent 5"/>
    <w:basedOn w:val="TableauNormal"/>
    <w:uiPriority w:val="60"/>
    <w:rsid w:val="00F6790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Grilleclaire-Accent5">
    <w:name w:val="Light Grid Accent 5"/>
    <w:basedOn w:val="TableauNormal"/>
    <w:uiPriority w:val="62"/>
    <w:rsid w:val="00F679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Rfrenceple">
    <w:name w:val="Subtle Reference"/>
    <w:basedOn w:val="Policepardfaut"/>
    <w:uiPriority w:val="31"/>
    <w:qFormat/>
    <w:rsid w:val="008A5E70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8A5E70"/>
    <w:rPr>
      <w:b/>
      <w:bCs/>
      <w:smallCaps/>
      <w:color w:val="C0504D" w:themeColor="accent2"/>
      <w:spacing w:val="5"/>
      <w:u w:val="single"/>
    </w:rPr>
  </w:style>
  <w:style w:type="character" w:styleId="Accentuationdiscrte">
    <w:name w:val="Subtle Emphasis"/>
    <w:basedOn w:val="Policepardfaut"/>
    <w:uiPriority w:val="19"/>
    <w:qFormat/>
    <w:rsid w:val="008A5E70"/>
    <w:rPr>
      <w:i/>
      <w:iCs/>
      <w:color w:val="808080" w:themeColor="text1" w:themeTint="7F"/>
    </w:rPr>
  </w:style>
  <w:style w:type="character" w:styleId="lev">
    <w:name w:val="Strong"/>
    <w:basedOn w:val="Policepardfaut"/>
    <w:uiPriority w:val="22"/>
    <w:qFormat/>
    <w:rsid w:val="003704D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85C"/>
    <w:pPr>
      <w:spacing w:after="0" w:line="240" w:lineRule="auto"/>
      <w:jc w:val="both"/>
    </w:pPr>
    <w:rPr>
      <w:rFonts w:eastAsiaTheme="minorEastAsia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3EB6"/>
    <w:pPr>
      <w:numPr>
        <w:numId w:val="4"/>
      </w:numPr>
      <w:spacing w:line="360" w:lineRule="auto"/>
      <w:jc w:val="left"/>
      <w:outlineLvl w:val="0"/>
    </w:pPr>
    <w:rPr>
      <w:rFonts w:ascii="Arial Black" w:hAnsi="Arial Black"/>
      <w:b/>
      <w:bCs/>
      <w:color w:val="C0504D" w:themeColor="accent2"/>
      <w:kern w:val="36"/>
      <w:sz w:val="36"/>
      <w:szCs w:val="48"/>
    </w:rPr>
  </w:style>
  <w:style w:type="paragraph" w:styleId="Titre2">
    <w:name w:val="heading 2"/>
    <w:basedOn w:val="Normal"/>
    <w:next w:val="Normal"/>
    <w:link w:val="Titre2Car"/>
    <w:qFormat/>
    <w:rsid w:val="00163EB6"/>
    <w:pPr>
      <w:numPr>
        <w:ilvl w:val="1"/>
        <w:numId w:val="4"/>
      </w:numPr>
      <w:spacing w:line="360" w:lineRule="auto"/>
      <w:outlineLvl w:val="1"/>
    </w:pPr>
    <w:rPr>
      <w:rFonts w:ascii="Trebuchet MS" w:hAnsi="Trebuchet MS"/>
      <w:b/>
      <w:bCs/>
      <w:color w:val="9BBB59" w:themeColor="accent3"/>
      <w:sz w:val="32"/>
      <w:szCs w:val="32"/>
    </w:rPr>
  </w:style>
  <w:style w:type="paragraph" w:styleId="Titre3">
    <w:name w:val="heading 3"/>
    <w:basedOn w:val="Normal"/>
    <w:next w:val="Normal"/>
    <w:link w:val="Titre3Car"/>
    <w:qFormat/>
    <w:rsid w:val="00163EB6"/>
    <w:pPr>
      <w:numPr>
        <w:ilvl w:val="2"/>
        <w:numId w:val="4"/>
      </w:numPr>
      <w:spacing w:line="360" w:lineRule="auto"/>
      <w:outlineLvl w:val="2"/>
    </w:pPr>
    <w:rPr>
      <w:rFonts w:ascii="Comic Sans MS" w:hAnsi="Comic Sans MS"/>
      <w:bCs/>
      <w:i/>
      <w:color w:val="1F497D" w:themeColor="text2"/>
      <w:sz w:val="28"/>
      <w:szCs w:val="28"/>
    </w:rPr>
  </w:style>
  <w:style w:type="paragraph" w:styleId="Titre4">
    <w:name w:val="heading 4"/>
    <w:basedOn w:val="Normal"/>
    <w:next w:val="Normal"/>
    <w:link w:val="Titre4Car"/>
    <w:unhideWhenUsed/>
    <w:qFormat/>
    <w:rsid w:val="00163EB6"/>
    <w:pPr>
      <w:numPr>
        <w:ilvl w:val="3"/>
        <w:numId w:val="4"/>
      </w:numPr>
      <w:outlineLvl w:val="3"/>
    </w:pPr>
    <w:rPr>
      <w:rFonts w:ascii="Trebuchet MS" w:hAnsi="Trebuchet MS"/>
      <w:b/>
      <w:color w:val="F79646" w:themeColor="accent6"/>
    </w:rPr>
  </w:style>
  <w:style w:type="paragraph" w:styleId="Titre5">
    <w:name w:val="heading 5"/>
    <w:basedOn w:val="Normal"/>
    <w:next w:val="Normal"/>
    <w:link w:val="Titre5Car"/>
    <w:unhideWhenUsed/>
    <w:qFormat/>
    <w:rsid w:val="00DD3A1D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nhideWhenUsed/>
    <w:qFormat/>
    <w:rsid w:val="00DD3A1D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DD3A1D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DD3A1D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DD3A1D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hoixvalid">
    <w:name w:val="Choix validé"/>
    <w:basedOn w:val="Normal"/>
    <w:rsid w:val="0036477D"/>
    <w:pPr>
      <w:adjustRightInd w:val="0"/>
    </w:pPr>
    <w:rPr>
      <w:rFonts w:ascii="Calibri" w:eastAsia="Lucida Sans Unicode1" w:hAnsi="Calibri" w:cs="Calibri"/>
      <w:b/>
      <w:color w:val="1F497D"/>
      <w:szCs w:val="20"/>
    </w:rPr>
  </w:style>
  <w:style w:type="character" w:customStyle="1" w:styleId="Titre1Car">
    <w:name w:val="Titre 1 Car"/>
    <w:basedOn w:val="Policepardfaut"/>
    <w:link w:val="Titre1"/>
    <w:rsid w:val="00163EB6"/>
    <w:rPr>
      <w:rFonts w:ascii="Arial Black" w:eastAsiaTheme="minorEastAsia" w:hAnsi="Arial Black" w:cs="Times New Roman"/>
      <w:b/>
      <w:bCs/>
      <w:color w:val="C0504D" w:themeColor="accent2"/>
      <w:kern w:val="36"/>
      <w:sz w:val="36"/>
      <w:szCs w:val="48"/>
    </w:rPr>
  </w:style>
  <w:style w:type="character" w:customStyle="1" w:styleId="Titre2Car">
    <w:name w:val="Titre 2 Car"/>
    <w:basedOn w:val="Policepardfaut"/>
    <w:link w:val="Titre2"/>
    <w:rsid w:val="00163EB6"/>
    <w:rPr>
      <w:rFonts w:ascii="Trebuchet MS" w:eastAsiaTheme="minorEastAsia" w:hAnsi="Trebuchet MS" w:cs="Times New Roman"/>
      <w:b/>
      <w:bCs/>
      <w:color w:val="9BBB59" w:themeColor="accent3"/>
      <w:sz w:val="32"/>
      <w:szCs w:val="32"/>
    </w:rPr>
  </w:style>
  <w:style w:type="character" w:customStyle="1" w:styleId="Titre3Car">
    <w:name w:val="Titre 3 Car"/>
    <w:basedOn w:val="Policepardfaut"/>
    <w:link w:val="Titre3"/>
    <w:rsid w:val="00163EB6"/>
    <w:rPr>
      <w:rFonts w:ascii="Comic Sans MS" w:eastAsiaTheme="minorEastAsia" w:hAnsi="Comic Sans MS" w:cs="Times New Roman"/>
      <w:bCs/>
      <w:i/>
      <w:color w:val="1F497D" w:themeColor="text2"/>
      <w:sz w:val="28"/>
      <w:szCs w:val="28"/>
    </w:rPr>
  </w:style>
  <w:style w:type="paragraph" w:styleId="NormalWeb">
    <w:name w:val="Normal (Web)"/>
    <w:basedOn w:val="Normal"/>
    <w:uiPriority w:val="99"/>
    <w:unhideWhenUsed/>
    <w:rsid w:val="009F19AC"/>
    <w:rPr>
      <w:rFonts w:ascii="Times New Roman" w:hAnsi="Times New Roman"/>
    </w:rPr>
  </w:style>
  <w:style w:type="character" w:customStyle="1" w:styleId="clavier">
    <w:name w:val="clavier"/>
    <w:basedOn w:val="Policepardfaut"/>
    <w:rsid w:val="009F19AC"/>
  </w:style>
  <w:style w:type="character" w:customStyle="1" w:styleId="clavierrouge">
    <w:name w:val="clavier_rouge"/>
    <w:basedOn w:val="Policepardfaut"/>
    <w:rsid w:val="009F19AC"/>
  </w:style>
  <w:style w:type="character" w:customStyle="1" w:styleId="definition">
    <w:name w:val="definition"/>
    <w:basedOn w:val="Policepardfaut"/>
    <w:rsid w:val="009F19AC"/>
  </w:style>
  <w:style w:type="character" w:customStyle="1" w:styleId="balise2">
    <w:name w:val="balise2"/>
    <w:basedOn w:val="Policepardfaut"/>
    <w:rsid w:val="009F19AC"/>
  </w:style>
  <w:style w:type="character" w:customStyle="1" w:styleId="balise1">
    <w:name w:val="balise1"/>
    <w:basedOn w:val="Policepardfaut"/>
    <w:rsid w:val="009F19AC"/>
  </w:style>
  <w:style w:type="paragraph" w:styleId="Textedebulles">
    <w:name w:val="Balloon Text"/>
    <w:basedOn w:val="Normal"/>
    <w:link w:val="TextedebullesCar"/>
    <w:uiPriority w:val="99"/>
    <w:semiHidden/>
    <w:unhideWhenUsed/>
    <w:rsid w:val="009F19AC"/>
    <w:rPr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9A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rsid w:val="00163EB6"/>
    <w:rPr>
      <w:rFonts w:ascii="Trebuchet MS" w:eastAsiaTheme="minorEastAsia" w:hAnsi="Trebuchet MS" w:cs="Times New Roman"/>
      <w:b/>
      <w:color w:val="F79646" w:themeColor="accent6"/>
      <w:sz w:val="24"/>
      <w:szCs w:val="24"/>
    </w:rPr>
  </w:style>
  <w:style w:type="character" w:customStyle="1" w:styleId="Titre5Car">
    <w:name w:val="Titre 5 Car"/>
    <w:basedOn w:val="Policepardfaut"/>
    <w:link w:val="Titre5"/>
    <w:rsid w:val="00DD3A1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rsid w:val="00DD3A1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rsid w:val="00DD3A1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itre8Car">
    <w:name w:val="Titre 8 Car"/>
    <w:basedOn w:val="Policepardfaut"/>
    <w:link w:val="Titre8"/>
    <w:rsid w:val="00DD3A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DD3A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Information">
    <w:name w:val="Information"/>
    <w:basedOn w:val="Normal"/>
    <w:next w:val="Normal"/>
    <w:qFormat/>
    <w:rsid w:val="006F32B3"/>
    <w:pPr>
      <w:numPr>
        <w:ilvl w:val="1"/>
        <w:numId w:val="12"/>
      </w:numPr>
      <w:ind w:left="1418" w:firstLine="0"/>
    </w:pPr>
    <w:rPr>
      <w:noProof/>
      <w:color w:val="4F6228" w:themeColor="accent3" w:themeShade="80"/>
    </w:rPr>
  </w:style>
  <w:style w:type="paragraph" w:styleId="Paragraphedeliste">
    <w:name w:val="List Paragraph"/>
    <w:basedOn w:val="Normal"/>
    <w:uiPriority w:val="34"/>
    <w:qFormat/>
    <w:rsid w:val="0047520F"/>
    <w:pPr>
      <w:ind w:left="720"/>
    </w:pPr>
  </w:style>
  <w:style w:type="paragraph" w:customStyle="1" w:styleId="Question">
    <w:name w:val="Question"/>
    <w:basedOn w:val="Paragraphedeliste"/>
    <w:next w:val="Normal"/>
    <w:qFormat/>
    <w:rsid w:val="00BC2F36"/>
    <w:pPr>
      <w:numPr>
        <w:numId w:val="9"/>
      </w:numPr>
    </w:pPr>
    <w:rPr>
      <w:noProof/>
      <w:color w:val="145AC1"/>
    </w:rPr>
  </w:style>
  <w:style w:type="paragraph" w:customStyle="1" w:styleId="Interdit">
    <w:name w:val="Interdit"/>
    <w:basedOn w:val="Normal"/>
    <w:next w:val="Normal"/>
    <w:qFormat/>
    <w:rsid w:val="00011D6C"/>
    <w:pPr>
      <w:numPr>
        <w:ilvl w:val="1"/>
        <w:numId w:val="10"/>
      </w:numPr>
      <w:ind w:left="1418" w:firstLine="0"/>
    </w:pPr>
    <w:rPr>
      <w:noProof/>
      <w:color w:val="BE0B3F"/>
    </w:rPr>
  </w:style>
  <w:style w:type="paragraph" w:customStyle="1" w:styleId="Attention">
    <w:name w:val="Attention"/>
    <w:basedOn w:val="Normal"/>
    <w:next w:val="Normal"/>
    <w:qFormat/>
    <w:rsid w:val="00A01749"/>
    <w:pPr>
      <w:numPr>
        <w:ilvl w:val="1"/>
        <w:numId w:val="11"/>
      </w:numPr>
      <w:ind w:hanging="22"/>
    </w:pPr>
    <w:rPr>
      <w:color w:val="984806" w:themeColor="accent6" w:themeShade="80"/>
    </w:rPr>
  </w:style>
  <w:style w:type="paragraph" w:styleId="En-tte">
    <w:name w:val="header"/>
    <w:basedOn w:val="Normal"/>
    <w:link w:val="En-tteCar"/>
    <w:uiPriority w:val="99"/>
    <w:unhideWhenUsed/>
    <w:rsid w:val="00B5608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608C"/>
    <w:rPr>
      <w:rFonts w:ascii="Tahoma" w:eastAsia="Times New Roman" w:hAnsi="Tahoma" w:cs="Tahom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60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608C"/>
    <w:rPr>
      <w:rFonts w:ascii="Tahoma" w:eastAsia="Times New Roman" w:hAnsi="Tahoma" w:cs="Tahoma"/>
      <w:lang w:eastAsia="fr-FR"/>
    </w:rPr>
  </w:style>
  <w:style w:type="table" w:styleId="Grille">
    <w:name w:val="Table Grid"/>
    <w:basedOn w:val="TableauNormal"/>
    <w:uiPriority w:val="59"/>
    <w:rsid w:val="00B560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uce1">
    <w:name w:val="Puce 1"/>
    <w:basedOn w:val="Paragraphedeliste"/>
    <w:qFormat/>
    <w:rsid w:val="00DF37E7"/>
    <w:pPr>
      <w:numPr>
        <w:numId w:val="7"/>
      </w:numPr>
    </w:pPr>
  </w:style>
  <w:style w:type="paragraph" w:customStyle="1" w:styleId="Puce2">
    <w:name w:val="Puce 2"/>
    <w:basedOn w:val="Puce1"/>
    <w:rsid w:val="00DF37E7"/>
    <w:pPr>
      <w:numPr>
        <w:numId w:val="8"/>
      </w:numPr>
    </w:pPr>
  </w:style>
  <w:style w:type="character" w:styleId="Lienhypertexte">
    <w:name w:val="Hyperlink"/>
    <w:basedOn w:val="Policepardfaut"/>
    <w:uiPriority w:val="99"/>
    <w:unhideWhenUsed/>
    <w:rsid w:val="00790412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5D67AE"/>
    <w:rPr>
      <w:color w:val="808080"/>
    </w:rPr>
  </w:style>
  <w:style w:type="paragraph" w:styleId="Retraitcorpsdetexte">
    <w:name w:val="Body Text Indent"/>
    <w:basedOn w:val="Normal"/>
    <w:link w:val="RetraitcorpsdetexteCar"/>
    <w:semiHidden/>
    <w:rsid w:val="00893C86"/>
    <w:pPr>
      <w:jc w:val="left"/>
    </w:pPr>
    <w:rPr>
      <w:rFonts w:ascii="Comic Sans MS" w:eastAsia="Times New Roman" w:hAnsi="Comic Sans MS"/>
      <w:color w:val="000000"/>
      <w:sz w:val="18"/>
      <w:szCs w:val="18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893C86"/>
    <w:rPr>
      <w:rFonts w:ascii="Comic Sans MS" w:eastAsia="Times New Roman" w:hAnsi="Comic Sans MS" w:cs="Times New Roman"/>
      <w:color w:val="000000"/>
      <w:sz w:val="18"/>
      <w:szCs w:val="18"/>
    </w:rPr>
  </w:style>
  <w:style w:type="character" w:styleId="Marquedannotation">
    <w:name w:val="annotation reference"/>
    <w:basedOn w:val="Policepardfaut"/>
    <w:uiPriority w:val="99"/>
    <w:semiHidden/>
    <w:unhideWhenUsed/>
    <w:rsid w:val="006121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210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210E"/>
    <w:rPr>
      <w:rFonts w:eastAsiaTheme="minorEastAsia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21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210E"/>
    <w:rPr>
      <w:rFonts w:eastAsiaTheme="minorEastAsia" w:cs="Times New Roman"/>
      <w:b/>
      <w:bCs/>
      <w:sz w:val="20"/>
      <w:szCs w:val="20"/>
    </w:rPr>
  </w:style>
  <w:style w:type="table" w:styleId="Trameclaire-Accent5">
    <w:name w:val="Light Shading Accent 5"/>
    <w:basedOn w:val="TableauNormal"/>
    <w:uiPriority w:val="60"/>
    <w:rsid w:val="00F6790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Grilleclaire-Accent5">
    <w:name w:val="Light Grid Accent 5"/>
    <w:basedOn w:val="TableauNormal"/>
    <w:uiPriority w:val="62"/>
    <w:rsid w:val="00F679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Rfrenceple">
    <w:name w:val="Subtle Reference"/>
    <w:basedOn w:val="Policepardfaut"/>
    <w:uiPriority w:val="31"/>
    <w:qFormat/>
    <w:rsid w:val="008A5E70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8A5E70"/>
    <w:rPr>
      <w:b/>
      <w:bCs/>
      <w:smallCaps/>
      <w:color w:val="C0504D" w:themeColor="accent2"/>
      <w:spacing w:val="5"/>
      <w:u w:val="single"/>
    </w:rPr>
  </w:style>
  <w:style w:type="character" w:styleId="Accentuationdiscrte">
    <w:name w:val="Subtle Emphasis"/>
    <w:basedOn w:val="Policepardfaut"/>
    <w:uiPriority w:val="19"/>
    <w:qFormat/>
    <w:rsid w:val="008A5E70"/>
    <w:rPr>
      <w:i/>
      <w:iCs/>
      <w:color w:val="808080" w:themeColor="text1" w:themeTint="7F"/>
    </w:rPr>
  </w:style>
  <w:style w:type="character" w:styleId="lev">
    <w:name w:val="Strong"/>
    <w:basedOn w:val="Policepardfaut"/>
    <w:uiPriority w:val="22"/>
    <w:qFormat/>
    <w:rsid w:val="003704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2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image" Target="media/image16.jpe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jpe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footer" Target="footer3.xml"/><Relationship Id="rId66" Type="http://schemas.openxmlformats.org/officeDocument/2006/relationships/header" Target="header2.xml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42" Type="http://schemas.openxmlformats.org/officeDocument/2006/relationships/image" Target="media/image43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jpeg"/><Relationship Id="rId49" Type="http://schemas.openxmlformats.org/officeDocument/2006/relationships/image" Target="media/image4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1.png"/><Relationship Id="rId30" Type="http://schemas.openxmlformats.org/officeDocument/2006/relationships/image" Target="media/image31.png"/><Relationship Id="rId31" Type="http://schemas.openxmlformats.org/officeDocument/2006/relationships/image" Target="media/image32.png"/><Relationship Id="rId32" Type="http://schemas.openxmlformats.org/officeDocument/2006/relationships/image" Target="media/image33.png"/><Relationship Id="rId33" Type="http://schemas.openxmlformats.org/officeDocument/2006/relationships/image" Target="media/image34.png"/><Relationship Id="rId34" Type="http://schemas.openxmlformats.org/officeDocument/2006/relationships/image" Target="media/image35.png"/><Relationship Id="rId35" Type="http://schemas.openxmlformats.org/officeDocument/2006/relationships/image" Target="media/image36.png"/><Relationship Id="rId36" Type="http://schemas.openxmlformats.org/officeDocument/2006/relationships/image" Target="media/image37.png"/><Relationship Id="rId37" Type="http://schemas.openxmlformats.org/officeDocument/2006/relationships/image" Target="media/image38.png"/><Relationship Id="rId38" Type="http://schemas.openxmlformats.org/officeDocument/2006/relationships/image" Target="media/image39.png"/><Relationship Id="rId20" Type="http://schemas.openxmlformats.org/officeDocument/2006/relationships/image" Target="media/image21.png"/><Relationship Id="rId21" Type="http://schemas.openxmlformats.org/officeDocument/2006/relationships/image" Target="media/image22.png"/><Relationship Id="rId22" Type="http://schemas.openxmlformats.org/officeDocument/2006/relationships/image" Target="media/image23.png"/><Relationship Id="rId23" Type="http://schemas.openxmlformats.org/officeDocument/2006/relationships/image" Target="media/image24.png"/><Relationship Id="rId24" Type="http://schemas.openxmlformats.org/officeDocument/2006/relationships/image" Target="media/image25.png"/><Relationship Id="rId25" Type="http://schemas.openxmlformats.org/officeDocument/2006/relationships/image" Target="media/image26.png"/><Relationship Id="rId26" Type="http://schemas.openxmlformats.org/officeDocument/2006/relationships/image" Target="media/image27.png"/><Relationship Id="rId27" Type="http://schemas.openxmlformats.org/officeDocument/2006/relationships/image" Target="media/image28.png"/><Relationship Id="rId28" Type="http://schemas.openxmlformats.org/officeDocument/2006/relationships/image" Target="media/image29.png"/><Relationship Id="rId29" Type="http://schemas.openxmlformats.org/officeDocument/2006/relationships/image" Target="media/image30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10" Type="http://schemas.openxmlformats.org/officeDocument/2006/relationships/image" Target="media/image12.png"/><Relationship Id="rId11" Type="http://schemas.openxmlformats.org/officeDocument/2006/relationships/image" Target="media/image13.png"/><Relationship Id="rId1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n\AppData\Roaming\Microsoft\Templates\Mod&#232;le%20STI2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8C6E3-AF3A-F645-A174-CD68572C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\Users\Yann\AppData\Roaming\Microsoft\Templates\Modèle STI2D.dotx</Template>
  <TotalTime>16</TotalTime>
  <Pages>12</Pages>
  <Words>1746</Words>
  <Characters>9607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</dc:creator>
  <cp:lastModifiedBy>Richard ALLARD</cp:lastModifiedBy>
  <cp:revision>4</cp:revision>
  <cp:lastPrinted>2013-11-17T15:25:00Z</cp:lastPrinted>
  <dcterms:created xsi:type="dcterms:W3CDTF">2014-12-11T19:46:00Z</dcterms:created>
  <dcterms:modified xsi:type="dcterms:W3CDTF">2015-01-30T14:13:00Z</dcterms:modified>
</cp:coreProperties>
</file>