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0"/>
  <w:body>
    <w:p w14:paraId="03AD229D" w14:textId="77777777" w:rsidR="0052799A" w:rsidRDefault="0052799A" w:rsidP="00BB0F84"/>
    <w:tbl>
      <w:tblPr>
        <w:tblW w:w="1091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95"/>
        <w:gridCol w:w="1985"/>
        <w:gridCol w:w="2104"/>
        <w:gridCol w:w="2728"/>
      </w:tblGrid>
      <w:tr w:rsidR="0052799A" w:rsidRPr="0052799A" w14:paraId="43F71813" w14:textId="77777777" w:rsidTr="00F26F45">
        <w:trPr>
          <w:trHeight w:val="1401"/>
        </w:trPr>
        <w:tc>
          <w:tcPr>
            <w:tcW w:w="4095" w:type="dxa"/>
          </w:tcPr>
          <w:p w14:paraId="24158201" w14:textId="77777777" w:rsidR="0052799A" w:rsidRPr="0052799A" w:rsidRDefault="0052799A" w:rsidP="0052799A">
            <w:pPr>
              <w:jc w:val="left"/>
              <w:rPr>
                <w:rFonts w:ascii="Calibri" w:eastAsia="Times New Roman" w:hAnsi="Calibri" w:cs="Calibri"/>
                <w:noProof/>
                <w:lang w:eastAsia="fr-FR"/>
              </w:rPr>
            </w:pPr>
            <w:r w:rsidRPr="0052799A">
              <w:rPr>
                <w:rFonts w:ascii="Calibri" w:eastAsia="Times New Roman" w:hAnsi="Calibri" w:cs="Calibri"/>
                <w:noProof/>
                <w:lang w:eastAsia="fr-FR"/>
              </w:rPr>
              <w:t>Nom :</w:t>
            </w:r>
          </w:p>
        </w:tc>
        <w:tc>
          <w:tcPr>
            <w:tcW w:w="4089" w:type="dxa"/>
            <w:gridSpan w:val="2"/>
          </w:tcPr>
          <w:p w14:paraId="68293734" w14:textId="77777777" w:rsidR="0052799A" w:rsidRPr="0052799A" w:rsidRDefault="0052799A" w:rsidP="0052799A">
            <w:pPr>
              <w:keepNext/>
              <w:jc w:val="left"/>
              <w:outlineLvl w:val="5"/>
              <w:rPr>
                <w:rFonts w:ascii="Calibri" w:eastAsia="Times New Roman" w:hAnsi="Calibri" w:cs="Calibri"/>
                <w:noProof/>
                <w:lang w:eastAsia="fr-FR"/>
              </w:rPr>
            </w:pPr>
            <w:r w:rsidRPr="0052799A">
              <w:rPr>
                <w:rFonts w:ascii="Calibri" w:eastAsia="Times New Roman" w:hAnsi="Calibri" w:cs="Calibri"/>
                <w:noProof/>
                <w:lang w:eastAsia="fr-FR"/>
              </w:rPr>
              <w:t>Prénom :</w:t>
            </w:r>
          </w:p>
        </w:tc>
        <w:tc>
          <w:tcPr>
            <w:tcW w:w="2728" w:type="dxa"/>
          </w:tcPr>
          <w:p w14:paraId="1037B3BD" w14:textId="77777777" w:rsidR="0052799A" w:rsidRPr="0052799A" w:rsidRDefault="0052799A" w:rsidP="0052799A">
            <w:pPr>
              <w:keepNext/>
              <w:numPr>
                <w:ilvl w:val="0"/>
                <w:numId w:val="17"/>
              </w:numPr>
              <w:jc w:val="center"/>
              <w:outlineLvl w:val="5"/>
              <w:rPr>
                <w:rFonts w:ascii="Comic Sans MS" w:eastAsia="Times New Roman" w:hAnsi="Comic Sans MS"/>
                <w:noProof/>
                <w:szCs w:val="20"/>
                <w:lang w:eastAsia="fr-FR"/>
              </w:rPr>
            </w:pPr>
            <w:r w:rsidRPr="0052799A">
              <w:rPr>
                <w:rFonts w:ascii="Comic Sans MS" w:eastAsia="Times New Roman" w:hAnsi="Comic Sans MS"/>
                <w:noProof/>
                <w:sz w:val="28"/>
                <w:szCs w:val="20"/>
                <w:lang w:eastAsia="fr-FR"/>
              </w:rPr>
              <w:drawing>
                <wp:anchor distT="0" distB="0" distL="114300" distR="114300" simplePos="0" relativeHeight="251613184" behindDoc="0" locked="0" layoutInCell="1" allowOverlap="1" wp14:anchorId="4B81F059" wp14:editId="52EE68C9">
                  <wp:simplePos x="0" y="0"/>
                  <wp:positionH relativeFrom="column">
                    <wp:posOffset>93980</wp:posOffset>
                  </wp:positionH>
                  <wp:positionV relativeFrom="paragraph">
                    <wp:posOffset>66040</wp:posOffset>
                  </wp:positionV>
                  <wp:extent cx="1324610" cy="742950"/>
                  <wp:effectExtent l="0" t="0" r="8890" b="0"/>
                  <wp:wrapNone/>
                  <wp:docPr id="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610" cy="742950"/>
                          </a:xfrm>
                          <a:prstGeom prst="rect">
                            <a:avLst/>
                          </a:prstGeom>
                          <a:noFill/>
                          <a:ln>
                            <a:noFill/>
                          </a:ln>
                        </pic:spPr>
                      </pic:pic>
                    </a:graphicData>
                  </a:graphic>
                </wp:anchor>
              </w:drawing>
            </w:r>
          </w:p>
        </w:tc>
      </w:tr>
      <w:tr w:rsidR="0052799A" w:rsidRPr="0052799A" w14:paraId="25769587" w14:textId="77777777" w:rsidTr="00F26F45">
        <w:tc>
          <w:tcPr>
            <w:tcW w:w="6080" w:type="dxa"/>
            <w:gridSpan w:val="2"/>
          </w:tcPr>
          <w:p w14:paraId="79637680" w14:textId="77777777" w:rsidR="0052799A" w:rsidRPr="0052799A" w:rsidRDefault="0052799A" w:rsidP="0052799A">
            <w:pPr>
              <w:jc w:val="center"/>
              <w:rPr>
                <w:rFonts w:ascii="Comic Sans MS" w:eastAsia="Times New Roman" w:hAnsi="Comic Sans MS"/>
                <w:i/>
                <w:sz w:val="20"/>
                <w:szCs w:val="20"/>
                <w:lang w:val="fr-CA" w:eastAsia="fr-FR"/>
              </w:rPr>
            </w:pPr>
          </w:p>
          <w:p w14:paraId="77C61863" w14:textId="77777777" w:rsidR="0052799A" w:rsidRPr="0052799A" w:rsidRDefault="0052799A" w:rsidP="0052799A">
            <w:pPr>
              <w:keepNext/>
              <w:tabs>
                <w:tab w:val="left" w:pos="2552"/>
              </w:tabs>
              <w:ind w:left="360"/>
              <w:jc w:val="center"/>
              <w:outlineLvl w:val="0"/>
              <w:rPr>
                <w:rFonts w:ascii="Comic Sans MS" w:eastAsia="Times New Roman" w:hAnsi="Comic Sans MS"/>
                <w:i/>
                <w:szCs w:val="20"/>
                <w:lang w:val="fr-CA" w:eastAsia="fr-FR"/>
              </w:rPr>
            </w:pPr>
            <w:r w:rsidRPr="0052799A">
              <w:rPr>
                <w:rFonts w:ascii="Comic Sans MS" w:eastAsia="Times New Roman" w:hAnsi="Comic Sans MS"/>
                <w:i/>
                <w:szCs w:val="20"/>
                <w:lang w:val="fr-CA" w:eastAsia="fr-FR"/>
              </w:rPr>
              <w:t>Centre d’intérêt</w:t>
            </w:r>
          </w:p>
          <w:p w14:paraId="05A292F7" w14:textId="77777777" w:rsidR="0052799A" w:rsidRPr="0052799A" w:rsidRDefault="0052799A" w:rsidP="0052799A">
            <w:pPr>
              <w:jc w:val="center"/>
              <w:rPr>
                <w:rFonts w:ascii="Comic Sans MS" w:eastAsia="Times New Roman" w:hAnsi="Comic Sans MS"/>
                <w:i/>
                <w:sz w:val="20"/>
                <w:szCs w:val="20"/>
                <w:lang w:val="fr-CA" w:eastAsia="fr-FR"/>
              </w:rPr>
            </w:pPr>
            <w:r w:rsidRPr="0052799A">
              <w:rPr>
                <w:rFonts w:ascii="Comic Sans MS" w:eastAsia="Times New Roman" w:hAnsi="Comic Sans MS"/>
                <w:i/>
                <w:sz w:val="20"/>
                <w:szCs w:val="20"/>
                <w:lang w:val="fr-CA" w:eastAsia="fr-FR"/>
              </w:rPr>
              <w:t xml:space="preserve">CI8 : Caractérisation des </w:t>
            </w:r>
            <w:r>
              <w:rPr>
                <w:rFonts w:ascii="Comic Sans MS" w:eastAsia="Times New Roman" w:hAnsi="Comic Sans MS"/>
                <w:i/>
                <w:sz w:val="20"/>
                <w:szCs w:val="20"/>
                <w:lang w:val="fr-CA" w:eastAsia="fr-FR"/>
              </w:rPr>
              <w:t>matériaux et des structures</w:t>
            </w:r>
          </w:p>
          <w:p w14:paraId="48ECD117" w14:textId="77777777" w:rsidR="0052799A" w:rsidRPr="0052799A" w:rsidRDefault="0052799A" w:rsidP="0052799A">
            <w:pPr>
              <w:jc w:val="center"/>
              <w:rPr>
                <w:rFonts w:ascii="Comic Sans MS" w:eastAsia="Times New Roman" w:hAnsi="Comic Sans MS"/>
                <w:i/>
                <w:sz w:val="20"/>
                <w:szCs w:val="20"/>
                <w:lang w:val="fr-CA" w:eastAsia="fr-FR"/>
              </w:rPr>
            </w:pPr>
          </w:p>
          <w:p w14:paraId="401E4482" w14:textId="77777777" w:rsidR="0052799A" w:rsidRPr="0052799A" w:rsidRDefault="0052799A" w:rsidP="0052799A">
            <w:pPr>
              <w:jc w:val="center"/>
              <w:rPr>
                <w:rFonts w:ascii="Comic Sans MS" w:eastAsia="Times New Roman" w:hAnsi="Comic Sans MS"/>
                <w:sz w:val="28"/>
                <w:szCs w:val="20"/>
                <w:lang w:val="fr-CA" w:eastAsia="fr-FR"/>
              </w:rPr>
            </w:pPr>
            <w:r w:rsidRPr="0052799A">
              <w:rPr>
                <w:rFonts w:ascii="Comic Sans MS" w:eastAsia="Times New Roman" w:hAnsi="Comic Sans MS"/>
                <w:i/>
                <w:szCs w:val="20"/>
                <w:lang w:val="fr-CA" w:eastAsia="fr-FR"/>
              </w:rPr>
              <w:t>Type d’activités :</w:t>
            </w:r>
          </w:p>
          <w:p w14:paraId="6437114E" w14:textId="77777777" w:rsidR="0052799A" w:rsidRPr="0052799A" w:rsidRDefault="0052799A" w:rsidP="0052799A">
            <w:pPr>
              <w:jc w:val="center"/>
              <w:rPr>
                <w:rFonts w:ascii="Comic Sans MS" w:eastAsia="Times New Roman" w:hAnsi="Comic Sans MS"/>
                <w:caps/>
                <w:sz w:val="28"/>
                <w:szCs w:val="20"/>
                <w:lang w:val="fr-CA" w:eastAsia="fr-FR"/>
              </w:rPr>
            </w:pPr>
            <w:r w:rsidRPr="0052799A">
              <w:rPr>
                <w:rFonts w:ascii="Comic Sans MS" w:eastAsia="Times New Roman" w:hAnsi="Comic Sans MS"/>
                <w:sz w:val="28"/>
                <w:szCs w:val="20"/>
                <w:lang w:val="fr-CA" w:eastAsia="fr-FR"/>
              </w:rPr>
              <w:t>Activités pratiques</w:t>
            </w:r>
          </w:p>
          <w:p w14:paraId="2F9FD4A0" w14:textId="77777777" w:rsidR="0052799A" w:rsidRPr="0052799A" w:rsidRDefault="0052799A" w:rsidP="0052799A">
            <w:pPr>
              <w:jc w:val="center"/>
              <w:rPr>
                <w:rFonts w:ascii="Comic Sans MS" w:eastAsia="Times New Roman" w:hAnsi="Comic Sans MS"/>
                <w:sz w:val="20"/>
                <w:szCs w:val="20"/>
                <w:lang w:val="fr-CA" w:eastAsia="fr-FR"/>
              </w:rPr>
            </w:pPr>
          </w:p>
          <w:p w14:paraId="21ACB832" w14:textId="77777777" w:rsidR="0052799A" w:rsidRPr="0052799A" w:rsidRDefault="0052799A" w:rsidP="0052799A">
            <w:pPr>
              <w:keepNext/>
              <w:ind w:left="360"/>
              <w:jc w:val="center"/>
              <w:outlineLvl w:val="0"/>
              <w:rPr>
                <w:rFonts w:ascii="Comic Sans MS" w:eastAsia="Times New Roman" w:hAnsi="Comic Sans MS"/>
                <w:sz w:val="28"/>
                <w:szCs w:val="20"/>
                <w:lang w:val="fr-CA" w:eastAsia="fr-FR"/>
              </w:rPr>
            </w:pPr>
            <w:r w:rsidRPr="0052799A">
              <w:rPr>
                <w:rFonts w:ascii="Comic Sans MS" w:eastAsia="Times New Roman" w:hAnsi="Comic Sans MS"/>
                <w:i/>
                <w:szCs w:val="20"/>
                <w:lang w:val="fr-CA" w:eastAsia="fr-FR"/>
              </w:rPr>
              <w:t>Durée</w:t>
            </w:r>
            <w:r>
              <w:rPr>
                <w:rFonts w:ascii="Comic Sans MS" w:eastAsia="Times New Roman" w:hAnsi="Comic Sans MS"/>
                <w:i/>
                <w:szCs w:val="20"/>
                <w:lang w:val="fr-CA" w:eastAsia="fr-FR"/>
              </w:rPr>
              <w:t xml:space="preserve"> : </w:t>
            </w:r>
            <w:r w:rsidR="00940851">
              <w:rPr>
                <w:rFonts w:ascii="Comic Sans MS" w:eastAsia="Times New Roman" w:hAnsi="Comic Sans MS"/>
                <w:sz w:val="28"/>
                <w:szCs w:val="20"/>
                <w:lang w:val="fr-CA" w:eastAsia="fr-FR"/>
              </w:rPr>
              <w:t>6</w:t>
            </w:r>
            <w:r w:rsidRPr="0052799A">
              <w:rPr>
                <w:rFonts w:ascii="Comic Sans MS" w:eastAsia="Times New Roman" w:hAnsi="Comic Sans MS"/>
                <w:sz w:val="28"/>
                <w:szCs w:val="20"/>
                <w:lang w:val="fr-CA" w:eastAsia="fr-FR"/>
              </w:rPr>
              <w:t xml:space="preserve">H00 </w:t>
            </w:r>
          </w:p>
          <w:p w14:paraId="7A23273C" w14:textId="77777777" w:rsidR="0052799A" w:rsidRPr="0052799A" w:rsidRDefault="0052799A" w:rsidP="0052799A">
            <w:pPr>
              <w:jc w:val="left"/>
              <w:rPr>
                <w:rFonts w:ascii="Times New Roman" w:eastAsia="Times New Roman" w:hAnsi="Times New Roman"/>
                <w:sz w:val="20"/>
                <w:szCs w:val="20"/>
                <w:lang w:val="fr-CA" w:eastAsia="fr-FR"/>
              </w:rPr>
            </w:pPr>
          </w:p>
        </w:tc>
        <w:tc>
          <w:tcPr>
            <w:tcW w:w="4832" w:type="dxa"/>
            <w:gridSpan w:val="2"/>
          </w:tcPr>
          <w:p w14:paraId="31A5172B" w14:textId="77777777" w:rsidR="0052799A" w:rsidRPr="0052799A" w:rsidRDefault="0052799A" w:rsidP="0052799A">
            <w:pPr>
              <w:keepNext/>
              <w:spacing w:before="120" w:after="120"/>
              <w:ind w:left="360"/>
              <w:jc w:val="center"/>
              <w:outlineLvl w:val="5"/>
              <w:rPr>
                <w:rFonts w:ascii="Comic Sans MS" w:eastAsia="Times New Roman" w:hAnsi="Comic Sans MS"/>
                <w:szCs w:val="20"/>
                <w:lang w:val="fr-CA" w:eastAsia="fr-FR"/>
              </w:rPr>
            </w:pPr>
            <w:r>
              <w:rPr>
                <w:b/>
                <w:bCs/>
                <w:noProof/>
                <w:lang w:eastAsia="fr-FR"/>
              </w:rPr>
              <w:drawing>
                <wp:inline distT="0" distB="0" distL="0" distR="0" wp14:anchorId="1F36DAC9" wp14:editId="16741CDA">
                  <wp:extent cx="1572132" cy="1485900"/>
                  <wp:effectExtent l="0" t="0" r="952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574468" cy="1488107"/>
                          </a:xfrm>
                          <a:prstGeom prst="rect">
                            <a:avLst/>
                          </a:prstGeom>
                          <a:noFill/>
                          <a:ln w="9525">
                            <a:noFill/>
                            <a:miter lim="800000"/>
                            <a:headEnd/>
                            <a:tailEnd/>
                          </a:ln>
                        </pic:spPr>
                      </pic:pic>
                    </a:graphicData>
                  </a:graphic>
                </wp:inline>
              </w:drawing>
            </w:r>
          </w:p>
        </w:tc>
      </w:tr>
    </w:tbl>
    <w:p w14:paraId="51532BC4" w14:textId="77777777" w:rsidR="0052799A" w:rsidRDefault="0052799A" w:rsidP="00BB0F84"/>
    <w:p w14:paraId="7EC2E23B" w14:textId="77777777" w:rsidR="0025169A" w:rsidRDefault="0025169A" w:rsidP="00BB0F84"/>
    <w:p w14:paraId="156DDE15" w14:textId="77777777" w:rsidR="006E124F" w:rsidRDefault="006E124F" w:rsidP="00BC2F36"/>
    <w:p w14:paraId="32ED8DCB" w14:textId="77777777" w:rsidR="006F4D4F" w:rsidRDefault="00074BB3" w:rsidP="006F4D4F">
      <w:pPr>
        <w:jc w:val="center"/>
        <w:rPr>
          <w:rFonts w:ascii="Tahoma" w:hAnsi="Tahoma" w:cs="Tahoma"/>
          <w:b/>
          <w:i/>
          <w:color w:val="008000"/>
          <w:sz w:val="28"/>
          <w:szCs w:val="28"/>
          <w:u w:val="single"/>
        </w:rPr>
      </w:pPr>
      <w:r>
        <w:rPr>
          <w:rFonts w:ascii="Tahoma" w:hAnsi="Tahoma" w:cs="Tahoma"/>
          <w:b/>
          <w:i/>
          <w:color w:val="008000"/>
          <w:sz w:val="28"/>
          <w:szCs w:val="28"/>
          <w:u w:val="single"/>
        </w:rPr>
        <w:t>Fabrication de l’outillage d’injection</w:t>
      </w:r>
      <w:r w:rsidR="00FF5577">
        <w:rPr>
          <w:rFonts w:ascii="Tahoma" w:hAnsi="Tahoma" w:cs="Tahoma"/>
          <w:b/>
          <w:i/>
          <w:color w:val="008000"/>
          <w:sz w:val="28"/>
          <w:szCs w:val="28"/>
          <w:u w:val="single"/>
        </w:rPr>
        <w:t xml:space="preserve"> : </w:t>
      </w:r>
      <w:r>
        <w:rPr>
          <w:rFonts w:ascii="Tahoma" w:hAnsi="Tahoma" w:cs="Tahoma"/>
          <w:b/>
          <w:i/>
          <w:color w:val="008000"/>
          <w:sz w:val="28"/>
          <w:szCs w:val="28"/>
          <w:u w:val="single"/>
        </w:rPr>
        <w:t>Jetons</w:t>
      </w:r>
    </w:p>
    <w:p w14:paraId="5E656722" w14:textId="77777777" w:rsidR="0025169A" w:rsidRDefault="005234C8" w:rsidP="006F4D4F">
      <w:pPr>
        <w:jc w:val="center"/>
        <w:rPr>
          <w:rFonts w:ascii="Tahoma" w:hAnsi="Tahoma" w:cs="Tahoma"/>
          <w:b/>
          <w:i/>
          <w:color w:val="008000"/>
          <w:sz w:val="28"/>
          <w:szCs w:val="28"/>
          <w:u w:val="single"/>
        </w:rPr>
      </w:pPr>
      <w:r w:rsidRPr="005234C8">
        <w:rPr>
          <w:rFonts w:cs="Arial"/>
          <w:noProof/>
          <w:lang w:eastAsia="fr-FR"/>
        </w:rPr>
        <w:drawing>
          <wp:anchor distT="0" distB="0" distL="114300" distR="114300" simplePos="0" relativeHeight="252280832" behindDoc="1" locked="0" layoutInCell="1" allowOverlap="1" wp14:anchorId="7F8383C6" wp14:editId="7363460D">
            <wp:simplePos x="0" y="0"/>
            <wp:positionH relativeFrom="column">
              <wp:posOffset>4690110</wp:posOffset>
            </wp:positionH>
            <wp:positionV relativeFrom="paragraph">
              <wp:posOffset>103505</wp:posOffset>
            </wp:positionV>
            <wp:extent cx="1533525" cy="1650365"/>
            <wp:effectExtent l="0" t="0" r="9525" b="6985"/>
            <wp:wrapTight wrapText="bothSides">
              <wp:wrapPolygon edited="0">
                <wp:start x="0" y="0"/>
                <wp:lineTo x="0" y="21442"/>
                <wp:lineTo x="21466" y="21442"/>
                <wp:lineTo x="21466" y="0"/>
                <wp:lineTo x="0"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650365"/>
                    </a:xfrm>
                    <a:prstGeom prst="rect">
                      <a:avLst/>
                    </a:prstGeom>
                    <a:noFill/>
                    <a:ln>
                      <a:noFill/>
                    </a:ln>
                    <a:extLst/>
                  </pic:spPr>
                </pic:pic>
              </a:graphicData>
            </a:graphic>
          </wp:anchor>
        </w:drawing>
      </w:r>
    </w:p>
    <w:p w14:paraId="73325AA4" w14:textId="77777777" w:rsidR="0025169A" w:rsidRDefault="0025169A" w:rsidP="006C7342">
      <w:pPr>
        <w:pStyle w:val="Titre1"/>
        <w:numPr>
          <w:ilvl w:val="0"/>
          <w:numId w:val="0"/>
        </w:numPr>
        <w:spacing w:line="240" w:lineRule="auto"/>
        <w:jc w:val="both"/>
        <w:rPr>
          <w:rFonts w:asciiTheme="minorHAnsi" w:hAnsiTheme="minorHAnsi" w:cs="Arial"/>
          <w:b w:val="0"/>
          <w:bCs w:val="0"/>
          <w:color w:val="auto"/>
          <w:sz w:val="24"/>
          <w:szCs w:val="24"/>
        </w:rPr>
      </w:pPr>
    </w:p>
    <w:p w14:paraId="6DCC36DE" w14:textId="77777777" w:rsidR="00FF5577" w:rsidRDefault="006C7342" w:rsidP="006C7342">
      <w:pPr>
        <w:pStyle w:val="Titre1"/>
        <w:numPr>
          <w:ilvl w:val="0"/>
          <w:numId w:val="0"/>
        </w:numPr>
        <w:spacing w:line="240" w:lineRule="auto"/>
        <w:jc w:val="both"/>
        <w:rPr>
          <w:rFonts w:asciiTheme="minorHAnsi" w:hAnsiTheme="minorHAnsi" w:cs="Arial"/>
          <w:b w:val="0"/>
          <w:bCs w:val="0"/>
          <w:color w:val="auto"/>
          <w:sz w:val="24"/>
          <w:szCs w:val="24"/>
        </w:rPr>
      </w:pPr>
      <w:r>
        <w:rPr>
          <w:rFonts w:asciiTheme="minorHAnsi" w:hAnsiTheme="minorHAnsi" w:cs="Arial"/>
          <w:b w:val="0"/>
          <w:bCs w:val="0"/>
          <w:color w:val="auto"/>
          <w:sz w:val="24"/>
          <w:szCs w:val="24"/>
        </w:rPr>
        <w:t xml:space="preserve">Afin d’assurer la promotion de la section Sti2D et du lycée Arbez Carme, l’équipe administrative de </w:t>
      </w:r>
      <w:r w:rsidR="0025169A">
        <w:rPr>
          <w:rFonts w:asciiTheme="minorHAnsi" w:hAnsiTheme="minorHAnsi" w:cs="Arial"/>
          <w:b w:val="0"/>
          <w:bCs w:val="0"/>
          <w:color w:val="auto"/>
          <w:sz w:val="24"/>
          <w:szCs w:val="24"/>
        </w:rPr>
        <w:t>l’</w:t>
      </w:r>
      <w:r>
        <w:rPr>
          <w:rFonts w:asciiTheme="minorHAnsi" w:hAnsiTheme="minorHAnsi" w:cs="Arial"/>
          <w:b w:val="0"/>
          <w:bCs w:val="0"/>
          <w:color w:val="auto"/>
          <w:sz w:val="24"/>
          <w:szCs w:val="24"/>
        </w:rPr>
        <w:t xml:space="preserve">établissement envisage de fabriquer et distribuer des jetons publicitaires pouvant notamment être utilisé dans les chariots de supermarché. </w:t>
      </w:r>
    </w:p>
    <w:p w14:paraId="4E61D510" w14:textId="77777777" w:rsidR="00FF5577" w:rsidRPr="00B54865" w:rsidRDefault="00FF5577" w:rsidP="00FF5577">
      <w:pPr>
        <w:pStyle w:val="Information"/>
        <w:numPr>
          <w:ilvl w:val="0"/>
          <w:numId w:val="0"/>
        </w:numPr>
        <w:rPr>
          <w:color w:val="auto"/>
        </w:rPr>
      </w:pPr>
      <w:r w:rsidRPr="00FF5577">
        <w:rPr>
          <w:color w:val="auto"/>
        </w:rPr>
        <w:t xml:space="preserve">Nous vous proposons dans cette étude de </w:t>
      </w:r>
      <w:r w:rsidR="006C7342">
        <w:rPr>
          <w:color w:val="auto"/>
        </w:rPr>
        <w:t xml:space="preserve">personnaliser et </w:t>
      </w:r>
      <w:r w:rsidR="006153C0">
        <w:rPr>
          <w:color w:val="auto"/>
        </w:rPr>
        <w:t xml:space="preserve">de </w:t>
      </w:r>
      <w:r w:rsidR="006C7342">
        <w:rPr>
          <w:color w:val="auto"/>
        </w:rPr>
        <w:t xml:space="preserve">fabriquer </w:t>
      </w:r>
      <w:r w:rsidR="00B54865">
        <w:rPr>
          <w:color w:val="auto"/>
        </w:rPr>
        <w:t>l’outillage d’injection</w:t>
      </w:r>
      <w:r w:rsidR="006C7342">
        <w:rPr>
          <w:color w:val="auto"/>
        </w:rPr>
        <w:t xml:space="preserve"> permettant d’obtenir des jetons person</w:t>
      </w:r>
      <w:r w:rsidR="006153C0">
        <w:rPr>
          <w:color w:val="auto"/>
        </w:rPr>
        <w:t>n</w:t>
      </w:r>
      <w:r w:rsidR="006C7342">
        <w:rPr>
          <w:color w:val="auto"/>
        </w:rPr>
        <w:t>alisé</w:t>
      </w:r>
      <w:r w:rsidR="006153C0">
        <w:rPr>
          <w:color w:val="auto"/>
        </w:rPr>
        <w:t>s</w:t>
      </w:r>
      <w:r w:rsidR="006C7342">
        <w:rPr>
          <w:color w:val="auto"/>
        </w:rPr>
        <w:t>.</w:t>
      </w:r>
      <w:r w:rsidR="0025169A" w:rsidRPr="0025169A">
        <w:t xml:space="preserve"> </w:t>
      </w:r>
    </w:p>
    <w:p w14:paraId="1A37AEBE" w14:textId="77777777" w:rsidR="00D83B95" w:rsidRDefault="00D83B95" w:rsidP="00BC2F36"/>
    <w:p w14:paraId="65376006" w14:textId="77777777" w:rsidR="00D83B95" w:rsidRDefault="006153C0" w:rsidP="00BC2F36">
      <w:r>
        <w:rPr>
          <w:noProof/>
          <w:lang w:val="en-GB" w:eastAsia="en-GB"/>
        </w:rPr>
        <w:pict w14:anchorId="42835C21">
          <v:group id="Groupe 21545" o:spid="_x0000_s1026" style="position:absolute;left:0;text-align:left;margin-left:235.1pt;margin-top:11.45pt;width:254.75pt;height:168.9pt;z-index:251794432;mso-width-relative:margin;mso-height-relative:margin" coordsize="30384,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">
            <v:shapetype id="_x0000_t202" coordsize="21600,21600" o:spt="202" path="m0,0l0,21600,21600,21600,21600,0xe">
              <v:stroke joinstyle="miter"/>
              <v:path gradientshapeok="t" o:connecttype="rect"/>
            </v:shapetype>
            <v:shape id="Text Box 146" o:spid="_x0000_s1027" type="#_x0000_t202" style="position:absolute;left:571;width:1424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lcsYA&#10;AADeAAAADwAAAGRycy9kb3ducmV2LnhtbESPQWvCQBSE7wX/w/IEb3XXkIiNriIWoadKrS309sg+&#10;k2D2bchuk/Tfd4VCj8PMfMNsdqNtRE+drx1rWMwVCOLCmZpLDZf34+MKhA/IBhvHpOGHPOy2k4cN&#10;5sYN/Eb9OZQiQtjnqKEKoc2l9EVFFv3ctcTRu7rOYoiyK6XpcIhw28hEqaW0WHNcqLClQ0XF7fxt&#10;NXy8Xr8+U3Uqn23WDm5Uku2T1Ho2HfdrEIHG8B/+a78YDckiS5dwv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lcsYAAADeAAAADwAAAAAAAAAAAAAAAACYAgAAZHJz&#10;L2Rvd25yZXYueG1sUEsFBgAAAAAEAAQA9QAAAIsDAAAAAA==&#10;" filled="f" stroked="f">
              <v:textbox>
                <w:txbxContent>
                  <w:p w14:paraId="739F63F3" w14:textId="77777777" w:rsidR="004E7B3B" w:rsidRPr="00323CB4" w:rsidRDefault="004E7B3B" w:rsidP="00DF0609">
                    <w:pPr>
                      <w:rPr>
                        <w:rFonts w:ascii="Comic Sans MS" w:hAnsi="Comic Sans MS"/>
                        <w:b/>
                        <w:i/>
                        <w:color w:val="8064A2" w:themeColor="accent4"/>
                        <w:sz w:val="20"/>
                        <w:szCs w:val="28"/>
                      </w:rPr>
                    </w:pPr>
                    <w:r w:rsidRPr="00323CB4">
                      <w:rPr>
                        <w:rFonts w:ascii="Comic Sans MS" w:hAnsi="Comic Sans MS"/>
                        <w:b/>
                        <w:i/>
                        <w:color w:val="8064A2" w:themeColor="accent4"/>
                        <w:sz w:val="20"/>
                        <w:szCs w:val="28"/>
                      </w:rPr>
                      <w:t>Légende:</w:t>
                    </w:r>
                  </w:p>
                </w:txbxContent>
              </v:textbox>
            </v:shape>
            <v:shapetype id="_x0000_t32" coordsize="21600,21600" o:spt="32" o:oned="t" path="m0,0l21600,21600e" filled="f">
              <v:path arrowok="t" fillok="f" o:connecttype="none"/>
              <o:lock v:ext="edit" shapetype="t"/>
            </v:shapetype>
            <v:shape id="AutoShape 148" o:spid="_x0000_s1028" type="#_x0000_t32" style="position:absolute;left:571;top:2762;width:6;height:13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96cYAAADeAAAADwAAAGRycy9kb3ducmV2LnhtbESP3WrCQBSE7wu+w3IE7+omwVaJrqKl&#10;llp6488DHLLHbDB7NmZXTd6+Wyj0cpiZb5jFqrO1uFPrK8cK0nECgrhwuuJSwem4fZ6B8AFZY+2Y&#10;FPTkYbUcPC0w1+7Be7ofQikihH2OCkwITS6lLwxZ9GPXEEfv7FqLIcq2lLrFR4TbWmZJ8iotVhwX&#10;DDb0Zqi4HG5WwdUnu3VWfXylZvNOdtcX7PpvpUbDbj0HEagL/+G/9qdWkKUvkyn83o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PenGAAAA3gAAAA8AAAAAAAAA&#10;AAAAAAAAoQIAAGRycy9kb3ducmV2LnhtbFBLBQYAAAAABAAEAPkAAACUAwAAAAA=&#10;" strokecolor="#8064a2" strokeweight="2.5pt">
              <v:stroke endarrow="open"/>
              <v:shadow opacity=".5"/>
            </v:shape>
            <v:shape id="AutoShape 195" o:spid="_x0000_s1029" type="#_x0000_t32" style="position:absolute;top:7429;width:1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pTMIAAADeAAAADwAAAGRycy9kb3ducmV2LnhtbERPTWsCMRC9F/wPYQQvUhO1iqxGKYJQ&#10;j7Wl52Ezu1ncTNZNqtt/3zkUeny8791hCK26U5+ayBbmMwOKuIyu4drC58fpeQMqZWSHbWSy8EMJ&#10;DvvR0w4LFx/8TvdLrpWEcCrQgs+5K7ROpaeAaRY7YuGq2AfMAvtaux4fEh5avTBmrQM2LA0eOzp6&#10;Kq+X72BhcZ7elqds1pvVV1lV06Xx5+Zq7WQ8vG5BZRryv/jP/ebEN1+9yF65I1dA7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spTMIAAADeAAAADwAAAAAAAAAAAAAA&#10;AAChAgAAZHJzL2Rvd25yZXYueG1sUEsFBgAAAAAEAAQA+QAAAJADAAAAAA==&#10;" strokecolor="#8064a2" strokeweight="2.5pt">
              <v:shadow opacity=".5"/>
            </v:shape>
            <v:shape id="AutoShape 196" o:spid="_x0000_s1030" type="#_x0000_t32" style="position:absolute;top:10191;width:118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M18UAAADeAAAADwAAAGRycy9kb3ducmV2LnhtbESPQWsCMRSE7wX/Q3hCL6KJWkVXo0hB&#10;qMdui+fH5u1mcfOyblLd/vtGEHocZr4ZZrvvXSNu1IXas4bpRIEgLrypudLw/XUcr0CEiGyw8Uwa&#10;finAfjd42WJm/J0/6ZbHSqQSDhlqsDG2mZShsOQwTHxLnLzSdw5jkl0lTYf3VO4aOVNqKR3WnBYs&#10;tvRuqbjkP07D7DS6zo9RLVeLc1GWo7myp/qi9euwP2xAROrjf/hJf5jETRdva3jcSV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M18UAAADeAAAADwAAAAAAAAAA&#10;AAAAAAChAgAAZHJzL2Rvd25yZXYueG1sUEsFBgAAAAAEAAQA+QAAAJMDAAAAAA==&#10;" strokecolor="#8064a2" strokeweight="2.5pt">
              <v:shadow opacity=".5"/>
            </v:shape>
            <v:shape id="AutoShape 197" o:spid="_x0000_s1031" type="#_x0000_t32" style="position:absolute;top:12858;width:11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zl8MAAADeAAAADwAAAGRycy9kb3ducmV2LnhtbESPTWsCMRCG70L/Q5hCL1ITlRXZGqUU&#10;BD1WpedhM7tZ3Ey2m6jbf985FHp8eb94NrsxdOpOQ2ojW5jPDCjiKrqWGwuX8/51DSplZIddZLLw&#10;Qwl226fJBksXH/xJ91NulIxwKtGCz7kvtU6Vp4BpFnti8eo4BMwih0a7AR8yHjq9MGalA7YsDx57&#10;+vBUXU+3YGFxnH4v99ms1sVXVdfTpfHH9mrty/P4/gYq05j/w3/tg5PevCgEQHAEB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s5fDAAAA3gAAAA8AAAAAAAAAAAAA&#10;AAAAoQIAAGRycy9kb3ducmV2LnhtbFBLBQYAAAAABAAEAPkAAACRAwAAAAA=&#10;" strokecolor="#8064a2" strokeweight="2.5pt">
              <v:shadow opacity=".5"/>
            </v:shape>
            <v:shape id="AutoShape 198" o:spid="_x0000_s1032" type="#_x0000_t32" style="position:absolute;top:16192;width:1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WDMUAAADeAAAADwAAAGRycy9kb3ducmV2LnhtbESPzWrDMBCE74G+g9hCL6GRnGAT3Cih&#10;FALNMT/kvFhry8RauZaaOG8fBQo9DjPfDLPajK4TVxpC61lDNlMgiCtvWm40nI7b9yWIEJENdp5J&#10;w50CbNYvkxWWxt94T9dDbEQq4VCiBhtjX0oZKksOw8z3xMmr/eAwJjk00gx4S+Wuk3OlCumw5bRg&#10;sacvS9Xl8Os0zHfTn8U2qmKZn6u6ni6U3bUXrd9ex88PEJHG+B/+o79N4rI8z+B5J1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WDMUAAADeAAAADwAAAAAAAAAA&#10;AAAAAAChAgAAZHJzL2Rvd25yZXYueG1sUEsFBgAAAAAEAAQA+QAAAJMDAAAAAA==&#10;" strokecolor="#8064a2" strokeweight="2.5pt">
              <v:shadow opacity=".5"/>
            </v:shape>
            <v:shape id="Text Box 201" o:spid="_x0000_s1033" type="#_x0000_t202" style="position:absolute;left:1809;top:2190;width:28575;height:1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1rMYA&#10;AADeAAAADwAAAGRycy9kb3ducmV2LnhtbESPT2vCQBTE74LfYXlCb7prMMWmbkQsQk8tVSt4e2Rf&#10;/tDs25DdmvTbdwsFj8PM/IbZbEfbihv1vnGsYblQIIgLZxquNJxPh/kahA/IBlvHpOGHPGzz6WSD&#10;mXEDf9DtGCoRIewz1FCH0GVS+qImi37hOuLola63GKLsK2l6HCLctjJR6lFabDgu1NjRvqbi6/ht&#10;NXy+ldfLSr1XLzbtBjcqyfZJav0wG3fPIAKN4R7+b78aDckyTRP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D1rMYAAADeAAAADwAAAAAAAAAAAAAAAACYAgAAZHJz&#10;L2Rvd25yZXYueG1sUEsFBgAAAAAEAAQA9QAAAIsDAAAAAA==&#10;" filled="f" stroked="f">
              <v:textbox>
                <w:txbxContent>
                  <w:tbl>
                    <w:tblPr>
                      <w:tblOverlap w:val="never"/>
                      <w:tblW w:w="0" w:type="auto"/>
                      <w:tblBorders>
                        <w:top w:val="single" w:sz="4" w:space="0" w:color="auto"/>
                        <w:left w:val="single" w:sz="4" w:space="0" w:color="auto"/>
                        <w:bottom w:val="single" w:sz="4" w:space="0" w:color="auto"/>
                        <w:right w:val="single" w:sz="4" w:space="0" w:color="auto"/>
                      </w:tblBorders>
                      <w:shd w:val="clear" w:color="auto" w:fill="DDD9C3" w:themeFill="background2" w:themeFillShade="E6"/>
                      <w:tblLayout w:type="fixed"/>
                      <w:tblLook w:val="04A0" w:firstRow="1" w:lastRow="0" w:firstColumn="1" w:lastColumn="0" w:noHBand="0" w:noVBand="1"/>
                    </w:tblPr>
                    <w:tblGrid>
                      <w:gridCol w:w="1809"/>
                      <w:gridCol w:w="1276"/>
                      <w:gridCol w:w="1418"/>
                    </w:tblGrid>
                    <w:tr w:rsidR="004E7B3B" w:rsidRPr="00323CB4" w14:paraId="48EF2D67" w14:textId="77777777" w:rsidTr="00DF0609">
                      <w:trPr>
                        <w:trHeight w:val="454"/>
                      </w:trPr>
                      <w:tc>
                        <w:tcPr>
                          <w:tcW w:w="1809"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20B1B889" w14:textId="77777777" w:rsidR="004E7B3B" w:rsidRPr="00DF0609" w:rsidRDefault="004E7B3B"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Qualité du compte rendu</w:t>
                          </w:r>
                        </w:p>
                      </w:tc>
                      <w:tc>
                        <w:tcPr>
                          <w:tcW w:w="1276"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5D01320A" w14:textId="77777777" w:rsidR="004E7B3B" w:rsidRPr="00DF0609" w:rsidRDefault="004E7B3B"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Attitude</w:t>
                          </w:r>
                        </w:p>
                      </w:tc>
                      <w:tc>
                        <w:tcPr>
                          <w:tcW w:w="1418"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11E99469" w14:textId="77777777" w:rsidR="004E7B3B" w:rsidRPr="00DF0609" w:rsidRDefault="004E7B3B"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Autonomie</w:t>
                          </w:r>
                        </w:p>
                      </w:tc>
                    </w:tr>
                    <w:tr w:rsidR="004E7B3B" w:rsidRPr="00323CB4" w14:paraId="6E9C98E1" w14:textId="77777777" w:rsidTr="00DF0609">
                      <w:trPr>
                        <w:trHeight w:val="454"/>
                      </w:trPr>
                      <w:tc>
                        <w:tcPr>
                          <w:tcW w:w="1809" w:type="dxa"/>
                          <w:tcBorders>
                            <w:top w:val="single" w:sz="12" w:space="0" w:color="auto"/>
                            <w:left w:val="single" w:sz="2" w:space="0" w:color="auto"/>
                            <w:right w:val="single" w:sz="2" w:space="0" w:color="auto"/>
                          </w:tcBorders>
                          <w:shd w:val="clear" w:color="auto" w:fill="EEECE1" w:themeFill="background2"/>
                          <w:vAlign w:val="center"/>
                        </w:tcPr>
                        <w:p w14:paraId="1AAD972C" w14:textId="77777777" w:rsidR="004E7B3B" w:rsidRPr="00DF0609" w:rsidRDefault="004E7B3B"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Complet et rigoureux</w:t>
                          </w:r>
                        </w:p>
                      </w:tc>
                      <w:tc>
                        <w:tcPr>
                          <w:tcW w:w="1276" w:type="dxa"/>
                          <w:tcBorders>
                            <w:top w:val="single" w:sz="12" w:space="0" w:color="auto"/>
                            <w:left w:val="single" w:sz="2" w:space="0" w:color="auto"/>
                            <w:right w:val="single" w:sz="2" w:space="0" w:color="auto"/>
                          </w:tcBorders>
                          <w:shd w:val="clear" w:color="auto" w:fill="EEECE1" w:themeFill="background2"/>
                          <w:vAlign w:val="center"/>
                        </w:tcPr>
                        <w:p w14:paraId="108D22CB" w14:textId="77777777" w:rsidR="004E7B3B" w:rsidRPr="00DF0609" w:rsidRDefault="004E7B3B"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Positive</w:t>
                          </w:r>
                        </w:p>
                      </w:tc>
                      <w:tc>
                        <w:tcPr>
                          <w:tcW w:w="1418" w:type="dxa"/>
                          <w:tcBorders>
                            <w:top w:val="single" w:sz="12" w:space="0" w:color="auto"/>
                            <w:left w:val="single" w:sz="2" w:space="0" w:color="auto"/>
                          </w:tcBorders>
                          <w:shd w:val="clear" w:color="auto" w:fill="EEECE1" w:themeFill="background2"/>
                          <w:vAlign w:val="center"/>
                        </w:tcPr>
                        <w:p w14:paraId="117C74E1" w14:textId="77777777" w:rsidR="004E7B3B" w:rsidRPr="00DF0609" w:rsidRDefault="004E7B3B"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Autonome</w:t>
                          </w:r>
                        </w:p>
                      </w:tc>
                    </w:tr>
                    <w:tr w:rsidR="004E7B3B" w:rsidRPr="00323CB4" w14:paraId="5B774C17" w14:textId="77777777" w:rsidTr="00DF0609">
                      <w:trPr>
                        <w:trHeight w:val="454"/>
                      </w:trPr>
                      <w:tc>
                        <w:tcPr>
                          <w:tcW w:w="1809" w:type="dxa"/>
                          <w:tcBorders>
                            <w:left w:val="single" w:sz="2" w:space="0" w:color="auto"/>
                            <w:bottom w:val="nil"/>
                            <w:right w:val="single" w:sz="2" w:space="0" w:color="auto"/>
                          </w:tcBorders>
                          <w:shd w:val="clear" w:color="auto" w:fill="EEECE1" w:themeFill="background2"/>
                          <w:vAlign w:val="center"/>
                        </w:tcPr>
                        <w:p w14:paraId="08A1D1F9" w14:textId="77777777" w:rsidR="004E7B3B" w:rsidRPr="00DF0609" w:rsidRDefault="004E7B3B"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Quelques imprécisions</w:t>
                          </w:r>
                        </w:p>
                      </w:tc>
                      <w:tc>
                        <w:tcPr>
                          <w:tcW w:w="1276" w:type="dxa"/>
                          <w:tcBorders>
                            <w:left w:val="single" w:sz="2" w:space="0" w:color="auto"/>
                            <w:bottom w:val="nil"/>
                            <w:right w:val="single" w:sz="2" w:space="0" w:color="auto"/>
                          </w:tcBorders>
                          <w:shd w:val="clear" w:color="auto" w:fill="EEECE1" w:themeFill="background2"/>
                          <w:vAlign w:val="center"/>
                        </w:tcPr>
                        <w:p w14:paraId="4300F607" w14:textId="77777777" w:rsidR="004E7B3B" w:rsidRPr="00DF0609" w:rsidRDefault="004E7B3B"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Correcte</w:t>
                          </w:r>
                        </w:p>
                      </w:tc>
                      <w:tc>
                        <w:tcPr>
                          <w:tcW w:w="1418" w:type="dxa"/>
                          <w:tcBorders>
                            <w:left w:val="single" w:sz="2" w:space="0" w:color="auto"/>
                            <w:bottom w:val="nil"/>
                          </w:tcBorders>
                          <w:shd w:val="clear" w:color="auto" w:fill="EEECE1" w:themeFill="background2"/>
                          <w:vAlign w:val="center"/>
                        </w:tcPr>
                        <w:p w14:paraId="16EB49B4" w14:textId="77777777" w:rsidR="004E7B3B" w:rsidRPr="00DF0609" w:rsidRDefault="004E7B3B"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Quelques questions</w:t>
                          </w:r>
                        </w:p>
                      </w:tc>
                    </w:tr>
                    <w:tr w:rsidR="004E7B3B" w:rsidRPr="00323CB4" w14:paraId="4C5ACA3D" w14:textId="77777777" w:rsidTr="00DF0609">
                      <w:trPr>
                        <w:trHeight w:val="454"/>
                      </w:trPr>
                      <w:tc>
                        <w:tcPr>
                          <w:tcW w:w="1809" w:type="dxa"/>
                          <w:tcBorders>
                            <w:top w:val="nil"/>
                            <w:left w:val="single" w:sz="2" w:space="0" w:color="auto"/>
                            <w:right w:val="single" w:sz="2" w:space="0" w:color="auto"/>
                          </w:tcBorders>
                          <w:shd w:val="clear" w:color="auto" w:fill="EEECE1" w:themeFill="background2"/>
                          <w:vAlign w:val="center"/>
                        </w:tcPr>
                        <w:p w14:paraId="0AAEF60F" w14:textId="77777777" w:rsidR="004E7B3B" w:rsidRPr="00DF0609" w:rsidRDefault="004E7B3B" w:rsidP="00DF0609">
                          <w:pPr>
                            <w:tabs>
                              <w:tab w:val="left" w:pos="-1843"/>
                              <w:tab w:val="left" w:pos="567"/>
                            </w:tabs>
                            <w:suppressOverlap/>
                            <w:rPr>
                              <w:rFonts w:ascii="Comic Sans MS" w:hAnsi="Comic Sans MS" w:cstheme="minorHAnsi"/>
                              <w:color w:val="31849B" w:themeColor="accent5" w:themeShade="BF"/>
                              <w:sz w:val="16"/>
                              <w:szCs w:val="16"/>
                            </w:rPr>
                          </w:pPr>
                          <w:r w:rsidRPr="00DF0609">
                            <w:rPr>
                              <w:rFonts w:ascii="Comic Sans MS" w:hAnsi="Comic Sans MS" w:cstheme="minorHAnsi"/>
                              <w:color w:val="31849B" w:themeColor="accent5" w:themeShade="BF"/>
                              <w:sz w:val="16"/>
                              <w:szCs w:val="16"/>
                            </w:rPr>
                            <w:t>Minimaliste</w:t>
                          </w:r>
                        </w:p>
                      </w:tc>
                      <w:tc>
                        <w:tcPr>
                          <w:tcW w:w="1276" w:type="dxa"/>
                          <w:tcBorders>
                            <w:top w:val="nil"/>
                            <w:left w:val="single" w:sz="2" w:space="0" w:color="auto"/>
                            <w:right w:val="single" w:sz="2" w:space="0" w:color="auto"/>
                          </w:tcBorders>
                          <w:shd w:val="clear" w:color="auto" w:fill="EEECE1" w:themeFill="background2"/>
                          <w:vAlign w:val="center"/>
                        </w:tcPr>
                        <w:p w14:paraId="75225FE8" w14:textId="77777777" w:rsidR="004E7B3B" w:rsidRPr="00DF0609" w:rsidRDefault="004E7B3B" w:rsidP="00DF0609">
                          <w:pPr>
                            <w:tabs>
                              <w:tab w:val="left" w:pos="-1843"/>
                              <w:tab w:val="left" w:pos="567"/>
                            </w:tabs>
                            <w:suppressOverlap/>
                            <w:rPr>
                              <w:rFonts w:ascii="Comic Sans MS" w:hAnsi="Comic Sans MS" w:cstheme="minorHAnsi"/>
                              <w:color w:val="4F6228" w:themeColor="accent3" w:themeShade="80"/>
                              <w:sz w:val="16"/>
                              <w:szCs w:val="16"/>
                            </w:rPr>
                          </w:pPr>
                          <w:r w:rsidRPr="00DF0609">
                            <w:rPr>
                              <w:rFonts w:ascii="Comic Sans MS" w:hAnsi="Comic Sans MS" w:cstheme="minorHAnsi"/>
                              <w:color w:val="4F6228" w:themeColor="accent3" w:themeShade="80"/>
                              <w:sz w:val="16"/>
                              <w:szCs w:val="16"/>
                            </w:rPr>
                            <w:t>Dispersée</w:t>
                          </w:r>
                        </w:p>
                      </w:tc>
                      <w:tc>
                        <w:tcPr>
                          <w:tcW w:w="1418" w:type="dxa"/>
                          <w:tcBorders>
                            <w:top w:val="nil"/>
                            <w:left w:val="single" w:sz="2" w:space="0" w:color="auto"/>
                          </w:tcBorders>
                          <w:shd w:val="clear" w:color="auto" w:fill="EEECE1" w:themeFill="background2"/>
                          <w:vAlign w:val="center"/>
                        </w:tcPr>
                        <w:p w14:paraId="42C64BE8" w14:textId="77777777" w:rsidR="004E7B3B" w:rsidRPr="00DF0609" w:rsidRDefault="004E7B3B" w:rsidP="00DF0609">
                          <w:pPr>
                            <w:tabs>
                              <w:tab w:val="left" w:pos="-1843"/>
                              <w:tab w:val="left" w:pos="567"/>
                            </w:tabs>
                            <w:suppressOverlap/>
                            <w:rPr>
                              <w:rFonts w:ascii="Comic Sans MS" w:hAnsi="Comic Sans MS" w:cstheme="minorHAnsi"/>
                              <w:color w:val="984806" w:themeColor="accent6" w:themeShade="80"/>
                              <w:sz w:val="16"/>
                              <w:szCs w:val="16"/>
                            </w:rPr>
                          </w:pPr>
                          <w:r w:rsidRPr="00DF0609">
                            <w:rPr>
                              <w:rFonts w:ascii="Comic Sans MS" w:hAnsi="Comic Sans MS" w:cstheme="minorHAnsi"/>
                              <w:color w:val="984806" w:themeColor="accent6" w:themeShade="80"/>
                              <w:sz w:val="16"/>
                              <w:szCs w:val="16"/>
                            </w:rPr>
                            <w:t>Interventions fréquentes</w:t>
                          </w:r>
                        </w:p>
                      </w:tc>
                    </w:tr>
                    <w:tr w:rsidR="004E7B3B" w:rsidRPr="00323CB4" w14:paraId="1A864D06" w14:textId="77777777" w:rsidTr="00DF0609">
                      <w:trPr>
                        <w:trHeight w:val="454"/>
                      </w:trPr>
                      <w:tc>
                        <w:tcPr>
                          <w:tcW w:w="1809" w:type="dxa"/>
                          <w:tcBorders>
                            <w:left w:val="single" w:sz="2" w:space="0" w:color="auto"/>
                            <w:bottom w:val="single" w:sz="8" w:space="0" w:color="auto"/>
                            <w:right w:val="single" w:sz="2" w:space="0" w:color="auto"/>
                          </w:tcBorders>
                          <w:shd w:val="clear" w:color="auto" w:fill="EEECE1" w:themeFill="background2"/>
                          <w:vAlign w:val="center"/>
                        </w:tcPr>
                        <w:p w14:paraId="520D6086" w14:textId="77777777" w:rsidR="004E7B3B" w:rsidRPr="00DF0609" w:rsidRDefault="004E7B3B" w:rsidP="00DF0609">
                          <w:pPr>
                            <w:tabs>
                              <w:tab w:val="left" w:pos="-1843"/>
                              <w:tab w:val="left" w:pos="567"/>
                            </w:tabs>
                            <w:suppressOverlap/>
                            <w:rPr>
                              <w:rFonts w:ascii="Comic Sans MS" w:hAnsi="Comic Sans MS" w:cstheme="minorHAnsi"/>
                              <w:color w:val="31849B" w:themeColor="accent5" w:themeShade="BF"/>
                              <w:sz w:val="16"/>
                              <w:szCs w:val="16"/>
                            </w:rPr>
                          </w:pPr>
                          <w:r w:rsidRPr="00DF0609">
                            <w:rPr>
                              <w:rFonts w:ascii="Comic Sans MS" w:hAnsi="Comic Sans MS" w:cstheme="minorHAnsi"/>
                              <w:color w:val="31849B" w:themeColor="accent5" w:themeShade="BF"/>
                              <w:sz w:val="16"/>
                              <w:szCs w:val="16"/>
                            </w:rPr>
                            <w:t>Bâclé</w:t>
                          </w:r>
                        </w:p>
                      </w:tc>
                      <w:tc>
                        <w:tcPr>
                          <w:tcW w:w="1276" w:type="dxa"/>
                          <w:tcBorders>
                            <w:left w:val="single" w:sz="2" w:space="0" w:color="auto"/>
                            <w:bottom w:val="single" w:sz="8" w:space="0" w:color="auto"/>
                            <w:right w:val="single" w:sz="2" w:space="0" w:color="auto"/>
                          </w:tcBorders>
                          <w:shd w:val="clear" w:color="auto" w:fill="EEECE1" w:themeFill="background2"/>
                          <w:vAlign w:val="center"/>
                        </w:tcPr>
                        <w:p w14:paraId="663CD0C4" w14:textId="77777777" w:rsidR="004E7B3B" w:rsidRPr="00DF0609" w:rsidRDefault="004E7B3B" w:rsidP="00DF0609">
                          <w:pPr>
                            <w:tabs>
                              <w:tab w:val="left" w:pos="-1843"/>
                              <w:tab w:val="left" w:pos="567"/>
                            </w:tabs>
                            <w:suppressOverlap/>
                            <w:rPr>
                              <w:rFonts w:ascii="Comic Sans MS" w:hAnsi="Comic Sans MS" w:cstheme="minorHAnsi"/>
                              <w:color w:val="4F6228" w:themeColor="accent3" w:themeShade="80"/>
                              <w:sz w:val="16"/>
                              <w:szCs w:val="16"/>
                            </w:rPr>
                          </w:pPr>
                          <w:r w:rsidRPr="00DF0609">
                            <w:rPr>
                              <w:rFonts w:ascii="Comic Sans MS" w:hAnsi="Comic Sans MS" w:cstheme="minorHAnsi"/>
                              <w:color w:val="4F6228" w:themeColor="accent3" w:themeShade="80"/>
                              <w:sz w:val="16"/>
                              <w:szCs w:val="16"/>
                            </w:rPr>
                            <w:t>Indisciplinée</w:t>
                          </w:r>
                        </w:p>
                      </w:tc>
                      <w:tc>
                        <w:tcPr>
                          <w:tcW w:w="1418" w:type="dxa"/>
                          <w:tcBorders>
                            <w:left w:val="single" w:sz="2" w:space="0" w:color="auto"/>
                            <w:bottom w:val="single" w:sz="8" w:space="0" w:color="auto"/>
                          </w:tcBorders>
                          <w:shd w:val="clear" w:color="auto" w:fill="EEECE1" w:themeFill="background2"/>
                          <w:vAlign w:val="center"/>
                        </w:tcPr>
                        <w:p w14:paraId="4621D21C" w14:textId="77777777" w:rsidR="004E7B3B" w:rsidRPr="00DF0609" w:rsidRDefault="004E7B3B" w:rsidP="00DF0609">
                          <w:pPr>
                            <w:tabs>
                              <w:tab w:val="left" w:pos="-1843"/>
                              <w:tab w:val="left" w:pos="567"/>
                            </w:tabs>
                            <w:suppressOverlap/>
                            <w:rPr>
                              <w:rFonts w:ascii="Comic Sans MS" w:hAnsi="Comic Sans MS" w:cstheme="minorHAnsi"/>
                              <w:color w:val="984806" w:themeColor="accent6" w:themeShade="80"/>
                              <w:sz w:val="16"/>
                              <w:szCs w:val="16"/>
                            </w:rPr>
                          </w:pPr>
                          <w:r w:rsidRPr="00DF0609">
                            <w:rPr>
                              <w:rFonts w:ascii="Comic Sans MS" w:hAnsi="Comic Sans MS" w:cstheme="minorHAnsi"/>
                              <w:color w:val="984806" w:themeColor="accent6" w:themeShade="80"/>
                              <w:sz w:val="16"/>
                              <w:szCs w:val="16"/>
                            </w:rPr>
                            <w:t>Dépendant</w:t>
                          </w:r>
                        </w:p>
                      </w:tc>
                    </w:tr>
                  </w:tbl>
                  <w:p w14:paraId="2D459248" w14:textId="77777777" w:rsidR="004E7B3B" w:rsidRDefault="004E7B3B" w:rsidP="00DF0609"/>
                </w:txbxContent>
              </v:textbox>
            </v:shape>
          </v:group>
        </w:pict>
      </w:r>
      <w:r>
        <w:rPr>
          <w:noProof/>
          <w:lang w:val="en-GB" w:eastAsia="en-GB"/>
        </w:rPr>
        <w:pict w14:anchorId="44723E1F">
          <v:group id="Group 194" o:spid="_x0000_s1034" style="position:absolute;left:0;text-align:left;margin-left:-2.3pt;margin-top:11.75pt;width:210.6pt;height:143.95pt;z-index:251793408" coordorigin="1050,10563" coordsize="4212,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">
            <v:oval id="Ellipse 14" o:spid="_x0000_s1035" style="position:absolute;left:1965;top:11238;width:2147;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jtsMA&#10;AADdAAAADwAAAGRycy9kb3ducmV2LnhtbERPS2sCMRC+F/wPYYTeatYUal2N4gPBS6FdBa/DZtwN&#10;bibLJq7bf98UCr3Nx/ec5XpwjeipC9azhukkA0FcemO50nA+HV7eQYSIbLDxTBq+KcB6NXpaYm78&#10;g7+oL2IlUgiHHDXUMba5lKGsyWGY+JY4cVffOYwJdpU0HT5SuGukyrI36dByaqixpV1N5a24Ow1W&#10;Kbu5FcNltr226vO4549D/6r183jYLEBEGuK/+M99NGn+fKb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1jtsMAAADdAAAADwAAAAAAAAAAAAAAAACYAgAAZHJzL2Rv&#10;d25yZXYueG1sUEsFBgAAAAAEAAQA9QAAAIgDAAAAAA==&#10;" strokecolor="#8064a2" strokeweight="1.5pt"/>
            <v:oval id="Ellipse 15" o:spid="_x0000_s1036" style="position:absolute;left:2310;top:11568;width:1440;height: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GLcMA&#10;AADdAAAADwAAAGRycy9kb3ducmV2LnhtbERPS4vCMBC+L/gfwgje1tQKq1aj+EDwsrBWwevQjG2w&#10;mZQm1u6/3yws7G0+vuesNr2tRUetN44VTMYJCOLCacOlguvl+D4H4QOyxtoxKfgmD5v14G2FmXYv&#10;PlOXh1LEEPYZKqhCaDIpfVGRRT92DXHk7q61GCJsS6lbfMVwW8s0ST6kRcOxocKG9hUVj/xpFZg0&#10;NdtH3t9mu3uTfp0O/HnspkqNhv12CSJQH/7Ff+6TjvMXs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HGLcMAAADdAAAADwAAAAAAAAAAAAAAAACYAgAAZHJzL2Rv&#10;d25yZXYueG1sUEsFBgAAAAAEAAQA9QAAAIgDAAAAAA==&#10;" strokecolor="#8064a2" strokeweight="1.5pt"/>
            <v:oval id="Ellipse 16" o:spid="_x0000_s1037" style="position:absolute;left:2625;top:11883;width:851;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eWcMA&#10;AADdAAAADwAAAGRycy9kb3ducmV2LnhtbERPTWvCQBC9F/wPywi91Y2xVI2uohbBS0Gj4HXIjsli&#10;djZk15j++26h0Ns83ucs172tRUetN44VjEcJCOLCacOlgst5/zYD4QOyxtoxKfgmD+vV4GWJmXZP&#10;PlGXh1LEEPYZKqhCaDIpfVGRRT9yDXHkbq61GCJsS6lbfMZwW8s0ST6kRcOxocKGdhUV9/xhFZg0&#10;NZt73l+n21uTHg+f/LXvJkq9DvvNAkSgPvyL/9wHHefPp+/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eWcMAAADdAAAADwAAAAAAAAAAAAAAAACYAgAAZHJzL2Rv&#10;d25yZXYueG1sUEsFBgAAAAAEAAQA9QAAAIgDAAAAAA==&#10;" strokecolor="#8064a2" strokeweight="1.5pt"/>
            <v:shape id="Connecteur droit avec flèche 17" o:spid="_x0000_s1038" type="#_x0000_t32" style="position:absolute;left:3060;top:12243;width:1303;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Mtx8IAAADdAAAADwAAAGRycy9kb3ducmV2LnhtbERPzWoCMRC+F/oOYQq9lJpVUdutUUSo&#10;ePBS7QOMyXR36WYSk6jr2xtB8DYf3+9M551txYlCbBwr6PcKEMTamYYrBb+77/cPEDEhG2wdk4IL&#10;RZjPnp+mWBp35h86bVMlcgjHEhXUKflSyqhrshh7zhNn7s8FiynDUEkT8JzDbSsHRTGWFhvODTV6&#10;Wtak/7dHqyAMJ36xo7fxvriwPxz0ZrW3WqnXl27xBSJRlx7iu3tt8vzPyQhu3+QT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Mtx8IAAADdAAAADwAAAAAAAAAAAAAA&#10;AAChAgAAZHJzL2Rvd25yZXYueG1sUEsFBgAAAAAEAAQA+QAAAJADAAAAAA==&#10;" strokecolor="#974706 [1609]" strokeweight="1.5pt">
              <v:stroke endarrow="open"/>
              <v:shadow on="t" opacity="24903f" origin=",.5" offset="0,20000emu"/>
            </v:shape>
            <v:shape id="Connecteur droit avec flèche 19" o:spid="_x0000_s1039" type="#_x0000_t32" style="position:absolute;left:1770;top:12243;width:1297;height: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I8IAAADdAAAADwAAAGRycy9kb3ducmV2LnhtbERPzYrCMBC+L/gOYYS9iKaKuFqNIiuL&#10;nsStPsDQjG2xmXSbaKtPbwRhb/Px/c5i1ZpS3Kh2hWUFw0EEgji1uuBMwen405+CcB5ZY2mZFNzJ&#10;wWrZ+VhgrG3Dv3RLfCZCCLsYFeTeV7GULs3JoBvYijhwZ1sb9AHWmdQ1NiHclHIURRNpsODQkGNF&#10;3zmll+RqFOw328f1r7FrNg0OzbhMdr3DXanPbrueg/DU+n/x273TYf7sawKv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9I8IAAADdAAAADwAAAAAAAAAAAAAA&#10;AAChAgAAZHJzL2Rvd25yZXYueG1sUEsFBgAAAAAEAAQA+QAAAJADAAAAAA==&#10;" strokecolor="#4e6128 [1606]" strokeweight="1.5pt">
              <v:stroke endarrow="open"/>
              <v:shadow on="t" opacity="24903f" origin=",.5" offset="0,20000emu"/>
            </v:shape>
            <v:shape id="Connecteur droit avec flèche 21603" o:spid="_x0000_s1040" type="#_x0000_t32" style="position:absolute;left:3045;top:10923;width:27;height:1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RPsUAAADdAAAADwAAAGRycy9kb3ducmV2LnhtbERPTU/CQBC9k/gfNmPiDaZiAlhZCKAk&#10;JF4Q8eBt0h271e5s7a6l/HvWxMTbvLzPmS97V6uO21B50XA7ykCxFN5UUmo4vm6HM1AhkhiqvbCG&#10;MwdYLq4Gc8qNP8kLd4dYqhQiIScNNsYmRwyFZUdh5BuWxH341lFMsC3RtHRK4a7GcZZN0FElqcFS&#10;wxvLxdfhx2mo13azxxXuP7vH7+Mz3m3fZ09vWt9c96sHUJH7+C/+c+9Mmn8/ncLvN+kE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RPsUAAADdAAAADwAAAAAAAAAA&#10;AAAAAAChAgAAZHJzL2Rvd25yZXYueG1sUEsFBgAAAAAEAAQA+QAAAJMDAAAAAA==&#10;" strokecolor="#205867 [1608]" strokeweight="1.5pt">
              <v:stroke endarrow="open"/>
              <v:shadow on="t" opacity="24903f" origin=",.5" offset="0,20000emu"/>
            </v:shape>
            <v:shape id="Zone de texte 21628" o:spid="_x0000_s1041" type="#_x0000_t202" style="position:absolute;left:3870;top:13053;width:13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Y8cA&#10;AADdAAAADwAAAGRycy9kb3ducmV2LnhtbESPQWvCQBCF74X+h2UK3uqmglWjq0hALKUetF68jdkx&#10;Cc3OxuxWo7++cxB6m+G9ee+b2aJztbpQGyrPBt76CSji3NuKCwP779XrGFSIyBZrz2TgRgEW8+en&#10;GabWX3lLl10slIRwSNFAGWOTah3ykhyGvm+IRTv51mGUtS20bfEq4a7WgyR51w4rloYSG8pKyn92&#10;v87AZ7ba4PY4cON7na2/TsvmvD8Mjem9dMspqEhd/Dc/rj+s4E9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f2PHAAAA3QAAAA8AAAAAAAAAAAAAAAAAmAIAAGRy&#10;cy9kb3ducmV2LnhtbFBLBQYAAAAABAAEAPUAAACMAwAAAAA=&#10;" filled="f" stroked="f" strokeweight=".5pt">
              <v:textbox>
                <w:txbxContent>
                  <w:p w14:paraId="4AB2A954" w14:textId="77777777" w:rsidR="004E7B3B" w:rsidRPr="00DF0609" w:rsidRDefault="004E7B3B" w:rsidP="00DF0609">
                    <w:pPr>
                      <w:rPr>
                        <w:color w:val="984806" w:themeColor="accent6" w:themeShade="80"/>
                      </w:rPr>
                    </w:pPr>
                    <w:r w:rsidRPr="00DF0609">
                      <w:rPr>
                        <w:color w:val="984806" w:themeColor="accent6" w:themeShade="80"/>
                      </w:rPr>
                      <w:t>Autonomie</w:t>
                    </w:r>
                  </w:p>
                </w:txbxContent>
              </v:textbox>
            </v:shape>
            <v:shape id="Zone de texte 21629" o:spid="_x0000_s1042" type="#_x0000_t202" style="position:absolute;left:1050;top:12963;width:114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a+MQA&#10;AADdAAAADwAAAGRycy9kb3ducmV2LnhtbERPS4vCMBC+C/sfwgh701TBVzWKFESR9aDrxdvYjG2x&#10;mXSbrNb99UYQ9jYf33Nmi8aU4ka1Kywr6HUjEMSp1QVnCo7fq84YhPPIGkvLpOBBDhbzj9YMY23v&#10;vKfbwWcihLCLUUHufRVL6dKcDLqurYgDd7G1QR9gnUld4z2Em1L2o2goDRYcGnKsKMkpvR5+jYJt&#10;strh/tw3478yWX9dltXP8TRQ6rPdLKcgPDX+X/x2b3SYPxlN4P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2vjEAAAA3QAAAA8AAAAAAAAAAAAAAAAAmAIAAGRycy9k&#10;b3ducmV2LnhtbFBLBQYAAAAABAAEAPUAAACJAwAAAAA=&#10;" filled="f" stroked="f" strokeweight=".5pt">
              <v:textbox>
                <w:txbxContent>
                  <w:p w14:paraId="5BFE6D02" w14:textId="77777777" w:rsidR="004E7B3B" w:rsidRPr="00DF0609" w:rsidRDefault="004E7B3B" w:rsidP="00DF0609">
                    <w:pPr>
                      <w:rPr>
                        <w:color w:val="4F6228" w:themeColor="accent3" w:themeShade="80"/>
                      </w:rPr>
                    </w:pPr>
                    <w:r w:rsidRPr="00DF0609">
                      <w:rPr>
                        <w:color w:val="4F6228" w:themeColor="accent3" w:themeShade="80"/>
                      </w:rPr>
                      <w:t>Attitude</w:t>
                    </w:r>
                  </w:p>
                </w:txbxContent>
              </v:textbox>
            </v:shape>
            <v:shape id="Zone de texte 21631" o:spid="_x0000_s1043" type="#_x0000_t202" style="position:absolute;left:1935;top:10563;width:332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DQsgA&#10;AADdAAAADwAAAGRycy9kb3ducmV2LnhtbESPT2vCQBDF7wW/wzKCt7qpoKSpq0hALEUP/rn0Ns2O&#10;SWh2Nma3mvbTdw6Ctxnem/d+M1/2rlFX6kLt2cDLOAFFXHhbc2ngdFw/p6BCRLbYeCYDvxRguRg8&#10;zTGz/sZ7uh5iqSSEQ4YGqhjbTOtQVOQwjH1LLNrZdw6jrF2pbYc3CXeNniTJTDusWRoqbCmvqPg+&#10;/DgDH/l6h/uviUv/mnyzPa/ay+lzasxo2K/eQEXq48N8v363gv+a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ZwNCyAAAAN0AAAAPAAAAAAAAAAAAAAAAAJgCAABk&#10;cnMvZG93bnJldi54bWxQSwUGAAAAAAQABAD1AAAAjQMAAAAA&#10;" filled="f" stroked="f" strokeweight=".5pt">
              <v:textbox>
                <w:txbxContent>
                  <w:p w14:paraId="48A719E1" w14:textId="77777777" w:rsidR="004E7B3B" w:rsidRPr="007B6AE1" w:rsidRDefault="004E7B3B" w:rsidP="00DF0609">
                    <w:pPr>
                      <w:rPr>
                        <w:color w:val="4BACC6" w:themeColor="accent5"/>
                      </w:rPr>
                    </w:pPr>
                    <w:r w:rsidRPr="007B6AE1">
                      <w:rPr>
                        <w:color w:val="4BACC6" w:themeColor="accent5"/>
                      </w:rPr>
                      <w:t>Qualité du compte rendu</w:t>
                    </w:r>
                  </w:p>
                </w:txbxContent>
              </v:textbox>
            </v:shape>
          </v:group>
        </w:pict>
      </w:r>
    </w:p>
    <w:p w14:paraId="186BBE71" w14:textId="77777777" w:rsidR="00AD6BFC" w:rsidRDefault="00AD6BFC" w:rsidP="00DF0609">
      <w:pPr>
        <w:ind w:firstLine="705"/>
      </w:pPr>
    </w:p>
    <w:p w14:paraId="7875BCFB" w14:textId="77777777" w:rsidR="00AD6BFC" w:rsidRDefault="00AD6BFC">
      <w:pPr>
        <w:spacing w:after="200" w:line="276" w:lineRule="auto"/>
        <w:jc w:val="left"/>
      </w:pPr>
      <w:r>
        <w:br w:type="page"/>
      </w:r>
    </w:p>
    <w:p w14:paraId="57DFD168" w14:textId="77777777" w:rsidR="00255965" w:rsidRDefault="00255965" w:rsidP="00757A65">
      <w:pPr>
        <w:rPr>
          <w:rFonts w:cs="Arial"/>
        </w:rPr>
        <w:sectPr w:rsidR="00255965" w:rsidSect="00A25C80">
          <w:footerReference w:type="default" r:id="rId12"/>
          <w:headerReference w:type="first" r:id="rId13"/>
          <w:footerReference w:type="first" r:id="rId14"/>
          <w:pgSz w:w="11906" w:h="16838"/>
          <w:pgMar w:top="1134" w:right="1134" w:bottom="1134" w:left="1134" w:header="567" w:footer="454" w:gutter="0"/>
          <w:cols w:space="708"/>
          <w:titlePg/>
          <w:docGrid w:linePitch="360"/>
        </w:sectPr>
      </w:pPr>
    </w:p>
    <w:p w14:paraId="40717619" w14:textId="77777777" w:rsidR="00B54865" w:rsidRDefault="00B54865" w:rsidP="0025169A">
      <w:pPr>
        <w:pStyle w:val="Titre1"/>
      </w:pPr>
      <w:r>
        <w:lastRenderedPageBreak/>
        <w:t>Choix du procédé d’obtention</w:t>
      </w:r>
    </w:p>
    <w:p w14:paraId="5BCC6576" w14:textId="77777777" w:rsidR="00BF4090" w:rsidRDefault="006153C0" w:rsidP="008C0455">
      <w:pPr>
        <w:pStyle w:val="Titre3"/>
      </w:pPr>
      <w:r>
        <w:rPr>
          <w:noProof/>
          <w:lang w:val="en-GB" w:eastAsia="en-GB"/>
        </w:rPr>
        <w:pict w14:anchorId="6DC606D2">
          <v:group id="Groupe 21508" o:spid="_x0000_s1044" style="position:absolute;left:0;text-align:left;margin-left:190.9pt;margin-top:27.9pt;width:134.45pt;height:75.55pt;z-index:251848704;mso-width-relative:margin;mso-height-relative:margin" coordsize="14931,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">
            <v:shape id="Zone de texte 29" o:spid="_x0000_s1045"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TkccA&#10;AADeAAAADwAAAGRycy9kb3ducmV2LnhtbESPQWvCQBSE7wX/w/IEb3Wj0NpEV1FLoSJIY3vw+Mg+&#10;k2D2bciuJvXXu4LgcZiZb5jZojOVuFDjSssKRsMIBHFmdcm5gr/fr9cPEM4ja6wsk4J/crCY915m&#10;mGjbckqXvc9FgLBLUEHhfZ1I6bKCDLqhrYmDd7SNQR9kk0vdYBvgppLjKHqXBksOCwXWtC4oO+3P&#10;RkF7WG8/r3yyx9WWd+mmjCf+J1Zq0O+WUxCeOv8MP9rfWsF49BbF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U5HHAAAA3gAAAA8AAAAAAAAAAAAAAAAAmAIAAGRy&#10;cy9kb3ducmV2LnhtbFBLBQYAAAAABAAEAPUAAACMAwAAAAA=&#10;" fillcolor="window" strokeweight=".5pt">
              <v:textbox inset=",0,,0">
                <w:txbxContent>
                  <w:p w14:paraId="75214317" w14:textId="77777777" w:rsidR="004E7B3B" w:rsidRPr="00462E57" w:rsidRDefault="004E7B3B" w:rsidP="00BF4090">
                    <w:pPr>
                      <w:jc w:val="center"/>
                      <w:rPr>
                        <w:sz w:val="16"/>
                        <w:szCs w:val="20"/>
                      </w:rPr>
                    </w:pPr>
                    <w:r w:rsidRPr="00462E57">
                      <w:rPr>
                        <w:sz w:val="16"/>
                        <w:szCs w:val="20"/>
                      </w:rPr>
                      <w:t>«PhysicalRequirement »</w:t>
                    </w:r>
                  </w:p>
                  <w:p w14:paraId="1817B255" w14:textId="77777777" w:rsidR="004E7B3B" w:rsidRPr="007B3891" w:rsidRDefault="004E7B3B" w:rsidP="00BF4090">
                    <w:pPr>
                      <w:jc w:val="center"/>
                      <w:rPr>
                        <w:b/>
                        <w:sz w:val="20"/>
                      </w:rPr>
                    </w:pPr>
                    <w:r>
                      <w:rPr>
                        <w:b/>
                        <w:sz w:val="20"/>
                      </w:rPr>
                      <w:t xml:space="preserve">Afficher un coût limité </w:t>
                    </w:r>
                  </w:p>
                </w:txbxContent>
              </v:textbox>
            </v:shape>
            <v:shape id="_x0000_s1046" type="#_x0000_t202" style="position:absolute;top:3471;width:14931;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qvcIA&#10;AADeAAAADwAAAGRycy9kb3ducmV2LnhtbESPTYvCMBCG78L+hzAL3nRacUW6RlFZwdOC2r0PzdgW&#10;m0lpsrb+e3MQPL68XzyrzWAbdefO1040pNMEFEvhTC2lhvxymCxB+UBiqHHCGh7sYbP+GK0oM66X&#10;E9/PoVRxRHxGGqoQ2gzRFxVb8lPXskTv6jpLIcquRNNRH8dtg7MkWaClWuJDRS3vKy5u53+r4ZbP&#10;03prwgJ3/e/PX4nXvjig1uPPYfsNKvAQ3uFX+2g0zNKvNAJEnIgCuH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iq9wgAAAN4AAAAPAAAAAAAAAAAAAAAAAJgCAABkcnMvZG93&#10;bnJldi54bWxQSwUGAAAAAAQABAD1AAAAhwMAAAAA&#10;" filled="f" strokeweight=".5pt">
              <v:textbox inset="1mm,0,0,0">
                <w:txbxContent>
                  <w:p w14:paraId="73C006EA" w14:textId="77777777" w:rsidR="004E7B3B" w:rsidRDefault="004E7B3B" w:rsidP="00BF4090">
                    <w:pPr>
                      <w:rPr>
                        <w:sz w:val="18"/>
                      </w:rPr>
                    </w:pPr>
                    <w:r w:rsidRPr="007B3891">
                      <w:rPr>
                        <w:b/>
                        <w:sz w:val="20"/>
                      </w:rPr>
                      <w:t xml:space="preserve">Text </w:t>
                    </w:r>
                    <w:r w:rsidRPr="00F03CF0">
                      <w:rPr>
                        <w:sz w:val="18"/>
                      </w:rPr>
                      <w:t>= « L</w:t>
                    </w:r>
                    <w:r>
                      <w:rPr>
                        <w:sz w:val="18"/>
                      </w:rPr>
                      <w:t>e coût des jetons doit être limité afin de proposer limiter les dépenses du lycée.</w:t>
                    </w:r>
                    <w:r w:rsidRPr="00F03CF0">
                      <w:rPr>
                        <w:sz w:val="18"/>
                      </w:rPr>
                      <w:t>»</w:t>
                    </w:r>
                  </w:p>
                  <w:p w14:paraId="28D62E6E" w14:textId="77777777" w:rsidR="004E7B3B" w:rsidRPr="00F03CF0" w:rsidRDefault="004E7B3B" w:rsidP="00BF4090">
                    <w:pPr>
                      <w:rPr>
                        <w:sz w:val="18"/>
                      </w:rPr>
                    </w:pPr>
                    <w:r w:rsidRPr="00977B6D">
                      <w:rPr>
                        <w:b/>
                        <w:sz w:val="18"/>
                      </w:rPr>
                      <w:t xml:space="preserve">Id = </w:t>
                    </w:r>
                    <w:r>
                      <w:rPr>
                        <w:b/>
                        <w:sz w:val="18"/>
                      </w:rPr>
                      <w:t>1.1</w:t>
                    </w:r>
                    <w:r w:rsidRPr="00977B6D">
                      <w:rPr>
                        <w:b/>
                        <w:sz w:val="18"/>
                      </w:rPr>
                      <w:t>e</w:t>
                    </w:r>
                  </w:p>
                </w:txbxContent>
              </v:textbox>
            </v:shape>
          </v:group>
        </w:pict>
      </w:r>
      <w:r w:rsidR="008C0455">
        <w:t>Extrait du c</w:t>
      </w:r>
      <w:r w:rsidR="00BF4090">
        <w:t>ahier des charges d</w:t>
      </w:r>
      <w:r w:rsidR="008C0455">
        <w:t>u jeton.</w:t>
      </w:r>
    </w:p>
    <w:p w14:paraId="4B5D4B8A" w14:textId="77777777" w:rsidR="008C0455" w:rsidRDefault="008C0455" w:rsidP="008C0455"/>
    <w:p w14:paraId="5527C7A5" w14:textId="77777777" w:rsidR="008C0455" w:rsidRPr="008C0455" w:rsidRDefault="008C0455" w:rsidP="008C0455"/>
    <w:p w14:paraId="7222EEF6" w14:textId="77777777" w:rsidR="00BF4090" w:rsidRDefault="006153C0" w:rsidP="00BF4090">
      <w:r>
        <w:rPr>
          <w:noProof/>
          <w:lang w:val="en-GB" w:eastAsia="en-GB"/>
        </w:rPr>
        <w:pict w14:anchorId="6100A524">
          <v:group id="Groupe 78" o:spid="_x0000_s1047" style="position:absolute;left:0;text-align:left;margin-left:49.25pt;margin-top:12.2pt;width:117.4pt;height:76.6pt;z-index:251836416;mso-width-relative:margin;mso-height-relative:margin" coordsize="14931,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">
            <v:shape id="Zone de texte 29" o:spid="_x0000_s1048"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n3MUA&#10;AADbAAAADwAAAGRycy9kb3ducmV2LnhtbESPQWvCQBSE7wX/w/KE3urGHmoTXYO1FFqEYqIHj4/s&#10;MwnJvg3ZrUn99W6h4HGYmW+YVTqaVlyod7VlBfNZBIK4sLrmUsHx8PH0CsJ5ZI2tZVLwSw7S9eRh&#10;hYm2A2d0yX0pAoRdggoq77tESldUZNDNbEccvLPtDfog+1LqHocAN618jqIXabDmsFBhR9uKiib/&#10;MQqG03b3fuXGnt92/J191fHC72OlHqfjZgnC0+jv4f/2p1awiO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WfcxQAAANsAAAAPAAAAAAAAAAAAAAAAAJgCAABkcnMv&#10;ZG93bnJldi54bWxQSwUGAAAAAAQABAD1AAAAigMAAAAA&#10;" fillcolor="window" strokeweight=".5pt">
              <v:textbox inset=",0,,0">
                <w:txbxContent>
                  <w:p w14:paraId="4C6744A2" w14:textId="77777777" w:rsidR="004E7B3B" w:rsidRPr="00462E57" w:rsidRDefault="004E7B3B" w:rsidP="00BF4090">
                    <w:pPr>
                      <w:jc w:val="center"/>
                      <w:rPr>
                        <w:sz w:val="16"/>
                        <w:szCs w:val="20"/>
                      </w:rPr>
                    </w:pPr>
                    <w:r w:rsidRPr="00462E57">
                      <w:rPr>
                        <w:sz w:val="16"/>
                        <w:szCs w:val="20"/>
                      </w:rPr>
                      <w:t>«PhysicalRequirement »</w:t>
                    </w:r>
                  </w:p>
                  <w:p w14:paraId="30C0E421" w14:textId="77777777" w:rsidR="004E7B3B" w:rsidRPr="007B3891" w:rsidRDefault="004E7B3B" w:rsidP="00BF4090">
                    <w:pPr>
                      <w:jc w:val="center"/>
                      <w:rPr>
                        <w:b/>
                        <w:sz w:val="20"/>
                      </w:rPr>
                    </w:pPr>
                    <w:r>
                      <w:rPr>
                        <w:b/>
                        <w:sz w:val="20"/>
                      </w:rPr>
                      <w:t>Etre léger</w:t>
                    </w:r>
                  </w:p>
                </w:txbxContent>
              </v:textbox>
            </v:shape>
            <v:shape id="_x0000_s1049" type="#_x0000_t202" style="position:absolute;top:3348;width:14931;height:6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tHL4A&#10;AADbAAAADwAAAGRycy9kb3ducmV2LnhtbERPTWvCQBC9F/wPywjemolFgsSsolLBU6Gp3ofsmASz&#10;syG7mvjvu4dCj4/3Xewm26knD751omGZpKBYKmdaqTVcfk7va1A+kBjqnLCGF3vYbWdvBeXGjfLN&#10;zzLUKoaIz0lDE0KfI/qqYUs+cT1L5G5usBQiHGo0A40x3Hb4kaYZWmolNjTU87Hh6l4+rIb7ZbVs&#10;9yZkeBi/Pq813sbqhFov5tN+AyrwFP7Ff+6z0bCO6+OX+AN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I7Ry+AAAA2wAAAA8AAAAAAAAAAAAAAAAAmAIAAGRycy9kb3ducmV2&#10;LnhtbFBLBQYAAAAABAAEAPUAAACDAwAAAAA=&#10;" filled="f" strokeweight=".5pt">
              <v:textbox inset="1mm,0,0,0">
                <w:txbxContent>
                  <w:p w14:paraId="5BFA6E52" w14:textId="77777777" w:rsidR="004E7B3B" w:rsidRDefault="004E7B3B" w:rsidP="00BF4090">
                    <w:pPr>
                      <w:rPr>
                        <w:sz w:val="18"/>
                      </w:rPr>
                    </w:pPr>
                    <w:r w:rsidRPr="007B3891">
                      <w:rPr>
                        <w:b/>
                        <w:sz w:val="20"/>
                      </w:rPr>
                      <w:t xml:space="preserve">Text </w:t>
                    </w:r>
                    <w:r w:rsidRPr="00F03CF0">
                      <w:rPr>
                        <w:sz w:val="18"/>
                      </w:rPr>
                      <w:t>= « L</w:t>
                    </w:r>
                    <w:r>
                      <w:rPr>
                        <w:sz w:val="18"/>
                      </w:rPr>
                      <w:t>es jetons doivent légers afin de ne pas alourdir les poches des utilisateurs.</w:t>
                    </w:r>
                    <w:r w:rsidRPr="00F03CF0">
                      <w:rPr>
                        <w:sz w:val="18"/>
                      </w:rPr>
                      <w:t>»</w:t>
                    </w:r>
                  </w:p>
                  <w:p w14:paraId="316734E7" w14:textId="77777777" w:rsidR="004E7B3B" w:rsidRPr="00F03CF0" w:rsidRDefault="004E7B3B" w:rsidP="00BF4090">
                    <w:pPr>
                      <w:rPr>
                        <w:sz w:val="18"/>
                      </w:rPr>
                    </w:pPr>
                    <w:r w:rsidRPr="00977B6D">
                      <w:rPr>
                        <w:b/>
                        <w:sz w:val="18"/>
                      </w:rPr>
                      <w:t xml:space="preserve">Id = </w:t>
                    </w:r>
                    <w:r>
                      <w:rPr>
                        <w:b/>
                        <w:sz w:val="18"/>
                      </w:rPr>
                      <w:t xml:space="preserve">1.2 </w:t>
                    </w:r>
                    <w:r w:rsidRPr="00977B6D">
                      <w:rPr>
                        <w:b/>
                        <w:sz w:val="18"/>
                      </w:rPr>
                      <w:t>e</w:t>
                    </w:r>
                  </w:p>
                </w:txbxContent>
              </v:textbox>
            </v:shape>
          </v:group>
        </w:pict>
      </w:r>
      <w:r>
        <w:rPr>
          <w:noProof/>
          <w:lang w:val="en-GB" w:eastAsia="en-GB"/>
        </w:rPr>
        <w:pict w14:anchorId="70CC43D8">
          <v:group id="Groupe 20482" o:spid="_x0000_s1050" style="position:absolute;left:0;text-align:left;margin-left:338.7pt;margin-top:2.2pt;width:162.2pt;height:76pt;z-index:251838464;mso-width-relative:margin;mso-height-relative:margin" coordsize="14931,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">
            <v:shape id="Zone de texte 29" o:spid="_x0000_s1051"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TBccA&#10;AADeAAAADwAAAGRycy9kb3ducmV2LnhtbESPT2vCQBTE74V+h+UVetONVjRGV2kVoSKI/w4eH9ln&#10;Esy+DdnVpP30XUHocZiZ3zDTeWtKcafaFZYV9LoRCOLU6oIzBafjqhODcB5ZY2mZFPyQg/ns9WWK&#10;ibYN7+l+8JkIEHYJKsi9rxIpXZqTQde1FXHwLrY26IOsM6lrbALclLIfRUNpsOCwkGNFi5zS6+Fm&#10;FDTnxWb5y1d7+drwdr8uxiO/Gyv1/tZ+TkB4av1/+Nn+1gr60SD+gMedc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kwXHAAAA3gAAAA8AAAAAAAAAAAAAAAAAmAIAAGRy&#10;cy9kb3ducmV2LnhtbFBLBQYAAAAABAAEAPUAAACMAwAAAAA=&#10;" fillcolor="window" strokeweight=".5pt">
              <v:textbox inset=",0,,0">
                <w:txbxContent>
                  <w:p w14:paraId="4DF1197C" w14:textId="77777777" w:rsidR="004E7B3B" w:rsidRPr="00462E57" w:rsidRDefault="004E7B3B" w:rsidP="00BF4090">
                    <w:pPr>
                      <w:jc w:val="center"/>
                      <w:rPr>
                        <w:sz w:val="16"/>
                        <w:szCs w:val="20"/>
                      </w:rPr>
                    </w:pPr>
                    <w:r w:rsidRPr="00462E57">
                      <w:rPr>
                        <w:sz w:val="16"/>
                        <w:szCs w:val="20"/>
                      </w:rPr>
                      <w:t>«PhysicalRequirement »</w:t>
                    </w:r>
                  </w:p>
                  <w:p w14:paraId="356B8D8D" w14:textId="77777777" w:rsidR="004E7B3B" w:rsidRPr="007B3891" w:rsidRDefault="004E7B3B" w:rsidP="00BF4090">
                    <w:pPr>
                      <w:jc w:val="center"/>
                      <w:rPr>
                        <w:b/>
                        <w:sz w:val="20"/>
                      </w:rPr>
                    </w:pPr>
                    <w:r>
                      <w:rPr>
                        <w:b/>
                        <w:sz w:val="20"/>
                      </w:rPr>
                      <w:t>Limiter l’impact environnemental</w:t>
                    </w:r>
                  </w:p>
                </w:txbxContent>
              </v:textbox>
            </v:shape>
            <v:shape id="_x0000_s1052" type="#_x0000_t202" style="position:absolute;top:3472;width:14931;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ohsMA&#10;AADeAAAADwAAAGRycy9kb3ducmV2LnhtbESPzYrCQBCE7wu+w9CCt7WjqEh0FBUFTwvrz73JtEkw&#10;0xMyo4lv7ywIeyyq6itque5spZ7c+NKJhtEwAcWSOVNKruFyPnzPQflAYqhywhpe7GG96n0tKTWu&#10;lV9+nkKuIkR8ShqKEOoU0WcFW/JDV7NE7+YaSyHKJkfTUBvhtsJxkszQUilxoaCadwVn99PDarhf&#10;JqNyY8IMt+3P/prjrc0OqPWg320WoAJ34T/8aR+NhnEymU/h7068Arh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3ohsMAAADeAAAADwAAAAAAAAAAAAAAAACYAgAAZHJzL2Rv&#10;d25yZXYueG1sUEsFBgAAAAAEAAQA9QAAAIgDAAAAAA==&#10;" filled="f" strokeweight=".5pt">
              <v:textbox inset="1mm,0,0,0">
                <w:txbxContent>
                  <w:p w14:paraId="0E760D01" w14:textId="77777777" w:rsidR="004E7B3B" w:rsidRDefault="004E7B3B" w:rsidP="00BF4090">
                    <w:pPr>
                      <w:rPr>
                        <w:sz w:val="18"/>
                      </w:rPr>
                    </w:pPr>
                    <w:r w:rsidRPr="007B3891">
                      <w:rPr>
                        <w:b/>
                        <w:sz w:val="20"/>
                      </w:rPr>
                      <w:t xml:space="preserve">Text </w:t>
                    </w:r>
                    <w:r w:rsidRPr="00F03CF0">
                      <w:rPr>
                        <w:sz w:val="18"/>
                      </w:rPr>
                      <w:t>= « </w:t>
                    </w:r>
                    <w:r w:rsidRPr="00FF5577">
                      <w:rPr>
                        <w:rFonts w:eastAsia="Times New Roman"/>
                        <w:sz w:val="18"/>
                        <w:szCs w:val="18"/>
                        <w:lang w:eastAsia="en-GB"/>
                      </w:rPr>
                      <w:t>La fabrication du matériau doit avoir le moins d’impact possible sur l’environnement.</w:t>
                    </w:r>
                    <w:r w:rsidRPr="00F03CF0">
                      <w:rPr>
                        <w:sz w:val="18"/>
                      </w:rPr>
                      <w:t>»</w:t>
                    </w:r>
                  </w:p>
                  <w:p w14:paraId="61DD9157" w14:textId="77777777" w:rsidR="004E7B3B" w:rsidRPr="00F03CF0" w:rsidRDefault="004E7B3B" w:rsidP="00BF4090">
                    <w:pPr>
                      <w:rPr>
                        <w:sz w:val="18"/>
                      </w:rPr>
                    </w:pPr>
                    <w:r w:rsidRPr="00977B6D">
                      <w:rPr>
                        <w:b/>
                        <w:sz w:val="18"/>
                      </w:rPr>
                      <w:t xml:space="preserve">Id = </w:t>
                    </w:r>
                    <w:r>
                      <w:rPr>
                        <w:b/>
                        <w:sz w:val="18"/>
                      </w:rPr>
                      <w:t xml:space="preserve">1. 7 </w:t>
                    </w:r>
                    <w:r w:rsidRPr="00977B6D">
                      <w:rPr>
                        <w:b/>
                        <w:sz w:val="18"/>
                      </w:rPr>
                      <w:t>e</w:t>
                    </w:r>
                  </w:p>
                </w:txbxContent>
              </v:textbox>
            </v:shape>
          </v:group>
        </w:pict>
      </w:r>
      <w:r>
        <w:rPr>
          <w:noProof/>
          <w:lang w:val="en-GB" w:eastAsia="en-GB"/>
        </w:rPr>
        <w:pict w14:anchorId="6753B9A4">
          <v:line id="Connecteur droit 21512" o:spid="_x0000_s1335" style="position:absolute;left:0;text-align:lef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pt,116.9pt" to="172.6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"/>
        </w:pict>
      </w:r>
      <w:r>
        <w:rPr>
          <w:noProof/>
          <w:lang w:val="en-GB" w:eastAsia="en-GB"/>
        </w:rPr>
        <w:pict w14:anchorId="1205B24E">
          <v:shapetype id="_x0000_t123" coordsize="21600,21600" o:spt="123" path="m10800,0qx0,10800,10800,21600,21600,10800,10800,0xem3163,3163nfl18437,18437em3163,18437nfl18437,3163e">
            <v:path o:extrusionok="f" gradientshapeok="t" o:connecttype="custom" o:connectlocs="10800,0;3163,3163;0,10800;3163,18437;10800,21600;18437,18437;21600,10800;18437,3163" textboxrect="3163,3163,18437,18437"/>
          </v:shapetype>
          <v:shape id="Organigramme : Jonction de sommaire 21511" o:spid="_x0000_s1334" type="#_x0000_t123" style="position:absolute;left:0;text-align:left;margin-left:171.8pt;margin-top:111.95pt;width:8.55pt;height: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"/>
        </w:pict>
      </w:r>
      <w:r>
        <w:rPr>
          <w:noProof/>
          <w:lang w:val="en-GB" w:eastAsia="en-GB"/>
        </w:rPr>
        <w:pict w14:anchorId="7F96191F">
          <v:shape id="Organigramme : Jonction de sommaire 20493" o:spid="_x0000_s1333" type="#_x0000_t123" style="position:absolute;left:0;text-align:left;margin-left:197.45pt;margin-top:65.45pt;width:8.55pt;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"/>
        </w:pict>
      </w:r>
      <w:r>
        <w:rPr>
          <w:noProof/>
          <w:lang w:val="en-GB" w:eastAsia="en-GB"/>
        </w:rPr>
        <w:pict w14:anchorId="3C4EC2B5">
          <v:group id="Groupe 69" o:spid="_x0000_s1053" style="position:absolute;left:0;text-align:left;margin-left:181.15pt;margin-top:73.35pt;width:132pt;height:98.55pt;z-index:251835392;mso-width-relative:margin;mso-height-relative:margin" coordorigin="9" coordsize="19208,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">
            <v:shape id="Zone de texte 9" o:spid="_x0000_s1054" type="#_x0000_t202" style="position:absolute;left:9;width:19208;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I0MIA&#10;AADbAAAADwAAAGRycy9kb3ducmV2LnhtbERPy2oCMRTdF/oP4Rbc1UzF52gUFdQuSqGj6PYyuU6m&#10;Tm6GSdTx782i0OXhvGeL1lbiRo0vHSv46CYgiHOnSy4UHPab9zEIH5A1Vo5JwYM8LOavLzNMtbvz&#10;D92yUIgYwj5FBSaEOpXS54Ys+q6riSN3do3FEGFTSN3gPYbbSvaSZCgtlhwbDNa0NpRfsqtV8KW3&#10;j2z/fdgcB3X/d7IbmpE9rZTqvLXLKYhAbfgX/7k/tYJRXB+/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4jQwgAAANsAAAAPAAAAAAAAAAAAAAAAAJgCAABkcnMvZG93&#10;bnJldi54bWxQSwUGAAAAAAQABAD1AAAAhwMAAAAA&#10;" filled="f" strokeweight=".5pt">
              <v:textbox inset=",0,,0">
                <w:txbxContent>
                  <w:p w14:paraId="661E4CDE" w14:textId="77777777" w:rsidR="004E7B3B" w:rsidRPr="00E4121D" w:rsidRDefault="004E7B3B" w:rsidP="00BF4090">
                    <w:pPr>
                      <w:jc w:val="center"/>
                      <w:rPr>
                        <w:sz w:val="16"/>
                      </w:rPr>
                    </w:pPr>
                    <w:r w:rsidRPr="00E4121D">
                      <w:rPr>
                        <w:sz w:val="16"/>
                      </w:rPr>
                      <w:t>« Requirement »</w:t>
                    </w:r>
                  </w:p>
                  <w:p w14:paraId="3377CDBF" w14:textId="77777777" w:rsidR="004E7B3B" w:rsidRPr="00DC6D5E" w:rsidRDefault="004E7B3B" w:rsidP="00BF4090">
                    <w:pPr>
                      <w:jc w:val="center"/>
                      <w:rPr>
                        <w:b/>
                        <w:sz w:val="20"/>
                      </w:rPr>
                    </w:pPr>
                    <w:r>
                      <w:rPr>
                        <w:b/>
                        <w:sz w:val="20"/>
                      </w:rPr>
                      <w:t>Assurer la promotion du lycée Arbez Carme</w:t>
                    </w:r>
                  </w:p>
                </w:txbxContent>
              </v:textbox>
            </v:shape>
            <v:shape id="Zone de texte 11" o:spid="_x0000_s1055" type="#_x0000_t202" style="position:absolute;left:9;top:4145;width:19208;height:7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TysMA&#10;AADbAAAADwAAAGRycy9kb3ducmV2LnhtbESPQWvCQBSE74L/YXmCN92o0IboKhIpCO1Bo5fcHtln&#10;Esy+DbtbTf99tyD0OMzMN8xmN5hOPMj51rKCxTwBQVxZ3XKt4Hr5mKUgfEDW2FkmBT/kYbcdjzaY&#10;afvkMz2KUIsIYZ+hgiaEPpPSVw0Z9HPbE0fvZp3BEKWrpXb4jHDTyWWSvEmDLceFBnvKG6ruxbdR&#10;UOSYHMqv9nziz2XpSpfmq2Oq1HQy7NcgAg3hP/xqH7WC9w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nTysMAAADbAAAADwAAAAAAAAAAAAAAAACYAgAAZHJzL2Rv&#10;d25yZXYueG1sUEsFBgAAAAAEAAQA9QAAAIgDAAAAAA==&#10;" filled="f" strokeweight=".5pt">
              <v:textbox inset=",2mm,,0">
                <w:txbxContent>
                  <w:p w14:paraId="6C778FEB" w14:textId="77777777" w:rsidR="004E7B3B" w:rsidRDefault="004E7B3B" w:rsidP="00BF4090">
                    <w:pPr>
                      <w:rPr>
                        <w:sz w:val="18"/>
                      </w:rPr>
                    </w:pPr>
                    <w:r w:rsidRPr="00DC6D5E">
                      <w:rPr>
                        <w:b/>
                        <w:sz w:val="20"/>
                      </w:rPr>
                      <w:t>Text =</w:t>
                    </w:r>
                    <w:r w:rsidRPr="00E4121D">
                      <w:rPr>
                        <w:sz w:val="18"/>
                      </w:rPr>
                      <w:t> «</w:t>
                    </w:r>
                    <w:r>
                      <w:rPr>
                        <w:sz w:val="18"/>
                      </w:rPr>
                      <w:t xml:space="preserve"> </w:t>
                    </w:r>
                    <w:r w:rsidRPr="00BC30A8">
                      <w:rPr>
                        <w:rFonts w:cs="Arial"/>
                        <w:sz w:val="18"/>
                        <w:szCs w:val="18"/>
                      </w:rPr>
                      <w:t>L</w:t>
                    </w:r>
                    <w:r>
                      <w:rPr>
                        <w:rFonts w:cs="Arial"/>
                        <w:sz w:val="18"/>
                        <w:szCs w:val="18"/>
                      </w:rPr>
                      <w:t>es jetons doivent permettre d’assurer la promotion du lycée Arbez Carme. »</w:t>
                    </w:r>
                  </w:p>
                  <w:p w14:paraId="41D90C27" w14:textId="77777777" w:rsidR="004E7B3B" w:rsidRPr="007B3891" w:rsidRDefault="004E7B3B" w:rsidP="00BF4090">
                    <w:pPr>
                      <w:rPr>
                        <w:sz w:val="20"/>
                      </w:rPr>
                    </w:pPr>
                    <w:r>
                      <w:rPr>
                        <w:b/>
                        <w:sz w:val="18"/>
                      </w:rPr>
                      <w:t>Id = 1</w:t>
                    </w:r>
                    <w:r w:rsidRPr="00977B6D">
                      <w:rPr>
                        <w:b/>
                        <w:sz w:val="18"/>
                      </w:rPr>
                      <w:t>e</w:t>
                    </w:r>
                  </w:p>
                  <w:p w14:paraId="3EB40FA8" w14:textId="77777777" w:rsidR="004E7B3B" w:rsidRPr="00DC6D5E" w:rsidRDefault="004E7B3B" w:rsidP="00BF4090">
                    <w:pPr>
                      <w:rPr>
                        <w:b/>
                        <w:sz w:val="20"/>
                      </w:rPr>
                    </w:pPr>
                  </w:p>
                  <w:p w14:paraId="1CC9718E" w14:textId="77777777" w:rsidR="004E7B3B" w:rsidRPr="00DC6D5E" w:rsidRDefault="004E7B3B" w:rsidP="00BF4090">
                    <w:pPr>
                      <w:rPr>
                        <w:sz w:val="20"/>
                      </w:rPr>
                    </w:pPr>
                  </w:p>
                </w:txbxContent>
              </v:textbox>
            </v:shape>
          </v:group>
        </w:pict>
      </w:r>
    </w:p>
    <w:p w14:paraId="41365465" w14:textId="77777777" w:rsidR="00BF4090" w:rsidRDefault="00BF4090" w:rsidP="00BF4090"/>
    <w:p w14:paraId="5C507870" w14:textId="77777777" w:rsidR="00BF4090" w:rsidRDefault="006153C0" w:rsidP="00BF4090">
      <w:r>
        <w:rPr>
          <w:noProof/>
          <w:lang w:val="en-GB" w:eastAsia="en-GB"/>
        </w:rPr>
        <w:pict w14:anchorId="34906AC1">
          <v:line id="Connecteur droit 20492" o:spid="_x0000_s1332"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5pt,10pt" to="197.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"/>
        </w:pict>
      </w:r>
    </w:p>
    <w:p w14:paraId="1629410C" w14:textId="77777777" w:rsidR="00BF4090" w:rsidRDefault="006153C0" w:rsidP="00BF4090">
      <w:r>
        <w:rPr>
          <w:noProof/>
          <w:lang w:val="en-GB" w:eastAsia="en-GB"/>
        </w:rPr>
        <w:pict w14:anchorId="235C2F27">
          <v:line id="Connecteur droit 21562" o:spid="_x0000_s1331"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5pt,1.15pt" to="262.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"/>
        </w:pict>
      </w:r>
      <w:r>
        <w:rPr>
          <w:noProof/>
          <w:lang w:val="en-GB" w:eastAsia="en-GB"/>
        </w:rPr>
        <w:pict w14:anchorId="2289B81F">
          <v:line id="Connecteur droit 20497" o:spid="_x0000_s1330" style="position:absolute;left:0;text-align:lef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6pt,12pt" to="338.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"/>
        </w:pict>
      </w:r>
    </w:p>
    <w:p w14:paraId="47B13377" w14:textId="77777777" w:rsidR="00BF4090" w:rsidRDefault="006153C0" w:rsidP="00BF4090">
      <w:r>
        <w:rPr>
          <w:noProof/>
          <w:lang w:val="en-GB" w:eastAsia="en-GB"/>
        </w:rPr>
        <w:pict w14:anchorId="186945A5">
          <v:shape id="Organigramme : Jonction de sommaire 21561" o:spid="_x0000_s1329" type="#_x0000_t123" style="position:absolute;left:0;text-align:left;margin-left:259.35pt;margin-top:7.4pt;width:8.55pt;height: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"/>
        </w:pict>
      </w:r>
    </w:p>
    <w:p w14:paraId="7410285B" w14:textId="77777777" w:rsidR="00BF4090" w:rsidRDefault="006153C0" w:rsidP="00BF4090">
      <w:r>
        <w:rPr>
          <w:noProof/>
          <w:lang w:val="en-GB" w:eastAsia="en-GB"/>
        </w:rPr>
        <w:pict w14:anchorId="19A19041">
          <v:shape id="Organigramme : Jonction de sommaire 21559" o:spid="_x0000_s1328" type="#_x0000_t123" style="position:absolute;left:0;text-align:left;margin-left:324.95pt;margin-top:55.65pt;width:8.55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"/>
        </w:pict>
      </w:r>
      <w:r>
        <w:rPr>
          <w:noProof/>
          <w:lang w:val="en-GB" w:eastAsia="en-GB"/>
        </w:rPr>
        <w:pict w14:anchorId="6627C1C3">
          <v:line id="Connecteur droit 21560" o:spid="_x0000_s1327" style="position:absolute;left:0;text-align:lef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5pt,60.35pt" to="365.3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"/>
        </w:pict>
      </w:r>
      <w:r>
        <w:rPr>
          <w:noProof/>
          <w:lang w:val="en-GB" w:eastAsia="en-GB"/>
        </w:rPr>
        <w:pict w14:anchorId="1E413FDE">
          <v:group id="Groupe 21505" o:spid="_x0000_s1056" style="position:absolute;left:0;text-align:left;margin-left:353.35pt;margin-top:13.3pt;width:141.1pt;height:74.3pt;z-index:251847680;mso-width-relative:margin;mso-height-relative:margin" coordsize="14931,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">
            <v:shape id="Zone de texte 29" o:spid="_x0000_s1057" type="#_x0000_t202" style="position:absolute;width:14931;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H48gA&#10;AADeAAAADwAAAGRycy9kb3ducmV2LnhtbESPT2vCQBTE74LfYXmF3sxGoammrmJTCi2C+O/g8ZF9&#10;JsHs25DdJmk/fbdQ8DjMzG+Y5XowteiodZVlBdMoBkGcW11xoeB8ep/MQTiPrLG2TAq+ycF6NR4t&#10;MdW25wN1R1+IAGGXooLS+yaV0uUlGXSRbYiDd7WtQR9kW0jdYh/gppazOE6kwYrDQokNZSXlt+OX&#10;UdBfsu3bD9/s9XXLu8NntXj2+4VSjw/D5gWEp8Hfw//tD61gNn2KE/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sfjyAAAAN4AAAAPAAAAAAAAAAAAAAAAAJgCAABk&#10;cnMvZG93bnJldi54bWxQSwUGAAAAAAQABAD1AAAAjQMAAAAA&#10;" fillcolor="window" strokeweight=".5pt">
              <v:textbox inset=",0,,0">
                <w:txbxContent>
                  <w:p w14:paraId="26D7F61A" w14:textId="77777777" w:rsidR="004E7B3B" w:rsidRPr="00462E57" w:rsidRDefault="004E7B3B" w:rsidP="00BF4090">
                    <w:pPr>
                      <w:jc w:val="center"/>
                      <w:rPr>
                        <w:sz w:val="16"/>
                        <w:szCs w:val="20"/>
                      </w:rPr>
                    </w:pPr>
                    <w:r w:rsidRPr="00462E57">
                      <w:rPr>
                        <w:sz w:val="16"/>
                        <w:szCs w:val="20"/>
                      </w:rPr>
                      <w:t>«</w:t>
                    </w:r>
                    <w:r>
                      <w:rPr>
                        <w:sz w:val="16"/>
                        <w:szCs w:val="20"/>
                      </w:rPr>
                      <w:t>PhysicalRe</w:t>
                    </w:r>
                    <w:r w:rsidRPr="00462E57">
                      <w:rPr>
                        <w:sz w:val="16"/>
                        <w:szCs w:val="20"/>
                      </w:rPr>
                      <w:t>quirement »</w:t>
                    </w:r>
                  </w:p>
                  <w:p w14:paraId="46090E99" w14:textId="77777777" w:rsidR="004E7B3B" w:rsidRPr="007B3891" w:rsidRDefault="004E7B3B" w:rsidP="00BF4090">
                    <w:pPr>
                      <w:jc w:val="center"/>
                      <w:rPr>
                        <w:b/>
                        <w:sz w:val="20"/>
                      </w:rPr>
                    </w:pPr>
                    <w:r>
                      <w:rPr>
                        <w:b/>
                        <w:sz w:val="20"/>
                      </w:rPr>
                      <w:t>Débloquer un caddy</w:t>
                    </w:r>
                  </w:p>
                </w:txbxContent>
              </v:textbox>
            </v:shape>
            <v:shape id="_x0000_s1058" type="#_x0000_t202" style="position:absolute;top:2042;width:14931;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kFMQA&#10;AADeAAAADwAAAGRycy9kb3ducmV2LnhtbESPQWvCQBSE7wX/w/IEb/Ulolaiq2hR8FSo1fsj+0yC&#10;2bchuzXx37tCocdhZr5hVpve1urOra+caEjHCSiW3JlKCg3nn8P7ApQPJIZqJ6zhwR4268HbijLj&#10;Ovnm+ykUKkLEZ6ShDKHJEH1esiU/dg1L9K6utRSibAs0LXURbmucJMkcLVUSF0pq+LPk/Hb6tRpu&#10;52labU2Y46772l8KvHb5AbUeDfvtElTgPvyH/9pHo2GSzpIPeN2JVw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JBTEAAAA3gAAAA8AAAAAAAAAAAAAAAAAmAIAAGRycy9k&#10;b3ducmV2LnhtbFBLBQYAAAAABAAEAPUAAACJAwAAAAA=&#10;" filled="f" strokeweight=".5pt">
              <v:textbox inset="1mm,0,0,0">
                <w:txbxContent>
                  <w:p w14:paraId="66295D9E" w14:textId="77777777" w:rsidR="004E7B3B" w:rsidRDefault="004E7B3B" w:rsidP="00BF4090">
                    <w:pPr>
                      <w:rPr>
                        <w:sz w:val="18"/>
                      </w:rPr>
                    </w:pPr>
                    <w:r w:rsidRPr="007B3891">
                      <w:rPr>
                        <w:b/>
                        <w:sz w:val="20"/>
                      </w:rPr>
                      <w:t xml:space="preserve">Text </w:t>
                    </w:r>
                    <w:r w:rsidRPr="00F03CF0">
                      <w:rPr>
                        <w:sz w:val="18"/>
                      </w:rPr>
                      <w:t>= « L</w:t>
                    </w:r>
                    <w:r>
                      <w:rPr>
                        <w:sz w:val="18"/>
                      </w:rPr>
                      <w:t>es jetons doivent s’insérer dans les logements des serrures des caddys.»</w:t>
                    </w:r>
                  </w:p>
                  <w:p w14:paraId="5BF96E48" w14:textId="77777777" w:rsidR="004E7B3B" w:rsidRPr="00F03CF0" w:rsidRDefault="004E7B3B" w:rsidP="00BF4090">
                    <w:pPr>
                      <w:rPr>
                        <w:sz w:val="18"/>
                      </w:rPr>
                    </w:pPr>
                    <w:r w:rsidRPr="00977B6D">
                      <w:rPr>
                        <w:b/>
                        <w:sz w:val="18"/>
                      </w:rPr>
                      <w:t xml:space="preserve">Id = </w:t>
                    </w:r>
                    <w:r>
                      <w:rPr>
                        <w:b/>
                        <w:sz w:val="18"/>
                      </w:rPr>
                      <w:t xml:space="preserve">1.6 </w:t>
                    </w:r>
                    <w:r w:rsidRPr="00977B6D">
                      <w:rPr>
                        <w:b/>
                        <w:sz w:val="18"/>
                      </w:rPr>
                      <w:t>e</w:t>
                    </w:r>
                  </w:p>
                </w:txbxContent>
              </v:textbox>
            </v:shape>
          </v:group>
        </w:pict>
      </w:r>
      <w:r>
        <w:rPr>
          <w:noProof/>
          <w:lang w:val="en-GB" w:eastAsia="en-GB"/>
        </w:rPr>
        <w:pict w14:anchorId="483BDBF3">
          <v:shape id="Organigramme : Jonction de sommaire 21514" o:spid="_x0000_s1326" type="#_x0000_t123" style="position:absolute;left:0;text-align:left;margin-left:312.95pt;margin-top:8.35pt;width:8.55pt;height: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"/>
        </w:pict>
      </w:r>
    </w:p>
    <w:p w14:paraId="2AE919E1" w14:textId="77777777" w:rsidR="00BF4090" w:rsidRDefault="00BF4090" w:rsidP="00BF4090"/>
    <w:p w14:paraId="4B929917" w14:textId="77777777" w:rsidR="00BF4090" w:rsidRDefault="006153C0" w:rsidP="00BF4090">
      <w:r>
        <w:rPr>
          <w:noProof/>
          <w:lang w:val="en-GB" w:eastAsia="en-GB"/>
        </w:rPr>
        <w:pict w14:anchorId="3B71CAE0">
          <v:group id="Groupe 21556" o:spid="_x0000_s1059" style="position:absolute;left:0;text-align:left;margin-left:18.75pt;margin-top:1.85pt;width:141.1pt;height:62.2pt;z-index:251888640;mso-width-relative:margin;mso-height-relative:margin" coordsize="14931,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">
            <v:shape id="Zone de texte 29" o:spid="_x0000_s1060" type="#_x0000_t202" style="position:absolute;width:14931;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NZcgA&#10;AADeAAAADwAAAGRycy9kb3ducmV2LnhtbESPQWvCQBSE70L/w/IK3sxGQa3RNbRKwSJItT14fGSf&#10;SUj2bchuk7S/vlsoeBxm5htmkw6mFh21rrSsYBrFIIgzq0vOFXx+vE6eQDiPrLG2TAq+yUG6fRht&#10;MNG25zN1F5+LAGGXoILC+yaR0mUFGXSRbYiDd7OtQR9km0vdYh/gppazOF5IgyWHhQIb2hWUVZcv&#10;o6C/7o77H67s7eXIp/NbuVr695VS48fheQ3C0+Dv4f/2QSuYTefzJfzdCV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1lyAAAAN4AAAAPAAAAAAAAAAAAAAAAAJgCAABk&#10;cnMvZG93bnJldi54bWxQSwUGAAAAAAQABAD1AAAAjQMAAAAA&#10;" fillcolor="window" strokeweight=".5pt">
              <v:textbox inset=",0,,0">
                <w:txbxContent>
                  <w:p w14:paraId="67A073EC" w14:textId="77777777" w:rsidR="004E7B3B" w:rsidRPr="00462E57" w:rsidRDefault="004E7B3B" w:rsidP="008C0455">
                    <w:pPr>
                      <w:jc w:val="center"/>
                      <w:rPr>
                        <w:sz w:val="16"/>
                        <w:szCs w:val="20"/>
                      </w:rPr>
                    </w:pPr>
                    <w:r w:rsidRPr="00462E57">
                      <w:rPr>
                        <w:sz w:val="16"/>
                        <w:szCs w:val="20"/>
                      </w:rPr>
                      <w:t>«</w:t>
                    </w:r>
                    <w:r>
                      <w:rPr>
                        <w:sz w:val="16"/>
                        <w:szCs w:val="20"/>
                      </w:rPr>
                      <w:t>PhysicalRe</w:t>
                    </w:r>
                    <w:r w:rsidRPr="00462E57">
                      <w:rPr>
                        <w:sz w:val="16"/>
                        <w:szCs w:val="20"/>
                      </w:rPr>
                      <w:t>quirement »</w:t>
                    </w:r>
                  </w:p>
                  <w:p w14:paraId="118C161B" w14:textId="77777777" w:rsidR="004E7B3B" w:rsidRPr="007B3891" w:rsidRDefault="004E7B3B" w:rsidP="008C0455">
                    <w:pPr>
                      <w:jc w:val="center"/>
                      <w:rPr>
                        <w:b/>
                        <w:sz w:val="20"/>
                      </w:rPr>
                    </w:pPr>
                    <w:r>
                      <w:rPr>
                        <w:b/>
                        <w:sz w:val="20"/>
                      </w:rPr>
                      <w:t>Etre fabriqué en série</w:t>
                    </w:r>
                  </w:p>
                </w:txbxContent>
              </v:textbox>
            </v:shape>
            <v:shape id="_x0000_s1061" type="#_x0000_t202" style="position:absolute;top:2042;width:14931;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fe8AA&#10;AADeAAAADwAAAGRycy9kb3ducmV2LnhtbERPS4vCMBC+C/6HMMLedFpRkWoUXRQ8CevjPjRjW2wm&#10;pcna7r83B2GPH997ve1trV7c+sqJhnSSgGLJnamk0HC7HsdLUD6QGKqdsIY/9rDdDAdryozr5Idf&#10;l1CoGCI+Iw1lCE2G6POSLfmJa1gi93CtpRBhW6BpqYvhtsZpkizQUiWxoaSGv0vOn5dfq+F5m6XV&#10;zoQF7rvz4V7go8uPqPXXqN+tQAXuw7/44z4ZDdN0Po974514BXD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afe8AAAADeAAAADwAAAAAAAAAAAAAAAACYAgAAZHJzL2Rvd25y&#10;ZXYueG1sUEsFBgAAAAAEAAQA9QAAAIUDAAAAAA==&#10;" filled="f" strokeweight=".5pt">
              <v:textbox inset="1mm,0,0,0">
                <w:txbxContent>
                  <w:p w14:paraId="08BCD6F7" w14:textId="77777777" w:rsidR="004E7B3B" w:rsidRDefault="004E7B3B" w:rsidP="008C0455">
                    <w:pPr>
                      <w:rPr>
                        <w:sz w:val="18"/>
                      </w:rPr>
                    </w:pPr>
                    <w:r w:rsidRPr="007B3891">
                      <w:rPr>
                        <w:b/>
                        <w:sz w:val="20"/>
                      </w:rPr>
                      <w:t xml:space="preserve">Text </w:t>
                    </w:r>
                    <w:r w:rsidRPr="00F03CF0">
                      <w:rPr>
                        <w:sz w:val="18"/>
                      </w:rPr>
                      <w:t>= « </w:t>
                    </w:r>
                    <w:r>
                      <w:rPr>
                        <w:sz w:val="18"/>
                      </w:rPr>
                      <w:t>Mille jetons de chaque modèle peuvent être commandés.»</w:t>
                    </w:r>
                  </w:p>
                  <w:p w14:paraId="4F8F6C24" w14:textId="77777777" w:rsidR="004E7B3B" w:rsidRPr="00F03CF0" w:rsidRDefault="004E7B3B" w:rsidP="008C0455">
                    <w:pPr>
                      <w:rPr>
                        <w:sz w:val="18"/>
                      </w:rPr>
                    </w:pPr>
                    <w:r w:rsidRPr="00977B6D">
                      <w:rPr>
                        <w:b/>
                        <w:sz w:val="18"/>
                      </w:rPr>
                      <w:t xml:space="preserve">Id = </w:t>
                    </w:r>
                    <w:r>
                      <w:rPr>
                        <w:b/>
                        <w:sz w:val="18"/>
                      </w:rPr>
                      <w:t xml:space="preserve">1.3 </w:t>
                    </w:r>
                    <w:r w:rsidRPr="00977B6D">
                      <w:rPr>
                        <w:b/>
                        <w:sz w:val="18"/>
                      </w:rPr>
                      <w:t>e</w:t>
                    </w:r>
                  </w:p>
                </w:txbxContent>
              </v:textbox>
            </v:shape>
          </v:group>
        </w:pict>
      </w:r>
      <w:r>
        <w:rPr>
          <w:noProof/>
          <w:lang w:val="en-GB" w:eastAsia="en-GB"/>
        </w:rPr>
        <w:pict w14:anchorId="1780C5CD">
          <v:shape id="Organigramme : Jonction de sommaire 21513" o:spid="_x0000_s1325" type="#_x0000_t123" style="position:absolute;left:0;text-align:left;margin-left:312.95pt;margin-top:14.35pt;width:8.55pt;height: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"/>
        </w:pict>
      </w:r>
    </w:p>
    <w:p w14:paraId="5207E4B7" w14:textId="77777777" w:rsidR="00BF4090" w:rsidRDefault="006153C0" w:rsidP="00BF4090">
      <w:r>
        <w:rPr>
          <w:noProof/>
          <w:lang w:val="en-GB" w:eastAsia="en-GB"/>
        </w:rPr>
        <w:pict w14:anchorId="4230F575">
          <v:line id="Connecteur droit 19" o:spid="_x0000_s1324"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5pt,4.4pt" to="353.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"/>
        </w:pict>
      </w:r>
    </w:p>
    <w:p w14:paraId="13DE26C3" w14:textId="77777777" w:rsidR="00BF4090" w:rsidRDefault="00BF4090" w:rsidP="00BF4090"/>
    <w:p w14:paraId="4C81B7FE" w14:textId="77777777" w:rsidR="00BF4090" w:rsidRDefault="006153C0" w:rsidP="00BF4090">
      <w:r>
        <w:rPr>
          <w:noProof/>
          <w:lang w:val="en-GB" w:eastAsia="en-GB"/>
        </w:rPr>
        <w:pict w14:anchorId="6B4554E1">
          <v:shape id="Organigramme : Jonction de sommaire 20494" o:spid="_x0000_s1323" type="#_x0000_t123" style="position:absolute;left:0;text-align:left;margin-left:173.9pt;margin-top:10.2pt;width:8.55pt;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"/>
        </w:pict>
      </w:r>
    </w:p>
    <w:p w14:paraId="277C6B1C" w14:textId="77777777" w:rsidR="00BF4090" w:rsidRDefault="006153C0" w:rsidP="00BF4090">
      <w:r>
        <w:rPr>
          <w:noProof/>
          <w:lang w:val="en-GB" w:eastAsia="en-GB"/>
        </w:rPr>
        <w:pict w14:anchorId="5DD63199">
          <v:line id="Connecteur droit 20495" o:spid="_x0000_s1322" style="position:absolute;left:0;text-align:lef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85pt" to="174.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"/>
        </w:pict>
      </w:r>
      <w:r>
        <w:rPr>
          <w:noProof/>
          <w:lang w:val="en-GB" w:eastAsia="en-GB"/>
        </w:rPr>
        <w:pict w14:anchorId="7D39B024">
          <v:shape id="Connecteur droit avec flèche 20488" o:spid="_x0000_s1321" type="#_x0000_t32" style="position:absolute;left:0;text-align:left;margin-left:313.05pt;margin-top:5.45pt;width:110pt;height:5.2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" strokecolor="black [3213]" strokeweight="1pt">
            <v:stroke endarrow="open"/>
            <o:lock v:ext="edit" shapetype="f"/>
          </v:shape>
        </w:pict>
      </w:r>
      <w:r>
        <w:rPr>
          <w:noProof/>
          <w:lang w:val="en-GB" w:eastAsia="en-GB"/>
        </w:rPr>
        <w:pict w14:anchorId="2927550F">
          <v:shape id="Zone de texte 83" o:spid="_x0000_s1062" type="#_x0000_t202" style="position:absolute;left:0;text-align:left;margin-left:423.3pt;margin-top:3.45pt;width:69.55pt;height:2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" fillcolor="#ccc0d9 [1303]" strokeweight=".5pt">
            <v:path arrowok="t"/>
            <v:textbox inset=",0,,0">
              <w:txbxContent>
                <w:p w14:paraId="1342A7B8" w14:textId="77777777" w:rsidR="004E7B3B" w:rsidRPr="00462E57" w:rsidRDefault="004E7B3B" w:rsidP="00BF4090">
                  <w:pPr>
                    <w:jc w:val="center"/>
                    <w:rPr>
                      <w:sz w:val="16"/>
                    </w:rPr>
                  </w:pPr>
                  <w:r w:rsidRPr="00462E57">
                    <w:rPr>
                      <w:sz w:val="16"/>
                    </w:rPr>
                    <w:t>« </w:t>
                  </w:r>
                  <w:r>
                    <w:rPr>
                      <w:sz w:val="16"/>
                    </w:rPr>
                    <w:t xml:space="preserve">Block </w:t>
                  </w:r>
                  <w:r w:rsidRPr="00462E57">
                    <w:rPr>
                      <w:sz w:val="16"/>
                    </w:rPr>
                    <w:t>»</w:t>
                  </w:r>
                </w:p>
                <w:p w14:paraId="7F290519" w14:textId="77777777" w:rsidR="004E7B3B" w:rsidRPr="00F03CF0" w:rsidRDefault="004E7B3B" w:rsidP="00BF4090">
                  <w:pPr>
                    <w:jc w:val="center"/>
                    <w:rPr>
                      <w:b/>
                      <w:sz w:val="20"/>
                    </w:rPr>
                  </w:pPr>
                  <w:r>
                    <w:rPr>
                      <w:b/>
                      <w:sz w:val="20"/>
                    </w:rPr>
                    <w:t>Jetons</w:t>
                  </w:r>
                </w:p>
              </w:txbxContent>
            </v:textbox>
          </v:shape>
        </w:pict>
      </w:r>
    </w:p>
    <w:p w14:paraId="6B25D0DC" w14:textId="77777777" w:rsidR="00BF4090" w:rsidRDefault="006153C0" w:rsidP="00BF4090">
      <w:r>
        <w:rPr>
          <w:noProof/>
          <w:lang w:val="en-GB" w:eastAsia="en-GB"/>
        </w:rPr>
        <w:pict w14:anchorId="64F6DD37">
          <v:group id="Groupe 20489" o:spid="_x0000_s1063" style="position:absolute;left:0;text-align:left;margin-left:7.05pt;margin-top:12.2pt;width:199.85pt;height:73.15pt;z-index:251840512;mso-width-relative:margin;mso-height-relative:margin" coordorigin=",1575" coordsize="1493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">
            <v:shape id="Zone de texte 29" o:spid="_x0000_s1064" type="#_x0000_t202" style="position:absolute;left:96;top:1575;width:14832;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br8UA&#10;AADeAAAADwAAAGRycy9kb3ducmV2LnhtbESPy4rCMBSG94LvEI7gbkwVGW01ihcEB2EYLwuXh+bY&#10;FpuT0kTbmac3iwGXP/+Nb75sTSmeVLvCsoLhIAJBnFpdcKbgct59TEE4j6yxtEwKfsnBctHtzDHR&#10;tuEjPU8+E2GEXYIKcu+rREqX5mTQDWxFHLybrQ36IOtM6hqbMG5KOYqiT2mw4PCQY0WbnNL76WEU&#10;NNfNYfvHd3tbH/j7+FXEE/8TK9XvtasZCE+tf4f/23utYBSN4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5uvxQAAAN4AAAAPAAAAAAAAAAAAAAAAAJgCAABkcnMv&#10;ZG93bnJldi54bWxQSwUGAAAAAAQABAD1AAAAigMAAAAA&#10;" fillcolor="window" strokeweight=".5pt">
              <v:textbox inset=",0,,0">
                <w:txbxContent>
                  <w:p w14:paraId="45EEC38B" w14:textId="77777777" w:rsidR="004E7B3B" w:rsidRPr="00462E57" w:rsidRDefault="004E7B3B" w:rsidP="00BF4090">
                    <w:pPr>
                      <w:jc w:val="center"/>
                      <w:rPr>
                        <w:sz w:val="16"/>
                        <w:szCs w:val="20"/>
                      </w:rPr>
                    </w:pPr>
                    <w:r w:rsidRPr="00462E57">
                      <w:rPr>
                        <w:sz w:val="16"/>
                        <w:szCs w:val="20"/>
                      </w:rPr>
                      <w:t>«</w:t>
                    </w:r>
                    <w:r>
                      <w:rPr>
                        <w:sz w:val="16"/>
                        <w:szCs w:val="20"/>
                      </w:rPr>
                      <w:t>FunctionalR</w:t>
                    </w:r>
                    <w:r w:rsidRPr="00462E57">
                      <w:rPr>
                        <w:sz w:val="16"/>
                        <w:szCs w:val="20"/>
                      </w:rPr>
                      <w:t>equirement »</w:t>
                    </w:r>
                  </w:p>
                  <w:p w14:paraId="73D07778" w14:textId="77777777" w:rsidR="004E7B3B" w:rsidRPr="00F02824" w:rsidRDefault="004E7B3B" w:rsidP="00BF4090">
                    <w:pPr>
                      <w:jc w:val="center"/>
                      <w:rPr>
                        <w:b/>
                        <w:sz w:val="18"/>
                      </w:rPr>
                    </w:pPr>
                    <w:r>
                      <w:rPr>
                        <w:b/>
                        <w:sz w:val="18"/>
                      </w:rPr>
                      <w:t>Etre évolutif</w:t>
                    </w:r>
                  </w:p>
                </w:txbxContent>
              </v:textbox>
            </v:shape>
            <v:shape id="_x0000_s1065" type="#_x0000_t202" style="position:absolute;top:3808;width:14931;height:4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4WMQA&#10;AADeAAAADwAAAGRycy9kb3ducmV2LnhtbESPzYrCQBCE78K+w9AL3rQTEdGso7jLCp4Ef/beZNok&#10;mOkJmVkT394RBI9FVX1FLde9rdWNW1850ZCOE1AsuTOVFBrOp+1oDsoHEkO1E9ZwZw/r1cdgSZlx&#10;nRz4dgyFihDxGWkoQ2gyRJ+XbMmPXcMSvYtrLYUo2wJNS12E2xonSTJDS5XEhZIa/ik5vx7/rYbr&#10;eZpWGxNm+N3tf/8KvHT5FrUefvabL1CB+/AOv9o7o2GSTBcpPO/EK4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FjEAAAA3gAAAA8AAAAAAAAAAAAAAAAAmAIAAGRycy9k&#10;b3ducmV2LnhtbFBLBQYAAAAABAAEAPUAAACJAwAAAAA=&#10;" filled="f" strokeweight=".5pt">
              <v:textbox inset="1mm,0,0,0">
                <w:txbxContent>
                  <w:p w14:paraId="2F4535B3" w14:textId="77777777" w:rsidR="004E7B3B" w:rsidRDefault="004E7B3B" w:rsidP="00BF4090">
                    <w:pPr>
                      <w:rPr>
                        <w:sz w:val="18"/>
                      </w:rPr>
                    </w:pPr>
                    <w:r w:rsidRPr="007B3891">
                      <w:rPr>
                        <w:b/>
                        <w:sz w:val="20"/>
                      </w:rPr>
                      <w:t xml:space="preserve">Text </w:t>
                    </w:r>
                    <w:r w:rsidRPr="00F03CF0">
                      <w:rPr>
                        <w:sz w:val="18"/>
                      </w:rPr>
                      <w:t>= « </w:t>
                    </w:r>
                    <w:r>
                      <w:rPr>
                        <w:sz w:val="18"/>
                      </w:rPr>
                      <w:t xml:space="preserve">Le modèle du jeton doit pouvoir rapidement évoluer afin d’assurer la promotion des différents évènements de la vie du lycée. » </w:t>
                    </w:r>
                  </w:p>
                  <w:p w14:paraId="0D29F0A4" w14:textId="77777777" w:rsidR="004E7B3B" w:rsidRPr="00977B6D" w:rsidRDefault="004E7B3B" w:rsidP="00BF4090">
                    <w:pPr>
                      <w:rPr>
                        <w:sz w:val="18"/>
                      </w:rPr>
                    </w:pPr>
                    <w:r w:rsidRPr="00977B6D">
                      <w:rPr>
                        <w:b/>
                        <w:sz w:val="18"/>
                      </w:rPr>
                      <w:t xml:space="preserve">Id = </w:t>
                    </w:r>
                    <w:r>
                      <w:rPr>
                        <w:b/>
                        <w:sz w:val="18"/>
                      </w:rPr>
                      <w:t xml:space="preserve">1.4 </w:t>
                    </w:r>
                    <w:r w:rsidRPr="00977B6D">
                      <w:rPr>
                        <w:b/>
                        <w:sz w:val="18"/>
                      </w:rPr>
                      <w:t>e</w:t>
                    </w:r>
                  </w:p>
                </w:txbxContent>
              </v:textbox>
            </v:shape>
          </v:group>
        </w:pict>
      </w:r>
      <w:r>
        <w:rPr>
          <w:noProof/>
          <w:lang w:val="en-GB" w:eastAsia="en-GB"/>
        </w:rPr>
        <w:pict w14:anchorId="6D916CBB">
          <v:group id="Groupe 21563" o:spid="_x0000_s1066" style="position:absolute;left:0;text-align:left;margin-left:234.2pt;margin-top:12.15pt;width:171.05pt;height:62.75pt;z-index:251895808;mso-width-relative:margin;mso-height-relative:margin" coordsize="25059,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">
            <v:shape id="Zone de texte 29" o:spid="_x0000_s1067" type="#_x0000_t202" style="position:absolute;width:25059;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Zr8gA&#10;AADeAAAADwAAAGRycy9kb3ducmV2LnhtbESPQWvCQBSE70L/w/IKvZmNYtOaukpVhEqgVOvB4yP7&#10;TILZtyG7NWl/vVsQPA4z8w0zW/SmFhdqXWVZwSiKQRDnVldcKDh8b4avIJxH1lhbJgW/5GAxfxjM&#10;MNW24x1d9r4QAcIuRQWl900qpctLMugi2xAH72Rbgz7ItpC6xS7ATS3HcZxIgxWHhRIbWpWUn/c/&#10;RkF3XGXrPz7b0zLjz922mr74r6lST4/9+xsIT72/h2/tD61gPHpOJvB/J1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xmvyAAAAN4AAAAPAAAAAAAAAAAAAAAAAJgCAABk&#10;cnMvZG93bnJldi54bWxQSwUGAAAAAAQABAD1AAAAjQMAAAAA&#10;" fillcolor="window" strokeweight=".5pt">
              <v:textbox inset=",0,,0">
                <w:txbxContent>
                  <w:p w14:paraId="5F2C8422" w14:textId="77777777" w:rsidR="004E7B3B" w:rsidRPr="00462E57" w:rsidRDefault="004E7B3B" w:rsidP="008C0455">
                    <w:pPr>
                      <w:jc w:val="center"/>
                      <w:rPr>
                        <w:sz w:val="16"/>
                        <w:szCs w:val="20"/>
                      </w:rPr>
                    </w:pPr>
                    <w:r w:rsidRPr="00462E57">
                      <w:rPr>
                        <w:sz w:val="16"/>
                        <w:szCs w:val="20"/>
                      </w:rPr>
                      <w:t>«</w:t>
                    </w:r>
                    <w:r>
                      <w:rPr>
                        <w:sz w:val="16"/>
                        <w:szCs w:val="20"/>
                      </w:rPr>
                      <w:t>PhysicalRe</w:t>
                    </w:r>
                    <w:r w:rsidRPr="00462E57">
                      <w:rPr>
                        <w:sz w:val="16"/>
                        <w:szCs w:val="20"/>
                      </w:rPr>
                      <w:t>quirement »</w:t>
                    </w:r>
                  </w:p>
                  <w:p w14:paraId="49D5E870" w14:textId="77777777" w:rsidR="004E7B3B" w:rsidRPr="007B3891" w:rsidRDefault="004E7B3B" w:rsidP="008C0455">
                    <w:pPr>
                      <w:jc w:val="center"/>
                      <w:rPr>
                        <w:b/>
                        <w:sz w:val="20"/>
                      </w:rPr>
                    </w:pPr>
                    <w:r>
                      <w:rPr>
                        <w:b/>
                        <w:sz w:val="20"/>
                      </w:rPr>
                      <w:t>Etre rigide</w:t>
                    </w:r>
                  </w:p>
                </w:txbxContent>
              </v:textbox>
            </v:shape>
            <v:shape id="_x0000_s1068" type="#_x0000_t202" style="position:absolute;top:1869;width:2505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kL8QA&#10;AADeAAAADwAAAGRycy9kb3ducmV2LnhtbESPQWvCQBSE74X+h+UVeqsvEQ2SuooVhZ4Karw/ss8k&#10;mH0bsqtJ/323IHgcZuYbZrkebavu3PvGiYZ0koBiKZ1ppNJQnPYfC1A+kBhqnbCGX/awXr2+LCk3&#10;bpAD34+hUhEiPicNdQhdjujLmi35ietYondxvaUQZV+h6WmIcNviNEkytNRIXKip423N5fV4sxqu&#10;xSxtNiZk+DX87M4VXoZyj1q/v42bT1CBx/AMP9rfRsM0nWcZ/N+JVw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5ZC/EAAAA3gAAAA8AAAAAAAAAAAAAAAAAmAIAAGRycy9k&#10;b3ducmV2LnhtbFBLBQYAAAAABAAEAPUAAACJAwAAAAA=&#10;" filled="f" strokeweight=".5pt">
              <v:textbox inset="1mm,0,0,0">
                <w:txbxContent>
                  <w:p w14:paraId="5987DF11" w14:textId="77777777" w:rsidR="004E7B3B" w:rsidRDefault="004E7B3B" w:rsidP="008C0455">
                    <w:pPr>
                      <w:rPr>
                        <w:sz w:val="18"/>
                      </w:rPr>
                    </w:pPr>
                    <w:r w:rsidRPr="007B3891">
                      <w:rPr>
                        <w:b/>
                        <w:sz w:val="20"/>
                      </w:rPr>
                      <w:t xml:space="preserve">Text </w:t>
                    </w:r>
                    <w:r w:rsidRPr="00F03CF0">
                      <w:rPr>
                        <w:sz w:val="18"/>
                      </w:rPr>
                      <w:t>= « L</w:t>
                    </w:r>
                    <w:r>
                      <w:rPr>
                        <w:sz w:val="18"/>
                      </w:rPr>
                      <w:t>es jetons ne doivent pas se déformer lors de l’utilisation.»</w:t>
                    </w:r>
                  </w:p>
                  <w:p w14:paraId="4C8568A4" w14:textId="77777777" w:rsidR="004E7B3B" w:rsidRPr="00F03CF0" w:rsidRDefault="004E7B3B" w:rsidP="008C0455">
                    <w:pPr>
                      <w:rPr>
                        <w:sz w:val="18"/>
                      </w:rPr>
                    </w:pPr>
                    <w:r w:rsidRPr="00977B6D">
                      <w:rPr>
                        <w:b/>
                        <w:sz w:val="18"/>
                      </w:rPr>
                      <w:t xml:space="preserve">Id = </w:t>
                    </w:r>
                    <w:r>
                      <w:rPr>
                        <w:b/>
                        <w:sz w:val="18"/>
                      </w:rPr>
                      <w:t xml:space="preserve">1.5 </w:t>
                    </w:r>
                    <w:r w:rsidRPr="00977B6D">
                      <w:rPr>
                        <w:b/>
                        <w:sz w:val="18"/>
                      </w:rPr>
                      <w:t>e</w:t>
                    </w:r>
                  </w:p>
                </w:txbxContent>
              </v:textbox>
            </v:shape>
          </v:group>
        </w:pict>
      </w:r>
    </w:p>
    <w:p w14:paraId="24CA70E6" w14:textId="77777777" w:rsidR="00BF4090" w:rsidRDefault="00BF4090" w:rsidP="00BF4090"/>
    <w:p w14:paraId="0559ED77" w14:textId="77777777" w:rsidR="00BF4090" w:rsidRDefault="00BF4090" w:rsidP="00BF4090"/>
    <w:p w14:paraId="65F7B3C3" w14:textId="77777777" w:rsidR="00BF4090" w:rsidRDefault="00BF4090" w:rsidP="00BF4090"/>
    <w:p w14:paraId="6AB82F42" w14:textId="77777777" w:rsidR="00BF4090" w:rsidRDefault="00BF4090" w:rsidP="00BF4090"/>
    <w:p w14:paraId="36F9D4A3" w14:textId="77777777" w:rsidR="00BF4090" w:rsidRDefault="006153C0" w:rsidP="00BF4090">
      <w:r>
        <w:rPr>
          <w:noProof/>
          <w:lang w:val="en-GB" w:eastAsia="en-GB"/>
        </w:rPr>
        <w:pict w14:anchorId="7F053565">
          <v:shape id="Zone de texte 30" o:spid="_x0000_s1069" type="#_x0000_t202" style="position:absolute;left:0;text-align:left;margin-left:234.15pt;margin-top:2.15pt;width:171.05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" filled="f" strokeweight=".5pt">
            <v:textbox inset="1mm,0,0,0">
              <w:txbxContent>
                <w:p w14:paraId="2FB7E390" w14:textId="77777777" w:rsidR="004E7B3B" w:rsidRDefault="004E7B3B" w:rsidP="008C0455">
                  <w:pPr>
                    <w:rPr>
                      <w:sz w:val="18"/>
                    </w:rPr>
                  </w:pPr>
                  <w:r>
                    <w:rPr>
                      <w:b/>
                      <w:sz w:val="20"/>
                    </w:rPr>
                    <w:t>Critère</w:t>
                  </w:r>
                  <w:r w:rsidRPr="007B3891">
                    <w:rPr>
                      <w:b/>
                      <w:sz w:val="20"/>
                    </w:rPr>
                    <w:t xml:space="preserve"> </w:t>
                  </w:r>
                  <w:r w:rsidRPr="00F03CF0">
                    <w:rPr>
                      <w:sz w:val="18"/>
                    </w:rPr>
                    <w:t>= </w:t>
                  </w:r>
                  <w:r>
                    <w:rPr>
                      <w:sz w:val="18"/>
                    </w:rPr>
                    <w:t>Limite élastique</w:t>
                  </w:r>
                </w:p>
                <w:p w14:paraId="3CA1D7AA" w14:textId="77777777" w:rsidR="004E7B3B" w:rsidRDefault="004E7B3B" w:rsidP="008C0455">
                  <w:pPr>
                    <w:rPr>
                      <w:sz w:val="18"/>
                    </w:rPr>
                  </w:pPr>
                  <w:r w:rsidRPr="00D663FB">
                    <w:rPr>
                      <w:b/>
                      <w:sz w:val="20"/>
                    </w:rPr>
                    <w:t>Niveau</w:t>
                  </w:r>
                  <w:r>
                    <w:rPr>
                      <w:sz w:val="18"/>
                    </w:rPr>
                    <w:t xml:space="preserve"> = xN</w:t>
                  </w:r>
                </w:p>
                <w:p w14:paraId="27DB721F" w14:textId="77777777" w:rsidR="004E7B3B" w:rsidRPr="00F03CF0" w:rsidRDefault="004E7B3B" w:rsidP="008C0455">
                  <w:pPr>
                    <w:rPr>
                      <w:sz w:val="18"/>
                    </w:rPr>
                  </w:pPr>
                  <w:r>
                    <w:rPr>
                      <w:sz w:val="18"/>
                    </w:rPr>
                    <w:t>s=2</w:t>
                  </w:r>
                </w:p>
              </w:txbxContent>
            </v:textbox>
          </v:shape>
        </w:pict>
      </w:r>
    </w:p>
    <w:p w14:paraId="295F4D01" w14:textId="77777777" w:rsidR="00BF4090" w:rsidRDefault="00BF4090" w:rsidP="00BF4090"/>
    <w:p w14:paraId="4819E665" w14:textId="77777777" w:rsidR="003C7712" w:rsidRDefault="003C7712" w:rsidP="00BF4090"/>
    <w:p w14:paraId="24A89206" w14:textId="77777777" w:rsidR="009D5A11" w:rsidRDefault="009D5A11" w:rsidP="00BF4090"/>
    <w:p w14:paraId="71F6C825" w14:textId="77777777" w:rsidR="003C7712" w:rsidRDefault="003C7712" w:rsidP="00BF4090"/>
    <w:p w14:paraId="236916B9" w14:textId="77777777" w:rsidR="00BF4090" w:rsidRDefault="009D5A11" w:rsidP="008C0455">
      <w:pPr>
        <w:pStyle w:val="Titre3"/>
      </w:pPr>
      <w:r>
        <w:rPr>
          <w:noProof/>
          <w:lang w:eastAsia="fr-FR"/>
        </w:rPr>
        <w:drawing>
          <wp:anchor distT="0" distB="0" distL="114300" distR="114300" simplePos="0" relativeHeight="251900928" behindDoc="1" locked="0" layoutInCell="1" allowOverlap="1" wp14:anchorId="05DE6073" wp14:editId="3F26DFE3">
            <wp:simplePos x="0" y="0"/>
            <wp:positionH relativeFrom="column">
              <wp:posOffset>3545205</wp:posOffset>
            </wp:positionH>
            <wp:positionV relativeFrom="paragraph">
              <wp:posOffset>10160</wp:posOffset>
            </wp:positionV>
            <wp:extent cx="2764155" cy="1779905"/>
            <wp:effectExtent l="0" t="0" r="0" b="0"/>
            <wp:wrapTight wrapText="bothSides">
              <wp:wrapPolygon edited="0">
                <wp:start x="0" y="0"/>
                <wp:lineTo x="0" y="21269"/>
                <wp:lineTo x="21436" y="21269"/>
                <wp:lineTo x="21436" y="0"/>
                <wp:lineTo x="0" y="0"/>
              </wp:wrapPolygon>
            </wp:wrapTight>
            <wp:docPr id="66" name="Image 66" descr="C:\Users\christelleabis\AppData\Local\Microsoft\Windows\Temporary Internet Files\Content.Word\20131021_14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bis\AppData\Local\Microsoft\Windows\Temporary Internet Files\Content.Word\20131021_14543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56" r="7378"/>
                    <a:stretch/>
                  </pic:blipFill>
                  <pic:spPr bwMode="auto">
                    <a:xfrm>
                      <a:off x="0" y="0"/>
                      <a:ext cx="2764155" cy="1779905"/>
                    </a:xfrm>
                    <a:prstGeom prst="rect">
                      <a:avLst/>
                    </a:prstGeom>
                    <a:noFill/>
                    <a:ln>
                      <a:noFill/>
                    </a:ln>
                    <a:extLst>
                      <a:ext uri="{53640926-AAD7-44d8-BBD7-CCE9431645EC}">
                        <a14:shadowObscured xmlns:a14="http://schemas.microsoft.com/office/drawing/2010/main"/>
                      </a:ext>
                    </a:extLst>
                  </pic:spPr>
                </pic:pic>
              </a:graphicData>
            </a:graphic>
          </wp:anchor>
        </w:drawing>
      </w:r>
      <w:r>
        <w:t>Le procédé d’obtention</w:t>
      </w:r>
    </w:p>
    <w:p w14:paraId="1199849C" w14:textId="77777777" w:rsidR="009D5A11" w:rsidRDefault="009D5A11" w:rsidP="009D5A11">
      <w:r>
        <w:t xml:space="preserve">En considérant la quantité de jetons nécessaires et l’équipement de l’atelier de STi2D, cette pièce pourrait être fabriquée par injection à l’aide de la presse à injecter « Babyplast ». </w:t>
      </w:r>
    </w:p>
    <w:p w14:paraId="49812080" w14:textId="77777777" w:rsidR="009D5A11" w:rsidRDefault="009D5A11" w:rsidP="008C0455"/>
    <w:p w14:paraId="79C8A171" w14:textId="77777777" w:rsidR="009D5A11" w:rsidRDefault="009D5A11" w:rsidP="008C0455">
      <w:r>
        <w:t>Un outillage d’injection a été conçu par l’équipe enseignante. Vous disposez des modèles volumiques des différents éléments dans le répertoire « données ».</w:t>
      </w:r>
    </w:p>
    <w:p w14:paraId="20E66F2D" w14:textId="77777777" w:rsidR="009D5A11" w:rsidRDefault="009D5A11" w:rsidP="008C0455"/>
    <w:p w14:paraId="4343E664" w14:textId="77777777" w:rsidR="009D5A11" w:rsidRDefault="009D5A11" w:rsidP="008C0455"/>
    <w:p w14:paraId="1EEA6A63" w14:textId="77777777" w:rsidR="009D5A11" w:rsidRDefault="009D5A11" w:rsidP="008C0455"/>
    <w:p w14:paraId="22002C90" w14:textId="77777777" w:rsidR="009D5A11" w:rsidRPr="002B1775" w:rsidRDefault="009D5A11" w:rsidP="009D5A11">
      <w:pPr>
        <w:pStyle w:val="Attention"/>
        <w:ind w:left="0" w:firstLine="0"/>
      </w:pPr>
      <w:r>
        <w:t>Le compte rendu de cette activité devra être numérique et enregistrer dans un répertoire portant votre nom dans l’espace « Travail » du réseau du lycée.</w:t>
      </w:r>
    </w:p>
    <w:p w14:paraId="7BBA468F" w14:textId="77777777" w:rsidR="009D5A11" w:rsidRDefault="009D5A11" w:rsidP="008C0455"/>
    <w:p w14:paraId="3431C945" w14:textId="77777777" w:rsidR="00C71C06" w:rsidRDefault="00C71C06">
      <w:pPr>
        <w:spacing w:after="200" w:line="276" w:lineRule="auto"/>
        <w:jc w:val="left"/>
        <w:rPr>
          <w:rFonts w:ascii="Arial Black" w:hAnsi="Arial Black"/>
          <w:b/>
          <w:bCs/>
          <w:color w:val="C0504D" w:themeColor="accent2"/>
          <w:kern w:val="36"/>
          <w:sz w:val="36"/>
          <w:szCs w:val="48"/>
        </w:rPr>
      </w:pPr>
      <w:r>
        <w:br w:type="page"/>
      </w:r>
    </w:p>
    <w:p w14:paraId="75033680" w14:textId="77777777" w:rsidR="00B54865" w:rsidRDefault="00B54865" w:rsidP="0025169A">
      <w:pPr>
        <w:pStyle w:val="Titre1"/>
      </w:pPr>
      <w:r>
        <w:t>Etude de la structure du moule</w:t>
      </w:r>
    </w:p>
    <w:p w14:paraId="174ED5EC" w14:textId="77777777" w:rsidR="00B54865" w:rsidRDefault="009D5A11" w:rsidP="00B54865">
      <w:r>
        <w:t>Nous allons dans un premier temps étudier les modèles volumiques de l’outillage.</w:t>
      </w:r>
      <w:r w:rsidR="00DD4321">
        <w:t xml:space="preserve"> Vous trouverez de l’aide dans le fichier « Ressources Injection ».</w:t>
      </w:r>
    </w:p>
    <w:p w14:paraId="4671774E" w14:textId="77777777" w:rsidR="009D5A11" w:rsidRDefault="009D5A11" w:rsidP="00B54865"/>
    <w:p w14:paraId="09FACA80" w14:textId="77777777" w:rsidR="00CF5D8A" w:rsidRDefault="00406BB7" w:rsidP="009D5A11">
      <w:pPr>
        <w:pStyle w:val="Titre3"/>
      </w:pPr>
      <w:r>
        <w:t xml:space="preserve"> </w:t>
      </w:r>
      <w:r w:rsidR="00CF5D8A">
        <w:t>Elément standard</w:t>
      </w:r>
    </w:p>
    <w:p w14:paraId="753737D6" w14:textId="77777777" w:rsidR="00590F2B" w:rsidRDefault="00590F2B" w:rsidP="00590F2B">
      <w:pPr>
        <w:pStyle w:val="Question"/>
        <w:ind w:left="0" w:firstLine="0"/>
      </w:pPr>
      <w:r>
        <w:t>Reperer les différents elements standar</w:t>
      </w:r>
      <w:r w:rsidR="006153C0">
        <w:t>d</w:t>
      </w:r>
      <w:bookmarkStart w:id="0" w:name="_GoBack"/>
      <w:bookmarkEnd w:id="0"/>
      <w:r>
        <w:t xml:space="preserve"> du moule ci-dessous ?</w:t>
      </w:r>
    </w:p>
    <w:p w14:paraId="6265F471" w14:textId="77777777" w:rsidR="00590F2B" w:rsidRDefault="006153C0" w:rsidP="00590F2B">
      <w:pPr>
        <w:rPr>
          <w:color w:val="FF0000"/>
        </w:rPr>
      </w:pPr>
      <w:r>
        <w:rPr>
          <w:noProof/>
          <w:lang w:val="en-GB" w:eastAsia="en-GB"/>
        </w:rPr>
        <w:pict w14:anchorId="5167E593">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30" o:spid="_x0000_s1070" type="#_x0000_t47" style="position:absolute;left:0;text-align:left;margin-left:247.05pt;margin-top:6.05pt;width:180.65pt;height:20.7pt;z-index:25228902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" adj="-4442,45443,-717,9391">
            <v:textbox>
              <w:txbxContent>
                <w:p w14:paraId="61D9C8DD" w14:textId="77777777" w:rsidR="004E7B3B" w:rsidRPr="00F304F6" w:rsidRDefault="004E7B3B" w:rsidP="00590F2B">
                  <w:pPr>
                    <w:rPr>
                      <w:color w:val="00B050"/>
                    </w:rPr>
                  </w:pPr>
                </w:p>
              </w:txbxContent>
            </v:textbox>
            <o:callout v:ext="edit" minusy="t"/>
          </v:shape>
        </w:pict>
      </w:r>
    </w:p>
    <w:p w14:paraId="7C5F7BDF" w14:textId="77777777" w:rsidR="00590F2B" w:rsidRDefault="00590F2B" w:rsidP="00590F2B">
      <w:r w:rsidRPr="009637DD">
        <w:rPr>
          <w:b/>
          <w:noProof/>
          <w:lang w:eastAsia="fr-FR"/>
        </w:rPr>
        <w:drawing>
          <wp:anchor distT="0" distB="0" distL="114300" distR="114300" simplePos="0" relativeHeight="252282880" behindDoc="1" locked="0" layoutInCell="1" allowOverlap="1" wp14:anchorId="19DF17A4" wp14:editId="1E9A9CE3">
            <wp:simplePos x="0" y="0"/>
            <wp:positionH relativeFrom="column">
              <wp:posOffset>1779905</wp:posOffset>
            </wp:positionH>
            <wp:positionV relativeFrom="paragraph">
              <wp:posOffset>127635</wp:posOffset>
            </wp:positionV>
            <wp:extent cx="1828800" cy="1550035"/>
            <wp:effectExtent l="0" t="0" r="0" b="0"/>
            <wp:wrapNone/>
            <wp:docPr id="947" name="Image 52" descr="moule standard sans empre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e standard sans empreinte.jpg"/>
                    <pic:cNvPicPr/>
                  </pic:nvPicPr>
                  <pic:blipFill rotWithShape="1">
                    <a:blip r:embed="rId16" cstate="print"/>
                    <a:srcRect l="31384" t="13474" r="14140" b="5687"/>
                    <a:stretch/>
                  </pic:blipFill>
                  <pic:spPr bwMode="auto">
                    <a:xfrm>
                      <a:off x="0" y="0"/>
                      <a:ext cx="1828800" cy="1550035"/>
                    </a:xfrm>
                    <a:prstGeom prst="rect">
                      <a:avLst/>
                    </a:prstGeom>
                    <a:ln>
                      <a:noFill/>
                    </a:ln>
                    <a:extLst>
                      <a:ext uri="{53640926-AAD7-44d8-BBD7-CCE9431645EC}">
                        <a14:shadowObscured xmlns:a14="http://schemas.microsoft.com/office/drawing/2010/main"/>
                      </a:ext>
                    </a:extLst>
                  </pic:spPr>
                </pic:pic>
              </a:graphicData>
            </a:graphic>
          </wp:anchor>
        </w:drawing>
      </w:r>
    </w:p>
    <w:p w14:paraId="76201EA2" w14:textId="77777777" w:rsidR="00590F2B" w:rsidRDefault="006153C0" w:rsidP="00590F2B">
      <w:r>
        <w:rPr>
          <w:noProof/>
          <w:lang w:val="en-GB" w:eastAsia="en-GB"/>
        </w:rPr>
        <w:pict w14:anchorId="2C816DAF">
          <v:shape id="Légende encadrée 1 10" o:spid="_x0000_s1071" type="#_x0000_t47" style="position:absolute;left:0;text-align:left;margin-left:313.05pt;margin-top:6pt;width:177.75pt;height:20.7pt;z-index:25229004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" adj="-12662,22435,-729,9391">
            <v:textbox>
              <w:txbxContent>
                <w:p w14:paraId="2320B2F4" w14:textId="77777777" w:rsidR="004E7B3B" w:rsidRPr="00F304F6" w:rsidRDefault="004E7B3B" w:rsidP="00590F2B">
                  <w:pPr>
                    <w:rPr>
                      <w:color w:val="00B050"/>
                    </w:rPr>
                  </w:pPr>
                </w:p>
              </w:txbxContent>
            </v:textbox>
            <o:callout v:ext="edit" minusy="t"/>
          </v:shape>
        </w:pict>
      </w:r>
      <w:r>
        <w:rPr>
          <w:noProof/>
          <w:lang w:val="en-GB" w:eastAsia="en-GB"/>
        </w:rPr>
        <w:pict w14:anchorId="7C599568">
          <v:shape id="Légende encadrée 1 32" o:spid="_x0000_s1072" type="#_x0000_t47" style="position:absolute;left:0;text-align:left;margin-left:28.05pt;margin-top:6pt;width:105.75pt;height:31.95pt;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" adj="34111,7437,22826,6085">
            <v:textbox>
              <w:txbxContent>
                <w:p w14:paraId="546F2C30" w14:textId="77777777" w:rsidR="004E7B3B" w:rsidRPr="00F304F6" w:rsidRDefault="004E7B3B" w:rsidP="00590F2B">
                  <w:pPr>
                    <w:rPr>
                      <w:color w:val="00B050"/>
                    </w:rPr>
                  </w:pPr>
                </w:p>
              </w:txbxContent>
            </v:textbox>
            <o:callout v:ext="edit" minusx="t" minusy="t"/>
          </v:shape>
        </w:pict>
      </w:r>
    </w:p>
    <w:p w14:paraId="49441A2C" w14:textId="77777777" w:rsidR="00590F2B" w:rsidRDefault="00590F2B" w:rsidP="00590F2B"/>
    <w:p w14:paraId="54ACE46C" w14:textId="77777777" w:rsidR="00590F2B" w:rsidRDefault="006153C0" w:rsidP="00590F2B">
      <w:r>
        <w:rPr>
          <w:noProof/>
          <w:lang w:val="en-GB" w:eastAsia="en-GB"/>
        </w:rPr>
        <w:pict w14:anchorId="13C5B7E3">
          <v:shape id="Légende encadrée 1 33" o:spid="_x0000_s1073" type="#_x0000_t47" style="position:absolute;left:0;text-align:left;margin-left:313.05pt;margin-top:12.7pt;width:177.75pt;height:20.7pt;z-index:25228492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" adj="-7358,2870,-729,9391">
            <v:textbox>
              <w:txbxContent>
                <w:p w14:paraId="1E343B8E" w14:textId="77777777" w:rsidR="004E7B3B" w:rsidRPr="00F304F6" w:rsidRDefault="004E7B3B" w:rsidP="00590F2B">
                  <w:pPr>
                    <w:rPr>
                      <w:color w:val="00B050"/>
                    </w:rPr>
                  </w:pPr>
                </w:p>
              </w:txbxContent>
            </v:textbox>
          </v:shape>
        </w:pict>
      </w:r>
    </w:p>
    <w:p w14:paraId="07C3E64B" w14:textId="77777777" w:rsidR="00590F2B" w:rsidRDefault="00590F2B" w:rsidP="00590F2B"/>
    <w:p w14:paraId="016683AC" w14:textId="77777777" w:rsidR="00590F2B" w:rsidRDefault="00590F2B" w:rsidP="00590F2B"/>
    <w:p w14:paraId="54D60858" w14:textId="77777777" w:rsidR="00590F2B" w:rsidRDefault="006153C0" w:rsidP="00590F2B">
      <w:r>
        <w:rPr>
          <w:noProof/>
          <w:lang w:val="en-GB" w:eastAsia="en-GB"/>
        </w:rPr>
        <w:pict w14:anchorId="232C31BE">
          <v:shape id="Légende encadrée 1 11" o:spid="_x0000_s1075" type="#_x0000_t47" style="position:absolute;left:0;text-align:left;margin-left:299.55pt;margin-top:4pt;width:198.4pt;height:20.7pt;z-index:25228595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" adj="-6135,-12000,-653,9391">
            <v:textbox>
              <w:txbxContent>
                <w:p w14:paraId="4CB0BFB1" w14:textId="77777777" w:rsidR="004E7B3B" w:rsidRPr="00F304F6" w:rsidRDefault="004E7B3B" w:rsidP="00590F2B">
                  <w:pPr>
                    <w:rPr>
                      <w:color w:val="00B050"/>
                    </w:rPr>
                  </w:pPr>
                </w:p>
              </w:txbxContent>
            </v:textbox>
          </v:shape>
        </w:pict>
      </w:r>
      <w:r>
        <w:rPr>
          <w:noProof/>
          <w:lang w:val="en-GB" w:eastAsia="en-GB"/>
        </w:rPr>
        <w:pict w14:anchorId="717D1B4A">
          <v:shape id="Légende encadrée 1 35" o:spid="_x0000_s1074" type="#_x0000_t47" style="position:absolute;left:0;text-align:left;margin-left:34.8pt;margin-top:5.9pt;width:99pt;height:46.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" adj="30814,-3415,22048,8737">
            <v:textbox>
              <w:txbxContent>
                <w:p w14:paraId="063DC42F" w14:textId="77777777" w:rsidR="004E7B3B" w:rsidRPr="00F304F6" w:rsidRDefault="004E7B3B" w:rsidP="00590F2B">
                  <w:pPr>
                    <w:rPr>
                      <w:color w:val="00B050"/>
                    </w:rPr>
                  </w:pPr>
                </w:p>
              </w:txbxContent>
            </v:textbox>
            <o:callout v:ext="edit" minusx="t"/>
          </v:shape>
        </w:pict>
      </w:r>
    </w:p>
    <w:p w14:paraId="320AEDEA" w14:textId="77777777" w:rsidR="00590F2B" w:rsidRDefault="00590F2B" w:rsidP="00590F2B"/>
    <w:p w14:paraId="6855F60F" w14:textId="77777777" w:rsidR="00590F2B" w:rsidRDefault="006153C0" w:rsidP="00590F2B">
      <w:r>
        <w:rPr>
          <w:noProof/>
          <w:lang w:val="en-GB" w:eastAsia="en-GB"/>
        </w:rPr>
        <w:pict w14:anchorId="678CDAD8">
          <v:shape id="Légende encadrée 1 36" o:spid="_x0000_s1076" type="#_x0000_t47" style="position:absolute;left:0;text-align:left;margin-left:290.55pt;margin-top:3.2pt;width:207.4pt;height:20.7pt;z-index:25228697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" adj="-5093,-21391,-625,9391">
            <v:textbox>
              <w:txbxContent>
                <w:p w14:paraId="1BEE5A4F" w14:textId="77777777" w:rsidR="004E7B3B" w:rsidRPr="00F304F6" w:rsidRDefault="004E7B3B" w:rsidP="00590F2B">
                  <w:pPr>
                    <w:rPr>
                      <w:color w:val="00B050"/>
                    </w:rPr>
                  </w:pPr>
                </w:p>
              </w:txbxContent>
            </v:textbox>
          </v:shape>
        </w:pict>
      </w:r>
    </w:p>
    <w:p w14:paraId="44CD854D" w14:textId="77777777" w:rsidR="00590F2B" w:rsidRDefault="00590F2B" w:rsidP="00590F2B"/>
    <w:p w14:paraId="1B7FAB60" w14:textId="77777777" w:rsidR="00CF5D8A" w:rsidRDefault="00CF5D8A" w:rsidP="00CF5D8A"/>
    <w:p w14:paraId="0BDE3188" w14:textId="77777777" w:rsidR="00CF5D8A" w:rsidRPr="00CF5D8A" w:rsidRDefault="00CF5D8A" w:rsidP="00CF5D8A"/>
    <w:p w14:paraId="661EF5F6" w14:textId="77777777" w:rsidR="009D5A11" w:rsidRDefault="00CF5D8A" w:rsidP="009D5A11">
      <w:pPr>
        <w:pStyle w:val="Titre3"/>
      </w:pPr>
      <w:r>
        <w:rPr>
          <w:noProof/>
          <w:lang w:eastAsia="fr-FR"/>
        </w:rPr>
        <w:drawing>
          <wp:anchor distT="0" distB="0" distL="114300" distR="114300" simplePos="0" relativeHeight="251924480" behindDoc="1" locked="0" layoutInCell="1" allowOverlap="1" wp14:anchorId="21B47F24" wp14:editId="247E466C">
            <wp:simplePos x="0" y="0"/>
            <wp:positionH relativeFrom="column">
              <wp:posOffset>4130675</wp:posOffset>
            </wp:positionH>
            <wp:positionV relativeFrom="paragraph">
              <wp:posOffset>27940</wp:posOffset>
            </wp:positionV>
            <wp:extent cx="1719580" cy="1905635"/>
            <wp:effectExtent l="0" t="0" r="0" b="0"/>
            <wp:wrapTight wrapText="bothSides">
              <wp:wrapPolygon edited="0">
                <wp:start x="0" y="0"/>
                <wp:lineTo x="0" y="21377"/>
                <wp:lineTo x="21297" y="21377"/>
                <wp:lineTo x="21297" y="0"/>
                <wp:lineTo x="0" y="0"/>
              </wp:wrapPolygon>
            </wp:wrapT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9580" cy="1905635"/>
                    </a:xfrm>
                    <a:prstGeom prst="rect">
                      <a:avLst/>
                    </a:prstGeom>
                  </pic:spPr>
                </pic:pic>
              </a:graphicData>
            </a:graphic>
          </wp:anchor>
        </w:drawing>
      </w:r>
      <w:r w:rsidR="009D5A11">
        <w:t>Empreinte partie fixe</w:t>
      </w:r>
    </w:p>
    <w:p w14:paraId="4CCECA1D" w14:textId="77777777" w:rsidR="009D5A11" w:rsidRDefault="009D5A11" w:rsidP="00B54865">
      <w:r>
        <w:t>Vous trouverez ci-contre une empreinte de la partie fixe du moule.</w:t>
      </w:r>
    </w:p>
    <w:p w14:paraId="342C9C05" w14:textId="77777777" w:rsidR="00DD4321" w:rsidRDefault="00DD4321" w:rsidP="00406BB7">
      <w:pPr>
        <w:pStyle w:val="Question"/>
        <w:ind w:left="0" w:firstLine="0"/>
      </w:pPr>
      <w:r>
        <w:t>Nommer et expliquer le rôle de l’element 1 ?</w:t>
      </w:r>
    </w:p>
    <w:p w14:paraId="2E6A2B5B" w14:textId="77777777" w:rsidR="00406BB7" w:rsidRDefault="006153C0" w:rsidP="00406BB7">
      <w:pPr>
        <w:rPr>
          <w:color w:val="FF0000"/>
        </w:rPr>
      </w:pPr>
      <w:r>
        <w:rPr>
          <w:noProof/>
          <w:lang w:val="en-GB" w:eastAsia="en-GB"/>
        </w:rPr>
        <w:pict w14:anchorId="1B605582">
          <v:shape id="Légende encadrée 1 44" o:spid="_x0000_s1077" type="#_x0000_t47" style="position:absolute;left:0;text-align:left;margin-left:281.9pt;margin-top:4.3pt;width:1in;height:20.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" adj="30814,-3415,22048,8737">
            <v:textbox style="mso-next-textbox:#Légende encadrée 1 44">
              <w:txbxContent>
                <w:p w14:paraId="28E46469" w14:textId="77777777" w:rsidR="004E7B3B" w:rsidRPr="00F304F6" w:rsidRDefault="004E7B3B" w:rsidP="00DD4321">
                  <w:pPr>
                    <w:rPr>
                      <w:color w:val="00B050"/>
                    </w:rPr>
                  </w:pPr>
                </w:p>
              </w:txbxContent>
            </v:textbox>
            <o:callout v:ext="edit" minusx="t"/>
          </v:shape>
        </w:pict>
      </w:r>
    </w:p>
    <w:p w14:paraId="3A0E1D19" w14:textId="77777777" w:rsidR="00406BB7" w:rsidRDefault="00406BB7" w:rsidP="00406BB7">
      <w:pPr>
        <w:pStyle w:val="Question"/>
        <w:ind w:left="0" w:firstLine="0"/>
      </w:pPr>
      <w:r>
        <w:t>Doit-on envisager un usinage sur cette surface ?</w:t>
      </w:r>
    </w:p>
    <w:p w14:paraId="4A7F1628" w14:textId="77777777" w:rsidR="00406BB7" w:rsidRPr="00406BB7" w:rsidRDefault="00406BB7" w:rsidP="00406BB7">
      <w:pPr>
        <w:rPr>
          <w:color w:val="FF0000"/>
        </w:rPr>
      </w:pPr>
    </w:p>
    <w:p w14:paraId="0881E0B7" w14:textId="77777777" w:rsidR="00DD4321" w:rsidRPr="00406BB7" w:rsidRDefault="00DD4321" w:rsidP="00DD4321">
      <w:pPr>
        <w:rPr>
          <w:sz w:val="18"/>
        </w:rPr>
      </w:pPr>
    </w:p>
    <w:p w14:paraId="79967A55" w14:textId="77777777" w:rsidR="00CF5D8A" w:rsidRDefault="00CF5D8A" w:rsidP="009D5A11"/>
    <w:p w14:paraId="1CE01561" w14:textId="77777777" w:rsidR="009D5A11" w:rsidRPr="009D5A11" w:rsidRDefault="009D5A11" w:rsidP="009D5A11">
      <w:pPr>
        <w:pStyle w:val="Titre3"/>
      </w:pPr>
      <w:r>
        <w:t xml:space="preserve">Empreinte </w:t>
      </w:r>
      <w:r w:rsidR="00406BB7">
        <w:t>p</w:t>
      </w:r>
      <w:r>
        <w:t>artie mobile</w:t>
      </w:r>
    </w:p>
    <w:p w14:paraId="5BA0DF83" w14:textId="77777777" w:rsidR="009D5A11" w:rsidRDefault="009D5A11" w:rsidP="00B54865">
      <w:r>
        <w:t xml:space="preserve">Ouvrir le fichier </w:t>
      </w:r>
      <w:r w:rsidR="00406BB7">
        <w:t>S</w:t>
      </w:r>
      <w:r>
        <w:t>olidworks « Noyau coté mobile jeton eleve »</w:t>
      </w:r>
    </w:p>
    <w:p w14:paraId="45AB840C" w14:textId="77777777" w:rsidR="00620392" w:rsidRPr="00620392" w:rsidRDefault="00DD4321" w:rsidP="00620392">
      <w:pPr>
        <w:pStyle w:val="Question"/>
        <w:ind w:left="0" w:firstLine="0"/>
      </w:pPr>
      <w:r>
        <w:t>A travers l’étude de l’arbre de création « Feature Manager » et du dossier « Ressources Injection », nommer les différents éléments de l’empreinte partie mobile</w:t>
      </w:r>
      <w:r w:rsidR="00620392">
        <w:t>,</w:t>
      </w:r>
      <w:r>
        <w:t xml:space="preserve"> expliciter leurs rôles</w:t>
      </w:r>
      <w:r w:rsidR="00620392">
        <w:t>, décrire leurs formes et rechercher leurs dimensions</w:t>
      </w:r>
      <w:r>
        <w:t> ?</w:t>
      </w:r>
      <w:r w:rsidR="00620392">
        <w:t xml:space="preserve"> Etablir un tableau synthétisant vos réponses</w:t>
      </w:r>
      <w:r w:rsidR="007A1574">
        <w:t>.</w:t>
      </w:r>
    </w:p>
    <w:p w14:paraId="5FF5A9EF" w14:textId="77777777" w:rsidR="00DD4321" w:rsidRDefault="0079171B" w:rsidP="00B54865">
      <w:r>
        <w:rPr>
          <w:noProof/>
          <w:lang w:eastAsia="fr-FR"/>
        </w:rPr>
        <w:drawing>
          <wp:anchor distT="0" distB="0" distL="114300" distR="114300" simplePos="0" relativeHeight="251919360" behindDoc="1" locked="0" layoutInCell="1" allowOverlap="1" wp14:anchorId="59BD1F83" wp14:editId="476EC2C6">
            <wp:simplePos x="0" y="0"/>
            <wp:positionH relativeFrom="column">
              <wp:posOffset>3690620</wp:posOffset>
            </wp:positionH>
            <wp:positionV relativeFrom="paragraph">
              <wp:posOffset>86995</wp:posOffset>
            </wp:positionV>
            <wp:extent cx="1740535" cy="1345565"/>
            <wp:effectExtent l="0" t="0" r="0" b="6985"/>
            <wp:wrapTight wrapText="bothSides">
              <wp:wrapPolygon edited="0">
                <wp:start x="0" y="0"/>
                <wp:lineTo x="0" y="21406"/>
                <wp:lineTo x="21277" y="21406"/>
                <wp:lineTo x="21277" y="0"/>
                <wp:lineTo x="0" y="0"/>
              </wp:wrapPolygon>
            </wp:wrapTight>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0535" cy="1345565"/>
                    </a:xfrm>
                    <a:prstGeom prst="rect">
                      <a:avLst/>
                    </a:prstGeom>
                  </pic:spPr>
                </pic:pic>
              </a:graphicData>
            </a:graphic>
          </wp:anchor>
        </w:drawing>
      </w:r>
    </w:p>
    <w:p w14:paraId="6E850D0A" w14:textId="77777777" w:rsidR="00DD4321" w:rsidRDefault="006153C0" w:rsidP="00B54865">
      <w:r>
        <w:rPr>
          <w:noProof/>
          <w:lang w:val="en-GB" w:eastAsia="en-GB"/>
        </w:rPr>
        <w:pict w14:anchorId="7F330C21">
          <v:shape id="Légende encadrée 1 77" o:spid="_x0000_s1078" type="#_x0000_t47" style="position:absolute;left:0;text-align:left;margin-left:153pt;margin-top:1.25pt;width:103.65pt;height:38.3pt;z-index:251912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" adj="-15015,15594,-1250,5076,-1698,-4963,-1698,-4963">
            <v:stroke startarrow="oval"/>
            <v:textbox>
              <w:txbxContent>
                <w:p w14:paraId="06AE47AC" w14:textId="77777777" w:rsidR="004E7B3B" w:rsidRPr="00F304F6" w:rsidRDefault="004E7B3B" w:rsidP="00DD4321">
                  <w:pPr>
                    <w:rPr>
                      <w:color w:val="00B050"/>
                    </w:rPr>
                  </w:pPr>
                </w:p>
              </w:txbxContent>
            </v:textbox>
            <o:callout v:ext="edit" minusy="t"/>
          </v:shape>
        </w:pict>
      </w:r>
      <w:r w:rsidR="0079171B">
        <w:rPr>
          <w:noProof/>
          <w:lang w:eastAsia="fr-FR"/>
        </w:rPr>
        <w:drawing>
          <wp:anchor distT="0" distB="0" distL="114300" distR="114300" simplePos="0" relativeHeight="251904000" behindDoc="1" locked="0" layoutInCell="1" allowOverlap="1" wp14:anchorId="646544E6" wp14:editId="1C110F96">
            <wp:simplePos x="0" y="0"/>
            <wp:positionH relativeFrom="column">
              <wp:posOffset>308610</wp:posOffset>
            </wp:positionH>
            <wp:positionV relativeFrom="paragraph">
              <wp:posOffset>187325</wp:posOffset>
            </wp:positionV>
            <wp:extent cx="1295400" cy="1325245"/>
            <wp:effectExtent l="0" t="0" r="0" b="8255"/>
            <wp:wrapTight wrapText="bothSides">
              <wp:wrapPolygon edited="0">
                <wp:start x="0" y="0"/>
                <wp:lineTo x="0" y="21424"/>
                <wp:lineTo x="21282" y="21424"/>
                <wp:lineTo x="21282"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1325245"/>
                    </a:xfrm>
                    <a:prstGeom prst="rect">
                      <a:avLst/>
                    </a:prstGeom>
                  </pic:spPr>
                </pic:pic>
              </a:graphicData>
            </a:graphic>
          </wp:anchor>
        </w:drawing>
      </w:r>
    </w:p>
    <w:p w14:paraId="015222F6" w14:textId="77777777" w:rsidR="00DD4321" w:rsidRDefault="00DD4321" w:rsidP="00B54865"/>
    <w:p w14:paraId="4713E141" w14:textId="77777777" w:rsidR="00DD4321" w:rsidRDefault="006153C0" w:rsidP="00B54865">
      <w:r>
        <w:rPr>
          <w:noProof/>
          <w:lang w:val="en-GB" w:eastAsia="en-GB"/>
        </w:rPr>
        <w:pict w14:anchorId="558FB3C6">
          <v:shape id="Légende encadrée 1 73" o:spid="_x0000_s1080" type="#_x0000_t47" style="position:absolute;left:0;text-align:left;margin-left:-33.15pt;margin-top:7.95pt;width:67.95pt;height:38.3pt;z-index:251908096;visibility:visible;mso-wrap-style:square;mso-width-percent:0;mso-height-percent:0;mso-wrap-distance-left:9pt;mso-wrap-distance-top:0;mso-wrap-distance-right:9pt;mso-wrap-distance-bottom:0;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" adj="28222,22573,22048,8737">
            <v:stroke startarrow="oval"/>
            <v:textbox>
              <w:txbxContent>
                <w:p w14:paraId="114E1870" w14:textId="77777777" w:rsidR="004E7B3B" w:rsidRPr="00CF5D8A" w:rsidRDefault="004E7B3B" w:rsidP="00DD4321">
                  <w:pPr>
                    <w:rPr>
                      <w:color w:val="FF0000"/>
                    </w:rPr>
                  </w:pPr>
                </w:p>
              </w:txbxContent>
            </v:textbox>
            <o:callout v:ext="edit" minusx="t" minusy="t"/>
          </v:shape>
        </w:pict>
      </w:r>
      <w:r>
        <w:rPr>
          <w:noProof/>
          <w:lang w:val="en-GB" w:eastAsia="en-GB"/>
        </w:rPr>
        <w:pict w14:anchorId="04F09B4F">
          <v:shape id="Légende encadrée 1 82" o:spid="_x0000_s1079" type="#_x0000_t47" style="position:absolute;left:0;text-align:left;margin-left:427.7pt;margin-top:3.3pt;width:70.25pt;height:38.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" adj="-13769,3407,448,10037">
            <v:stroke startarrow="oval"/>
            <v:textbox>
              <w:txbxContent>
                <w:p w14:paraId="7C427507" w14:textId="77777777" w:rsidR="004E7B3B" w:rsidRPr="00CF5D8A" w:rsidRDefault="004E7B3B" w:rsidP="00A1306B">
                  <w:pPr>
                    <w:rPr>
                      <w:color w:val="FF0000"/>
                    </w:rPr>
                  </w:pPr>
                </w:p>
              </w:txbxContent>
            </v:textbox>
          </v:shape>
        </w:pict>
      </w:r>
    </w:p>
    <w:p w14:paraId="60B542B2" w14:textId="77777777" w:rsidR="00DD4321" w:rsidRDefault="00DD4321" w:rsidP="00B54865"/>
    <w:p w14:paraId="24CC81EE" w14:textId="77777777" w:rsidR="00DD4321" w:rsidRDefault="00DD4321" w:rsidP="00B54865"/>
    <w:p w14:paraId="54A14414" w14:textId="77777777" w:rsidR="00DD4321" w:rsidRDefault="006153C0" w:rsidP="00B54865">
      <w:r>
        <w:rPr>
          <w:noProof/>
          <w:lang w:val="en-GB" w:eastAsia="en-GB"/>
        </w:rPr>
        <w:pict w14:anchorId="1D82DA27">
          <v:shape id="Légende encadrée 1 81" o:spid="_x0000_s1081" type="#_x0000_t47" style="position:absolute;left:0;text-align:left;margin-left:198.45pt;margin-top:8.9pt;width:1in;height:38.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" adj="49649,-11861,21357,10686">
            <v:stroke startarrow="oval"/>
            <v:textbox>
              <w:txbxContent>
                <w:p w14:paraId="713BA2E3" w14:textId="77777777" w:rsidR="004E7B3B" w:rsidRPr="00CF5D8A" w:rsidRDefault="004E7B3B" w:rsidP="00DD4321">
                  <w:pPr>
                    <w:rPr>
                      <w:color w:val="FF0000"/>
                    </w:rPr>
                  </w:pPr>
                </w:p>
              </w:txbxContent>
            </v:textbox>
            <o:callout v:ext="edit" minusx="t"/>
          </v:shape>
        </w:pict>
      </w:r>
    </w:p>
    <w:p w14:paraId="49BD8B15" w14:textId="77777777" w:rsidR="00DD4321" w:rsidRDefault="006153C0" w:rsidP="00B54865">
      <w:r>
        <w:rPr>
          <w:noProof/>
          <w:lang w:val="en-GB" w:eastAsia="en-GB"/>
        </w:rPr>
        <w:pict w14:anchorId="3FF7C357">
          <v:shape id="Légende encadrée 1 84" o:spid="_x0000_s1082" type="#_x0000_t47" style="position:absolute;left:0;text-align:left;margin-left:404.85pt;margin-top:0;width:1in;height:38.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" adj="-463,10228,-7846,-3282">
            <v:stroke startarrow="oval"/>
            <v:textbox>
              <w:txbxContent>
                <w:p w14:paraId="43222DBA" w14:textId="77777777" w:rsidR="004E7B3B" w:rsidRPr="00CF5D8A" w:rsidRDefault="004E7B3B" w:rsidP="00A1306B">
                  <w:pPr>
                    <w:rPr>
                      <w:color w:val="FF0000"/>
                    </w:rPr>
                  </w:pPr>
                </w:p>
              </w:txbxContent>
            </v:textbox>
            <o:callout v:ext="edit" minusx="t" minusy="t"/>
          </v:shape>
        </w:pict>
      </w:r>
    </w:p>
    <w:p w14:paraId="078D79FA" w14:textId="77777777" w:rsidR="00DD4321" w:rsidRPr="00406BB7" w:rsidRDefault="00DD4321" w:rsidP="00B54865">
      <w:pPr>
        <w:rPr>
          <w:sz w:val="18"/>
        </w:rPr>
      </w:pPr>
    </w:p>
    <w:p w14:paraId="598D1B06" w14:textId="77777777" w:rsidR="00DD4321" w:rsidRDefault="00DD4321" w:rsidP="00B54865"/>
    <w:p w14:paraId="15529FA8" w14:textId="77777777" w:rsidR="00DD4321" w:rsidRPr="00273C6F" w:rsidRDefault="00DD4321" w:rsidP="00B54865">
      <w:pPr>
        <w:rPr>
          <w:sz w:val="16"/>
        </w:rPr>
      </w:pPr>
    </w:p>
    <w:tbl>
      <w:tblPr>
        <w:tblStyle w:val="Grille"/>
        <w:tblW w:w="0" w:type="auto"/>
        <w:tblInd w:w="-34" w:type="dxa"/>
        <w:tblLayout w:type="fixed"/>
        <w:tblLook w:val="04A0" w:firstRow="1" w:lastRow="0" w:firstColumn="1" w:lastColumn="0" w:noHBand="0" w:noVBand="1"/>
      </w:tblPr>
      <w:tblGrid>
        <w:gridCol w:w="1276"/>
        <w:gridCol w:w="3686"/>
        <w:gridCol w:w="2268"/>
        <w:gridCol w:w="2551"/>
      </w:tblGrid>
      <w:tr w:rsidR="00620392" w14:paraId="7EEBCD9A" w14:textId="77777777" w:rsidTr="00406BB7">
        <w:tc>
          <w:tcPr>
            <w:tcW w:w="1276" w:type="dxa"/>
            <w:vAlign w:val="center"/>
          </w:tcPr>
          <w:p w14:paraId="1DC3A7C8" w14:textId="77777777" w:rsidR="00620392" w:rsidRPr="00406BB7" w:rsidRDefault="00620392" w:rsidP="00406BB7">
            <w:pPr>
              <w:jc w:val="center"/>
              <w:rPr>
                <w:color w:val="FF0000"/>
              </w:rPr>
            </w:pPr>
          </w:p>
        </w:tc>
        <w:tc>
          <w:tcPr>
            <w:tcW w:w="3686" w:type="dxa"/>
            <w:vAlign w:val="center"/>
          </w:tcPr>
          <w:p w14:paraId="76085C86" w14:textId="77777777" w:rsidR="00620392" w:rsidRPr="004E7B3B" w:rsidRDefault="00620392" w:rsidP="00406BB7">
            <w:pPr>
              <w:jc w:val="center"/>
              <w:rPr>
                <w:b/>
              </w:rPr>
            </w:pPr>
            <w:r w:rsidRPr="004E7B3B">
              <w:rPr>
                <w:b/>
              </w:rPr>
              <w:t>Rôle</w:t>
            </w:r>
          </w:p>
        </w:tc>
        <w:tc>
          <w:tcPr>
            <w:tcW w:w="2268" w:type="dxa"/>
            <w:vAlign w:val="center"/>
          </w:tcPr>
          <w:p w14:paraId="39D27BB6" w14:textId="77777777" w:rsidR="00620392" w:rsidRPr="004E7B3B" w:rsidRDefault="00620392" w:rsidP="00406BB7">
            <w:pPr>
              <w:jc w:val="center"/>
              <w:rPr>
                <w:b/>
              </w:rPr>
            </w:pPr>
            <w:r w:rsidRPr="004E7B3B">
              <w:rPr>
                <w:b/>
              </w:rPr>
              <w:t>Forme</w:t>
            </w:r>
          </w:p>
        </w:tc>
        <w:tc>
          <w:tcPr>
            <w:tcW w:w="2551" w:type="dxa"/>
            <w:vAlign w:val="center"/>
          </w:tcPr>
          <w:p w14:paraId="5AE0D8D8" w14:textId="77777777" w:rsidR="00620392" w:rsidRPr="004E7B3B" w:rsidRDefault="00620392" w:rsidP="00406BB7">
            <w:pPr>
              <w:jc w:val="center"/>
              <w:rPr>
                <w:b/>
              </w:rPr>
            </w:pPr>
            <w:r w:rsidRPr="004E7B3B">
              <w:rPr>
                <w:b/>
              </w:rPr>
              <w:t>Dimensions</w:t>
            </w:r>
          </w:p>
        </w:tc>
      </w:tr>
      <w:tr w:rsidR="00AD0238" w14:paraId="6F36BE42" w14:textId="77777777" w:rsidTr="00406BB7">
        <w:trPr>
          <w:trHeight w:val="812"/>
        </w:trPr>
        <w:tc>
          <w:tcPr>
            <w:tcW w:w="1276" w:type="dxa"/>
            <w:vAlign w:val="center"/>
          </w:tcPr>
          <w:p w14:paraId="373B85CE" w14:textId="77777777" w:rsidR="00AD0238" w:rsidRPr="004E7B3B" w:rsidRDefault="00AD0238" w:rsidP="00406BB7">
            <w:pPr>
              <w:jc w:val="center"/>
              <w:rPr>
                <w:b/>
              </w:rPr>
            </w:pPr>
            <w:r w:rsidRPr="004E7B3B">
              <w:rPr>
                <w:b/>
              </w:rPr>
              <w:t>Passage du rappel éjecteurs</w:t>
            </w:r>
          </w:p>
        </w:tc>
        <w:tc>
          <w:tcPr>
            <w:tcW w:w="3686" w:type="dxa"/>
            <w:vAlign w:val="center"/>
          </w:tcPr>
          <w:p w14:paraId="0189093B" w14:textId="77777777" w:rsidR="00AD0238" w:rsidRPr="00406BB7" w:rsidRDefault="00AD0238" w:rsidP="00406BB7">
            <w:pPr>
              <w:jc w:val="center"/>
              <w:rPr>
                <w:color w:val="FF0000"/>
              </w:rPr>
            </w:pPr>
          </w:p>
        </w:tc>
        <w:tc>
          <w:tcPr>
            <w:tcW w:w="2268" w:type="dxa"/>
            <w:vAlign w:val="center"/>
          </w:tcPr>
          <w:p w14:paraId="0133C44D" w14:textId="77777777" w:rsidR="00AD0238" w:rsidRPr="00406BB7" w:rsidRDefault="00AD0238" w:rsidP="00406BB7">
            <w:pPr>
              <w:jc w:val="center"/>
              <w:rPr>
                <w:color w:val="FF0000"/>
              </w:rPr>
            </w:pPr>
          </w:p>
        </w:tc>
        <w:tc>
          <w:tcPr>
            <w:tcW w:w="2551" w:type="dxa"/>
            <w:vAlign w:val="center"/>
          </w:tcPr>
          <w:p w14:paraId="39FE635D" w14:textId="77777777" w:rsidR="00AD0238" w:rsidRPr="00406BB7" w:rsidRDefault="00AD0238" w:rsidP="00406BB7">
            <w:pPr>
              <w:jc w:val="center"/>
              <w:rPr>
                <w:color w:val="FF0000"/>
              </w:rPr>
            </w:pPr>
          </w:p>
        </w:tc>
      </w:tr>
      <w:tr w:rsidR="00620392" w14:paraId="43B35363" w14:textId="77777777" w:rsidTr="00406BB7">
        <w:trPr>
          <w:trHeight w:val="939"/>
        </w:trPr>
        <w:tc>
          <w:tcPr>
            <w:tcW w:w="1276" w:type="dxa"/>
            <w:vAlign w:val="center"/>
          </w:tcPr>
          <w:p w14:paraId="222DE8E8" w14:textId="77777777" w:rsidR="00620392" w:rsidRPr="004E7B3B" w:rsidRDefault="00620392" w:rsidP="00406BB7">
            <w:pPr>
              <w:jc w:val="center"/>
              <w:rPr>
                <w:b/>
              </w:rPr>
            </w:pPr>
            <w:r w:rsidRPr="004E7B3B">
              <w:rPr>
                <w:b/>
              </w:rPr>
              <w:t>Empreinte</w:t>
            </w:r>
          </w:p>
        </w:tc>
        <w:tc>
          <w:tcPr>
            <w:tcW w:w="3686" w:type="dxa"/>
            <w:vAlign w:val="center"/>
          </w:tcPr>
          <w:p w14:paraId="564CDABB" w14:textId="77777777" w:rsidR="00AA420C" w:rsidRPr="00406BB7" w:rsidRDefault="00AA420C" w:rsidP="00406BB7">
            <w:pPr>
              <w:jc w:val="center"/>
              <w:rPr>
                <w:color w:val="FF0000"/>
              </w:rPr>
            </w:pPr>
          </w:p>
        </w:tc>
        <w:tc>
          <w:tcPr>
            <w:tcW w:w="2268" w:type="dxa"/>
            <w:vAlign w:val="center"/>
          </w:tcPr>
          <w:p w14:paraId="5D701897" w14:textId="77777777" w:rsidR="00620392" w:rsidRPr="00406BB7" w:rsidRDefault="00620392" w:rsidP="00406BB7">
            <w:pPr>
              <w:jc w:val="center"/>
              <w:rPr>
                <w:color w:val="FF0000"/>
              </w:rPr>
            </w:pPr>
          </w:p>
        </w:tc>
        <w:tc>
          <w:tcPr>
            <w:tcW w:w="2551" w:type="dxa"/>
            <w:vAlign w:val="center"/>
          </w:tcPr>
          <w:p w14:paraId="306C3ED6" w14:textId="77777777" w:rsidR="00620392" w:rsidRPr="00406BB7" w:rsidRDefault="00620392" w:rsidP="00406BB7">
            <w:pPr>
              <w:jc w:val="center"/>
              <w:rPr>
                <w:color w:val="FF0000"/>
              </w:rPr>
            </w:pPr>
          </w:p>
        </w:tc>
      </w:tr>
      <w:tr w:rsidR="00620392" w14:paraId="613034A6" w14:textId="77777777" w:rsidTr="00406BB7">
        <w:trPr>
          <w:trHeight w:val="683"/>
        </w:trPr>
        <w:tc>
          <w:tcPr>
            <w:tcW w:w="1276" w:type="dxa"/>
            <w:vAlign w:val="center"/>
          </w:tcPr>
          <w:p w14:paraId="5192C6EB" w14:textId="77777777" w:rsidR="00620392" w:rsidRPr="004E7B3B" w:rsidRDefault="003B7874" w:rsidP="00406BB7">
            <w:pPr>
              <w:jc w:val="center"/>
              <w:rPr>
                <w:b/>
              </w:rPr>
            </w:pPr>
            <w:r w:rsidRPr="004E7B3B">
              <w:rPr>
                <w:b/>
              </w:rPr>
              <w:t>Arrache</w:t>
            </w:r>
            <w:r w:rsidR="00620392" w:rsidRPr="004E7B3B">
              <w:rPr>
                <w:b/>
              </w:rPr>
              <w:t xml:space="preserve"> carotte</w:t>
            </w:r>
          </w:p>
        </w:tc>
        <w:tc>
          <w:tcPr>
            <w:tcW w:w="3686" w:type="dxa"/>
            <w:vAlign w:val="center"/>
          </w:tcPr>
          <w:p w14:paraId="06E609EE" w14:textId="77777777" w:rsidR="00620392" w:rsidRPr="00406BB7" w:rsidRDefault="00620392" w:rsidP="00406BB7">
            <w:pPr>
              <w:pStyle w:val="Puce1"/>
              <w:numPr>
                <w:ilvl w:val="0"/>
                <w:numId w:val="0"/>
              </w:numPr>
              <w:jc w:val="center"/>
              <w:rPr>
                <w:color w:val="FF0000"/>
              </w:rPr>
            </w:pPr>
          </w:p>
        </w:tc>
        <w:tc>
          <w:tcPr>
            <w:tcW w:w="2268" w:type="dxa"/>
            <w:vAlign w:val="center"/>
          </w:tcPr>
          <w:p w14:paraId="421799CC" w14:textId="77777777" w:rsidR="00620392" w:rsidRPr="00406BB7" w:rsidRDefault="00620392" w:rsidP="00406BB7">
            <w:pPr>
              <w:jc w:val="center"/>
              <w:rPr>
                <w:color w:val="FF0000"/>
              </w:rPr>
            </w:pPr>
          </w:p>
        </w:tc>
        <w:tc>
          <w:tcPr>
            <w:tcW w:w="2551" w:type="dxa"/>
            <w:vAlign w:val="center"/>
          </w:tcPr>
          <w:p w14:paraId="1E73F2A4" w14:textId="77777777" w:rsidR="00620392" w:rsidRPr="00406BB7" w:rsidRDefault="00620392" w:rsidP="00406BB7">
            <w:pPr>
              <w:jc w:val="center"/>
              <w:rPr>
                <w:color w:val="FF0000"/>
              </w:rPr>
            </w:pPr>
          </w:p>
        </w:tc>
      </w:tr>
      <w:tr w:rsidR="00620392" w14:paraId="33B0327A" w14:textId="77777777" w:rsidTr="00406BB7">
        <w:trPr>
          <w:trHeight w:val="995"/>
        </w:trPr>
        <w:tc>
          <w:tcPr>
            <w:tcW w:w="1276" w:type="dxa"/>
            <w:vAlign w:val="center"/>
          </w:tcPr>
          <w:p w14:paraId="1160B18E" w14:textId="77777777" w:rsidR="00620392" w:rsidRPr="004E7B3B" w:rsidRDefault="00620392" w:rsidP="00406BB7">
            <w:pPr>
              <w:jc w:val="center"/>
              <w:rPr>
                <w:b/>
              </w:rPr>
            </w:pPr>
            <w:r w:rsidRPr="004E7B3B">
              <w:rPr>
                <w:b/>
              </w:rPr>
              <w:t>Canaux d’injection</w:t>
            </w:r>
          </w:p>
        </w:tc>
        <w:tc>
          <w:tcPr>
            <w:tcW w:w="3686" w:type="dxa"/>
            <w:vAlign w:val="center"/>
          </w:tcPr>
          <w:p w14:paraId="4588419E" w14:textId="77777777" w:rsidR="00620392" w:rsidRPr="00406BB7" w:rsidRDefault="00620392" w:rsidP="00406BB7">
            <w:pPr>
              <w:jc w:val="center"/>
              <w:rPr>
                <w:color w:val="FF0000"/>
              </w:rPr>
            </w:pPr>
          </w:p>
        </w:tc>
        <w:tc>
          <w:tcPr>
            <w:tcW w:w="2268" w:type="dxa"/>
            <w:vAlign w:val="center"/>
          </w:tcPr>
          <w:p w14:paraId="174A2A9C" w14:textId="77777777" w:rsidR="00620392" w:rsidRPr="00406BB7" w:rsidRDefault="006153C0" w:rsidP="00406BB7">
            <w:pPr>
              <w:jc w:val="center"/>
              <w:rPr>
                <w:color w:val="FF0000"/>
              </w:rPr>
            </w:pPr>
            <w:r>
              <w:rPr>
                <w:noProof/>
                <w:color w:val="FF0000"/>
                <w:lang w:val="en-GB" w:eastAsia="en-GB"/>
              </w:rPr>
              <w:pict w14:anchorId="1F0DAAC9">
                <v:group id="Groupe 91" o:spid="_x0000_s1318" style="position:absolute;left:0;text-align:left;margin-left:78.75pt;margin-top:19.15pt;width:16.15pt;height:13.8pt;z-index:251922432;mso-position-horizontal-relative:text;mso-position-vertical-relative:text" coordsize="204826,1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">
                  <v:oval id="Ellipse 89" o:spid="_x0000_s1320" style="position:absolute;width:204826;height:17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SBsUA&#10;AADbAAAADwAAAGRycy9kb3ducmV2LnhtbESPT2vCQBTE7wW/w/IKXkrdtJai0TVIICKUFkw9eHxk&#10;n0lo9m3Ibv747d1CocdhZn7DbJPJNGKgztWWFbwsIhDEhdU1lwrO39nzCoTzyBoby6TgRg6S3exh&#10;i7G2I59oyH0pAoRdjAoq79tYSldUZNAtbEscvKvtDPogu1LqDscAN418jaJ3abDmsFBhS2lFxU/e&#10;GwX91Xx9PvV0+cjSHOu3dEmnAys1f5z2GxCeJv8f/msftYLVGn6/h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hIGxQAAANsAAAAPAAAAAAAAAAAAAAAAAJgCAABkcnMv&#10;ZG93bnJldi54bWxQSwUGAAAAAAQABAD1AAAAigMAAAAA&#10;" fillcolor="#4f81bd [3204]" stroked="f" strokeweight="2pt"/>
                  <v:rect id="Rectangle 90" o:spid="_x0000_s1319" style="position:absolute;width:204470;height:80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TysEA&#10;AADbAAAADwAAAGRycy9kb3ducmV2LnhtbERPz2vCMBS+D/Y/hDfYbaYbTLSalm0w8ehUZLs9mmdT&#10;bF5Ck9rqX28OA48f3+9lOdpWnKkLjWMFr5MMBHHldMO1gv3u+2UGIkRkja1jUnChAGXx+LDEXLuB&#10;f+i8jbVIIRxyVGBi9LmUoTJkMUycJ07c0XUWY4JdLXWHQwq3rXzLsqm02HBqMOjpy1B12vZWgV/t&#10;N39H8+mH6eXwvhrr/vfa9Eo9P40fCxCRxngX/7vXWsE8rU9f0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KE8rBAAAA2wAAAA8AAAAAAAAAAAAAAAAAmAIAAGRycy9kb3du&#10;cmV2LnhtbFBLBQYAAAAABAAEAPUAAACGAwAAAAA=&#10;" fillcolor="#4f81bd [3204]" stroked="f" strokeweight="2pt"/>
                </v:group>
              </w:pict>
            </w:r>
            <w:r w:rsidR="00AA420C" w:rsidRPr="00406BB7">
              <w:rPr>
                <w:noProof/>
                <w:color w:val="FF0000"/>
                <w:lang w:eastAsia="fr-FR"/>
              </w:rPr>
              <w:drawing>
                <wp:anchor distT="0" distB="0" distL="114300" distR="114300" simplePos="0" relativeHeight="251920384" behindDoc="0" locked="0" layoutInCell="1" allowOverlap="1" wp14:anchorId="6A5DB41D" wp14:editId="27D3A73C">
                  <wp:simplePos x="0" y="0"/>
                  <wp:positionH relativeFrom="column">
                    <wp:posOffset>27737</wp:posOffset>
                  </wp:positionH>
                  <wp:positionV relativeFrom="paragraph">
                    <wp:posOffset>81737</wp:posOffset>
                  </wp:positionV>
                  <wp:extent cx="607162" cy="468922"/>
                  <wp:effectExtent l="0" t="0" r="2540" b="762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162" cy="468922"/>
                          </a:xfrm>
                          <a:prstGeom prst="rect">
                            <a:avLst/>
                          </a:prstGeom>
                        </pic:spPr>
                      </pic:pic>
                    </a:graphicData>
                  </a:graphic>
                </wp:anchor>
              </w:drawing>
            </w:r>
          </w:p>
        </w:tc>
        <w:tc>
          <w:tcPr>
            <w:tcW w:w="2551" w:type="dxa"/>
            <w:vAlign w:val="center"/>
          </w:tcPr>
          <w:p w14:paraId="13515ED8" w14:textId="77777777" w:rsidR="00620392" w:rsidRPr="00406BB7" w:rsidRDefault="00620392" w:rsidP="00406BB7">
            <w:pPr>
              <w:jc w:val="center"/>
              <w:rPr>
                <w:color w:val="FF0000"/>
              </w:rPr>
            </w:pPr>
          </w:p>
        </w:tc>
      </w:tr>
      <w:tr w:rsidR="00620392" w14:paraId="73E863DF" w14:textId="77777777" w:rsidTr="00406BB7">
        <w:trPr>
          <w:trHeight w:val="864"/>
        </w:trPr>
        <w:tc>
          <w:tcPr>
            <w:tcW w:w="1276" w:type="dxa"/>
            <w:vAlign w:val="center"/>
          </w:tcPr>
          <w:p w14:paraId="098D3A08" w14:textId="77777777" w:rsidR="00620392" w:rsidRPr="004E7B3B" w:rsidRDefault="00620392" w:rsidP="00406BB7">
            <w:pPr>
              <w:jc w:val="center"/>
              <w:rPr>
                <w:b/>
              </w:rPr>
            </w:pPr>
            <w:r w:rsidRPr="004E7B3B">
              <w:rPr>
                <w:b/>
              </w:rPr>
              <w:t>Seuil d’injection</w:t>
            </w:r>
          </w:p>
        </w:tc>
        <w:tc>
          <w:tcPr>
            <w:tcW w:w="3686" w:type="dxa"/>
            <w:vAlign w:val="center"/>
          </w:tcPr>
          <w:p w14:paraId="09F7F1DE" w14:textId="77777777" w:rsidR="00620392" w:rsidRPr="00406BB7" w:rsidRDefault="00620392" w:rsidP="00406BB7">
            <w:pPr>
              <w:jc w:val="center"/>
              <w:rPr>
                <w:color w:val="FF0000"/>
              </w:rPr>
            </w:pPr>
          </w:p>
        </w:tc>
        <w:tc>
          <w:tcPr>
            <w:tcW w:w="2268" w:type="dxa"/>
            <w:vAlign w:val="center"/>
          </w:tcPr>
          <w:p w14:paraId="08068487" w14:textId="77777777" w:rsidR="00620392" w:rsidRPr="00406BB7" w:rsidRDefault="0079171B" w:rsidP="00406BB7">
            <w:pPr>
              <w:jc w:val="center"/>
              <w:rPr>
                <w:color w:val="FF0000"/>
              </w:rPr>
            </w:pPr>
            <w:r w:rsidRPr="00406BB7">
              <w:rPr>
                <w:noProof/>
                <w:color w:val="FF0000"/>
                <w:lang w:eastAsia="fr-FR"/>
              </w:rPr>
              <w:drawing>
                <wp:anchor distT="0" distB="0" distL="114300" distR="114300" simplePos="0" relativeHeight="251923456" behindDoc="0" locked="0" layoutInCell="1" allowOverlap="1" wp14:anchorId="7DC37572" wp14:editId="4E7D8FA6">
                  <wp:simplePos x="0" y="0"/>
                  <wp:positionH relativeFrom="column">
                    <wp:posOffset>78461</wp:posOffset>
                  </wp:positionH>
                  <wp:positionV relativeFrom="paragraph">
                    <wp:posOffset>62243</wp:posOffset>
                  </wp:positionV>
                  <wp:extent cx="343814" cy="451624"/>
                  <wp:effectExtent l="0" t="0" r="0" b="571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814" cy="451624"/>
                          </a:xfrm>
                          <a:prstGeom prst="rect">
                            <a:avLst/>
                          </a:prstGeom>
                        </pic:spPr>
                      </pic:pic>
                    </a:graphicData>
                  </a:graphic>
                </wp:anchor>
              </w:drawing>
            </w:r>
          </w:p>
        </w:tc>
        <w:tc>
          <w:tcPr>
            <w:tcW w:w="2551" w:type="dxa"/>
            <w:vAlign w:val="center"/>
          </w:tcPr>
          <w:p w14:paraId="7D16EF54" w14:textId="77777777" w:rsidR="00620392" w:rsidRPr="00406BB7" w:rsidRDefault="00620392" w:rsidP="00406BB7">
            <w:pPr>
              <w:jc w:val="center"/>
              <w:rPr>
                <w:color w:val="FF0000"/>
              </w:rPr>
            </w:pPr>
          </w:p>
        </w:tc>
      </w:tr>
    </w:tbl>
    <w:p w14:paraId="354C53AE" w14:textId="77777777" w:rsidR="008F5DD4" w:rsidRDefault="008F5DD4" w:rsidP="008F5DD4">
      <w:pPr>
        <w:pStyle w:val="Titre3"/>
        <w:numPr>
          <w:ilvl w:val="0"/>
          <w:numId w:val="0"/>
        </w:numPr>
        <w:ind w:left="1440"/>
      </w:pPr>
    </w:p>
    <w:p w14:paraId="4C3302D1" w14:textId="77777777" w:rsidR="00406BB7" w:rsidRDefault="005B7F3F" w:rsidP="00CF5D8A">
      <w:pPr>
        <w:pStyle w:val="Titre3"/>
      </w:pPr>
      <w:r>
        <w:t>Position de l’</w:t>
      </w:r>
      <w:r w:rsidR="003B7874">
        <w:t>arrache</w:t>
      </w:r>
      <w:r>
        <w:t xml:space="preserve"> carotte</w:t>
      </w:r>
    </w:p>
    <w:p w14:paraId="5BFFE623" w14:textId="77777777" w:rsidR="00CF5D8A" w:rsidRDefault="00406BB7" w:rsidP="00B54865">
      <w:r>
        <w:t>A l’aide de Solidworks ouvrir les deux fichiers</w:t>
      </w:r>
      <w:r w:rsidR="00327952">
        <w:t xml:space="preserve"> « empreinte fixe injection centrale » et « noyau coté mobile jeton eleve » </w:t>
      </w:r>
    </w:p>
    <w:p w14:paraId="032CC13B" w14:textId="77777777" w:rsidR="00406BB7" w:rsidRDefault="00CF5D8A" w:rsidP="00CF5D8A">
      <w:pPr>
        <w:pStyle w:val="Question"/>
        <w:ind w:left="0" w:firstLine="0"/>
      </w:pPr>
      <w:r>
        <w:t>R</w:t>
      </w:r>
      <w:r w:rsidR="00327952">
        <w:t>elever les dimensions suivantes :</w:t>
      </w:r>
    </w:p>
    <w:p w14:paraId="66FDB937" w14:textId="77777777" w:rsidR="00ED4EB0" w:rsidRDefault="006153C0" w:rsidP="00ED4EB0">
      <w:r>
        <w:rPr>
          <w:noProof/>
          <w:lang w:val="en-GB" w:eastAsia="en-GB"/>
        </w:rPr>
        <w:pict w14:anchorId="41FCA93F">
          <v:shape id="Zone de texte 1947" o:spid="_x0000_s1083" type="#_x0000_t202" style="position:absolute;left:0;text-align:left;margin-left:220.05pt;margin-top:7.65pt;width:182.25pt;height:23.2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" fillcolor="#e5dfec [663]" strokeweight=".5pt">
            <v:textbox>
              <w:txbxContent>
                <w:p w14:paraId="07A5C0BE" w14:textId="77777777" w:rsidR="004E7B3B" w:rsidRDefault="004E7B3B" w:rsidP="00ED4EB0">
                  <w:pPr>
                    <w:jc w:val="center"/>
                  </w:pPr>
                  <w:r>
                    <w:t>Noyau coté mobile jeton eleve</w:t>
                  </w:r>
                </w:p>
              </w:txbxContent>
            </v:textbox>
          </v:shape>
        </w:pict>
      </w:r>
      <w:r>
        <w:rPr>
          <w:noProof/>
          <w:lang w:val="en-GB" w:eastAsia="en-GB"/>
        </w:rPr>
        <w:pict w14:anchorId="14F5BCD7">
          <v:shape id="Zone de texte 1946" o:spid="_x0000_s1084" type="#_x0000_t202" style="position:absolute;left:0;text-align:left;margin-left:13.05pt;margin-top:7.65pt;width:182.25pt;height:23.2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" fillcolor="#e5dfec [663]" strokeweight=".5pt">
            <v:textbox>
              <w:txbxContent>
                <w:p w14:paraId="37CE01A9" w14:textId="77777777" w:rsidR="004E7B3B" w:rsidRDefault="004E7B3B" w:rsidP="00ED4EB0">
                  <w:pPr>
                    <w:jc w:val="center"/>
                  </w:pPr>
                  <w:r>
                    <w:t>Empreinte fixe injection centrale</w:t>
                  </w:r>
                </w:p>
              </w:txbxContent>
            </v:textbox>
          </v:shape>
        </w:pict>
      </w:r>
    </w:p>
    <w:p w14:paraId="2EB76972" w14:textId="77777777" w:rsidR="00ED4EB0" w:rsidRPr="00ED4EB0" w:rsidRDefault="00ED4EB0" w:rsidP="00ED4EB0"/>
    <w:p w14:paraId="4D550B90" w14:textId="77777777" w:rsidR="00327952" w:rsidRDefault="00327952" w:rsidP="00B54865">
      <w:r>
        <w:rPr>
          <w:noProof/>
          <w:lang w:eastAsia="fr-FR"/>
        </w:rPr>
        <w:drawing>
          <wp:anchor distT="0" distB="0" distL="114300" distR="114300" simplePos="0" relativeHeight="251928576" behindDoc="1" locked="0" layoutInCell="1" allowOverlap="1" wp14:anchorId="325A4D9C" wp14:editId="4D603AC7">
            <wp:simplePos x="0" y="0"/>
            <wp:positionH relativeFrom="column">
              <wp:posOffset>377190</wp:posOffset>
            </wp:positionH>
            <wp:positionV relativeFrom="paragraph">
              <wp:posOffset>104140</wp:posOffset>
            </wp:positionV>
            <wp:extent cx="1938020" cy="2324735"/>
            <wp:effectExtent l="0" t="0" r="5080" b="0"/>
            <wp:wrapTight wrapText="bothSides">
              <wp:wrapPolygon edited="0">
                <wp:start x="0" y="0"/>
                <wp:lineTo x="0" y="21417"/>
                <wp:lineTo x="21444" y="21417"/>
                <wp:lineTo x="21444"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8020" cy="2324735"/>
                    </a:xfrm>
                    <a:prstGeom prst="rect">
                      <a:avLst/>
                    </a:prstGeom>
                  </pic:spPr>
                </pic:pic>
              </a:graphicData>
            </a:graphic>
          </wp:anchor>
        </w:drawing>
      </w:r>
      <w:r>
        <w:rPr>
          <w:noProof/>
          <w:lang w:eastAsia="fr-FR"/>
        </w:rPr>
        <w:drawing>
          <wp:anchor distT="0" distB="0" distL="114300" distR="114300" simplePos="0" relativeHeight="251927552" behindDoc="1" locked="0" layoutInCell="1" allowOverlap="1" wp14:anchorId="7FBBCDB7" wp14:editId="62CFD51F">
            <wp:simplePos x="0" y="0"/>
            <wp:positionH relativeFrom="column">
              <wp:posOffset>3025140</wp:posOffset>
            </wp:positionH>
            <wp:positionV relativeFrom="paragraph">
              <wp:posOffset>67310</wp:posOffset>
            </wp:positionV>
            <wp:extent cx="1939925" cy="2326005"/>
            <wp:effectExtent l="0" t="0" r="3175" b="0"/>
            <wp:wrapTight wrapText="bothSides">
              <wp:wrapPolygon edited="0">
                <wp:start x="0" y="0"/>
                <wp:lineTo x="0" y="21405"/>
                <wp:lineTo x="21423" y="21405"/>
                <wp:lineTo x="21423" y="0"/>
                <wp:lineTo x="0" y="0"/>
              </wp:wrapPolygon>
            </wp:wrapTight>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9925" cy="2326005"/>
                    </a:xfrm>
                    <a:prstGeom prst="rect">
                      <a:avLst/>
                    </a:prstGeom>
                  </pic:spPr>
                </pic:pic>
              </a:graphicData>
            </a:graphic>
          </wp:anchor>
        </w:drawing>
      </w:r>
    </w:p>
    <w:p w14:paraId="52A96249" w14:textId="77777777" w:rsidR="00406BB7" w:rsidRDefault="00406BB7" w:rsidP="00B54865"/>
    <w:p w14:paraId="472C7598" w14:textId="77777777" w:rsidR="00327952" w:rsidRDefault="00327952" w:rsidP="00B54865"/>
    <w:p w14:paraId="0FA8115A" w14:textId="77777777" w:rsidR="00327952" w:rsidRDefault="00327952" w:rsidP="00B54865"/>
    <w:p w14:paraId="3DAE67F6" w14:textId="77777777" w:rsidR="00327952" w:rsidRDefault="00327952" w:rsidP="00B54865"/>
    <w:p w14:paraId="66D72008" w14:textId="77777777" w:rsidR="00327952" w:rsidRDefault="006153C0" w:rsidP="00B54865">
      <w:r>
        <w:rPr>
          <w:noProof/>
          <w:lang w:val="en-GB" w:eastAsia="en-GB"/>
        </w:rPr>
        <w:pict w14:anchorId="5A2FF8FA">
          <v:line id="Connecteur droit 100" o:spid="_x0000_s1317" style="position:absolute;left:0;text-align:lef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10.6pt" to="106.8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" strokecolor="black [3213]">
            <v:stroke dashstyle="longDashDot"/>
          </v:line>
        </w:pict>
      </w:r>
      <w:r>
        <w:rPr>
          <w:noProof/>
          <w:lang w:val="en-GB" w:eastAsia="en-GB"/>
        </w:rPr>
        <w:pict w14:anchorId="7D6F6C2D">
          <v:line id="Connecteur droit 99" o:spid="_x0000_s1316" style="position:absolute;left:0;text-align:lef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pt,6.85pt" to="315.3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" strokecolor="black [3213]">
            <v:stroke dashstyle="longDashDot"/>
          </v:line>
        </w:pict>
      </w:r>
    </w:p>
    <w:p w14:paraId="65F4C0AD" w14:textId="77777777" w:rsidR="00327952" w:rsidRDefault="00327952" w:rsidP="00B54865"/>
    <w:p w14:paraId="79908AA8" w14:textId="77777777" w:rsidR="00327952" w:rsidRDefault="006153C0" w:rsidP="00B54865">
      <w:r>
        <w:rPr>
          <w:noProof/>
          <w:lang w:val="en-GB" w:eastAsia="en-GB"/>
        </w:rPr>
        <w:pict w14:anchorId="369606FD">
          <v:shape id="Connecteur droit avec flèche 109" o:spid="_x0000_s1315" type="#_x0000_t32" style="position:absolute;left:0;text-align:left;margin-left:226.55pt;margin-top:2.4pt;width:1pt;height:77.25pt;flip:x;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" strokecolor="black [3213]">
            <v:stroke startarrow="open" endarrow="open"/>
          </v:shape>
        </w:pict>
      </w:r>
      <w:r>
        <w:rPr>
          <w:noProof/>
          <w:lang w:val="en-GB" w:eastAsia="en-GB"/>
        </w:rPr>
        <w:pict w14:anchorId="3496EF81">
          <v:shape id="Connecteur droit avec flèche 108" o:spid="_x0000_s1314" type="#_x0000_t32" style="position:absolute;left:0;text-align:left;margin-left:19.9pt;margin-top:2.95pt;width:1pt;height:77.25pt;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" strokecolor="black [3213]">
            <v:stroke startarrow="open" endarrow="open"/>
          </v:shape>
        </w:pict>
      </w:r>
      <w:r>
        <w:rPr>
          <w:noProof/>
          <w:lang w:val="en-GB" w:eastAsia="en-GB"/>
        </w:rPr>
        <w:pict w14:anchorId="1D6EE84E">
          <v:line id="Connecteur droit 97" o:spid="_x0000_s1313"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9pt" to="129.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" strokecolor="black [3213]">
            <v:stroke dashstyle="longDashDot"/>
          </v:line>
        </w:pict>
      </w:r>
      <w:r>
        <w:rPr>
          <w:noProof/>
          <w:lang w:val="en-GB" w:eastAsia="en-GB"/>
        </w:rPr>
        <w:pict w14:anchorId="42D2B3E7">
          <v:line id="Connecteur droit 98" o:spid="_x0000_s1312"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5pt,2.35pt" to="34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" strokecolor="black [3213]">
            <v:stroke dashstyle="longDashDot"/>
          </v:line>
        </w:pict>
      </w:r>
    </w:p>
    <w:p w14:paraId="392438C1" w14:textId="77777777" w:rsidR="00327952" w:rsidRDefault="006153C0" w:rsidP="00B54865">
      <w:r>
        <w:rPr>
          <w:noProof/>
          <w:lang w:val="en-GB" w:eastAsia="en-GB"/>
        </w:rPr>
        <w:pict w14:anchorId="284C8E45">
          <v:shape id="Zone de texte 115" o:spid="_x0000_s1085" type="#_x0000_t202" style="position:absolute;left:0;text-align:left;margin-left:-2.55pt;margin-top:12.45pt;width:27.9pt;height:2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" filled="f" stroked="f" strokeweight=".5pt">
            <v:textbox inset="0,0,0,0">
              <w:txbxContent>
                <w:p w14:paraId="48EFF38A" w14:textId="77777777" w:rsidR="004E7B3B" w:rsidRPr="004E7B3B" w:rsidRDefault="004E7B3B" w:rsidP="004E7B3B"/>
              </w:txbxContent>
            </v:textbox>
          </v:shape>
        </w:pict>
      </w:r>
      <w:r>
        <w:rPr>
          <w:noProof/>
          <w:lang w:val="en-GB" w:eastAsia="en-GB"/>
        </w:rPr>
        <w:pict w14:anchorId="1BFAAF61">
          <v:shape id="Zone de texte 114" o:spid="_x0000_s1086" type="#_x0000_t202" style="position:absolute;left:0;text-align:left;margin-left:204.6pt;margin-top:11.7pt;width:27.9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" filled="f" stroked="f" strokeweight=".5pt">
            <v:textbox inset="0,0,0,0">
              <w:txbxContent>
                <w:p w14:paraId="268D8B45" w14:textId="77777777" w:rsidR="004E7B3B" w:rsidRPr="004E7B3B" w:rsidRDefault="004E7B3B" w:rsidP="004E7B3B"/>
              </w:txbxContent>
            </v:textbox>
          </v:shape>
        </w:pict>
      </w:r>
    </w:p>
    <w:p w14:paraId="3DA22958" w14:textId="77777777" w:rsidR="00327952" w:rsidRDefault="00327952" w:rsidP="00B54865"/>
    <w:p w14:paraId="1118D7A8" w14:textId="77777777" w:rsidR="00327952" w:rsidRDefault="006153C0" w:rsidP="00B54865">
      <w:r>
        <w:rPr>
          <w:noProof/>
          <w:lang w:val="en-GB" w:eastAsia="en-GB"/>
        </w:rPr>
        <w:pict w14:anchorId="7B26EC8F">
          <v:line id="Connecteur droit 104" o:spid="_x0000_s1311" style="position:absolute;left:0;text-align:lef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7.45pt" to="38.1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" strokecolor="black [3213]"/>
        </w:pict>
      </w:r>
      <w:r>
        <w:rPr>
          <w:noProof/>
          <w:lang w:val="en-GB" w:eastAsia="en-GB"/>
        </w:rPr>
        <w:pict w14:anchorId="1F4E1F5D">
          <v:line id="Connecteur droit 101" o:spid="_x0000_s1310"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5pt,3.35pt" to="245.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" strokecolor="black [3213]"/>
        </w:pict>
      </w:r>
    </w:p>
    <w:p w14:paraId="011614D6" w14:textId="77777777" w:rsidR="00327952" w:rsidRDefault="00327952" w:rsidP="00B54865"/>
    <w:p w14:paraId="472A1030" w14:textId="77777777" w:rsidR="00327952" w:rsidRDefault="006153C0" w:rsidP="00B54865">
      <w:r>
        <w:rPr>
          <w:noProof/>
          <w:lang w:val="en-GB" w:eastAsia="en-GB"/>
        </w:rPr>
        <w:pict w14:anchorId="1315FE8A">
          <v:shape id="Zone de texte 113" o:spid="_x0000_s1087" type="#_x0000_t202" style="position:absolute;left:0;text-align:left;margin-left:59.05pt;margin-top:8.8pt;width:27.95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" filled="f" stroked="f" strokeweight=".5pt">
            <v:textbox inset="0,0,0,0">
              <w:txbxContent>
                <w:p w14:paraId="5CD67074" w14:textId="77777777" w:rsidR="004E7B3B" w:rsidRPr="004E7B3B" w:rsidRDefault="004E7B3B" w:rsidP="004E7B3B"/>
              </w:txbxContent>
            </v:textbox>
          </v:shape>
        </w:pict>
      </w:r>
      <w:r>
        <w:rPr>
          <w:noProof/>
          <w:lang w:val="en-GB" w:eastAsia="en-GB"/>
        </w:rPr>
        <w:pict w14:anchorId="4DD2C01C">
          <v:shape id="Zone de texte 112" o:spid="_x0000_s1088" type="#_x0000_t202" style="position:absolute;left:0;text-align:left;margin-left:269.05pt;margin-top:8.75pt;width:27.95pt;height:2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" filled="f" stroked="f" strokeweight=".5pt">
            <v:textbox inset="0,0,0,0">
              <w:txbxContent>
                <w:p w14:paraId="383FBF5F" w14:textId="77777777" w:rsidR="004E7B3B" w:rsidRPr="004E7B3B" w:rsidRDefault="004E7B3B" w:rsidP="004E7B3B"/>
              </w:txbxContent>
            </v:textbox>
          </v:shape>
        </w:pict>
      </w:r>
      <w:r>
        <w:rPr>
          <w:noProof/>
          <w:lang w:val="en-GB" w:eastAsia="en-GB"/>
        </w:rPr>
        <w:pict w14:anchorId="2920D30E">
          <v:line id="Connecteur droit 105" o:spid="_x0000_s1309" style="position:absolute;left:0;text-align:lef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25pt,6.15pt" to="270.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" strokecolor="black [3213]"/>
        </w:pict>
      </w:r>
      <w:r>
        <w:rPr>
          <w:noProof/>
          <w:lang w:val="en-GB" w:eastAsia="en-GB"/>
        </w:rPr>
        <w:pict w14:anchorId="6B4D949A">
          <v:line id="Connecteur droit 107" o:spid="_x0000_s1308" style="position:absolute;left:0;text-align:left;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6.95pt" to="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" strokecolor="black [3213]"/>
        </w:pict>
      </w:r>
    </w:p>
    <w:p w14:paraId="33BBCEFE" w14:textId="77777777" w:rsidR="00327952" w:rsidRDefault="006153C0" w:rsidP="00B54865">
      <w:r>
        <w:rPr>
          <w:noProof/>
          <w:lang w:val="en-GB" w:eastAsia="en-GB"/>
        </w:rPr>
        <w:pict w14:anchorId="1A4AD3F4">
          <v:shape id="Connecteur droit avec flèche 111" o:spid="_x0000_s1307" type="#_x0000_t32" style="position:absolute;left:0;text-align:left;margin-left:37.15pt;margin-top:8.25pt;width:69.65pt;height:.2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" strokecolor="black [3213]">
            <v:stroke startarrow="open" endarrow="open"/>
          </v:shape>
        </w:pict>
      </w:r>
      <w:r>
        <w:rPr>
          <w:noProof/>
          <w:lang w:val="en-GB" w:eastAsia="en-GB"/>
        </w:rPr>
        <w:pict w14:anchorId="43B202CB">
          <v:shape id="Connecteur droit avec flèche 110" o:spid="_x0000_s1306" type="#_x0000_t32" style="position:absolute;left:0;text-align:left;margin-left:245.75pt;margin-top:8.75pt;width:69.65pt;height:.2pt;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" strokecolor="black [3213]">
            <v:stroke startarrow="open" endarrow="open"/>
          </v:shape>
        </w:pict>
      </w:r>
    </w:p>
    <w:p w14:paraId="4700A523" w14:textId="77777777" w:rsidR="00327952" w:rsidRDefault="00327952" w:rsidP="00B54865"/>
    <w:p w14:paraId="7ECC18C3" w14:textId="77777777" w:rsidR="005B7F3F" w:rsidRDefault="005B7F3F" w:rsidP="005B7F3F">
      <w:pPr>
        <w:pStyle w:val="Question"/>
        <w:ind w:left="0" w:firstLine="0"/>
      </w:pPr>
      <w:r>
        <w:t>Conclure quant à la position de la buse d’injection et celle de l’</w:t>
      </w:r>
      <w:r w:rsidR="003B7874">
        <w:t>arrache</w:t>
      </w:r>
      <w:r>
        <w:t xml:space="preserve"> carotte ?</w:t>
      </w:r>
    </w:p>
    <w:p w14:paraId="76DEE400" w14:textId="77777777" w:rsidR="00CF5D8A" w:rsidRDefault="00CF5D8A" w:rsidP="00B54865"/>
    <w:p w14:paraId="5FDDDB3E" w14:textId="77777777" w:rsidR="00620392" w:rsidRDefault="00406BB7" w:rsidP="00B54865">
      <w:r>
        <w:t xml:space="preserve">L’empreinte partie fixe est un élément standard. Il est disponible au magasin du lycée. Il sera par contre indispensable de fabriquer l’empreinte partie mobile </w:t>
      </w:r>
    </w:p>
    <w:p w14:paraId="5D30D47B" w14:textId="77777777" w:rsidR="00322CF0" w:rsidRDefault="00322CF0" w:rsidP="00B54865"/>
    <w:p w14:paraId="35544F4C" w14:textId="77777777" w:rsidR="00FE014C" w:rsidRDefault="00FE014C">
      <w:pPr>
        <w:spacing w:after="200" w:line="276" w:lineRule="auto"/>
        <w:jc w:val="left"/>
        <w:rPr>
          <w:rFonts w:ascii="Arial Black" w:hAnsi="Arial Black"/>
          <w:b/>
          <w:bCs/>
          <w:color w:val="C0504D" w:themeColor="accent2"/>
          <w:kern w:val="36"/>
          <w:sz w:val="36"/>
          <w:szCs w:val="48"/>
        </w:rPr>
      </w:pPr>
      <w:r>
        <w:br w:type="page"/>
      </w:r>
    </w:p>
    <w:p w14:paraId="7E72DD90" w14:textId="77777777" w:rsidR="007C2F0B" w:rsidRDefault="007C2F0B" w:rsidP="00FE014C">
      <w:pPr>
        <w:pStyle w:val="Titre1"/>
      </w:pPr>
      <w:r>
        <w:t>Choix du procédé d’obtention</w:t>
      </w:r>
    </w:p>
    <w:p w14:paraId="17AADE0B" w14:textId="77777777" w:rsidR="00FE014C" w:rsidRDefault="00FE014C" w:rsidP="00FE014C">
      <w:r>
        <w:t xml:space="preserve">A l’aide du logiciel de comparaison CES Edupack 2011, nous allons rechercher le </w:t>
      </w:r>
      <w:r w:rsidR="00260765">
        <w:t>procédé de fabrication</w:t>
      </w:r>
      <w:r>
        <w:t xml:space="preserve"> le plus adapté à notre cahier des charges et à nos contraintes de fabrication. </w:t>
      </w:r>
    </w:p>
    <w:p w14:paraId="111501DF" w14:textId="77777777" w:rsidR="002B4FC6" w:rsidRDefault="002B4FC6" w:rsidP="002B4FC6">
      <w:pPr>
        <w:pStyle w:val="Information"/>
        <w:ind w:left="567"/>
      </w:pPr>
      <w:r>
        <w:t>Vous disposez sur le réseau d’une fiche ressource sur le logiciel CES EduPack.</w:t>
      </w:r>
    </w:p>
    <w:p w14:paraId="6DF5927D" w14:textId="77777777" w:rsidR="00FE014C" w:rsidRDefault="008F5DD4" w:rsidP="002B4FC6">
      <w:pPr>
        <w:pStyle w:val="Question"/>
        <w:ind w:left="426"/>
      </w:pPr>
      <w:r>
        <w:t>Etablir un graphe avec en abscisse la forme (Solid 3-D) et en ordonnée un procédé d’usinage.</w:t>
      </w:r>
      <w:r w:rsidR="00606E5F" w:rsidRPr="00606E5F">
        <w:rPr>
          <w:lang w:eastAsia="en-GB"/>
        </w:rPr>
        <w:t xml:space="preserve"> </w:t>
      </w:r>
    </w:p>
    <w:p w14:paraId="0101B462" w14:textId="77777777" w:rsidR="008F5DD4" w:rsidRDefault="008F5DD4" w:rsidP="008F5DD4">
      <w:pPr>
        <w:pStyle w:val="Question"/>
        <w:ind w:left="0" w:firstLine="0"/>
        <w:rPr>
          <w:lang w:eastAsia="en-GB"/>
        </w:rPr>
      </w:pPr>
      <w:r>
        <w:rPr>
          <w:lang w:eastAsia="en-GB"/>
        </w:rPr>
        <w:t>Conclure quant au choix du procédé d</w:t>
      </w:r>
      <w:r w:rsidR="009412EB">
        <w:rPr>
          <w:lang w:eastAsia="en-GB"/>
        </w:rPr>
        <w:t>’</w:t>
      </w:r>
      <w:r>
        <w:rPr>
          <w:lang w:eastAsia="en-GB"/>
        </w:rPr>
        <w:t xml:space="preserve">obtention. </w:t>
      </w:r>
    </w:p>
    <w:p w14:paraId="3971C787" w14:textId="77777777" w:rsidR="008F5DD4" w:rsidRDefault="008F5DD4" w:rsidP="008F5DD4">
      <w:pPr>
        <w:pStyle w:val="Attention"/>
        <w:tabs>
          <w:tab w:val="left" w:pos="0"/>
        </w:tabs>
        <w:ind w:left="0" w:firstLine="0"/>
        <w:rPr>
          <w:lang w:eastAsia="en-GB"/>
        </w:rPr>
      </w:pPr>
      <w:r>
        <w:rPr>
          <w:lang w:eastAsia="en-GB"/>
        </w:rPr>
        <w:t>N’oubliez pas d’effectuer une copie d’écran pour votre compte rendu.</w:t>
      </w:r>
    </w:p>
    <w:p w14:paraId="5D005B29" w14:textId="77777777" w:rsidR="00FE014C" w:rsidRDefault="00FE014C" w:rsidP="00FE014C"/>
    <w:p w14:paraId="71B62662" w14:textId="77777777" w:rsidR="00FE014C" w:rsidRDefault="00FE014C" w:rsidP="00FE014C"/>
    <w:p w14:paraId="73EB6C6B" w14:textId="77777777" w:rsidR="00FE014C" w:rsidRDefault="00545B6D" w:rsidP="002B4FC6">
      <w:pPr>
        <w:spacing w:after="200" w:line="276" w:lineRule="auto"/>
        <w:jc w:val="left"/>
      </w:pPr>
      <w:r>
        <w:rPr>
          <w:noProof/>
          <w:lang w:eastAsia="fr-FR"/>
        </w:rPr>
        <w:drawing>
          <wp:anchor distT="0" distB="0" distL="114300" distR="114300" simplePos="0" relativeHeight="252010496" behindDoc="1" locked="0" layoutInCell="1" allowOverlap="1" wp14:anchorId="1F2206B5" wp14:editId="776802E0">
            <wp:simplePos x="0" y="0"/>
            <wp:positionH relativeFrom="column">
              <wp:posOffset>4213860</wp:posOffset>
            </wp:positionH>
            <wp:positionV relativeFrom="paragraph">
              <wp:posOffset>-320040</wp:posOffset>
            </wp:positionV>
            <wp:extent cx="1913890" cy="1316990"/>
            <wp:effectExtent l="0" t="0" r="0" b="0"/>
            <wp:wrapTight wrapText="bothSides">
              <wp:wrapPolygon edited="0">
                <wp:start x="0" y="0"/>
                <wp:lineTo x="0" y="21246"/>
                <wp:lineTo x="21285" y="21246"/>
                <wp:lineTo x="21285" y="0"/>
                <wp:lineTo x="0" y="0"/>
              </wp:wrapPolygon>
            </wp:wrapTight>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3890" cy="1316990"/>
                    </a:xfrm>
                    <a:prstGeom prst="rect">
                      <a:avLst/>
                    </a:prstGeom>
                  </pic:spPr>
                </pic:pic>
              </a:graphicData>
            </a:graphic>
          </wp:anchor>
        </w:drawing>
      </w:r>
      <w:r w:rsidR="005E31DB">
        <w:t>Le brut que vous envisager d’usiner</w:t>
      </w:r>
      <w:r>
        <w:t xml:space="preserve"> à la forme ci-contre :</w:t>
      </w:r>
    </w:p>
    <w:p w14:paraId="29AB3797" w14:textId="77777777" w:rsidR="00F328B7" w:rsidRDefault="00F328B7" w:rsidP="00F328B7">
      <w:pPr>
        <w:pStyle w:val="Information"/>
        <w:ind w:left="0"/>
      </w:pPr>
      <w:r>
        <w:t>Le brut représente la pièce avant l’usinage à réaliser.</w:t>
      </w:r>
      <w:r w:rsidR="00264608">
        <w:t xml:space="preserve"> Il sera dans notre cas en aluminium.</w:t>
      </w:r>
    </w:p>
    <w:p w14:paraId="288052EE" w14:textId="77777777" w:rsidR="00FE014C" w:rsidRDefault="00F328B7" w:rsidP="00F328B7">
      <w:pPr>
        <w:pStyle w:val="Question"/>
        <w:ind w:left="0" w:firstLine="0"/>
      </w:pPr>
      <w:r>
        <w:t>Ouvrir le fichier « Noyau coté mobile » et relever les dimensions de ce brut.</w:t>
      </w:r>
    </w:p>
    <w:p w14:paraId="5DFA3B57" w14:textId="77777777" w:rsidR="00FE014C" w:rsidRDefault="00545B6D" w:rsidP="00FE014C">
      <w:r>
        <w:t>A l’aide des dossiers ressources « Usinage par enlèvement de matière » page 5 et 6 et « ressource EFICN » page 11, définir les opérations d’usinage et les cycles à réaliser pour obtenir la pièce finie « Noyau coté mobile jeton ».</w:t>
      </w:r>
    </w:p>
    <w:p w14:paraId="63C3725D" w14:textId="77777777" w:rsidR="00545B6D" w:rsidRPr="00FE014C" w:rsidRDefault="00545B6D" w:rsidP="00FE014C"/>
    <w:tbl>
      <w:tblPr>
        <w:tblStyle w:val="Grille"/>
        <w:tblW w:w="0" w:type="auto"/>
        <w:jc w:val="center"/>
        <w:tblLayout w:type="fixed"/>
        <w:tblLook w:val="04A0" w:firstRow="1" w:lastRow="0" w:firstColumn="1" w:lastColumn="0" w:noHBand="0" w:noVBand="1"/>
      </w:tblPr>
      <w:tblGrid>
        <w:gridCol w:w="1276"/>
        <w:gridCol w:w="3686"/>
        <w:gridCol w:w="2268"/>
        <w:gridCol w:w="2268"/>
      </w:tblGrid>
      <w:tr w:rsidR="00545B6D" w:rsidRPr="00406BB7" w14:paraId="1F6256B1" w14:textId="77777777" w:rsidTr="0035408A">
        <w:trPr>
          <w:jc w:val="center"/>
        </w:trPr>
        <w:tc>
          <w:tcPr>
            <w:tcW w:w="1276" w:type="dxa"/>
            <w:tcBorders>
              <w:top w:val="single" w:sz="12" w:space="0" w:color="auto"/>
              <w:left w:val="single" w:sz="12" w:space="0" w:color="auto"/>
              <w:bottom w:val="single" w:sz="12" w:space="0" w:color="auto"/>
            </w:tcBorders>
            <w:shd w:val="clear" w:color="auto" w:fill="F2DBDB" w:themeFill="accent2" w:themeFillTint="33"/>
            <w:vAlign w:val="center"/>
          </w:tcPr>
          <w:p w14:paraId="5C0739FE" w14:textId="77777777" w:rsidR="00545B6D" w:rsidRPr="00406BB7" w:rsidRDefault="00545B6D" w:rsidP="00545B6D">
            <w:pPr>
              <w:jc w:val="center"/>
              <w:rPr>
                <w:color w:val="FF0000"/>
              </w:rPr>
            </w:pPr>
          </w:p>
        </w:tc>
        <w:tc>
          <w:tcPr>
            <w:tcW w:w="3686" w:type="dxa"/>
            <w:tcBorders>
              <w:top w:val="single" w:sz="12" w:space="0" w:color="auto"/>
              <w:bottom w:val="single" w:sz="12" w:space="0" w:color="auto"/>
            </w:tcBorders>
            <w:shd w:val="clear" w:color="auto" w:fill="F2DBDB" w:themeFill="accent2" w:themeFillTint="33"/>
            <w:vAlign w:val="center"/>
          </w:tcPr>
          <w:p w14:paraId="1C48A7CF" w14:textId="77777777" w:rsidR="00545B6D" w:rsidRPr="002B4FC6" w:rsidRDefault="00545B6D" w:rsidP="00545B6D">
            <w:pPr>
              <w:jc w:val="center"/>
              <w:rPr>
                <w:b/>
              </w:rPr>
            </w:pPr>
            <w:r w:rsidRPr="002B4FC6">
              <w:rPr>
                <w:b/>
              </w:rPr>
              <w:t>Opération  d’usinage</w:t>
            </w:r>
          </w:p>
        </w:tc>
        <w:tc>
          <w:tcPr>
            <w:tcW w:w="2268" w:type="dxa"/>
            <w:tcBorders>
              <w:top w:val="single" w:sz="12" w:space="0" w:color="auto"/>
              <w:bottom w:val="single" w:sz="12" w:space="0" w:color="auto"/>
            </w:tcBorders>
            <w:shd w:val="clear" w:color="auto" w:fill="F2DBDB" w:themeFill="accent2" w:themeFillTint="33"/>
            <w:vAlign w:val="center"/>
          </w:tcPr>
          <w:p w14:paraId="2A5A5E35" w14:textId="77777777" w:rsidR="00545B6D" w:rsidRPr="002B4FC6" w:rsidRDefault="00545B6D" w:rsidP="00545B6D">
            <w:pPr>
              <w:jc w:val="center"/>
              <w:rPr>
                <w:b/>
              </w:rPr>
            </w:pPr>
            <w:r w:rsidRPr="002B4FC6">
              <w:rPr>
                <w:b/>
              </w:rPr>
              <w:t>Cycle</w:t>
            </w:r>
          </w:p>
        </w:tc>
        <w:tc>
          <w:tcPr>
            <w:tcW w:w="2268" w:type="dxa"/>
            <w:tcBorders>
              <w:top w:val="single" w:sz="12" w:space="0" w:color="auto"/>
              <w:bottom w:val="single" w:sz="12" w:space="0" w:color="auto"/>
              <w:right w:val="single" w:sz="12" w:space="0" w:color="auto"/>
            </w:tcBorders>
            <w:shd w:val="clear" w:color="auto" w:fill="F2DBDB" w:themeFill="accent2" w:themeFillTint="33"/>
            <w:vAlign w:val="center"/>
          </w:tcPr>
          <w:p w14:paraId="67DCDEF5" w14:textId="77777777" w:rsidR="00545B6D" w:rsidRPr="002B4FC6" w:rsidRDefault="00545B6D" w:rsidP="00545B6D">
            <w:pPr>
              <w:jc w:val="center"/>
              <w:rPr>
                <w:b/>
              </w:rPr>
            </w:pPr>
            <w:r w:rsidRPr="002B4FC6">
              <w:rPr>
                <w:b/>
              </w:rPr>
              <w:t>Outil</w:t>
            </w:r>
          </w:p>
        </w:tc>
      </w:tr>
      <w:tr w:rsidR="00545B6D" w:rsidRPr="00406BB7" w14:paraId="7BAA33FE" w14:textId="77777777" w:rsidTr="0035408A">
        <w:trPr>
          <w:trHeight w:val="812"/>
          <w:jc w:val="center"/>
        </w:trPr>
        <w:tc>
          <w:tcPr>
            <w:tcW w:w="1276" w:type="dxa"/>
            <w:tcBorders>
              <w:top w:val="single" w:sz="12" w:space="0" w:color="auto"/>
              <w:left w:val="single" w:sz="12" w:space="0" w:color="auto"/>
            </w:tcBorders>
            <w:vAlign w:val="center"/>
          </w:tcPr>
          <w:p w14:paraId="1AA4772E" w14:textId="77777777" w:rsidR="00545B6D" w:rsidRPr="002B4FC6" w:rsidRDefault="00545B6D" w:rsidP="00545B6D">
            <w:pPr>
              <w:jc w:val="center"/>
              <w:rPr>
                <w:b/>
              </w:rPr>
            </w:pPr>
            <w:r w:rsidRPr="002B4FC6">
              <w:rPr>
                <w:b/>
              </w:rPr>
              <w:t>Passage du rappel éjecteurs</w:t>
            </w:r>
          </w:p>
        </w:tc>
        <w:tc>
          <w:tcPr>
            <w:tcW w:w="8222" w:type="dxa"/>
            <w:gridSpan w:val="3"/>
            <w:tcBorders>
              <w:top w:val="single" w:sz="12" w:space="0" w:color="auto"/>
              <w:right w:val="single" w:sz="12" w:space="0" w:color="auto"/>
            </w:tcBorders>
            <w:vAlign w:val="center"/>
          </w:tcPr>
          <w:p w14:paraId="327CE000" w14:textId="77777777" w:rsidR="00545B6D" w:rsidRDefault="00545B6D" w:rsidP="00545B6D">
            <w:pPr>
              <w:jc w:val="center"/>
              <w:rPr>
                <w:color w:val="FF0000"/>
              </w:rPr>
            </w:pPr>
          </w:p>
        </w:tc>
      </w:tr>
      <w:tr w:rsidR="00545B6D" w:rsidRPr="00406BB7" w14:paraId="3467026C" w14:textId="77777777" w:rsidTr="0035408A">
        <w:trPr>
          <w:trHeight w:val="517"/>
          <w:jc w:val="center"/>
        </w:trPr>
        <w:tc>
          <w:tcPr>
            <w:tcW w:w="1276" w:type="dxa"/>
            <w:tcBorders>
              <w:left w:val="single" w:sz="12" w:space="0" w:color="auto"/>
            </w:tcBorders>
            <w:vAlign w:val="center"/>
          </w:tcPr>
          <w:p w14:paraId="4B9988DD" w14:textId="77777777" w:rsidR="00545B6D" w:rsidRPr="002B4FC6" w:rsidRDefault="00545B6D" w:rsidP="00545B6D">
            <w:pPr>
              <w:jc w:val="center"/>
              <w:rPr>
                <w:b/>
              </w:rPr>
            </w:pPr>
            <w:r w:rsidRPr="002B4FC6">
              <w:rPr>
                <w:b/>
              </w:rPr>
              <w:t>Empreinte</w:t>
            </w:r>
          </w:p>
        </w:tc>
        <w:tc>
          <w:tcPr>
            <w:tcW w:w="3686" w:type="dxa"/>
            <w:vAlign w:val="center"/>
          </w:tcPr>
          <w:p w14:paraId="5C246E36" w14:textId="77777777" w:rsidR="00545B6D" w:rsidRPr="00406BB7" w:rsidRDefault="00545B6D" w:rsidP="00545B6D">
            <w:pPr>
              <w:jc w:val="center"/>
              <w:rPr>
                <w:color w:val="FF0000"/>
              </w:rPr>
            </w:pPr>
          </w:p>
        </w:tc>
        <w:tc>
          <w:tcPr>
            <w:tcW w:w="2268" w:type="dxa"/>
            <w:vAlign w:val="center"/>
          </w:tcPr>
          <w:p w14:paraId="7CA4E4FB" w14:textId="77777777" w:rsidR="00545B6D" w:rsidRPr="00406BB7" w:rsidRDefault="00545B6D" w:rsidP="00545B6D">
            <w:pPr>
              <w:jc w:val="center"/>
              <w:rPr>
                <w:color w:val="FF0000"/>
              </w:rPr>
            </w:pPr>
          </w:p>
        </w:tc>
        <w:tc>
          <w:tcPr>
            <w:tcW w:w="2268" w:type="dxa"/>
            <w:tcBorders>
              <w:right w:val="single" w:sz="12" w:space="0" w:color="auto"/>
            </w:tcBorders>
            <w:vAlign w:val="center"/>
          </w:tcPr>
          <w:p w14:paraId="5CF16971" w14:textId="77777777" w:rsidR="00545B6D" w:rsidRPr="00406BB7" w:rsidRDefault="00545B6D" w:rsidP="00545B6D">
            <w:pPr>
              <w:jc w:val="center"/>
              <w:rPr>
                <w:color w:val="FF0000"/>
              </w:rPr>
            </w:pPr>
          </w:p>
        </w:tc>
      </w:tr>
      <w:tr w:rsidR="00545B6D" w:rsidRPr="00406BB7" w14:paraId="780E8735" w14:textId="77777777" w:rsidTr="0035408A">
        <w:trPr>
          <w:trHeight w:val="683"/>
          <w:jc w:val="center"/>
        </w:trPr>
        <w:tc>
          <w:tcPr>
            <w:tcW w:w="1276" w:type="dxa"/>
            <w:tcBorders>
              <w:left w:val="single" w:sz="12" w:space="0" w:color="auto"/>
            </w:tcBorders>
            <w:vAlign w:val="center"/>
          </w:tcPr>
          <w:p w14:paraId="6ED4B210" w14:textId="77777777" w:rsidR="00545B6D" w:rsidRPr="002B4FC6" w:rsidRDefault="003B7874" w:rsidP="00545B6D">
            <w:pPr>
              <w:jc w:val="center"/>
              <w:rPr>
                <w:b/>
              </w:rPr>
            </w:pPr>
            <w:r w:rsidRPr="002B4FC6">
              <w:rPr>
                <w:b/>
              </w:rPr>
              <w:t>Arrache</w:t>
            </w:r>
            <w:r w:rsidR="00545B6D" w:rsidRPr="002B4FC6">
              <w:rPr>
                <w:b/>
              </w:rPr>
              <w:t xml:space="preserve"> carotte</w:t>
            </w:r>
          </w:p>
        </w:tc>
        <w:tc>
          <w:tcPr>
            <w:tcW w:w="3686" w:type="dxa"/>
            <w:vAlign w:val="center"/>
          </w:tcPr>
          <w:p w14:paraId="70BFFEEE" w14:textId="77777777" w:rsidR="00545B6D" w:rsidRPr="00406BB7" w:rsidRDefault="00545B6D" w:rsidP="00545B6D">
            <w:pPr>
              <w:pStyle w:val="Puce1"/>
              <w:numPr>
                <w:ilvl w:val="0"/>
                <w:numId w:val="0"/>
              </w:numPr>
              <w:jc w:val="center"/>
              <w:rPr>
                <w:color w:val="FF0000"/>
              </w:rPr>
            </w:pPr>
          </w:p>
        </w:tc>
        <w:tc>
          <w:tcPr>
            <w:tcW w:w="2268" w:type="dxa"/>
            <w:vAlign w:val="center"/>
          </w:tcPr>
          <w:p w14:paraId="10A3D8B0" w14:textId="77777777" w:rsidR="00545B6D" w:rsidRPr="00406BB7" w:rsidRDefault="00545B6D" w:rsidP="00545B6D">
            <w:pPr>
              <w:jc w:val="center"/>
              <w:rPr>
                <w:color w:val="FF0000"/>
              </w:rPr>
            </w:pPr>
          </w:p>
        </w:tc>
        <w:tc>
          <w:tcPr>
            <w:tcW w:w="2268" w:type="dxa"/>
            <w:tcBorders>
              <w:right w:val="single" w:sz="12" w:space="0" w:color="auto"/>
            </w:tcBorders>
            <w:vAlign w:val="center"/>
          </w:tcPr>
          <w:p w14:paraId="78BCA4E3" w14:textId="77777777" w:rsidR="00545B6D" w:rsidRPr="00406BB7" w:rsidRDefault="00545B6D" w:rsidP="00545B6D">
            <w:pPr>
              <w:jc w:val="center"/>
              <w:rPr>
                <w:color w:val="FF0000"/>
              </w:rPr>
            </w:pPr>
          </w:p>
        </w:tc>
      </w:tr>
      <w:tr w:rsidR="00545B6D" w:rsidRPr="00406BB7" w14:paraId="15B1F90E" w14:textId="77777777" w:rsidTr="0035408A">
        <w:trPr>
          <w:trHeight w:val="706"/>
          <w:jc w:val="center"/>
        </w:trPr>
        <w:tc>
          <w:tcPr>
            <w:tcW w:w="1276" w:type="dxa"/>
            <w:tcBorders>
              <w:left w:val="single" w:sz="12" w:space="0" w:color="auto"/>
            </w:tcBorders>
            <w:vAlign w:val="center"/>
          </w:tcPr>
          <w:p w14:paraId="6065E813" w14:textId="77777777" w:rsidR="00545B6D" w:rsidRPr="002B4FC6" w:rsidRDefault="00545B6D" w:rsidP="00545B6D">
            <w:pPr>
              <w:jc w:val="center"/>
              <w:rPr>
                <w:b/>
              </w:rPr>
            </w:pPr>
            <w:r w:rsidRPr="002B4FC6">
              <w:rPr>
                <w:b/>
              </w:rPr>
              <w:t>Canaux d’injection</w:t>
            </w:r>
          </w:p>
        </w:tc>
        <w:tc>
          <w:tcPr>
            <w:tcW w:w="3686" w:type="dxa"/>
            <w:vAlign w:val="center"/>
          </w:tcPr>
          <w:p w14:paraId="4085096D" w14:textId="77777777" w:rsidR="00545B6D" w:rsidRPr="00406BB7" w:rsidRDefault="00545B6D" w:rsidP="00545B6D">
            <w:pPr>
              <w:jc w:val="center"/>
              <w:rPr>
                <w:color w:val="FF0000"/>
              </w:rPr>
            </w:pPr>
          </w:p>
        </w:tc>
        <w:tc>
          <w:tcPr>
            <w:tcW w:w="2268" w:type="dxa"/>
            <w:vAlign w:val="center"/>
          </w:tcPr>
          <w:p w14:paraId="4AC78359" w14:textId="77777777" w:rsidR="00545B6D" w:rsidRPr="00406BB7" w:rsidRDefault="00545B6D" w:rsidP="00545B6D">
            <w:pPr>
              <w:jc w:val="center"/>
              <w:rPr>
                <w:color w:val="FF0000"/>
              </w:rPr>
            </w:pPr>
          </w:p>
        </w:tc>
        <w:tc>
          <w:tcPr>
            <w:tcW w:w="2268" w:type="dxa"/>
            <w:tcBorders>
              <w:right w:val="single" w:sz="12" w:space="0" w:color="auto"/>
            </w:tcBorders>
            <w:vAlign w:val="center"/>
          </w:tcPr>
          <w:p w14:paraId="6306C49F" w14:textId="77777777" w:rsidR="00545B6D" w:rsidRPr="00406BB7" w:rsidRDefault="00545B6D" w:rsidP="00545B6D">
            <w:pPr>
              <w:jc w:val="center"/>
              <w:rPr>
                <w:color w:val="FF0000"/>
              </w:rPr>
            </w:pPr>
          </w:p>
        </w:tc>
      </w:tr>
      <w:tr w:rsidR="00545B6D" w:rsidRPr="00406BB7" w14:paraId="0A6AB64B" w14:textId="77777777" w:rsidTr="0035408A">
        <w:trPr>
          <w:trHeight w:val="575"/>
          <w:jc w:val="center"/>
        </w:trPr>
        <w:tc>
          <w:tcPr>
            <w:tcW w:w="1276" w:type="dxa"/>
            <w:tcBorders>
              <w:left w:val="single" w:sz="12" w:space="0" w:color="auto"/>
              <w:bottom w:val="single" w:sz="12" w:space="0" w:color="auto"/>
            </w:tcBorders>
            <w:vAlign w:val="center"/>
          </w:tcPr>
          <w:p w14:paraId="67AC5A23" w14:textId="77777777" w:rsidR="00545B6D" w:rsidRPr="002B4FC6" w:rsidRDefault="00545B6D" w:rsidP="00545B6D">
            <w:pPr>
              <w:jc w:val="center"/>
              <w:rPr>
                <w:b/>
              </w:rPr>
            </w:pPr>
            <w:r w:rsidRPr="002B4FC6">
              <w:rPr>
                <w:b/>
              </w:rPr>
              <w:t>Seuil d’injection</w:t>
            </w:r>
          </w:p>
        </w:tc>
        <w:tc>
          <w:tcPr>
            <w:tcW w:w="3686" w:type="dxa"/>
            <w:tcBorders>
              <w:bottom w:val="single" w:sz="12" w:space="0" w:color="auto"/>
            </w:tcBorders>
            <w:vAlign w:val="center"/>
          </w:tcPr>
          <w:p w14:paraId="5A0AD890" w14:textId="77777777" w:rsidR="00545B6D" w:rsidRPr="00406BB7" w:rsidRDefault="00545B6D" w:rsidP="00545B6D">
            <w:pPr>
              <w:jc w:val="center"/>
              <w:rPr>
                <w:color w:val="FF0000"/>
              </w:rPr>
            </w:pPr>
          </w:p>
        </w:tc>
        <w:tc>
          <w:tcPr>
            <w:tcW w:w="2268" w:type="dxa"/>
            <w:tcBorders>
              <w:bottom w:val="single" w:sz="12" w:space="0" w:color="auto"/>
            </w:tcBorders>
            <w:vAlign w:val="center"/>
          </w:tcPr>
          <w:p w14:paraId="6D230312" w14:textId="77777777" w:rsidR="00545B6D" w:rsidRPr="00406BB7" w:rsidRDefault="00545B6D" w:rsidP="00545B6D">
            <w:pPr>
              <w:jc w:val="center"/>
              <w:rPr>
                <w:color w:val="FF0000"/>
              </w:rPr>
            </w:pPr>
          </w:p>
        </w:tc>
        <w:tc>
          <w:tcPr>
            <w:tcW w:w="2268" w:type="dxa"/>
            <w:tcBorders>
              <w:bottom w:val="single" w:sz="12" w:space="0" w:color="auto"/>
              <w:right w:val="single" w:sz="12" w:space="0" w:color="auto"/>
            </w:tcBorders>
            <w:vAlign w:val="center"/>
          </w:tcPr>
          <w:p w14:paraId="7339C5EB" w14:textId="77777777" w:rsidR="00545B6D" w:rsidRPr="00406BB7" w:rsidRDefault="00545B6D" w:rsidP="00545B6D">
            <w:pPr>
              <w:jc w:val="center"/>
              <w:rPr>
                <w:color w:val="FF0000"/>
              </w:rPr>
            </w:pPr>
          </w:p>
        </w:tc>
      </w:tr>
    </w:tbl>
    <w:p w14:paraId="3AE020B5" w14:textId="77777777" w:rsidR="007C2F0B" w:rsidRDefault="007C2F0B" w:rsidP="00B54865"/>
    <w:p w14:paraId="435381D7" w14:textId="77777777" w:rsidR="00094293" w:rsidRDefault="00653192" w:rsidP="0025169A">
      <w:pPr>
        <w:pStyle w:val="Titre1"/>
      </w:pPr>
      <w:r>
        <w:rPr>
          <w:noProof/>
          <w:lang w:eastAsia="fr-FR"/>
        </w:rPr>
        <w:drawing>
          <wp:anchor distT="0" distB="0" distL="114300" distR="114300" simplePos="0" relativeHeight="252011520" behindDoc="1" locked="0" layoutInCell="1" allowOverlap="1" wp14:anchorId="6C434342" wp14:editId="6B782CCA">
            <wp:simplePos x="0" y="0"/>
            <wp:positionH relativeFrom="column">
              <wp:posOffset>4032885</wp:posOffset>
            </wp:positionH>
            <wp:positionV relativeFrom="paragraph">
              <wp:posOffset>351790</wp:posOffset>
            </wp:positionV>
            <wp:extent cx="2171065" cy="1532890"/>
            <wp:effectExtent l="0" t="0" r="635" b="0"/>
            <wp:wrapTight wrapText="bothSides">
              <wp:wrapPolygon edited="0">
                <wp:start x="0" y="0"/>
                <wp:lineTo x="0" y="21206"/>
                <wp:lineTo x="21417" y="21206"/>
                <wp:lineTo x="2141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1065" cy="1532890"/>
                    </a:xfrm>
                    <a:prstGeom prst="rect">
                      <a:avLst/>
                    </a:prstGeom>
                  </pic:spPr>
                </pic:pic>
              </a:graphicData>
            </a:graphic>
          </wp:anchor>
        </w:drawing>
      </w:r>
      <w:r w:rsidR="00074BB3">
        <w:t>Personnalisation des jetons</w:t>
      </w:r>
    </w:p>
    <w:p w14:paraId="75A8F6E2" w14:textId="77777777" w:rsidR="003078DC" w:rsidRPr="00545B6D" w:rsidRDefault="003078DC" w:rsidP="003078DC">
      <w:r w:rsidRPr="00545B6D">
        <w:rPr>
          <w:noProof/>
          <w:lang w:eastAsia="en-GB"/>
        </w:rPr>
        <w:t>Avant tout usinage, nous allons personnaliser les jetons.</w:t>
      </w:r>
    </w:p>
    <w:p w14:paraId="6E143DE0" w14:textId="77777777" w:rsidR="00653192" w:rsidRDefault="00653192" w:rsidP="00A25C80">
      <w:r>
        <w:t>A l’aide de Solidworks ouvrir le fichier « noyau coté mobile jeton eleve ».</w:t>
      </w:r>
    </w:p>
    <w:p w14:paraId="1996AB4B" w14:textId="77777777" w:rsidR="00425DF0" w:rsidRDefault="00653192" w:rsidP="00E837C1">
      <w:pPr>
        <w:pStyle w:val="Question"/>
        <w:ind w:left="0" w:firstLine="0"/>
      </w:pPr>
      <w:r>
        <w:t>Créer une esquisse au fond des jetons et créer votre personnalisation</w:t>
      </w:r>
      <w:r w:rsidR="00425DF0">
        <w:t>.</w:t>
      </w:r>
    </w:p>
    <w:p w14:paraId="44362BE5" w14:textId="77777777" w:rsidR="00425DF0" w:rsidRPr="000B6AD2" w:rsidRDefault="00425DF0" w:rsidP="00425DF0">
      <w:pPr>
        <w:rPr>
          <w:sz w:val="16"/>
        </w:rPr>
      </w:pPr>
    </w:p>
    <w:p w14:paraId="6D3ECD40" w14:textId="77777777" w:rsidR="00653192" w:rsidRPr="00425DF0" w:rsidRDefault="00425DF0" w:rsidP="00425DF0">
      <w:pPr>
        <w:pStyle w:val="Question"/>
        <w:numPr>
          <w:ilvl w:val="0"/>
          <w:numId w:val="0"/>
        </w:numPr>
        <w:rPr>
          <w:b/>
          <w:i/>
          <w:color w:val="auto"/>
          <w:u w:val="single"/>
        </w:rPr>
      </w:pPr>
      <w:r w:rsidRPr="00425DF0">
        <w:rPr>
          <w:b/>
          <w:i/>
          <w:color w:val="auto"/>
          <w:u w:val="single"/>
        </w:rPr>
        <w:t>L</w:t>
      </w:r>
      <w:r w:rsidR="00E837C1" w:rsidRPr="00425DF0">
        <w:rPr>
          <w:b/>
          <w:i/>
          <w:color w:val="auto"/>
          <w:u w:val="single"/>
        </w:rPr>
        <w:t xml:space="preserve">es contraintes </w:t>
      </w:r>
      <w:r w:rsidRPr="00425DF0">
        <w:rPr>
          <w:b/>
          <w:i/>
          <w:color w:val="auto"/>
          <w:u w:val="single"/>
        </w:rPr>
        <w:t>de la personnalisation</w:t>
      </w:r>
      <w:r w:rsidR="00E837C1" w:rsidRPr="00425DF0">
        <w:rPr>
          <w:b/>
          <w:i/>
          <w:color w:val="auto"/>
          <w:u w:val="single"/>
        </w:rPr>
        <w:t> :</w:t>
      </w:r>
    </w:p>
    <w:p w14:paraId="1D550105" w14:textId="77777777" w:rsidR="00E837C1" w:rsidRPr="00425DF0" w:rsidRDefault="00E837C1" w:rsidP="00A25C80">
      <w:r w:rsidRPr="00425DF0">
        <w:t>Ce décor doit être en surépaisseur sur le jeton.</w:t>
      </w:r>
    </w:p>
    <w:p w14:paraId="6114DE87" w14:textId="77777777" w:rsidR="00E837C1" w:rsidRDefault="00E837C1" w:rsidP="00A25C80">
      <w:r w:rsidRPr="00425DF0">
        <w:t>La fabrication de ces formes doit pouvoir être réalisé</w:t>
      </w:r>
      <w:r w:rsidR="00425DF0">
        <w:t>e</w:t>
      </w:r>
      <w:r w:rsidRPr="00425DF0">
        <w:t xml:space="preserve"> avec une fraise 2T de diamètre 2.</w:t>
      </w:r>
    </w:p>
    <w:p w14:paraId="78A9C658" w14:textId="77777777" w:rsidR="000B6AD2" w:rsidRPr="00425DF0" w:rsidRDefault="000B6AD2" w:rsidP="00A25C80">
      <w:r>
        <w:t>La surépaisseur engendrée par le décor ne doit pas excéder 0.5</w:t>
      </w:r>
      <w:r w:rsidR="006A4ECC">
        <w:t xml:space="preserve"> </w:t>
      </w:r>
      <w:r>
        <w:t>mm.</w:t>
      </w:r>
    </w:p>
    <w:p w14:paraId="242B0DFD" w14:textId="77777777" w:rsidR="00E837C1" w:rsidRDefault="00E837C1" w:rsidP="00A25C80"/>
    <w:p w14:paraId="22C46BAB" w14:textId="77777777" w:rsidR="00653192" w:rsidRDefault="00E837C1" w:rsidP="00A25C80">
      <w:r>
        <w:t>De</w:t>
      </w:r>
      <w:r w:rsidR="00425DF0">
        <w:t>ux</w:t>
      </w:r>
      <w:r>
        <w:t xml:space="preserve"> exemples réalisés avec l’outil Texte du menu Esquisse</w:t>
      </w:r>
      <w:r w:rsidR="00425DF0">
        <w:t> :</w:t>
      </w:r>
    </w:p>
    <w:p w14:paraId="646340E8" w14:textId="77777777" w:rsidR="00074BB3" w:rsidRDefault="00E837C1" w:rsidP="00A25C80">
      <w:pPr>
        <w:rPr>
          <w:rFonts w:cs="Arial"/>
        </w:rPr>
      </w:pPr>
      <w:r>
        <w:rPr>
          <w:noProof/>
          <w:lang w:eastAsia="fr-FR"/>
        </w:rPr>
        <w:drawing>
          <wp:anchor distT="0" distB="0" distL="114300" distR="114300" simplePos="0" relativeHeight="251795456" behindDoc="1" locked="0" layoutInCell="1" allowOverlap="1" wp14:anchorId="7C5B3E49" wp14:editId="53716EEE">
            <wp:simplePos x="0" y="0"/>
            <wp:positionH relativeFrom="column">
              <wp:posOffset>2404110</wp:posOffset>
            </wp:positionH>
            <wp:positionV relativeFrom="paragraph">
              <wp:posOffset>36830</wp:posOffset>
            </wp:positionV>
            <wp:extent cx="1381760" cy="1295400"/>
            <wp:effectExtent l="0" t="0" r="8890" b="0"/>
            <wp:wrapTight wrapText="bothSides">
              <wp:wrapPolygon edited="0">
                <wp:start x="0" y="0"/>
                <wp:lineTo x="0" y="21282"/>
                <wp:lineTo x="21441" y="21282"/>
                <wp:lineTo x="21441" y="0"/>
                <wp:lineTo x="0" y="0"/>
              </wp:wrapPolygon>
            </wp:wrapTight>
            <wp:docPr id="21517" name="Imag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1760" cy="1295400"/>
                    </a:xfrm>
                    <a:prstGeom prst="rect">
                      <a:avLst/>
                    </a:prstGeom>
                  </pic:spPr>
                </pic:pic>
              </a:graphicData>
            </a:graphic>
          </wp:anchor>
        </w:drawing>
      </w:r>
      <w:r>
        <w:rPr>
          <w:noProof/>
          <w:lang w:eastAsia="fr-FR"/>
        </w:rPr>
        <w:drawing>
          <wp:anchor distT="0" distB="0" distL="114300" distR="114300" simplePos="0" relativeHeight="252012544" behindDoc="1" locked="0" layoutInCell="1" allowOverlap="1" wp14:anchorId="41B97667" wp14:editId="03003460">
            <wp:simplePos x="0" y="0"/>
            <wp:positionH relativeFrom="column">
              <wp:posOffset>937260</wp:posOffset>
            </wp:positionH>
            <wp:positionV relativeFrom="paragraph">
              <wp:posOffset>38100</wp:posOffset>
            </wp:positionV>
            <wp:extent cx="1284605" cy="1295400"/>
            <wp:effectExtent l="0" t="0" r="0" b="0"/>
            <wp:wrapTight wrapText="bothSides">
              <wp:wrapPolygon edited="0">
                <wp:start x="0" y="0"/>
                <wp:lineTo x="0" y="21282"/>
                <wp:lineTo x="21141" y="21282"/>
                <wp:lineTo x="21141"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4605" cy="1295400"/>
                    </a:xfrm>
                    <a:prstGeom prst="rect">
                      <a:avLst/>
                    </a:prstGeom>
                  </pic:spPr>
                </pic:pic>
              </a:graphicData>
            </a:graphic>
          </wp:anchor>
        </w:drawing>
      </w:r>
    </w:p>
    <w:p w14:paraId="4EBDF08D" w14:textId="77777777" w:rsidR="00074BB3" w:rsidRDefault="00074BB3" w:rsidP="00A25C80">
      <w:pPr>
        <w:rPr>
          <w:rFonts w:cs="Arial"/>
        </w:rPr>
      </w:pPr>
    </w:p>
    <w:p w14:paraId="67C23D1E" w14:textId="77777777" w:rsidR="00074BB3" w:rsidRDefault="00653192" w:rsidP="00A25C80">
      <w:pPr>
        <w:rPr>
          <w:rFonts w:cs="Arial"/>
        </w:rPr>
      </w:pPr>
      <w:r w:rsidRPr="00653192">
        <w:rPr>
          <w:noProof/>
          <w:lang w:eastAsia="en-GB"/>
        </w:rPr>
        <w:t xml:space="preserve"> </w:t>
      </w:r>
    </w:p>
    <w:p w14:paraId="21AF9752" w14:textId="77777777" w:rsidR="00074BB3" w:rsidRDefault="00074BB3" w:rsidP="00A25C80">
      <w:pPr>
        <w:rPr>
          <w:rFonts w:cs="Arial"/>
        </w:rPr>
      </w:pPr>
    </w:p>
    <w:p w14:paraId="684CDC16" w14:textId="77777777" w:rsidR="00074BB3" w:rsidRDefault="00074BB3" w:rsidP="00A25C80">
      <w:pPr>
        <w:rPr>
          <w:rFonts w:cs="Arial"/>
        </w:rPr>
      </w:pPr>
    </w:p>
    <w:p w14:paraId="67A413C7" w14:textId="77777777" w:rsidR="00074BB3" w:rsidRDefault="00074BB3" w:rsidP="00A25C80">
      <w:pPr>
        <w:rPr>
          <w:rFonts w:cs="Arial"/>
        </w:rPr>
      </w:pPr>
    </w:p>
    <w:p w14:paraId="1C97A6B1" w14:textId="77777777" w:rsidR="00074BB3" w:rsidRDefault="00074BB3" w:rsidP="00A25C80">
      <w:pPr>
        <w:rPr>
          <w:rFonts w:cs="Arial"/>
        </w:rPr>
      </w:pPr>
    </w:p>
    <w:p w14:paraId="00E28F46" w14:textId="77777777" w:rsidR="00074BB3" w:rsidRDefault="00E837C1" w:rsidP="00A25C80">
      <w:pPr>
        <w:rPr>
          <w:rFonts w:cs="Arial"/>
        </w:rPr>
      </w:pPr>
      <w:r>
        <w:rPr>
          <w:noProof/>
          <w:lang w:eastAsia="fr-FR"/>
        </w:rPr>
        <w:drawing>
          <wp:anchor distT="0" distB="0" distL="114300" distR="114300" simplePos="0" relativeHeight="252015616" behindDoc="1" locked="0" layoutInCell="1" allowOverlap="1" wp14:anchorId="39E5EA04" wp14:editId="444F7C90">
            <wp:simplePos x="0" y="0"/>
            <wp:positionH relativeFrom="column">
              <wp:posOffset>-224790</wp:posOffset>
            </wp:positionH>
            <wp:positionV relativeFrom="paragraph">
              <wp:posOffset>-262890</wp:posOffset>
            </wp:positionV>
            <wp:extent cx="1396365" cy="3343910"/>
            <wp:effectExtent l="0" t="0" r="0" b="8890"/>
            <wp:wrapTight wrapText="bothSides">
              <wp:wrapPolygon edited="0">
                <wp:start x="0" y="0"/>
                <wp:lineTo x="0" y="21534"/>
                <wp:lineTo x="21217" y="21534"/>
                <wp:lineTo x="21217" y="0"/>
                <wp:lineTo x="0" y="0"/>
              </wp:wrapPolygon>
            </wp:wrapTight>
            <wp:docPr id="1959" name="Imag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6365" cy="3343910"/>
                    </a:xfrm>
                    <a:prstGeom prst="rect">
                      <a:avLst/>
                    </a:prstGeom>
                  </pic:spPr>
                </pic:pic>
              </a:graphicData>
            </a:graphic>
          </wp:anchor>
        </w:drawing>
      </w:r>
    </w:p>
    <w:p w14:paraId="0E9F2209" w14:textId="77777777" w:rsidR="00074BB3" w:rsidRDefault="00E837C1" w:rsidP="00E837C1">
      <w:pPr>
        <w:pStyle w:val="Information"/>
      </w:pPr>
      <w:r>
        <w:t>L’outil « Texte »</w:t>
      </w:r>
    </w:p>
    <w:p w14:paraId="09E97031" w14:textId="77777777" w:rsidR="00E837C1" w:rsidRPr="00E837C1" w:rsidRDefault="00E837C1" w:rsidP="00E837C1"/>
    <w:p w14:paraId="5B81BA43" w14:textId="77777777" w:rsidR="00074BB3" w:rsidRDefault="00074BB3" w:rsidP="00A25C80">
      <w:pPr>
        <w:rPr>
          <w:rFonts w:cs="Arial"/>
        </w:rPr>
      </w:pPr>
    </w:p>
    <w:p w14:paraId="1AD39637" w14:textId="77777777" w:rsidR="00074BB3" w:rsidRDefault="00E837C1" w:rsidP="00A25C80">
      <w:pPr>
        <w:rPr>
          <w:rFonts w:cs="Arial"/>
        </w:rPr>
      </w:pPr>
      <w:r>
        <w:rPr>
          <w:noProof/>
          <w:lang w:eastAsia="fr-FR"/>
        </w:rPr>
        <w:drawing>
          <wp:anchor distT="0" distB="0" distL="114300" distR="114300" simplePos="0" relativeHeight="252016640" behindDoc="1" locked="0" layoutInCell="1" allowOverlap="1" wp14:anchorId="386A7A61" wp14:editId="67E59B73">
            <wp:simplePos x="0" y="0"/>
            <wp:positionH relativeFrom="column">
              <wp:posOffset>676275</wp:posOffset>
            </wp:positionH>
            <wp:positionV relativeFrom="paragraph">
              <wp:posOffset>161925</wp:posOffset>
            </wp:positionV>
            <wp:extent cx="3895090" cy="2098675"/>
            <wp:effectExtent l="0" t="0" r="0" b="0"/>
            <wp:wrapTight wrapText="bothSides">
              <wp:wrapPolygon edited="0">
                <wp:start x="0" y="0"/>
                <wp:lineTo x="0" y="21371"/>
                <wp:lineTo x="21445" y="21371"/>
                <wp:lineTo x="21445" y="0"/>
                <wp:lineTo x="0" y="0"/>
              </wp:wrapPolygon>
            </wp:wrapTight>
            <wp:docPr id="1961" name="Im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5090" cy="2098675"/>
                    </a:xfrm>
                    <a:prstGeom prst="rect">
                      <a:avLst/>
                    </a:prstGeom>
                  </pic:spPr>
                </pic:pic>
              </a:graphicData>
            </a:graphic>
          </wp:anchor>
        </w:drawing>
      </w:r>
    </w:p>
    <w:p w14:paraId="42366D22" w14:textId="77777777" w:rsidR="00074BB3" w:rsidRDefault="00074BB3" w:rsidP="00A25C80">
      <w:pPr>
        <w:rPr>
          <w:rFonts w:cs="Arial"/>
        </w:rPr>
      </w:pPr>
    </w:p>
    <w:p w14:paraId="3D05912F" w14:textId="77777777" w:rsidR="00074BB3" w:rsidRDefault="00074BB3" w:rsidP="00A25C80">
      <w:pPr>
        <w:rPr>
          <w:rFonts w:cs="Arial"/>
        </w:rPr>
      </w:pPr>
    </w:p>
    <w:p w14:paraId="199F9E21" w14:textId="77777777" w:rsidR="00074BB3" w:rsidRDefault="006153C0" w:rsidP="00A25C80">
      <w:pPr>
        <w:rPr>
          <w:rFonts w:cs="Arial"/>
        </w:rPr>
      </w:pPr>
      <w:r>
        <w:rPr>
          <w:rFonts w:cs="Arial"/>
          <w:noProof/>
          <w:lang w:val="en-GB" w:eastAsia="en-GB"/>
        </w:rPr>
        <w:pict w14:anchorId="6E897E2A">
          <v:shape id="Zone de texte 139" o:spid="_x0000_s1090" type="#_x0000_t202" style="position:absolute;left:0;text-align:left;margin-left:-47.25pt;margin-top:10.45pt;width:67.5pt;height:23.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" fillcolor="white [3201]" strokecolor="#4e6128 [1606]" strokeweight="1.5pt">
            <v:textbox>
              <w:txbxContent>
                <w:p w14:paraId="34060637" w14:textId="77777777" w:rsidR="004E7B3B" w:rsidRPr="001E7194" w:rsidRDefault="004E7B3B" w:rsidP="00E837C1">
                  <w:pPr>
                    <w:rPr>
                      <w:b/>
                      <w:color w:val="4F6228" w:themeColor="accent3" w:themeShade="80"/>
                    </w:rPr>
                  </w:pPr>
                  <w:r>
                    <w:rPr>
                      <w:b/>
                      <w:color w:val="4F6228" w:themeColor="accent3" w:themeShade="80"/>
                    </w:rPr>
                    <w:t>Décocher</w:t>
                  </w:r>
                </w:p>
              </w:txbxContent>
            </v:textbox>
          </v:shape>
        </w:pict>
      </w:r>
    </w:p>
    <w:p w14:paraId="1B821A9A" w14:textId="77777777" w:rsidR="00074BB3" w:rsidRDefault="006153C0" w:rsidP="00A25C80">
      <w:pPr>
        <w:rPr>
          <w:rFonts w:cs="Arial"/>
        </w:rPr>
      </w:pPr>
      <w:r>
        <w:rPr>
          <w:rFonts w:cs="Arial"/>
          <w:noProof/>
          <w:lang w:val="en-GB" w:eastAsia="en-GB"/>
        </w:rPr>
        <w:pict w14:anchorId="2BBA06F9">
          <v:shape id="Connecteur droit avec flèche 130" o:spid="_x0000_s1300" type="#_x0000_t32" style="position:absolute;left:0;text-align:left;margin-left:-80.25pt;margin-top:6.3pt;width:33pt;height:74.25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" strokecolor="#4e6128 [1606]" strokeweight="2.25pt">
            <v:stroke endarrow="open"/>
            <o:lock v:ext="edit" shapetype="f"/>
          </v:shape>
        </w:pict>
      </w:r>
    </w:p>
    <w:p w14:paraId="69434BC7" w14:textId="77777777" w:rsidR="00074BB3" w:rsidRDefault="00074BB3" w:rsidP="00A25C80">
      <w:pPr>
        <w:rPr>
          <w:rFonts w:cs="Arial"/>
        </w:rPr>
      </w:pPr>
    </w:p>
    <w:p w14:paraId="55BEF638" w14:textId="77777777" w:rsidR="00074BB3" w:rsidRDefault="006153C0" w:rsidP="00A25C80">
      <w:pPr>
        <w:rPr>
          <w:rFonts w:cs="Arial"/>
        </w:rPr>
      </w:pPr>
      <w:r>
        <w:rPr>
          <w:rFonts w:cs="Arial"/>
          <w:noProof/>
          <w:lang w:val="en-GB" w:eastAsia="en-GB"/>
        </w:rPr>
        <w:pict w14:anchorId="1AAA3FB9">
          <v:shape id="Zone de texte 136" o:spid="_x0000_s1091" type="#_x0000_t202" style="position:absolute;left:0;text-align:left;margin-left:-30pt;margin-top:4pt;width:136.6pt;height:26.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" fillcolor="white [3201]" strokecolor="#4e6128 [1606]" strokeweight="1.5pt">
            <v:textbox>
              <w:txbxContent>
                <w:p w14:paraId="54AE1166" w14:textId="77777777" w:rsidR="004E7B3B" w:rsidRPr="001E7194" w:rsidRDefault="004E7B3B" w:rsidP="00E837C1">
                  <w:pPr>
                    <w:rPr>
                      <w:b/>
                      <w:color w:val="4F6228" w:themeColor="accent3" w:themeShade="80"/>
                    </w:rPr>
                  </w:pPr>
                  <w:r w:rsidRPr="001E7194">
                    <w:rPr>
                      <w:b/>
                      <w:color w:val="4F6228" w:themeColor="accent3" w:themeShade="80"/>
                    </w:rPr>
                    <w:t xml:space="preserve">Sélectionner </w:t>
                  </w:r>
                  <w:r>
                    <w:rPr>
                      <w:b/>
                      <w:color w:val="4F6228" w:themeColor="accent3" w:themeShade="80"/>
                    </w:rPr>
                    <w:t>« Police »</w:t>
                  </w:r>
                </w:p>
              </w:txbxContent>
            </v:textbox>
          </v:shape>
        </w:pict>
      </w:r>
    </w:p>
    <w:p w14:paraId="19F8B5E3" w14:textId="77777777" w:rsidR="0034465E" w:rsidRDefault="0034465E" w:rsidP="00A25C80">
      <w:pPr>
        <w:rPr>
          <w:rFonts w:cs="Arial"/>
        </w:rPr>
      </w:pPr>
    </w:p>
    <w:p w14:paraId="75667C62" w14:textId="77777777" w:rsidR="00E837C1" w:rsidRDefault="006153C0" w:rsidP="00A25C80">
      <w:pPr>
        <w:rPr>
          <w:rFonts w:cs="Arial"/>
        </w:rPr>
      </w:pPr>
      <w:r>
        <w:rPr>
          <w:rFonts w:cs="Arial"/>
          <w:noProof/>
          <w:lang w:val="en-GB" w:eastAsia="en-GB"/>
        </w:rPr>
        <w:pict w14:anchorId="105B57B4">
          <v:shape id="Connecteur droit avec flèche 140" o:spid="_x0000_s1299" type="#_x0000_t32" style="position:absolute;left:0;text-align:left;margin-left:-47.25pt;margin-top:.95pt;width:65.25pt;height:52.5pt;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" strokecolor="#4e6128 [1606]" strokeweight="2.25pt">
            <v:stroke endarrow="open"/>
            <o:lock v:ext="edit" shapetype="f"/>
          </v:shape>
        </w:pict>
      </w:r>
    </w:p>
    <w:p w14:paraId="77BEC145" w14:textId="77777777" w:rsidR="00E837C1" w:rsidRDefault="006153C0" w:rsidP="00A25C80">
      <w:pPr>
        <w:rPr>
          <w:rFonts w:cs="Arial"/>
        </w:rPr>
      </w:pPr>
      <w:r>
        <w:rPr>
          <w:noProof/>
          <w:lang w:val="en-GB" w:eastAsia="en-GB"/>
        </w:rPr>
        <w:pict w14:anchorId="1B405069">
          <v:oval id="Ellipse 1960" o:spid="_x0000_s1298" style="position:absolute;left:0;text-align:left;margin-left:-105.75pt;margin-top:7.55pt;width:1in;height: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6750 -831 3375 0 -450 6646 -450 14954 4500 21600 6525 21600 14850 21600 16650 21600 22050 14954 22050 7477 18000 0 14850 -831 6750 -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" filled="f" strokecolor="#4e6128 [1606]" strokeweight="2pt">
            <v:path arrowok="t"/>
            <w10:wrap type="tight"/>
          </v:oval>
        </w:pict>
      </w:r>
    </w:p>
    <w:p w14:paraId="6C097611" w14:textId="77777777" w:rsidR="00E837C1" w:rsidRDefault="006153C0" w:rsidP="00A25C80">
      <w:pPr>
        <w:rPr>
          <w:rFonts w:cs="Arial"/>
        </w:rPr>
      </w:pPr>
      <w:r>
        <w:rPr>
          <w:rFonts w:cs="Arial"/>
          <w:noProof/>
          <w:lang w:val="en-GB" w:eastAsia="en-GB"/>
        </w:rPr>
        <w:pict w14:anchorId="0D599295">
          <v:shape id="Zone de texte 141" o:spid="_x0000_s1092" type="#_x0000_t202" style="position:absolute;left:0;text-align:left;margin-left:174.75pt;margin-top:.15pt;width:177.75pt;height:26.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" fillcolor="white [3201]" strokecolor="#4e6128 [1606]" strokeweight="1.5pt">
            <v:textbox>
              <w:txbxContent>
                <w:p w14:paraId="4FDCB3AA" w14:textId="77777777" w:rsidR="004E7B3B" w:rsidRPr="001E7194" w:rsidRDefault="004E7B3B" w:rsidP="00E837C1">
                  <w:pPr>
                    <w:rPr>
                      <w:b/>
                      <w:color w:val="4F6228" w:themeColor="accent3" w:themeShade="80"/>
                    </w:rPr>
                  </w:pPr>
                  <w:r>
                    <w:rPr>
                      <w:b/>
                      <w:color w:val="4F6228" w:themeColor="accent3" w:themeShade="80"/>
                    </w:rPr>
                    <w:t>Effectuer vos choix puis « OK »</w:t>
                  </w:r>
                </w:p>
              </w:txbxContent>
            </v:textbox>
          </v:shape>
        </w:pict>
      </w:r>
    </w:p>
    <w:p w14:paraId="420349B6" w14:textId="77777777" w:rsidR="00E837C1" w:rsidRDefault="006153C0" w:rsidP="00A25C80">
      <w:pPr>
        <w:rPr>
          <w:rFonts w:cs="Arial"/>
        </w:rPr>
      </w:pPr>
      <w:r>
        <w:rPr>
          <w:rFonts w:cs="Arial"/>
          <w:noProof/>
          <w:lang w:val="en-GB" w:eastAsia="en-GB"/>
        </w:rPr>
        <w:pict w14:anchorId="405907B7">
          <v:oval id="Ellipse 129" o:spid="_x0000_s1297" style="position:absolute;left:0;text-align:left;margin-left:-113.25pt;margin-top:2pt;width:66pt;height:14.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891 -1137 -491 1137 -491 14779 982 18189 4664 21600 5891 21600 15464 21600 16691 21600 20373 18189 21845 13642 21600 1137 15464 -1137 5891 -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" filled="f" strokecolor="#4e6128 [1606]" strokeweight="2pt">
            <v:path arrowok="t"/>
            <w10:wrap type="tight"/>
          </v:oval>
        </w:pict>
      </w:r>
    </w:p>
    <w:p w14:paraId="132F9560" w14:textId="77777777" w:rsidR="00E837C1" w:rsidRDefault="00E837C1" w:rsidP="00A25C80">
      <w:pPr>
        <w:rPr>
          <w:rFonts w:cs="Arial"/>
        </w:rPr>
      </w:pPr>
    </w:p>
    <w:p w14:paraId="23823794" w14:textId="77777777" w:rsidR="00425DF0" w:rsidRDefault="006E39AE" w:rsidP="00425DF0">
      <w:pPr>
        <w:pStyle w:val="Question"/>
        <w:ind w:left="0" w:firstLine="0"/>
      </w:pPr>
      <w:r>
        <w:t xml:space="preserve">Mesurer la dimension avec la fonction « Evaluer ». </w:t>
      </w:r>
    </w:p>
    <w:p w14:paraId="559AE8FA" w14:textId="77777777" w:rsidR="00074BB3" w:rsidRDefault="006E39AE" w:rsidP="00425DF0">
      <w:pPr>
        <w:pStyle w:val="Interdit"/>
        <w:ind w:left="0"/>
      </w:pPr>
      <w:r>
        <w:t xml:space="preserve">Elle doit être supérieure à 2 mm </w:t>
      </w:r>
      <w:r w:rsidR="009412EB">
        <w:t>pour</w:t>
      </w:r>
      <w:r>
        <w:t xml:space="preserve"> être réalisé avec une fraise de diamètre 2.</w:t>
      </w:r>
    </w:p>
    <w:p w14:paraId="32E8B236" w14:textId="77777777" w:rsidR="005D057B" w:rsidRDefault="0061457A" w:rsidP="00A25C80">
      <w:pPr>
        <w:rPr>
          <w:rFonts w:cs="Arial"/>
        </w:rPr>
      </w:pPr>
      <w:r>
        <w:rPr>
          <w:rFonts w:cs="Arial"/>
        </w:rPr>
        <w:t>Afin de facilit</w:t>
      </w:r>
      <w:r w:rsidR="009412EB">
        <w:rPr>
          <w:rFonts w:cs="Arial"/>
        </w:rPr>
        <w:t>er</w:t>
      </w:r>
      <w:r>
        <w:rPr>
          <w:rFonts w:cs="Arial"/>
        </w:rPr>
        <w:t xml:space="preserve"> le démoulage des jetons lors du cycle d’injection, il est préférable d’éliminer les angles vifs au profi</w:t>
      </w:r>
      <w:r w:rsidR="009412EB">
        <w:rPr>
          <w:rFonts w:cs="Arial"/>
        </w:rPr>
        <w:t>t</w:t>
      </w:r>
      <w:r>
        <w:rPr>
          <w:rFonts w:cs="Arial"/>
        </w:rPr>
        <w:t xml:space="preserve"> de congé.</w:t>
      </w:r>
    </w:p>
    <w:p w14:paraId="240990F8" w14:textId="77777777" w:rsidR="0061457A" w:rsidRDefault="0061457A" w:rsidP="00A25C80">
      <w:pPr>
        <w:rPr>
          <w:rFonts w:cs="Arial"/>
        </w:rPr>
      </w:pPr>
      <w:r>
        <w:rPr>
          <w:rFonts w:cs="Arial"/>
        </w:rPr>
        <w:t>Deux valeurs de rayon de congé vous sont proposées : 0.9 et 1.1.</w:t>
      </w:r>
    </w:p>
    <w:p w14:paraId="1E0B3B49" w14:textId="77777777" w:rsidR="0061457A" w:rsidRDefault="0061457A" w:rsidP="0061457A">
      <w:pPr>
        <w:pStyle w:val="Question"/>
        <w:ind w:left="0" w:firstLine="0"/>
      </w:pPr>
      <w:r>
        <w:t>Choisir la valeur adaptée à vos contraintes. Justifier votre réponse</w:t>
      </w:r>
      <w:r w:rsidR="009412EB">
        <w:t xml:space="preserve"> à l’aide d’un croquis </w:t>
      </w:r>
      <w:r>
        <w:t>.</w:t>
      </w:r>
    </w:p>
    <w:p w14:paraId="2FEE140C" w14:textId="77777777" w:rsidR="005B4D9D" w:rsidRDefault="005B4D9D" w:rsidP="005B4D9D">
      <w:r>
        <w:t>Réaliser des congés sur votre modèle 3D.</w:t>
      </w:r>
    </w:p>
    <w:p w14:paraId="5B83D07F" w14:textId="77777777" w:rsidR="009412EB" w:rsidRPr="005B4D9D" w:rsidRDefault="009412EB" w:rsidP="005B4D9D"/>
    <w:p w14:paraId="6AE2848E" w14:textId="77777777" w:rsidR="005B4D9D" w:rsidRPr="009412EB" w:rsidRDefault="005B4D9D" w:rsidP="009412EB">
      <w:pPr>
        <w:pStyle w:val="Attention"/>
        <w:numPr>
          <w:ilvl w:val="0"/>
          <w:numId w:val="0"/>
        </w:numPr>
        <w:tabs>
          <w:tab w:val="left" w:pos="0"/>
        </w:tabs>
        <w:rPr>
          <w:color w:val="4F6228"/>
          <w:lang w:eastAsia="en-GB"/>
        </w:rPr>
      </w:pPr>
      <w:r w:rsidRPr="009412EB">
        <w:rPr>
          <w:color w:val="4F6228"/>
          <w:lang w:eastAsia="en-GB"/>
        </w:rPr>
        <w:t>Effectuer une copie d’écran de</w:t>
      </w:r>
      <w:r w:rsidR="009412EB">
        <w:rPr>
          <w:color w:val="4F6228"/>
          <w:lang w:eastAsia="en-GB"/>
        </w:rPr>
        <w:t xml:space="preserve"> la personnalisation de vos jetons</w:t>
      </w:r>
      <w:r w:rsidRPr="009412EB">
        <w:rPr>
          <w:color w:val="4F6228"/>
          <w:lang w:eastAsia="en-GB"/>
        </w:rPr>
        <w:t>.</w:t>
      </w:r>
    </w:p>
    <w:p w14:paraId="0F04356C" w14:textId="77777777" w:rsidR="005B4D9D" w:rsidRDefault="005B4D9D" w:rsidP="00A25C80">
      <w:pPr>
        <w:rPr>
          <w:rFonts w:cs="Arial"/>
        </w:rPr>
      </w:pPr>
    </w:p>
    <w:p w14:paraId="2F823133" w14:textId="77777777" w:rsidR="005B4D9D" w:rsidRDefault="005B4D9D" w:rsidP="00A25C80">
      <w:pPr>
        <w:rPr>
          <w:rFonts w:cs="Arial"/>
        </w:rPr>
      </w:pPr>
    </w:p>
    <w:p w14:paraId="30A63783" w14:textId="77777777" w:rsidR="0061457A" w:rsidRDefault="0061457A" w:rsidP="00A25C80">
      <w:pPr>
        <w:rPr>
          <w:rFonts w:cs="Arial"/>
        </w:rPr>
      </w:pPr>
      <w:r>
        <w:rPr>
          <w:rFonts w:cs="Arial"/>
        </w:rPr>
        <w:t xml:space="preserve"> </w:t>
      </w:r>
    </w:p>
    <w:p w14:paraId="73AC6917" w14:textId="77777777" w:rsidR="000D64CB" w:rsidRDefault="000D64CB" w:rsidP="00B83EC2">
      <w:pPr>
        <w:pStyle w:val="Titre1"/>
      </w:pPr>
      <w:r>
        <w:t>Création du programme d’usinage</w:t>
      </w:r>
    </w:p>
    <w:p w14:paraId="384882A7" w14:textId="77777777" w:rsidR="003078DC" w:rsidRDefault="003078DC" w:rsidP="000B6AD2">
      <w:r>
        <w:t>Pour pouvoir réaliser l’usinage, il est nécessaire de concevoir le programme commande Numérique qui sera transmis à la machine. Le</w:t>
      </w:r>
      <w:r w:rsidR="000B6AD2">
        <w:t xml:space="preserve"> logiciel de FAO </w:t>
      </w:r>
      <w:r>
        <w:t>EFICN va nous permettre de définir complétement le processus de fabrication, d’ordonnancer les opérations et de paramétrer chacun des cycles d’usinage.</w:t>
      </w:r>
    </w:p>
    <w:p w14:paraId="50C91EB4" w14:textId="77777777" w:rsidR="003078DC" w:rsidRDefault="003078DC" w:rsidP="000B6AD2">
      <w:r>
        <w:t>Le programme sera alors transférer à la machine-outil à commande numérique afin d’usiner.</w:t>
      </w:r>
    </w:p>
    <w:p w14:paraId="4EABB7A8" w14:textId="77777777" w:rsidR="003078DC" w:rsidRDefault="003078DC" w:rsidP="000B6AD2"/>
    <w:p w14:paraId="2CB180D3" w14:textId="77777777" w:rsidR="000D64CB" w:rsidRDefault="003078DC" w:rsidP="00A25C80">
      <w:pPr>
        <w:rPr>
          <w:rFonts w:cs="Arial"/>
        </w:rPr>
      </w:pPr>
      <w:r>
        <w:rPr>
          <w:rFonts w:cs="Arial"/>
        </w:rPr>
        <w:t xml:space="preserve">Il est </w:t>
      </w:r>
      <w:r w:rsidR="00264608">
        <w:rPr>
          <w:rFonts w:cs="Arial"/>
        </w:rPr>
        <w:t>recommandé</w:t>
      </w:r>
      <w:r>
        <w:rPr>
          <w:rFonts w:cs="Arial"/>
        </w:rPr>
        <w:t xml:space="preserve"> de suivre la notice d’utilisation du logiciel « Ressources EFICN »</w:t>
      </w:r>
    </w:p>
    <w:p w14:paraId="30A7DB7F" w14:textId="77777777" w:rsidR="000D64CB" w:rsidRDefault="005D057B" w:rsidP="003078DC">
      <w:pPr>
        <w:pStyle w:val="Titre3"/>
      </w:pPr>
      <w:r>
        <w:t>Créer un fichier FAO</w:t>
      </w:r>
    </w:p>
    <w:p w14:paraId="329C5D7F" w14:textId="77777777" w:rsidR="000D64CB" w:rsidRDefault="003078DC" w:rsidP="00264608">
      <w:pPr>
        <w:pStyle w:val="Attention"/>
        <w:ind w:left="0" w:firstLine="0"/>
      </w:pPr>
      <w:r>
        <w:t>Voir page 5</w:t>
      </w:r>
      <w:r w:rsidR="00264608">
        <w:t xml:space="preserve"> du dossier « ressources EFICN »</w:t>
      </w:r>
    </w:p>
    <w:p w14:paraId="33BB9A1E" w14:textId="77777777" w:rsidR="000D64CB" w:rsidRDefault="000D64CB" w:rsidP="00A25C80">
      <w:pPr>
        <w:rPr>
          <w:rFonts w:cs="Arial"/>
        </w:rPr>
      </w:pPr>
    </w:p>
    <w:p w14:paraId="3F144797" w14:textId="77777777" w:rsidR="00EA54A4" w:rsidRDefault="00EA54A4" w:rsidP="00A25C80">
      <w:pPr>
        <w:rPr>
          <w:rFonts w:cs="Arial"/>
        </w:rPr>
      </w:pPr>
    </w:p>
    <w:p w14:paraId="080B4BC4" w14:textId="77777777" w:rsidR="003078DC" w:rsidRDefault="003078DC" w:rsidP="00A25C80">
      <w:pPr>
        <w:rPr>
          <w:rFonts w:cs="Arial"/>
        </w:rPr>
      </w:pPr>
    </w:p>
    <w:p w14:paraId="346664DD" w14:textId="77777777" w:rsidR="00EA54A4" w:rsidRDefault="005B4D9D" w:rsidP="003078DC">
      <w:pPr>
        <w:pStyle w:val="Titre3"/>
      </w:pPr>
      <w:r>
        <w:rPr>
          <w:noProof/>
          <w:lang w:eastAsia="fr-FR"/>
        </w:rPr>
        <w:drawing>
          <wp:anchor distT="0" distB="0" distL="114300" distR="114300" simplePos="0" relativeHeight="251804672" behindDoc="1" locked="0" layoutInCell="1" allowOverlap="1" wp14:anchorId="3289CA0D" wp14:editId="6B193501">
            <wp:simplePos x="0" y="0"/>
            <wp:positionH relativeFrom="column">
              <wp:posOffset>5298440</wp:posOffset>
            </wp:positionH>
            <wp:positionV relativeFrom="paragraph">
              <wp:posOffset>-272415</wp:posOffset>
            </wp:positionV>
            <wp:extent cx="892175" cy="2245995"/>
            <wp:effectExtent l="0" t="0" r="3175" b="1905"/>
            <wp:wrapTight wrapText="bothSides">
              <wp:wrapPolygon edited="0">
                <wp:start x="0" y="0"/>
                <wp:lineTo x="0" y="21435"/>
                <wp:lineTo x="21216" y="21435"/>
                <wp:lineTo x="21216" y="0"/>
                <wp:lineTo x="0" y="0"/>
              </wp:wrapPolygon>
            </wp:wrapTight>
            <wp:docPr id="21520" name="Imag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321" t="19475" r="81671" b="13347"/>
                    <a:stretch/>
                  </pic:blipFill>
                  <pic:spPr bwMode="auto">
                    <a:xfrm>
                      <a:off x="0" y="0"/>
                      <a:ext cx="892175" cy="2245995"/>
                    </a:xfrm>
                    <a:prstGeom prst="rect">
                      <a:avLst/>
                    </a:prstGeom>
                    <a:ln>
                      <a:noFill/>
                    </a:ln>
                    <a:extLst>
                      <a:ext uri="{53640926-AAD7-44d8-BBD7-CCE9431645EC}">
                        <a14:shadowObscured xmlns:a14="http://schemas.microsoft.com/office/drawing/2010/main"/>
                      </a:ext>
                    </a:extLst>
                  </pic:spPr>
                </pic:pic>
              </a:graphicData>
            </a:graphic>
          </wp:anchor>
        </w:drawing>
      </w:r>
      <w:r w:rsidR="003078DC">
        <w:t>Créer une phase d’usinage</w:t>
      </w:r>
    </w:p>
    <w:p w14:paraId="573830C6" w14:textId="77777777" w:rsidR="00264608" w:rsidRDefault="00264608" w:rsidP="00264608">
      <w:r>
        <w:t>Une phase d’usinage regroupe toutes les opérations d’usinage réalisées sans démontage de la pièce. A chaque phase d’usinage correspond un programme d’usinage si la machine utilisée est une MOCN.</w:t>
      </w:r>
    </w:p>
    <w:p w14:paraId="21B40881" w14:textId="77777777" w:rsidR="00264608" w:rsidRPr="00264608" w:rsidRDefault="00264608" w:rsidP="00264608">
      <w:pPr>
        <w:rPr>
          <w:sz w:val="16"/>
        </w:rPr>
      </w:pPr>
    </w:p>
    <w:p w14:paraId="12B6F7E9" w14:textId="77777777" w:rsidR="00167862" w:rsidRDefault="00167862" w:rsidP="00264608">
      <w:pPr>
        <w:pStyle w:val="Attention"/>
        <w:ind w:left="0" w:firstLine="0"/>
      </w:pPr>
      <w:r>
        <w:t>Voir page 6</w:t>
      </w:r>
      <w:r w:rsidR="00264608">
        <w:t xml:space="preserve"> du dossier « ressources EFICN »</w:t>
      </w:r>
    </w:p>
    <w:p w14:paraId="10515E38" w14:textId="77777777" w:rsidR="00167862" w:rsidRDefault="00167862" w:rsidP="00167862">
      <w:pPr>
        <w:rPr>
          <w:rFonts w:cs="Arial"/>
        </w:rPr>
      </w:pPr>
      <w:r>
        <w:rPr>
          <w:rFonts w:cs="Arial"/>
        </w:rPr>
        <w:t xml:space="preserve">Numéro de programme « Jourmois13 » </w:t>
      </w:r>
    </w:p>
    <w:p w14:paraId="1C984324" w14:textId="77777777" w:rsidR="00167862" w:rsidRDefault="00167862" w:rsidP="00167862">
      <w:pPr>
        <w:rPr>
          <w:rFonts w:cs="Arial"/>
        </w:rPr>
      </w:pPr>
      <w:r>
        <w:rPr>
          <w:rFonts w:cs="Arial"/>
        </w:rPr>
        <w:t>Exemple : « 021113 »</w:t>
      </w:r>
    </w:p>
    <w:p w14:paraId="185489C8" w14:textId="77777777" w:rsidR="009675BC" w:rsidRDefault="009675BC" w:rsidP="00A25C80">
      <w:pPr>
        <w:rPr>
          <w:rFonts w:cs="Arial"/>
        </w:rPr>
      </w:pPr>
    </w:p>
    <w:p w14:paraId="7E367EFE" w14:textId="77777777" w:rsidR="00167862" w:rsidRDefault="00167862" w:rsidP="00167862">
      <w:pPr>
        <w:pStyle w:val="Titre3"/>
      </w:pPr>
      <w:r>
        <w:t>Créer une origine programme</w:t>
      </w:r>
    </w:p>
    <w:p w14:paraId="0BB2BF1A" w14:textId="77777777" w:rsidR="00264608" w:rsidRDefault="00264608" w:rsidP="00264608">
      <w:r>
        <w:t>La pièce étant importé, il faut définir son origine et son orientation, afin que le logiciel sache positionner la pièce dans la machine, et calculer les déplacements selon les axes X, Y et Z</w:t>
      </w:r>
    </w:p>
    <w:p w14:paraId="635A006A" w14:textId="77777777" w:rsidR="00264608" w:rsidRPr="00264608" w:rsidRDefault="00264608" w:rsidP="00264608">
      <w:pPr>
        <w:rPr>
          <w:sz w:val="16"/>
        </w:rPr>
      </w:pPr>
    </w:p>
    <w:p w14:paraId="0ECED6A6" w14:textId="77777777" w:rsidR="00167862" w:rsidRPr="002B4FC6" w:rsidRDefault="0035408A" w:rsidP="002B4FC6">
      <w:pPr>
        <w:pStyle w:val="Question"/>
        <w:ind w:left="0" w:firstLine="0"/>
      </w:pPr>
      <w:r>
        <w:rPr>
          <w:lang w:eastAsia="fr-FR"/>
        </w:rPr>
        <w:drawing>
          <wp:anchor distT="0" distB="0" distL="114300" distR="114300" simplePos="0" relativeHeight="252307456" behindDoc="1" locked="0" layoutInCell="1" allowOverlap="1" wp14:anchorId="411350DD" wp14:editId="1D11FE89">
            <wp:simplePos x="0" y="0"/>
            <wp:positionH relativeFrom="column">
              <wp:posOffset>3766185</wp:posOffset>
            </wp:positionH>
            <wp:positionV relativeFrom="paragraph">
              <wp:posOffset>351155</wp:posOffset>
            </wp:positionV>
            <wp:extent cx="2047875" cy="1018540"/>
            <wp:effectExtent l="0" t="0" r="0" b="0"/>
            <wp:wrapTight wrapText="bothSides">
              <wp:wrapPolygon edited="0">
                <wp:start x="5023" y="404"/>
                <wp:lineTo x="5023" y="3636"/>
                <wp:lineTo x="6430" y="14140"/>
                <wp:lineTo x="1005" y="15756"/>
                <wp:lineTo x="603" y="18584"/>
                <wp:lineTo x="1808" y="19796"/>
                <wp:lineTo x="2813" y="19796"/>
                <wp:lineTo x="8439" y="18584"/>
                <wp:lineTo x="17682" y="15352"/>
                <wp:lineTo x="17481" y="14140"/>
                <wp:lineTo x="21098" y="9696"/>
                <wp:lineTo x="20897" y="7676"/>
                <wp:lineTo x="15873" y="7676"/>
                <wp:lineTo x="19691" y="5252"/>
                <wp:lineTo x="18887" y="1616"/>
                <wp:lineTo x="6028" y="404"/>
                <wp:lineTo x="5023" y="404"/>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1018540"/>
                    </a:xfrm>
                    <a:prstGeom prst="rect">
                      <a:avLst/>
                    </a:prstGeom>
                    <a:noFill/>
                  </pic:spPr>
                </pic:pic>
              </a:graphicData>
            </a:graphic>
            <wp14:sizeRelH relativeFrom="margin">
              <wp14:pctWidth>0</wp14:pctWidth>
            </wp14:sizeRelH>
            <wp14:sizeRelV relativeFrom="margin">
              <wp14:pctHeight>0</wp14:pctHeight>
            </wp14:sizeRelV>
          </wp:anchor>
        </w:drawing>
      </w:r>
      <w:r w:rsidR="00167862">
        <w:t>A l’aide d</w:t>
      </w:r>
      <w:r w:rsidR="00264608">
        <w:t>u</w:t>
      </w:r>
      <w:r w:rsidR="00167862">
        <w:t xml:space="preserve"> dossier ressource « Usinage par enlèvement de matière », décrire les fonctions des origines pièces et programme.</w:t>
      </w:r>
    </w:p>
    <w:p w14:paraId="300D669D" w14:textId="77777777" w:rsidR="00167862" w:rsidRPr="00F52709" w:rsidRDefault="002B4FC6" w:rsidP="00167862">
      <w:pPr>
        <w:rPr>
          <w:color w:val="4F6228"/>
        </w:rPr>
      </w:pPr>
      <w:r>
        <w:rPr>
          <w:noProof/>
          <w:color w:val="4F6228"/>
          <w:lang w:eastAsia="fr-FR"/>
        </w:rPr>
        <w:drawing>
          <wp:anchor distT="0" distB="0" distL="114300" distR="114300" simplePos="0" relativeHeight="252040192" behindDoc="1" locked="0" layoutInCell="1" allowOverlap="1" wp14:anchorId="565E95D9" wp14:editId="05A79BFF">
            <wp:simplePos x="0" y="0"/>
            <wp:positionH relativeFrom="column">
              <wp:posOffset>4280535</wp:posOffset>
            </wp:positionH>
            <wp:positionV relativeFrom="paragraph">
              <wp:posOffset>94615</wp:posOffset>
            </wp:positionV>
            <wp:extent cx="2114550" cy="2389505"/>
            <wp:effectExtent l="0" t="0" r="0" b="0"/>
            <wp:wrapTight wrapText="bothSides">
              <wp:wrapPolygon edited="0">
                <wp:start x="0" y="0"/>
                <wp:lineTo x="0" y="21353"/>
                <wp:lineTo x="21405" y="21353"/>
                <wp:lineTo x="21405" y="0"/>
                <wp:lineTo x="0" y="0"/>
              </wp:wrapPolygon>
            </wp:wrapTight>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4550" cy="2389505"/>
                    </a:xfrm>
                    <a:prstGeom prst="rect">
                      <a:avLst/>
                    </a:prstGeom>
                  </pic:spPr>
                </pic:pic>
              </a:graphicData>
            </a:graphic>
          </wp:anchor>
        </w:drawing>
      </w:r>
    </w:p>
    <w:p w14:paraId="0D265361" w14:textId="77777777" w:rsidR="00AD4CC5" w:rsidRDefault="00167862" w:rsidP="00167862">
      <w:pPr>
        <w:pStyle w:val="Attention"/>
        <w:ind w:left="0" w:firstLine="0"/>
      </w:pPr>
      <w:r>
        <w:t>Dans notre cas, l</w:t>
      </w:r>
      <w:r w:rsidR="00AD4CC5">
        <w:t>es origines programme et pièce seront confondus.</w:t>
      </w:r>
    </w:p>
    <w:p w14:paraId="12596883" w14:textId="77777777" w:rsidR="00AD4CC5" w:rsidRDefault="006153C0" w:rsidP="0035408A">
      <w:pPr>
        <w:pStyle w:val="Attention"/>
        <w:rPr>
          <w:rFonts w:cs="Arial"/>
        </w:rPr>
      </w:pPr>
      <w:r>
        <w:rPr>
          <w:noProof/>
        </w:rPr>
        <w:pict w14:anchorId="0A184A46">
          <v:shape id="_x0000_s1350" type="#_x0000_t32" style="position:absolute;left:0;text-align:left;margin-left:382.5pt;margin-top:399.75pt;width:16.5pt;height:54.75pt;flip:x y;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" strokecolor="red" strokeweight="2.25pt">
            <v:stroke endarrow="open"/>
          </v:shape>
        </w:pict>
      </w:r>
      <w:r>
        <w:rPr>
          <w:noProof/>
        </w:rPr>
        <w:pict w14:anchorId="60E62197">
          <v:shape id="_x0000_s1349" type="#_x0000_t202" style="position:absolute;left:0;text-align:left;margin-left:389.25pt;margin-top:405.75pt;width:44.25pt;height:27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" filled="f" stroked="f" strokeweight=".5pt">
            <v:textbox>
              <w:txbxContent>
                <w:p w14:paraId="5AC00685" w14:textId="77777777" w:rsidR="0035408A" w:rsidRPr="00F52709" w:rsidRDefault="0035408A" w:rsidP="0035408A">
                  <w:pPr>
                    <w:rPr>
                      <w:b/>
                      <w:color w:val="FF0000"/>
                      <w:sz w:val="28"/>
                    </w:rPr>
                  </w:pPr>
                  <w:r>
                    <w:rPr>
                      <w:b/>
                      <w:color w:val="FF0000"/>
                      <w:sz w:val="28"/>
                    </w:rPr>
                    <w:t>Y</w:t>
                  </w:r>
                </w:p>
              </w:txbxContent>
            </v:textbox>
          </v:shape>
        </w:pict>
      </w:r>
    </w:p>
    <w:p w14:paraId="0B0B2CE1" w14:textId="77777777" w:rsidR="00F52709" w:rsidRDefault="00F52709" w:rsidP="002B4FC6">
      <w:pPr>
        <w:pStyle w:val="Question"/>
        <w:ind w:left="0" w:right="4251" w:firstLine="0"/>
      </w:pPr>
      <w:r>
        <w:t>Positionner l’axe Y sur le schéma de la pièce</w:t>
      </w:r>
      <w:r w:rsidR="00264608">
        <w:t xml:space="preserve"> et dans EFICN.</w:t>
      </w:r>
    </w:p>
    <w:p w14:paraId="46C56B8F" w14:textId="77777777" w:rsidR="00264608" w:rsidRPr="00264608" w:rsidRDefault="006153C0" w:rsidP="00264608">
      <w:pPr>
        <w:rPr>
          <w:sz w:val="16"/>
        </w:rPr>
      </w:pPr>
      <w:r>
        <w:rPr>
          <w:noProof/>
        </w:rPr>
        <w:pict w14:anchorId="77A3869A">
          <v:shape id="Connecteur droit avec flèche 144" o:spid="_x0000_s1348" type="#_x0000_t32" style="position:absolute;left:0;text-align:left;margin-left:382.5pt;margin-top:399.75pt;width:16.5pt;height:54.75pt;flip:x y;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" strokecolor="red" strokeweight="2.25pt">
            <v:stroke endarrow="open"/>
          </v:shape>
        </w:pict>
      </w:r>
      <w:r>
        <w:rPr>
          <w:noProof/>
        </w:rPr>
        <w:pict w14:anchorId="576FBF99">
          <v:shape id="Zone de texte 148" o:spid="_x0000_s1347" type="#_x0000_t202" style="position:absolute;left:0;text-align:left;margin-left:389.25pt;margin-top:405.75pt;width:44.25pt;height:27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" filled="f" stroked="f" strokeweight=".5pt">
            <v:textbox>
              <w:txbxContent>
                <w:p w14:paraId="5348896B" w14:textId="77777777" w:rsidR="0035408A" w:rsidRPr="00F52709" w:rsidRDefault="0035408A" w:rsidP="0035408A">
                  <w:pPr>
                    <w:rPr>
                      <w:b/>
                      <w:color w:val="FF0000"/>
                      <w:sz w:val="28"/>
                    </w:rPr>
                  </w:pPr>
                  <w:r>
                    <w:rPr>
                      <w:b/>
                      <w:color w:val="FF0000"/>
                      <w:sz w:val="28"/>
                    </w:rPr>
                    <w:t>Y</w:t>
                  </w:r>
                </w:p>
              </w:txbxContent>
            </v:textbox>
          </v:shape>
        </w:pict>
      </w:r>
    </w:p>
    <w:p w14:paraId="1EBC3327" w14:textId="77777777" w:rsidR="00264608" w:rsidRDefault="00264608" w:rsidP="00264608">
      <w:pPr>
        <w:pStyle w:val="Attention"/>
        <w:ind w:left="0" w:firstLine="0"/>
      </w:pPr>
      <w:r>
        <w:t>Voir page 7 du dossier « ressources EFICN »</w:t>
      </w:r>
    </w:p>
    <w:p w14:paraId="35032FB8" w14:textId="77777777" w:rsidR="00264608" w:rsidRPr="00264608" w:rsidRDefault="00264608" w:rsidP="00264608"/>
    <w:p w14:paraId="564A636F" w14:textId="77777777" w:rsidR="00264608" w:rsidRDefault="00264608" w:rsidP="002B4FC6">
      <w:pPr>
        <w:ind w:right="4251"/>
      </w:pPr>
      <w:r>
        <w:t>Il faut que le logiciel sache où se trouve la matière à enlever. Celle-ci n’apparaît pas dans le modèle issu de la CAO représentant la pièce finie (après usinage). La connaissance du brut permettra de calculer les passes d’usinage successives, et d’effectuer une simulation graphique de l’usinage.</w:t>
      </w:r>
    </w:p>
    <w:p w14:paraId="7ED57F00" w14:textId="77777777" w:rsidR="00264608" w:rsidRDefault="00264608" w:rsidP="00A25C80"/>
    <w:p w14:paraId="5F760F7F" w14:textId="77777777" w:rsidR="00AD4CC5" w:rsidRDefault="00F52709" w:rsidP="00A25C80">
      <w:pPr>
        <w:rPr>
          <w:rFonts w:cs="Arial"/>
        </w:rPr>
      </w:pPr>
      <w:r>
        <w:rPr>
          <w:rFonts w:cs="Arial"/>
        </w:rPr>
        <w:t>Sélectionner un brut parallélépipédique.</w:t>
      </w:r>
    </w:p>
    <w:p w14:paraId="4F3D5593" w14:textId="77777777" w:rsidR="00264608" w:rsidRDefault="005B4D9D" w:rsidP="00264608">
      <w:pPr>
        <w:pStyle w:val="Attention"/>
        <w:ind w:left="0" w:firstLine="0"/>
      </w:pPr>
      <w:r>
        <w:rPr>
          <w:noProof/>
          <w:lang w:eastAsia="fr-FR"/>
        </w:rPr>
        <w:drawing>
          <wp:anchor distT="0" distB="0" distL="114300" distR="114300" simplePos="0" relativeHeight="251800576" behindDoc="1" locked="0" layoutInCell="1" allowOverlap="1" wp14:anchorId="751641F2" wp14:editId="71ECDA4C">
            <wp:simplePos x="0" y="0"/>
            <wp:positionH relativeFrom="column">
              <wp:posOffset>4759960</wp:posOffset>
            </wp:positionH>
            <wp:positionV relativeFrom="paragraph">
              <wp:posOffset>36195</wp:posOffset>
            </wp:positionV>
            <wp:extent cx="1484630" cy="1223010"/>
            <wp:effectExtent l="0" t="0" r="1270" b="0"/>
            <wp:wrapTight wrapText="bothSides">
              <wp:wrapPolygon edited="0">
                <wp:start x="0" y="0"/>
                <wp:lineTo x="0" y="21196"/>
                <wp:lineTo x="21341" y="21196"/>
                <wp:lineTo x="21341" y="0"/>
                <wp:lineTo x="0"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4630" cy="1223010"/>
                    </a:xfrm>
                    <a:prstGeom prst="rect">
                      <a:avLst/>
                    </a:prstGeom>
                  </pic:spPr>
                </pic:pic>
              </a:graphicData>
            </a:graphic>
          </wp:anchor>
        </w:drawing>
      </w:r>
      <w:r w:rsidR="00264608">
        <w:t>Voir page 8 du dossier « ressources EFICN »</w:t>
      </w:r>
    </w:p>
    <w:p w14:paraId="7F08CB74" w14:textId="77777777" w:rsidR="00AD4CC5" w:rsidRDefault="00AD4CC5" w:rsidP="00A25C80">
      <w:pPr>
        <w:rPr>
          <w:rFonts w:cs="Arial"/>
        </w:rPr>
      </w:pPr>
    </w:p>
    <w:p w14:paraId="0F72264B" w14:textId="77777777" w:rsidR="00F52709" w:rsidRDefault="00F52709" w:rsidP="00F328B7">
      <w:pPr>
        <w:pStyle w:val="Question"/>
        <w:ind w:left="0" w:firstLine="0"/>
      </w:pPr>
      <w:r>
        <w:t>Relever les dimensions du brut parallélépipédique obtenu.</w:t>
      </w:r>
    </w:p>
    <w:p w14:paraId="2933B62F" w14:textId="77777777" w:rsidR="00AD4CC5" w:rsidRPr="00F52709" w:rsidRDefault="00F52709" w:rsidP="00264608">
      <w:pPr>
        <w:ind w:left="1418" w:firstLine="709"/>
        <w:rPr>
          <w:rFonts w:cs="Arial"/>
          <w:color w:val="FF0000"/>
        </w:rPr>
      </w:pPr>
      <w:r w:rsidRPr="00F52709">
        <w:rPr>
          <w:rFonts w:cs="Arial"/>
          <w:color w:val="FF0000"/>
        </w:rPr>
        <w:t>68 x 55 x19</w:t>
      </w:r>
    </w:p>
    <w:p w14:paraId="3FE0DF9F" w14:textId="77777777" w:rsidR="00F328B7" w:rsidRDefault="00F328B7" w:rsidP="00F328B7">
      <w:pPr>
        <w:pStyle w:val="Question"/>
        <w:ind w:left="0" w:firstLine="0"/>
      </w:pPr>
      <w:r>
        <w:t>Comparer les dimensions du brut proposer par EFICN et celle relevé sur  le « Noyau coté mobile ». Que pouvez-vous en conclure ?</w:t>
      </w:r>
    </w:p>
    <w:p w14:paraId="30EFB998" w14:textId="77777777" w:rsidR="005D057B" w:rsidRDefault="005D057B" w:rsidP="00F328B7">
      <w:pPr>
        <w:pStyle w:val="Titre3"/>
      </w:pPr>
      <w:r>
        <w:t xml:space="preserve">Sélectionner </w:t>
      </w:r>
      <w:r w:rsidR="00F328B7">
        <w:t>les</w:t>
      </w:r>
      <w:r>
        <w:t xml:space="preserve"> outil</w:t>
      </w:r>
      <w:r w:rsidR="00F328B7">
        <w:t>s</w:t>
      </w:r>
      <w:r>
        <w:t xml:space="preserve"> de coupe</w:t>
      </w:r>
    </w:p>
    <w:p w14:paraId="77AFC618" w14:textId="77777777" w:rsidR="00264608" w:rsidRDefault="00264608" w:rsidP="00264608">
      <w:r>
        <w:t>Une fois la pièce positionnée et le brut décrit</w:t>
      </w:r>
      <w:r w:rsidR="00517862">
        <w:t xml:space="preserve">, nous allons sélectionner les outils </w:t>
      </w:r>
      <w:r w:rsidR="005B4D9D">
        <w:t xml:space="preserve">et renseigner les paramètres de coupe </w:t>
      </w:r>
      <w:r w:rsidR="00517862">
        <w:t>prévus lors des opérations successives pour réaliser la phase d’usinage</w:t>
      </w:r>
      <w:r w:rsidR="005B4D9D">
        <w:t>.</w:t>
      </w:r>
    </w:p>
    <w:p w14:paraId="2D4F8AAB" w14:textId="77777777" w:rsidR="00264608" w:rsidRDefault="00264608" w:rsidP="00A25C80">
      <w:pPr>
        <w:rPr>
          <w:rFonts w:cs="Arial"/>
        </w:rPr>
      </w:pPr>
    </w:p>
    <w:p w14:paraId="5F879703" w14:textId="77777777" w:rsidR="00264608" w:rsidRDefault="00264608" w:rsidP="00264608">
      <w:pPr>
        <w:pStyle w:val="Titre4"/>
        <w:ind w:left="0"/>
      </w:pPr>
      <w:r>
        <w:t>Vitesse de coupe</w:t>
      </w:r>
    </w:p>
    <w:p w14:paraId="6FB94692" w14:textId="77777777" w:rsidR="00264608" w:rsidRDefault="00264608" w:rsidP="00A25C80">
      <w:pPr>
        <w:rPr>
          <w:rFonts w:cs="Arial"/>
        </w:rPr>
      </w:pPr>
      <w:r>
        <w:rPr>
          <w:rFonts w:cs="Arial"/>
        </w:rPr>
        <w:t xml:space="preserve">Les outils que nous allons utiliser sont en acier rapide supérieur. </w:t>
      </w:r>
    </w:p>
    <w:p w14:paraId="31D5523D" w14:textId="77777777" w:rsidR="00264608" w:rsidRDefault="00492A44" w:rsidP="00264608">
      <w:pPr>
        <w:pStyle w:val="Question"/>
        <w:ind w:left="0" w:firstLine="0"/>
      </w:pPr>
      <w:r>
        <w:rPr>
          <w:lang w:eastAsia="fr-FR"/>
        </w:rPr>
        <w:drawing>
          <wp:anchor distT="0" distB="0" distL="114300" distR="114300" simplePos="0" relativeHeight="252275712" behindDoc="1" locked="0" layoutInCell="1" allowOverlap="1" wp14:anchorId="267F7957" wp14:editId="035ECF75">
            <wp:simplePos x="0" y="0"/>
            <wp:positionH relativeFrom="column">
              <wp:posOffset>4279265</wp:posOffset>
            </wp:positionH>
            <wp:positionV relativeFrom="paragraph">
              <wp:posOffset>396875</wp:posOffset>
            </wp:positionV>
            <wp:extent cx="2143125" cy="866775"/>
            <wp:effectExtent l="0" t="0" r="9525" b="9525"/>
            <wp:wrapTight wrapText="bothSides">
              <wp:wrapPolygon edited="0">
                <wp:start x="0" y="0"/>
                <wp:lineTo x="0" y="21363"/>
                <wp:lineTo x="21504" y="21363"/>
                <wp:lineTo x="21504" y="0"/>
                <wp:lineTo x="0" y="0"/>
              </wp:wrapPolygon>
            </wp:wrapTight>
            <wp:docPr id="21662" name="Image 21662" descr="C:\Users\christelleabis\Pictures\Boulot\Presse\20131030_15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istelleabis\Pictures\Boulot\Presse\20131030_15535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4455" r="6250" b="8103"/>
                    <a:stretch/>
                  </pic:blipFill>
                  <pic:spPr bwMode="auto">
                    <a:xfrm>
                      <a:off x="0" y="0"/>
                      <a:ext cx="2143125" cy="866775"/>
                    </a:xfrm>
                    <a:prstGeom prst="rect">
                      <a:avLst/>
                    </a:prstGeom>
                    <a:noFill/>
                    <a:ln>
                      <a:noFill/>
                    </a:ln>
                    <a:extLst>
                      <a:ext uri="{53640926-AAD7-44d8-BBD7-CCE9431645EC}">
                        <a14:shadowObscured xmlns:a14="http://schemas.microsoft.com/office/drawing/2010/main"/>
                      </a:ext>
                    </a:extLst>
                  </pic:spPr>
                </pic:pic>
              </a:graphicData>
            </a:graphic>
          </wp:anchor>
        </w:drawing>
      </w:r>
      <w:r w:rsidR="00264608">
        <w:t>D’après votre dossier ressource « Usinage par enlèvement de matière », choisir la vitesse de coupe la plus adaptée.</w:t>
      </w:r>
    </w:p>
    <w:p w14:paraId="5FC0CA18" w14:textId="77777777" w:rsidR="00264608" w:rsidRDefault="00264608" w:rsidP="00A25C80">
      <w:pPr>
        <w:rPr>
          <w:rFonts w:cs="Arial"/>
        </w:rPr>
      </w:pPr>
    </w:p>
    <w:p w14:paraId="0215F60E" w14:textId="77777777" w:rsidR="00264608" w:rsidRDefault="00264608" w:rsidP="00264608">
      <w:pPr>
        <w:pStyle w:val="Titre4"/>
        <w:ind w:left="0"/>
      </w:pPr>
      <w:r>
        <w:t xml:space="preserve">Sélection des outils </w:t>
      </w:r>
    </w:p>
    <w:p w14:paraId="1F8D29D1" w14:textId="77777777" w:rsidR="00264608" w:rsidRDefault="00264608" w:rsidP="00492A44">
      <w:pPr>
        <w:pStyle w:val="Attention"/>
      </w:pPr>
      <w:r>
        <w:t>Voir page 9 du dossier « ressources EFICN »</w:t>
      </w:r>
      <w:r w:rsidR="00492A44" w:rsidRPr="00492A4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0589E949" w14:textId="77777777" w:rsidR="003070D2" w:rsidRPr="003070D2" w:rsidRDefault="003070D2" w:rsidP="003070D2"/>
    <w:p w14:paraId="16C73C09" w14:textId="77777777" w:rsidR="003070D2" w:rsidRDefault="003070D2" w:rsidP="003070D2">
      <w:pPr>
        <w:pStyle w:val="Puce1"/>
      </w:pPr>
      <w:r>
        <w:t>Empreinte :</w:t>
      </w:r>
    </w:p>
    <w:p w14:paraId="7456E6AE" w14:textId="77777777" w:rsidR="00F328B7" w:rsidRDefault="00F328B7" w:rsidP="00264608">
      <w:pPr>
        <w:rPr>
          <w:rFonts w:cs="Arial"/>
        </w:rPr>
      </w:pPr>
      <w:r>
        <w:rPr>
          <w:rFonts w:cs="Arial"/>
        </w:rPr>
        <w:t>Pour réaliser les empreintes nous a</w:t>
      </w:r>
      <w:r w:rsidR="0000221B">
        <w:rPr>
          <w:rFonts w:cs="Arial"/>
        </w:rPr>
        <w:t xml:space="preserve">llons </w:t>
      </w:r>
      <w:r>
        <w:rPr>
          <w:rFonts w:cs="Arial"/>
        </w:rPr>
        <w:t>utiliser une fraise 2T conique de diamètre 9.5.</w:t>
      </w:r>
    </w:p>
    <w:p w14:paraId="44DC9101" w14:textId="77777777" w:rsidR="0000221B" w:rsidRDefault="006153C0" w:rsidP="00A25C80">
      <w:pPr>
        <w:rPr>
          <w:rFonts w:cs="Arial"/>
        </w:rPr>
      </w:pPr>
      <w:r>
        <w:rPr>
          <w:noProof/>
          <w:lang w:val="en-GB" w:eastAsia="en-GB"/>
        </w:rPr>
        <w:pict w14:anchorId="67496E9A">
          <v:group id="Groupe 21576" o:spid="_x0000_s1104" style="position:absolute;left:0;text-align:left;margin-left:265.25pt;margin-top:20.55pt;width:226.65pt;height:174.75pt;z-index:252064768" coordsize="28785,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">
            <v:oval id="Ellipse 151" o:spid="_x0000_s1105" style="position:absolute;left:4847;top:5177;width:342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8cMA&#10;AADcAAAADwAAAGRycy9kb3ducmV2LnhtbERPTWvCQBC9F/wPywi9FLOJ0KIxq4hgKT1VK+pxyI5J&#10;NDsbstsk/nu3UOhtHu9zstVgatFR6yrLCpIoBkGcW11xoeDwvZ3MQDiPrLG2TAru5GC1HD1lmGrb&#10;8466vS9ECGGXooLS+yaV0uUlGXSRbYgDd7GtQR9gW0jdYh/CTS2ncfwmDVYcGkpsaFNSftv/GAU7&#10;Ol9PX7eXZHqdy+rTHLf5+ylR6nk8rBcgPA3+X/zn/tBh/msCv8+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r/8cMAAADcAAAADwAAAAAAAAAAAAAAAACYAgAAZHJzL2Rv&#10;d25yZXYueG1sUEsFBgAAAAAEAAQA9QAAAIgDAAAAAA==&#10;" filled="f" strokecolor="#76923c [2406]" strokeweight="2pt"/>
            <v:shape id="Connecteur droit avec flèche 152" o:spid="_x0000_s1106" type="#_x0000_t32" style="position:absolute;left:8262;top:1322;width:10192;height:4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Dv8UAAADcAAAADwAAAGRycy9kb3ducmV2LnhtbERPTWvCQBC9F/wPywi9FN0YaLExG1Gx&#10;0B4UtIJ4G7JjEszOptnVxH/fLRS8zeN9TjrvTS1u1LrKsoLJOAJBnFtdcaHg8P0xmoJwHlljbZkU&#10;3MnBPBs8pZho2/GObntfiBDCLkEFpfdNIqXLSzLoxrYhDtzZtgZ9gG0hdYtdCDe1jKPoTRqsODSU&#10;2NCqpPyyvxoF20V3/fl6ie/H9XHtVsvN+2kqN0o9D/vFDISn3j/E/+5PHea/xvD3TLh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HDv8UAAADcAAAADwAAAAAAAAAA&#10;AAAAAAChAgAAZHJzL2Rvd25yZXYueG1sUEsFBgAAAAAEAAQA+QAAAJMDAAAAAA==&#10;" strokecolor="#4e6128 [1606]" strokeweight="2.25pt">
              <v:stroke endarrow="open"/>
              <o:lock v:ext="edit" shapetype="f"/>
            </v:shape>
            <v:shape id="Zone de texte 153" o:spid="_x0000_s1107" type="#_x0000_t202" style="position:absolute;left:18508;width:76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zlsEA&#10;AADcAAAADwAAAGRycy9kb3ducmV2LnhtbERPTWsCMRC9F/wPYYTealalRVajiKKU3pr14m3YjLuL&#10;m8maRN39902h0Ns83uesNr1txYN8aBwrmE4yEMSlMw1XCk7F4W0BIkRkg61jUjBQgM169LLC3Lgn&#10;f9NDx0qkEA45Kqhj7HIpQ1mTxTBxHXHiLs5bjAn6ShqPzxRuWznLsg9pseHUUGNHu5rKq75bBeeD&#10;191ZF+3RFs3dDlO9/7oNSr2O++0SRKQ+/ov/3J8mzX+f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Rc5bBAAAA3AAAAA8AAAAAAAAAAAAAAAAAmAIAAGRycy9kb3du&#10;cmV2LnhtbFBLBQYAAAAABAAEAPUAAACGAwAAAAA=&#10;" fillcolor="white [3201]" strokecolor="#4e6128 [1606]" strokeweight="1.5pt">
              <v:textbox>
                <w:txbxContent>
                  <w:p w14:paraId="665EE1E2" w14:textId="77777777" w:rsidR="004E7B3B" w:rsidRPr="001E7194" w:rsidRDefault="004E7B3B" w:rsidP="00F96E85">
                    <w:pPr>
                      <w:jc w:val="center"/>
                      <w:rPr>
                        <w:b/>
                        <w:color w:val="4F6228" w:themeColor="accent3" w:themeShade="80"/>
                      </w:rPr>
                    </w:pPr>
                    <w:r>
                      <w:rPr>
                        <w:b/>
                        <w:color w:val="4F6228" w:themeColor="accent3" w:themeShade="80"/>
                      </w:rPr>
                      <w:t>9.5 mm</w:t>
                    </w:r>
                  </w:p>
                </w:txbxContent>
              </v:textbox>
            </v:shape>
            <v:oval id="Ellipse 154" o:spid="_x0000_s1108" style="position:absolute;top:11127;width:342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cacIA&#10;AADcAAAADwAAAGRycy9kb3ducmV2LnhtbERPTYvCMBC9C/sfwgheRNOKLm41yiIo4kndZfU4NGNb&#10;bSaliVr/vRGEvc3jfc503phS3Kh2hWUFcT8CQZxaXXCm4Pdn2RuDcB5ZY2mZFDzIwXz20Zpiou2d&#10;d3Tb+0yEEHYJKsi9rxIpXZqTQde3FXHgTrY26AOsM6lrvIdwU8pBFH1KgwWHhhwrWuSUXvZXo2BH&#10;x/Nhe+nGg/OXLDbmb5muDrFSnXbzPQHhqfH/4rd7rcP80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VxpwgAAANwAAAAPAAAAAAAAAAAAAAAAAJgCAABkcnMvZG93&#10;bnJldi54bWxQSwUGAAAAAAQABAD1AAAAhwMAAAAA&#10;" filled="f" strokecolor="#76923c [2406]" strokeweight="2pt"/>
            <v:shape id="Connecteur droit avec flèche 155" o:spid="_x0000_s1109" type="#_x0000_t32" style="position:absolute;left:3415;top:7160;width:10191;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by8QAAADcAAAADwAAAGRycy9kb3ducmV2LnhtbERPTYvCMBC9C/6HMAteRFMFRbtGUVHQ&#10;g8K6gngbmtm2bDOpTbT1328WBG/zeJ8zWzSmEA+qXG5ZwaAfgSBOrM45VXD+3vYmIJxH1lhYJgVP&#10;crCYt1szjLWt+YseJ5+KEMIuRgWZ92UspUsyMuj6tiQO3I+tDPoAq1TqCusQbgo5jKKxNJhzaMiw&#10;pHVGye/pbhQcl/X9tu8On5fNZePWq8P0OpEHpTofzfIThKfGv8Uv906H+aMR/D8TL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FvLxAAAANwAAAAPAAAAAAAAAAAA&#10;AAAAAKECAABkcnMvZG93bnJldi54bWxQSwUGAAAAAAQABAD5AAAAkgMAAAAA&#10;" strokecolor="#4e6128 [1606]" strokeweight="2.25pt">
              <v:stroke endarrow="open"/>
              <o:lock v:ext="edit" shapetype="f"/>
            </v:shape>
            <v:shape id="Zone de texte 156" o:spid="_x0000_s1110" type="#_x0000_t202" style="position:absolute;left:13660;top:5727;width:911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QDsEA&#10;AADcAAAADwAAAGRycy9kb3ducmV2LnhtbERPTYvCMBC9L/gfwgh7W1MFZalGEUWRvW3qxdvQjG2x&#10;mdQkavvvNwsLe5vH+5zVpreteJIPjWMF00kGgrh0puFKwbk4fHyCCBHZYOuYFAwUYLMeva0wN+7F&#10;3/TUsRIphEOOCuoYu1zKUNZkMUxcR5y4q/MWY4K+ksbjK4XbVs6ybCEtNpwaauxoV1N50w+r4HLw&#10;urvooj3aonnYYar3X/dBqfdxv12CiNTHf/Gf+2TS/PkCfp9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m0A7BAAAA3AAAAA8AAAAAAAAAAAAAAAAAmAIAAGRycy9kb3du&#10;cmV2LnhtbFBLBQYAAAAABAAEAPUAAACGAwAAAAA=&#10;" fillcolor="white [3201]" strokecolor="#4e6128 [1606]" strokeweight="1.5pt">
              <v:textbox>
                <w:txbxContent>
                  <w:p w14:paraId="374AE393" w14:textId="77777777" w:rsidR="004E7B3B" w:rsidRPr="001E7194" w:rsidRDefault="004E7B3B" w:rsidP="00F96E85">
                    <w:pPr>
                      <w:jc w:val="center"/>
                      <w:rPr>
                        <w:b/>
                        <w:color w:val="4F6228" w:themeColor="accent3" w:themeShade="80"/>
                      </w:rPr>
                    </w:pPr>
                    <w:r>
                      <w:rPr>
                        <w:b/>
                        <w:color w:val="4F6228" w:themeColor="accent3" w:themeShade="80"/>
                      </w:rPr>
                      <w:t>Outil N°1</w:t>
                    </w:r>
                  </w:p>
                </w:txbxContent>
              </v:textbox>
            </v:shape>
            <v:oval id="Ellipse 157" o:spid="_x0000_s1111" style="position:absolute;left:550;top:15643;width:3429;height: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HsIA&#10;AADcAAAADwAAAGRycy9kb3ducmV2LnhtbERPTYvCMBC9C/sfwgheRNMKum41yiIo4kndZfU4NGNb&#10;bSaliVr/vRGEvc3jfc503phS3Kh2hWUFcT8CQZxaXXCm4Pdn2RuDcB5ZY2mZFDzIwXz20Zpiou2d&#10;d3Tb+0yEEHYJKsi9rxIpXZqTQde3FXHgTrY26AOsM6lrvIdwU8pBFI2kwYJDQ44VLXJKL/urUbCj&#10;4/mwvXTjwflLFhvzt0xXh1ipTrv5noDw1Ph/8du91mH+8BN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8IewgAAANwAAAAPAAAAAAAAAAAAAAAAAJgCAABkcnMvZG93&#10;bnJldi54bWxQSwUGAAAAAAQABAD1AAAAhwMAAAAA&#10;" filled="f" strokecolor="#76923c [2406]" strokeweight="2pt"/>
            <v:shape id="Connecteur droit avec flèche 158" o:spid="_x0000_s1112" type="#_x0000_t32" style="position:absolute;left:3966;top:11237;width:10191;height:4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0VccAAADcAAAADwAAAGRycy9kb3ducmV2LnhtbESPQWvCQBCF74L/YRmhl1I3FSw2dRUr&#10;CnpQ0BaktyE7JsHsbJpdTfz3nUPB2wzvzXvfTOedq9SNmlB6NvA6TEARZ96WnBv4/lq/TECFiGyx&#10;8kwG7hRgPuv3ppha3/KBbseYKwnhkKKBIsY61TpkBTkMQ18Ti3b2jcMoa5Nr22Ar4a7SoyR50w5L&#10;loYCa1oWlF2OV2dgv2ivv9vn0f20Oq3C8nP3/jPRO2OeBt3iA1SkLj7M/9cb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fRVxwAAANwAAAAPAAAAAAAA&#10;AAAAAAAAAKECAABkcnMvZG93bnJldi54bWxQSwUGAAAAAAQABAD5AAAAlQMAAAAA&#10;" strokecolor="#4e6128 [1606]" strokeweight="2.25pt">
              <v:stroke endarrow="open"/>
              <o:lock v:ext="edit" shapetype="f"/>
            </v:shape>
            <v:shape id="Zone de texte 159" o:spid="_x0000_s1113" type="#_x0000_t202" style="position:absolute;left:14211;top:9364;width:10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EfMEA&#10;AADcAAAADwAAAGRycy9kb3ducmV2LnhtbERPTWsCMRC9F/wPYYTealbBUlejiKKU3pr14m3YjLuL&#10;m8maRN39902h0Ns83uesNr1txYN8aBwrmE4yEMSlMw1XCk7F4e0DRIjIBlvHpGCgAJv16GWFuXFP&#10;/qaHjpVIIRxyVFDH2OVShrImi2HiOuLEXZy3GBP0lTQenynctnKWZe/SYsOpocaOdjWVV323Cs4H&#10;r7uzLtqjLZq7HaZ6/3UblHod99sliEh9/Bf/uT9Nmj9f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5RHzBAAAA3AAAAA8AAAAAAAAAAAAAAAAAmAIAAGRycy9kb3du&#10;cmV2LnhtbFBLBQYAAAAABAAEAPUAAACGAwAAAAA=&#10;" fillcolor="white [3201]" strokecolor="#4e6128 [1606]" strokeweight="1.5pt">
              <v:textbox>
                <w:txbxContent>
                  <w:p w14:paraId="347CB4D8" w14:textId="77777777" w:rsidR="004E7B3B" w:rsidRPr="001E7194" w:rsidRDefault="004E7B3B" w:rsidP="00F96E85">
                    <w:pPr>
                      <w:jc w:val="center"/>
                      <w:rPr>
                        <w:b/>
                        <w:color w:val="4F6228" w:themeColor="accent3" w:themeShade="80"/>
                      </w:rPr>
                    </w:pPr>
                    <w:r>
                      <w:rPr>
                        <w:b/>
                        <w:color w:val="4F6228" w:themeColor="accent3" w:themeShade="80"/>
                      </w:rPr>
                      <w:t>Vc choisi</w:t>
                    </w:r>
                  </w:p>
                </w:txbxContent>
              </v:textbox>
            </v:shape>
            <v:oval id="Ellipse 160" o:spid="_x0000_s1114" style="position:absolute;left:550;top:17186;width:4839;height: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Q18UA&#10;AADcAAAADwAAAGRycy9kb3ducmV2LnhtbESPT2vCQBDF7wW/wzKCl6KbeBAbXUUKluLJP0U9Dtkx&#10;iWZnQ3ar8dt3DgVvM7w37/1mvuxcre7UhsqzgXSUgCLOva24MPBzWA+noEJEtlh7JgNPCrBc9N7m&#10;mFn/4B3d97FQEsIhQwNljE2mdchLchhGviEW7eJbh1HWttC2xYeEu1qPk2SiHVYsDSU29FlSftv/&#10;OgM7Ol9P29t7Or5+6Grjjuv865QaM+h3qxmoSF18mf+vv63gT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pDXxQAAANwAAAAPAAAAAAAAAAAAAAAAAJgCAABkcnMv&#10;ZG93bnJldi54bWxQSwUGAAAAAAQABAD1AAAAigMAAAAA&#10;" filled="f" strokecolor="#76923c [2406]" strokeweight="2pt"/>
            <v:shape id="Connecteur droit avec flèche 161" o:spid="_x0000_s1115" type="#_x0000_t32" style="position:absolute;left:5288;top:14652;width:8782;height:3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dcUAAADcAAAADwAAAGRycy9kb3ducmV2LnhtbERPTWvCQBC9F/wPywi9FN3Eg9joKlEs&#10;tAcLjULwNmTHJJidTbOrif++Wyj0No/3OavNYBpxp87VlhXE0wgEcWF1zaWC0/FtsgDhPLLGxjIp&#10;eJCDzXr0tMJE256/6J75UoQQdgkqqLxvEyldUZFBN7UtceAutjPoA+xKqTvsQ7hp5CyK5tJgzaGh&#10;wpZ2FRXX7GYUfKb97fvjZfbI9/ne7baH1/NCHpR6Hg/pEoSnwf+L/9zvOsyfx/D7TLh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dcUAAADcAAAADwAAAAAAAAAA&#10;AAAAAAChAgAAZHJzL2Rvd25yZXYueG1sUEsFBgAAAAAEAAQA+QAAAJMDAAAAAA==&#10;" strokecolor="#4e6128 [1606]" strokeweight="2.25pt">
              <v:stroke endarrow="open"/>
              <o:lock v:ext="edit" shapetype="f"/>
            </v:shape>
            <v:shape id="Zone de texte 163" o:spid="_x0000_s1116" type="#_x0000_t202" style="position:absolute;left:14211;top:12779;width:1457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K8EA&#10;AADcAAAADwAAAGRycy9kb3ducmV2LnhtbERPTYvCMBC9L/gfwgh7W1MVZKlGEUWRvW3qxdvQjG2x&#10;mdQkavvvNwsLe5vH+5zVpreteJIPjWMF00kGgrh0puFKwbk4fHyCCBHZYOuYFAwUYLMeva0wN+7F&#10;3/TUsRIphEOOCuoYu1zKUNZkMUxcR5y4q/MWY4K+ksbjK4XbVs6ybCEtNpwaauxoV1N50w+r4HLw&#10;urvooj3aonnYYar3X/dBqfdxv12CiNTHf/Gf+2TS/MUcfp9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uSvBAAAA3AAAAA8AAAAAAAAAAAAAAAAAmAIAAGRycy9kb3du&#10;cmV2LnhtbFBLBQYAAAAABAAEAPUAAACGAwAAAAA=&#10;" fillcolor="white [3201]" strokecolor="#4e6128 [1606]" strokeweight="1.5pt">
              <v:textbox>
                <w:txbxContent>
                  <w:p w14:paraId="40E8D3CC" w14:textId="77777777" w:rsidR="004E7B3B" w:rsidRPr="001E7194" w:rsidRDefault="004E7B3B" w:rsidP="00264608">
                    <w:pPr>
                      <w:rPr>
                        <w:b/>
                        <w:color w:val="4F6228" w:themeColor="accent3" w:themeShade="80"/>
                      </w:rPr>
                    </w:pPr>
                    <w:r>
                      <w:rPr>
                        <w:b/>
                        <w:color w:val="4F6228" w:themeColor="accent3" w:themeShade="80"/>
                      </w:rPr>
                      <w:t>fz = 0.08 mm/dent</w:t>
                    </w:r>
                  </w:p>
                </w:txbxContent>
              </v:textbox>
            </v:shape>
            <v:oval id="Ellipse 165" o:spid="_x0000_s1117" style="position:absolute;left:550;top:20381;width:6833;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zT8MA&#10;AADcAAAADwAAAGRycy9kb3ducmV2LnhtbERPS2vCQBC+F/wPywi9lLqJULHRjUjBUnqqD9TjkB3z&#10;MDsbstsk/fddQfA2H99zlqvB1KKj1pWWFcSTCARxZnXJuYLDfvM6B+E8ssbaMin4IwerdPS0xETb&#10;nrfU7XwuQgi7BBUU3jeJlC4ryKCb2IY4cBfbGvQBtrnULfYh3NRyGkUzabDk0FBgQx8FZdfdr1Gw&#10;pXN1+rm+xNPqXZbf5rjJPk+xUs/jYb0A4WnwD/Hd/aXD/Nkb3J4JF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0zT8MAAADcAAAADwAAAAAAAAAAAAAAAACYAgAAZHJzL2Rv&#10;d25yZXYueG1sUEsFBgAAAAAEAAQA9QAAAIgDAAAAAA==&#10;" filled="f" strokecolor="#76923c [2406]" strokeweight="2pt"/>
            <v:shape id="Connecteur droit avec flèche 168" o:spid="_x0000_s1118" type="#_x0000_t32" style="position:absolute;left:7271;top:19279;width:6786;height:2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6McAAADcAAAADwAAAGRycy9kb3ducmV2LnhtbESPQWvCQBCF74L/YZlCL1I3ehBNXUXF&#10;gh4UtAXpbchOk9DsbMyuJv77zqHgbYb35r1v5svOVepOTSg9GxgNE1DEmbcl5wa+Pj/epqBCRLZY&#10;eSYDDwqwXPR7c0ytb/lE93PMlYRwSNFAEWOdah2yghyGoa+JRfvxjcMoa5Nr22Ar4a7S4ySZaIcl&#10;S0OBNW0Kyn7PN2fguGpv1/1g/LhsL9uwWR9m31N9MOb1pVu9g4rUxaf5/3pnBX8itPKMT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T7oxwAAANwAAAAPAAAAAAAA&#10;AAAAAAAAAKECAABkcnMvZG93bnJldi54bWxQSwUGAAAAAAQABAD5AAAAlQMAAAAA&#10;" strokecolor="#4e6128 [1606]" strokeweight="2.25pt">
              <v:stroke endarrow="open"/>
              <o:lock v:ext="edit" shapetype="f"/>
            </v:shape>
            <v:shape id="Zone de texte 169" o:spid="_x0000_s1119" type="#_x0000_t202" style="position:absolute;left:14211;top:16522;width:14573;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OwcEA&#10;AADcAAAADwAAAGRycy9kb3ducmV2LnhtbERPTYvCMBC9L/gfwgje1tQ9yG41iigu4m1TL96GZmyL&#10;zaQmUdt/bxYW9jaP9znLdW9b8SAfGscKZtMMBHHpTMOVglOxf/8EESKywdYxKRgowHo1eltibtyT&#10;f+ihYyVSCIccFdQxdrmUoazJYpi6jjhxF+ctxgR9JY3HZwq3rfzIsrm02HBqqLGjbU3lVd+tgvPe&#10;6+6si/bbFs3dDjO9O94GpSbjfrMAEamP/+I/98Gk+fMv+H0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jsHBAAAA3AAAAA8AAAAAAAAAAAAAAAAAmAIAAGRycy9kb3du&#10;cmV2LnhtbFBLBQYAAAAABAAEAPUAAACGAwAAAAA=&#10;" fillcolor="white [3201]" strokecolor="#4e6128 [1606]" strokeweight="1.5pt">
              <v:textbox>
                <w:txbxContent>
                  <w:p w14:paraId="33F4DFDF" w14:textId="77777777" w:rsidR="004E7B3B" w:rsidRPr="001E7194" w:rsidRDefault="004E7B3B" w:rsidP="00F96E85">
                    <w:pPr>
                      <w:jc w:val="center"/>
                      <w:rPr>
                        <w:b/>
                        <w:color w:val="4F6228" w:themeColor="accent3" w:themeShade="80"/>
                      </w:rPr>
                    </w:pPr>
                    <w:r>
                      <w:rPr>
                        <w:b/>
                        <w:color w:val="4F6228" w:themeColor="accent3" w:themeShade="80"/>
                      </w:rPr>
                      <w:t>Mise en route des arrosages 1 et 2</w:t>
                    </w:r>
                  </w:p>
                </w:txbxContent>
              </v:textbox>
            </v:shape>
          </v:group>
        </w:pict>
      </w:r>
      <w:r w:rsidR="00264608">
        <w:rPr>
          <w:noProof/>
          <w:lang w:eastAsia="fr-FR"/>
        </w:rPr>
        <w:drawing>
          <wp:anchor distT="0" distB="0" distL="114300" distR="114300" simplePos="0" relativeHeight="252043264" behindDoc="1" locked="0" layoutInCell="1" allowOverlap="1" wp14:anchorId="07250581" wp14:editId="3250ED7F">
            <wp:simplePos x="0" y="0"/>
            <wp:positionH relativeFrom="column">
              <wp:posOffset>1889760</wp:posOffset>
            </wp:positionH>
            <wp:positionV relativeFrom="paragraph">
              <wp:posOffset>294640</wp:posOffset>
            </wp:positionV>
            <wp:extent cx="3267075" cy="2345055"/>
            <wp:effectExtent l="0" t="0" r="9525" b="0"/>
            <wp:wrapTight wrapText="bothSides">
              <wp:wrapPolygon edited="0">
                <wp:start x="0" y="0"/>
                <wp:lineTo x="0" y="21407"/>
                <wp:lineTo x="21537" y="21407"/>
                <wp:lineTo x="21537" y="0"/>
                <wp:lineTo x="0" y="0"/>
              </wp:wrapPolygon>
            </wp:wrapTight>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0513" t="2281" r="14744" b="14998"/>
                    <a:stretch/>
                  </pic:blipFill>
                  <pic:spPr bwMode="auto">
                    <a:xfrm>
                      <a:off x="0" y="0"/>
                      <a:ext cx="3267075" cy="2345055"/>
                    </a:xfrm>
                    <a:prstGeom prst="rect">
                      <a:avLst/>
                    </a:prstGeom>
                    <a:ln>
                      <a:noFill/>
                    </a:ln>
                    <a:extLst>
                      <a:ext uri="{53640926-AAD7-44d8-BBD7-CCE9431645EC}">
                        <a14:shadowObscured xmlns:a14="http://schemas.microsoft.com/office/drawing/2010/main"/>
                      </a:ext>
                    </a:extLst>
                  </pic:spPr>
                </pic:pic>
              </a:graphicData>
            </a:graphic>
          </wp:anchor>
        </w:drawing>
      </w:r>
      <w:r w:rsidR="00F328B7">
        <w:rPr>
          <w:rFonts w:cs="Arial"/>
        </w:rPr>
        <w:t>Cet outil n’existe pas dans le logiciel EFICN, il faut choisir une fraise 2T</w:t>
      </w:r>
      <w:r w:rsidR="00C93927">
        <w:rPr>
          <w:rFonts w:cs="Arial"/>
        </w:rPr>
        <w:t xml:space="preserve"> Ø10 et le faire évoluer ensuite.</w:t>
      </w:r>
    </w:p>
    <w:p w14:paraId="5CB3AD80" w14:textId="77777777" w:rsidR="0000221B" w:rsidRDefault="0000221B" w:rsidP="00A25C80">
      <w:pPr>
        <w:rPr>
          <w:rFonts w:cs="Arial"/>
        </w:rPr>
      </w:pPr>
    </w:p>
    <w:p w14:paraId="7413F50B" w14:textId="77777777" w:rsidR="003C4B5F" w:rsidRDefault="003C4B5F" w:rsidP="00A25C80">
      <w:pPr>
        <w:rPr>
          <w:rFonts w:cs="Arial"/>
        </w:rPr>
      </w:pPr>
    </w:p>
    <w:p w14:paraId="3CAC9644" w14:textId="77777777" w:rsidR="005D057B" w:rsidRPr="00F328B7" w:rsidRDefault="003C4B5F" w:rsidP="00A25C80">
      <w:pPr>
        <w:rPr>
          <w:noProof/>
          <w:lang w:eastAsia="en-GB"/>
        </w:rPr>
      </w:pPr>
      <w:r w:rsidRPr="00F328B7">
        <w:rPr>
          <w:noProof/>
          <w:lang w:eastAsia="en-GB"/>
        </w:rPr>
        <w:t xml:space="preserve"> </w:t>
      </w:r>
    </w:p>
    <w:p w14:paraId="440D7E80" w14:textId="77777777" w:rsidR="00D6409B" w:rsidRDefault="00264608" w:rsidP="00A25C80">
      <w:pPr>
        <w:rPr>
          <w:noProof/>
          <w:lang w:eastAsia="en-GB"/>
        </w:rPr>
      </w:pPr>
      <w:r w:rsidRPr="00AE5FDC">
        <w:rPr>
          <w:b/>
          <w:i/>
          <w:noProof/>
          <w:lang w:eastAsia="en-GB"/>
        </w:rPr>
        <w:t>Famille</w:t>
      </w:r>
      <w:r>
        <w:rPr>
          <w:noProof/>
          <w:lang w:eastAsia="en-GB"/>
        </w:rPr>
        <w:t> : Fraise monobloc</w:t>
      </w:r>
    </w:p>
    <w:p w14:paraId="54BADF7F" w14:textId="77777777" w:rsidR="00264608" w:rsidRDefault="00264608" w:rsidP="00A25C80">
      <w:pPr>
        <w:rPr>
          <w:noProof/>
          <w:lang w:eastAsia="en-GB"/>
        </w:rPr>
      </w:pPr>
      <w:r w:rsidRPr="00AE5FDC">
        <w:rPr>
          <w:b/>
          <w:i/>
          <w:noProof/>
          <w:lang w:eastAsia="en-GB"/>
        </w:rPr>
        <w:t>Sous famille</w:t>
      </w:r>
      <w:r>
        <w:rPr>
          <w:noProof/>
          <w:lang w:eastAsia="en-GB"/>
        </w:rPr>
        <w:t> :</w:t>
      </w:r>
      <w:r w:rsidR="003070D2">
        <w:rPr>
          <w:noProof/>
          <w:lang w:eastAsia="en-GB"/>
        </w:rPr>
        <w:t xml:space="preserve"> Fraise 2T</w:t>
      </w:r>
    </w:p>
    <w:p w14:paraId="201CF3AA" w14:textId="77777777" w:rsidR="00264608" w:rsidRDefault="00264608" w:rsidP="00A25C80">
      <w:pPr>
        <w:rPr>
          <w:noProof/>
          <w:lang w:eastAsia="en-GB"/>
        </w:rPr>
      </w:pPr>
      <w:r w:rsidRPr="00AE5FDC">
        <w:rPr>
          <w:b/>
          <w:i/>
          <w:noProof/>
          <w:lang w:eastAsia="en-GB"/>
        </w:rPr>
        <w:t>Diamètre</w:t>
      </w:r>
      <w:r>
        <w:rPr>
          <w:noProof/>
          <w:lang w:eastAsia="en-GB"/>
        </w:rPr>
        <w:t> : 10</w:t>
      </w:r>
    </w:p>
    <w:p w14:paraId="11BC8326" w14:textId="77777777" w:rsidR="00AE5FDC" w:rsidRDefault="00AE5FDC" w:rsidP="00AE5FDC">
      <w:pPr>
        <w:rPr>
          <w:noProof/>
          <w:lang w:eastAsia="en-GB"/>
        </w:rPr>
      </w:pPr>
      <w:r>
        <w:rPr>
          <w:noProof/>
          <w:lang w:eastAsia="en-GB"/>
        </w:rPr>
        <w:t xml:space="preserve">Puis sélectionner : </w:t>
      </w:r>
    </w:p>
    <w:p w14:paraId="07FFF9BD" w14:textId="77777777" w:rsidR="00AE5FDC" w:rsidRDefault="006153C0" w:rsidP="00AE5FDC">
      <w:pPr>
        <w:rPr>
          <w:noProof/>
          <w:lang w:eastAsia="en-GB"/>
        </w:rPr>
      </w:pPr>
      <w:r>
        <w:rPr>
          <w:noProof/>
          <w:lang w:val="en-GB" w:eastAsia="en-GB"/>
        </w:rPr>
        <w:pict w14:anchorId="65B3ED7D">
          <v:group id="Groupe 21645" o:spid="_x0000_s1120" style="position:absolute;left:0;text-align:left;margin-left:48.6pt;margin-top:4.2pt;width:248.95pt;height:53.05pt;z-index:252268544" coordsize="31614,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">
            <v:oval id="Ellipse 21642" o:spid="_x0000_s1121" style="position:absolute;left:27518;width:4096;height: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tHscA&#10;AADeAAAADwAAAGRycy9kb3ducmV2LnhtbESPQWsCMRSE70L/Q3iF3jTr0kq7NUorCFIQrLXo8bF5&#10;3V3cvMQkuuu/b4RCj8PMfMNM571pxYV8aCwrGI8yEMSl1Q1XCnZfy+EziBCRNbaWScGVAsxnd4Mp&#10;Ftp2/EmXbaxEgnAoUEEdoyukDGVNBsPIOuLk/VhvMCbpK6k9dgluWpln2UQabDgt1OhoUVN53J6N&#10;go/1i+flt9scD/sndrvr5l2eOqUe7vu3VxCR+vgf/muvtIJ8PHnM4XY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8LR7HAAAA3gAAAA8AAAAAAAAAAAAAAAAAmAIAAGRy&#10;cy9kb3ducmV2LnhtbFBLBQYAAAAABAAEAPUAAACMAwAAAAA=&#10;" filled="f" strokecolor="#f93" strokeweight="2pt"/>
            <v:shape id="Connecteur droit avec flèche 21643" o:spid="_x0000_s1122" type="#_x0000_t32" style="position:absolute;left:18288;top:517;width:9789;height:2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XJcUAAADeAAAADwAAAGRycy9kb3ducmV2LnhtbESPS4vCMBSF9wP+h3AFN4OmVZGhGmVG&#10;8AFupurC5aW505ZpbkoTtfrrjSC4PJzHx5ktWlOJCzWutKwgHkQgiDOrS84VHA+r/hcI55E1VpZJ&#10;wY0cLOadjxkm2l45pcve5yKMsEtQQeF9nUjpsoIMuoGtiYP3ZxuDPsgml7rBaxg3lRxG0UQaLDkQ&#10;CqxpWVD2vz+bABn56OewW/+m9+2Jd5tPwliSUr1u+z0F4an17/CrvdUKhvFkPILnnXAF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7XJcUAAADeAAAADwAAAAAAAAAA&#10;AAAAAAChAgAAZHJzL2Rvd25yZXYueG1sUEsFBgAAAAAEAAQA+QAAAJMDAAAAAA==&#10;" strokecolor="#f93" strokeweight="2.25pt">
              <v:stroke endarrow="open"/>
              <o:lock v:ext="edit" shapetype="f"/>
            </v:shape>
            <v:shape id="Zone de texte 21644" o:spid="_x0000_s1123" type="#_x0000_t202" style="position:absolute;top:2242;width:18273;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tMUA&#10;AADeAAAADwAAAGRycy9kb3ducmV2LnhtbESPzYrCMBSF9wO+Q7iCuzG1FJVqFBEFF8JgZxYuL821&#10;KTY3pYm1M08/GRhweTg/H2e9HWwjeup87VjBbJqAIC6drrlS8PV5fF+C8AFZY+OYFHyTh+1m9LbG&#10;XLsnX6gvQiXiCPscFZgQ2lxKXxqy6KeuJY7ezXUWQ5RdJXWHzzhuG5kmyVxarDkSDLa0N1Tei4eN&#10;kMXlXhf9+cDn688tlR+mNZlRajIedisQgYbwCv+3T1pBOptnGf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tO0xQAAAN4AAAAPAAAAAAAAAAAAAAAAAJgCAABkcnMv&#10;ZG93bnJldi54bWxQSwUGAAAAAAQABAD1AAAAigMAAAAA&#10;" fillcolor="white [3201]" strokecolor="#f93" strokeweight="1.5pt">
              <v:textbox>
                <w:txbxContent>
                  <w:p w14:paraId="4DA12BE0" w14:textId="77777777" w:rsidR="004E7B3B" w:rsidRPr="00EE02C9" w:rsidRDefault="004E7B3B" w:rsidP="00F96E85">
                    <w:pPr>
                      <w:jc w:val="center"/>
                      <w:rPr>
                        <w:b/>
                        <w:color w:val="984806" w:themeColor="accent6" w:themeShade="80"/>
                      </w:rPr>
                    </w:pPr>
                    <w:r>
                      <w:rPr>
                        <w:b/>
                        <w:color w:val="984806" w:themeColor="accent6" w:themeShade="80"/>
                      </w:rPr>
                      <w:t>Vérifier le nombre de dent de votre outil</w:t>
                    </w:r>
                  </w:p>
                </w:txbxContent>
              </v:textbox>
            </v:shape>
          </v:group>
        </w:pict>
      </w:r>
      <w:r w:rsidR="00AE5FDC">
        <w:rPr>
          <w:noProof/>
          <w:lang w:eastAsia="en-GB"/>
        </w:rPr>
        <w:t>Fraises TITEX</w:t>
      </w:r>
    </w:p>
    <w:p w14:paraId="021C6C3B" w14:textId="77777777" w:rsidR="00AE5FDC" w:rsidRDefault="00AE5FDC" w:rsidP="00A25C80">
      <w:pPr>
        <w:rPr>
          <w:noProof/>
          <w:lang w:eastAsia="en-GB"/>
        </w:rPr>
      </w:pPr>
    </w:p>
    <w:p w14:paraId="1770B920" w14:textId="77777777" w:rsidR="00264608" w:rsidRPr="00C93927" w:rsidRDefault="00264608" w:rsidP="00A25C80">
      <w:pPr>
        <w:rPr>
          <w:noProof/>
          <w:lang w:eastAsia="en-GB"/>
        </w:rPr>
      </w:pPr>
    </w:p>
    <w:p w14:paraId="5A7AC21D" w14:textId="77777777" w:rsidR="00C93927" w:rsidRDefault="00C93927" w:rsidP="00A25C80">
      <w:pPr>
        <w:rPr>
          <w:noProof/>
          <w:lang w:eastAsia="en-GB"/>
        </w:rPr>
      </w:pPr>
    </w:p>
    <w:p w14:paraId="3275B9F0" w14:textId="77777777" w:rsidR="00234AD9" w:rsidRDefault="00234AD9" w:rsidP="00A25C80">
      <w:pPr>
        <w:rPr>
          <w:noProof/>
          <w:lang w:eastAsia="en-GB"/>
        </w:rPr>
      </w:pPr>
    </w:p>
    <w:p w14:paraId="696AF923" w14:textId="77777777" w:rsidR="00234AD9" w:rsidRPr="00492A44" w:rsidRDefault="00234AD9" w:rsidP="00A25C80">
      <w:pPr>
        <w:rPr>
          <w:noProof/>
          <w:sz w:val="16"/>
          <w:lang w:eastAsia="en-GB"/>
        </w:rPr>
      </w:pPr>
    </w:p>
    <w:p w14:paraId="47E4A275" w14:textId="77777777" w:rsidR="00C93927" w:rsidRPr="00C93927" w:rsidRDefault="00234AD9" w:rsidP="00234AD9">
      <w:pPr>
        <w:pStyle w:val="Information"/>
        <w:ind w:left="0"/>
        <w:rPr>
          <w:lang w:eastAsia="en-GB"/>
        </w:rPr>
      </w:pPr>
      <w:r>
        <w:rPr>
          <w:lang w:eastAsia="en-GB"/>
        </w:rPr>
        <w:t>EFICN calcul imédiatement les autres paramètres de coupe N et Vf.</w:t>
      </w:r>
    </w:p>
    <w:p w14:paraId="29394E2D" w14:textId="77777777" w:rsidR="00C93927" w:rsidRPr="00492A44" w:rsidRDefault="00C93927" w:rsidP="00A25C80">
      <w:pPr>
        <w:rPr>
          <w:noProof/>
          <w:sz w:val="14"/>
          <w:lang w:eastAsia="en-GB"/>
        </w:rPr>
      </w:pPr>
    </w:p>
    <w:p w14:paraId="1678EEDD" w14:textId="77777777" w:rsidR="00AE5FDC" w:rsidRPr="00C93927" w:rsidRDefault="00AE5FDC" w:rsidP="00A25C80">
      <w:pPr>
        <w:rPr>
          <w:noProof/>
          <w:lang w:eastAsia="en-GB"/>
        </w:rPr>
      </w:pPr>
    </w:p>
    <w:p w14:paraId="387057F2" w14:textId="77777777" w:rsidR="00C93927" w:rsidRPr="00C93927" w:rsidRDefault="00492A44" w:rsidP="003070D2">
      <w:pPr>
        <w:pStyle w:val="Puce1"/>
        <w:rPr>
          <w:noProof/>
          <w:lang w:eastAsia="en-GB"/>
        </w:rPr>
      </w:pPr>
      <w:r>
        <w:rPr>
          <w:rFonts w:cs="Arial"/>
          <w:noProof/>
          <w:lang w:eastAsia="fr-FR"/>
        </w:rPr>
        <w:drawing>
          <wp:anchor distT="0" distB="0" distL="114300" distR="114300" simplePos="0" relativeHeight="252276736" behindDoc="1" locked="0" layoutInCell="1" allowOverlap="1" wp14:anchorId="42AAB1C5" wp14:editId="2972B8D8">
            <wp:simplePos x="0" y="0"/>
            <wp:positionH relativeFrom="column">
              <wp:posOffset>3971925</wp:posOffset>
            </wp:positionH>
            <wp:positionV relativeFrom="paragraph">
              <wp:posOffset>19050</wp:posOffset>
            </wp:positionV>
            <wp:extent cx="2288540" cy="1038225"/>
            <wp:effectExtent l="0" t="0" r="0" b="9525"/>
            <wp:wrapTight wrapText="bothSides">
              <wp:wrapPolygon edited="0">
                <wp:start x="0" y="0"/>
                <wp:lineTo x="0" y="21402"/>
                <wp:lineTo x="21396" y="21402"/>
                <wp:lineTo x="21396" y="0"/>
                <wp:lineTo x="0" y="0"/>
              </wp:wrapPolygon>
            </wp:wrapTight>
            <wp:docPr id="21663" name="Image 21663" descr="C:\Users\christelleabis\Pictures\Boulot\Presse\20131030_1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hristelleabis\Pictures\Boulot\Presse\20131030_16014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392" r="9338" b="7479"/>
                    <a:stretch/>
                  </pic:blipFill>
                  <pic:spPr bwMode="auto">
                    <a:xfrm>
                      <a:off x="0" y="0"/>
                      <a:ext cx="2288540" cy="1038225"/>
                    </a:xfrm>
                    <a:prstGeom prst="rect">
                      <a:avLst/>
                    </a:prstGeom>
                    <a:noFill/>
                    <a:ln>
                      <a:noFill/>
                    </a:ln>
                    <a:extLst>
                      <a:ext uri="{53640926-AAD7-44d8-BBD7-CCE9431645EC}">
                        <a14:shadowObscured xmlns:a14="http://schemas.microsoft.com/office/drawing/2010/main"/>
                      </a:ext>
                    </a:extLst>
                  </pic:spPr>
                </pic:pic>
              </a:graphicData>
            </a:graphic>
          </wp:anchor>
        </w:drawing>
      </w:r>
      <w:r w:rsidR="003070D2">
        <w:rPr>
          <w:noProof/>
          <w:lang w:eastAsia="en-GB"/>
        </w:rPr>
        <w:t xml:space="preserve">Personnalisation et </w:t>
      </w:r>
      <w:r w:rsidR="003B7874">
        <w:rPr>
          <w:noProof/>
          <w:lang w:eastAsia="en-GB"/>
        </w:rPr>
        <w:t>arrache</w:t>
      </w:r>
      <w:r w:rsidR="003070D2">
        <w:rPr>
          <w:noProof/>
          <w:lang w:eastAsia="en-GB"/>
        </w:rPr>
        <w:t xml:space="preserve"> carotte</w:t>
      </w:r>
    </w:p>
    <w:p w14:paraId="48EAB994" w14:textId="77777777" w:rsidR="00C93927" w:rsidRPr="00492A44" w:rsidRDefault="003070D2" w:rsidP="00A25C80">
      <w:pPr>
        <w:rPr>
          <w:rFonts w:cs="Arial"/>
        </w:rPr>
      </w:pPr>
      <w:r>
        <w:rPr>
          <w:rFonts w:cs="Arial"/>
        </w:rPr>
        <w:t>Nous allons utiliser une fraise 2T de diamètre 2.</w:t>
      </w:r>
      <w:r w:rsidR="00492A44" w:rsidRPr="00492A4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6FDE345C" w14:textId="77777777" w:rsidR="00F61AF3" w:rsidRDefault="00F61AF3" w:rsidP="00F61AF3">
      <w:pPr>
        <w:pStyle w:val="Question"/>
        <w:ind w:left="0" w:firstLine="0"/>
      </w:pPr>
      <w:r>
        <w:t>A l’aide du dossier ressource « Usinage par enlèvement de matière », déterminer la fréquence de rotation N de cet outil.</w:t>
      </w:r>
    </w:p>
    <w:p w14:paraId="3A8BA635" w14:textId="77777777" w:rsidR="00940851" w:rsidRDefault="00940851" w:rsidP="00F61AF3">
      <w:pPr>
        <w:rPr>
          <w:color w:val="FF0000"/>
        </w:rPr>
      </w:pPr>
    </w:p>
    <w:p w14:paraId="1A74119A" w14:textId="77777777" w:rsidR="00940851" w:rsidRDefault="00940851" w:rsidP="00940851">
      <w:pPr>
        <w:pStyle w:val="Information"/>
        <w:ind w:left="0"/>
        <w:rPr>
          <w:rFonts w:cs="Arial"/>
        </w:rPr>
      </w:pPr>
      <w:r>
        <w:t xml:space="preserve">La limite de la machine utilisée est de </w:t>
      </w:r>
      <w:r w:rsidR="00940F81">
        <w:rPr>
          <w:rFonts w:cs="Arial"/>
        </w:rPr>
        <w:t>2500</w:t>
      </w:r>
      <w:r>
        <w:rPr>
          <w:rFonts w:cs="Arial"/>
        </w:rPr>
        <w:t xml:space="preserve"> tr/min.</w:t>
      </w:r>
    </w:p>
    <w:p w14:paraId="71D40C52" w14:textId="77777777" w:rsidR="00F61AF3" w:rsidRPr="00492A44" w:rsidRDefault="00F61AF3" w:rsidP="00F61AF3">
      <w:pPr>
        <w:rPr>
          <w:color w:val="FF0000"/>
          <w:sz w:val="12"/>
        </w:rPr>
      </w:pPr>
    </w:p>
    <w:p w14:paraId="6EE99BA6" w14:textId="77777777" w:rsidR="00234AD9" w:rsidRPr="00234AD9" w:rsidRDefault="00F61AF3" w:rsidP="00F61AF3">
      <w:pPr>
        <w:pStyle w:val="Question"/>
        <w:ind w:left="0" w:firstLine="0"/>
        <w:rPr>
          <w:rFonts w:cs="Arial"/>
        </w:rPr>
      </w:pPr>
      <w:r>
        <w:t>Peut-on envisager d’usiner avec cette fréquence de rotation</w:t>
      </w:r>
      <w:r w:rsidR="00234AD9">
        <w:t> ?</w:t>
      </w:r>
    </w:p>
    <w:p w14:paraId="130524DF" w14:textId="77777777" w:rsidR="00234AD9" w:rsidRDefault="00234AD9" w:rsidP="00F61AF3">
      <w:r>
        <w:t>Dans EFICN, nous n’allons pas fixer la vitesse de coupe mais la fréquence de rotation afin d’imposer la valeur limite.</w:t>
      </w:r>
    </w:p>
    <w:p w14:paraId="47643256" w14:textId="77777777" w:rsidR="00234AD9" w:rsidRDefault="00234AD9" w:rsidP="00F61AF3"/>
    <w:p w14:paraId="69EBF757" w14:textId="77777777" w:rsidR="00234AD9" w:rsidRPr="00C93927" w:rsidRDefault="003070D2" w:rsidP="00A25C80">
      <w:pPr>
        <w:rPr>
          <w:noProof/>
          <w:lang w:eastAsia="en-GB"/>
        </w:rPr>
      </w:pPr>
      <w:r>
        <w:rPr>
          <w:noProof/>
          <w:lang w:eastAsia="fr-FR"/>
        </w:rPr>
        <w:drawing>
          <wp:anchor distT="0" distB="0" distL="114300" distR="114300" simplePos="0" relativeHeight="252065792" behindDoc="1" locked="0" layoutInCell="1" allowOverlap="1" wp14:anchorId="312A0DFC" wp14:editId="35675C62">
            <wp:simplePos x="0" y="0"/>
            <wp:positionH relativeFrom="column">
              <wp:posOffset>1868170</wp:posOffset>
            </wp:positionH>
            <wp:positionV relativeFrom="paragraph">
              <wp:posOffset>-178435</wp:posOffset>
            </wp:positionV>
            <wp:extent cx="3535045" cy="2804160"/>
            <wp:effectExtent l="0" t="0" r="8255" b="0"/>
            <wp:wrapTight wrapText="bothSides">
              <wp:wrapPolygon edited="0">
                <wp:start x="0" y="0"/>
                <wp:lineTo x="0" y="21424"/>
                <wp:lineTo x="21534" y="21424"/>
                <wp:lineTo x="2153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35045" cy="2804160"/>
                    </a:xfrm>
                    <a:prstGeom prst="rect">
                      <a:avLst/>
                    </a:prstGeom>
                  </pic:spPr>
                </pic:pic>
              </a:graphicData>
            </a:graphic>
          </wp:anchor>
        </w:drawing>
      </w:r>
    </w:p>
    <w:p w14:paraId="1C7CA63D" w14:textId="77777777" w:rsidR="00C93927" w:rsidRPr="00C93927" w:rsidRDefault="00C93927" w:rsidP="00A25C80">
      <w:pPr>
        <w:rPr>
          <w:noProof/>
          <w:lang w:eastAsia="en-GB"/>
        </w:rPr>
      </w:pPr>
    </w:p>
    <w:p w14:paraId="75023FA2" w14:textId="77777777" w:rsidR="00C93927" w:rsidRPr="00C93927" w:rsidRDefault="006153C0" w:rsidP="00A25C80">
      <w:pPr>
        <w:rPr>
          <w:noProof/>
          <w:lang w:eastAsia="en-GB"/>
        </w:rPr>
      </w:pPr>
      <w:r>
        <w:rPr>
          <w:noProof/>
          <w:lang w:val="en-GB" w:eastAsia="en-GB"/>
        </w:rPr>
        <w:pict w14:anchorId="594FDB4A">
          <v:group id="Groupe 21577" o:spid="_x0000_s1124" style="position:absolute;left:0;text-align:left;margin-left:278.55pt;margin-top:5.9pt;width:227.95pt;height:136.1pt;z-index:252082176;mso-width-relative:margin;mso-height-relative:margin" coordorigin="-185" coordsize="28950,1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">
            <v:oval id="Ellipse 188" o:spid="_x0000_s1125" style="position:absolute;left:-185;top:5612;width:342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6K8UA&#10;AADcAAAADwAAAGRycy9kb3ducmV2LnhtbESPT2vCQBDF70K/wzKFXkQ38SA2uooISunJP0U9Dtkx&#10;iWZnQ3ar8ds7h0JvM7w37/1mtuhcre7UhsqzgXSYgCLOva24MPBzWA8moEJEtlh7JgNPCrCYv/Vm&#10;mFn/4B3d97FQEsIhQwNljE2mdchLchiGviEW7eJbh1HWttC2xYeEu1qPkmSsHVYsDSU2tCopv+1/&#10;nYEdna+n7a2fjq6fuvp2x3W+OaXGfLx3yymoSF38N/9df1nBnwitPCMT6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HorxQAAANwAAAAPAAAAAAAAAAAAAAAAAJgCAABkcnMv&#10;ZG93bnJldi54bWxQSwUGAAAAAAQABAD1AAAAigMAAAAA&#10;" filled="f" strokecolor="#76923c [2406]" strokeweight="2pt"/>
            <v:shape id="Connecteur droit avec flèche 189" o:spid="_x0000_s1126" type="#_x0000_t32" style="position:absolute;left:3429;top:1333;width:10191;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9icQAAADcAAAADwAAAGRycy9kb3ducmV2LnhtbERPS4vCMBC+C/sfwix4EU3Xg9RqFFcU&#10;9KDgA8Tb0My2ZZtJbaKt/36zIHibj+8503lrSvGg2hWWFXwNIhDEqdUFZwrOp3U/BuE8ssbSMil4&#10;koP57KMzxUTbhg/0OPpMhBB2CSrIva8SKV2ak0E3sBVx4H5sbdAHWGdS19iEcFPKYRSNpMGCQ0OO&#10;FS1zSn+Pd6Ngv2jut21v+LysLiu3/N6Nr7HcKdX9bBcTEJ5a/xa/3Bsd5sdj+H8mX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X2JxAAAANwAAAAPAAAAAAAAAAAA&#10;AAAAAKECAABkcnMvZG93bnJldi54bWxQSwUGAAAAAAQABAD5AAAAkgMAAAAA&#10;" strokecolor="#4e6128 [1606]" strokeweight="2.25pt">
              <v:stroke endarrow="open"/>
              <o:lock v:ext="edit" shapetype="f"/>
            </v:shape>
            <v:shape id="Zone de texte 190" o:spid="_x0000_s1127" type="#_x0000_t202" style="position:absolute;left:13620;width:10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Xe8QA&#10;AADcAAAADwAAAGRycy9kb3ducmV2LnhtbESPQW/CMAyF70j7D5En7QYpO0ysIyDExDTtRroLN6sx&#10;bUXjdEmA9t/Ph0m72XrP731eb0ffqxvF1AU2sFwUoIjr4DpuDHxXh/kKVMrIDvvAZGCiBNvNw2yN&#10;pQt3PtLN5kZJCKcSDbQ5D6XWqW7JY1qEgVi0c4ges6yx0S7iXcJ9r5+L4kV77FgaWhxo31J9sVdv&#10;4HSIdjjZqv/wVXf109K+f/1Mxjw9jrs3UJnG/G/+u/50gv8q+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6V3vEAAAA3AAAAA8AAAAAAAAAAAAAAAAAmAIAAGRycy9k&#10;b3ducmV2LnhtbFBLBQYAAAAABAAEAPUAAACJAwAAAAA=&#10;" fillcolor="white [3201]" strokecolor="#4e6128 [1606]" strokeweight="1.5pt">
              <v:textbox>
                <w:txbxContent>
                  <w:p w14:paraId="65F23C92" w14:textId="77777777" w:rsidR="004E7B3B" w:rsidRPr="001E7194" w:rsidRDefault="004E7B3B" w:rsidP="003070D2">
                    <w:pPr>
                      <w:rPr>
                        <w:b/>
                        <w:color w:val="4F6228" w:themeColor="accent3" w:themeShade="80"/>
                      </w:rPr>
                    </w:pPr>
                    <w:r>
                      <w:rPr>
                        <w:b/>
                        <w:color w:val="4F6228" w:themeColor="accent3" w:themeShade="80"/>
                      </w:rPr>
                      <w:t>Outil N°4</w:t>
                    </w:r>
                  </w:p>
                </w:txbxContent>
              </v:textbox>
            </v:shape>
            <v:oval id="Ellipse 191" o:spid="_x0000_s1128" style="position:absolute;left:404;top:11391;width:3429;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Fa8EA&#10;AADcAAAADwAAAGRycy9kb3ducmV2LnhtbERPy6rCMBDdX/AfwghuLprWhVyrUURQxJUv1OXQjG21&#10;mZQmav17Iwh3N4fznPG0MaV4UO0KywriXgSCOLW64EzBYb/o/oFwHlljaZkUvMjBdNL6GWOi7ZO3&#10;9Nj5TIQQdgkqyL2vEildmpNB17MVceAutjboA6wzqWt8hnBTyn4UDaTBgkNDjhXNc0pvu7tRsKXz&#10;9bS5/cb961AWa3NcpMtTrFSn3cxGIDw1/l/8da90mD+M4fNMuEB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TRWvBAAAA3AAAAA8AAAAAAAAAAAAAAAAAmAIAAGRycy9kb3du&#10;cmV2LnhtbFBLBQYAAAAABAAEAPUAAACGAwAAAAA=&#10;" filled="f" strokecolor="#76923c [2406]" strokeweight="2pt"/>
            <v:shape id="Connecteur droit avec flèche 21568" o:spid="_x0000_s1129" type="#_x0000_t32" style="position:absolute;left:3833;top:5000;width:8078;height:68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9WscAAADeAAAADwAAAGRycy9kb3ducmV2LnhtbERPTWvCQBC9F/wPywi9SN0YqGjqGlJJ&#10;oT1YqBaktyE7JsHsbJrdmPjvuwehx8f73qSjacSVOldbVrCYRyCIC6trLhV8H9+eViCcR9bYWCYF&#10;N3KQbicPG0y0HfiLrgdfihDCLkEFlfdtIqUrKjLo5rYlDtzZdgZ9gF0pdYdDCDeNjKNoKQ3WHBoq&#10;bGlXUXE59EbBZzb0vx+z+HbKT7nbve7XPyu5V+pxOmYvIDyN/l98d79rBfHieRn2hjvhCs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H1axwAAAN4AAAAPAAAAAAAA&#10;AAAAAAAAAKECAABkcnMvZG93bnJldi54bWxQSwUGAAAAAAQABAD5AAAAlQMAAAAA&#10;" strokecolor="#4e6128 [1606]" strokeweight="2.25pt">
              <v:stroke endarrow="open"/>
              <o:lock v:ext="edit" shapetype="f"/>
            </v:shape>
            <v:shape id="Zone de texte 21569" o:spid="_x0000_s1130" type="#_x0000_t202" style="position:absolute;left:11911;top:3524;width:1684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tEcUA&#10;AADeAAAADwAAAGRycy9kb3ducmV2LnhtbESPQWvCQBSE74X+h+UVvNVNBKWmriIVpfTmxou3R/Y1&#10;CWbfprurJv++WxB6HGbmG2a1GWwnbuRD61hBPs1AEFfOtFwrOJX71zcQISIb7ByTgpECbNbPTyss&#10;jLvzkW461iJBOBSooImxL6QMVUMWw9T1xMn7dt5iTNLX0ni8J7jt5CzLFtJiy2mhwZ4+Gqou+moV&#10;nPde92dddgdbtlc75nr39TMqNXkZtu8gIg3xP/xofxoFs3y+WMLf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q0RxQAAAN4AAAAPAAAAAAAAAAAAAAAAAJgCAABkcnMv&#10;ZG93bnJldi54bWxQSwUGAAAAAAQABAD1AAAAigMAAAAA&#10;" fillcolor="white [3201]" strokecolor="#4e6128 [1606]" strokeweight="1.5pt">
              <v:textbox>
                <w:txbxContent>
                  <w:p w14:paraId="46A577BA" w14:textId="77777777" w:rsidR="004E7B3B" w:rsidRPr="001E7194" w:rsidRDefault="004E7B3B" w:rsidP="003070D2">
                    <w:pPr>
                      <w:rPr>
                        <w:b/>
                        <w:color w:val="4F6228" w:themeColor="accent3" w:themeShade="80"/>
                      </w:rPr>
                    </w:pPr>
                    <w:r>
                      <w:rPr>
                        <w:b/>
                        <w:color w:val="4F6228" w:themeColor="accent3" w:themeShade="80"/>
                      </w:rPr>
                      <w:t xml:space="preserve">N choisi = </w:t>
                    </w:r>
                    <w:r>
                      <w:rPr>
                        <w:b/>
                        <w:i/>
                        <w:color w:val="4F6228" w:themeColor="accent3" w:themeShade="80"/>
                        <w:u w:val="single"/>
                      </w:rPr>
                      <w:t xml:space="preserve">2500 </w:t>
                    </w:r>
                    <w:r>
                      <w:rPr>
                        <w:b/>
                        <w:color w:val="4F6228" w:themeColor="accent3" w:themeShade="80"/>
                      </w:rPr>
                      <w:t>tr/min</w:t>
                    </w:r>
                  </w:p>
                </w:txbxContent>
              </v:textbox>
            </v:shape>
            <v:oval id="Ellipse 21570" o:spid="_x0000_s1131" style="position:absolute;left:95;top:12255;width:4838;height: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r5McA&#10;AADeAAAADwAAAGRycy9kb3ducmV2LnhtbESPy2rCQBSG94LvMByhG6mTBHoxdQxSUEpXjYp2ecgc&#10;k5jMmZAZTfr2nUWhy5//xrfKRtOKO/WutqwgXkQgiAuray4VHA/bx1cQziNrbC2Tgh9ykK2nkxWm&#10;2g6c033vSxFG2KWooPK+S6V0RUUG3cJ2xMG72N6gD7Ivpe5xCOOmlUkUPUuDNYeHCjt6r6ho9jej&#10;IKfv6/mrmcfJdSnrT3PaFrtzrNTDbNy8gfA0+v/wX/tDK0jip5cAEHAC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a+THAAAA3gAAAA8AAAAAAAAAAAAAAAAAmAIAAGRy&#10;cy9kb3ducmV2LnhtbFBLBQYAAAAABAAEAPUAAACMAwAAAAA=&#10;" filled="f" strokecolor="#76923c [2406]" strokeweight="2pt"/>
            <v:shape id="Connecteur droit avec flèche 21571" o:spid="_x0000_s1132" type="#_x0000_t32" style="position:absolute;left:4933;top:8763;width:9277;height:3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CGskAAADeAAAADwAAAGRycy9kb3ducmV2LnhtbESPQWvCQBSE7wX/w/KEXkrdJNCaRldR&#10;sWAPCrUF6e2RfSbB7Ns0u5r4712h0OMwM98w03lvanGh1lWWFcSjCARxbnXFhYLvr/fnFITzyBpr&#10;y6TgSg7ms8HDFDNtO/6ky94XIkDYZaig9L7JpHR5SQbdyDbEwTva1qAPsi2kbrELcFPLJIpepcGK&#10;w0KJDa1Kyk/7s1GwW3Tn34+n5HpYH9Zutdy+/aRyq9TjsF9MQHjq/X/4r73RCpL4ZRzD/U64AnJ2&#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rQhrJAAAA3gAAAA8AAAAA&#10;AAAAAAAAAAAAoQIAAGRycy9kb3ducmV2LnhtbFBLBQYAAAAABAAEAPkAAACXAwAAAAA=&#10;" strokecolor="#4e6128 [1606]" strokeweight="2.25pt">
              <v:stroke endarrow="open"/>
              <o:lock v:ext="edit" shapetype="f"/>
            </v:shape>
            <v:shape id="Zone de texte 21572" o:spid="_x0000_s1133" type="#_x0000_t202" style="position:absolute;left:14192;top:6953;width:14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pvcYA&#10;AADeAAAADwAAAGRycy9kb3ducmV2LnhtbESPwWrDMBBE74X+g9hAb41sQ9PiRgmhJaX0FjmX3BZr&#10;Y5tYK1dSEvvvq0Cgx2Fm3jDL9Wh7cSEfOscK8nkGgrh2puNGwb7aPr+BCBHZYO+YFEwUYL16fFhi&#10;adyVd3TRsREJwqFEBW2MQyllqFuyGOZuIE7e0XmLMUnfSOPxmuC2l0WWLaTFjtNCiwN9tFSf9Nkq&#10;OGy9Hg666r9s1Z3tlOvPn99JqafZuHkHEWmM/+F7+9soKPKX1wJ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epvcYAAADeAAAADwAAAAAAAAAAAAAAAACYAgAAZHJz&#10;L2Rvd25yZXYueG1sUEsFBgAAAAAEAAQA9QAAAIsDAAAAAA==&#10;" fillcolor="white [3201]" strokecolor="#4e6128 [1606]" strokeweight="1.5pt">
              <v:textbox>
                <w:txbxContent>
                  <w:p w14:paraId="6C3D67AC" w14:textId="77777777" w:rsidR="004E7B3B" w:rsidRPr="001E7194" w:rsidRDefault="004E7B3B" w:rsidP="003070D2">
                    <w:pPr>
                      <w:rPr>
                        <w:b/>
                        <w:color w:val="4F6228" w:themeColor="accent3" w:themeShade="80"/>
                      </w:rPr>
                    </w:pPr>
                    <w:r>
                      <w:rPr>
                        <w:b/>
                        <w:color w:val="4F6228" w:themeColor="accent3" w:themeShade="80"/>
                      </w:rPr>
                      <w:t>fz = 0.08 mm/dent</w:t>
                    </w:r>
                  </w:p>
                </w:txbxContent>
              </v:textbox>
            </v:shape>
            <v:oval id="Ellipse 21573" o:spid="_x0000_s1134" style="position:absolute;left:857;top:15996;width:6832;height:1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1k8gA&#10;AADeAAAADwAAAGRycy9kb3ducmV2LnhtbESPT2vCQBTE74V+h+UVvJRmk0j/pVmlCIp4Uiva4yP7&#10;mkSzb0N21fjtXaHgcZiZ3zD5uDeNOFHnassKkigGQVxYXXOpYPMzffkA4TyyxsYyKbiQg/Ho8SHH&#10;TNszr+i09qUIEHYZKqi8bzMpXVGRQRfZljh4f7Yz6IPsSqk7PAe4aWQax2/SYM1hocKWJhUVh/XR&#10;KFjR7363PDwn6f5T1guznRazXaLU4Kn//gLhqff38H97rhWkyev7EG53whWQo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vWTyAAAAN4AAAAPAAAAAAAAAAAAAAAAAJgCAABk&#10;cnMvZG93bnJldi54bWxQSwUGAAAAAAQABAD1AAAAjQMAAAAA&#10;" filled="f" strokecolor="#76923c [2406]" strokeweight="2pt"/>
            <v:shape id="Connecteur droit avec flèche 21574" o:spid="_x0000_s1135" type="#_x0000_t32" style="position:absolute;left:7429;top:13430;width:6782;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hgskAAADeAAAADwAAAGRycy9kb3ducmV2LnhtbESPQWvCQBSE70L/w/IKXkQ3BrU2uooV&#10;hfagUC2It0f2NQnNvk2zq4n/3i0UPA4z8w0zX7amFFeqXWFZwXAQgSBOrS44U/B13PanIJxH1lha&#10;JgU3crBcPHXmmGjb8CddDz4TAcIuQQW591UipUtzMugGtiIO3retDfog60zqGpsAN6WMo2giDRYc&#10;FnKsaJ1T+nO4GAX7VXP5/ejFt9PmtHHrt93reSp3SnWf29UMhKfWP8L/7XetIB6OX0bwdydcAbm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c4YLJAAAA3gAAAA8AAAAA&#10;AAAAAAAAAAAAoQIAAGRycy9kb3ducmV2LnhtbFBLBQYAAAAABAAEAPkAAACXAwAAAAA=&#10;" strokecolor="#4e6128 [1606]" strokeweight="2.25pt">
              <v:stroke endarrow="open"/>
              <o:lock v:ext="edit" shapetype="f"/>
            </v:shape>
            <v:shape id="Zone de texte 21575" o:spid="_x0000_s1136" type="#_x0000_t202" style="position:absolute;left:14192;top:10763;width:14573;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xycUA&#10;AADeAAAADwAAAGRycy9kb3ducmV2LnhtbESPQWvCQBSE74X+h+UVvNVNBFtJXUVaLOLNjRdvj+xr&#10;Esy+TXdXTf69WxB6HGbmG2a5HmwnruRD61hBPs1AEFfOtFwrOJbb1wWIEJENdo5JwUgB1qvnpyUW&#10;xt34QFcda5EgHApU0MTYF1KGqiGLYep64uT9OG8xJulraTzeEtx2cpZlb9Jiy2mhwZ4+G6rO+mIV&#10;nLZe9ydddt+2bC92zPXX/ndUavIybD5ARBrif/jR3hkFs3z+Poe/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jHJxQAAAN4AAAAPAAAAAAAAAAAAAAAAAJgCAABkcnMv&#10;ZG93bnJldi54bWxQSwUGAAAAAAQABAD1AAAAigMAAAAA&#10;" fillcolor="white [3201]" strokecolor="#4e6128 [1606]" strokeweight="1.5pt">
              <v:textbox>
                <w:txbxContent>
                  <w:p w14:paraId="5EF41762" w14:textId="77777777" w:rsidR="004E7B3B" w:rsidRPr="001E7194" w:rsidRDefault="004E7B3B" w:rsidP="003070D2">
                    <w:pPr>
                      <w:rPr>
                        <w:b/>
                        <w:color w:val="4F6228" w:themeColor="accent3" w:themeShade="80"/>
                      </w:rPr>
                    </w:pPr>
                    <w:r>
                      <w:rPr>
                        <w:b/>
                        <w:color w:val="4F6228" w:themeColor="accent3" w:themeShade="80"/>
                      </w:rPr>
                      <w:t>Mise en route des arrosages 1 et 2</w:t>
                    </w:r>
                  </w:p>
                </w:txbxContent>
              </v:textbox>
            </v:shape>
          </v:group>
        </w:pict>
      </w:r>
    </w:p>
    <w:p w14:paraId="72502302" w14:textId="77777777" w:rsidR="00C93927" w:rsidRPr="00C93927" w:rsidRDefault="00C93927" w:rsidP="00A25C80">
      <w:pPr>
        <w:rPr>
          <w:noProof/>
          <w:lang w:eastAsia="en-GB"/>
        </w:rPr>
      </w:pPr>
    </w:p>
    <w:p w14:paraId="075BF8FE" w14:textId="77777777" w:rsidR="003070D2" w:rsidRDefault="003070D2" w:rsidP="003070D2">
      <w:pPr>
        <w:rPr>
          <w:noProof/>
          <w:lang w:eastAsia="en-GB"/>
        </w:rPr>
      </w:pPr>
      <w:r w:rsidRPr="00AE5FDC">
        <w:rPr>
          <w:b/>
          <w:i/>
          <w:noProof/>
          <w:lang w:eastAsia="en-GB"/>
        </w:rPr>
        <w:t>Famille</w:t>
      </w:r>
      <w:r>
        <w:rPr>
          <w:noProof/>
          <w:lang w:eastAsia="en-GB"/>
        </w:rPr>
        <w:t> : Fraise monobloc</w:t>
      </w:r>
    </w:p>
    <w:p w14:paraId="6E6BE616" w14:textId="77777777" w:rsidR="003070D2" w:rsidRDefault="003070D2" w:rsidP="003070D2">
      <w:pPr>
        <w:rPr>
          <w:noProof/>
          <w:lang w:eastAsia="en-GB"/>
        </w:rPr>
      </w:pPr>
      <w:r w:rsidRPr="00AE5FDC">
        <w:rPr>
          <w:b/>
          <w:i/>
          <w:noProof/>
          <w:lang w:eastAsia="en-GB"/>
        </w:rPr>
        <w:t>Sous famille</w:t>
      </w:r>
      <w:r>
        <w:rPr>
          <w:noProof/>
          <w:lang w:eastAsia="en-GB"/>
        </w:rPr>
        <w:t> : Fraise 2T</w:t>
      </w:r>
    </w:p>
    <w:p w14:paraId="3C66D493" w14:textId="77777777" w:rsidR="003070D2" w:rsidRDefault="003070D2" w:rsidP="003070D2">
      <w:pPr>
        <w:rPr>
          <w:noProof/>
          <w:lang w:eastAsia="en-GB"/>
        </w:rPr>
      </w:pPr>
      <w:r w:rsidRPr="00AE5FDC">
        <w:rPr>
          <w:b/>
          <w:i/>
          <w:noProof/>
          <w:lang w:eastAsia="en-GB"/>
        </w:rPr>
        <w:t>Diamètre </w:t>
      </w:r>
      <w:r>
        <w:rPr>
          <w:noProof/>
          <w:lang w:eastAsia="en-GB"/>
        </w:rPr>
        <w:t>: 2</w:t>
      </w:r>
    </w:p>
    <w:p w14:paraId="4FF5EB89" w14:textId="77777777" w:rsidR="00AE5FDC" w:rsidRDefault="006153C0" w:rsidP="00AE5FDC">
      <w:pPr>
        <w:rPr>
          <w:noProof/>
          <w:lang w:eastAsia="en-GB"/>
        </w:rPr>
      </w:pPr>
      <w:r>
        <w:rPr>
          <w:noProof/>
          <w:lang w:val="en-GB" w:eastAsia="en-GB"/>
        </w:rPr>
        <w:pict w14:anchorId="679C8EDB">
          <v:group id="Groupe 21650" o:spid="_x0000_s1137" style="position:absolute;left:0;text-align:left;margin-left:55.75pt;margin-top:8.1pt;width:248.9pt;height:53.05pt;z-index:252272640" coordsize="31614,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">
            <v:oval id="Ellipse 21651" o:spid="_x0000_s1138" style="position:absolute;left:27518;width:4096;height: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tMcA&#10;AADeAAAADwAAAGRycy9kb3ducmV2LnhtbESPQWsCMRSE74X+h/CE3mp2BaVdjWIFoQgFay16fGye&#10;u4ubl5hEd/33TaHQ4zAz3zCzRW9acSMfGssK8mEGgri0uuFKwf5r/fwCIkRkja1lUnCnAIv548MM&#10;C207/qTbLlYiQTgUqKCO0RVShrImg2FoHXHyTtYbjEn6SmqPXYKbVo6ybCINNpwWanS0qqk8765G&#10;webj1fP6223Px8OY3f6+fZOXTqmnQb+cgojUx//wX/tdKxjlk3EOv3fS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JbTHAAAA3gAAAA8AAAAAAAAAAAAAAAAAmAIAAGRy&#10;cy9kb3ducmV2LnhtbFBLBQYAAAAABAAEAPUAAACMAwAAAAA=&#10;" filled="f" strokecolor="#f93" strokeweight="2pt"/>
            <v:shape id="Connecteur droit avec flèche 21652" o:spid="_x0000_s1139" type="#_x0000_t32" style="position:absolute;left:18288;top:517;width:9789;height:2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kY8cAAADeAAAADwAAAGRycy9kb3ducmV2LnhtbESPzWrCQBSF9wXfYbiFbkozSUQpqaOo&#10;0DaQjZouurxkbpPQzJ2QmWrq0zuC4PJwfj7OYjWaThxpcK1lBUkUgyCurG65VvBVvr+8gnAeWWNn&#10;mRT8k4PVcvKwwEzbE+/pePC1CCPsMlTQeN9nUrqqIYMusj1x8H7sYNAHOdRSD3gK46aTaRzPpcGW&#10;A6HBnrYNVb+HPxMgUx9vyuJjtz/n31x8PhMmkpR6ehzXbyA8jf4evrVzrSBN5rMUrnfCF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RjxwAAAN4AAAAPAAAAAAAA&#10;AAAAAAAAAKECAABkcnMvZG93bnJldi54bWxQSwUGAAAAAAQABAD5AAAAlQMAAAAA&#10;" strokecolor="#f93" strokeweight="2.25pt">
              <v:stroke endarrow="open"/>
              <o:lock v:ext="edit" shapetype="f"/>
            </v:shape>
            <v:shape id="Zone de texte 21653" o:spid="_x0000_s1140" type="#_x0000_t202" style="position:absolute;top:2242;width:18273;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dHcYA&#10;AADeAAAADwAAAGRycy9kb3ducmV2LnhtbESPzWrCQBSF9wXfYbhCd3Vi2qpERxGx0IVQjC5cXjLX&#10;TDBzJ2TGmPbpO4Lg8nB+Ps5i1dtadNT6yrGC8SgBQVw4XXGp4Hj4epuB8AFZY+2YFPySh9Vy8LLA&#10;TLsb76nLQyniCPsMFZgQmkxKXxiy6EeuIY7e2bUWQ5RtKXWLtzhua5kmyURarDgSDDa0MVRc8quN&#10;kOn+UuXdbsu70985lT+mMR9Gqddhv56DCNSHZ/jR/tYK0vHk8x3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dHcYAAADeAAAADwAAAAAAAAAAAAAAAACYAgAAZHJz&#10;L2Rvd25yZXYueG1sUEsFBgAAAAAEAAQA9QAAAIsDAAAAAA==&#10;" fillcolor="white [3201]" strokecolor="#f93" strokeweight="1.5pt">
              <v:textbox>
                <w:txbxContent>
                  <w:p w14:paraId="76ED2B05" w14:textId="77777777" w:rsidR="004E7B3B" w:rsidRPr="00EE02C9" w:rsidRDefault="004E7B3B" w:rsidP="00F96E85">
                    <w:pPr>
                      <w:jc w:val="center"/>
                      <w:rPr>
                        <w:b/>
                        <w:color w:val="984806" w:themeColor="accent6" w:themeShade="80"/>
                      </w:rPr>
                    </w:pPr>
                    <w:r>
                      <w:rPr>
                        <w:b/>
                        <w:color w:val="984806" w:themeColor="accent6" w:themeShade="80"/>
                      </w:rPr>
                      <w:t>Vérifier le nombre de dent de votre outil</w:t>
                    </w:r>
                  </w:p>
                </w:txbxContent>
              </v:textbox>
            </v:shape>
          </v:group>
        </w:pict>
      </w:r>
      <w:r w:rsidR="00AE5FDC">
        <w:rPr>
          <w:noProof/>
          <w:lang w:eastAsia="en-GB"/>
        </w:rPr>
        <w:t xml:space="preserve">Puis sélectionner : </w:t>
      </w:r>
    </w:p>
    <w:p w14:paraId="2859C255" w14:textId="77777777" w:rsidR="00AE5FDC" w:rsidRDefault="00AE5FDC" w:rsidP="00AE5FDC">
      <w:pPr>
        <w:rPr>
          <w:noProof/>
          <w:lang w:eastAsia="en-GB"/>
        </w:rPr>
      </w:pPr>
      <w:r>
        <w:rPr>
          <w:noProof/>
          <w:lang w:eastAsia="en-GB"/>
        </w:rPr>
        <w:t>Fraises TITEX</w:t>
      </w:r>
    </w:p>
    <w:p w14:paraId="16810F5F" w14:textId="77777777" w:rsidR="00C93927" w:rsidRPr="00C93927" w:rsidRDefault="00C93927" w:rsidP="00A25C80">
      <w:pPr>
        <w:rPr>
          <w:noProof/>
          <w:lang w:eastAsia="en-GB"/>
        </w:rPr>
      </w:pPr>
    </w:p>
    <w:p w14:paraId="703776D7" w14:textId="77777777" w:rsidR="00C93927" w:rsidRPr="00C93927" w:rsidRDefault="00C93927" w:rsidP="00A25C80">
      <w:pPr>
        <w:rPr>
          <w:noProof/>
          <w:lang w:eastAsia="en-GB"/>
        </w:rPr>
      </w:pPr>
    </w:p>
    <w:p w14:paraId="1AD71350" w14:textId="77777777" w:rsidR="00C93927" w:rsidRPr="00C93927" w:rsidRDefault="00C93927" w:rsidP="00A25C80">
      <w:pPr>
        <w:rPr>
          <w:noProof/>
          <w:lang w:eastAsia="en-GB"/>
        </w:rPr>
      </w:pPr>
    </w:p>
    <w:p w14:paraId="480CAB9E" w14:textId="77777777" w:rsidR="00C93927" w:rsidRPr="00C93927" w:rsidRDefault="00C93927" w:rsidP="00A25C80">
      <w:pPr>
        <w:rPr>
          <w:noProof/>
          <w:lang w:eastAsia="en-GB"/>
        </w:rPr>
      </w:pPr>
    </w:p>
    <w:p w14:paraId="2920B826" w14:textId="77777777" w:rsidR="00C93927" w:rsidRPr="00C93927" w:rsidRDefault="00C93927" w:rsidP="00A25C80">
      <w:pPr>
        <w:rPr>
          <w:noProof/>
          <w:lang w:eastAsia="en-GB"/>
        </w:rPr>
      </w:pPr>
    </w:p>
    <w:p w14:paraId="674544EC" w14:textId="77777777" w:rsidR="00D6409B" w:rsidRDefault="00D6409B" w:rsidP="00A25C80">
      <w:pPr>
        <w:rPr>
          <w:noProof/>
          <w:lang w:eastAsia="en-GB"/>
        </w:rPr>
      </w:pPr>
    </w:p>
    <w:p w14:paraId="6771F7A3" w14:textId="77777777" w:rsidR="00234AD9" w:rsidRDefault="00234AD9" w:rsidP="00234AD9">
      <w:pPr>
        <w:pStyle w:val="Puce1"/>
        <w:rPr>
          <w:noProof/>
          <w:lang w:eastAsia="en-GB"/>
        </w:rPr>
      </w:pPr>
      <w:r>
        <w:rPr>
          <w:noProof/>
          <w:lang w:eastAsia="en-GB"/>
        </w:rPr>
        <w:t>Canaux d’alimentation</w:t>
      </w:r>
    </w:p>
    <w:p w14:paraId="1A360341" w14:textId="77777777" w:rsidR="00234AD9" w:rsidRDefault="00234AD9" w:rsidP="00234AD9">
      <w:pPr>
        <w:pStyle w:val="Puce1"/>
        <w:numPr>
          <w:ilvl w:val="0"/>
          <w:numId w:val="0"/>
        </w:numPr>
      </w:pPr>
      <w:r>
        <w:t>Nous allons utiliser une fraise à bout hémisphérique de diamètre 3.</w:t>
      </w:r>
    </w:p>
    <w:p w14:paraId="2527A2B1" w14:textId="77777777" w:rsidR="00234AD9" w:rsidRPr="003070D2" w:rsidRDefault="00234AD9" w:rsidP="00A25C80">
      <w:pPr>
        <w:rPr>
          <w:noProof/>
          <w:lang w:eastAsia="en-GB"/>
        </w:rPr>
      </w:pPr>
      <w:r>
        <w:rPr>
          <w:noProof/>
          <w:lang w:eastAsia="fr-FR"/>
        </w:rPr>
        <w:drawing>
          <wp:anchor distT="0" distB="0" distL="114300" distR="114300" simplePos="0" relativeHeight="252083200" behindDoc="1" locked="0" layoutInCell="1" allowOverlap="1" wp14:anchorId="7C2153C0" wp14:editId="2596F80B">
            <wp:simplePos x="0" y="0"/>
            <wp:positionH relativeFrom="column">
              <wp:posOffset>2013585</wp:posOffset>
            </wp:positionH>
            <wp:positionV relativeFrom="paragraph">
              <wp:posOffset>83820</wp:posOffset>
            </wp:positionV>
            <wp:extent cx="3272155" cy="2590800"/>
            <wp:effectExtent l="0" t="0" r="4445" b="0"/>
            <wp:wrapTight wrapText="bothSides">
              <wp:wrapPolygon edited="0">
                <wp:start x="0" y="0"/>
                <wp:lineTo x="0" y="21441"/>
                <wp:lineTo x="21504" y="21441"/>
                <wp:lineTo x="2150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2155" cy="2590800"/>
                    </a:xfrm>
                    <a:prstGeom prst="rect">
                      <a:avLst/>
                    </a:prstGeom>
                  </pic:spPr>
                </pic:pic>
              </a:graphicData>
            </a:graphic>
          </wp:anchor>
        </w:drawing>
      </w:r>
    </w:p>
    <w:p w14:paraId="7C991E1D" w14:textId="77777777" w:rsidR="00D6409B" w:rsidRPr="003070D2" w:rsidRDefault="00D6409B" w:rsidP="00A25C80">
      <w:pPr>
        <w:rPr>
          <w:noProof/>
          <w:lang w:eastAsia="en-GB"/>
        </w:rPr>
      </w:pPr>
    </w:p>
    <w:p w14:paraId="1925391F" w14:textId="77777777" w:rsidR="00234AD9" w:rsidRDefault="006153C0">
      <w:pPr>
        <w:spacing w:after="200" w:line="276" w:lineRule="auto"/>
        <w:jc w:val="left"/>
        <w:rPr>
          <w:noProof/>
          <w:lang w:eastAsia="en-GB"/>
        </w:rPr>
      </w:pPr>
      <w:r>
        <w:rPr>
          <w:noProof/>
          <w:lang w:val="en-GB" w:eastAsia="en-GB"/>
        </w:rPr>
        <w:pict w14:anchorId="2BB68B40">
          <v:group id="Groupe 21578" o:spid="_x0000_s1141" style="position:absolute;margin-left:278.55pt;margin-top:18.6pt;width:227.95pt;height:136.25pt;z-index:252085248;mso-width-relative:margin;mso-height-relative:margin" coordorigin="-185" coordsize="28950,1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">
            <v:oval id="Ellipse 21579" o:spid="_x0000_s1142" style="position:absolute;left:-185;top:5612;width:342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CeccA&#10;AADeAAAADwAAAGRycy9kb3ducmV2LnhtbESPT2vCQBTE70K/w/IKvYhuEtBqzCqloEhPakU9PrKv&#10;+WP2bciumn77bqHQ4zAzv2GyVW8acafOVZYVxOMIBHFudcWFguPnejQD4TyyxsYyKfgmB6vl0yDD&#10;VNsH7+l+8IUIEHYpKii9b1MpXV6SQTe2LXHwvmxn0AfZFVJ3+Ahw08gkiqbSYMVhocSW3kvKr4eb&#10;UbCnS33eXYdxUs9l9WFO63xzjpV6ee7fFiA89f4//NfeagVJPHmd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nnHAAAA3gAAAA8AAAAAAAAAAAAAAAAAmAIAAGRy&#10;cy9kb3ducmV2LnhtbFBLBQYAAAAABAAEAPUAAACMAwAAAAA=&#10;" filled="f" strokecolor="#76923c [2406]" strokeweight="2pt"/>
            <v:shape id="Connecteur droit avec flèche 21580" o:spid="_x0000_s1143" type="#_x0000_t32" style="position:absolute;left:3429;top:1333;width:10191;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XpscAAADeAAAADwAAAGRycy9kb3ducmV2LnhtbESPzWrCQBSF90LfYbhCN1InBpQ0dRQr&#10;CrpQqBXE3SVzmwQzd9LMaOLbOwvB5eH88U3nnanEjRpXWlYwGkYgiDOrS84VHH/XHwkI55E1VpZJ&#10;wZ0czGdvvSmm2rb8Q7eDz0UYYZeigsL7OpXSZQUZdENbEwfvzzYGfZBNLnWDbRg3lYyjaCINlhwe&#10;CqxpWVB2OVyNgv2ivf5vB/H9tDqt3PJ793lO5E6p9363+ALhqfOv8LO90Qri0TgJAAEnoIC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pemxwAAAN4AAAAPAAAAAAAA&#10;AAAAAAAAAKECAABkcnMvZG93bnJldi54bWxQSwUGAAAAAAQABAD5AAAAlQMAAAAA&#10;" strokecolor="#4e6128 [1606]" strokeweight="2.25pt">
              <v:stroke endarrow="open"/>
              <o:lock v:ext="edit" shapetype="f"/>
            </v:shape>
            <v:shape id="Zone de texte 21581" o:spid="_x0000_s1144" type="#_x0000_t202" style="position:absolute;left:13620;width:10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H7cUA&#10;AADeAAAADwAAAGRycy9kb3ducmV2LnhtbESPQWvCQBSE70L/w/KE3nQToUWiq4jFUnrrxou3R/aZ&#10;BLNv091Vk3/fLQgeh5n5hllvB9uJG/nQOlaQzzMQxJUzLdcKjuVhtgQRIrLBzjEpGCnAdvMyWWNh&#10;3J1/6KZjLRKEQ4EKmhj7QspQNWQxzF1PnLyz8xZjkr6WxuM9wW0nF1n2Li22nBYa7GnfUHXRV6vg&#10;dPC6P+my+7Rle7Vjrj++f0elXqfDbgUi0hCf4Uf7yyhY5G/LHP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EftxQAAAN4AAAAPAAAAAAAAAAAAAAAAAJgCAABkcnMv&#10;ZG93bnJldi54bWxQSwUGAAAAAAQABAD1AAAAigMAAAAA&#10;" fillcolor="white [3201]" strokecolor="#4e6128 [1606]" strokeweight="1.5pt">
              <v:textbox>
                <w:txbxContent>
                  <w:p w14:paraId="071D7905" w14:textId="77777777" w:rsidR="004E7B3B" w:rsidRPr="001E7194" w:rsidRDefault="004E7B3B" w:rsidP="00AE5FDC">
                    <w:pPr>
                      <w:rPr>
                        <w:b/>
                        <w:color w:val="4F6228" w:themeColor="accent3" w:themeShade="80"/>
                      </w:rPr>
                    </w:pPr>
                    <w:r>
                      <w:rPr>
                        <w:b/>
                        <w:color w:val="4F6228" w:themeColor="accent3" w:themeShade="80"/>
                      </w:rPr>
                      <w:t>Outil N°3</w:t>
                    </w:r>
                  </w:p>
                </w:txbxContent>
              </v:textbox>
            </v:shape>
            <v:oval id="Ellipse 21582" o:spid="_x0000_s1145" style="position:absolute;left:404;top:11746;width:3429;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gL8YA&#10;AADeAAAADwAAAGRycy9kb3ducmV2LnhtbESPQYvCMBSE78L+h/AWvIimLShajbIsKOJJ3UU9Pppn&#10;W21eShO1++83guBxmJlvmNmiNZW4U+NKywriQQSCOLO65FzB78+yPwbhPLLGyjIp+CMHi/lHZ4ap&#10;tg/e0X3vcxEg7FJUUHhfp1K6rCCDbmBr4uCdbWPQB9nkUjf4CHBTySSKRtJgyWGhwJq+C8qu+5tR&#10;sKPT5bi99uLkMpHlxhyW2eoYK9X9bL+mIDy1/h1+tddaQRIPxwk874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8gL8YAAADeAAAADwAAAAAAAAAAAAAAAACYAgAAZHJz&#10;L2Rvd25yZXYueG1sUEsFBgAAAAAEAAQA9QAAAIsDAAAAAA==&#10;" filled="f" strokecolor="#76923c [2406]" strokeweight="2pt"/>
            <v:shape id="Connecteur droit avec flèche 21583" o:spid="_x0000_s1146" type="#_x0000_t32" style="position:absolute;left:3833;top:4999;width:8132;height:7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J0ckAAADeAAAADwAAAGRycy9kb3ducmV2LnhtbESPQWvCQBSE74X+h+UVvEjdmFJJo6tY&#10;sWAPCk0L0tsj+0xCs29jdjXx37uC0OMwM98ws0VvanGm1lWWFYxHEQji3OqKCwU/3x/PCQjnkTXW&#10;lknBhRws5o8PM0y17fiLzpkvRICwS1FB6X2TSunykgy6kW2Ig3ewrUEfZFtI3WIX4KaWcRRNpMGK&#10;w0KJDa1Kyv+yk1GwW3an4+cwvuzX+7VbvW/ffhO5VWrw1C+nIDz1/j98b2+0gnj8mrzA7U64An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gCdHJAAAA3gAAAA8AAAAA&#10;AAAAAAAAAAAAoQIAAGRycy9kb3ducmV2LnhtbFBLBQYAAAAABAAEAPkAAACXAwAAAAA=&#10;" strokecolor="#4e6128 [1606]" strokeweight="2.25pt">
              <v:stroke endarrow="open"/>
              <o:lock v:ext="edit" shapetype="f"/>
            </v:shape>
            <v:shape id="Zone de texte 21584" o:spid="_x0000_s1147" type="#_x0000_t202" style="position:absolute;left:11965;top:3523;width:167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kdcYA&#10;AADeAAAADwAAAGRycy9kb3ducmV2LnhtbESPwWrDMBBE74X+g9hAb43skAbjRAmhJaH0VjmX3BZr&#10;a5taK1dSEvvvq0Ihx2Fm3jCb3Wh7cSUfOscK8nkGgrh2puNGwak6PBcgQkQ22DsmBRMF2G0fHzZY&#10;GnfjT7rq2IgE4VCigjbGoZQy1C1ZDHM3ECfvy3mLMUnfSOPxluC2l4ssW0mLHaeFFgd6ban+1her&#10;4Hzwejjrqj/aqrvYKddvHz+TUk+zcb8GEWmM9/B/+90oWOQvxRL+7q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kdcYAAADeAAAADwAAAAAAAAAAAAAAAACYAgAAZHJz&#10;L2Rvd25yZXYueG1sUEsFBgAAAAAEAAQA9QAAAIsDAAAAAA==&#10;" fillcolor="white [3201]" strokecolor="#4e6128 [1606]" strokeweight="1.5pt">
              <v:textbox>
                <w:txbxContent>
                  <w:p w14:paraId="0C13079B" w14:textId="77777777" w:rsidR="004E7B3B" w:rsidRPr="001E7194" w:rsidRDefault="004E7B3B" w:rsidP="00AE5FDC">
                    <w:pPr>
                      <w:rPr>
                        <w:b/>
                        <w:color w:val="4F6228" w:themeColor="accent3" w:themeShade="80"/>
                      </w:rPr>
                    </w:pPr>
                    <w:r>
                      <w:rPr>
                        <w:b/>
                        <w:color w:val="4F6228" w:themeColor="accent3" w:themeShade="80"/>
                      </w:rPr>
                      <w:t>N choisi = 2500 tr/min</w:t>
                    </w:r>
                  </w:p>
                </w:txbxContent>
              </v:textbox>
            </v:shape>
            <v:oval id="Ellipse 21585" o:spid="_x0000_s1148" style="position:absolute;left:76;top:12609;width:4839;height: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4W8gA&#10;AADeAAAADwAAAGRycy9kb3ducmV2LnhtbESPT2vCQBTE70K/w/IEL6KbBFI0dSOlYCk9qS21x0f2&#10;mT9m34bsatJv3xUKPQ4z8xtmsx1NK27Uu9qygngZgSAurK65VPD5sVusQDiPrLG1TAp+yME2f5hs&#10;MNN24APdjr4UAcIuQwWV910mpSsqMuiWtiMO3tn2Bn2QfSl1j0OAm1YmUfQoDdYcFirs6KWi4nK8&#10;GgUH+m5O+8s8Tpq1rN/N1654PcVKzabj8xMIT6P/D/+137SCJE5XKdzvhCs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rhbyAAAAN4AAAAPAAAAAAAAAAAAAAAAAJgCAABk&#10;cnMvZG93bnJldi54bWxQSwUGAAAAAAQABAD1AAAAjQMAAAAA&#10;" filled="f" strokecolor="#76923c [2406]" strokeweight="2pt"/>
            <v:shape id="Connecteur droit avec flèche 21586" o:spid="_x0000_s1149" type="#_x0000_t32" style="position:absolute;left:4915;top:9017;width:9277;height:4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qSckAAADeAAAADwAAAGRycy9kb3ducmV2LnhtbESPT2vCQBTE74V+h+UVvBTdGKjE1FWs&#10;KLQHBf+A9PbIPpNg9m2aXU389m5B8DjMzG+YyawzlbhS40rLCoaDCARxZnXJuYLDftVPQDiPrLGy&#10;TApu5GA2fX2ZYKpty1u67nwuAoRdigoK7+tUSpcVZNANbE0cvJNtDPogm1zqBtsAN5WMo2gkDZYc&#10;FgqsaVFQdt5djILNvL38/bzHt+PyuHSLr/X4N5FrpXpv3fwThKfOP8OP9rdWEA8/khH83wlXQE7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XqknJAAAA3gAAAA8AAAAA&#10;AAAAAAAAAAAAoQIAAGRycy9kb3ducmV2LnhtbFBLBQYAAAAABAAEAPkAAACXAwAAAAA=&#10;" strokecolor="#4e6128 [1606]" strokeweight="2.25pt">
              <v:stroke endarrow="open"/>
              <o:lock v:ext="edit" shapetype="f"/>
            </v:shape>
            <v:shape id="Zone de texte 21587" o:spid="_x0000_s1150" type="#_x0000_t202" style="position:absolute;left:14192;top:6953;width:14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6AsYA&#10;AADeAAAADwAAAGRycy9kb3ducmV2LnhtbESPwWrDMBBE74X+g9hAb43sQBrjRAmhJaH0VjmX3BZr&#10;a5taK1dSEvvvq0Ihx2Fm3jCb3Wh7cSUfOscK8nkGgrh2puNGwak6PBcgQkQ22DsmBRMF2G0fHzZY&#10;GnfjT7rq2IgE4VCigjbGoZQy1C1ZDHM3ECfvy3mLMUnfSOPxluC2l4sse5EWO04LLQ702lL9rS9W&#10;wfng9XDWVX+0VXexU67fPn4mpZ5m434NItIY7+H/9rtRsMiXxQr+7q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V6AsYAAADeAAAADwAAAAAAAAAAAAAAAACYAgAAZHJz&#10;L2Rvd25yZXYueG1sUEsFBgAAAAAEAAQA9QAAAIsDAAAAAA==&#10;" fillcolor="white [3201]" strokecolor="#4e6128 [1606]" strokeweight="1.5pt">
              <v:textbox>
                <w:txbxContent>
                  <w:p w14:paraId="0B9E72E9" w14:textId="77777777" w:rsidR="004E7B3B" w:rsidRPr="001E7194" w:rsidRDefault="004E7B3B" w:rsidP="00AE5FDC">
                    <w:pPr>
                      <w:rPr>
                        <w:b/>
                        <w:color w:val="4F6228" w:themeColor="accent3" w:themeShade="80"/>
                      </w:rPr>
                    </w:pPr>
                    <w:r>
                      <w:rPr>
                        <w:b/>
                        <w:color w:val="4F6228" w:themeColor="accent3" w:themeShade="80"/>
                      </w:rPr>
                      <w:t xml:space="preserve">fz = </w:t>
                    </w:r>
                    <w:r w:rsidRPr="00AE5FDC">
                      <w:rPr>
                        <w:b/>
                        <w:i/>
                        <w:color w:val="4F6228" w:themeColor="accent3" w:themeShade="80"/>
                        <w:u w:val="single"/>
                      </w:rPr>
                      <w:t>0.03</w:t>
                    </w:r>
                    <w:r>
                      <w:rPr>
                        <w:b/>
                        <w:color w:val="4F6228" w:themeColor="accent3" w:themeShade="80"/>
                      </w:rPr>
                      <w:t xml:space="preserve"> mm/dent</w:t>
                    </w:r>
                  </w:p>
                </w:txbxContent>
              </v:textbox>
            </v:shape>
            <v:oval id="Ellipse 21588" o:spid="_x0000_s1151" style="position:absolute;left:857;top:16018;width:6832;height:1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XxcQA&#10;AADeAAAADwAAAGRycy9kb3ducmV2LnhtbERPy2rCQBTdC/7DcAvdSDNJoJKmjiKCUrpSW5ouL5nb&#10;POdOyEw1/XtnIXR5OO/VZjK9uNDoGssKkigGQVxa3XCl4PNj/5SBcB5ZY2+ZFPyRg816Plthru2V&#10;T3Q5+0qEEHY5Kqi9H3IpXVmTQRfZgThwP3Y06AMcK6lHvIZw08s0jpfSYMOhocaBdjWV3fnXKDjR&#10;d1scu0WSti+yeTdf+/JQJEo9PkzbVxCeJv8vvrvftII0ec7C3nAnX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F8XEAAAA3gAAAA8AAAAAAAAAAAAAAAAAmAIAAGRycy9k&#10;b3ducmV2LnhtbFBLBQYAAAAABAAEAPUAAACJAwAAAAA=&#10;" filled="f" strokecolor="#76923c [2406]" strokeweight="2pt"/>
            <v:shape id="Connecteur droit avec flèche 21589" o:spid="_x0000_s1152" type="#_x0000_t32" style="position:absolute;left:7429;top:13430;width:6782;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g+O8gAAADeAAAADwAAAGRycy9kb3ducmV2LnhtbESPQWvCQBSE7wX/w/KEXkrdGFBi6ioq&#10;FupBoVYQb4/saxLMvk2zq4n/3hWEHoeZ+YaZzjtTiSs1rrSsYDiIQBBnVpecKzj8fL4nIJxH1lhZ&#10;JgU3cjCf9V6mmGrb8jdd9z4XAcIuRQWF93UqpcsKMugGtiYO3q9tDPogm1zqBtsAN5WMo2gsDZYc&#10;FgqsaVVQdt5fjILdor38bd7i23F9XLvVcjs5JXKr1Gu/W3yA8NT5//Cz/aUVxMNRMoHHnXAF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g+O8gAAADeAAAADwAAAAAA&#10;AAAAAAAAAAChAgAAZHJzL2Rvd25yZXYueG1sUEsFBgAAAAAEAAQA+QAAAJYDAAAAAA==&#10;" strokecolor="#4e6128 [1606]" strokeweight="2.25pt">
              <v:stroke endarrow="open"/>
              <o:lock v:ext="edit" shapetype="f"/>
            </v:shape>
            <v:shape id="Zone de texte 21590" o:spid="_x0000_s1153" type="#_x0000_t202" style="position:absolute;left:14192;top:10763;width:14573;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0q8UA&#10;AADeAAAADwAAAGRycy9kb3ducmV2LnhtbESPvWrDMBSF90DfQdxCt0S2oaF1o5iSkhKyVe6S7WLd&#10;2qbWlSMpif320VDoeDh/fJtqsoO4kg+9YwX5KgNB3DjTc6vgu94vX0CEiGxwcEwKZgpQbR8WGyyN&#10;u/EXXXVsRRrhUKKCLsaxlDI0HVkMKzcSJ+/HeYsxSd9K4/GWxu0giyxbS4s9p4cOR9p11Pzqi1Vw&#10;2ns9nnQ9fNq6v9g51x/H86zU0+P0/gYi0hT/w3/tg1FQ5M+vCSDhJBS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XSrxQAAAN4AAAAPAAAAAAAAAAAAAAAAAJgCAABkcnMv&#10;ZG93bnJldi54bWxQSwUGAAAAAAQABAD1AAAAigMAAAAA&#10;" fillcolor="white [3201]" strokecolor="#4e6128 [1606]" strokeweight="1.5pt">
              <v:textbox>
                <w:txbxContent>
                  <w:p w14:paraId="371DDF82" w14:textId="77777777" w:rsidR="004E7B3B" w:rsidRPr="001E7194" w:rsidRDefault="004E7B3B" w:rsidP="00AE5FDC">
                    <w:pPr>
                      <w:rPr>
                        <w:b/>
                        <w:color w:val="4F6228" w:themeColor="accent3" w:themeShade="80"/>
                      </w:rPr>
                    </w:pPr>
                    <w:r>
                      <w:rPr>
                        <w:b/>
                        <w:color w:val="4F6228" w:themeColor="accent3" w:themeShade="80"/>
                      </w:rPr>
                      <w:t>Mise en route des arrosages 1 et 2</w:t>
                    </w:r>
                  </w:p>
                </w:txbxContent>
              </v:textbox>
            </v:shape>
          </v:group>
        </w:pict>
      </w:r>
    </w:p>
    <w:p w14:paraId="440D1408" w14:textId="77777777" w:rsidR="00234AD9" w:rsidRDefault="00234AD9" w:rsidP="00234AD9">
      <w:pPr>
        <w:rPr>
          <w:noProof/>
          <w:lang w:eastAsia="en-GB"/>
        </w:rPr>
      </w:pPr>
      <w:r w:rsidRPr="00234AD9">
        <w:rPr>
          <w:b/>
          <w:i/>
          <w:noProof/>
          <w:lang w:eastAsia="en-GB"/>
        </w:rPr>
        <w:t>Famille :</w:t>
      </w:r>
      <w:r>
        <w:rPr>
          <w:noProof/>
          <w:lang w:eastAsia="en-GB"/>
        </w:rPr>
        <w:t xml:space="preserve"> Fraise monobloc</w:t>
      </w:r>
    </w:p>
    <w:p w14:paraId="44C65278" w14:textId="77777777" w:rsidR="00234AD9" w:rsidRDefault="00234AD9" w:rsidP="00234AD9">
      <w:pPr>
        <w:rPr>
          <w:noProof/>
          <w:lang w:eastAsia="en-GB"/>
        </w:rPr>
      </w:pPr>
      <w:r w:rsidRPr="00234AD9">
        <w:rPr>
          <w:b/>
          <w:i/>
          <w:noProof/>
          <w:lang w:eastAsia="en-GB"/>
        </w:rPr>
        <w:t>Sous famille</w:t>
      </w:r>
      <w:r>
        <w:rPr>
          <w:noProof/>
          <w:lang w:eastAsia="en-GB"/>
        </w:rPr>
        <w:t> : Fraise à bout hémisphèrique</w:t>
      </w:r>
    </w:p>
    <w:p w14:paraId="07569E16" w14:textId="77777777" w:rsidR="00234AD9" w:rsidRDefault="00234AD9" w:rsidP="00234AD9">
      <w:pPr>
        <w:rPr>
          <w:noProof/>
          <w:lang w:eastAsia="en-GB"/>
        </w:rPr>
      </w:pPr>
      <w:r w:rsidRPr="00234AD9">
        <w:rPr>
          <w:b/>
          <w:i/>
          <w:noProof/>
          <w:lang w:eastAsia="en-GB"/>
        </w:rPr>
        <w:t>Diamètre </w:t>
      </w:r>
      <w:r>
        <w:rPr>
          <w:noProof/>
          <w:lang w:eastAsia="en-GB"/>
        </w:rPr>
        <w:t xml:space="preserve">: </w:t>
      </w:r>
      <w:r w:rsidR="00AE5FDC">
        <w:rPr>
          <w:noProof/>
          <w:lang w:eastAsia="en-GB"/>
        </w:rPr>
        <w:t>3</w:t>
      </w:r>
    </w:p>
    <w:p w14:paraId="20FB7953" w14:textId="77777777" w:rsidR="00AE5FDC" w:rsidRDefault="006153C0" w:rsidP="00AE5FDC">
      <w:pPr>
        <w:rPr>
          <w:noProof/>
          <w:lang w:eastAsia="en-GB"/>
        </w:rPr>
      </w:pPr>
      <w:r>
        <w:rPr>
          <w:noProof/>
          <w:lang w:val="en-GB" w:eastAsia="en-GB"/>
        </w:rPr>
        <w:pict w14:anchorId="1508D425">
          <v:group id="Groupe 21646" o:spid="_x0000_s1154" style="position:absolute;left:0;text-align:left;margin-left:56pt;margin-top:12.55pt;width:248.9pt;height:53.05pt;z-index:252270592" coordsize="31614,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">
            <v:oval id="Ellipse 21647" o:spid="_x0000_s1155" style="position:absolute;left:27518;width:4096;height: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OhsgA&#10;AADeAAAADwAAAGRycy9kb3ducmV2LnhtbESP3WoCMRSE74W+QzgF72pWsVa3RmkLQikUrD/o5WFz&#10;uru4OUmT1F3fvhEKXg4z8w0zX3amEWfyobasYDjIQBAXVtdcKthtVw9TECEia2wsk4ILBVgu7npz&#10;zLVt+YvOm1iKBOGQo4IqRpdLGYqKDIaBdcTJ+7beYEzSl1J7bBPcNHKUZRNpsOa0UKGjt4qK0+bX&#10;KPj4nHle7d36dDw8sttd1q/yp1Wqf9+9PIOI1MVb+L/9rhWMhpPxE1zvp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46GyAAAAN4AAAAPAAAAAAAAAAAAAAAAAJgCAABk&#10;cnMvZG93bnJldi54bWxQSwUGAAAAAAQABAD1AAAAjQMAAAAA&#10;" filled="f" strokecolor="#f93" strokeweight="2pt"/>
            <v:shape id="Connecteur droit avec flèche 21648" o:spid="_x0000_s1156" type="#_x0000_t32" style="position:absolute;left:18288;top:517;width:9789;height:2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FVMMAAADeAAAADwAAAGRycy9kb3ducmV2LnhtbERPS2vCQBC+C/6HZQQvUjexRSS6iha0&#10;ghcfPXgcstMkNDsbsluN/fWdQ8Hjx/derDpXqxu1ofJsIB0noIhzbysuDHxeti8zUCEiW6w9k4EH&#10;BVgt+70FZtbf+US3cyyUhHDI0EAZY5NpHfKSHIaxb4iF+/KtwyiwLbRt8S7hrtaTJJlqhxVLQ4kN&#10;vZeUf59/nJS8xmRzOeyOp9/9lQ8fI8JUkzHDQbeeg4rUxaf43723Bibp9E32yh25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aRVTDAAAA3gAAAA8AAAAAAAAAAAAA&#10;AAAAoQIAAGRycy9kb3ducmV2LnhtbFBLBQYAAAAABAAEAPkAAACRAwAAAAA=&#10;" strokecolor="#f93" strokeweight="2.25pt">
              <v:stroke endarrow="open"/>
              <o:lock v:ext="edit" shapetype="f"/>
            </v:shape>
            <v:shape id="Zone de texte 21649" o:spid="_x0000_s1157" type="#_x0000_t202" style="position:absolute;top:2242;width:18273;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8KsUA&#10;AADeAAAADwAAAGRycy9kb3ducmV2LnhtbESPzYrCMBSF98K8Q7iCO00t4sxUowyiMAtBrLOY5aW5&#10;NsXmpjSx1nl6IwizPJyfj7Nc97YWHbW+cqxgOklAEBdOV1wq+Dntxh8gfEDWWDsmBXfysF69DZaY&#10;aXfjI3V5KEUcYZ+hAhNCk0npC0MW/cQ1xNE7u9ZiiLItpW7xFsdtLdMkmUuLFUeCwYY2hopLfrUR&#10;8n68VHm33/L+9++cyoNpzMwoNRr2XwsQgfrwH361v7WCdDqffcL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3wqxQAAAN4AAAAPAAAAAAAAAAAAAAAAAJgCAABkcnMv&#10;ZG93bnJldi54bWxQSwUGAAAAAAQABAD1AAAAigMAAAAA&#10;" fillcolor="white [3201]" strokecolor="#f93" strokeweight="1.5pt">
              <v:textbox>
                <w:txbxContent>
                  <w:p w14:paraId="76D9BD7A" w14:textId="77777777" w:rsidR="004E7B3B" w:rsidRPr="00EE02C9" w:rsidRDefault="004E7B3B" w:rsidP="00F96E85">
                    <w:pPr>
                      <w:jc w:val="center"/>
                      <w:rPr>
                        <w:b/>
                        <w:color w:val="984806" w:themeColor="accent6" w:themeShade="80"/>
                      </w:rPr>
                    </w:pPr>
                    <w:r>
                      <w:rPr>
                        <w:b/>
                        <w:color w:val="984806" w:themeColor="accent6" w:themeShade="80"/>
                      </w:rPr>
                      <w:t>Vérifier le nombre de dent de votre outil</w:t>
                    </w:r>
                  </w:p>
                </w:txbxContent>
              </v:textbox>
            </v:shape>
          </v:group>
        </w:pict>
      </w:r>
      <w:r w:rsidR="00AE5FDC">
        <w:rPr>
          <w:noProof/>
          <w:lang w:eastAsia="en-GB"/>
        </w:rPr>
        <w:t xml:space="preserve">Puis sélectionner : </w:t>
      </w:r>
    </w:p>
    <w:p w14:paraId="6A6A3BFE" w14:textId="77777777" w:rsidR="00AE5FDC" w:rsidRDefault="00AE5FDC" w:rsidP="00AE5FDC">
      <w:pPr>
        <w:rPr>
          <w:noProof/>
          <w:lang w:eastAsia="en-GB"/>
        </w:rPr>
      </w:pPr>
      <w:r>
        <w:rPr>
          <w:noProof/>
          <w:lang w:eastAsia="en-GB"/>
        </w:rPr>
        <w:t>Fraises TITEX</w:t>
      </w:r>
    </w:p>
    <w:p w14:paraId="088C6D1F" w14:textId="77777777" w:rsidR="00AE5FDC" w:rsidRDefault="00AE5FDC">
      <w:pPr>
        <w:spacing w:after="200" w:line="276" w:lineRule="auto"/>
        <w:jc w:val="left"/>
        <w:rPr>
          <w:noProof/>
          <w:lang w:eastAsia="en-GB"/>
        </w:rPr>
      </w:pPr>
    </w:p>
    <w:p w14:paraId="0E42FCAE" w14:textId="77777777" w:rsidR="00AE5FDC" w:rsidRDefault="00AE5FDC">
      <w:pPr>
        <w:spacing w:after="200" w:line="276" w:lineRule="auto"/>
        <w:jc w:val="left"/>
        <w:rPr>
          <w:noProof/>
          <w:lang w:eastAsia="en-GB"/>
        </w:rPr>
      </w:pPr>
    </w:p>
    <w:p w14:paraId="3AE45E73" w14:textId="77777777" w:rsidR="00AE5FDC" w:rsidRPr="00AE5FDC" w:rsidRDefault="00AE5FDC">
      <w:pPr>
        <w:spacing w:after="200" w:line="276" w:lineRule="auto"/>
        <w:jc w:val="left"/>
        <w:rPr>
          <w:noProof/>
          <w:lang w:eastAsia="en-GB"/>
        </w:rPr>
      </w:pPr>
    </w:p>
    <w:p w14:paraId="6608474E" w14:textId="77777777" w:rsidR="00AE5FDC" w:rsidRDefault="00AE5FDC" w:rsidP="00AE5FDC">
      <w:pPr>
        <w:pStyle w:val="Puce1"/>
        <w:rPr>
          <w:noProof/>
          <w:lang w:eastAsia="en-GB"/>
        </w:rPr>
      </w:pPr>
      <w:r>
        <w:rPr>
          <w:noProof/>
          <w:lang w:eastAsia="en-GB"/>
        </w:rPr>
        <w:t>Seuils d’alimentation</w:t>
      </w:r>
    </w:p>
    <w:p w14:paraId="66A459E5" w14:textId="77777777" w:rsidR="00AE5FDC" w:rsidRDefault="00AE5FDC" w:rsidP="00AE5FDC">
      <w:pPr>
        <w:pStyle w:val="Puce1"/>
        <w:numPr>
          <w:ilvl w:val="0"/>
          <w:numId w:val="0"/>
        </w:numPr>
      </w:pPr>
      <w:r>
        <w:t>Nous allons utiliser une fraise à bout hémisphérique de diamètre 1.</w:t>
      </w:r>
    </w:p>
    <w:p w14:paraId="4A1988DF" w14:textId="77777777" w:rsidR="00AE5FDC" w:rsidRDefault="00AE5FDC">
      <w:pPr>
        <w:spacing w:after="200" w:line="276" w:lineRule="auto"/>
        <w:jc w:val="left"/>
        <w:rPr>
          <w:noProof/>
          <w:lang w:eastAsia="en-GB"/>
        </w:rPr>
      </w:pPr>
      <w:r>
        <w:rPr>
          <w:noProof/>
          <w:lang w:eastAsia="fr-FR"/>
        </w:rPr>
        <w:drawing>
          <wp:anchor distT="0" distB="0" distL="114300" distR="114300" simplePos="0" relativeHeight="252086272" behindDoc="1" locked="0" layoutInCell="1" allowOverlap="1" wp14:anchorId="0EBF4445" wp14:editId="5AAAC0B7">
            <wp:simplePos x="0" y="0"/>
            <wp:positionH relativeFrom="column">
              <wp:posOffset>2012950</wp:posOffset>
            </wp:positionH>
            <wp:positionV relativeFrom="paragraph">
              <wp:posOffset>111125</wp:posOffset>
            </wp:positionV>
            <wp:extent cx="3239770" cy="2541270"/>
            <wp:effectExtent l="0" t="0" r="0" b="0"/>
            <wp:wrapTight wrapText="bothSides">
              <wp:wrapPolygon edited="0">
                <wp:start x="0" y="0"/>
                <wp:lineTo x="0" y="21373"/>
                <wp:lineTo x="21465" y="21373"/>
                <wp:lineTo x="2146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9770" cy="2541270"/>
                    </a:xfrm>
                    <a:prstGeom prst="rect">
                      <a:avLst/>
                    </a:prstGeom>
                  </pic:spPr>
                </pic:pic>
              </a:graphicData>
            </a:graphic>
          </wp:anchor>
        </w:drawing>
      </w:r>
    </w:p>
    <w:p w14:paraId="50A4B551" w14:textId="77777777" w:rsidR="00AE5FDC" w:rsidRDefault="006153C0">
      <w:pPr>
        <w:spacing w:after="200" w:line="276" w:lineRule="auto"/>
        <w:jc w:val="left"/>
        <w:rPr>
          <w:noProof/>
          <w:lang w:eastAsia="en-GB"/>
        </w:rPr>
      </w:pPr>
      <w:r>
        <w:rPr>
          <w:noProof/>
          <w:lang w:val="en-GB" w:eastAsia="en-GB"/>
        </w:rPr>
        <w:pict w14:anchorId="63B0086A">
          <v:group id="Groupe 21591" o:spid="_x0000_s1158" style="position:absolute;margin-left:272.55pt;margin-top:22.9pt;width:227.95pt;height:133.35pt;z-index:252088320;mso-width-relative:margin;mso-height-relative:margin" coordorigin="-185" coordsize="28950,1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">
            <v:oval id="Ellipse 21592" o:spid="_x0000_s1159" style="position:absolute;left:-185;top:5612;width:342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28sYA&#10;AADeAAAADwAAAGRycy9kb3ducmV2LnhtbESPQYvCMBSE78L+h/AWvIimLShrNcqyoIgndUU9Pppn&#10;W21eShO1++83guBxmJlvmOm8NZW4U+NKywriQQSCOLO65FzB/nfR/wLhPLLGyjIp+CMH89lHZ4qp&#10;tg/e0n3ncxEg7FJUUHhfp1K6rCCDbmBr4uCdbWPQB9nkUjf4CHBTySSKRtJgyWGhwJp+Csquu5tR&#10;sKXT5bi59uLkMpbl2hwW2fIYK9X9bL8nIDy1/h1+tVdaQRIPxwk874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a28sYAAADeAAAADwAAAAAAAAAAAAAAAACYAgAAZHJz&#10;L2Rvd25yZXYueG1sUEsFBgAAAAAEAAQA9QAAAIsDAAAAAA==&#10;" filled="f" strokecolor="#76923c [2406]" strokeweight="2pt"/>
            <v:shape id="Connecteur droit avec flèche 21593" o:spid="_x0000_s1160" type="#_x0000_t32" style="position:absolute;left:3429;top:1333;width:10191;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fDMkAAADeAAAADwAAAGRycy9kb3ducmV2LnhtbESPT2vCQBTE74V+h+UVehHdmKJodBUr&#10;FvRgwT8g3h7ZZxKafZtmVxO/vVsQehxm5jfMdN6aUtyodoVlBf1eBII4tbrgTMHx8NUdgXAeWWNp&#10;mRTcycF89voyxUTbhnd02/tMBAi7BBXk3leJlC7NyaDr2Yo4eBdbG/RB1pnUNTYBbkoZR9FQGiw4&#10;LORY0TKn9Gd/NQq+F831d9OJ76fVaeWWn9vxeSS3Sr2/tYsJCE+t/w8/22utIO4Pxh/wdydcATl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5nwzJAAAA3gAAAA8AAAAA&#10;AAAAAAAAAAAAoQIAAGRycy9kb3ducmV2LnhtbFBLBQYAAAAABAAEAPkAAACXAwAAAAA=&#10;" strokecolor="#4e6128 [1606]" strokeweight="2.25pt">
              <v:stroke endarrow="open"/>
              <o:lock v:ext="edit" shapetype="f"/>
            </v:shape>
            <v:shape id="Zone de texte 21594" o:spid="_x0000_s1161" type="#_x0000_t202" style="position:absolute;left:13620;width:10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qMYA&#10;AADeAAAADwAAAGRycy9kb3ducmV2LnhtbESPQWvCQBSE70L/w/IKvekmUqVNXaW0KNKbm168PbLP&#10;JJh9m+6umvx7t1DocZiZb5jVZrCduJIPrWMF+SwDQVw503Kt4LvcTl9AhIhssHNMCkYKsFk/TFZY&#10;GHfjA111rEWCcChQQRNjX0gZqoYshpnriZN3ct5iTNLX0ni8Jbjt5DzLltJiy2mhwZ4+GqrO+mIV&#10;HLde90dddjtbthc75vrz62dU6ulxeH8DEWmI/+G/9t4omOeL12f4vZ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yqMYAAADeAAAADwAAAAAAAAAAAAAAAACYAgAAZHJz&#10;L2Rvd25yZXYueG1sUEsFBgAAAAAEAAQA9QAAAIsDAAAAAA==&#10;" fillcolor="white [3201]" strokecolor="#4e6128 [1606]" strokeweight="1.5pt">
              <v:textbox>
                <w:txbxContent>
                  <w:p w14:paraId="2ACCC01F" w14:textId="77777777" w:rsidR="004E7B3B" w:rsidRPr="001E7194" w:rsidRDefault="004E7B3B" w:rsidP="00AE5FDC">
                    <w:pPr>
                      <w:rPr>
                        <w:b/>
                        <w:color w:val="4F6228" w:themeColor="accent3" w:themeShade="80"/>
                      </w:rPr>
                    </w:pPr>
                    <w:r>
                      <w:rPr>
                        <w:b/>
                        <w:color w:val="4F6228" w:themeColor="accent3" w:themeShade="80"/>
                      </w:rPr>
                      <w:t>Outil N°4</w:t>
                    </w:r>
                  </w:p>
                </w:txbxContent>
              </v:textbox>
            </v:shape>
            <v:oval id="Ellipse 21595" o:spid="_x0000_s1162" style="position:absolute;left:1126;top:11441;width:3429;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uhsYA&#10;AADeAAAADwAAAGRycy9kb3ducmV2LnhtbESPT4vCMBTE7wt+h/AW9rKsaQuKVqOIoIgn/7F6fDRv&#10;22rzUpqs1m9vBMHjMDO/YcbT1lTiSo0rLSuIuxEI4szqknMFh/3iZwDCeWSNlWVScCcH00nnY4yp&#10;tjfe0nXncxEg7FJUUHhfp1K6rCCDrmtr4uD92cagD7LJpW7wFuCmkkkU9aXBksNCgTXNC8ouu3+j&#10;YEun83Fz+Y6T81CWa/O7yJbHWKmvz3Y2AuGp9e/wq73SCpK4N+zB806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8uhsYAAADeAAAADwAAAAAAAAAAAAAAAACYAgAAZHJz&#10;L2Rvd25yZXYueG1sUEsFBgAAAAAEAAQA9QAAAIsDAAAAAA==&#10;" filled="f" strokecolor="#76923c [2406]" strokeweight="2pt"/>
            <v:shape id="Connecteur droit avec flèche 21596" o:spid="_x0000_s1163" type="#_x0000_t32" style="position:absolute;left:4555;top:4998;width:8118;height:68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8lMgAAADeAAAADwAAAGRycy9kb3ducmV2LnhtbESPQWvCQBSE7wX/w/KEXopuDFQ0uooV&#10;C+1Boakg3h7ZZxLMvk2zq4n/3i0IHoeZ+YaZLztTiSs1rrSsYDSMQBBnVpecK9j/fg4mIJxH1lhZ&#10;JgU3crBc9F7mmGjb8g9dU5+LAGGXoILC+zqR0mUFGXRDWxMH72Qbgz7IJpe6wTbATSXjKBpLgyWH&#10;hQJrWheUndOLUbBbtZe/77f4dtgcNm79sZ0eJ3Kr1Gu/W81AeOr8M/xof2kF8eh9Oob/O+EKy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48lMgAAADeAAAADwAAAAAA&#10;AAAAAAAAAAChAgAAZHJzL2Rvd25yZXYueG1sUEsFBgAAAAAEAAQA+QAAAJYDAAAAAA==&#10;" strokecolor="#4e6128 [1606]" strokeweight="2.25pt">
              <v:stroke endarrow="open"/>
              <o:lock v:ext="edit" shapetype="f"/>
            </v:shape>
            <v:shape id="Zone de texte 21597" o:spid="_x0000_s1164" type="#_x0000_t202" style="position:absolute;left:12673;top:3523;width:1608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s38YA&#10;AADeAAAADwAAAGRycy9kb3ducmV2LnhtbESPQWvCQBSE70L/w/IKvekmQrVNXaW0KNKbm168PbLP&#10;JJh9m+6umvx7t1DocZiZb5jVZrCduJIPrWMF+SwDQVw503Kt4LvcTl9AhIhssHNMCkYKsFk/TFZY&#10;GHfjA111rEWCcChQQRNjX0gZqoYshpnriZN3ct5iTNLX0ni8Jbjt5DzLFtJiy2mhwZ4+GqrO+mIV&#10;HLde90dddjtbthc75vrz62dU6ulxeH8DEWmI/+G/9t4omOfPr0v4vZOu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zs38YAAADeAAAADwAAAAAAAAAAAAAAAACYAgAAZHJz&#10;L2Rvd25yZXYueG1sUEsFBgAAAAAEAAQA9QAAAIsDAAAAAA==&#10;" fillcolor="white [3201]" strokecolor="#4e6128 [1606]" strokeweight="1.5pt">
              <v:textbox>
                <w:txbxContent>
                  <w:p w14:paraId="0A67610C" w14:textId="77777777" w:rsidR="004E7B3B" w:rsidRPr="001E7194" w:rsidRDefault="004E7B3B" w:rsidP="00AE5FDC">
                    <w:pPr>
                      <w:rPr>
                        <w:b/>
                        <w:color w:val="4F6228" w:themeColor="accent3" w:themeShade="80"/>
                      </w:rPr>
                    </w:pPr>
                    <w:r>
                      <w:rPr>
                        <w:b/>
                        <w:color w:val="4F6228" w:themeColor="accent3" w:themeShade="80"/>
                      </w:rPr>
                      <w:t>N choisi = 2500 tr/min</w:t>
                    </w:r>
                  </w:p>
                </w:txbxContent>
              </v:textbox>
            </v:shape>
            <v:oval id="Ellipse 21598" o:spid="_x0000_s1165" style="position:absolute;left:594;top:12305;width:4839;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BGMQA&#10;AADeAAAADwAAAGRycy9kb3ducmV2LnhtbERPy4rCMBTdC/5DuAOzEU1bUKbVKCIow6x8DOry0txp&#10;q81NaTJa/94sBJeH854tOlOLG7WusqwgHkUgiHOrKy4U/B7Wwy8QziNrrC2Tggc5WMz7vRlm2t55&#10;R7e9L0QIYZehgtL7JpPS5SUZdCPbEAfuz7YGfYBtIXWL9xBuaplE0UQarDg0lNjQqqT8uv83CnZ0&#10;vpy210GcXFJZ/ZjjOt+cYqU+P7rlFISnzr/FL/e3VpDE4zT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gRjEAAAA3gAAAA8AAAAAAAAAAAAAAAAAmAIAAGRycy9k&#10;b3ducmV2LnhtbFBLBQYAAAAABAAEAPUAAACJAwAAAAA=&#10;" filled="f" strokecolor="#76923c [2406]" strokeweight="2pt"/>
            <v:shape id="Connecteur droit avec flèche 21599" o:spid="_x0000_s1166" type="#_x0000_t32" style="position:absolute;left:5433;top:8712;width:9277;height:4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o5sgAAADeAAAADwAAAGRycy9kb3ducmV2LnhtbESPQWvCQBSE74L/YXmCF6kbA4pJXUXF&#10;Qj0o1Bakt0f2NQlm38bsauK/7xaEHoeZ+YZZrDpTiTs1rrSsYDKOQBBnVpecK/j6fHuZg3AeWWNl&#10;mRQ8yMFq2e8tMNW25Q+6n3wuAoRdigoK7+tUSpcVZNCNbU0cvB/bGPRBNrnUDbYBbioZR9FMGiw5&#10;LBRY07ag7HK6GQXHdXu77kfx47w779x2c0i+5/Kg1HDQrV9BeOr8f/jZftcK4sk0SeDvTr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Go5sgAAADeAAAADwAAAAAA&#10;AAAAAAAAAAChAgAAZHJzL2Rvd25yZXYueG1sUEsFBgAAAAAEAAQA+QAAAJYDAAAAAA==&#10;" strokecolor="#4e6128 [1606]" strokeweight="2.25pt">
              <v:stroke endarrow="open"/>
              <o:lock v:ext="edit" shapetype="f"/>
            </v:shape>
            <v:shape id="Zone de texte 21600" o:spid="_x0000_s1167" type="#_x0000_t202" style="position:absolute;left:14192;top:6953;width:14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UMMA&#10;AADeAAAADwAAAGRycy9kb3ducmV2LnhtbESPzYrCMBSF94LvEK7gTtO6kKEaZZhBEXeTzsbdpbm2&#10;xeamk0Rt336yEFwezh/fdj/YTjzIh9axgnyZgSCunGm5VvBbHhYfIEJENtg5JgUjBdjvppMtFsY9&#10;+YceOtYijXAoUEETY19IGaqGLIal64mTd3XeYkzS19J4fKZx28lVlq2lxZbTQ4M9fTVU3fTdKrgc&#10;vO4vuuyOtmzvdsz19/lvVGo+Gz43ICIN8R1+tU9GwSpfZwkg4SQ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AUMMAAADeAAAADwAAAAAAAAAAAAAAAACYAgAAZHJzL2Rv&#10;d25yZXYueG1sUEsFBgAAAAAEAAQA9QAAAIgDAAAAAA==&#10;" fillcolor="white [3201]" strokecolor="#4e6128 [1606]" strokeweight="1.5pt">
              <v:textbox>
                <w:txbxContent>
                  <w:p w14:paraId="74ED7A13" w14:textId="77777777" w:rsidR="004E7B3B" w:rsidRPr="001E7194" w:rsidRDefault="004E7B3B" w:rsidP="00AE5FDC">
                    <w:pPr>
                      <w:rPr>
                        <w:b/>
                        <w:color w:val="4F6228" w:themeColor="accent3" w:themeShade="80"/>
                      </w:rPr>
                    </w:pPr>
                    <w:r>
                      <w:rPr>
                        <w:b/>
                        <w:color w:val="4F6228" w:themeColor="accent3" w:themeShade="80"/>
                      </w:rPr>
                      <w:t xml:space="preserve">fz = </w:t>
                    </w:r>
                    <w:r w:rsidRPr="00AE5FDC">
                      <w:rPr>
                        <w:b/>
                        <w:i/>
                        <w:color w:val="4F6228" w:themeColor="accent3" w:themeShade="80"/>
                        <w:u w:val="single"/>
                      </w:rPr>
                      <w:t>0.03</w:t>
                    </w:r>
                    <w:r>
                      <w:rPr>
                        <w:b/>
                        <w:color w:val="4F6228" w:themeColor="accent3" w:themeShade="80"/>
                      </w:rPr>
                      <w:t xml:space="preserve"> mm/dent</w:t>
                    </w:r>
                  </w:p>
                </w:txbxContent>
              </v:textbox>
            </v:shape>
            <v:oval id="Ellipse 21601" o:spid="_x0000_s1168" style="position:absolute;left:857;top:15621;width:6832;height:1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cfscA&#10;AADeAAAADwAAAGRycy9kb3ducmV2LnhtbESPT2vCQBTE70K/w/IKvYhuNgex0VVKQSk9+Y/G4yP7&#10;TKLZtyG7avrt3ULB4zAzv2Hmy9424kadrx1rUOMEBHHhTM2lhsN+NZqC8AHZYOOYNPySh+XiZTDH&#10;zLg7b+m2C6WIEPYZaqhCaDMpfVGRRT92LXH0Tq6zGKLsSmk6vEe4bWSaJBNpsea4UGFLnxUVl93V&#10;atjS8ZxvLkOVnt9l/W1/VsU6V1q/vfYfMxCB+vAM/7e/jIZUTRIF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3H7HAAAA3gAAAA8AAAAAAAAAAAAAAAAAmAIAAGRy&#10;cy9kb3ducmV2LnhtbFBLBQYAAAAABAAEAPUAAACMAwAAAAA=&#10;" filled="f" strokecolor="#76923c [2406]" strokeweight="2pt"/>
            <v:shape id="Connecteur droit avec flèche 21602" o:spid="_x0000_s1169" type="#_x0000_t32" style="position:absolute;left:7429;top:13430;width:6782;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ObMkAAADeAAAADwAAAGRycy9kb3ducmV2LnhtbESPQWvCQBSE70L/w/IKvUjdmIPE1FWs&#10;WKiHFEwL0tsj+5qEZt+m2Y2J/94tCB6HmfmGWW1G04gzda62rGA+i0AQF1bXXCr4+nx7TkA4j6yx&#10;sUwKLuRgs36YrDDVduAjnXNfigBhl6KCyvs2ldIVFRl0M9sSB+/HdgZ9kF0pdYdDgJtGxlG0kAZr&#10;DgsVtrSrqPjNe6PgYzv0f4dpfDntT3u3e82W34nMlHp6HLcvIDyN/h6+td+1gni+iGL4vxOugF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azmzJAAAA3gAAAA8AAAAA&#10;AAAAAAAAAAAAoQIAAGRycy9kb3ducmV2LnhtbFBLBQYAAAAABAAEAPkAAACXAwAAAAA=&#10;" strokecolor="#4e6128 [1606]" strokeweight="2.25pt">
              <v:stroke endarrow="open"/>
              <o:lock v:ext="edit" shapetype="f"/>
            </v:shape>
            <v:shape id="Zone de texte 21603" o:spid="_x0000_s1170" type="#_x0000_t202" style="position:absolute;left:14192;top:10763;width:14573;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eJ8UA&#10;AADeAAAADwAAAGRycy9kb3ducmV2LnhtbESPwWrDMBBE74H+g9hCb4lsF0Jxo5jQkFB6q5xLbou1&#10;tU2slSspif33VaHQ4zAzb5hNNdlB3MiH3rGCfJWBIG6c6blVcKoPyxcQISIbHByTgpkCVNuHxQZL&#10;4+78STcdW5EgHEpU0MU4llKGpiOLYeVG4uR9OW8xJulbaTzeE9wOssiytbTYc1rocKS3jpqLvloF&#10;54PX41nXw9HW/dXOud5/fM9KPT1Ou1cQkab4H/5rvxsFRb7Onu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B4nxQAAAN4AAAAPAAAAAAAAAAAAAAAAAJgCAABkcnMv&#10;ZG93bnJldi54bWxQSwUGAAAAAAQABAD1AAAAigMAAAAA&#10;" fillcolor="white [3201]" strokecolor="#4e6128 [1606]" strokeweight="1.5pt">
              <v:textbox>
                <w:txbxContent>
                  <w:p w14:paraId="6D53CD62" w14:textId="77777777" w:rsidR="004E7B3B" w:rsidRPr="001E7194" w:rsidRDefault="004E7B3B" w:rsidP="00AE5FDC">
                    <w:pPr>
                      <w:rPr>
                        <w:b/>
                        <w:color w:val="4F6228" w:themeColor="accent3" w:themeShade="80"/>
                      </w:rPr>
                    </w:pPr>
                    <w:r>
                      <w:rPr>
                        <w:b/>
                        <w:color w:val="4F6228" w:themeColor="accent3" w:themeShade="80"/>
                      </w:rPr>
                      <w:t>Mise en route des arrosages 1 et 2</w:t>
                    </w:r>
                  </w:p>
                </w:txbxContent>
              </v:textbox>
            </v:shape>
          </v:group>
        </w:pict>
      </w:r>
    </w:p>
    <w:p w14:paraId="59CCCA41" w14:textId="77777777" w:rsidR="00AE5FDC" w:rsidRDefault="00AE5FDC" w:rsidP="00AE5FDC">
      <w:pPr>
        <w:rPr>
          <w:noProof/>
          <w:lang w:eastAsia="en-GB"/>
        </w:rPr>
      </w:pPr>
      <w:r w:rsidRPr="00234AD9">
        <w:rPr>
          <w:b/>
          <w:i/>
          <w:noProof/>
          <w:lang w:eastAsia="en-GB"/>
        </w:rPr>
        <w:t>Famille :</w:t>
      </w:r>
      <w:r>
        <w:rPr>
          <w:noProof/>
          <w:lang w:eastAsia="en-GB"/>
        </w:rPr>
        <w:t xml:space="preserve"> Fraise monobloc</w:t>
      </w:r>
    </w:p>
    <w:p w14:paraId="2077F3AF" w14:textId="77777777" w:rsidR="00AE5FDC" w:rsidRDefault="00AE5FDC" w:rsidP="00AE5FDC">
      <w:pPr>
        <w:rPr>
          <w:noProof/>
          <w:lang w:eastAsia="en-GB"/>
        </w:rPr>
      </w:pPr>
      <w:r w:rsidRPr="00234AD9">
        <w:rPr>
          <w:b/>
          <w:i/>
          <w:noProof/>
          <w:lang w:eastAsia="en-GB"/>
        </w:rPr>
        <w:t>Sous famille</w:t>
      </w:r>
      <w:r>
        <w:rPr>
          <w:noProof/>
          <w:lang w:eastAsia="en-GB"/>
        </w:rPr>
        <w:t> : Fraise à bout hémisphèrique</w:t>
      </w:r>
    </w:p>
    <w:p w14:paraId="34CC52C6" w14:textId="77777777" w:rsidR="00AE5FDC" w:rsidRDefault="00AE5FDC" w:rsidP="00AE5FDC">
      <w:pPr>
        <w:rPr>
          <w:noProof/>
          <w:lang w:eastAsia="en-GB"/>
        </w:rPr>
      </w:pPr>
      <w:r w:rsidRPr="00234AD9">
        <w:rPr>
          <w:b/>
          <w:i/>
          <w:noProof/>
          <w:lang w:eastAsia="en-GB"/>
        </w:rPr>
        <w:t>Diamètre </w:t>
      </w:r>
      <w:r>
        <w:rPr>
          <w:noProof/>
          <w:lang w:eastAsia="en-GB"/>
        </w:rPr>
        <w:t>: 1</w:t>
      </w:r>
    </w:p>
    <w:p w14:paraId="1D903360" w14:textId="77777777" w:rsidR="00AE5FDC" w:rsidRDefault="00AE5FDC" w:rsidP="00AE5FDC">
      <w:pPr>
        <w:rPr>
          <w:noProof/>
          <w:lang w:eastAsia="en-GB"/>
        </w:rPr>
      </w:pPr>
      <w:r>
        <w:rPr>
          <w:noProof/>
          <w:lang w:eastAsia="en-GB"/>
        </w:rPr>
        <w:t xml:space="preserve">Puis sélectionner : </w:t>
      </w:r>
    </w:p>
    <w:p w14:paraId="400F9B41" w14:textId="77777777" w:rsidR="00AE5FDC" w:rsidRDefault="006153C0" w:rsidP="00AE5FDC">
      <w:pPr>
        <w:rPr>
          <w:noProof/>
          <w:lang w:eastAsia="en-GB"/>
        </w:rPr>
      </w:pPr>
      <w:r>
        <w:rPr>
          <w:noProof/>
          <w:lang w:val="en-GB" w:eastAsia="en-GB"/>
        </w:rPr>
        <w:pict w14:anchorId="733FC5D6">
          <v:group id="Groupe 21654" o:spid="_x0000_s1171" style="position:absolute;left:0;text-align:left;margin-left:56.65pt;margin-top:1.45pt;width:248.9pt;height:53.05pt;z-index:252274688" coordsize="31614,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">
            <v:oval id="Ellipse 21655" o:spid="_x0000_s1172" style="position:absolute;left:27518;width:4096;height: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jt8cA&#10;AADeAAAADwAAAGRycy9kb3ducmV2LnhtbESPQWsCMRSE74X+h/CE3mpWYaVdjWIFoQgFay16fGye&#10;u4ubl5hEd/33TaHQ4zAz3zCzRW9acSMfGssKRsMMBHFpdcOVgv3X+vkFRIjIGlvLpOBOARbzx4cZ&#10;Ftp2/Em3XaxEgnAoUEEdoyukDGVNBsPQOuLknaw3GJP0ldQeuwQ3rRxn2UQabDgt1OhoVVN53l2N&#10;gs3Hq+f1t9uej4ec3f6+fZOXTqmnQb+cgojUx//wX/tdKxiPJnkOv3fS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MI7fHAAAA3gAAAA8AAAAAAAAAAAAAAAAAmAIAAGRy&#10;cy9kb3ducmV2LnhtbFBLBQYAAAAABAAEAPUAAACMAwAAAAA=&#10;" filled="f" strokecolor="#f93" strokeweight="2pt"/>
            <v:shape id="Connecteur droit avec flèche 21656" o:spid="_x0000_s1173" type="#_x0000_t32" style="position:absolute;left:18288;top:517;width:9789;height:2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YMUAAADeAAAADwAAAGRycy9kb3ducmV2LnhtbESPS4vCMBSF94L/IVxhNqJplSlSjeIM&#10;OApuxsfC5aW5tsXmpjRRq7/eCAOzPJzHx5ktWlOJGzWutKwgHkYgiDOrS84VHA+rwQSE88gaK8uk&#10;4EEOFvNuZ4aptnfe0W3vcxFG2KWooPC+TqV0WUEG3dDWxME728agD7LJpW7wHsZNJUdRlEiDJQdC&#10;gTV9F5Rd9lcTIGMffR22P7+75+bE23WfMJak1EevXU5BeGr9f/ivvdEKRnHymcD7Trg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iYMUAAADeAAAADwAAAAAAAAAA&#10;AAAAAAChAgAAZHJzL2Rvd25yZXYueG1sUEsFBgAAAAAEAAQA+QAAAJMDAAAAAA==&#10;" strokecolor="#f93" strokeweight="2.25pt">
              <v:stroke endarrow="open"/>
              <o:lock v:ext="edit" shapetype="f"/>
            </v:shape>
            <v:shape id="Zone de texte 21657" o:spid="_x0000_s1174" type="#_x0000_t202" style="position:absolute;top:2242;width:18273;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bHsUA&#10;AADeAAAADwAAAGRycy9kb3ducmV2LnhtbESPzYrCMBSF9wO+Q7iCuzG1OCrVKCIjzEIYrC5cXppr&#10;U2xuSpOpdZ5+MiC4PJyfj7Pa9LYWHbW+cqxgMk5AEBdOV1wqOJ/27wsQPiBrrB2Tggd52KwHbyvM&#10;tLvzkbo8lCKOsM9QgQmhyaT0hSGLfuwa4uhdXWsxRNmWUrd4j+O2lmmSzKTFiiPBYEM7Q8Ut/7ER&#10;Mj/eqrw7fPLh8ntN5bdpzNQoNRr22yWIQH14hZ/tL60gncw+5vB/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dsexQAAAN4AAAAPAAAAAAAAAAAAAAAAAJgCAABkcnMv&#10;ZG93bnJldi54bWxQSwUGAAAAAAQABAD1AAAAigMAAAAA&#10;" fillcolor="white [3201]" strokecolor="#f93" strokeweight="1.5pt">
              <v:textbox>
                <w:txbxContent>
                  <w:p w14:paraId="377BE29E" w14:textId="77777777" w:rsidR="004E7B3B" w:rsidRPr="00EE02C9" w:rsidRDefault="004E7B3B" w:rsidP="00F96E85">
                    <w:pPr>
                      <w:jc w:val="center"/>
                      <w:rPr>
                        <w:b/>
                        <w:color w:val="984806" w:themeColor="accent6" w:themeShade="80"/>
                      </w:rPr>
                    </w:pPr>
                    <w:r>
                      <w:rPr>
                        <w:b/>
                        <w:color w:val="984806" w:themeColor="accent6" w:themeShade="80"/>
                      </w:rPr>
                      <w:t>Vérifier le nombre de dent de votre outil</w:t>
                    </w:r>
                  </w:p>
                </w:txbxContent>
              </v:textbox>
            </v:shape>
          </v:group>
        </w:pict>
      </w:r>
      <w:r w:rsidR="00AE5FDC">
        <w:rPr>
          <w:noProof/>
          <w:lang w:eastAsia="en-GB"/>
        </w:rPr>
        <w:t>Fraises TITEX</w:t>
      </w:r>
    </w:p>
    <w:p w14:paraId="31C3DAFD" w14:textId="77777777" w:rsidR="00234AD9" w:rsidRPr="00234AD9" w:rsidRDefault="00234AD9">
      <w:pPr>
        <w:spacing w:after="200" w:line="276" w:lineRule="auto"/>
        <w:jc w:val="left"/>
        <w:rPr>
          <w:noProof/>
          <w:lang w:eastAsia="en-GB"/>
        </w:rPr>
      </w:pPr>
      <w:r w:rsidRPr="00234AD9">
        <w:rPr>
          <w:noProof/>
          <w:lang w:eastAsia="en-GB"/>
        </w:rPr>
        <w:br w:type="page"/>
      </w:r>
    </w:p>
    <w:p w14:paraId="41B4F599" w14:textId="77777777" w:rsidR="005D057B" w:rsidRDefault="00AA7B30" w:rsidP="00517862">
      <w:pPr>
        <w:pStyle w:val="Titre3"/>
      </w:pPr>
      <w:r>
        <w:t xml:space="preserve">Créer les opérations </w:t>
      </w:r>
      <w:r w:rsidR="00517862">
        <w:t>d’usinage</w:t>
      </w:r>
    </w:p>
    <w:p w14:paraId="563ED8AE" w14:textId="77777777" w:rsidR="00517862" w:rsidRDefault="00517862" w:rsidP="00517862">
      <w:r>
        <w:rPr>
          <w:noProof/>
          <w:lang w:eastAsia="en-GB"/>
        </w:rPr>
        <w:t xml:space="preserve">Nous devons maintenant </w:t>
      </w:r>
      <w:r>
        <w:t>définir les opérations successives pour réaliser la phase d’usinage.</w:t>
      </w:r>
    </w:p>
    <w:p w14:paraId="440B6CD8" w14:textId="77777777" w:rsidR="00517862" w:rsidRDefault="00517862" w:rsidP="00517862">
      <w:pPr>
        <w:pStyle w:val="Attention"/>
        <w:ind w:left="0" w:firstLine="0"/>
      </w:pPr>
      <w:r>
        <w:t>Voir page 9</w:t>
      </w:r>
      <w:r w:rsidR="00710CA2">
        <w:t>-10-11</w:t>
      </w:r>
      <w:r>
        <w:t xml:space="preserve"> du dossier « ressources EFICN »</w:t>
      </w:r>
    </w:p>
    <w:p w14:paraId="055B67F3" w14:textId="77777777" w:rsidR="00517862" w:rsidRDefault="00517862" w:rsidP="00517862"/>
    <w:p w14:paraId="1EAF81B6" w14:textId="77777777" w:rsidR="00517862" w:rsidRDefault="00EB50A5" w:rsidP="00517862">
      <w:pPr>
        <w:pStyle w:val="Puce1"/>
      </w:pPr>
      <w:r>
        <w:t>Réalisation des e</w:t>
      </w:r>
      <w:r w:rsidR="00517862">
        <w:t>mpreinte</w:t>
      </w:r>
      <w:r>
        <w:t>s</w:t>
      </w:r>
      <w:r w:rsidR="00517862">
        <w:t> :</w:t>
      </w:r>
    </w:p>
    <w:p w14:paraId="4E0FF1F1" w14:textId="77777777" w:rsidR="00AA7B30" w:rsidRDefault="00AA7B30" w:rsidP="00A25C80">
      <w:pPr>
        <w:rPr>
          <w:noProof/>
          <w:lang w:eastAsia="en-GB"/>
        </w:rPr>
      </w:pPr>
      <w:r w:rsidRPr="00AA7B30">
        <w:rPr>
          <w:noProof/>
          <w:lang w:eastAsia="en-GB"/>
        </w:rPr>
        <w:t>Sélectionner l</w:t>
      </w:r>
      <w:r w:rsidR="00517862">
        <w:rPr>
          <w:noProof/>
          <w:lang w:eastAsia="en-GB"/>
        </w:rPr>
        <w:t>e fond des 4 empreintes (Utilis</w:t>
      </w:r>
      <w:r w:rsidRPr="00AA7B30">
        <w:rPr>
          <w:noProof/>
          <w:lang w:eastAsia="en-GB"/>
        </w:rPr>
        <w:t>er la touche ctrl)</w:t>
      </w:r>
      <w:r w:rsidR="00517862">
        <w:rPr>
          <w:noProof/>
          <w:lang w:eastAsia="en-GB"/>
        </w:rPr>
        <w:t>.</w:t>
      </w:r>
    </w:p>
    <w:p w14:paraId="54C187B0" w14:textId="77777777" w:rsidR="00517862" w:rsidRPr="00AA7B30" w:rsidRDefault="00517862" w:rsidP="00517862">
      <w:pPr>
        <w:pStyle w:val="Attention"/>
        <w:rPr>
          <w:noProof/>
          <w:lang w:eastAsia="en-GB"/>
        </w:rPr>
      </w:pPr>
      <w:r>
        <w:rPr>
          <w:noProof/>
          <w:lang w:eastAsia="en-GB"/>
        </w:rPr>
        <w:t>Veuillez à bien sélectionner les faces et non les arêtes</w:t>
      </w:r>
    </w:p>
    <w:p w14:paraId="1F7F3C50" w14:textId="77777777" w:rsidR="00AA7B30" w:rsidRDefault="006153C0" w:rsidP="00A25C80">
      <w:pPr>
        <w:rPr>
          <w:rFonts w:cs="Arial"/>
        </w:rPr>
      </w:pPr>
      <w:r>
        <w:rPr>
          <w:rFonts w:cs="Arial"/>
          <w:noProof/>
          <w:lang w:val="en-GB" w:eastAsia="en-GB"/>
        </w:rPr>
        <w:pict w14:anchorId="7095A231">
          <v:group id="Groupe 21658" o:spid="_x0000_s1175" style="position:absolute;left:0;text-align:left;margin-left:-194.25pt;margin-top:10pt;width:483.8pt;height:437.35pt;z-index:252174336" coordsize="61441,5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">
            <v:oval id="Ellipse 22" o:spid="_x0000_s1176" style="position:absolute;left:5779;top:3623;width:1181;height: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4EMUA&#10;AADbAAAADwAAAGRycy9kb3ducmV2LnhtbESPzWrDMBCE74W8g9hALqGR7UNJ3CimFFJKTvmj7nGR&#10;trZja2UsNXHevioUehxm5htmXYy2E1cafONYQbpIQBBrZxquFJxP28clCB+QDXaOScGdPBSbycMa&#10;c+NufKDrMVQiQtjnqKAOoc+l9Lomi37heuLofbnBYohyqKQZ8BbhtpNZkjxJiw3HhRp7eq1Jt8dv&#10;q+BAn5dy387T7LKSzc5+bPVbmSo1m44vzyACjeE//Nd+Nwqy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LgQxQAAANsAAAAPAAAAAAAAAAAAAAAAAJgCAABkcnMv&#10;ZG93bnJldi54bWxQSwUGAAAAAAQABAD1AAAAigMAAAAA&#10;" filled="f" strokecolor="#76923c [2406]" strokeweight="2pt"/>
            <v:oval id="Ellipse 24" o:spid="_x0000_s1177" style="position:absolute;left:49170;top:8798;width:10478;height:1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F/8QA&#10;AADbAAAADwAAAGRycy9kb3ducmV2LnhtbESPT4vCMBTE74LfITzBi6xpyyJuNYoIiuxp/cO6x0fz&#10;bKvNS2mi1m9vFgSPw8z8hpnOW1OJGzWutKwgHkYgiDOrS84VHParjzEI55E1VpZJwYMczGfdzhRT&#10;be+8pdvO5yJA2KWooPC+TqV0WUEG3dDWxME72cagD7LJpW7wHuCmkkkUjaTBksNCgTUtC8ouu6tR&#10;sKW/8/HnMoiT85csv83vKlsfY6X6vXYxAeGp9e/wq73RCpJP+P8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hf/EAAAA2wAAAA8AAAAAAAAAAAAAAAAAmAIAAGRycy9k&#10;b3ducmV2LnhtbFBLBQYAAAAABAAEAPUAAACJAwAAAAA=&#10;" filled="f" strokecolor="#76923c [2406]" strokeweight="2pt"/>
            <v:oval id="Ellipse 25" o:spid="_x0000_s1178" style="position:absolute;left:26914;top:15958;width:6140;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gZMQA&#10;AADbAAAADwAAAGRycy9kb3ducmV2LnhtbESPT4vCMBTE74LfITzBi6xpCytuNYoIiuxp/cO6x0fz&#10;bKvNS2mi1m9vFgSPw8z8hpnOW1OJGzWutKwgHkYgiDOrS84VHParjzEI55E1VpZJwYMczGfdzhRT&#10;be+8pdvO5yJA2KWooPC+TqV0WUEG3dDWxME72cagD7LJpW7wHuCmkkkUjaTBksNCgTUtC8ouu6tR&#10;sKW/8/HnMoiT85csv83vKlsfY6X6vXYxAeGp9e/wq73RCpJP+P8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IGTEAAAA2wAAAA8AAAAAAAAAAAAAAAAAmAIAAGRycy9k&#10;b3ducmV2LnhtbFBLBQYAAAAABAAEAPUAAACJAwAAAAA=&#10;" filled="f" strokecolor="#76923c [2406]" strokeweight="2pt"/>
            <v:oval id="Ellipse 21605" o:spid="_x0000_s1179" style="position:absolute;left:7073;top:38215;width:3524;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afcYA&#10;AADeAAAADwAAAGRycy9kb3ducmV2LnhtbESPT4vCMBTE78J+h/CEvYimLShajbIIyrIn/6EeH82z&#10;rTYvpclq/fZmYcHjMDO/YWaL1lTiTo0rLSuIBxEI4szqknMFh/2qPwbhPLLGyjIpeJKDxfyjM8NU&#10;2wdv6b7zuQgQdikqKLyvUyldVpBBN7A1cfAutjHog2xyqRt8BLipZBJFI2mw5LBQYE3LgrLb7tco&#10;2NL5etrcenFyncjyxxxX2foUK/XZbb+mIDy1/h3+b39rBUk8iobwdyd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afcYAAADeAAAADwAAAAAAAAAAAAAAAACYAgAAZHJz&#10;L2Rvd25yZXYueG1sUEsFBgAAAAAEAAQA9QAAAIsDAAAAAA==&#10;" filled="f" strokecolor="#76923c [2406]" strokeweight="2pt"/>
            <v:oval id="Ellipse 21606" o:spid="_x0000_s1180" style="position:absolute;left:8798;top:28553;width:3093;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ECscA&#10;AADeAAAADwAAAGRycy9kb3ducmV2LnhtbESPQWvCQBSE70L/w/IKvUjdJIdgo6uUQqR4qrbUHh/Z&#10;ZxKTfRuyaxL/fbdQ8DjMzDfMejuZVgzUu9qygngRgSAurK65VPD1mT8vQTiPrLG1TApu5GC7eZit&#10;MdN25AMNR1+KAGGXoYLK+y6T0hUVGXQL2xEH72x7gz7IvpS6xzHATSuTKEqlwZrDQoUdvVVUNMer&#10;UXCgn8vpo5nHyeVF1nvznRe7U6zU0+P0ugLhafL38H/7XStI4jRK4e9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CRArHAAAA3gAAAA8AAAAAAAAAAAAAAAAAmAIAAGRy&#10;cy9kb3ducmV2LnhtbFBLBQYAAAAABAAEAPUAAACMAwAAAAA=&#10;" filled="f" strokecolor="#76923c [2406]" strokeweight="2pt"/>
            <v:oval id="Ellipse 21607" o:spid="_x0000_s1181" style="position:absolute;left:30451;top:35799;width:4096;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hkccA&#10;AADeAAAADwAAAGRycy9kb3ducmV2LnhtbESPS4vCQBCE78L+h6GFvYhOkoOP6CiLoCx78oV6bDJt&#10;Es30hMysZv/9jiB4LKrqK2q2aE0l7tS40rKCeBCBIM6sLjlXcNiv+mMQziNrrCyTgj9ysJh/dGaY&#10;avvgLd13PhcBwi5FBYX3dSqlywoy6Aa2Jg7exTYGfZBNLnWDjwA3lUyiaCgNlhwWCqxpWVB22/0a&#10;BVs6X0+bWy9OrhNZ/pjjKlufYqU+u+3XFISn1r/Dr/a3VpDEw2gEz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4ZHHAAAA3gAAAA8AAAAAAAAAAAAAAAAAmAIAAGRy&#10;cy9kb3ducmV2LnhtbFBLBQYAAAAABAAEAPUAAACMAwAAAAA=&#10;" filled="f" strokecolor="#76923c [2406]" strokeweight="2pt"/>
            <v:oval id="Ellipse 21608" o:spid="_x0000_s1182" style="position:absolute;left:22687;top:34936;width:2253;height:1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jNMQA&#10;AADeAAAADwAAAGRycy9kb3ducmV2LnhtbERPXWvCMBR9H/gfwh3sbaYKk1mNZQ6EIQjOKdvjpbm2&#10;pc1NlmS2/nvzIOzxcL6XxWA6cSEfGssKJuMMBHFpdcOVguPX5vkVRIjIGjvLpOBKAYrV6GGJubY9&#10;f9LlECuRQjjkqKCO0eVShrImg2FsHXHiztYbjAn6SmqPfQo3nZxm2UwabDg11OjovaayPfwZBdvd&#10;3PPm5Pbtz/cLu+N1v5a/vVJPj8PbAkSkIf6L7+4PrWA6mWVpb7qTr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zTEAAAA3gAAAA8AAAAAAAAAAAAAAAAAmAIAAGRycy9k&#10;b3ducmV2LnhtbFBLBQYAAAAABAAEAPUAAACJAwAAAAA=&#10;" filled="f" strokecolor="#f93" strokeweight="2pt"/>
            <v:shape id="Connecteur droit avec flèche 21609" o:spid="_x0000_s1183" type="#_x0000_t32" style="position:absolute;left:5779;top:39508;width:2578;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cHccAAADeAAAADwAAAGRycy9kb3ducmV2LnhtbESPQYvCMBSE7wv+h/CEvSya2oNoNYor&#10;LuhBYV1BvD2aZ1tsXrpNtPXfG0HwOMzMN8x03ppS3Kh2hWUFg34Egji1uuBMweHvpzcC4TyyxtIy&#10;KbiTg/ms8zHFRNuGf+m295kIEHYJKsi9rxIpXZqTQde3FXHwzrY26IOsM6lrbALclDKOoqE0WHBY&#10;yLGiZU7pZX81CnaL5vq/+Yrvx9Vx5Zbf2/FpJLdKfXbbxQSEp9a/w6/2WiuIB8NoDM874Qr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lwdxwAAAN4AAAAPAAAAAAAA&#10;AAAAAAAAAKECAABkcnMvZG93bnJldi54bWxQSwUGAAAAAAQABAD5AAAAlQMAAAAA&#10;" strokecolor="#4e6128 [1606]" strokeweight="2.25pt">
              <v:stroke endarrow="open"/>
              <o:lock v:ext="edit" shapetype="f"/>
            </v:shape>
            <v:shape id="Zone de texte 21610" o:spid="_x0000_s1184" type="#_x0000_t202" style="position:absolute;top:43304;width:1193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WjcMA&#10;AADeAAAADwAAAGRycy9kb3ducmV2LnhtbESPzYrCMBSF94LvEK7gTtO6kKEaZZhBEXeTzsbdpbm2&#10;xeamk0Rt336yEFwezh/fdj/YTjzIh9axgnyZgSCunGm5VvBbHhYfIEJENtg5JgUjBdjvppMtFsY9&#10;+YceOtYijXAoUEETY19IGaqGLIal64mTd3XeYkzS19J4fKZx28lVlq2lxZbTQ4M9fTVU3fTdKrgc&#10;vO4vuuyOtmzvdsz19/lvVGo+Gz43ICIN8R1+tU9GwSpf5wkg4SQ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WjcMAAADeAAAADwAAAAAAAAAAAAAAAACYAgAAZHJzL2Rv&#10;d25yZXYueG1sUEsFBgAAAAAEAAQA9QAAAIgDAAAAAA==&#10;" fillcolor="white [3201]" strokecolor="#4e6128 [1606]" strokeweight="1.5pt">
              <v:textbox>
                <w:txbxContent>
                  <w:p w14:paraId="0558ABCC" w14:textId="77777777" w:rsidR="004E7B3B" w:rsidRPr="001E7194" w:rsidRDefault="004E7B3B" w:rsidP="00517862">
                    <w:pPr>
                      <w:rPr>
                        <w:b/>
                        <w:color w:val="4F6228" w:themeColor="accent3" w:themeShade="80"/>
                      </w:rPr>
                    </w:pPr>
                    <w:r>
                      <w:rPr>
                        <w:b/>
                        <w:color w:val="4F6228" w:themeColor="accent3" w:themeShade="80"/>
                      </w:rPr>
                      <w:t>Longueur de la rampe d’accès : 5 mm</w:t>
                    </w:r>
                  </w:p>
                </w:txbxContent>
              </v:textbox>
            </v:shape>
            <v:shape id="Connecteur droit avec flèche 21611" o:spid="_x0000_s1185" type="#_x0000_t32" style="position:absolute;left:34505;top:36317;width:4947;height:37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NscMAAADeAAAADwAAAGRycy9kb3ducmV2LnhtbESPwWrDMBBE74X+g9hAb7VsB0xxLIcS&#10;CORUqNMPWKyNZWqtHEmN3X59VSjkOMzMG6bZr3YSN/JhdKygyHIQxL3TIw8KPs7H5xcQISJrnByT&#10;gm8KsG8fHxqstVv4nW5dHESCcKhRgYlxrqUMvSGLIXMzcfIuzluMSfpBao9LgttJlnleSYsjpwWD&#10;Mx0M9Z/dl02UyVvul+368+ZKgzz77fXqlXrarK87EJHWeA//t09aQVlURQF/d9IVk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ADbHDAAAA3gAAAA8AAAAAAAAAAAAA&#10;AAAAoQIAAGRycy9kb3ducmV2LnhtbFBLBQYAAAAABAAEAPkAAACRAwAAAAA=&#10;" strokecolor="#4e6128 [1606]" strokeweight="2.25pt">
              <v:stroke endarrow="open"/>
              <o:lock v:ext="edit" shapetype="f"/>
            </v:shape>
            <v:shape id="Zone de texte 21612" o:spid="_x0000_s1186" type="#_x0000_t202" style="position:absolute;left:39595;top:38818;width:1156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tYcUA&#10;AADeAAAADwAAAGRycy9kb3ducmV2LnhtbESPwWrDMBBE74X+g9hCbo1sH0Jxo5jQ4hJyq9xLbou1&#10;tU2slSspif33UaHQ4zAzb5htNdtRXMmHwbGCfJ2BIG6dGbhT8NXUzy8gQkQ2ODomBQsFqHaPD1ss&#10;jbvxJ1117ESCcChRQR/jVEoZ2p4shrWbiJP37bzFmKTvpPF4S3A7yiLLNtLiwGmhx4neemrP+mIV&#10;nGqvp5Nuxg/bDBe75Pr9+LMotXqa968gIs3xP/zXPhgFRb7JC/i9k6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S1hxQAAAN4AAAAPAAAAAAAAAAAAAAAAAJgCAABkcnMv&#10;ZG93bnJldi54bWxQSwUGAAAAAAQABAD1AAAAigMAAAAA&#10;" fillcolor="white [3201]" strokecolor="#4e6128 [1606]" strokeweight="1.5pt">
              <v:textbox>
                <w:txbxContent>
                  <w:p w14:paraId="225B92A9" w14:textId="77777777" w:rsidR="004E7B3B" w:rsidRPr="001E7194" w:rsidRDefault="004E7B3B" w:rsidP="00A40F0D">
                    <w:pPr>
                      <w:rPr>
                        <w:b/>
                        <w:color w:val="4F6228" w:themeColor="accent3" w:themeShade="80"/>
                      </w:rPr>
                    </w:pPr>
                    <w:r>
                      <w:rPr>
                        <w:b/>
                        <w:color w:val="4F6228" w:themeColor="accent3" w:themeShade="80"/>
                      </w:rPr>
                      <w:t>Profondeur de passe 1 mm</w:t>
                    </w:r>
                  </w:p>
                </w:txbxContent>
              </v:textbox>
            </v:shape>
            <v:shape id="Connecteur droit avec flèche 21613" o:spid="_x0000_s1187" type="#_x0000_t32" style="position:absolute;left:6901;top:24585;width:3658;height:4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a6MYAAADeAAAADwAAAGRycy9kb3ducmV2LnhtbESPQWvCQBSE74X+h+UVvNVNVERSVymB&#10;liJejL309pp9JtHs27C7mvjvXUHwOMzMN8xyPZhWXMj5xrKCdJyAIC6tbrhS8Lv/el+A8AFZY2uZ&#10;FFzJw3r1+rLETNued3QpQiUihH2GCuoQukxKX9Zk0I9tRxy9g3UGQ5SuktphH+GmlZMkmUuDDceF&#10;GjvKaypPxdkocIfN5i8/X/Ndz9/JcTsrhsV/rtTobfj8ABFoCM/wo/2jFUzSeTqF+514B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LGujGAAAA3gAAAA8AAAAAAAAA&#10;AAAAAAAAoQIAAGRycy9kb3ducmV2LnhtbFBLBQYAAAAABAAEAPkAAACUAwAAAAA=&#10;" strokecolor="#4e6128 [1606]" strokeweight="2.25pt">
              <v:stroke endarrow="open"/>
              <o:lock v:ext="edit" shapetype="f"/>
            </v:shape>
            <v:shape id="Zone de texte 21614" o:spid="_x0000_s1188" type="#_x0000_t202" style="position:absolute;left:1639;top:17339;width:10217;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jsUA&#10;AADeAAAADwAAAGRycy9kb3ducmV2LnhtbESPQWvCQBSE74X+h+UJvdVNpIhEVxGLpfTmxou3R/aZ&#10;BLNv091Vk3/fLQgeh5n5hlltBtuJG/nQOlaQTzMQxJUzLdcKjuX+fQEiRGSDnWNSMFKAzfr1ZYWF&#10;cXc+0E3HWiQIhwIVNDH2hZShashimLqeOHln5y3GJH0tjcd7gttOzrJsLi22nBYa7GnXUHXRV6vg&#10;tPe6P+my+7Jle7Vjrj9/fkel3ibDdgki0hCf4Uf72yiY5fP8A/7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BCOxQAAAN4AAAAPAAAAAAAAAAAAAAAAAJgCAABkcnMv&#10;ZG93bnJldi54bWxQSwUGAAAAAAQABAD1AAAAigMAAAAA&#10;" fillcolor="white [3201]" strokecolor="#4e6128 [1606]" strokeweight="1.5pt">
              <v:textbox>
                <w:txbxContent>
                  <w:p w14:paraId="21949589" w14:textId="77777777" w:rsidR="004E7B3B" w:rsidRPr="001E7194" w:rsidRDefault="004E7B3B" w:rsidP="00A40F0D">
                    <w:pPr>
                      <w:rPr>
                        <w:b/>
                        <w:color w:val="4F6228" w:themeColor="accent3" w:themeShade="80"/>
                      </w:rPr>
                    </w:pPr>
                    <w:r>
                      <w:rPr>
                        <w:b/>
                        <w:color w:val="4F6228" w:themeColor="accent3" w:themeShade="80"/>
                      </w:rPr>
                      <w:t>Sélectionner « Accostage Rampe »</w:t>
                    </w:r>
                  </w:p>
                </w:txbxContent>
              </v:textbox>
            </v:shape>
            <v:shape id="Zone de texte 21616" o:spid="_x0000_s1189" type="#_x0000_t202" style="position:absolute;left:17080;top:690;width:1595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rYsUA&#10;AADeAAAADwAAAGRycy9kb3ducmV2LnhtbESPQWvCQBSE70L/w/IEb7qJhyCpq0jFUnrrphdvj+xr&#10;Esy+TXdXTf69WxB6HGbmG2a7H20vbuRD51hBvspAENfOdNwo+K5Oyw2IEJEN9o5JwUQB9ruX2RZL&#10;4+78RTcdG5EgHEpU0MY4lFKGuiWLYeUG4uT9OG8xJukbaTzeE9z2cp1lhbTYcVpocaC3luqLvloF&#10;55PXw1lX/butuqudcn38/J2UWszHwyuISGP8Dz/bH0bBOi/yAv7upCs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itixQAAAN4AAAAPAAAAAAAAAAAAAAAAAJgCAABkcnMv&#10;ZG93bnJldi54bWxQSwUGAAAAAAQABAD1AAAAigMAAAAA&#10;" fillcolor="white [3201]" strokecolor="#4e6128 [1606]" strokeweight="1.5pt">
              <v:textbox>
                <w:txbxContent>
                  <w:p w14:paraId="23F2DC41" w14:textId="77777777" w:rsidR="004E7B3B" w:rsidRPr="001E7194" w:rsidRDefault="004E7B3B" w:rsidP="00A40F0D">
                    <w:pPr>
                      <w:rPr>
                        <w:b/>
                        <w:color w:val="4F6228" w:themeColor="accent3" w:themeShade="80"/>
                      </w:rPr>
                    </w:pPr>
                    <w:r>
                      <w:rPr>
                        <w:b/>
                        <w:color w:val="4F6228" w:themeColor="accent3" w:themeShade="80"/>
                      </w:rPr>
                      <w:t>Opération de fraisage</w:t>
                    </w:r>
                  </w:p>
                </w:txbxContent>
              </v:textbox>
            </v:shape>
            <v:shape id="Connecteur droit avec flèche 21617" o:spid="_x0000_s1190" type="#_x0000_t32" style="position:absolute;left:48394;top:4830;width:2578;height:3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c68cAAADeAAAADwAAAGRycy9kb3ducmV2LnhtbESPQWvCQBSE70L/w/IKvekmUqykbkIJ&#10;tBTpxdhLb6/ZZxLNvg27q4n/visIPQ4z8w2zKSbTiws531lWkC4SEMS11R03Cr737/M1CB+QNfaW&#10;ScGVPBT5w2yDmbYj7+hShUZECPsMFbQhDJmUvm7JoF/YgTh6B+sMhihdI7XDMcJNL5dJspIGO44L&#10;LQ5UtlSfqrNR4A7b7U95vpa7kT+S49dzNa1/S6WeHqe3VxCBpvAfvrc/tYJlukpf4HYnXg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BzrxwAAAN4AAAAPAAAAAAAA&#10;AAAAAAAAAKECAABkcnMvZG93bnJldi54bWxQSwUGAAAAAAQABAD5AAAAlQMAAAAA&#10;" strokecolor="#4e6128 [1606]" strokeweight="2.25pt">
              <v:stroke endarrow="open"/>
              <o:lock v:ext="edit" shapetype="f"/>
            </v:shape>
            <v:shape id="Zone de texte 21618" o:spid="_x0000_s1191" type="#_x0000_t202" style="position:absolute;left:40975;width:1466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ai8EA&#10;AADeAAAADwAAAGRycy9kb3ducmV2LnhtbERPTYvCMBC9C/6HMII3TetBlmqUZRdFvG26F29DM7bF&#10;ZtJNorb/fnMQPD7e93Y/2E48yIfWsYJ8mYEgrpxpuVbwWx4WHyBCRDbYOSYFIwXY76aTLRbGPfmH&#10;HjrWIoVwKFBBE2NfSBmqhiyGpeuJE3d13mJM0NfSeHymcNvJVZatpcWWU0ODPX01VN303Sq4HLzu&#10;L7rsjrZs73bM9ff5b1RqPhs+NyAiDfEtfrlPRsEqX+dpb7qTr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VGovBAAAA3gAAAA8AAAAAAAAAAAAAAAAAmAIAAGRycy9kb3du&#10;cmV2LnhtbFBLBQYAAAAABAAEAPUAAACGAwAAAAA=&#10;" fillcolor="white [3201]" strokecolor="#4e6128 [1606]" strokeweight="1.5pt">
              <v:textbox>
                <w:txbxContent>
                  <w:p w14:paraId="72401FB4" w14:textId="77777777" w:rsidR="004E7B3B" w:rsidRPr="001E7194" w:rsidRDefault="004E7B3B" w:rsidP="00A40F0D">
                    <w:pPr>
                      <w:rPr>
                        <w:b/>
                        <w:color w:val="4F6228" w:themeColor="accent3" w:themeShade="80"/>
                      </w:rPr>
                    </w:pPr>
                    <w:r>
                      <w:rPr>
                        <w:b/>
                        <w:color w:val="4F6228" w:themeColor="accent3" w:themeShade="80"/>
                      </w:rPr>
                      <w:t>Sélectionner l’outil concerné</w:t>
                    </w:r>
                  </w:p>
                </w:txbxContent>
              </v:textbox>
            </v:shape>
            <v:shape id="Connecteur droit avec flèche 21619" o:spid="_x0000_s1192" type="#_x0000_t32" style="position:absolute;left:31917;top:14406;width:3143;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KwMgAAADeAAAADwAAAGRycy9kb3ducmV2LnhtbESPQWvCQBSE74L/YXlCL1I3yUE0dRUV&#10;C+3BgrEgvT2yr0lo9m3Mrib+e1coeBxm5htmsepNLa7UusqygngSgSDOra64UPB9fH+dgXAeWWNt&#10;mRTcyMFqORwsMNW24wNdM1+IAGGXooLS+yaV0uUlGXQT2xAH79e2Bn2QbSF1i12Am1omUTSVBisO&#10;CyU2tC0p/8suRsHXurucP8fJ7bQ77dx2s5//zOReqZdRv34D4an3z/B/+0MrSOJpPIfHnXA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GfKwMgAAADeAAAADwAAAAAA&#10;AAAAAAAAAAChAgAAZHJzL2Rvd25yZXYueG1sUEsFBgAAAAAEAAQA+QAAAJYDAAAAAA==&#10;" strokecolor="#4e6128 [1606]" strokeweight="2.25pt">
              <v:stroke endarrow="open"/>
              <o:lock v:ext="edit" shapetype="f"/>
            </v:shape>
            <v:shape id="Zone de texte 21620" o:spid="_x0000_s1193" type="#_x0000_t202" style="position:absolute;left:35109;top:13198;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MMMA&#10;AADeAAAADwAAAGRycy9kb3ducmV2LnhtbESPvW7CMBSFd6S+g3UrsYGTDAgFDEJUVBUbDgvbVXyb&#10;RI2vU9tA8vZ4qNTx6Pzp2+5H24sH+dA5VpAvMxDEtTMdNwqu1WmxBhEissHeMSmYKMB+9zbbYmnc&#10;ky/00LERaYRDiQraGIdSylC3ZDEs3UCcvG/nLcYkfSONx2cat70ssmwlLXacHloc6NhS/aPvVsHt&#10;5PVw01X/aavubqdcf5x/J6Xm7+NhAyLSGP/Df+0vo6DIV0UCSDgJB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MMMAAADeAAAADwAAAAAAAAAAAAAAAACYAgAAZHJzL2Rv&#10;d25yZXYueG1sUEsFBgAAAAAEAAQA9QAAAIgDAAAAAA==&#10;" fillcolor="white [3201]" strokecolor="#4e6128 [1606]" strokeweight="1.5pt">
              <v:textbox>
                <w:txbxContent>
                  <w:p w14:paraId="136A49F0" w14:textId="77777777" w:rsidR="004E7B3B" w:rsidRPr="001E7194" w:rsidRDefault="004E7B3B" w:rsidP="00A40F0D">
                    <w:pPr>
                      <w:rPr>
                        <w:b/>
                        <w:color w:val="4F6228" w:themeColor="accent3" w:themeShade="80"/>
                      </w:rPr>
                    </w:pPr>
                    <w:r>
                      <w:rPr>
                        <w:b/>
                        <w:color w:val="4F6228" w:themeColor="accent3" w:themeShade="80"/>
                      </w:rPr>
                      <w:t>Vider poche</w:t>
                    </w:r>
                  </w:p>
                </w:txbxContent>
              </v:textbox>
            </v:shape>
            <v:oval id="Ellipse 21621" o:spid="_x0000_s1194" style="position:absolute;left:37438;top:52879;width:3524;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AHscA&#10;AADeAAAADwAAAGRycy9kb3ducmV2LnhtbESPS2vDMBCE74H8B7GFXkIjy4eQupFDCaSUnvKi6XGx&#10;tn7EWhlLTdx/HwUCOQ4z8w2zWA62FWfqfe1Yg5omIIgLZ2ouNRz265c5CB+QDbaOScM/eVjm49EC&#10;M+MuvKXzLpQiQthnqKEKocuk9EVFFv3UdcTR+3W9xRBlX0rT4yXCbSvTJJlJizXHhQo7WlVUnHZ/&#10;VsOWfprj5jRRafMq6y/7vS4+jkrr56fh/Q1EoCE8wvf2p9GQqlmq4HYnX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gB7HAAAA3gAAAA8AAAAAAAAAAAAAAAAAmAIAAGRy&#10;cy9kb3ducmV2LnhtbFBLBQYAAAAABAAEAPUAAACMAwAAAAA=&#10;" filled="f" strokecolor="#76923c [2406]" strokeweight="2pt"/>
            <v:shape id="Connecteur droit avec flèche 21623" o:spid="_x0000_s1195" type="#_x0000_t32" style="position:absolute;left:40889;top:52966;width:3594;height:10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l8gAAADeAAAADwAAAGRycy9kb3ducmV2LnhtbESPQWvCQBSE7wX/w/IEL0U3RhCbuooV&#10;BT0oNBWkt0f2mQSzb9PsauK/7wqFHoeZ+YaZLztTiTs1rrSsYDyKQBBnVpecKzh9bYczEM4ja6ws&#10;k4IHOVguei9zTLRt+ZPuqc9FgLBLUEHhfZ1I6bKCDLqRrYmDd7GNQR9kk0vdYBvgppJxFE2lwZLD&#10;QoE1rQvKrunNKDiu2tvP/jV+nDfnjVt/HN6+Z/Kg1KDfrd5BeOr8f/ivvdMK4vE0nsDzTrg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3l8gAAADeAAAADwAAAAAA&#10;AAAAAAAAAAChAgAAZHJzL2Rvd25yZXYueG1sUEsFBgAAAAAEAAQA+QAAAJYDAAAAAA==&#10;" strokecolor="#4e6128 [1606]" strokeweight="2.25pt">
              <v:stroke endarrow="open"/>
              <o:lock v:ext="edit" shapetype="f"/>
            </v:shape>
            <v:shape id="Zone de texte 21625" o:spid="_x0000_s1196" type="#_x0000_t202" style="position:absolute;left:44512;top:52276;width:12363;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qMUA&#10;AADeAAAADwAAAGRycy9kb3ducmV2LnhtbESPwWrDMBBE74H+g9hCb4lsQ0Nxo4TSkFB6i5yLb4u1&#10;tU2tlSspif33VSHQ4zAzb5jNbrKDuJIPvWMF+SoDQdw403Or4Fwdli8gQkQ2ODgmBTMF2G0fFhss&#10;jbvxia46tiJBOJSooItxLKUMTUcWw8qNxMn7ct5iTNK30ni8JbgdZJFla2mx57TQ4UjvHTXf+mIV&#10;1Aevx1pXw9FW/cXOud5//sxKPT1Ob68gIk3xP3xvfxgFRb4unuHvTr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H+oxQAAAN4AAAAPAAAAAAAAAAAAAAAAAJgCAABkcnMv&#10;ZG93bnJldi54bWxQSwUGAAAAAAQABAD1AAAAigMAAAAA&#10;" fillcolor="white [3201]" strokecolor="#4e6128 [1606]" strokeweight="1.5pt">
              <v:textbox>
                <w:txbxContent>
                  <w:p w14:paraId="636DF2A9" w14:textId="77777777" w:rsidR="004E7B3B" w:rsidRPr="001E7194" w:rsidRDefault="004E7B3B" w:rsidP="00A40F0D">
                    <w:pPr>
                      <w:rPr>
                        <w:b/>
                        <w:color w:val="4F6228" w:themeColor="accent3" w:themeShade="80"/>
                      </w:rPr>
                    </w:pPr>
                    <w:r>
                      <w:rPr>
                        <w:b/>
                        <w:color w:val="4F6228" w:themeColor="accent3" w:themeShade="80"/>
                      </w:rPr>
                      <w:t>Puis « OK »</w:t>
                    </w:r>
                  </w:p>
                </w:txbxContent>
              </v:textbox>
            </v:shape>
            <v:shape id="Connecteur droit avec flèche 199" o:spid="_x0000_s1197" type="#_x0000_t32" style="position:absolute;left:23636;top:36317;width:1365;height:77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eCcEAAADcAAAADwAAAGRycy9kb3ducmV2LnhtbERP22oCMRB9L/QfwhR8q1kVRLdGaQVB&#10;ENHutu/TzeyFbiZLEnX9eyMIvs3hXGex6k0rzuR8Y1nBaJiAIC6sbrhS8JNv3mcgfEDW2FomBVfy&#10;sFq+viww1fbC33TOQiViCPsUFdQhdKmUvqjJoB/ajjhypXUGQ4SuktrhJYabVo6TZCoNNhwbauxo&#10;XVPxn52Mgt/dRB7CcfS1z8Zuh3l57P7KSqnBW//5ASJQH57ih3ur4/z5HO7PxA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x4JwQAAANwAAAAPAAAAAAAAAAAAAAAA&#10;AKECAABkcnMvZG93bnJldi54bWxQSwUGAAAAAAQABAD5AAAAjwMAAAAA&#10;" strokecolor="#f93" strokeweight="2.25pt">
              <v:stroke endarrow="open"/>
              <o:lock v:ext="edit" shapetype="f"/>
            </v:shape>
            <v:shape id="Zone de texte 200" o:spid="_x0000_s1198" type="#_x0000_t202" style="position:absolute;left:22169;top:44598;width:15196;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BbsMA&#10;AADcAAAADwAAAGRycy9kb3ducmV2LnhtbESPQWvCQBSE74X+h+UVeqsbpVSJWUXEQg+BYvTg8ZF9&#10;yQazb0N2m6T+erdQ8DjMzDdMtp1sKwbqfeNYwXyWgCAunW64VnA+fb6tQPiArLF1TAp+ycN28/yU&#10;YardyEcailCLCGGfogITQpdK6UtDFv3MdcTRq1xvMUTZ11L3OEa4beUiST6kxYbjgsGO9obKa/Fj&#10;48jyeG2KIT9wfrlVC/ltOvNulHp9mXZrEIGm8Aj/t7+0gkiEv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BbsMAAADcAAAADwAAAAAAAAAAAAAAAACYAgAAZHJzL2Rv&#10;d25yZXYueG1sUEsFBgAAAAAEAAQA9QAAAIgDAAAAAA==&#10;" fillcolor="white [3201]" strokecolor="#f93" strokeweight="1.5pt">
              <v:textbox>
                <w:txbxContent>
                  <w:p w14:paraId="6EDB5C3E" w14:textId="77777777" w:rsidR="004E7B3B" w:rsidRPr="00F96E85" w:rsidRDefault="004E7B3B" w:rsidP="00D46021">
                    <w:pPr>
                      <w:rPr>
                        <w:color w:val="984806" w:themeColor="accent6" w:themeShade="80"/>
                        <w:sz w:val="16"/>
                      </w:rPr>
                    </w:pPr>
                    <w:r w:rsidRPr="00F96E85">
                      <w:rPr>
                        <w:color w:val="984806" w:themeColor="accent6" w:themeShade="80"/>
                        <w:sz w:val="16"/>
                      </w:rPr>
                      <w:t>La profondeur de l’usinage à réaliser s’est automatiquement renseignée.</w:t>
                    </w:r>
                  </w:p>
                </w:txbxContent>
              </v:textbox>
            </v:shape>
            <v:oval id="Ellipse 221" o:spid="_x0000_s1199" style="position:absolute;left:43477;top:16303;width:3524;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t8MYA&#10;AADcAAAADwAAAGRycy9kb3ducmV2LnhtbESPzWrDMBCE74W8g9hALqGR7UNJ3CihFFxKTvmj7nGR&#10;trYTa2Us1XHevioUehxm5htmvR1tKwbqfeNYQbpIQBBrZxquFJxPxeMShA/IBlvHpOBOHrabycMa&#10;c+NufKDhGCoRIexzVFCH0OVSel2TRb9wHXH0vlxvMUTZV9L0eItw28osSZ6kxYbjQo0dvdakr8dv&#10;q+BAn5dyf52n2WUlm539KPRbmSo1m44vzyACjeE//Nd+NwqyL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t8MYAAADcAAAADwAAAAAAAAAAAAAAAACYAgAAZHJz&#10;L2Rvd25yZXYueG1sUEsFBgAAAAAEAAQA9QAAAIsDAAAAAA==&#10;" filled="f" strokecolor="#76923c [2406]" strokeweight="2pt"/>
            <v:shape id="Connecteur droit avec flèche 222" o:spid="_x0000_s1200" type="#_x0000_t32" style="position:absolute;left:45461;top:17597;width:3594;height:2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cU8EAAADcAAAADwAAAGRycy9kb3ducmV2LnhtbESPwWrDMBBE74H+g9hCb7EcGUJxrYQS&#10;KPRUiNMPWKytZWqtHEmN3X59VAjkOMzMG6bZL24UFwpx8KxhU5QgiDtvBu41fJ7e1s8gYkI2OHom&#10;Db8UYb97WDVYGz/zkS5t6kWGcKxRg01pqqWMnSWHsfATcfa+fHCYsgy9NAHnDHejVGW5lQ4HzgsW&#10;JzpY6r7bH5cpY3DczdXy9+GVRZ5CdT4HrZ8el9cXEImWdA/f2u9Gg1IK/s/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hxTwQAAANwAAAAPAAAAAAAAAAAAAAAA&#10;AKECAABkcnMvZG93bnJldi54bWxQSwUGAAAAAAQABAD5AAAAjwMAAAAA&#10;" strokecolor="#4e6128 [1606]" strokeweight="2.25pt">
              <v:stroke endarrow="open"/>
              <o:lock v:ext="edit" shapetype="f"/>
            </v:shape>
            <v:shape id="Zone de texte 223" o:spid="_x0000_s1201" type="#_x0000_t202" style="position:absolute;left:49084;top:18978;width:1235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hl8MA&#10;AADcAAAADwAAAGRycy9kb3ducmV2LnhtbESPQWvCQBSE7wX/w/IEb3VjhFJSVxFFkd666cXbI/tM&#10;gtm3cXfV5N93C4Ueh5n5hlltBtuJB/nQOlawmGcgiCtnWq4VfJeH13cQISIb7ByTgpECbNaTlxUW&#10;xj35ix461iJBOBSooImxL6QMVUMWw9z1xMm7OG8xJulraTw+E9x2Ms+yN2mx5bTQYE+7hqqrvlsF&#10;54PX/VmX3dGW7d2OC73/vI1KzabD9gNEpCH+h//aJ6Mgz5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Jhl8MAAADcAAAADwAAAAAAAAAAAAAAAACYAgAAZHJzL2Rv&#10;d25yZXYueG1sUEsFBgAAAAAEAAQA9QAAAIgDAAAAAA==&#10;" fillcolor="white [3201]" strokecolor="#4e6128 [1606]" strokeweight="1.5pt">
              <v:textbox>
                <w:txbxContent>
                  <w:p w14:paraId="5DA20626" w14:textId="77777777" w:rsidR="004E7B3B" w:rsidRPr="001E7194" w:rsidRDefault="004E7B3B" w:rsidP="006A4ECC">
                    <w:pPr>
                      <w:rPr>
                        <w:b/>
                        <w:color w:val="4F6228" w:themeColor="accent3" w:themeShade="80"/>
                      </w:rPr>
                    </w:pPr>
                    <w:r>
                      <w:rPr>
                        <w:b/>
                        <w:color w:val="4F6228" w:themeColor="accent3" w:themeShade="80"/>
                      </w:rPr>
                      <w:t>Puis « Ajouter »</w:t>
                    </w:r>
                  </w:p>
                </w:txbxContent>
              </v:textbox>
            </v:shape>
          </v:group>
        </w:pict>
      </w:r>
    </w:p>
    <w:p w14:paraId="6F398693" w14:textId="77777777" w:rsidR="00AA7B30" w:rsidRDefault="006153C0" w:rsidP="00517862">
      <w:pPr>
        <w:rPr>
          <w:rFonts w:cs="Arial"/>
        </w:rPr>
      </w:pPr>
      <w:r>
        <w:rPr>
          <w:rFonts w:cs="Arial"/>
          <w:noProof/>
          <w:lang w:val="en-GB" w:eastAsia="en-GB"/>
        </w:rPr>
        <w:pict w14:anchorId="377C30F4">
          <v:shape id="Connecteur droit avec flèche 21615" o:spid="_x0000_s1295" type="#_x0000_t32" style="position:absolute;left:0;text-align:left;margin-left:-140pt;margin-top:11.15pt;width:96.35pt;height:12.7pt;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" strokecolor="#4e6128 [1606]" strokeweight="2.25pt">
            <v:stroke endarrow="open"/>
            <o:lock v:ext="edit" shapetype="f"/>
          </v:shape>
        </w:pict>
      </w:r>
      <w:r w:rsidR="00517862">
        <w:rPr>
          <w:noProof/>
          <w:lang w:eastAsia="fr-FR"/>
        </w:rPr>
        <w:drawing>
          <wp:anchor distT="0" distB="0" distL="114300" distR="114300" simplePos="0" relativeHeight="252090368" behindDoc="1" locked="0" layoutInCell="1" allowOverlap="1" wp14:anchorId="326EE3EC" wp14:editId="632AA20F">
            <wp:simplePos x="0" y="0"/>
            <wp:positionH relativeFrom="column">
              <wp:posOffset>-3175</wp:posOffset>
            </wp:positionH>
            <wp:positionV relativeFrom="paragraph">
              <wp:posOffset>-3175</wp:posOffset>
            </wp:positionV>
            <wp:extent cx="2094865" cy="1382395"/>
            <wp:effectExtent l="0" t="0" r="635" b="8255"/>
            <wp:wrapTight wrapText="bothSides">
              <wp:wrapPolygon edited="0">
                <wp:start x="0" y="0"/>
                <wp:lineTo x="0" y="21431"/>
                <wp:lineTo x="21410" y="21431"/>
                <wp:lineTo x="21410"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r="29143" b="16849"/>
                    <a:stretch/>
                  </pic:blipFill>
                  <pic:spPr bwMode="auto">
                    <a:xfrm>
                      <a:off x="0" y="0"/>
                      <a:ext cx="2094865" cy="1382395"/>
                    </a:xfrm>
                    <a:prstGeom prst="rect">
                      <a:avLst/>
                    </a:prstGeom>
                    <a:ln>
                      <a:noFill/>
                    </a:ln>
                    <a:extLst>
                      <a:ext uri="{53640926-AAD7-44d8-BBD7-CCE9431645EC}">
                        <a14:shadowObscured xmlns:a14="http://schemas.microsoft.com/office/drawing/2010/main"/>
                      </a:ext>
                    </a:extLst>
                  </pic:spPr>
                </pic:pic>
              </a:graphicData>
            </a:graphic>
          </wp:anchor>
        </w:drawing>
      </w:r>
    </w:p>
    <w:p w14:paraId="0CECBA7A" w14:textId="77777777" w:rsidR="00AA7B30" w:rsidRDefault="00AA7B30" w:rsidP="00A25C80">
      <w:pPr>
        <w:rPr>
          <w:rFonts w:cs="Arial"/>
        </w:rPr>
      </w:pPr>
    </w:p>
    <w:p w14:paraId="70BAA492" w14:textId="77777777" w:rsidR="00AA7B30" w:rsidRDefault="00AA7B30" w:rsidP="00A25C80">
      <w:pPr>
        <w:rPr>
          <w:rFonts w:cs="Arial"/>
        </w:rPr>
      </w:pPr>
    </w:p>
    <w:p w14:paraId="43487577" w14:textId="77777777" w:rsidR="00517862" w:rsidRDefault="00517862" w:rsidP="00A25C80">
      <w:pPr>
        <w:rPr>
          <w:rFonts w:cs="Arial"/>
        </w:rPr>
      </w:pPr>
      <w:r>
        <w:rPr>
          <w:noProof/>
          <w:lang w:eastAsia="fr-FR"/>
        </w:rPr>
        <w:drawing>
          <wp:anchor distT="0" distB="0" distL="114300" distR="114300" simplePos="0" relativeHeight="252089344" behindDoc="1" locked="0" layoutInCell="1" allowOverlap="1" wp14:anchorId="759804AB" wp14:editId="63F8118D">
            <wp:simplePos x="0" y="0"/>
            <wp:positionH relativeFrom="column">
              <wp:posOffset>-198755</wp:posOffset>
            </wp:positionH>
            <wp:positionV relativeFrom="paragraph">
              <wp:posOffset>98425</wp:posOffset>
            </wp:positionV>
            <wp:extent cx="3691890" cy="2781935"/>
            <wp:effectExtent l="0" t="0" r="3810" b="0"/>
            <wp:wrapTight wrapText="bothSides">
              <wp:wrapPolygon edited="0">
                <wp:start x="0" y="0"/>
                <wp:lineTo x="0" y="21447"/>
                <wp:lineTo x="21511" y="21447"/>
                <wp:lineTo x="21511"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91890" cy="2781935"/>
                    </a:xfrm>
                    <a:prstGeom prst="rect">
                      <a:avLst/>
                    </a:prstGeom>
                  </pic:spPr>
                </pic:pic>
              </a:graphicData>
            </a:graphic>
          </wp:anchor>
        </w:drawing>
      </w:r>
    </w:p>
    <w:p w14:paraId="4DCF3CF5" w14:textId="77777777" w:rsidR="00517862" w:rsidRDefault="00517862" w:rsidP="00A25C80">
      <w:pPr>
        <w:rPr>
          <w:rFonts w:cs="Arial"/>
        </w:rPr>
      </w:pPr>
    </w:p>
    <w:p w14:paraId="22625DF8" w14:textId="77777777" w:rsidR="00517862" w:rsidRDefault="00517862" w:rsidP="00A25C80">
      <w:pPr>
        <w:rPr>
          <w:rFonts w:cs="Arial"/>
        </w:rPr>
      </w:pPr>
    </w:p>
    <w:p w14:paraId="32BBBA34" w14:textId="77777777" w:rsidR="00517862" w:rsidRDefault="00517862" w:rsidP="00A25C80">
      <w:pPr>
        <w:rPr>
          <w:rFonts w:cs="Arial"/>
        </w:rPr>
      </w:pPr>
    </w:p>
    <w:p w14:paraId="66E31ED3" w14:textId="77777777" w:rsidR="00517862" w:rsidRDefault="00517862" w:rsidP="00A25C80">
      <w:pPr>
        <w:rPr>
          <w:rFonts w:cs="Arial"/>
        </w:rPr>
      </w:pPr>
    </w:p>
    <w:p w14:paraId="32227EDD" w14:textId="77777777" w:rsidR="00517862" w:rsidRDefault="00517862" w:rsidP="00A25C80">
      <w:pPr>
        <w:rPr>
          <w:rFonts w:cs="Arial"/>
        </w:rPr>
      </w:pPr>
    </w:p>
    <w:p w14:paraId="7069A193" w14:textId="77777777" w:rsidR="00517862" w:rsidRDefault="00517862" w:rsidP="00A25C80">
      <w:pPr>
        <w:rPr>
          <w:rFonts w:cs="Arial"/>
        </w:rPr>
      </w:pPr>
    </w:p>
    <w:p w14:paraId="1F687493" w14:textId="77777777" w:rsidR="00517862" w:rsidRDefault="00517862" w:rsidP="00A25C80">
      <w:pPr>
        <w:rPr>
          <w:rFonts w:cs="Arial"/>
        </w:rPr>
      </w:pPr>
    </w:p>
    <w:p w14:paraId="054CDBBC" w14:textId="77777777" w:rsidR="00517862" w:rsidRPr="00AA7B30" w:rsidRDefault="00517862" w:rsidP="00A25C80">
      <w:pPr>
        <w:rPr>
          <w:rFonts w:cs="Arial"/>
        </w:rPr>
      </w:pPr>
    </w:p>
    <w:p w14:paraId="709674D7" w14:textId="77777777" w:rsidR="005D057B" w:rsidRDefault="005D057B" w:rsidP="00A25C80">
      <w:pPr>
        <w:rPr>
          <w:rFonts w:cs="Arial"/>
        </w:rPr>
      </w:pPr>
    </w:p>
    <w:p w14:paraId="570D4920" w14:textId="77777777" w:rsidR="00517862" w:rsidRDefault="00517862" w:rsidP="00A25C80">
      <w:pPr>
        <w:rPr>
          <w:rFonts w:cs="Arial"/>
        </w:rPr>
      </w:pPr>
    </w:p>
    <w:p w14:paraId="33BB358E" w14:textId="77777777" w:rsidR="00517862" w:rsidRDefault="00517862" w:rsidP="00A25C80">
      <w:pPr>
        <w:rPr>
          <w:rFonts w:cs="Arial"/>
        </w:rPr>
      </w:pPr>
      <w:r>
        <w:rPr>
          <w:noProof/>
          <w:lang w:eastAsia="fr-FR"/>
        </w:rPr>
        <w:drawing>
          <wp:anchor distT="0" distB="0" distL="114300" distR="114300" simplePos="0" relativeHeight="252092416" behindDoc="1" locked="0" layoutInCell="1" allowOverlap="1" wp14:anchorId="3EC62AC2" wp14:editId="53633AD4">
            <wp:simplePos x="0" y="0"/>
            <wp:positionH relativeFrom="column">
              <wp:posOffset>418465</wp:posOffset>
            </wp:positionH>
            <wp:positionV relativeFrom="paragraph">
              <wp:posOffset>76835</wp:posOffset>
            </wp:positionV>
            <wp:extent cx="3842385" cy="2907030"/>
            <wp:effectExtent l="0" t="0" r="5715" b="7620"/>
            <wp:wrapTight wrapText="bothSides">
              <wp:wrapPolygon edited="0">
                <wp:start x="0" y="0"/>
                <wp:lineTo x="0" y="21515"/>
                <wp:lineTo x="21525" y="21515"/>
                <wp:lineTo x="2152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2385" cy="2907030"/>
                    </a:xfrm>
                    <a:prstGeom prst="rect">
                      <a:avLst/>
                    </a:prstGeom>
                  </pic:spPr>
                </pic:pic>
              </a:graphicData>
            </a:graphic>
          </wp:anchor>
        </w:drawing>
      </w:r>
    </w:p>
    <w:p w14:paraId="300255C3" w14:textId="77777777" w:rsidR="00A40F0D" w:rsidRDefault="00A40F0D" w:rsidP="00A25C80">
      <w:pPr>
        <w:rPr>
          <w:rFonts w:cs="Arial"/>
        </w:rPr>
      </w:pPr>
    </w:p>
    <w:p w14:paraId="64A0F720" w14:textId="77777777" w:rsidR="00A40F0D" w:rsidRDefault="00A40F0D" w:rsidP="00A25C80">
      <w:pPr>
        <w:rPr>
          <w:rFonts w:cs="Arial"/>
        </w:rPr>
      </w:pPr>
    </w:p>
    <w:p w14:paraId="0E3565F0" w14:textId="77777777" w:rsidR="00A40F0D" w:rsidRDefault="00A40F0D" w:rsidP="00A25C80">
      <w:pPr>
        <w:rPr>
          <w:rFonts w:cs="Arial"/>
        </w:rPr>
      </w:pPr>
    </w:p>
    <w:p w14:paraId="31945D76" w14:textId="77777777" w:rsidR="00A40F0D" w:rsidRDefault="00A40F0D" w:rsidP="00A25C80">
      <w:pPr>
        <w:rPr>
          <w:rFonts w:cs="Arial"/>
        </w:rPr>
      </w:pPr>
    </w:p>
    <w:p w14:paraId="23D25754" w14:textId="77777777" w:rsidR="00A40F0D" w:rsidRDefault="00A40F0D" w:rsidP="00A25C80">
      <w:pPr>
        <w:rPr>
          <w:rFonts w:cs="Arial"/>
        </w:rPr>
      </w:pPr>
    </w:p>
    <w:p w14:paraId="576CF4BA" w14:textId="77777777" w:rsidR="00A40F0D" w:rsidRDefault="00A40F0D" w:rsidP="00A25C80">
      <w:pPr>
        <w:rPr>
          <w:rFonts w:cs="Arial"/>
        </w:rPr>
      </w:pPr>
    </w:p>
    <w:p w14:paraId="09F55ACA" w14:textId="77777777" w:rsidR="00A40F0D" w:rsidRDefault="00A40F0D" w:rsidP="00A25C80">
      <w:pPr>
        <w:rPr>
          <w:rFonts w:cs="Arial"/>
        </w:rPr>
      </w:pPr>
    </w:p>
    <w:p w14:paraId="24A8BB58" w14:textId="77777777" w:rsidR="00A40F0D" w:rsidRDefault="00A40F0D" w:rsidP="00A25C80">
      <w:pPr>
        <w:rPr>
          <w:rFonts w:cs="Arial"/>
        </w:rPr>
      </w:pPr>
    </w:p>
    <w:p w14:paraId="7827EF24" w14:textId="77777777" w:rsidR="00A40F0D" w:rsidRDefault="00A40F0D" w:rsidP="00A25C80">
      <w:pPr>
        <w:rPr>
          <w:rFonts w:cs="Arial"/>
        </w:rPr>
      </w:pPr>
    </w:p>
    <w:p w14:paraId="2F0E1F8E" w14:textId="77777777" w:rsidR="00A40F0D" w:rsidRDefault="00A40F0D" w:rsidP="00A25C80">
      <w:pPr>
        <w:rPr>
          <w:rFonts w:cs="Arial"/>
        </w:rPr>
      </w:pPr>
    </w:p>
    <w:p w14:paraId="4BDD5E95" w14:textId="77777777" w:rsidR="00A40F0D" w:rsidRDefault="00A40F0D" w:rsidP="00A25C80">
      <w:pPr>
        <w:rPr>
          <w:rFonts w:cs="Arial"/>
        </w:rPr>
      </w:pPr>
    </w:p>
    <w:p w14:paraId="0682455C" w14:textId="77777777" w:rsidR="00A40F0D" w:rsidRDefault="00A40F0D" w:rsidP="00A25C80">
      <w:pPr>
        <w:rPr>
          <w:rFonts w:cs="Arial"/>
        </w:rPr>
      </w:pPr>
    </w:p>
    <w:p w14:paraId="4EAB9BFC" w14:textId="77777777" w:rsidR="00A40F0D" w:rsidRDefault="00A40F0D" w:rsidP="00A25C80">
      <w:pPr>
        <w:rPr>
          <w:rFonts w:cs="Arial"/>
        </w:rPr>
      </w:pPr>
    </w:p>
    <w:p w14:paraId="288BE9EA" w14:textId="77777777" w:rsidR="00517862" w:rsidRDefault="00517862" w:rsidP="00A25C80">
      <w:pPr>
        <w:rPr>
          <w:rFonts w:cs="Arial"/>
        </w:rPr>
      </w:pPr>
    </w:p>
    <w:p w14:paraId="1A9987E8" w14:textId="77777777" w:rsidR="0034465E" w:rsidRDefault="0034465E" w:rsidP="00A25C80">
      <w:pPr>
        <w:rPr>
          <w:rFonts w:cs="Arial"/>
        </w:rPr>
      </w:pPr>
    </w:p>
    <w:p w14:paraId="0EFF9737" w14:textId="77777777" w:rsidR="00A40F0D" w:rsidRDefault="00A40F0D" w:rsidP="00A25C80">
      <w:pPr>
        <w:rPr>
          <w:rFonts w:cs="Arial"/>
        </w:rPr>
      </w:pPr>
    </w:p>
    <w:p w14:paraId="7E58DAD7" w14:textId="77777777" w:rsidR="00A40F0D" w:rsidRDefault="00AC7A33" w:rsidP="00A25C80">
      <w:pPr>
        <w:rPr>
          <w:rFonts w:cs="Arial"/>
        </w:rPr>
      </w:pPr>
      <w:r>
        <w:t xml:space="preserve">Le logiciel a ainsi pu générer la trajectoire de l’outil en fonction de tous les renseignements précédents. Elles </w:t>
      </w:r>
      <w:r w:rsidR="00A40F0D">
        <w:rPr>
          <w:rFonts w:cs="Arial"/>
        </w:rPr>
        <w:t>apparaissent alors sur le modèle 3D de la pièce.</w:t>
      </w:r>
    </w:p>
    <w:p w14:paraId="31D05D59" w14:textId="77777777" w:rsidR="00AC7A33" w:rsidRDefault="00AC7A33" w:rsidP="00A25C80">
      <w:pPr>
        <w:rPr>
          <w:rFonts w:cs="Arial"/>
        </w:rPr>
      </w:pPr>
    </w:p>
    <w:p w14:paraId="2199E0E5" w14:textId="77777777" w:rsidR="00A40F0D" w:rsidRDefault="00A40F0D" w:rsidP="00A40F0D">
      <w:pPr>
        <w:pStyle w:val="Attention"/>
        <w:tabs>
          <w:tab w:val="left" w:pos="0"/>
        </w:tabs>
        <w:ind w:left="0" w:firstLine="0"/>
        <w:rPr>
          <w:lang w:eastAsia="en-GB"/>
        </w:rPr>
      </w:pPr>
      <w:r>
        <w:rPr>
          <w:lang w:eastAsia="en-GB"/>
        </w:rPr>
        <w:t>Effectuer une copie d’écran des trajectoires d’outil de cette opération.</w:t>
      </w:r>
    </w:p>
    <w:p w14:paraId="2755888F" w14:textId="77777777" w:rsidR="00AC7A33" w:rsidRDefault="00AC7A33">
      <w:pPr>
        <w:spacing w:after="200" w:line="276" w:lineRule="auto"/>
        <w:jc w:val="left"/>
        <w:rPr>
          <w:rFonts w:cs="Arial"/>
        </w:rPr>
      </w:pPr>
      <w:r>
        <w:rPr>
          <w:rFonts w:cs="Arial"/>
        </w:rPr>
        <w:br w:type="page"/>
      </w:r>
    </w:p>
    <w:p w14:paraId="1764A7D9" w14:textId="77777777" w:rsidR="00AC7A33" w:rsidRDefault="00AC7A33" w:rsidP="00A25C80">
      <w:pPr>
        <w:rPr>
          <w:rFonts w:cs="Arial"/>
        </w:rPr>
      </w:pPr>
      <w:r>
        <w:rPr>
          <w:noProof/>
          <w:lang w:eastAsia="fr-FR"/>
        </w:rPr>
        <w:drawing>
          <wp:anchor distT="0" distB="0" distL="114300" distR="114300" simplePos="0" relativeHeight="252124160" behindDoc="1" locked="0" layoutInCell="1" allowOverlap="1" wp14:anchorId="20D4B581" wp14:editId="1B43CB37">
            <wp:simplePos x="0" y="0"/>
            <wp:positionH relativeFrom="column">
              <wp:posOffset>5038725</wp:posOffset>
            </wp:positionH>
            <wp:positionV relativeFrom="paragraph">
              <wp:posOffset>-170815</wp:posOffset>
            </wp:positionV>
            <wp:extent cx="1249045" cy="1698625"/>
            <wp:effectExtent l="0" t="0" r="8255" b="0"/>
            <wp:wrapTight wrapText="bothSides">
              <wp:wrapPolygon edited="0">
                <wp:start x="0" y="0"/>
                <wp:lineTo x="0" y="21317"/>
                <wp:lineTo x="21413" y="21317"/>
                <wp:lineTo x="2141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r="70758" b="29299"/>
                    <a:stretch/>
                  </pic:blipFill>
                  <pic:spPr bwMode="auto">
                    <a:xfrm>
                      <a:off x="0" y="0"/>
                      <a:ext cx="1249045" cy="1698625"/>
                    </a:xfrm>
                    <a:prstGeom prst="rect">
                      <a:avLst/>
                    </a:prstGeom>
                    <a:ln>
                      <a:noFill/>
                    </a:ln>
                    <a:extLst>
                      <a:ext uri="{53640926-AAD7-44d8-BBD7-CCE9431645EC}">
                        <a14:shadowObscured xmlns:a14="http://schemas.microsoft.com/office/drawing/2010/main"/>
                      </a:ext>
                    </a:extLst>
                  </pic:spPr>
                </pic:pic>
              </a:graphicData>
            </a:graphic>
          </wp:anchor>
        </w:drawing>
      </w:r>
      <w:r>
        <w:rPr>
          <w:rFonts w:cs="Arial"/>
        </w:rPr>
        <w:t>Effectuer une simulation de l’usinage afin de vérifier la validité des trajectoires d’outil</w:t>
      </w:r>
      <w:r w:rsidR="005B4D9D">
        <w:rPr>
          <w:rFonts w:cs="Arial"/>
        </w:rPr>
        <w:t>.</w:t>
      </w:r>
    </w:p>
    <w:p w14:paraId="0B87F7C4" w14:textId="77777777" w:rsidR="005B4D9D" w:rsidRDefault="005B4D9D" w:rsidP="00EE02C9">
      <w:pPr>
        <w:pStyle w:val="Question"/>
        <w:ind w:left="0" w:firstLine="0"/>
      </w:pPr>
      <w:r>
        <w:t xml:space="preserve">Quel est l’intérêt </w:t>
      </w:r>
      <w:r w:rsidR="00EE02C9">
        <w:t>d’utiliser une fraise conique lors de la fabrication des jetons ?</w:t>
      </w:r>
    </w:p>
    <w:p w14:paraId="7A38DC10" w14:textId="77777777" w:rsidR="0034465E" w:rsidRDefault="0034465E" w:rsidP="00A25C80">
      <w:pPr>
        <w:rPr>
          <w:rFonts w:cs="Arial"/>
        </w:rPr>
      </w:pPr>
    </w:p>
    <w:p w14:paraId="725F450D" w14:textId="77777777" w:rsidR="00737714" w:rsidRDefault="00EB50A5" w:rsidP="00AC7A33">
      <w:pPr>
        <w:pStyle w:val="Puce1"/>
      </w:pPr>
      <w:r>
        <w:t>Réalisation de l’</w:t>
      </w:r>
      <w:r w:rsidR="003B7874">
        <w:t>arrache</w:t>
      </w:r>
      <w:r w:rsidR="00737714">
        <w:t xml:space="preserve"> carotte</w:t>
      </w:r>
    </w:p>
    <w:p w14:paraId="4BE8EBA6" w14:textId="77777777" w:rsidR="00737714" w:rsidRDefault="00AC7A33" w:rsidP="00A25C80">
      <w:pPr>
        <w:rPr>
          <w:rFonts w:cs="Arial"/>
        </w:rPr>
      </w:pPr>
      <w:r>
        <w:rPr>
          <w:rFonts w:cs="Arial"/>
        </w:rPr>
        <w:t>Sélectionner</w:t>
      </w:r>
      <w:r w:rsidR="00737714">
        <w:rPr>
          <w:rFonts w:cs="Arial"/>
        </w:rPr>
        <w:t xml:space="preserve"> le fond</w:t>
      </w:r>
      <w:r>
        <w:rPr>
          <w:rFonts w:cs="Arial"/>
        </w:rPr>
        <w:t xml:space="preserve"> de l’</w:t>
      </w:r>
      <w:r w:rsidR="003B7874">
        <w:rPr>
          <w:rFonts w:cs="Arial"/>
        </w:rPr>
        <w:t>arrache</w:t>
      </w:r>
      <w:r>
        <w:rPr>
          <w:rFonts w:cs="Arial"/>
        </w:rPr>
        <w:t xml:space="preserve"> carotte, et recommencer la même manipulation que précédemment.</w:t>
      </w:r>
    </w:p>
    <w:p w14:paraId="41A516BF" w14:textId="77777777" w:rsidR="00737714" w:rsidRDefault="00AC7A33" w:rsidP="00A25C80">
      <w:pPr>
        <w:rPr>
          <w:rFonts w:cs="Arial"/>
        </w:rPr>
      </w:pPr>
      <w:r>
        <w:rPr>
          <w:noProof/>
          <w:lang w:eastAsia="fr-FR"/>
        </w:rPr>
        <w:drawing>
          <wp:anchor distT="0" distB="0" distL="114300" distR="114300" simplePos="0" relativeHeight="252125184" behindDoc="1" locked="0" layoutInCell="1" allowOverlap="1" wp14:anchorId="12D7BD0C" wp14:editId="797C3472">
            <wp:simplePos x="0" y="0"/>
            <wp:positionH relativeFrom="column">
              <wp:posOffset>823595</wp:posOffset>
            </wp:positionH>
            <wp:positionV relativeFrom="paragraph">
              <wp:posOffset>90805</wp:posOffset>
            </wp:positionV>
            <wp:extent cx="4225925" cy="3207385"/>
            <wp:effectExtent l="0" t="0" r="3175" b="0"/>
            <wp:wrapTight wrapText="bothSides">
              <wp:wrapPolygon edited="0">
                <wp:start x="0" y="0"/>
                <wp:lineTo x="0" y="21425"/>
                <wp:lineTo x="21519" y="21425"/>
                <wp:lineTo x="21519"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4405" r="14373" b="3915"/>
                    <a:stretch/>
                  </pic:blipFill>
                  <pic:spPr bwMode="auto">
                    <a:xfrm>
                      <a:off x="0" y="0"/>
                      <a:ext cx="4225925" cy="3207385"/>
                    </a:xfrm>
                    <a:prstGeom prst="rect">
                      <a:avLst/>
                    </a:prstGeom>
                    <a:ln>
                      <a:noFill/>
                    </a:ln>
                    <a:extLst>
                      <a:ext uri="{53640926-AAD7-44d8-BBD7-CCE9431645EC}">
                        <a14:shadowObscured xmlns:a14="http://schemas.microsoft.com/office/drawing/2010/main"/>
                      </a:ext>
                    </a:extLst>
                  </pic:spPr>
                </pic:pic>
              </a:graphicData>
            </a:graphic>
          </wp:anchor>
        </w:drawing>
      </w:r>
    </w:p>
    <w:p w14:paraId="75667640" w14:textId="77777777" w:rsidR="00737714" w:rsidRDefault="006153C0" w:rsidP="00A25C80">
      <w:pPr>
        <w:rPr>
          <w:rFonts w:cs="Arial"/>
        </w:rPr>
      </w:pPr>
      <w:r>
        <w:rPr>
          <w:rFonts w:cs="Arial"/>
          <w:noProof/>
          <w:lang w:val="en-GB" w:eastAsia="en-GB"/>
        </w:rPr>
        <w:pict w14:anchorId="2CF4F75F">
          <v:group id="Groupe 207" o:spid="_x0000_s1202" style="position:absolute;left:0;text-align:left;margin-left:-22.2pt;margin-top:5.65pt;width:442.8pt;height:177pt;z-index:252136448" coordsize="56235,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">
            <v:oval id="Ellipse 21627" o:spid="_x0000_s1203" style="position:absolute;left:11049;top:10477;width:3524;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98cgA&#10;AADeAAAADwAAAGRycy9kb3ducmV2LnhtbESPQWvCQBSE7wX/w/IKXorZJAdbU9cghRTxVG1penxk&#10;X5No9m3Irhr/vVsoeBxm5htmmY+mE2caXGtZQRLFIIgrq1uuFXx9FrMXEM4ja+wsk4IrOchXk4cl&#10;ZtpeeEfnva9FgLDLUEHjfZ9J6aqGDLrI9sTB+7WDQR/kUEs94CXATSfTOJ5Lgy2HhQZ7emuoOu5P&#10;RsGOfg7lx/EpSQ8L2W7Nd1G9l4lS08dx/QrC0+jv4f/2RitIk3n6DH93w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73xyAAAAN4AAAAPAAAAAAAAAAAAAAAAAJgCAABk&#10;cnMvZG93bnJldi54bWxQSwUGAAAAAAQABAD1AAAAjQMAAAAA&#10;" filled="f" strokecolor="#76923c [2406]" strokeweight="2pt"/>
            <v:oval id="Ellipse 21628" o:spid="_x0000_s1204" style="position:absolute;left:13335;width:3092;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g8MA&#10;AADeAAAADwAAAGRycy9kb3ducmV2LnhtbERPy4rCMBTdC/MP4Q64kTFtFzLWpiKCMrjyxejy0lzb&#10;anNTmozWvzcLYZaH887mvWnEnTpXW1YQjyMQxIXVNZcKjofV1zcI55E1NpZJwZMczPOPQYaptg/e&#10;0X3vSxFC2KWooPK+TaV0RUUG3di2xIG72M6gD7Arpe7wEcJNI5MomkiDNYeGCltaVlTc9n9GwY7O&#10;19P2NoqT61TWG/O7KtanWKnhZ7+YgfDU+3/x2/2jFSTxJAl7w51wBWT+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pg8MAAADeAAAADwAAAAAAAAAAAAAAAACYAgAAZHJzL2Rv&#10;d25yZXYueG1sUEsFBgAAAAAEAAQA9QAAAIgDAAAAAA==&#10;" filled="f" strokecolor="#76923c [2406]" strokeweight="2pt"/>
            <v:oval id="Ellipse 21629" o:spid="_x0000_s1205" style="position:absolute;left:37052;top:7524;width:4096;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MGMgA&#10;AADeAAAADwAAAGRycy9kb3ducmV2LnhtbESPT2vCQBTE7wW/w/KEXorZJAep0VVEsJSe6h+Mx0f2&#10;mcRk34bsNqbfvlso9DjMzG+Y1WY0rRiod7VlBUkUgyAurK65VHA+7WevIJxH1thaJgXf5GCznjyt&#10;MNP2wQcajr4UAcIuQwWV910mpSsqMugi2xEH72Z7gz7IvpS6x0eAm1amcTyXBmsOCxV2tKuoaI5f&#10;RsGBrvf8s3lJ0vtC1h/msi/e8kSp5+m4XYLwNPr/8F/7XStIk3m6gN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6IwYyAAAAN4AAAAPAAAAAAAAAAAAAAAAAJgCAABk&#10;cnMvZG93bnJldi54bWxQSwUGAAAAAAQABAD1AAAAjQMAAAAA&#10;" filled="f" strokecolor="#76923c [2406]" strokeweight="2pt"/>
            <v:shape id="Connecteur droit avec flèche 21630" o:spid="_x0000_s1206" type="#_x0000_t32" style="position:absolute;left:9810;top:11811;width:2578;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PcgAAADeAAAADwAAAGRycy9kb3ducmV2LnhtbESPzWrCQBSF9wXfYbhCN1InpiCaOoZU&#10;UmgXFqoF6e6SuSbBzJ00MzHx7TsLocvD+ePbpKNpxJU6V1tWsJhHIIgLq2suFXwf355WIJxH1thY&#10;JgU3cpBuJw8bTLQd+IuuB1+KMMIuQQWV920ipSsqMujmtiUO3tl2Bn2QXSl1h0MYN42Mo2gpDdYc&#10;HipsaVdRcTn0RsFnNvS/H7P4dspPudu97tc/K7lX6nE6Zi8gPI3+P3xvv2sF8WL5HAACTkABu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g/PcgAAADeAAAADwAAAAAA&#10;AAAAAAAAAAChAgAAZHJzL2Rvd25yZXYueG1sUEsFBgAAAAAEAAQA+QAAAJYDAAAAAA==&#10;" strokecolor="#4e6128 [1606]" strokeweight="2.25pt">
              <v:stroke endarrow="open"/>
              <o:lock v:ext="edit" shapetype="f"/>
            </v:shape>
            <v:shape id="Zone de texte 21631" o:spid="_x0000_s1207" type="#_x0000_t202" style="position:absolute;left:5715;top:15621;width:1028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vdsUA&#10;AADeAAAADwAAAGRycy9kb3ducmV2LnhtbESPQWvCQBSE74X+h+UJvdVNLIhEVxGLpfTmxou3R/aZ&#10;BLNv091Vk3/fLQgeh5n5hlltBtuJG/nQOlaQTzMQxJUzLdcKjuX+fQEiRGSDnWNSMFKAzfr1ZYWF&#10;cXc+0E3HWiQIhwIVNDH2hZShashimLqeOHln5y3GJH0tjcd7gttOzrJsLi22nBYa7GnXUHXRV6vg&#10;tPe6P+my+7Jle7Vjrj9/fkel3ibDdgki0hCf4Uf72yiY5fOPHP7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u92xQAAAN4AAAAPAAAAAAAAAAAAAAAAAJgCAABkcnMv&#10;ZG93bnJldi54bWxQSwUGAAAAAAQABAD1AAAAigMAAAAA&#10;" fillcolor="white [3201]" strokecolor="#4e6128 [1606]" strokeweight="1.5pt">
              <v:textbox>
                <w:txbxContent>
                  <w:p w14:paraId="524A9105" w14:textId="77777777" w:rsidR="004E7B3B" w:rsidRPr="001E7194" w:rsidRDefault="004E7B3B" w:rsidP="00AC7A33">
                    <w:pPr>
                      <w:rPr>
                        <w:b/>
                        <w:color w:val="4F6228" w:themeColor="accent3" w:themeShade="80"/>
                      </w:rPr>
                    </w:pPr>
                    <w:r>
                      <w:rPr>
                        <w:b/>
                        <w:color w:val="4F6228" w:themeColor="accent3" w:themeShade="80"/>
                      </w:rPr>
                      <w:t>Longueur de la rampe d’accès</w:t>
                    </w:r>
                  </w:p>
                </w:txbxContent>
              </v:textbox>
            </v:shape>
            <v:shape id="Connecteur droit avec flèche 192" o:spid="_x0000_s1208" type="#_x0000_t32" style="position:absolute;left:40767;top:8096;width:3898;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0yMEAAADcAAAADwAAAGRycy9kb3ducmV2LnhtbESP0YrCMBBF3wX/IYzg2za1wrJWo4gg&#10;+CSsux8wNGNTbCY1ibb69WZhwbcZ7r1n7qw2g23FnXxoHCuYZTkI4srphmsFvz/7jy8QISJrbB2T&#10;ggcF2KzHoxWW2vX8TfdTrEWCcChRgYmxK6UMlSGLIXMdcdLOzluMafW11B77BLetLPL8U1psOF0w&#10;2NHOUHU53WyitN5y1c+H59EVBrnz8+vVKzWdDNsliEhDfJv/0wed6i8K+HsmTS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LTIwQAAANwAAAAPAAAAAAAAAAAAAAAA&#10;AKECAABkcnMvZG93bnJldi54bWxQSwUGAAAAAAQABAD5AAAAjwMAAAAA&#10;" strokecolor="#4e6128 [1606]" strokeweight="2.25pt">
              <v:stroke endarrow="open"/>
              <o:lock v:ext="edit" shapetype="f"/>
            </v:shape>
            <v:shape id="Zone de texte 193" o:spid="_x0000_s1209" type="#_x0000_t202" style="position:absolute;left:44672;top:8191;width:11563;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DMEA&#10;AADcAAAADwAAAGRycy9kb3ducmV2LnhtbERPTWsCMRC9F/wPYYTealaFUlejiKKU3pr14m3YjLuL&#10;m8maRN39902h0Ns83uesNr1txYN8aBwrmE4yEMSlMw1XCk7F4e0DRIjIBlvHpGCgAJv16GWFuXFP&#10;/qaHjpVIIRxyVFDH2OVShrImi2HiOuLEXZy3GBP0lTQenynctnKWZe/SYsOpocaOdjWVV323Cs4H&#10;r7uzLtqjLZq7HaZ6/3UblHod99sliEh9/Bf/uT9Nmr+Y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QzBAAAA3AAAAA8AAAAAAAAAAAAAAAAAmAIAAGRycy9kb3du&#10;cmV2LnhtbFBLBQYAAAAABAAEAPUAAACGAwAAAAA=&#10;" fillcolor="white [3201]" strokecolor="#4e6128 [1606]" strokeweight="1.5pt">
              <v:textbox>
                <w:txbxContent>
                  <w:p w14:paraId="4F060E71" w14:textId="77777777" w:rsidR="004E7B3B" w:rsidRPr="001E7194" w:rsidRDefault="004E7B3B" w:rsidP="00AC7A33">
                    <w:pPr>
                      <w:rPr>
                        <w:b/>
                        <w:color w:val="4F6228" w:themeColor="accent3" w:themeShade="80"/>
                      </w:rPr>
                    </w:pPr>
                    <w:r>
                      <w:rPr>
                        <w:b/>
                        <w:color w:val="4F6228" w:themeColor="accent3" w:themeShade="80"/>
                      </w:rPr>
                      <w:t>Profondeur de passe 0.5 mm</w:t>
                    </w:r>
                  </w:p>
                </w:txbxContent>
              </v:textbox>
            </v:shape>
            <v:shape id="Connecteur droit avec flèche 194" o:spid="_x0000_s1210" type="#_x0000_t32" style="position:absolute;left:10191;top:1619;width:3646;height:2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EysQAAADcAAAADwAAAGRycy9kb3ducmV2LnhtbERPS4vCMBC+L/gfwgh7WTRVZNFqFBUF&#10;PbjgA8Tb0IxtsZl0m2jrvzfCwt7m43vOZNaYQjyocrllBb1uBII4sTrnVMHpuO4MQTiPrLGwTAqe&#10;5GA2bX1MMNa25j09Dj4VIYRdjAoy78tYSpdkZNB1bUkcuKutDPoAq1TqCusQbgrZj6JvaTDn0JBh&#10;ScuMktvhbhT8zOv77/ar/zyvziu3XOxGl6HcKfXZbuZjEJ4a/y/+c290mD8awPuZcIG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UTKxAAAANwAAAAPAAAAAAAAAAAA&#10;AAAAAKECAABkcnMvZG93bnJldi54bWxQSwUGAAAAAAQABAD5AAAAkgMAAAAA&#10;" strokecolor="#4e6128 [1606]" strokeweight="2.25pt">
              <v:stroke endarrow="open"/>
              <o:lock v:ext="edit" shapetype="f"/>
            </v:shape>
            <v:shape id="Zone de texte 195" o:spid="_x0000_s1211" type="#_x0000_t202" style="position:absolute;top:476;width:10217;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048EA&#10;AADcAAAADwAAAGRycy9kb3ducmV2LnhtbERPTWsCMRC9F/wPYYTealbBUlejiKKU3pr14m3YjLuL&#10;m8maRN39902h0Ns83uesNr1txYN8aBwrmE4yEMSlMw1XCk7F4e0DRIjIBlvHpGCgAJv16GWFuXFP&#10;/qaHjpVIIRxyVFDH2OVShrImi2HiOuLEXZy3GBP0lTQenynctnKWZe/SYsOpocaOdjWVV323Cs4H&#10;r7uzLtqjLZq7HaZ6/3UblHod99sliEh9/Bf/uT9Nmr+Y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N9OPBAAAA3AAAAA8AAAAAAAAAAAAAAAAAmAIAAGRycy9kb3du&#10;cmV2LnhtbFBLBQYAAAAABAAEAPUAAACGAwAAAAA=&#10;" fillcolor="white [3201]" strokecolor="#4e6128 [1606]" strokeweight="1.5pt">
              <v:textbox>
                <w:txbxContent>
                  <w:p w14:paraId="55ED2C54" w14:textId="77777777" w:rsidR="004E7B3B" w:rsidRPr="001E7194" w:rsidRDefault="004E7B3B" w:rsidP="00AC7A33">
                    <w:pPr>
                      <w:rPr>
                        <w:b/>
                        <w:color w:val="4F6228" w:themeColor="accent3" w:themeShade="80"/>
                      </w:rPr>
                    </w:pPr>
                    <w:r>
                      <w:rPr>
                        <w:b/>
                        <w:color w:val="4F6228" w:themeColor="accent3" w:themeShade="80"/>
                      </w:rPr>
                      <w:t>Sélectionner « Accostage Rampe »</w:t>
                    </w:r>
                  </w:p>
                </w:txbxContent>
              </v:textbox>
            </v:shape>
          </v:group>
        </w:pict>
      </w:r>
    </w:p>
    <w:p w14:paraId="76D35F6C" w14:textId="77777777" w:rsidR="00AC7A33" w:rsidRDefault="00AC7A33" w:rsidP="00A25C80">
      <w:pPr>
        <w:rPr>
          <w:rFonts w:cs="Arial"/>
        </w:rPr>
      </w:pPr>
    </w:p>
    <w:p w14:paraId="26009AE9" w14:textId="77777777" w:rsidR="00AC7A33" w:rsidRDefault="00AC7A33" w:rsidP="00A25C80">
      <w:pPr>
        <w:rPr>
          <w:rFonts w:cs="Arial"/>
        </w:rPr>
      </w:pPr>
    </w:p>
    <w:p w14:paraId="0043AD0C" w14:textId="77777777" w:rsidR="00AC7A33" w:rsidRDefault="00AC7A33" w:rsidP="00A25C80">
      <w:pPr>
        <w:rPr>
          <w:rFonts w:cs="Arial"/>
        </w:rPr>
      </w:pPr>
    </w:p>
    <w:p w14:paraId="3F525504" w14:textId="77777777" w:rsidR="00AC7A33" w:rsidRDefault="006153C0" w:rsidP="00A25C80">
      <w:pPr>
        <w:rPr>
          <w:rFonts w:cs="Arial"/>
        </w:rPr>
      </w:pPr>
      <w:r>
        <w:rPr>
          <w:rFonts w:cs="Arial"/>
          <w:noProof/>
          <w:lang w:val="en-GB" w:eastAsia="en-GB"/>
        </w:rPr>
        <w:pict w14:anchorId="4CC2B806">
          <v:shape id="Connecteur droit avec flèche 202" o:spid="_x0000_s1294" type="#_x0000_t32" style="position:absolute;left:0;text-align:left;margin-left:205.05pt;margin-top:10.8pt;width:0;height:42p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" strokecolor="#f93" strokeweight="2.25pt">
            <v:stroke endarrow="open"/>
            <o:lock v:ext="edit" shapetype="f"/>
          </v:shape>
        </w:pict>
      </w:r>
      <w:r>
        <w:rPr>
          <w:rFonts w:cs="Arial"/>
          <w:noProof/>
          <w:lang w:val="en-GB" w:eastAsia="en-GB"/>
        </w:rPr>
        <w:pict w14:anchorId="651AA714">
          <v:oval id="Ellipse 201" o:spid="_x0000_s1293" style="position:absolute;left:0;text-align:left;margin-left:199.15pt;margin-top:.1pt;width:32.25pt;height:11.0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" filled="f" strokecolor="#f93" strokeweight="2pt"/>
        </w:pict>
      </w:r>
    </w:p>
    <w:p w14:paraId="54944203" w14:textId="77777777" w:rsidR="00AC7A33" w:rsidRDefault="00AC7A33" w:rsidP="00A25C80">
      <w:pPr>
        <w:rPr>
          <w:rFonts w:cs="Arial"/>
        </w:rPr>
      </w:pPr>
    </w:p>
    <w:p w14:paraId="56B540DC" w14:textId="77777777" w:rsidR="00AC7A33" w:rsidRDefault="00AC7A33" w:rsidP="00A25C80">
      <w:pPr>
        <w:rPr>
          <w:rFonts w:cs="Arial"/>
        </w:rPr>
      </w:pPr>
    </w:p>
    <w:p w14:paraId="0286149D" w14:textId="77777777" w:rsidR="00AC7A33" w:rsidRDefault="006153C0" w:rsidP="00A25C80">
      <w:pPr>
        <w:rPr>
          <w:rFonts w:cs="Arial"/>
        </w:rPr>
      </w:pPr>
      <w:r>
        <w:rPr>
          <w:rFonts w:cs="Arial"/>
          <w:noProof/>
          <w:lang w:val="en-GB" w:eastAsia="en-GB"/>
        </w:rPr>
        <w:pict w14:anchorId="4A888F7E">
          <v:shape id="Zone de texte 203" o:spid="_x0000_s1212" type="#_x0000_t202" style="position:absolute;left:0;text-align:left;margin-left:191.55pt;margin-top:8.9pt;width:78pt;height:2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" fillcolor="white [3201]" strokecolor="#f93" strokeweight="1.5pt">
            <v:textbox>
              <w:txbxContent>
                <w:p w14:paraId="1F8BE6A5" w14:textId="77777777" w:rsidR="004E7B3B" w:rsidRPr="00EE02C9" w:rsidRDefault="004E7B3B" w:rsidP="00D46021">
                  <w:pPr>
                    <w:rPr>
                      <w:b/>
                      <w:color w:val="984806" w:themeColor="accent6" w:themeShade="80"/>
                    </w:rPr>
                  </w:pPr>
                  <w:r w:rsidRPr="00EE02C9">
                    <w:rPr>
                      <w:b/>
                      <w:color w:val="984806" w:themeColor="accent6" w:themeShade="80"/>
                    </w:rPr>
                    <w:t>Valeur « p »</w:t>
                  </w:r>
                </w:p>
              </w:txbxContent>
            </v:textbox>
          </v:shape>
        </w:pict>
      </w:r>
    </w:p>
    <w:p w14:paraId="6CD17298" w14:textId="77777777" w:rsidR="00AC7A33" w:rsidRDefault="00AC7A33" w:rsidP="00A25C80">
      <w:pPr>
        <w:rPr>
          <w:rFonts w:cs="Arial"/>
        </w:rPr>
      </w:pPr>
    </w:p>
    <w:p w14:paraId="3A262DD4" w14:textId="77777777" w:rsidR="00AC7A33" w:rsidRDefault="00AC7A33" w:rsidP="00A25C80">
      <w:pPr>
        <w:rPr>
          <w:rFonts w:cs="Arial"/>
        </w:rPr>
      </w:pPr>
    </w:p>
    <w:p w14:paraId="65B8EB1D" w14:textId="77777777" w:rsidR="00AC7A33" w:rsidRDefault="00AC7A33" w:rsidP="00A25C80">
      <w:pPr>
        <w:rPr>
          <w:rFonts w:cs="Arial"/>
        </w:rPr>
      </w:pPr>
    </w:p>
    <w:p w14:paraId="0220B438" w14:textId="77777777" w:rsidR="00AC7A33" w:rsidRDefault="00AC7A33" w:rsidP="00A25C80">
      <w:pPr>
        <w:rPr>
          <w:rFonts w:cs="Arial"/>
        </w:rPr>
      </w:pPr>
    </w:p>
    <w:p w14:paraId="3BAE8569" w14:textId="77777777" w:rsidR="00AC7A33" w:rsidRDefault="00AC7A33" w:rsidP="00A25C80">
      <w:pPr>
        <w:rPr>
          <w:rFonts w:cs="Arial"/>
        </w:rPr>
      </w:pPr>
    </w:p>
    <w:p w14:paraId="3140E869" w14:textId="77777777" w:rsidR="00AC7A33" w:rsidRDefault="00AC7A33" w:rsidP="00A25C80">
      <w:pPr>
        <w:rPr>
          <w:rFonts w:cs="Arial"/>
        </w:rPr>
      </w:pPr>
    </w:p>
    <w:p w14:paraId="2220D7C4" w14:textId="77777777" w:rsidR="00AC7A33" w:rsidRDefault="00AC7A33" w:rsidP="00A25C80">
      <w:pPr>
        <w:rPr>
          <w:rFonts w:cs="Arial"/>
        </w:rPr>
      </w:pPr>
    </w:p>
    <w:p w14:paraId="610248F3" w14:textId="77777777" w:rsidR="00AC7A33" w:rsidRDefault="00AC7A33" w:rsidP="00A25C80">
      <w:pPr>
        <w:rPr>
          <w:rFonts w:cs="Arial"/>
        </w:rPr>
      </w:pPr>
    </w:p>
    <w:p w14:paraId="2FB58ECF" w14:textId="77777777" w:rsidR="00AC7A33" w:rsidRDefault="00AC7A33" w:rsidP="00A25C80">
      <w:pPr>
        <w:rPr>
          <w:rFonts w:cs="Arial"/>
        </w:rPr>
      </w:pPr>
    </w:p>
    <w:p w14:paraId="633470B1" w14:textId="77777777" w:rsidR="00AC7A33" w:rsidRDefault="00AC7A33" w:rsidP="00A25C80">
      <w:pPr>
        <w:rPr>
          <w:rFonts w:cs="Arial"/>
        </w:rPr>
      </w:pPr>
    </w:p>
    <w:p w14:paraId="6DD419CE" w14:textId="77777777" w:rsidR="00AC7A33" w:rsidRDefault="007A1574" w:rsidP="007A1574">
      <w:pPr>
        <w:pStyle w:val="Question"/>
        <w:ind w:left="0" w:firstLine="0"/>
      </w:pPr>
      <w:r>
        <w:t>Relever la valeur p et la comparer avec la hauteur de l’</w:t>
      </w:r>
      <w:r w:rsidR="003B7874">
        <w:t>arrache</w:t>
      </w:r>
      <w:r>
        <w:t xml:space="preserve"> carotte déterminée page 3.</w:t>
      </w:r>
    </w:p>
    <w:p w14:paraId="7CEED610" w14:textId="77777777" w:rsidR="007A1574" w:rsidRPr="00A87EEE" w:rsidRDefault="007A1574" w:rsidP="007A1574">
      <w:pPr>
        <w:rPr>
          <w:sz w:val="16"/>
        </w:rPr>
      </w:pPr>
    </w:p>
    <w:p w14:paraId="7197291B" w14:textId="77777777" w:rsidR="007A1574" w:rsidRDefault="007A1574" w:rsidP="007A1574">
      <w:r>
        <w:t>EFICN a calculé la profondeur d’usinage à partir du niveau bas des canaux d’</w:t>
      </w:r>
      <w:r w:rsidR="00A87EEE">
        <w:t xml:space="preserve">alimentation. </w:t>
      </w:r>
      <w:r>
        <w:t xml:space="preserve">Il est donc </w:t>
      </w:r>
      <w:r w:rsidR="00A87EEE">
        <w:t>nécessaire d’ajouter la hauteur des canaux d’alimentation soit 2 mm.</w:t>
      </w:r>
    </w:p>
    <w:p w14:paraId="4F10F668" w14:textId="77777777" w:rsidR="00A87EEE" w:rsidRDefault="00A87EEE" w:rsidP="007A1574"/>
    <w:p w14:paraId="58C9C886" w14:textId="77777777" w:rsidR="00A87EEE" w:rsidRPr="007A1574" w:rsidRDefault="00A87EEE" w:rsidP="007A1574">
      <w:r>
        <w:t>Modifier la valeur de p sur EFICN puis valider et simuler.</w:t>
      </w:r>
    </w:p>
    <w:p w14:paraId="501EA73A" w14:textId="77777777" w:rsidR="00AC7A33" w:rsidRDefault="00AC7A33" w:rsidP="00A25C80">
      <w:pPr>
        <w:rPr>
          <w:rFonts w:cs="Arial"/>
        </w:rPr>
      </w:pPr>
    </w:p>
    <w:p w14:paraId="43024126" w14:textId="77777777" w:rsidR="00A87EEE" w:rsidRDefault="00A87EEE" w:rsidP="00A87EEE">
      <w:pPr>
        <w:pStyle w:val="Attention"/>
        <w:tabs>
          <w:tab w:val="left" w:pos="0"/>
        </w:tabs>
        <w:ind w:left="0" w:firstLine="0"/>
        <w:rPr>
          <w:lang w:eastAsia="en-GB"/>
        </w:rPr>
      </w:pPr>
      <w:r>
        <w:rPr>
          <w:lang w:eastAsia="en-GB"/>
        </w:rPr>
        <w:t>Effectuer une copie d’écran des trajectoires d’outil de cette opération.</w:t>
      </w:r>
    </w:p>
    <w:p w14:paraId="488A29EB" w14:textId="77777777" w:rsidR="00AC7A33" w:rsidRDefault="00AC7A33" w:rsidP="00A25C80">
      <w:pPr>
        <w:rPr>
          <w:rFonts w:cs="Arial"/>
        </w:rPr>
      </w:pPr>
    </w:p>
    <w:p w14:paraId="7776F169" w14:textId="77777777" w:rsidR="00AC7A33" w:rsidRDefault="00AC7A33" w:rsidP="00A25C80">
      <w:pPr>
        <w:rPr>
          <w:rFonts w:cs="Arial"/>
        </w:rPr>
      </w:pPr>
    </w:p>
    <w:p w14:paraId="29184F91" w14:textId="77777777" w:rsidR="00AC7A33" w:rsidRDefault="00AC7A33" w:rsidP="00A25C80">
      <w:pPr>
        <w:rPr>
          <w:rFonts w:cs="Arial"/>
        </w:rPr>
      </w:pPr>
    </w:p>
    <w:p w14:paraId="24B1426C" w14:textId="77777777" w:rsidR="006E39AE" w:rsidRDefault="006E39AE" w:rsidP="00A87EEE">
      <w:pPr>
        <w:pStyle w:val="Puce1"/>
      </w:pPr>
      <w:r>
        <w:t>Réalisation de la personnalisation des jetons</w:t>
      </w:r>
    </w:p>
    <w:p w14:paraId="3F4DED6B" w14:textId="77777777" w:rsidR="00A87EEE" w:rsidRDefault="00A87EEE" w:rsidP="00A87EEE">
      <w:pPr>
        <w:pStyle w:val="Puce1"/>
        <w:numPr>
          <w:ilvl w:val="0"/>
          <w:numId w:val="0"/>
        </w:numPr>
      </w:pPr>
      <w:r>
        <w:t>Sélectionner le fond des éléments de personnalisation du jeton, et recommencer les manipulations précédentes.</w:t>
      </w:r>
    </w:p>
    <w:p w14:paraId="2B9A06F3" w14:textId="77777777" w:rsidR="00A87EEE" w:rsidRDefault="00A87EEE" w:rsidP="00A87EEE">
      <w:pPr>
        <w:pStyle w:val="Puce1"/>
        <w:numPr>
          <w:ilvl w:val="0"/>
          <w:numId w:val="0"/>
        </w:numPr>
        <w:ind w:left="1004"/>
      </w:pPr>
    </w:p>
    <w:p w14:paraId="4F097364" w14:textId="77777777" w:rsidR="005D057B" w:rsidRDefault="006153C0" w:rsidP="00A25C80">
      <w:pPr>
        <w:rPr>
          <w:rFonts w:cs="Arial"/>
        </w:rPr>
      </w:pPr>
      <w:r>
        <w:rPr>
          <w:noProof/>
          <w:lang w:val="en-GB" w:eastAsia="en-GB"/>
        </w:rPr>
        <w:pict w14:anchorId="73F5BDD2">
          <v:group id="Groupe 21659" o:spid="_x0000_s1213" style="position:absolute;left:0;text-align:left;margin-left:-13.9pt;margin-top:9.2pt;width:414.35pt;height:165.4pt;z-index:252169216" coordsize="52625,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">
            <v:oval id="Ellipse 208" o:spid="_x0000_s1214" style="position:absolute;left:11041;top:8971;width:3525;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YDcIA&#10;AADcAAAADwAAAGRycy9kb3ducmV2LnhtbERPu2rDMBTdC/kHcQNdSiPbQ2gdyyYEHEqnJC1Nx4t1&#10;46eujKUk7t9XQ6Hj4byzYjaDuNHkWssK4lUEgriyuuVawedH+fwCwnlkjYNlUvBDDop88ZBhqu2d&#10;j3Q7+VqEEHYpKmi8H1MpXdWQQbeyI3HgLnYy6AOcaqknvIdwM8gkitbSYMuhocGRdg1V/elqFBzp&#10;uzsf+qc46V5l+26+ymp/jpV6XM7bDQhPs/8X/7nftIIkCmv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hgNwgAAANwAAAAPAAAAAAAAAAAAAAAAAJgCAABkcnMvZG93&#10;bnJldi54bWxQSwUGAAAAAAQABAD1AAAAhwMAAAAA&#10;" filled="f" strokecolor="#76923c [2406]" strokeweight="2pt"/>
            <v:oval id="Ellipse 209" o:spid="_x0000_s1215" style="position:absolute;left:13284;width:3093;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9lsYA&#10;AADcAAAADwAAAGRycy9kb3ducmV2LnhtbESPS2vDMBCE74X8B7GBXEoj24fSuJZNCSSEnPKi6XGx&#10;tn7EWhlLSZx/XxUKPQ4z8w2TFaPpxI0G11hWEM8jEMSl1Q1XCk7H1csbCOeRNXaWScGDHBT55CnD&#10;VNs77+l28JUIEHYpKqi971MpXVmTQTe3PXHwvu1g0Ac5VFIPeA9w08kkil6lwYbDQo09LWsqL4er&#10;UbCnr/a8uzzHSbuQzdZ8rsr1OVZqNh0/3kF4Gv1/+K+90QqSaAG/Z8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q9lsYAAADcAAAADwAAAAAAAAAAAAAAAACYAgAAZHJz&#10;L2Rvd25yZXYueG1sUEsFBgAAAAAEAAQA9QAAAIsDAAAAAA==&#10;" filled="f" strokecolor="#76923c [2406]" strokeweight="2pt"/>
            <v:oval id="Ellipse 210" o:spid="_x0000_s1216" style="position:absolute;left:33384;top:6383;width:4095;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C1sEA&#10;AADcAAAADwAAAGRycy9kb3ducmV2LnhtbERPy4rCMBTdC/5DuIIb0bRdDFqNIoKDuBofqMtLc22r&#10;zU1pMlr/3iwEl4fzni1aU4kHNa60rCAeRSCIM6tLzhUcD+vhGITzyBory6TgRQ4W825nhqm2T97R&#10;Y+9zEULYpaig8L5OpXRZQQbdyNbEgbvaxqAPsMmlbvAZwk0lkyj6kQZLDg0F1rQqKLvv/42CHV1u&#10;57/7IE5uE1luzWmd/Z5jpfq9djkF4an1X/HHvdEKkjjMD2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gtbBAAAA3AAAAA8AAAAAAAAAAAAAAAAAmAIAAGRycy9kb3du&#10;cmV2LnhtbFBLBQYAAAAABAAEAPUAAACGAwAAAAA=&#10;" filled="f" strokecolor="#76923c [2406]" strokeweight="2pt"/>
            <v:shape id="Connecteur droit avec flèche 211" o:spid="_x0000_s1217" type="#_x0000_t32" style="position:absolute;left:9834;top:10265;width:2578;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FdMYAAADcAAAADwAAAGRycy9kb3ducmV2LnhtbESPQWvCQBSE70L/w/IKXkrdJAfR6Coq&#10;CnqwoBbE2yP7moRm38bsauK/dwsFj8PMfMNM552pxJ0aV1pWEA8iEMSZ1SXnCr5Pm88RCOeRNVaW&#10;ScGDHMxnb70pptq2fKD70eciQNilqKDwvk6ldFlBBt3A1sTB+7GNQR9kk0vdYBvgppJJFA2lwZLD&#10;QoE1rQrKfo83o+Br0d6uu4/kcV6f12613I8vI7lXqv/eLSYgPHX+Ff5vb7WCJI7h7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shXTGAAAA3AAAAA8AAAAAAAAA&#10;AAAAAAAAoQIAAGRycy9kb3ducmV2LnhtbFBLBQYAAAAABAAEAPkAAACUAwAAAAA=&#10;" strokecolor="#4e6128 [1606]" strokeweight="2.25pt">
              <v:stroke endarrow="open"/>
              <o:lock v:ext="edit" shapetype="f"/>
            </v:shape>
            <v:shape id="Zone de texte 212" o:spid="_x0000_s1218" type="#_x0000_t202" style="position:absolute;left:4572;top:14147;width:1142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OscMA&#10;AADcAAAADwAAAGRycy9kb3ducmV2LnhtbESPQWvCQBSE70L/w/IKvekmOYhEVxGLpXjrphdvj+wz&#10;CWbfprurJv++WxB6HGbmG2azG20v7uRD51hBvshAENfOdNwo+K6O8xWIEJEN9o5JwUQBdtuX2QZL&#10;4x78RXcdG5EgHEpU0MY4lFKGuiWLYeEG4uRdnLcYk/SNNB4fCW57WWTZUlrsOC20ONChpfqqb1bB&#10;+ej1cNZV/2Gr7manXL+ffial3l7H/RpEpDH+h5/tT6OgyA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OscMAAADcAAAADwAAAAAAAAAAAAAAAACYAgAAZHJzL2Rv&#10;d25yZXYueG1sUEsFBgAAAAAEAAQA9QAAAIgDAAAAAA==&#10;" fillcolor="white [3201]" strokecolor="#4e6128 [1606]" strokeweight="1.5pt">
              <v:textbox>
                <w:txbxContent>
                  <w:p w14:paraId="3109E132" w14:textId="77777777" w:rsidR="004E7B3B" w:rsidRPr="001E7194" w:rsidRDefault="004E7B3B" w:rsidP="00A87EEE">
                    <w:pPr>
                      <w:rPr>
                        <w:b/>
                        <w:color w:val="4F6228" w:themeColor="accent3" w:themeShade="80"/>
                      </w:rPr>
                    </w:pPr>
                    <w:r>
                      <w:rPr>
                        <w:b/>
                        <w:color w:val="4F6228" w:themeColor="accent3" w:themeShade="80"/>
                      </w:rPr>
                      <w:t>Longueur de la rampe d’accès : 5 mm</w:t>
                    </w:r>
                  </w:p>
                </w:txbxContent>
              </v:textbox>
            </v:shape>
            <v:shape id="Connecteur droit avec flèche 213" o:spid="_x0000_s1219" type="#_x0000_t32" style="position:absolute;left:37093;top:6901;width:3899;height:2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zdcEAAADcAAAADwAAAGRycy9kb3ducmV2LnhtbESPzWrDMBCE74W+g9hCb4kcG0JwLYcQ&#10;KPRUyM8DLNLGMrVWjqTGbp8+KgR6HGbmG6bZzm4QNwqx96xgtSxAEGtveu4UnE/viw2ImJANDp5J&#10;wQ9F2LbPTw3Wxk98oNsxdSJDONaowKY01lJGbclhXPqROHsXHxymLEMnTcApw90gy6JYS4c95wWL&#10;I+0t6a/jt8uUITjWUzX/fvrSIo+hul6DUq8v8+4NRKI5/Ycf7Q+joFxV8HcmHwH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nN1wQAAANwAAAAPAAAAAAAAAAAAAAAA&#10;AKECAABkcnMvZG93bnJldi54bWxQSwUGAAAAAAQABAD5AAAAjwMAAAAA&#10;" strokecolor="#4e6128 [1606]" strokeweight="2.25pt">
              <v:stroke endarrow="open"/>
              <o:lock v:ext="edit" shapetype="f"/>
            </v:shape>
            <v:shape id="Zone de texte 214" o:spid="_x0000_s1220" type="#_x0000_t202" style="position:absolute;left:41061;top:6987;width:11564;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zXsMA&#10;AADcAAAADwAAAGRycy9kb3ducmV2LnhtbESPQWvCQBSE74L/YXlCb7qJFJHUVUqLIr256cXbI/ua&#10;hGbfprurJv++Kwgeh5n5htnsBtuJK/nQOlaQLzIQxJUzLdcKvsv9fA0iRGSDnWNSMFKA3XY62WBh&#10;3I1PdNWxFgnCoUAFTYx9IWWoGrIYFq4nTt6P8xZjkr6WxuMtwW0nl1m2khZbTgsN9vTRUPWrL1bB&#10;ee91f9Zld7Ble7Fjrj+//kalXmbD+xuISEN8hh/to1GwzF/hfiYd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czXsMAAADcAAAADwAAAAAAAAAAAAAAAACYAgAAZHJzL2Rv&#10;d25yZXYueG1sUEsFBgAAAAAEAAQA9QAAAIgDAAAAAA==&#10;" fillcolor="white [3201]" strokecolor="#4e6128 [1606]" strokeweight="1.5pt">
              <v:textbox>
                <w:txbxContent>
                  <w:p w14:paraId="1E577BF5" w14:textId="77777777" w:rsidR="004E7B3B" w:rsidRPr="001E7194" w:rsidRDefault="004E7B3B" w:rsidP="00A87EEE">
                    <w:pPr>
                      <w:rPr>
                        <w:b/>
                        <w:color w:val="4F6228" w:themeColor="accent3" w:themeShade="80"/>
                      </w:rPr>
                    </w:pPr>
                    <w:r>
                      <w:rPr>
                        <w:b/>
                        <w:color w:val="4F6228" w:themeColor="accent3" w:themeShade="80"/>
                      </w:rPr>
                      <w:t>Profondeur de passe 0.5 mm</w:t>
                    </w:r>
                  </w:p>
                </w:txbxContent>
              </v:textbox>
            </v:shape>
            <v:shape id="Zone de texte 216" o:spid="_x0000_s1221" type="#_x0000_t202" style="position:absolute;top:517;width:10217;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IssMA&#10;AADcAAAADwAAAGRycy9kb3ducmV2LnhtbESPQYvCMBSE78L+h/AWvGlaD7JUo8guLuJtUy/eHs2z&#10;LTYv3SRq++/NwoLHYWa+YdbbwXbiTj60jhXk8wwEceVMy7WCU7mffYAIEdlg55gUjBRgu3mbrLEw&#10;7sE/dNexFgnCoUAFTYx9IWWoGrIY5q4nTt7FeYsxSV9L4/GR4LaTiyxbSostp4UGe/psqLrqm1Vw&#10;3nvdn3XZfduyvdkx11/H31Gp6fuwW4GINMRX+L99MAoW+RL+zq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kIssMAAADcAAAADwAAAAAAAAAAAAAAAACYAgAAZHJzL2Rv&#10;d25yZXYueG1sUEsFBgAAAAAEAAQA9QAAAIgDAAAAAA==&#10;" fillcolor="white [3201]" strokecolor="#4e6128 [1606]" strokeweight="1.5pt">
              <v:textbox>
                <w:txbxContent>
                  <w:p w14:paraId="7F41D5DF" w14:textId="77777777" w:rsidR="004E7B3B" w:rsidRPr="001E7194" w:rsidRDefault="004E7B3B" w:rsidP="00A87EEE">
                    <w:pPr>
                      <w:rPr>
                        <w:b/>
                        <w:color w:val="4F6228" w:themeColor="accent3" w:themeShade="80"/>
                      </w:rPr>
                    </w:pPr>
                    <w:r>
                      <w:rPr>
                        <w:b/>
                        <w:color w:val="4F6228" w:themeColor="accent3" w:themeShade="80"/>
                      </w:rPr>
                      <w:t>Sélectionner « Accostage Rampe »</w:t>
                    </w:r>
                  </w:p>
                </w:txbxContent>
              </v:textbox>
            </v:shape>
            <v:oval id="Ellipse 217" o:spid="_x0000_s1222" style="position:absolute;left:25016;top:5865;width:4096;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1pMUA&#10;AADcAAAADwAAAGRycy9kb3ducmV2LnhtbESPQWsCMRSE7wX/Q3gFbzWrUG23RrEFQQRBraU9Pjav&#10;u4ublzSJ7vrvjSD0OMzMN8x03plGnMmH2rKC4SADQVxYXXOp4PC5fHoBESKyxsYyKbhQgPms9zDF&#10;XNuWd3Tex1IkCIccFVQxulzKUFRkMAysI07er/UGY5K+lNpjm+CmkaMsG0uDNaeFCh19VFQc9yej&#10;YL159bz8ctvjz/czu8Nl+y7/WqX6j93iDUSkLv6H7+2VVjAaT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WkxQAAANwAAAAPAAAAAAAAAAAAAAAAAJgCAABkcnMv&#10;ZG93bnJldi54bWxQSwUGAAAAAAQABAD1AAAAigMAAAAA&#10;" filled="f" strokecolor="#f93" strokeweight="2pt"/>
            <v:shape id="Connecteur droit avec flèche 218" o:spid="_x0000_s1223" type="#_x0000_t32" style="position:absolute;left:25792;top:7159;width:0;height:5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CP8EAAADcAAAADwAAAGRycy9kb3ducmV2LnhtbERPS2vCQBC+F/oflil4KbqJQpHUVVrB&#10;B3hp1EOPQ3aahGZnQ3bV6K93DoLHj+89W/SuUWfqQu3ZQDpKQBEX3tZcGjgeVsMpqBCRLTaeycCV&#10;Aizmry8zzKy/cE7nfSyVhHDI0EAVY5tpHYqKHIaRb4mF+/OdwyiwK7Xt8CLhrtHjJPnQDmuWhgpb&#10;WlZU/O9PTkomMfk+7NY/+W37y7vNO2GqyZjBW//1CSpSH5/ih3trDYxTWStn5Ajo+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Z4I/wQAAANwAAAAPAAAAAAAAAAAAAAAA&#10;AKECAABkcnMvZG93bnJldi54bWxQSwUGAAAAAAQABAD5AAAAjwMAAAAA&#10;" strokecolor="#f93" strokeweight="2.25pt">
              <v:stroke endarrow="open"/>
              <o:lock v:ext="edit" shapetype="f"/>
            </v:shape>
            <v:shape id="Zone de texte 219" o:spid="_x0000_s1224" type="#_x0000_t202" style="position:absolute;left:24067;top:12508;width:971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LsUA&#10;AADcAAAADwAAAGRycy9kb3ducmV2LnhtbESPzWrCQBSF9wXfYbiCu2ZiENtGJyKlhS6EYuyiy0vm&#10;mgnJ3AmZaUx9ekcodHk4Px9nu5tsJ0YafONYwTJJQRBXTjdcK/g6vT8+g/ABWWPnmBT8koddMXvY&#10;Yq7dhY80lqEWcYR9jgpMCH0upa8MWfSJ64mjd3aDxRDlUEs94CWO205mabqWFhuOBIM9vRqq2vLH&#10;RsjTsW3K8fDGh+/rOZOfpjcro9RiPu03IAJN4T/81/7QCrLlC9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4uxQAAANwAAAAPAAAAAAAAAAAAAAAAAJgCAABkcnMv&#10;ZG93bnJldi54bWxQSwUGAAAAAAQABAD1AAAAigMAAAAA&#10;" fillcolor="white [3201]" strokecolor="#f93" strokeweight="1.5pt">
              <v:textbox>
                <w:txbxContent>
                  <w:p w14:paraId="4B6C9244" w14:textId="77777777" w:rsidR="004E7B3B" w:rsidRPr="00EE02C9" w:rsidRDefault="004E7B3B" w:rsidP="006A4ECC">
                    <w:pPr>
                      <w:rPr>
                        <w:b/>
                        <w:color w:val="984806" w:themeColor="accent6" w:themeShade="80"/>
                      </w:rPr>
                    </w:pPr>
                    <w:r w:rsidRPr="00EE02C9">
                      <w:rPr>
                        <w:b/>
                        <w:color w:val="984806" w:themeColor="accent6" w:themeShade="80"/>
                      </w:rPr>
                      <w:t>Valeur « p »</w:t>
                    </w:r>
                  </w:p>
                </w:txbxContent>
              </v:textbox>
            </v:shape>
          </v:group>
        </w:pict>
      </w:r>
      <w:r w:rsidR="00A87EEE">
        <w:rPr>
          <w:noProof/>
          <w:lang w:eastAsia="fr-FR"/>
        </w:rPr>
        <w:drawing>
          <wp:anchor distT="0" distB="0" distL="114300" distR="114300" simplePos="0" relativeHeight="252151808" behindDoc="1" locked="0" layoutInCell="1" allowOverlap="1" wp14:anchorId="35801474" wp14:editId="0D9D8707">
            <wp:simplePos x="0" y="0"/>
            <wp:positionH relativeFrom="column">
              <wp:posOffset>975360</wp:posOffset>
            </wp:positionH>
            <wp:positionV relativeFrom="paragraph">
              <wp:posOffset>3810</wp:posOffset>
            </wp:positionV>
            <wp:extent cx="3562350" cy="2679700"/>
            <wp:effectExtent l="0" t="0" r="0" b="6350"/>
            <wp:wrapTight wrapText="bothSides">
              <wp:wrapPolygon edited="0">
                <wp:start x="0" y="0"/>
                <wp:lineTo x="0" y="21498"/>
                <wp:lineTo x="21484" y="21498"/>
                <wp:lineTo x="21484"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2350" cy="2679700"/>
                    </a:xfrm>
                    <a:prstGeom prst="rect">
                      <a:avLst/>
                    </a:prstGeom>
                  </pic:spPr>
                </pic:pic>
              </a:graphicData>
            </a:graphic>
          </wp:anchor>
        </w:drawing>
      </w:r>
      <w:r>
        <w:rPr>
          <w:rFonts w:cs="Arial"/>
          <w:noProof/>
          <w:lang w:val="en-GB" w:eastAsia="en-GB"/>
        </w:rPr>
        <w:pict w14:anchorId="6F51C5B2">
          <v:shape id="Connecteur droit avec flèche 215" o:spid="_x0000_s1292" type="#_x0000_t32" style="position:absolute;left:0;text-align:left;margin-left:66.35pt;margin-top:22.35pt;width:28.7pt;height:18.7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" strokecolor="#4e6128 [1606]" strokeweight="2.25pt">
            <v:stroke endarrow="open"/>
            <o:lock v:ext="edit" shapetype="f"/>
          </v:shape>
        </w:pict>
      </w:r>
    </w:p>
    <w:p w14:paraId="389C985F" w14:textId="77777777" w:rsidR="00A87EEE" w:rsidRDefault="00A87EEE" w:rsidP="00A25C80">
      <w:pPr>
        <w:rPr>
          <w:rFonts w:cs="Arial"/>
        </w:rPr>
      </w:pPr>
    </w:p>
    <w:p w14:paraId="6A8E5491" w14:textId="77777777" w:rsidR="00A87EEE" w:rsidRDefault="00A87EEE" w:rsidP="00A25C80">
      <w:pPr>
        <w:rPr>
          <w:rFonts w:cs="Arial"/>
        </w:rPr>
      </w:pPr>
    </w:p>
    <w:p w14:paraId="714F39A1" w14:textId="77777777" w:rsidR="00A87EEE" w:rsidRDefault="00A87EEE" w:rsidP="00A25C80">
      <w:pPr>
        <w:rPr>
          <w:rFonts w:cs="Arial"/>
        </w:rPr>
      </w:pPr>
    </w:p>
    <w:p w14:paraId="0762D877" w14:textId="77777777" w:rsidR="00A87EEE" w:rsidRDefault="00A87EEE" w:rsidP="00A25C80">
      <w:pPr>
        <w:rPr>
          <w:rFonts w:cs="Arial"/>
        </w:rPr>
      </w:pPr>
    </w:p>
    <w:p w14:paraId="7617142F" w14:textId="77777777" w:rsidR="00A87EEE" w:rsidRDefault="00A87EEE" w:rsidP="00A25C80">
      <w:pPr>
        <w:rPr>
          <w:rFonts w:cs="Arial"/>
        </w:rPr>
      </w:pPr>
    </w:p>
    <w:p w14:paraId="6E6E4FCC" w14:textId="77777777" w:rsidR="00A87EEE" w:rsidRDefault="00A87EEE" w:rsidP="00A25C80">
      <w:pPr>
        <w:rPr>
          <w:rFonts w:cs="Arial"/>
        </w:rPr>
      </w:pPr>
    </w:p>
    <w:p w14:paraId="18F847B6" w14:textId="77777777" w:rsidR="00A87EEE" w:rsidRDefault="00A87EEE" w:rsidP="00A25C80">
      <w:pPr>
        <w:rPr>
          <w:rFonts w:cs="Arial"/>
        </w:rPr>
      </w:pPr>
    </w:p>
    <w:p w14:paraId="07E3DBAD" w14:textId="77777777" w:rsidR="00A87EEE" w:rsidRDefault="00A87EEE" w:rsidP="00A25C80">
      <w:pPr>
        <w:rPr>
          <w:rFonts w:cs="Arial"/>
        </w:rPr>
      </w:pPr>
    </w:p>
    <w:p w14:paraId="4B6F250F" w14:textId="77777777" w:rsidR="00A87EEE" w:rsidRDefault="00A87EEE" w:rsidP="00A25C80">
      <w:pPr>
        <w:rPr>
          <w:rFonts w:cs="Arial"/>
        </w:rPr>
      </w:pPr>
    </w:p>
    <w:p w14:paraId="01ED868C" w14:textId="77777777" w:rsidR="00A87EEE" w:rsidRDefault="00A87EEE" w:rsidP="00A25C80">
      <w:pPr>
        <w:rPr>
          <w:rFonts w:cs="Arial"/>
        </w:rPr>
      </w:pPr>
    </w:p>
    <w:p w14:paraId="104F5106" w14:textId="77777777" w:rsidR="00A87EEE" w:rsidRDefault="00A87EEE" w:rsidP="00A25C80">
      <w:pPr>
        <w:rPr>
          <w:rFonts w:cs="Arial"/>
        </w:rPr>
      </w:pPr>
    </w:p>
    <w:p w14:paraId="4DE41472" w14:textId="77777777" w:rsidR="00A87EEE" w:rsidRDefault="00A87EEE" w:rsidP="00A25C80">
      <w:pPr>
        <w:rPr>
          <w:rFonts w:cs="Arial"/>
        </w:rPr>
      </w:pPr>
    </w:p>
    <w:p w14:paraId="41F12BE9" w14:textId="77777777" w:rsidR="00A87EEE" w:rsidRDefault="00A87EEE" w:rsidP="00A25C80">
      <w:pPr>
        <w:rPr>
          <w:rFonts w:cs="Arial"/>
        </w:rPr>
      </w:pPr>
    </w:p>
    <w:p w14:paraId="5C2E62F5" w14:textId="77777777" w:rsidR="00A87EEE" w:rsidRDefault="00A87EEE" w:rsidP="00A25C80">
      <w:pPr>
        <w:rPr>
          <w:rFonts w:cs="Arial"/>
        </w:rPr>
      </w:pPr>
    </w:p>
    <w:p w14:paraId="7A973E9F" w14:textId="77777777" w:rsidR="006A4ECC" w:rsidRDefault="006A4ECC" w:rsidP="006A4ECC">
      <w:pPr>
        <w:pStyle w:val="Question"/>
        <w:numPr>
          <w:ilvl w:val="0"/>
          <w:numId w:val="0"/>
        </w:numPr>
        <w:rPr>
          <w:color w:val="auto"/>
        </w:rPr>
      </w:pPr>
      <w:r>
        <w:rPr>
          <w:color w:val="auto"/>
        </w:rPr>
        <w:t>Verifier la concordance de</w:t>
      </w:r>
      <w:r w:rsidRPr="006A4ECC">
        <w:rPr>
          <w:color w:val="auto"/>
        </w:rPr>
        <w:t xml:space="preserve"> la valeur p </w:t>
      </w:r>
      <w:r>
        <w:rPr>
          <w:color w:val="auto"/>
        </w:rPr>
        <w:t xml:space="preserve">avec celle préconisée dans </w:t>
      </w:r>
      <w:r w:rsidRPr="006A4ECC">
        <w:rPr>
          <w:color w:val="auto"/>
        </w:rPr>
        <w:t xml:space="preserve">les contraintes </w:t>
      </w:r>
      <w:r w:rsidR="002B4FC6">
        <w:rPr>
          <w:color w:val="auto"/>
        </w:rPr>
        <w:t>de</w:t>
      </w:r>
      <w:r w:rsidRPr="006A4ECC">
        <w:rPr>
          <w:color w:val="auto"/>
        </w:rPr>
        <w:t xml:space="preserve"> personnalisation</w:t>
      </w:r>
      <w:r>
        <w:rPr>
          <w:color w:val="auto"/>
        </w:rPr>
        <w:t>.</w:t>
      </w:r>
      <w:r w:rsidRPr="006A4ECC">
        <w:rPr>
          <w:color w:val="auto"/>
        </w:rPr>
        <w:t xml:space="preserve">  </w:t>
      </w:r>
    </w:p>
    <w:p w14:paraId="174A5000" w14:textId="77777777" w:rsidR="002B4FC6" w:rsidRPr="002B4FC6" w:rsidRDefault="002B4FC6" w:rsidP="002B4FC6"/>
    <w:p w14:paraId="18EBDBC1" w14:textId="77777777" w:rsidR="00EE02C9" w:rsidRPr="00EE02C9" w:rsidRDefault="00EE02C9" w:rsidP="006A4ECC">
      <w:r w:rsidRPr="00EE02C9">
        <w:t>Valider et simuler.</w:t>
      </w:r>
    </w:p>
    <w:p w14:paraId="2B5A4718" w14:textId="77777777" w:rsidR="006A4ECC" w:rsidRDefault="006A4ECC" w:rsidP="006A4ECC">
      <w:pPr>
        <w:pStyle w:val="Attention"/>
        <w:tabs>
          <w:tab w:val="left" w:pos="0"/>
        </w:tabs>
        <w:ind w:left="0" w:firstLine="0"/>
        <w:rPr>
          <w:lang w:eastAsia="en-GB"/>
        </w:rPr>
      </w:pPr>
      <w:r>
        <w:rPr>
          <w:lang w:eastAsia="en-GB"/>
        </w:rPr>
        <w:t>Effectuer une copie d’écran des trajectoires d’outil de cette opération.</w:t>
      </w:r>
    </w:p>
    <w:p w14:paraId="41661E3D" w14:textId="77777777" w:rsidR="00A87EEE" w:rsidRDefault="00A87EEE" w:rsidP="00A25C80">
      <w:pPr>
        <w:rPr>
          <w:rFonts w:cs="Arial"/>
        </w:rPr>
      </w:pPr>
    </w:p>
    <w:p w14:paraId="05A2DEAF" w14:textId="77777777" w:rsidR="00A87EEE" w:rsidRDefault="00A87EEE" w:rsidP="00A25C80">
      <w:pPr>
        <w:rPr>
          <w:rFonts w:cs="Arial"/>
        </w:rPr>
      </w:pPr>
    </w:p>
    <w:p w14:paraId="54458EDA" w14:textId="77777777" w:rsidR="005D057B" w:rsidRDefault="00A87EEE" w:rsidP="00A87EEE">
      <w:pPr>
        <w:pStyle w:val="Puce1"/>
      </w:pPr>
      <w:r>
        <w:rPr>
          <w:noProof/>
          <w:lang w:eastAsia="fr-FR"/>
        </w:rPr>
        <w:drawing>
          <wp:anchor distT="0" distB="0" distL="114300" distR="114300" simplePos="0" relativeHeight="252152832" behindDoc="1" locked="0" layoutInCell="1" allowOverlap="1" wp14:anchorId="2F1A39AC" wp14:editId="1C2346A4">
            <wp:simplePos x="0" y="0"/>
            <wp:positionH relativeFrom="column">
              <wp:posOffset>-24765</wp:posOffset>
            </wp:positionH>
            <wp:positionV relativeFrom="paragraph">
              <wp:posOffset>327660</wp:posOffset>
            </wp:positionV>
            <wp:extent cx="1752600" cy="1456055"/>
            <wp:effectExtent l="0" t="0" r="0" b="0"/>
            <wp:wrapTight wrapText="bothSides">
              <wp:wrapPolygon edited="0">
                <wp:start x="0" y="0"/>
                <wp:lineTo x="0" y="21195"/>
                <wp:lineTo x="21365" y="21195"/>
                <wp:lineTo x="21365"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r="32353"/>
                    <a:stretch/>
                  </pic:blipFill>
                  <pic:spPr bwMode="auto">
                    <a:xfrm>
                      <a:off x="0" y="0"/>
                      <a:ext cx="1752600" cy="1456055"/>
                    </a:xfrm>
                    <a:prstGeom prst="rect">
                      <a:avLst/>
                    </a:prstGeom>
                    <a:ln>
                      <a:noFill/>
                    </a:ln>
                    <a:extLst>
                      <a:ext uri="{53640926-AAD7-44d8-BBD7-CCE9431645EC}">
                        <a14:shadowObscured xmlns:a14="http://schemas.microsoft.com/office/drawing/2010/main"/>
                      </a:ext>
                    </a:extLst>
                  </pic:spPr>
                </pic:pic>
              </a:graphicData>
            </a:graphic>
          </wp:anchor>
        </w:drawing>
      </w:r>
      <w:r w:rsidR="006E39AE">
        <w:t>Réalisation des canaux d’alimentation</w:t>
      </w:r>
    </w:p>
    <w:p w14:paraId="0B8632A4" w14:textId="77777777" w:rsidR="00AD4CC5" w:rsidRDefault="00AD4CC5" w:rsidP="00A25C80">
      <w:pPr>
        <w:rPr>
          <w:rFonts w:cs="Arial"/>
        </w:rPr>
      </w:pPr>
    </w:p>
    <w:p w14:paraId="36517134" w14:textId="77777777" w:rsidR="009811D3" w:rsidRDefault="006153C0" w:rsidP="00A25C80">
      <w:pPr>
        <w:rPr>
          <w:rFonts w:cs="Arial"/>
        </w:rPr>
      </w:pPr>
      <w:r>
        <w:rPr>
          <w:rFonts w:cs="Arial"/>
          <w:noProof/>
          <w:lang w:val="en-GB" w:eastAsia="en-GB"/>
        </w:rPr>
        <w:pict w14:anchorId="1059BC2D">
          <v:group id="Groupe 21660" o:spid="_x0000_s1225" style="position:absolute;left:0;text-align:left;margin-left:-146.95pt;margin-top:20.5pt;width:511.5pt;height:309.75pt;z-index:252221440" coordsize="64960,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">
            <v:oval id="Ellipse 239" o:spid="_x0000_s1226" style="position:absolute;left:25050;top:12477;width:6141;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3K8YA&#10;AADcAAAADwAAAGRycy9kb3ducmV2LnhtbESPQWvCQBSE74X+h+UVvBTdJII0qauUQqR4Ulsaj4/s&#10;axLNvg3ZbUz/fVcQPA4z8w2zXI+mFQP1rrGsIJ5FIIhLqxuuFHx95tMXEM4ja2wtk4I/crBePT4s&#10;MdP2wnsaDr4SAcIuQwW1910mpStrMuhmtiMO3o/tDfog+0rqHi8BblqZRNFCGmw4LNTY0XtN5fnw&#10;axTs6XgqdufnODmlstma77zcFLFSk6fx7RWEp9Hfw7f2h1aQzFO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3K8YAAADcAAAADwAAAAAAAAAAAAAAAACYAgAAZHJz&#10;L2Rvd25yZXYueG1sUEsFBgAAAAAEAAQA9QAAAIsDAAAAAA==&#10;" filled="f" strokecolor="#76923c [2406]" strokeweight="2pt"/>
            <v:shape id="Zone de texte 243" o:spid="_x0000_s1227" type="#_x0000_t202" style="position:absolute;left:53149;width:11811;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EN8MA&#10;AADcAAAADwAAAGRycy9kb3ducmV2LnhtbESPQWsCMRSE7wX/Q3gFbzWrlSKrUYpikd7MevH22Lzu&#10;Lt28rEnU3X/fCEKPw8x8w6w2vW3FjXxoHCuYTjIQxKUzDVcKTsX+bQEiRGSDrWNSMFCAzXr0ssLc&#10;uDsf6aZjJRKEQ44K6hi7XMpQ1mQxTFxHnLwf5y3GJH0ljcd7gttWzrLsQ1psOC3U2NG2pvJXX62C&#10;897r7qyL9ssWzdUOU737vgxKjV/7zyWISH38Dz/bB6NgNn+Hx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2EN8MAAADcAAAADwAAAAAAAAAAAAAAAACYAgAAZHJzL2Rv&#10;d25yZXYueG1sUEsFBgAAAAAEAAQA9QAAAIgDAAAAAA==&#10;" fillcolor="white [3201]" strokecolor="#4e6128 [1606]" strokeweight="1.5pt">
              <v:textbox>
                <w:txbxContent>
                  <w:p w14:paraId="2D103E24" w14:textId="77777777" w:rsidR="004E7B3B" w:rsidRPr="001E7194" w:rsidRDefault="004E7B3B" w:rsidP="006A4ECC">
                    <w:pPr>
                      <w:rPr>
                        <w:b/>
                        <w:color w:val="4F6228" w:themeColor="accent3" w:themeShade="80"/>
                      </w:rPr>
                    </w:pPr>
                    <w:r>
                      <w:rPr>
                        <w:b/>
                        <w:color w:val="4F6228" w:themeColor="accent3" w:themeShade="80"/>
                      </w:rPr>
                      <w:t>Sélectionner l’outil concerné</w:t>
                    </w:r>
                  </w:p>
                </w:txbxContent>
              </v:textbox>
            </v:shape>
            <v:shape id="Connecteur droit avec flèche 244" o:spid="_x0000_s1228" type="#_x0000_t32" style="position:absolute;left:23717;top:13811;width:2000;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J8ccAAADcAAAADwAAAGRycy9kb3ducmV2LnhtbESPQWvCQBSE70L/w/IKXqRuDCI2uooV&#10;BT0oNC1Ib4/sMwnNvo3Z1cR/3y0IHoeZ+YaZLztTiRs1rrSsYDSMQBBnVpecK/j+2r5NQTiPrLGy&#10;TAru5GC5eOnNMdG25U+6pT4XAcIuQQWF93UipcsKMuiGtiYO3tk2Bn2QTS51g22Am0rGUTSRBksO&#10;CwXWtC4o+02vRsFx1V4v+0F8P21OG7f+OLz/TOVBqf5rt5qB8NT5Z/jR3mkF8XgM/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6AnxxwAAANwAAAAPAAAAAAAA&#10;AAAAAAAAAKECAABkcnMvZG93bnJldi54bWxQSwUGAAAAAAQABAD5AAAAlQMAAAAA&#10;" strokecolor="#4e6128 [1606]" strokeweight="2.25pt">
              <v:stroke endarrow="open"/>
              <o:lock v:ext="edit" shapetype="f"/>
            </v:shape>
            <v:shape id="Zone de texte 245" o:spid="_x0000_s1229" type="#_x0000_t202" style="position:absolute;left:8001;top:13049;width:1562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52MMA&#10;AADcAAAADwAAAGRycy9kb3ducmV2LnhtbESPQWsCMRSE7wX/Q3gFbzWr1CKrUYpikd7MevH22Lzu&#10;Lt28rEnU3X/fCEKPw8x8w6w2vW3FjXxoHCuYTjIQxKUzDVcKTsX+bQEiRGSDrWNSMFCAzXr0ssLc&#10;uDsf6aZjJRKEQ44K6hi7XMpQ1mQxTFxHnLwf5y3GJH0ljcd7gttWzrLsQ1psOC3U2NG2pvJXX62C&#10;897r7qyL9ssWzdUOU737vgxKjV/7zyWISH38Dz/bB6Ng9j6Hx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52MMAAADcAAAADwAAAAAAAAAAAAAAAACYAgAAZHJzL2Rv&#10;d25yZXYueG1sUEsFBgAAAAAEAAQA9QAAAIgDAAAAAA==&#10;" fillcolor="white [3201]" strokecolor="#4e6128 [1606]" strokeweight="1.5pt">
              <v:textbox>
                <w:txbxContent>
                  <w:p w14:paraId="47885D2C" w14:textId="77777777" w:rsidR="004E7B3B" w:rsidRPr="001E7194" w:rsidRDefault="004E7B3B" w:rsidP="006A4ECC">
                    <w:pPr>
                      <w:rPr>
                        <w:b/>
                        <w:color w:val="4F6228" w:themeColor="accent3" w:themeShade="80"/>
                      </w:rPr>
                    </w:pPr>
                    <w:r>
                      <w:rPr>
                        <w:b/>
                        <w:color w:val="4F6228" w:themeColor="accent3" w:themeShade="80"/>
                      </w:rPr>
                      <w:t>Déplacer centre outil</w:t>
                    </w:r>
                  </w:p>
                </w:txbxContent>
              </v:textbox>
            </v:shape>
            <v:oval id="Ellipse 246" o:spid="_x0000_s1230" style="position:absolute;left:40100;top:12668;width:3524;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MQA&#10;AADcAAAADwAAAGRycy9kb3ducmV2LnhtbESPQYvCMBSE74L/IbwFL6Jpi4h2jSKCIp5WXdY9Ppq3&#10;bbV5KU3U+u83guBxmJlvmNmiNZW4UeNKywriYQSCOLO65FzB93E9mIBwHlljZZkUPMjBYt7tzDDV&#10;9s57uh18LgKEXYoKCu/rVEqXFWTQDW1NHLw/2xj0QTa51A3eA9xUMomisTRYclgosKZVQdnlcDUK&#10;9vR7Pn1d+nFynspyZ37W2eYUK9X7aJefIDy1/h1+tbdaQTIa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CTEAAAA3AAAAA8AAAAAAAAAAAAAAAAAmAIAAGRycy9k&#10;b3ducmV2LnhtbFBLBQYAAAAABAAEAPUAAACJAwAAAAA=&#10;" filled="f" strokecolor="#76923c [2406]" strokeweight="2pt"/>
            <v:shape id="Zone de texte 248" o:spid="_x0000_s1231" type="#_x0000_t202" style="position:absolute;left:45815;top:15240;width:1235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WRsAA&#10;AADcAAAADwAAAGRycy9kb3ducmV2LnhtbERPTYvCMBC9L/gfwgh7W1NFlqUaRRRFvG3qxdvQjG2x&#10;mdQkavvvNwdhj4/3vVz3thVP8qFxrGA6yUAQl840XCk4F/uvHxAhIhtsHZOCgQKsV6OPJebGvfiX&#10;njpWIoVwyFFBHWOXSxnKmiyGieuIE3d13mJM0FfSeHylcNvKWZZ9S4sNp4YaO9rWVN70wyq47L3u&#10;LrpoD7ZoHnaY6t3pPij1Oe43CxCR+vgvfruPRsFsntam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kWRsAAAADcAAAADwAAAAAAAAAAAAAAAACYAgAAZHJzL2Rvd25y&#10;ZXYueG1sUEsFBgAAAAAEAAQA9QAAAIUDAAAAAA==&#10;" fillcolor="white [3201]" strokecolor="#4e6128 [1606]" strokeweight="1.5pt">
              <v:textbox>
                <w:txbxContent>
                  <w:p w14:paraId="0E495BFE" w14:textId="77777777" w:rsidR="004E7B3B" w:rsidRPr="001E7194" w:rsidRDefault="004E7B3B" w:rsidP="006A4ECC">
                    <w:pPr>
                      <w:rPr>
                        <w:b/>
                        <w:color w:val="4F6228" w:themeColor="accent3" w:themeShade="80"/>
                      </w:rPr>
                    </w:pPr>
                    <w:r>
                      <w:rPr>
                        <w:b/>
                        <w:color w:val="4F6228" w:themeColor="accent3" w:themeShade="80"/>
                      </w:rPr>
                      <w:t>Puis « Ajouter »</w:t>
                    </w:r>
                  </w:p>
                </w:txbxContent>
              </v:textbox>
            </v:shape>
            <v:shape id="Connecteur droit avec flèche 249" o:spid="_x0000_s1232" type="#_x0000_t32" style="position:absolute;left:48387;top:4381;width:4832;height:2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mb8YAAADcAAAADwAAAGRycy9kb3ducmV2LnhtbESPQWvCQBSE74L/YXlCL1I3BhFNXUXF&#10;Qj1YUAvS2yP7TILZt2l2NfHfu4LQ4zAz3zCzRWtKcaPaFZYVDAcRCOLU6oIzBT/Hz/cJCOeRNZaW&#10;ScGdHCzm3c4ME20b3tPt4DMRIOwSVJB7XyVSujQng25gK+LgnW1t0AdZZ1LX2AS4KWUcRWNpsOCw&#10;kGNF65zSy+FqFHwvm+vfth/fT5vTxq1Xu+nvRO6Ueuu1yw8Qnlr/H361v7SCeDSF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ppm/GAAAA3AAAAA8AAAAAAAAA&#10;AAAAAAAAoQIAAGRycy9kb3ducmV2LnhtbFBLBQYAAAAABAAEAPkAAACUAwAAAAA=&#10;" strokecolor="#4e6128 [1606]" strokeweight="2.25pt">
              <v:stroke endarrow="open"/>
              <o:lock v:ext="edit" shapetype="f"/>
            </v:shape>
            <v:oval id="Ellipse 250" o:spid="_x0000_s1233" style="position:absolute;left:9715;top:27432;width:3524;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7FsIA&#10;AADcAAAADwAAAGRycy9kb3ducmV2LnhtbERPTYvCMBC9C/6HMMJeRNMWlLVrFBEU8aTust3j0Ixt&#10;tZmUJqv135uD4PHxvufLztTiRq2rLCuIxxEI4tzqigsFP9+b0ScI55E11pZJwYMcLBf93hxTbe98&#10;pNvJFyKEsEtRQel9k0rp8pIMurFtiAN3tq1BH2BbSN3iPYSbWiZRNJUGKw4NJTa0Lim/nv6NgiP9&#10;XbLDdRgnl5ms9uZ3k2+zWKmPQbf6AuGp82/xy73TCpJJ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zsWwgAAANwAAAAPAAAAAAAAAAAAAAAAAJgCAABkcnMvZG93&#10;bnJldi54bWxQSwUGAAAAAAQABAD1AAAAhwMAAAAA&#10;" filled="f" strokecolor="#76923c [2406]" strokeweight="2pt"/>
            <v:oval id="Ellipse 251" o:spid="_x0000_s1234" style="position:absolute;left:13239;top:19431;width:3093;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jcQA&#10;AADcAAAADwAAAGRycy9kb3ducmV2LnhtbESPQYvCMBSE7wv+h/CEvSyatuCi1SgiuIgndUU9Pppn&#10;W21eShO1/nsjLOxxmJlvmMmsNZW4U+NKywrifgSCOLO65FzB/nfZG4JwHlljZZkUPMnBbNr5mGCq&#10;7YO3dN/5XAQIuxQVFN7XqZQuK8ig69uaOHhn2xj0QTa51A0+AtxUMomib2mw5LBQYE2LgrLr7mYU&#10;bOl0OW6uX3FyGclybQ7L7OcYK/XZbedjEJ5a/x/+a6+0gmQQw/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no3EAAAA3AAAAA8AAAAAAAAAAAAAAAAAmAIAAGRycy9k&#10;b3ducmV2LnhtbFBLBQYAAAAABAAEAPUAAACJAwAAAAA=&#10;" filled="f" strokecolor="#76923c [2406]" strokeweight="2pt"/>
            <v:oval id="Ellipse 252" o:spid="_x0000_s1235" style="position:absolute;left:29718;top:25336;width:4095;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sUA&#10;AADcAAAADwAAAGRycy9kb3ducmV2LnhtbESPT4vCMBTE74LfITzBi6xpCytuNYoIiuxp/cO6x0fz&#10;bKvNS2mi1m9vFgSPw8z8hpnOW1OJGzWutKwgHkYgiDOrS84VHParjzEI55E1VpZJwYMczGfdzhRT&#10;be+8pdvO5yJA2KWooPC+TqV0WUEG3dDWxME72cagD7LJpW7wHuCmkkkUjaTBksNCgTUtC8ouu6tR&#10;sKW/8/HnMoiT85csv83vKlsfY6X6vXYxAeGp9e/wq73RCpLPB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QD6xQAAANwAAAAPAAAAAAAAAAAAAAAAAJgCAABkcnMv&#10;ZG93bnJldi54bWxQSwUGAAAAAAQABAD1AAAAigMAAAAA&#10;" filled="f" strokecolor="#76923c [2406]" strokeweight="2pt"/>
            <v:shape id="Connecteur droit avec flèche 253" o:spid="_x0000_s1236" type="#_x0000_t32" style="position:absolute;left:8477;top:28765;width:2578;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HWMgAAADcAAAADwAAAGRycy9kb3ducmV2LnhtbESPT2vCQBTE70K/w/IKvUjdmGKxqauo&#10;WNCDQm1BentkX5PQ7Ns0u/njt3cFweMwM79hZovelKKl2hWWFYxHEQji1OqCMwXfXx/PUxDOI2ss&#10;LZOCMzlYzB8GM0y07fiT2qPPRICwS1BB7n2VSOnSnAy6ka2Ig/dra4M+yDqTusYuwE0p4yh6lQYL&#10;Dgs5VrTOKf07NkbBYdk1/7thfD5tThu3Xu3ffqZyr9TTY798B+Gp9/fwrb3VCuLJC1zPhCM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gHWMgAAADcAAAADwAAAAAA&#10;AAAAAAAAAAChAgAAZHJzL2Rvd25yZXYueG1sUEsFBgAAAAAEAAQA+QAAAJYDAAAAAA==&#10;" strokecolor="#4e6128 [1606]" strokeweight="2.25pt">
              <v:stroke endarrow="open"/>
              <o:lock v:ext="edit" shapetype="f"/>
            </v:shape>
            <v:shape id="Zone de texte 254" o:spid="_x0000_s1237" type="#_x0000_t202" style="position:absolute;left:3238;top:32480;width:1142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KnsMA&#10;AADcAAAADwAAAGRycy9kb3ducmV2LnhtbESPQWsCMRSE7wX/Q3gFbzWr1CKrUYpikd7MevH22Lzu&#10;Lt28rEnU3X/fCEKPw8x8w6w2vW3FjXxoHCuYTjIQxKUzDVcKTsX+bQEiRGSDrWNSMFCAzXr0ssLc&#10;uDsf6aZjJRKEQ44K6hi7XMpQ1mQxTFxHnLwf5y3GJH0ljcd7gttWzrLsQ1psOC3U2NG2pvJXX62C&#10;897r7qyL9ssWzdUOU737vgxKjV/7zyWISH38Dz/bB6NgNn+Hx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KnsMAAADcAAAADwAAAAAAAAAAAAAAAACYAgAAZHJzL2Rv&#10;d25yZXYueG1sUEsFBgAAAAAEAAQA9QAAAIgDAAAAAA==&#10;" fillcolor="white [3201]" strokecolor="#4e6128 [1606]" strokeweight="1.5pt">
              <v:textbox>
                <w:txbxContent>
                  <w:p w14:paraId="48BE93A8" w14:textId="77777777" w:rsidR="004E7B3B" w:rsidRPr="001E7194" w:rsidRDefault="004E7B3B" w:rsidP="00EB50A5">
                    <w:pPr>
                      <w:rPr>
                        <w:b/>
                        <w:color w:val="4F6228" w:themeColor="accent3" w:themeShade="80"/>
                      </w:rPr>
                    </w:pPr>
                    <w:r>
                      <w:rPr>
                        <w:b/>
                        <w:color w:val="4F6228" w:themeColor="accent3" w:themeShade="80"/>
                      </w:rPr>
                      <w:t>Longueur de la rampe d’accès : 5 mm</w:t>
                    </w:r>
                  </w:p>
                </w:txbxContent>
              </v:textbox>
            </v:shape>
            <v:shape id="Connecteur droit avec flèche 255" o:spid="_x0000_s1238" type="#_x0000_t32" style="position:absolute;left:33528;top:25908;width:3898;height:23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3WsEAAADcAAAADwAAAGRycy9kb3ducmV2LnhtbESPwWrDMBBE74H8g9hAbo1cB5fiWg4l&#10;UOgpELcfsFhby9RaOZISu/36KBDIcZiZN0y1m+0gLuRD71jB8yYDQdw63XOn4Pvr4+kVRIjIGgfH&#10;pOCPAuzq5aLCUruJj3RpYicShEOJCkyMYyllaA1ZDBs3Eifvx3mLMUnfSe1xSnA7yDzLXqTFntOC&#10;wZH2htrf5mwTZfCW22k7/x9cbpBHvz2dvFLr1fz+BiLSHB/he/tTK8iLAm5n0hGQ9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6fdawQAAANwAAAAPAAAAAAAAAAAAAAAA&#10;AKECAABkcnMvZG93bnJldi54bWxQSwUGAAAAAAQABAD5AAAAjwMAAAAA&#10;" strokecolor="#4e6128 [1606]" strokeweight="2.25pt">
              <v:stroke endarrow="open"/>
              <o:lock v:ext="edit" shapetype="f"/>
            </v:shape>
            <v:shape id="Zone de texte 20480" o:spid="_x0000_s1239" type="#_x0000_t202" style="position:absolute;left:37433;top:25908;width:1156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WUsMA&#10;AADeAAAADwAAAGRycy9kb3ducmV2LnhtbESPzYrCMBSF94LvEK4wO02VQaQaRRwchtmZunF3aa5t&#10;sbnpJFHbt58sBJeH88e32fW2FQ/yoXGsYD7LQBCXzjRcKTgXx+kKRIjIBlvHpGCgALvteLTB3Lgn&#10;n+ihYyXSCIccFdQxdrmUoazJYpi5jjh5V+ctxiR9JY3HZxq3rVxk2VJabDg91NjRoabypu9WweXo&#10;dXfRRftti+Zuh7n++v0blPqY9Ps1iEh9fIdf7R+jYJF9rhJAwkko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WUsMAAADeAAAADwAAAAAAAAAAAAAAAACYAgAAZHJzL2Rv&#10;d25yZXYueG1sUEsFBgAAAAAEAAQA9QAAAIgDAAAAAA==&#10;" fillcolor="white [3201]" strokecolor="#4e6128 [1606]" strokeweight="1.5pt">
              <v:textbox>
                <w:txbxContent>
                  <w:p w14:paraId="1AD12CC3" w14:textId="77777777" w:rsidR="004E7B3B" w:rsidRPr="001E7194" w:rsidRDefault="004E7B3B" w:rsidP="00EB50A5">
                    <w:pPr>
                      <w:rPr>
                        <w:b/>
                        <w:color w:val="4F6228" w:themeColor="accent3" w:themeShade="80"/>
                      </w:rPr>
                    </w:pPr>
                    <w:r>
                      <w:rPr>
                        <w:b/>
                        <w:color w:val="4F6228" w:themeColor="accent3" w:themeShade="80"/>
                      </w:rPr>
                      <w:t>Profondeur de passe 0.5 mm</w:t>
                    </w:r>
                  </w:p>
                </w:txbxContent>
              </v:textbox>
            </v:shape>
            <v:shape id="Connecteur droit avec flèche 20481" o:spid="_x0000_s1240" type="#_x0000_t32" style="position:absolute;left:10191;top:21050;width:3645;height:2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GGckAAADeAAAADwAAAGRycy9kb3ducmV2LnhtbESPT2vCQBTE7wW/w/IKvRTdGERi6ioq&#10;FurBgn9AvD2yr0lo9m2aXU389q4g9DjMzG+Y6bwzlbhS40rLCoaDCARxZnXJuYLj4bOfgHAeWWNl&#10;mRTcyMF81nuZYqptyzu67n0uAoRdigoK7+tUSpcVZNANbE0cvB/bGPRBNrnUDbYBbioZR9FYGiw5&#10;LBRY06qg7Hd/MQq+F+3lb/Me307r09qtltvJOZFbpd5eu8UHCE+d/w8/219aQRyNkiE87oQr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ExhnJAAAA3gAAAA8AAAAA&#10;AAAAAAAAAAAAoQIAAGRycy9kb3ducmV2LnhtbFBLBQYAAAAABAAEAPkAAACXAwAAAAA=&#10;" strokecolor="#4e6128 [1606]" strokeweight="2.25pt">
              <v:stroke endarrow="open"/>
              <o:lock v:ext="edit" shapetype="f"/>
            </v:shape>
            <v:shape id="Zone de texte 20484" o:spid="_x0000_s1241" type="#_x0000_t202" style="position:absolute;top:19907;width:10217;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QUcQA&#10;AADeAAAADwAAAGRycy9kb3ducmV2LnhtbESPQYvCMBSE74L/ITzBm6aKLNI1yrLisnjbdC/eHs3b&#10;tmzzUpOo7b83guBxmJlvmM2ut624kg+NYwWLeQaCuHSm4UrBb3GYrUGEiGywdUwKBgqw245HG8yN&#10;u/EPXXWsRIJwyFFBHWOXSxnKmiyGueuIk/fnvMWYpK+k8XhLcNvKZZa9SYsNp4UaO/qsqfzXF6vg&#10;dPC6O+mi/bJFc7HDQu+P50Gp6aT/eAcRqY+v8LP9bRQss9V6BY876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EFHEAAAA3gAAAA8AAAAAAAAAAAAAAAAAmAIAAGRycy9k&#10;b3ducmV2LnhtbFBLBQYAAAAABAAEAPUAAACJAwAAAAA=&#10;" fillcolor="white [3201]" strokecolor="#4e6128 [1606]" strokeweight="1.5pt">
              <v:textbox>
                <w:txbxContent>
                  <w:p w14:paraId="056336F3" w14:textId="77777777" w:rsidR="004E7B3B" w:rsidRPr="001E7194" w:rsidRDefault="004E7B3B" w:rsidP="00EB50A5">
                    <w:pPr>
                      <w:rPr>
                        <w:b/>
                        <w:color w:val="4F6228" w:themeColor="accent3" w:themeShade="80"/>
                      </w:rPr>
                    </w:pPr>
                    <w:r>
                      <w:rPr>
                        <w:b/>
                        <w:color w:val="4F6228" w:themeColor="accent3" w:themeShade="80"/>
                      </w:rPr>
                      <w:t>Sélectionner « Accostage Rampe »</w:t>
                    </w:r>
                  </w:p>
                </w:txbxContent>
              </v:textbox>
            </v:shape>
            <v:oval id="Ellipse 20486" o:spid="_x0000_s1242" style="position:absolute;left:22764;top:24669;width:4096;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SCMgA&#10;AADeAAAADwAAAGRycy9kb3ducmV2LnhtbESPT2vCQBTE70K/w/IEL6KbhCKaupFSsJSeNC21x0f2&#10;mT9m34bsatJv7xYKPQ4z8xtmuxtNK27Uu9qygngZgSAurK65VPD5sV+sQTiPrLG1TAp+yMEue5hs&#10;MdV24CPdcl+KAGGXooLK+y6V0hUVGXRL2xEH72x7gz7IvpS6xyHATSuTKFpJgzWHhQo7eqmouORX&#10;o+BI383pcJnHSbOR9bv52hevp1ip2XR8fgLhafT/4b/2m1aQRI/rFfze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tIIyAAAAN4AAAAPAAAAAAAAAAAAAAAAAJgCAABk&#10;cnMvZG93bnJldi54bWxQSwUGAAAAAAQABAD1AAAAjQMAAAAA&#10;" filled="f" strokecolor="#76923c [2406]" strokeweight="2pt"/>
            <v:shape id="Connecteur droit avec flèche 20487" o:spid="_x0000_s1243" type="#_x0000_t32" style="position:absolute;left:24479;top:26574;width:0;height:5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cWMcAAADeAAAADwAAAGRycy9kb3ducmV2LnhtbESPT2vCQBTE74V+h+UVehHdJC02jdlI&#10;ESxe/VPw+My+JrHZt2l2q+m3dwXB4zAzv2Hy+WBacaLeNZYVxJMIBHFpdcOVgt12OU5BOI+ssbVM&#10;Cv7Jwbx4fMgx0/bMazptfCUChF2GCmrvu0xKV9Zk0E1sRxy8b9sb9EH2ldQ9ngPctDKJoqk02HBY&#10;qLGjRU3lz+bPKODR+0huj4d9HH8uk9+vw8uCDCv1/DR8zEB4Gvw9fGuvtIIkek3f4HonXAFZ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2NxYxwAAAN4AAAAPAAAAAAAA&#10;AAAAAAAAAKECAABkcnMvZG93bnJldi54bWxQSwUGAAAAAAQABAD5AAAAlQMAAAAA&#10;" strokecolor="#4f6228" strokeweight="2.25pt">
              <v:stroke endarrow="open"/>
              <o:lock v:ext="edit" shapetype="f"/>
            </v:shape>
            <v:shape id="Zone de texte 20498" o:spid="_x0000_s1244" type="#_x0000_t202" style="position:absolute;left:20383;top:31908;width:790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2ssQA&#10;AADeAAAADwAAAGRycy9kb3ducmV2LnhtbERPTUvDQBC9C/0PywhexO5aVNLYbSlCIZeiTcXzkJ0m&#10;odnZkB2b9N93D4LHx/tebSbfqQsNsQ1s4XluQBFXwbVcW/g+7p4yUFGQHXaBycKVImzWs7sV5i6M&#10;fKBLKbVKIRxztNCI9LnWsWrIY5yHnjhxpzB4lASHWrsBxxTuO70w5k17bDk1NNjTR0PVufz1Fnbl&#10;6TieP78ezXX5g/sik6x4FWsf7qftOyihSf7Ff+7CWViYl2Xam+6kK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drLEAAAA3gAAAA8AAAAAAAAAAAAAAAAAmAIAAGRycy9k&#10;b3ducmV2LnhtbFBLBQYAAAAABAAEAPUAAACJAwAAAAA=&#10;" fillcolor="white [3201]" strokecolor="#4f6228" strokeweight="1.5pt">
              <v:textbox>
                <w:txbxContent>
                  <w:p w14:paraId="0BCA7900" w14:textId="77777777" w:rsidR="004E7B3B" w:rsidRPr="00EB50A5" w:rsidRDefault="004E7B3B" w:rsidP="00EB50A5">
                    <w:pPr>
                      <w:rPr>
                        <w:b/>
                        <w:color w:val="4F6228"/>
                      </w:rPr>
                    </w:pPr>
                    <w:r w:rsidRPr="00EB50A5">
                      <w:rPr>
                        <w:b/>
                        <w:color w:val="4F6228"/>
                      </w:rPr>
                      <w:t>0.5 mm</w:t>
                    </w:r>
                  </w:p>
                </w:txbxContent>
              </v:textbox>
            </v:shape>
            <v:oval id="Ellipse 20507" o:spid="_x0000_s1245" style="position:absolute;left:29432;top:27432;width:4096;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g8YA&#10;AADeAAAADwAAAGRycy9kb3ducmV2LnhtbESP3UoDMRSE7wu+QziCd21iodWuTYsKBREK/aVeHjbH&#10;3aWbk5jE7vbtjSB4OczMN8x82dtWXCjExrGG+5ECQVw603Cl4bBfDR9BxIRssHVMGq4UYbm4Gcyx&#10;MK7jLV12qRIZwrFADXVKvpAyljVZjCPnibP36YLFlGWopAnYZbht5VipqbTYcF6o0dNrTeV59201&#10;vK9ngVdHvzl/nCbsD9fNi/zqtL677Z+fQCTq03/4r/1mNIzVRD3A7518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tg8YAAADeAAAADwAAAAAAAAAAAAAAAACYAgAAZHJz&#10;L2Rvd25yZXYueG1sUEsFBgAAAAAEAAQA9QAAAIsDAAAAAA==&#10;" filled="f" strokecolor="#f93" strokeweight="2pt"/>
            <v:shape id="Connecteur droit avec flèche 20508" o:spid="_x0000_s1246" type="#_x0000_t32" style="position:absolute;left:31146;top:29337;width:5525;height:53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1LMMAAADeAAAADwAAAGRycy9kb3ducmV2LnhtbERPy2oCMRTdC/2HcAvdaeIURaZGaQsF&#10;QUp1xu5vJ3cedHIzJFGnf28WBZeH815vR9uLC/nQOdYwnykQxJUzHTcaTuXHdAUiRGSDvWPS8EcB&#10;tpuHyRpz4658pEsRG5FCOOSooY1xyKUMVUsWw8wNxImrnbcYE/SNNB6vKdz2MlNqKS12nBpaHOi9&#10;peq3OFsN3/tn+RUP87fPIvN7LOvD8FM3Wj89jq8vICKN8S7+d++MhkwtVNqb7qQr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FNSzDAAAA3gAAAA8AAAAAAAAAAAAA&#10;AAAAoQIAAGRycy9kb3ducmV2LnhtbFBLBQYAAAAABAAEAPkAAACRAwAAAAA=&#10;" strokecolor="#f93" strokeweight="2.25pt">
              <v:stroke endarrow="open"/>
              <o:lock v:ext="edit" shapetype="f"/>
            </v:shape>
            <v:shape id="Zone de texte 20509" o:spid="_x0000_s1247" type="#_x0000_t202" style="position:absolute;left:36671;top:32575;width:790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fL8YA&#10;AADeAAAADwAAAGRycy9kb3ducmV2LnhtbESPX2vCMBTF3wf7DuEOfJuJxc1ZjSIyYQ/CsO7Bx0tz&#10;bYrNTWmyWvfpl8HAx8P58+Ms14NrRE9dqD1rmIwVCOLSm5orDV/H3fMbiBCRDTaeScONAqxXjw9L&#10;zI2/8oH6IlYijXDIUYONsc2lDKUlh2HsW+LknX3nMCbZVdJ0eE3jrpGZUq/SYc2JYLGlraXyUny7&#10;BJkdLnXR7995f/o5Z/LTtnZqtR49DZsFiEhDvIf/2x9GQ6Ze1Bz+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9fL8YAAADeAAAADwAAAAAAAAAAAAAAAACYAgAAZHJz&#10;L2Rvd25yZXYueG1sUEsFBgAAAAAEAAQA9QAAAIsDAAAAAA==&#10;" fillcolor="white [3201]" strokecolor="#f93" strokeweight="1.5pt">
              <v:textbox>
                <w:txbxContent>
                  <w:p w14:paraId="58C99D64" w14:textId="77777777" w:rsidR="004E7B3B" w:rsidRPr="00EE02C9" w:rsidRDefault="004E7B3B" w:rsidP="00EB50A5">
                    <w:pPr>
                      <w:rPr>
                        <w:b/>
                        <w:color w:val="984806" w:themeColor="accent6" w:themeShade="80"/>
                      </w:rPr>
                    </w:pPr>
                    <w:r w:rsidRPr="00EE02C9">
                      <w:rPr>
                        <w:b/>
                        <w:color w:val="984806" w:themeColor="accent6" w:themeShade="80"/>
                      </w:rPr>
                      <w:t>Valeur d</w:t>
                    </w:r>
                  </w:p>
                </w:txbxContent>
              </v:textbox>
            </v:shape>
          </v:group>
        </w:pict>
      </w:r>
      <w:r w:rsidR="009811D3">
        <w:rPr>
          <w:rFonts w:cs="Arial"/>
        </w:rPr>
        <w:t>Sélectionner</w:t>
      </w:r>
      <w:r w:rsidR="006A4ECC">
        <w:rPr>
          <w:rFonts w:cs="Arial"/>
        </w:rPr>
        <w:t xml:space="preserve"> dans l’arbre de création </w:t>
      </w:r>
      <w:r w:rsidR="009811D3">
        <w:rPr>
          <w:rFonts w:cs="Arial"/>
        </w:rPr>
        <w:t xml:space="preserve">l’esquisse </w:t>
      </w:r>
      <w:r w:rsidR="00EB50A5">
        <w:rPr>
          <w:rFonts w:cs="Arial"/>
        </w:rPr>
        <w:t>7, puis opération de fraisage.</w:t>
      </w:r>
    </w:p>
    <w:p w14:paraId="6D70B77F" w14:textId="77777777" w:rsidR="00EB50A5" w:rsidRDefault="00EB50A5" w:rsidP="00A25C80">
      <w:pPr>
        <w:rPr>
          <w:rFonts w:cs="Arial"/>
        </w:rPr>
      </w:pPr>
    </w:p>
    <w:p w14:paraId="183C7AA6" w14:textId="77777777" w:rsidR="006A4ECC" w:rsidRDefault="00EB50A5" w:rsidP="00A25C80">
      <w:pPr>
        <w:rPr>
          <w:rFonts w:cs="Arial"/>
        </w:rPr>
      </w:pPr>
      <w:r>
        <w:rPr>
          <w:noProof/>
          <w:lang w:eastAsia="fr-FR"/>
        </w:rPr>
        <w:drawing>
          <wp:anchor distT="0" distB="0" distL="114300" distR="114300" simplePos="0" relativeHeight="252153856" behindDoc="1" locked="0" layoutInCell="1" allowOverlap="1" wp14:anchorId="5D94BF78" wp14:editId="2E82567B">
            <wp:simplePos x="0" y="0"/>
            <wp:positionH relativeFrom="column">
              <wp:posOffset>227330</wp:posOffset>
            </wp:positionH>
            <wp:positionV relativeFrom="paragraph">
              <wp:posOffset>140335</wp:posOffset>
            </wp:positionV>
            <wp:extent cx="3329940" cy="2649855"/>
            <wp:effectExtent l="0" t="0" r="3810" b="0"/>
            <wp:wrapTight wrapText="bothSides">
              <wp:wrapPolygon edited="0">
                <wp:start x="0" y="0"/>
                <wp:lineTo x="0" y="21429"/>
                <wp:lineTo x="21501" y="21429"/>
                <wp:lineTo x="21501"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4435" r="14911"/>
                    <a:stretch/>
                  </pic:blipFill>
                  <pic:spPr bwMode="auto">
                    <a:xfrm>
                      <a:off x="0" y="0"/>
                      <a:ext cx="3329940" cy="2649855"/>
                    </a:xfrm>
                    <a:prstGeom prst="rect">
                      <a:avLst/>
                    </a:prstGeom>
                    <a:ln>
                      <a:noFill/>
                    </a:ln>
                    <a:extLst>
                      <a:ext uri="{53640926-AAD7-44d8-BBD7-CCE9431645EC}">
                        <a14:shadowObscured xmlns:a14="http://schemas.microsoft.com/office/drawing/2010/main"/>
                      </a:ext>
                    </a:extLst>
                  </pic:spPr>
                </pic:pic>
              </a:graphicData>
            </a:graphic>
          </wp:anchor>
        </w:drawing>
      </w:r>
    </w:p>
    <w:p w14:paraId="633A015A" w14:textId="77777777" w:rsidR="006A4ECC" w:rsidRDefault="006A4ECC" w:rsidP="00A25C80">
      <w:pPr>
        <w:rPr>
          <w:rFonts w:cs="Arial"/>
        </w:rPr>
      </w:pPr>
    </w:p>
    <w:p w14:paraId="4352CBBC" w14:textId="77777777" w:rsidR="00EB50A5" w:rsidRDefault="00EB50A5" w:rsidP="00A25C80">
      <w:pPr>
        <w:rPr>
          <w:rFonts w:cs="Arial"/>
        </w:rPr>
      </w:pPr>
      <w:r>
        <w:rPr>
          <w:noProof/>
          <w:lang w:eastAsia="fr-FR"/>
        </w:rPr>
        <w:drawing>
          <wp:anchor distT="0" distB="0" distL="114300" distR="114300" simplePos="0" relativeHeight="252154880" behindDoc="1" locked="0" layoutInCell="1" allowOverlap="1" wp14:anchorId="593C7823" wp14:editId="7FD9AD2E">
            <wp:simplePos x="0" y="0"/>
            <wp:positionH relativeFrom="column">
              <wp:posOffset>-4476750</wp:posOffset>
            </wp:positionH>
            <wp:positionV relativeFrom="paragraph">
              <wp:posOffset>1186815</wp:posOffset>
            </wp:positionV>
            <wp:extent cx="3171825" cy="2397125"/>
            <wp:effectExtent l="19050" t="19050" r="28575" b="22225"/>
            <wp:wrapTight wrapText="bothSides">
              <wp:wrapPolygon edited="0">
                <wp:start x="-130" y="-172"/>
                <wp:lineTo x="-130" y="21629"/>
                <wp:lineTo x="21665" y="21629"/>
                <wp:lineTo x="21665" y="-172"/>
                <wp:lineTo x="-130" y="-172"/>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71825" cy="2397125"/>
                    </a:xfrm>
                    <a:prstGeom prst="rect">
                      <a:avLst/>
                    </a:prstGeom>
                    <a:ln>
                      <a:solidFill>
                        <a:srgbClr val="4F6228"/>
                      </a:solidFill>
                    </a:ln>
                  </pic:spPr>
                </pic:pic>
              </a:graphicData>
            </a:graphic>
          </wp:anchor>
        </w:drawing>
      </w:r>
      <w:r w:rsidR="006153C0">
        <w:rPr>
          <w:rFonts w:cs="Arial"/>
          <w:noProof/>
          <w:lang w:val="en-GB" w:eastAsia="en-GB"/>
        </w:rPr>
        <w:pict w14:anchorId="5CD5AF13">
          <v:shape id="Connecteur droit avec flèche 247" o:spid="_x0000_s1291" type="#_x0000_t32" style="position:absolute;left:0;text-align:left;margin-left:-102.35pt;margin-top:57.2pt;width:28.3pt;height:15.75pt;flip:x 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" strokecolor="#4e6128 [1606]" strokeweight="2.25pt">
            <v:stroke endarrow="open"/>
            <o:lock v:ext="edit" shapetype="f"/>
          </v:shape>
        </w:pict>
      </w:r>
      <w:r w:rsidR="006153C0">
        <w:rPr>
          <w:rFonts w:cs="Arial"/>
          <w:noProof/>
          <w:lang w:val="en-GB" w:eastAsia="en-GB"/>
        </w:rPr>
        <w:pict w14:anchorId="0CAA655D">
          <v:shape id="Connecteur droit avec flèche 242" o:spid="_x0000_s1290" type="#_x0000_t32" style="position:absolute;left:0;text-align:left;margin-left:264.85pt;margin-top:2.05pt;width:17.2pt;height:18.65pt;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" strokecolor="#4e6128 [1606]" strokeweight="2.25pt">
            <v:stroke endarrow="open"/>
            <o:lock v:ext="edit" shapetype="f"/>
          </v:shape>
        </w:pict>
      </w:r>
      <w:r w:rsidR="006153C0">
        <w:rPr>
          <w:rFonts w:cs="Arial"/>
          <w:noProof/>
          <w:lang w:val="en-GB" w:eastAsia="en-GB"/>
        </w:rPr>
        <w:pict w14:anchorId="7FFF651E">
          <v:oval id="Ellipse 238" o:spid="_x0000_s1289" style="position:absolute;left:0;text-align:left;margin-left:216.8pt;margin-top:20.3pt;width:82.5pt;height:10.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" filled="f" strokecolor="#76923c [2406]" strokeweight="2pt"/>
        </w:pict>
      </w:r>
    </w:p>
    <w:p w14:paraId="5A5ED6AB" w14:textId="77777777" w:rsidR="009811D3" w:rsidRDefault="009811D3" w:rsidP="00A25C80">
      <w:pPr>
        <w:rPr>
          <w:rFonts w:cs="Arial"/>
        </w:rPr>
      </w:pPr>
    </w:p>
    <w:p w14:paraId="035E4321" w14:textId="77777777" w:rsidR="00EB50A5" w:rsidRDefault="00EB50A5">
      <w:pPr>
        <w:spacing w:after="200" w:line="276" w:lineRule="auto"/>
        <w:jc w:val="left"/>
        <w:rPr>
          <w:rFonts w:cs="Arial"/>
        </w:rPr>
      </w:pPr>
      <w:r>
        <w:rPr>
          <w:rFonts w:cs="Arial"/>
        </w:rPr>
        <w:br w:type="page"/>
      </w:r>
    </w:p>
    <w:p w14:paraId="5241F6C5" w14:textId="77777777" w:rsidR="00EE02C9" w:rsidRDefault="00EE02C9" w:rsidP="00EE02C9">
      <w:pPr>
        <w:pStyle w:val="Puce1"/>
        <w:numPr>
          <w:ilvl w:val="0"/>
          <w:numId w:val="0"/>
        </w:numPr>
      </w:pPr>
      <w:r>
        <w:t>L’esquisse 7 a été construite sur la face supérieure de la pièce. Il faut donc décaler la trajectoire de l’outil de la profondeur des canaux d’alimentations. C’est le rôle de la valeur « d ».</w:t>
      </w:r>
    </w:p>
    <w:p w14:paraId="47A4BCBB" w14:textId="77777777" w:rsidR="00EE02C9" w:rsidRPr="007A1574" w:rsidRDefault="00EE02C9" w:rsidP="00EE02C9">
      <w:r>
        <w:t>Modifier la valeur de d sur EFICN en fonction de la hauteur déterminée page 3, puis valider et simuler.</w:t>
      </w:r>
    </w:p>
    <w:p w14:paraId="15E9319F" w14:textId="77777777" w:rsidR="008F79F7" w:rsidRDefault="008F79F7" w:rsidP="008F79F7">
      <w:pPr>
        <w:pStyle w:val="Attention"/>
        <w:tabs>
          <w:tab w:val="left" w:pos="0"/>
        </w:tabs>
        <w:ind w:left="0" w:firstLine="0"/>
        <w:rPr>
          <w:lang w:eastAsia="en-GB"/>
        </w:rPr>
      </w:pPr>
      <w:r>
        <w:rPr>
          <w:lang w:eastAsia="en-GB"/>
        </w:rPr>
        <w:t>Effectuer une copie d’écran des trajectoires d’outil de cette opération.</w:t>
      </w:r>
    </w:p>
    <w:p w14:paraId="2E215284" w14:textId="77777777" w:rsidR="00EE02C9" w:rsidRDefault="00EE02C9" w:rsidP="00EE02C9">
      <w:pPr>
        <w:pStyle w:val="Puce1"/>
        <w:numPr>
          <w:ilvl w:val="0"/>
          <w:numId w:val="0"/>
        </w:numPr>
      </w:pPr>
    </w:p>
    <w:p w14:paraId="4F675CCE" w14:textId="77777777" w:rsidR="00EE02C9" w:rsidRDefault="00EE02C9" w:rsidP="00EE02C9">
      <w:pPr>
        <w:pStyle w:val="Puce1"/>
        <w:numPr>
          <w:ilvl w:val="0"/>
          <w:numId w:val="0"/>
        </w:numPr>
      </w:pPr>
    </w:p>
    <w:p w14:paraId="4B603648" w14:textId="77777777" w:rsidR="00EB50A5" w:rsidRDefault="00EB50A5" w:rsidP="00EB50A5">
      <w:pPr>
        <w:pStyle w:val="Puce1"/>
      </w:pPr>
      <w:r>
        <w:rPr>
          <w:noProof/>
          <w:lang w:eastAsia="fr-FR"/>
        </w:rPr>
        <w:drawing>
          <wp:anchor distT="0" distB="0" distL="114300" distR="114300" simplePos="0" relativeHeight="252208128" behindDoc="1" locked="0" layoutInCell="1" allowOverlap="1" wp14:anchorId="03D722EB" wp14:editId="6F633DF3">
            <wp:simplePos x="0" y="0"/>
            <wp:positionH relativeFrom="column">
              <wp:posOffset>-24765</wp:posOffset>
            </wp:positionH>
            <wp:positionV relativeFrom="paragraph">
              <wp:posOffset>327660</wp:posOffset>
            </wp:positionV>
            <wp:extent cx="1752600" cy="1456055"/>
            <wp:effectExtent l="0" t="0" r="0" b="0"/>
            <wp:wrapTight wrapText="bothSides">
              <wp:wrapPolygon edited="0">
                <wp:start x="0" y="0"/>
                <wp:lineTo x="0" y="21195"/>
                <wp:lineTo x="21365" y="21195"/>
                <wp:lineTo x="21365" y="0"/>
                <wp:lineTo x="0" y="0"/>
              </wp:wrapPolygon>
            </wp:wrapTight>
            <wp:docPr id="20500" name="Image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r="32353"/>
                    <a:stretch/>
                  </pic:blipFill>
                  <pic:spPr bwMode="auto">
                    <a:xfrm>
                      <a:off x="0" y="0"/>
                      <a:ext cx="1752600" cy="1456055"/>
                    </a:xfrm>
                    <a:prstGeom prst="rect">
                      <a:avLst/>
                    </a:prstGeom>
                    <a:ln>
                      <a:noFill/>
                    </a:ln>
                    <a:extLst>
                      <a:ext uri="{53640926-AAD7-44d8-BBD7-CCE9431645EC}">
                        <a14:shadowObscured xmlns:a14="http://schemas.microsoft.com/office/drawing/2010/main"/>
                      </a:ext>
                    </a:extLst>
                  </pic:spPr>
                </pic:pic>
              </a:graphicData>
            </a:graphic>
          </wp:anchor>
        </w:drawing>
      </w:r>
      <w:r>
        <w:t xml:space="preserve">Réalisation des </w:t>
      </w:r>
      <w:r w:rsidR="00EE02C9">
        <w:t>seuils</w:t>
      </w:r>
      <w:r>
        <w:t xml:space="preserve"> d’alimentation</w:t>
      </w:r>
    </w:p>
    <w:p w14:paraId="450F5421" w14:textId="77777777" w:rsidR="00EB50A5" w:rsidRDefault="00EB50A5" w:rsidP="00EB50A5">
      <w:pPr>
        <w:rPr>
          <w:rFonts w:cs="Arial"/>
        </w:rPr>
      </w:pPr>
    </w:p>
    <w:p w14:paraId="781B4602" w14:textId="77777777" w:rsidR="00EB50A5" w:rsidRDefault="006153C0" w:rsidP="00EB50A5">
      <w:pPr>
        <w:rPr>
          <w:rFonts w:cs="Arial"/>
        </w:rPr>
      </w:pPr>
      <w:r>
        <w:rPr>
          <w:rFonts w:cs="Arial"/>
          <w:noProof/>
          <w:lang w:val="en-GB" w:eastAsia="en-GB"/>
        </w:rPr>
        <w:pict w14:anchorId="4D4C9667">
          <v:group id="Groupe 20538" o:spid="_x0000_s1248" style="position:absolute;left:0;text-align:left;margin-left:-84.05pt;margin-top:20.2pt;width:448.9pt;height:208.55pt;z-index:252231680" coordsize="57013,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">
            <v:shape id="Image 43" o:spid="_x0000_s1249" type="#_x0000_t75" style="position:absolute;left:12335;top:5520;width:37266;height:20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62HDAAAA2wAAAA8AAABkcnMvZG93bnJldi54bWxEj0+LwjAUxO+C3yE8YW+auv5BqlFEVvTg&#10;RdcVvD2SZ9vd5qU0Wa3f3giCx2FmfsPMFo0txZVqXzhW0O8lIIi1MwVnCo7f6+4EhA/IBkvHpOBO&#10;HhbzdmuGqXE33tP1EDIRIexTVJCHUKVSep2TRd9zFXH0Lq62GKKsM2lqvEW4LeVnkoylxYLjQo4V&#10;rXLSf4d/q0Cvj8l5lH3p3xMPfprxhXfU3yj10WmWUxCBmvAOv9pbo2A4gO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7rYcMAAADbAAAADwAAAAAAAAAAAAAAAACf&#10;AgAAZHJzL2Rvd25yZXYueG1sUEsFBgAAAAAEAAQA9wAAAI8DAAAAAA==&#10;">
              <v:imagedata r:id="rId49" o:title=""/>
              <v:path arrowok="t"/>
            </v:shape>
            <v:group id="Groupe 20537" o:spid="_x0000_s1250" style="position:absolute;width:57013;height:18193" coordsize="57013,1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JsO8cAAADeAAAADwAAAGRycy9kb3ducmV2LnhtbESPT4vCMBTE78J+h/AW&#10;9qZpFXWpRhFxlz2I4B9YvD2aZ1tsXkoT2/rtjSB4HGbmN8x82ZlSNFS7wrKCeBCBIE6tLjhTcDr+&#10;9L9BOI+ssbRMCu7kYLn46M0x0bblPTUHn4kAYZeggtz7KpHSpTkZdANbEQfvYmuDPsg6k7rGNsBN&#10;KYdRNJEGCw4LOVa0zim9Hm5GwW+L7WoUb5rt9bK+n4/j3f82JqW+PrvVDISnzr/Dr/afVjCMxq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tJsO8cAAADe&#10;AAAADwAAAAAAAAAAAAAAAACqAgAAZHJzL2Rvd25yZXYueG1sUEsFBgAAAAAEAAQA+gAAAJ4DAAAA&#10;AA==&#10;">
              <v:shape id="Zone de texte 20499" o:spid="_x0000_s1251" type="#_x0000_t202" style="position:absolute;left:45202;width:11811;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pEsUA&#10;AADeAAAADwAAAGRycy9kb3ducmV2LnhtbESPQWsCMRSE7wX/Q3gFbzWriNStUYqiSG9me/H22Lzu&#10;Lt28rEnU3X/fCEKPw8x8w6w2vW3FjXxoHCuYTjIQxKUzDVcKvov92zuIEJENto5JwUABNuvRywpz&#10;4+58opuOlUgQDjkqqGPscilDWZPFMHEdcfJ+nLcYk/SVNB7vCW5bOcuyhbTYcFqosaNtTeWvvloF&#10;573X3VkX7cEWzdUOU737ugxKjV/7zw8Qkfr4H362j0bBLJsvl/C4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SkSxQAAAN4AAAAPAAAAAAAAAAAAAAAAAJgCAABkcnMv&#10;ZG93bnJldi54bWxQSwUGAAAAAAQABAD1AAAAigMAAAAA&#10;" fillcolor="white [3201]" strokecolor="#4e6128 [1606]" strokeweight="1.5pt">
                <v:textbox>
                  <w:txbxContent>
                    <w:p w14:paraId="4B8D5F3C" w14:textId="77777777" w:rsidR="004E7B3B" w:rsidRPr="001E7194" w:rsidRDefault="004E7B3B" w:rsidP="00EB50A5">
                      <w:pPr>
                        <w:rPr>
                          <w:b/>
                          <w:color w:val="4F6228" w:themeColor="accent3" w:themeShade="80"/>
                        </w:rPr>
                      </w:pPr>
                      <w:r>
                        <w:rPr>
                          <w:b/>
                          <w:color w:val="4F6228" w:themeColor="accent3" w:themeShade="80"/>
                        </w:rPr>
                        <w:t>Sélectionner l’outil concerné</w:t>
                      </w:r>
                    </w:p>
                  </w:txbxContent>
                </v:textbox>
              </v:shape>
              <v:oval id="Ellipse 20511" o:spid="_x0000_s1252" style="position:absolute;left:20013;top:11645;width:6140;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QZscA&#10;AADeAAAADwAAAGRycy9kb3ducmV2LnhtbESPQWvCQBSE7wX/w/KEXkrdbMBiYzYigqV4Uiu1x0f2&#10;mUSzb0N2q+m/7wqFHoeZ+YbJF4NtxZV63zjWoCYJCOLSmYYrDYeP9fMMhA/IBlvHpOGHPCyK0UOO&#10;mXE33tF1HyoRIewz1FCH0GVS+rImi37iOuLonVxvMUTZV9L0eItw28o0SV6kxYbjQo0drWoqL/tv&#10;q2FHX+fj9vKk0vOrbDb2c12+HZXWj+NhOQcRaAj/4b/2u9GQJlOl4H4nX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0GbHAAAA3gAAAA8AAAAAAAAAAAAAAAAAmAIAAGRy&#10;cy9kb3ducmV2LnhtbFBLBQYAAAAABAAEAPUAAACMAwAAAAA=&#10;" filled="f" strokecolor="#76923c [2406]" strokeweight="2pt"/>
              <v:shape id="Connecteur droit avec flèche 20513" o:spid="_x0000_s1253" type="#_x0000_t32" style="position:absolute;left:15700;top:12335;width:4540;height:1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n78kAAADeAAAADwAAAGRycy9kb3ducmV2LnhtbESPQWvCQBSE74X+h+UVeil1Y4piYzai&#10;YqEeFKqC9PbIPpNg9m2aXU38912h0OMwM98w6aw3tbhS6yrLCoaDCARxbnXFhYLD/uN1AsJ5ZI21&#10;ZVJwIwez7PEhxUTbjr/ouvOFCBB2CSoovW8SKV1ekkE3sA1x8E62NeiDbAupW+wC3NQyjqKxNFhx&#10;WCixoWVJ+Xl3MQq28+7ys36Jb8fVceWWi83790RulHp+6udTEJ56/x/+a39qBXE0Gr7B/U64AjL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5xZ+/JAAAA3gAAAA8AAAAA&#10;AAAAAAAAAAAAoQIAAGRycy9kb3ducmV2LnhtbFBLBQYAAAAABAAEAPkAAACXAwAAAAA=&#10;" strokecolor="#4e6128 [1606]" strokeweight="2.25pt">
                <v:stroke endarrow="open"/>
                <o:lock v:ext="edit" shapetype="f"/>
              </v:shape>
              <v:shape id="Zone de texte 20514" o:spid="_x0000_s1254" type="#_x0000_t202" style="position:absolute;top:12680;width:1562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KS8UA&#10;AADeAAAADwAAAGRycy9kb3ducmV2LnhtbESPQWvCQBSE70L/w/IK3nQT0VJSVyktivTWjRdvj+wz&#10;CWbfprurJv++KxR6HGbmG2a9HWwnbuRD61hBPs9AEFfOtFwrOJa72SuIEJENdo5JwUgBtpunyRoL&#10;4+78TTcda5EgHApU0MTYF1KGqiGLYe564uSdnbcYk/S1NB7vCW47uciyF2mx5bTQYE8fDVUXfbUK&#10;Tjuv+5Muu70t26sdc/359TMqNX0e3t9ARBrif/ivfTAKFtkqX8Lj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opLxQAAAN4AAAAPAAAAAAAAAAAAAAAAAJgCAABkcnMv&#10;ZG93bnJldi54bWxQSwUGAAAAAAQABAD1AAAAigMAAAAA&#10;" fillcolor="white [3201]" strokecolor="#4e6128 [1606]" strokeweight="1.5pt">
                <v:textbox>
                  <w:txbxContent>
                    <w:p w14:paraId="4545CCAD" w14:textId="77777777" w:rsidR="004E7B3B" w:rsidRPr="001E7194" w:rsidRDefault="004E7B3B" w:rsidP="008F79F7">
                      <w:pPr>
                        <w:rPr>
                          <w:b/>
                          <w:color w:val="4F6228" w:themeColor="accent3" w:themeShade="80"/>
                        </w:rPr>
                      </w:pPr>
                      <w:r>
                        <w:rPr>
                          <w:b/>
                          <w:color w:val="4F6228" w:themeColor="accent3" w:themeShade="80"/>
                        </w:rPr>
                        <w:t>Déplacer centre outil</w:t>
                      </w:r>
                    </w:p>
                  </w:txbxContent>
                </v:textbox>
              </v:shape>
              <v:oval id="Ellipse 20515" o:spid="_x0000_s1255" style="position:absolute;left:32349;top:11904;width:3524;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WZcYA&#10;AADeAAAADwAAAGRycy9kb3ducmV2LnhtbESPT4vCMBTE78J+h/CEvYimLShajbIIyrIn/6EeH82z&#10;rTYvpclq99tvBMHjMDO/YWaL1lTiTo0rLSuIBxEI4szqknMFh/2qPwbhPLLGyjIp+CMHi/lHZ4ap&#10;tg/e0n3ncxEg7FJUUHhfp1K6rCCDbmBr4uBdbGPQB9nkUjf4CHBTySSKRtJgyWGhwJqWBWW33a9R&#10;sKXz9bS59eLkOpHljzmusvUpVuqz235NQXhq/Tv8an9rBUk0jIfwv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fWZcYAAADeAAAADwAAAAAAAAAAAAAAAACYAgAAZHJz&#10;L2Rvd25yZXYueG1sUEsFBgAAAAAEAAQA9QAAAIsDAAAAAA==&#10;" filled="f" strokecolor="#76923c [2406]" strokeweight="2pt"/>
              <v:shape id="Connecteur droit avec flèche 20516" o:spid="_x0000_s1256" type="#_x0000_t32" style="position:absolute;left:34160;top:12939;width:3594;height:26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PAMIAAADeAAAADwAAAGRycy9kb3ducmV2LnhtbESP3YrCMBSE74V9h3AWvLOpFUW6RpEF&#10;wSvBnwc4NGebYnNSk6zt7tMbQfBymJlvmNVmsK24kw+NYwXTLAdBXDndcK3gct5NliBCRNbYOiYF&#10;fxRgs/4YrbDUrucj3U+xFgnCoUQFJsaulDJUhiyGzHXEyftx3mJM0tdSe+wT3LayyPOFtNhwWjDY&#10;0beh6nr6tYnSestVPxv+D64wyJ2f3W5eqfHnsP0CEWmI7/CrvdcKinw+XcDzTr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cPAMIAAADeAAAADwAAAAAAAAAAAAAA&#10;AAChAgAAZHJzL2Rvd25yZXYueG1sUEsFBgAAAAAEAAQA+QAAAJADAAAAAA==&#10;" strokecolor="#4e6128 [1606]" strokeweight="2.25pt">
                <v:stroke endarrow="open"/>
                <o:lock v:ext="edit" shapetype="f"/>
              </v:shape>
              <v:shape id="Zone de texte 20517" o:spid="_x0000_s1257" type="#_x0000_t202" style="position:absolute;left:37783;top:14923;width:1235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UPMUA&#10;AADeAAAADwAAAGRycy9kb3ducmV2LnhtbESPQWvCQBSE70L/w/IK3nQTQVtSVyktivTWjRdvj+wz&#10;CWbfprurJv++KxR6HGbmG2a9HWwnbuRD61hBPs9AEFfOtFwrOJa72SuIEJENdo5JwUgBtpunyRoL&#10;4+78TTcda5EgHApU0MTYF1KGqiGLYe564uSdnbcYk/S1NB7vCW47uciylbTYclposKePhqqLvloF&#10;p53X/UmX3d6W7dWOuf78+hmVmj4P728gIg3xP/zXPhgFi2yZv8Dj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Q8xQAAAN4AAAAPAAAAAAAAAAAAAAAAAJgCAABkcnMv&#10;ZG93bnJldi54bWxQSwUGAAAAAAQABAD1AAAAigMAAAAA&#10;" fillcolor="white [3201]" strokecolor="#4e6128 [1606]" strokeweight="1.5pt">
                <v:textbox>
                  <w:txbxContent>
                    <w:p w14:paraId="5886118F" w14:textId="77777777" w:rsidR="004E7B3B" w:rsidRPr="001E7194" w:rsidRDefault="004E7B3B" w:rsidP="008F79F7">
                      <w:pPr>
                        <w:rPr>
                          <w:b/>
                          <w:color w:val="4F6228" w:themeColor="accent3" w:themeShade="80"/>
                        </w:rPr>
                      </w:pPr>
                      <w:r>
                        <w:rPr>
                          <w:b/>
                          <w:color w:val="4F6228" w:themeColor="accent3" w:themeShade="80"/>
                        </w:rPr>
                        <w:t>Puis « Ajouter »</w:t>
                      </w:r>
                    </w:p>
                  </w:txbxContent>
                </v:textbox>
              </v:shape>
              <v:shape id="Connecteur droit avec flèche 20518" o:spid="_x0000_s1258" type="#_x0000_t32" style="position:absolute;left:40285;top:4054;width:4832;height:2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1nsYAAADeAAAADwAAAGRycy9kb3ducmV2LnhtbERPTWvCQBC9F/wPywi9FLMxUNHUVVRS&#10;aA8KtYXQ25CdJsHsbJrdmPjv3UOhx8f7Xm9H04grda62rGAexSCIC6trLhV8fb7OliCcR9bYWCYF&#10;N3Kw3Uwe1phqO/AHXc++FCGEXYoKKu/bVEpXVGTQRbYlDtyP7Qz6ALtS6g6HEG4amcTxQhqsOTRU&#10;2NKhouJy7o2C027of9+fklue5Zk77I+r76U8KvU4HXcvIDyN/l/8537TCpL4eR72hjvhCs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9Z7GAAAA3gAAAA8AAAAAAAAA&#10;AAAAAAAAoQIAAGRycy9kb3ducmV2LnhtbFBLBQYAAAAABAAEAPkAAACUAwAAAAA=&#10;" strokecolor="#4e6128 [1606]" strokeweight="2.25pt">
                <v:stroke endarrow="open"/>
                <o:lock v:ext="edit" shapetype="f"/>
              </v:shape>
            </v:group>
          </v:group>
        </w:pict>
      </w:r>
      <w:r w:rsidR="00EB50A5">
        <w:rPr>
          <w:rFonts w:cs="Arial"/>
        </w:rPr>
        <w:t xml:space="preserve">Sélectionner dans l’arbre de création l’esquisse </w:t>
      </w:r>
      <w:r w:rsidR="00EE02C9">
        <w:rPr>
          <w:rFonts w:cs="Arial"/>
        </w:rPr>
        <w:t>9</w:t>
      </w:r>
      <w:r w:rsidR="00EB50A5">
        <w:rPr>
          <w:rFonts w:cs="Arial"/>
        </w:rPr>
        <w:t>, puis opération de fraisage.</w:t>
      </w:r>
    </w:p>
    <w:p w14:paraId="4959BAA1" w14:textId="77777777" w:rsidR="00EB50A5" w:rsidRDefault="00EB50A5" w:rsidP="00EB50A5">
      <w:pPr>
        <w:rPr>
          <w:rFonts w:cs="Arial"/>
        </w:rPr>
      </w:pPr>
    </w:p>
    <w:p w14:paraId="12598EBA" w14:textId="77777777" w:rsidR="00EE02C9" w:rsidRDefault="006153C0" w:rsidP="00710CA2">
      <w:pPr>
        <w:rPr>
          <w:rFonts w:cs="Arial"/>
        </w:rPr>
      </w:pPr>
      <w:r>
        <w:rPr>
          <w:rFonts w:cs="Arial"/>
          <w:noProof/>
          <w:lang w:val="en-GB" w:eastAsia="en-GB"/>
        </w:rPr>
        <w:pict w14:anchorId="0E32C277">
          <v:shape id="Connecteur droit avec flèche 20512" o:spid="_x0000_s1288" type="#_x0000_t32" style="position:absolute;left:0;text-align:left;margin-left:552.4pt;margin-top:28.7pt;width:17.2pt;height:18.65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" strokecolor="#4e6128 [1606]" strokeweight="2.25pt">
            <v:stroke endarrow="open"/>
            <o:lock v:ext="edit" shapetype="f"/>
          </v:shape>
        </w:pict>
      </w:r>
      <w:r>
        <w:rPr>
          <w:rFonts w:cs="Arial"/>
          <w:noProof/>
          <w:lang w:val="en-GB" w:eastAsia="en-GB"/>
        </w:rPr>
        <w:pict w14:anchorId="4C5B08ED">
          <v:group id="Groupe 20541" o:spid="_x0000_s1259" style="position:absolute;left:0;text-align:left;margin-left:-150.6pt;margin-top:120.55pt;width:489.75pt;height:298.85pt;z-index:252250112;mso-height-relative:margin" coordsize="62196,39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">
            <v:group id="Groupe 20539" o:spid="_x0000_s1260" style="position:absolute;width:62196;height:39854" coordsize="64180,43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Fd0scAAADeAAAADwAAAGRycy9kb3ducmV2LnhtbESPT4vCMBTE78J+h/AW&#10;9qZpFcWtRhFxlz2I4B9YvD2aZ1tsXkoT2/rtjSB4HGbmN8x82ZlSNFS7wrKCeBCBIE6tLjhTcDr+&#10;9KcgnEfWWFomBXdysFx89OaYaNvynpqDz0SAsEtQQe59lUjp0pwMuoGtiIN3sbVBH2SdSV1jG+Cm&#10;lMMomkiDBYeFHCta55ReDzej4LfFdjWKN832elnfz8fx7n8bk1Jfn91qBsJT59/hV/tPKxhG49E3&#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AFd0scAAADe&#10;AAAADwAAAAAAAAAAAAAAAACqAgAAZHJzL2Rvd25yZXYueG1sUEsFBgAAAAAEAAQA+gAAAJ4DAAAA&#10;AA==&#10;">
              <v:group id="Groupe 20536" o:spid="_x0000_s1261" style="position:absolute;width:64180;height:43477" coordsize="64180,43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JoMUAAADeAAAADwAAAGRycy9kb3ducmV2LnhtbESPQYvCMBSE74L/ITzB&#10;m6ZVFKlGEdkVDyKsLizeHs2zLTYvpYlt/fdGEPY4zMw3zGrTmVI0VLvCsoJ4HIEgTq0uOFPwe/ke&#10;LUA4j6yxtEwKnuRgs+73Vpho2/IPNWefiQBhl6CC3PsqkdKlORl0Y1sRB+9ma4M+yDqTusY2wE0p&#10;J1E0lwYLDgs5VrTLKb2fH0bBvsV2O42/muP9tnteL7PT3zEmpYaDbrsE4anz/+FP+6AVTKLZd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eyaDFAAAA3gAA&#10;AA8AAAAAAAAAAAAAAAAAqgIAAGRycy9kb3ducmV2LnhtbFBLBQYAAAAABAAEAPoAAACcAwAAAAA=&#10;">
                <v:shape id="Image 52" o:spid="_x0000_s1262" type="#_x0000_t75" style="position:absolute;left:7246;width:56934;height:4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9Z1LGAAAA2wAAAA8AAABkcnMvZG93bnJldi54bWxEj81rwkAUxO9C/4flFXopumnQpsSsYluk&#10;nix+9ODtkX35wOzbkN2a9L93hYLHYWZ+w2TLwTTiQp2rLSt4mUQgiHOray4VHA/r8RsI55E1NpZJ&#10;wR85WC4eRhmm2va8o8velyJA2KWooPK+TaV0eUUG3cS2xMErbGfQB9mVUnfYB7hpZBxFr9JgzWGh&#10;wpY+KsrP+1+jQP/EJ/05zN7ron/+TjZTSr7irVJPj8NqDsLT4O/h//ZGK5jFcPsSf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1nUsYAAADbAAAADwAAAAAAAAAAAAAA&#10;AACfAgAAZHJzL2Rvd25yZXYueG1sUEsFBgAAAAAEAAQA9wAAAJIDAAAAAA==&#10;">
                  <v:imagedata r:id="rId50" o:title=""/>
                  <v:path arrowok="t"/>
                </v:shape>
                <v:group id="Groupe 20535" o:spid="_x0000_s1263" style="position:absolute;top:2760;width:62717;height:21663" coordsize="62718,2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FfXxgAAAN4A&#10;AAAPAAAAAAAAAAAAAAAAAKoCAABkcnMvZG93bnJldi54bWxQSwUGAAAAAAQABAD6AAAAnQMAAAAA&#10;">
                  <v:oval id="Ellipse 20520" o:spid="_x0000_s1264" style="position:absolute;left:10783;width:3092;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QMUA&#10;AADeAAAADwAAAGRycy9kb3ducmV2LnhtbESPzYrCMBSF94LvEK4wG9G0BWXsGEUERVypM0xneWmu&#10;bbW5KU1G69ubheDycP745svO1OJGrassK4jHEQji3OqKCwU/35vRJwjnkTXWlknBgxwsF/3eHFNt&#10;73yk28kXIoywS1FB6X2TSunykgy6sW2Ig3e2rUEfZFtI3eI9jJtaJlE0lQYrDg8lNrQuKb+e/o2C&#10;I/1dssN1GCeXmaz25neTb7NYqY9Bt/oC4anz7/CrvdMKkmiSBI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L9AxQAAAN4AAAAPAAAAAAAAAAAAAAAAAJgCAABkcnMv&#10;ZG93bnJldi54bWxQSwUGAAAAAAQABAD1AAAAigMAAAAA&#10;" filled="f" strokecolor="#76923c [2406]" strokeweight="2pt"/>
                  <v:oval id="Ellipse 20521" o:spid="_x0000_s1265" style="position:absolute;left:43477;top:9920;width:4095;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a28YA&#10;AADeAAAADwAAAGRycy9kb3ducmV2LnhtbESPT4vCMBTE74LfITzBi6xpCytuNYoIiuxp/cO6x0fz&#10;bKvNS2mi1m9vFgSPw8z8hpnOW1OJGzWutKwgHkYgiDOrS84VHParjzEI55E1VpZJwYMczGfdzhRT&#10;be+8pdvO5yJA2KWooPC+TqV0WUEG3dDWxME72cagD7LJpW7wHuCmkkkUjaTBksNCgTUtC8ouu6tR&#10;sKW/8/HnMoiT85csv83vKlsfY6X6vXYxAeGp9e/wq73RCpLoM4nh/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a28YAAADeAAAADwAAAAAAAAAAAAAAAACYAgAAZHJz&#10;L2Rvd25yZXYueG1sUEsFBgAAAAAEAAQA9QAAAIsDAAAAAA==&#10;" filled="f" strokecolor="#76923c [2406]" strokeweight="2pt"/>
                  <v:shape id="Zone de texte 20525" o:spid="_x0000_s1266" type="#_x0000_t202" style="position:absolute;left:51154;top:10524;width:1156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lbcUA&#10;AADeAAAADwAAAGRycy9kb3ducmV2LnhtbESPQWvCQBSE74X+h+UVeqsbA4pEV5GKUnrrxou3R/aZ&#10;BLNv091Vk3/fLQgeh5n5hlltBtuJG/nQOlYwnWQgiCtnWq4VHMv9xwJEiMgGO8ekYKQAm/XrywoL&#10;4+78Qzcda5EgHApU0MTYF1KGqiGLYeJ64uSdnbcYk/S1NB7vCW47mWfZXFpsOS002NNnQ9VFX62C&#10;097r/qTL7mDL9mrHqd59/45Kvb8N2yWISEN8hh/tL6Mgz2b5DP7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uVtxQAAAN4AAAAPAAAAAAAAAAAAAAAAAJgCAABkcnMv&#10;ZG93bnJldi54bWxQSwUGAAAAAAQABAD1AAAAigMAAAAA&#10;" fillcolor="white [3201]" strokecolor="#4e6128 [1606]" strokeweight="1.5pt">
                    <v:textbox>
                      <w:txbxContent>
                        <w:p w14:paraId="3791BFB6" w14:textId="77777777" w:rsidR="004E7B3B" w:rsidRPr="001E7194" w:rsidRDefault="004E7B3B" w:rsidP="008F79F7">
                          <w:pPr>
                            <w:rPr>
                              <w:b/>
                              <w:color w:val="4F6228" w:themeColor="accent3" w:themeShade="80"/>
                            </w:rPr>
                          </w:pPr>
                          <w:r>
                            <w:rPr>
                              <w:b/>
                              <w:color w:val="4F6228" w:themeColor="accent3" w:themeShade="80"/>
                            </w:rPr>
                            <w:t>Profondeur de passe 0.5 mm</w:t>
                          </w:r>
                        </w:p>
                      </w:txbxContent>
                    </v:textbox>
                  </v:shape>
                  <v:shape id="Connecteur droit avec flèche 20526" o:spid="_x0000_s1267" type="#_x0000_t32" style="position:absolute;left:7677;top:1639;width:3645;height:2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OyskAAADeAAAADwAAAGRycy9kb3ducmV2LnhtbESPQWvCQBSE74L/YXlCL1I3Bio2zUZU&#10;LLQHC8aC9PbIvibB7NuYXU38991CocdhZr5h0tVgGnGjztWWFcxnEQjiwuqaSwWfx9fHJQjnkTU2&#10;lknBnRyssvEoxUTbng90y30pAoRdggoq79tESldUZNDNbEscvG/bGfRBdqXUHfYBbhoZR9FCGqw5&#10;LFTY0rai4pxfjYKPdX+9vE/j+2l32rntZv/8tZR7pR4mw/oFhKfB/4f/2m9aQRw9xQv4vROugM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qDsrJAAAA3gAAAA8AAAAA&#10;AAAAAAAAAAAAoQIAAGRycy9kb3ducmV2LnhtbFBLBQYAAAAABAAEAPkAAACXAwAAAAA=&#10;" strokecolor="#4e6128 [1606]" strokeweight="2.25pt">
                    <v:stroke endarrow="open"/>
                    <o:lock v:ext="edit" shapetype="f"/>
                  </v:shape>
                  <v:shape id="Zone de texte 20527" o:spid="_x0000_s1268" type="#_x0000_t202" style="position:absolute;top:3709;width:10782;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egcUA&#10;AADeAAAADwAAAGRycy9kb3ducmV2LnhtbESPQWvCQBSE74L/YXlCb7oxUFtSV5EWS+mtGy/eHtln&#10;Esy+jburJv++KxR6HGbmG2a9HWwnbuRD61jBcpGBIK6cablWcCj381cQISIb7ByTgpECbDfTyRoL&#10;4+78Qzcda5EgHApU0MTYF1KGqiGLYeF64uSdnLcYk/S1NB7vCW47mWfZSlpsOS002NN7Q9VZX62C&#10;497r/qjL7tOW7dWOS/3xfRmVepoNuzcQkYb4H/5rfxkFefacv8Dj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N6BxQAAAN4AAAAPAAAAAAAAAAAAAAAAAJgCAABkcnMv&#10;ZG93bnJldi54bWxQSwUGAAAAAAQABAD1AAAAigMAAAAA&#10;" fillcolor="white [3201]" strokecolor="#4e6128 [1606]" strokeweight="1.5pt">
                    <v:textbox>
                      <w:txbxContent>
                        <w:p w14:paraId="28FC0C3F" w14:textId="77777777" w:rsidR="004E7B3B" w:rsidRPr="001E7194" w:rsidRDefault="004E7B3B" w:rsidP="008F79F7">
                          <w:pPr>
                            <w:rPr>
                              <w:b/>
                              <w:color w:val="4F6228" w:themeColor="accent3" w:themeShade="80"/>
                            </w:rPr>
                          </w:pPr>
                          <w:r>
                            <w:rPr>
                              <w:b/>
                              <w:color w:val="4F6228" w:themeColor="accent3" w:themeShade="80"/>
                            </w:rPr>
                            <w:t>Sélectionner « Accostage Axial »</w:t>
                          </w:r>
                        </w:p>
                      </w:txbxContent>
                    </v:textbox>
                  </v:shape>
                  <v:oval id="Ellipse 20528" o:spid="_x0000_s1269" style="position:absolute;left:30364;top:9057;width:4096;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zRsMA&#10;AADeAAAADwAAAGRycy9kb3ducmV2LnhtbERPTYvCMBC9C/6HMMJeRNMWlLVrFBEU8aTust3j0Ixt&#10;tZmUJqv135uD4PHxvufLztTiRq2rLCuIxxEI4tzqigsFP9+b0ScI55E11pZJwYMcLBf93hxTbe98&#10;pNvJFyKEsEtRQel9k0rp8pIMurFtiAN3tq1BH2BbSN3iPYSbWiZRNJUGKw4NJTa0Lim/nv6NgiP9&#10;XbLDdRgnl5ms9uZ3k2+zWKmPQbf6AuGp82/xy73TCpJokoS94U6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zRsMAAADeAAAADwAAAAAAAAAAAAAAAACYAgAAZHJzL2Rv&#10;d25yZXYueG1sUEsFBgAAAAAEAAQA9QAAAIgDAAAAAA==&#10;" filled="f" strokecolor="#76923c [2406]" strokeweight="2pt"/>
                  <v:shape id="Connecteur droit avec flèche 20529" o:spid="_x0000_s1270" type="#_x0000_t32" style="position:absolute;left:32090;top:10955;width:0;height:5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9FsUAAADeAAAADwAAAGRycy9kb3ducmV2LnhtbESPT4vCMBTE78J+h/AWvIimrShajSKC&#10;4tU/C3t8Ns+2u81LbaLWb28WFjwOM/MbZr5sTSXu1LjSsoJ4EIEgzqwuOVdwOm76ExDOI2usLJOC&#10;JzlYLj46c0y1ffCe7gefiwBhl6KCwvs6ldJlBRl0A1sTB+9iG4M+yCaXusFHgJtKJlE0lgZLDgsF&#10;1rQuKPs93IwC7k178vhz/o7j7Sa5fp2HazKsVPezXc1AeGr9O/zf3mkFSTRKpvB3J1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9FsUAAADeAAAADwAAAAAAAAAA&#10;AAAAAAChAgAAZHJzL2Rvd25yZXYueG1sUEsFBgAAAAAEAAQA+QAAAJMDAAAAAA==&#10;" strokecolor="#4f6228" strokeweight="2.25pt">
                    <v:stroke endarrow="open"/>
                    <o:lock v:ext="edit" shapetype="f"/>
                  </v:shape>
                  <v:oval id="Ellipse 20531" o:spid="_x0000_s1271" style="position:absolute;left:43304;top:13716;width:4096;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a0ccA&#10;AADeAAAADwAAAGRycy9kb3ducmV2LnhtbESPQWsCMRSE74X+h/AKvdWsFqWuRmkFoRQK1ip6fGye&#10;u4ubl5ik7vrvjSD0OMzMN8x03plGnMmH2rKCfi8DQVxYXXOpYPO7fHkDESKyxsYyKbhQgPns8WGK&#10;ubYt/9B5HUuRIBxyVFDF6HIpQ1GRwdCzjjh5B+sNxiR9KbXHNsFNIwdZNpIGa04LFTpaVFQc139G&#10;wdf32PNy61bH/W7IbnNZfchTq9TzU/c+ARGpi//he/tTKxhkw9c+3O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WtHHAAAA3gAAAA8AAAAAAAAAAAAAAAAAmAIAAGRy&#10;cy9kb3ducmV2LnhtbFBLBQYAAAAABAAEAPUAAACMAwAAAAA=&#10;" filled="f" strokecolor="#f93" strokeweight="2pt"/>
                  <v:shape id="Connecteur droit avec flèche 20532" o:spid="_x0000_s1272" type="#_x0000_t32" style="position:absolute;left:45029;top:15613;width:5525;height:5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Ie8YAAADeAAAADwAAAGRycy9kb3ducmV2LnhtbESP3WrCQBSE74W+w3IKvdNNIkpJXUMr&#10;CAWRamzvj9mTH8yeDbtbTd++Wyh4OczMN8yqGE0vruR8Z1lBOktAEFdWd9wo+Dxtp88gfEDW2Fsm&#10;BT/koVg/TFaYa3vjI13L0IgIYZ+jgjaEIZfSVy0Z9DM7EEevts5giNI1Uju8RbjpZZYkS2mw47jQ&#10;4kCblqpL+W0UfO3m8iMc0rd9mbkdnurDcK4bpZ4ex9cXEIHGcA//t9+1gixZzD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ByHvGAAAA3gAAAA8AAAAAAAAA&#10;AAAAAAAAoQIAAGRycy9kb3ducmV2LnhtbFBLBQYAAAAABAAEAPkAAACUAwAAAAA=&#10;" strokecolor="#f93" strokeweight="2.25pt">
                    <v:stroke endarrow="open"/>
                    <o:lock v:ext="edit" shapetype="f"/>
                  </v:shape>
                  <v:shape id="Zone de texte 20533" o:spid="_x0000_s1273" type="#_x0000_t202" style="position:absolute;left:50550;top:18805;width:790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ieMYA&#10;AADeAAAADwAAAGRycy9kb3ducmV2LnhtbESPzWrCQBSF9wXfYbiCuzox1rakjiKi0IUgRhddXjLX&#10;TDBzJ2TGGPv0HUHo8nB+Ps582dtadNT6yrGCyTgBQVw4XXGp4HTcvn6C8AFZY+2YFNzJw3IxeJlj&#10;pt2ND9TloRRxhH2GCkwITSalLwxZ9GPXEEfv7FqLIcq2lLrFWxy3tUyT5F1arDgSDDa0NlRc8quN&#10;kI/Dpcq73YZ3P7/nVO5NY96MUqNhv/oCEagP/+Fn+1srSJPZdAqP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uieMYAAADeAAAADwAAAAAAAAAAAAAAAACYAgAAZHJz&#10;L2Rvd25yZXYueG1sUEsFBgAAAAAEAAQA9QAAAIsDAAAAAA==&#10;" fillcolor="white [3201]" strokecolor="#f93" strokeweight="1.5pt">
                    <v:textbox>
                      <w:txbxContent>
                        <w:p w14:paraId="77A30361" w14:textId="77777777" w:rsidR="004E7B3B" w:rsidRPr="00EE02C9" w:rsidRDefault="004E7B3B" w:rsidP="008F79F7">
                          <w:pPr>
                            <w:rPr>
                              <w:b/>
                              <w:color w:val="984806" w:themeColor="accent6" w:themeShade="80"/>
                            </w:rPr>
                          </w:pPr>
                          <w:r w:rsidRPr="00EE02C9">
                            <w:rPr>
                              <w:b/>
                              <w:color w:val="984806" w:themeColor="accent6" w:themeShade="80"/>
                            </w:rPr>
                            <w:t>Valeur d</w:t>
                          </w:r>
                        </w:p>
                      </w:txbxContent>
                    </v:textbox>
                  </v:shape>
                </v:group>
              </v:group>
              <v:shape id="Zone de texte 20530" o:spid="_x0000_s1274" type="#_x0000_t202" style="position:absolute;left:28467;top:19064;width:790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qE8UA&#10;AADeAAAADwAAAGRycy9kb3ducmV2LnhtbESPTUvDQBCG74L/YRnBi9jdVlpi7LYUoZCLaNPiechO&#10;k9DsbMiOTfrv3YPg8eX94llvJ9+pKw2xDWxhPjOgiKvgWq4tnI775wxUFGSHXWCycKMI28393Rpz&#10;F0Y+0LWUWqURjjlaaET6XOtYNeQxzkJPnLxzGDxKkkOt3YBjGvedXhiz0h5bTg8N9vTeUHUpf7yF&#10;fXk+jpfPrydze/3GjyKTrFiKtY8P0+4NlNAk/+G/duEsLMzyJQEknIQ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yoTxQAAAN4AAAAPAAAAAAAAAAAAAAAAAJgCAABkcnMv&#10;ZG93bnJldi54bWxQSwUGAAAAAAQABAD1AAAAigMAAAAA&#10;" fillcolor="white [3201]" strokecolor="#4f6228" strokeweight="1.5pt">
                <v:textbox>
                  <w:txbxContent>
                    <w:p w14:paraId="0C5BC6D3" w14:textId="77777777" w:rsidR="004E7B3B" w:rsidRPr="00EB50A5" w:rsidRDefault="004E7B3B" w:rsidP="008F79F7">
                      <w:pPr>
                        <w:rPr>
                          <w:b/>
                          <w:color w:val="4F6228"/>
                        </w:rPr>
                      </w:pPr>
                      <w:r w:rsidRPr="00EB50A5">
                        <w:rPr>
                          <w:b/>
                          <w:color w:val="4F6228"/>
                        </w:rPr>
                        <w:t>0.</w:t>
                      </w:r>
                      <w:r>
                        <w:rPr>
                          <w:b/>
                          <w:color w:val="4F6228"/>
                        </w:rPr>
                        <w:t>1</w:t>
                      </w:r>
                      <w:r w:rsidRPr="00EB50A5">
                        <w:rPr>
                          <w:b/>
                          <w:color w:val="4F6228"/>
                        </w:rPr>
                        <w:t xml:space="preserve"> mm</w:t>
                      </w:r>
                    </w:p>
                  </w:txbxContent>
                </v:textbox>
              </v:shape>
            </v:group>
            <v:shape id="Connecteur droit avec flèche 20540" o:spid="_x0000_s1275" type="#_x0000_t32" style="position:absolute;left:46065;top:12508;width:3469;height:15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Ua8QAAADeAAAADwAAAGRycy9kb3ducmV2LnhtbESPz2rCQBDG70LfYRmhF6kbpUpIXaVI&#10;W3qzUR9gyI5JNDsbdqcmffvuodDjx/eP32Y3uk7dKcTWs4HFPANFXHnbcm3gfHp/ykFFQbbYeSYD&#10;PxRht32YbLCwfuCS7kepVRrhWKCBRqQvtI5VQw7j3PfEybv44FCSDLW2AYc07jq9zLK1dthyemiw&#10;p31D1e347QysP/iQl2+3Wg7Xq5O8/ZqtwmDM43R8fQElNMp/+K/9aQ0ss9VzAkg4CQX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JRrxAAAAN4AAAAPAAAAAAAAAAAA&#10;AAAAAKECAABkcnMvZG93bnJldi54bWxQSwUGAAAAAAQABAD5AAAAkgMAAAAA&#10;" strokecolor="#4f6228" strokeweight="2.25pt">
              <v:stroke endarrow="open"/>
              <o:lock v:ext="edit" shapetype="f"/>
            </v:shape>
          </v:group>
        </w:pict>
      </w:r>
      <w:r>
        <w:rPr>
          <w:rFonts w:cs="Arial"/>
          <w:noProof/>
          <w:lang w:val="en-GB" w:eastAsia="en-GB"/>
        </w:rPr>
        <w:pict w14:anchorId="5B7240B1">
          <v:shape id="Connecteur droit avec flèche 20524" o:spid="_x0000_s1287" type="#_x0000_t32" style="position:absolute;left:0;text-align:left;margin-left:-98.95pt;margin-top:219.45pt;width:30.7pt;height:18.7pt;flip:x y;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" strokecolor="#4e6128 [1606]" strokeweight="2.25pt">
            <v:stroke endarrow="open"/>
            <o:lock v:ext="edit" shapetype="f"/>
          </v:shape>
        </w:pict>
      </w:r>
    </w:p>
    <w:p w14:paraId="10C5400D" w14:textId="77777777" w:rsidR="00710CA2" w:rsidRDefault="00710CA2" w:rsidP="00710CA2">
      <w:pPr>
        <w:rPr>
          <w:rFonts w:cs="Arial"/>
        </w:rPr>
      </w:pPr>
    </w:p>
    <w:p w14:paraId="7A36FB53" w14:textId="77777777" w:rsidR="00710CA2" w:rsidRDefault="00710CA2" w:rsidP="00710CA2">
      <w:pPr>
        <w:rPr>
          <w:rFonts w:cs="Arial"/>
        </w:rPr>
      </w:pPr>
    </w:p>
    <w:p w14:paraId="2A549FBB" w14:textId="77777777" w:rsidR="00710CA2" w:rsidRDefault="00710CA2" w:rsidP="00710CA2">
      <w:pPr>
        <w:rPr>
          <w:rFonts w:cs="Arial"/>
        </w:rPr>
      </w:pPr>
    </w:p>
    <w:p w14:paraId="0B809716" w14:textId="77777777" w:rsidR="00710CA2" w:rsidRDefault="00710CA2" w:rsidP="00710CA2">
      <w:pPr>
        <w:rPr>
          <w:rFonts w:cs="Arial"/>
        </w:rPr>
      </w:pPr>
    </w:p>
    <w:p w14:paraId="5F30EBC6" w14:textId="77777777" w:rsidR="00710CA2" w:rsidRDefault="00710CA2" w:rsidP="00710CA2">
      <w:pPr>
        <w:rPr>
          <w:rFonts w:cs="Arial"/>
        </w:rPr>
      </w:pPr>
    </w:p>
    <w:p w14:paraId="72D20163" w14:textId="77777777" w:rsidR="00710CA2" w:rsidRDefault="00710CA2" w:rsidP="00710CA2">
      <w:pPr>
        <w:rPr>
          <w:rFonts w:cs="Arial"/>
        </w:rPr>
      </w:pPr>
    </w:p>
    <w:p w14:paraId="7D8C39D5" w14:textId="77777777" w:rsidR="00710CA2" w:rsidRDefault="00710CA2" w:rsidP="00710CA2">
      <w:pPr>
        <w:rPr>
          <w:rFonts w:cs="Arial"/>
        </w:rPr>
      </w:pPr>
    </w:p>
    <w:p w14:paraId="07939EC9" w14:textId="77777777" w:rsidR="00710CA2" w:rsidRDefault="00710CA2" w:rsidP="00710CA2">
      <w:pPr>
        <w:rPr>
          <w:rFonts w:cs="Arial"/>
        </w:rPr>
      </w:pPr>
    </w:p>
    <w:p w14:paraId="453F48FB" w14:textId="77777777" w:rsidR="00710CA2" w:rsidRDefault="00710CA2" w:rsidP="00710CA2">
      <w:pPr>
        <w:rPr>
          <w:rFonts w:cs="Arial"/>
        </w:rPr>
      </w:pPr>
    </w:p>
    <w:p w14:paraId="27DF955C" w14:textId="77777777" w:rsidR="00710CA2" w:rsidRDefault="00710CA2" w:rsidP="00710CA2">
      <w:pPr>
        <w:rPr>
          <w:rFonts w:cs="Arial"/>
        </w:rPr>
      </w:pPr>
    </w:p>
    <w:p w14:paraId="4771AB89" w14:textId="77777777" w:rsidR="00710CA2" w:rsidRDefault="00710CA2" w:rsidP="00710CA2">
      <w:pPr>
        <w:rPr>
          <w:rFonts w:cs="Arial"/>
        </w:rPr>
      </w:pPr>
    </w:p>
    <w:p w14:paraId="6ECE7AB0" w14:textId="77777777" w:rsidR="00710CA2" w:rsidRDefault="00710CA2" w:rsidP="00710CA2">
      <w:pPr>
        <w:rPr>
          <w:rFonts w:cs="Arial"/>
        </w:rPr>
      </w:pPr>
    </w:p>
    <w:p w14:paraId="02459C91" w14:textId="77777777" w:rsidR="00710CA2" w:rsidRDefault="00710CA2" w:rsidP="00710CA2">
      <w:pPr>
        <w:rPr>
          <w:rFonts w:cs="Arial"/>
        </w:rPr>
      </w:pPr>
    </w:p>
    <w:p w14:paraId="43940612" w14:textId="77777777" w:rsidR="00710CA2" w:rsidRDefault="00710CA2" w:rsidP="00710CA2">
      <w:pPr>
        <w:rPr>
          <w:rFonts w:cs="Arial"/>
        </w:rPr>
      </w:pPr>
    </w:p>
    <w:p w14:paraId="20B9BE81" w14:textId="77777777" w:rsidR="00710CA2" w:rsidRDefault="00710CA2" w:rsidP="00710CA2">
      <w:pPr>
        <w:rPr>
          <w:rFonts w:cs="Arial"/>
        </w:rPr>
      </w:pPr>
    </w:p>
    <w:p w14:paraId="10CE1CCE" w14:textId="77777777" w:rsidR="00710CA2" w:rsidRDefault="00710CA2" w:rsidP="00710CA2">
      <w:pPr>
        <w:rPr>
          <w:rFonts w:cs="Arial"/>
        </w:rPr>
      </w:pPr>
    </w:p>
    <w:p w14:paraId="4E33B851" w14:textId="77777777" w:rsidR="00710CA2" w:rsidRDefault="00710CA2" w:rsidP="00710CA2">
      <w:pPr>
        <w:rPr>
          <w:rFonts w:cs="Arial"/>
        </w:rPr>
      </w:pPr>
    </w:p>
    <w:p w14:paraId="3132DF15" w14:textId="77777777" w:rsidR="00710CA2" w:rsidRDefault="00710CA2" w:rsidP="00710CA2">
      <w:pPr>
        <w:rPr>
          <w:rFonts w:cs="Arial"/>
        </w:rPr>
      </w:pPr>
    </w:p>
    <w:p w14:paraId="07A4F270" w14:textId="77777777" w:rsidR="00710CA2" w:rsidRDefault="00710CA2" w:rsidP="00710CA2">
      <w:pPr>
        <w:rPr>
          <w:rFonts w:cs="Arial"/>
        </w:rPr>
      </w:pPr>
    </w:p>
    <w:p w14:paraId="5DF562F1" w14:textId="77777777" w:rsidR="00710CA2" w:rsidRDefault="00710CA2" w:rsidP="00710CA2">
      <w:pPr>
        <w:rPr>
          <w:rFonts w:cs="Arial"/>
        </w:rPr>
      </w:pPr>
    </w:p>
    <w:p w14:paraId="29E1907E" w14:textId="77777777" w:rsidR="00710CA2" w:rsidRDefault="00710CA2" w:rsidP="00710CA2">
      <w:pPr>
        <w:rPr>
          <w:rFonts w:cs="Arial"/>
        </w:rPr>
      </w:pPr>
    </w:p>
    <w:p w14:paraId="4D70FC8D" w14:textId="77777777" w:rsidR="00710CA2" w:rsidRDefault="00710CA2">
      <w:pPr>
        <w:spacing w:after="200" w:line="276" w:lineRule="auto"/>
        <w:jc w:val="left"/>
        <w:rPr>
          <w:rFonts w:cs="Arial"/>
        </w:rPr>
      </w:pPr>
    </w:p>
    <w:p w14:paraId="029591B5" w14:textId="77777777" w:rsidR="00710CA2" w:rsidRDefault="00710CA2" w:rsidP="00710CA2"/>
    <w:p w14:paraId="3F03701F" w14:textId="77777777" w:rsidR="00710CA2" w:rsidRDefault="00710CA2" w:rsidP="00710CA2"/>
    <w:p w14:paraId="01F124EB" w14:textId="77777777" w:rsidR="00710CA2" w:rsidRDefault="00710CA2" w:rsidP="00710CA2"/>
    <w:p w14:paraId="1B21F2B6" w14:textId="77777777" w:rsidR="00710CA2" w:rsidRDefault="00710CA2" w:rsidP="00710CA2"/>
    <w:p w14:paraId="0068F176" w14:textId="77777777" w:rsidR="00710CA2" w:rsidRDefault="00710CA2" w:rsidP="00710CA2"/>
    <w:p w14:paraId="5503EEF8" w14:textId="77777777" w:rsidR="00710CA2" w:rsidRDefault="00710CA2" w:rsidP="00710CA2"/>
    <w:p w14:paraId="12F3754B" w14:textId="77777777" w:rsidR="00710CA2" w:rsidRPr="007A1574" w:rsidRDefault="00710CA2" w:rsidP="00710CA2">
      <w:r>
        <w:t>Modifier la valeur de d sur EFICN en fonction de la hauteur déterminée page 3, puis valider et simuler.</w:t>
      </w:r>
    </w:p>
    <w:p w14:paraId="20E76DE7" w14:textId="77777777" w:rsidR="00710CA2" w:rsidRDefault="00710CA2" w:rsidP="00710CA2">
      <w:pPr>
        <w:pStyle w:val="Attention"/>
        <w:tabs>
          <w:tab w:val="left" w:pos="0"/>
        </w:tabs>
        <w:ind w:left="0" w:firstLine="0"/>
        <w:rPr>
          <w:lang w:eastAsia="en-GB"/>
        </w:rPr>
      </w:pPr>
      <w:r>
        <w:rPr>
          <w:lang w:eastAsia="en-GB"/>
        </w:rPr>
        <w:t>Effectuer une copie d’écran des trajectoires d’outil de cette opération.</w:t>
      </w:r>
    </w:p>
    <w:p w14:paraId="696FFE79" w14:textId="77777777" w:rsidR="00710CA2" w:rsidRDefault="00710CA2">
      <w:pPr>
        <w:spacing w:after="200" w:line="276" w:lineRule="auto"/>
        <w:jc w:val="left"/>
        <w:rPr>
          <w:rFonts w:cs="Arial"/>
        </w:rPr>
      </w:pPr>
    </w:p>
    <w:p w14:paraId="088253B5" w14:textId="77777777" w:rsidR="00710CA2" w:rsidRDefault="00710CA2" w:rsidP="00A25C80">
      <w:pPr>
        <w:rPr>
          <w:rFonts w:cs="Arial"/>
        </w:rPr>
      </w:pPr>
    </w:p>
    <w:p w14:paraId="0AD201E0" w14:textId="77777777" w:rsidR="009811D3" w:rsidRDefault="009811D3" w:rsidP="00710CA2">
      <w:pPr>
        <w:pStyle w:val="Titre3"/>
      </w:pPr>
      <w:r>
        <w:t>Simuler la phase</w:t>
      </w:r>
    </w:p>
    <w:p w14:paraId="359EADEA" w14:textId="77777777" w:rsidR="00710CA2" w:rsidRPr="00710CA2" w:rsidRDefault="00710CA2" w:rsidP="00710CA2">
      <w:r>
        <w:t>Il peut être utile de simuler la totalité de la phase afin de vérifier l’ensemble des trajectoires d’outil et éliminer les collisions pièce-outil.</w:t>
      </w:r>
      <w:r w:rsidRPr="00710CA2">
        <w:rPr>
          <w:noProof/>
          <w:lang w:eastAsia="en-GB"/>
        </w:rPr>
        <w:t xml:space="preserve"> </w:t>
      </w:r>
    </w:p>
    <w:p w14:paraId="2382C50C" w14:textId="77777777" w:rsidR="009811D3" w:rsidRDefault="00710CA2" w:rsidP="00A25C80">
      <w:pPr>
        <w:rPr>
          <w:rFonts w:cs="Arial"/>
        </w:rPr>
      </w:pPr>
      <w:r>
        <w:rPr>
          <w:noProof/>
          <w:lang w:eastAsia="fr-FR"/>
        </w:rPr>
        <w:drawing>
          <wp:anchor distT="0" distB="0" distL="114300" distR="114300" simplePos="0" relativeHeight="252252160" behindDoc="1" locked="0" layoutInCell="1" allowOverlap="1" wp14:anchorId="4928A2E9" wp14:editId="36FEB1F7">
            <wp:simplePos x="0" y="0"/>
            <wp:positionH relativeFrom="column">
              <wp:posOffset>2315210</wp:posOffset>
            </wp:positionH>
            <wp:positionV relativeFrom="paragraph">
              <wp:posOffset>19685</wp:posOffset>
            </wp:positionV>
            <wp:extent cx="1853565" cy="2000885"/>
            <wp:effectExtent l="0" t="0" r="0" b="0"/>
            <wp:wrapTight wrapText="bothSides">
              <wp:wrapPolygon edited="0">
                <wp:start x="0" y="0"/>
                <wp:lineTo x="0" y="21387"/>
                <wp:lineTo x="21311" y="21387"/>
                <wp:lineTo x="21311" y="0"/>
                <wp:lineTo x="0" y="0"/>
              </wp:wrapPolygon>
            </wp:wrapTight>
            <wp:docPr id="21633" name="Image 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3565" cy="2000885"/>
                    </a:xfrm>
                    <a:prstGeom prst="rect">
                      <a:avLst/>
                    </a:prstGeom>
                  </pic:spPr>
                </pic:pic>
              </a:graphicData>
            </a:graphic>
          </wp:anchor>
        </w:drawing>
      </w:r>
    </w:p>
    <w:p w14:paraId="6ACE2B6F" w14:textId="77777777" w:rsidR="00710CA2" w:rsidRDefault="006153C0">
      <w:pPr>
        <w:spacing w:after="200" w:line="276" w:lineRule="auto"/>
        <w:jc w:val="left"/>
        <w:rPr>
          <w:rFonts w:cs="Arial"/>
        </w:rPr>
      </w:pPr>
      <w:r>
        <w:rPr>
          <w:rFonts w:cs="Arial"/>
          <w:noProof/>
          <w:lang w:val="en-GB" w:eastAsia="en-GB"/>
        </w:rPr>
        <w:pict w14:anchorId="63FE2B18">
          <v:group id="Groupe 21636" o:spid="_x0000_s1284" style="position:absolute;margin-left:.35pt;margin-top:2.55pt;width:128.55pt;height:57.75pt;z-index:252257280;mso-width-relative:margin;mso-height-relative:margin" coordsize="1742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">
            <v:shape id="Image 46" o:spid="_x0000_s1286" type="#_x0000_t75" style="position:absolute;width:17425;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FXXEAAAA2wAAAA8AAABkcnMvZG93bnJldi54bWxEj8FqwzAQRO+B/IPYQG+JHLcxwY0SSqBQ&#10;6ClOfMhta21lU2tlLDVy/z4qFHocZuYNsztMthc3Gn3nWMF6lYEgbpzu2Ci4nF+XWxA+IGvsHZOC&#10;H/Jw2M9nOyy1i3yiWxWMSBD2JSpoQxhKKX3TkkW/cgNx8j7daDEkORqpR4wJbnuZZ1khLXacFloc&#10;6NhS81V9WwXdsH7P88IcY15dN9E81vGjqJV6WEwvzyACTeE//Nd+0wqeCvj9kn6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SFXXEAAAA2wAAAA8AAAAAAAAAAAAAAAAA&#10;nwIAAGRycy9kb3ducmV2LnhtbFBLBQYAAAAABAAEAPcAAACQAwAAAAA=&#10;">
              <v:imagedata r:id="rId52" o:title=""/>
              <v:path arrowok="t"/>
            </v:shape>
            <v:oval id="Ellipse 21635" o:spid="_x0000_s1285" style="position:absolute;left:9920;top:2329;width:2699;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QwMcA&#10;AADeAAAADwAAAGRycy9kb3ducmV2LnhtbESPT2vCQBTE70K/w/IKvYhuElE0ZpVSUKQntUU9PrKv&#10;+WP2bciumn77bqHQ4zAzv2GydW8acafOVZYVxOMIBHFudcWFgs+PzWgOwnlkjY1lUvBNDtarp0GG&#10;qbYPPtD96AsRIOxSVFB636ZSurwkg25sW+LgfdnOoA+yK6Tu8BHgppFJFM2kwYrDQoktvZWUX483&#10;o+BAl/q8vw7jpF7I6t2cNvn2HCv18ty/LkF46v1/+K+90wqSeDaZwu+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EMDHAAAA3gAAAA8AAAAAAAAAAAAAAAAAmAIAAGRy&#10;cy9kb3ducmV2LnhtbFBLBQYAAAAABAAEAPUAAACMAwAAAAA=&#10;" filled="f" strokecolor="#76923c [2406]" strokeweight="2pt"/>
          </v:group>
        </w:pict>
      </w:r>
    </w:p>
    <w:p w14:paraId="02652582" w14:textId="77777777" w:rsidR="00710CA2" w:rsidRDefault="006153C0">
      <w:pPr>
        <w:spacing w:after="200" w:line="276" w:lineRule="auto"/>
        <w:jc w:val="left"/>
        <w:rPr>
          <w:rFonts w:cs="Arial"/>
        </w:rPr>
      </w:pPr>
      <w:r>
        <w:rPr>
          <w:rFonts w:cs="Arial"/>
          <w:noProof/>
          <w:lang w:val="en-GB" w:eastAsia="en-GB"/>
        </w:rPr>
        <w:pict w14:anchorId="28C813CF">
          <v:group id="Groupe 21661" o:spid="_x0000_s1276" style="position:absolute;margin-left:293.55pt;margin-top:14.25pt;width:171.95pt;height:89.75pt;z-index:252264448" coordsize="21835,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">
            <v:shape id="Zone de texte 21634" o:spid="_x0000_s1277" type="#_x0000_t202" style="position:absolute;top:8382;width:1120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M7sUA&#10;AADeAAAADwAAAGRycy9kb3ducmV2LnhtbESPQWvCQBSE74X+h+UVvNVNtIikriIVpfTWjRdvj+xr&#10;Esy+TXdXTf59VxB6HGbmG2a1GWwnruRD61hBPs1AEFfOtFwrOJb71yWIEJENdo5JwUgBNuvnpxUW&#10;xt34m6461iJBOBSooImxL6QMVUMWw9T1xMn7cd5iTNLX0ni8Jbjt5CzLFtJiy2mhwZ4+GqrO+mIV&#10;nPZe9ydddgdbthc75nr39TsqNXkZtu8gIg3xP/xofxoFs3wxf4P7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UzuxQAAAN4AAAAPAAAAAAAAAAAAAAAAAJgCAABkcnMv&#10;ZG93bnJldi54bWxQSwUGAAAAAAQABAD1AAAAigMAAAAA&#10;" fillcolor="white [3201]" strokecolor="#4e6128 [1606]" strokeweight="1.5pt">
              <v:textbox>
                <w:txbxContent>
                  <w:p w14:paraId="3C26F416" w14:textId="77777777" w:rsidR="004E7B3B" w:rsidRPr="001E7194" w:rsidRDefault="004E7B3B" w:rsidP="00710CA2">
                    <w:pPr>
                      <w:rPr>
                        <w:b/>
                        <w:color w:val="4F6228" w:themeColor="accent3" w:themeShade="80"/>
                      </w:rPr>
                    </w:pPr>
                    <w:r>
                      <w:rPr>
                        <w:b/>
                        <w:color w:val="4F6228" w:themeColor="accent3" w:themeShade="80"/>
                      </w:rPr>
                      <w:t>Puis valider</w:t>
                    </w:r>
                  </w:p>
                </w:txbxContent>
              </v:textbox>
            </v:shape>
            <v:shape id="Zone de texte 21639" o:spid="_x0000_s1278" type="#_x0000_t202" style="position:absolute;left:2857;width:18978;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jcMUA&#10;AADeAAAADwAAAGRycy9kb3ducmV2LnhtbESPQWvCQBSE74X+h+UVvNVNFKSmriIVpfTmxou3R/Y1&#10;CWbfprurJv++WxB6HGbmG2a1GWwnbuRD61hBPs1AEFfOtFwrOJX71zcQISIb7ByTgpECbNbPTyss&#10;jLvzkW461iJBOBSooImxL6QMVUMWw9T1xMn7dt5iTNLX0ni8J7jt5CzLFtJiy2mhwZ4+Gqou+moV&#10;nPde92dddgdbtlc75nr39TMqNXkZtu8gIg3xP/xofxoFs3wxX8Lf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ONwxQAAAN4AAAAPAAAAAAAAAAAAAAAAAJgCAABkcnMv&#10;ZG93bnJldi54bWxQSwUGAAAAAAQABAD1AAAAigMAAAAA&#10;" fillcolor="white [3201]" strokecolor="#4e6128 [1606]" strokeweight="1.5pt">
              <v:textbox>
                <w:txbxContent>
                  <w:p w14:paraId="5C227A7E" w14:textId="77777777" w:rsidR="004E7B3B" w:rsidRPr="001E7194" w:rsidRDefault="004E7B3B" w:rsidP="00710CA2">
                    <w:pPr>
                      <w:rPr>
                        <w:b/>
                        <w:color w:val="4F6228" w:themeColor="accent3" w:themeShade="80"/>
                      </w:rPr>
                    </w:pPr>
                    <w:r>
                      <w:rPr>
                        <w:b/>
                        <w:color w:val="4F6228" w:themeColor="accent3" w:themeShade="80"/>
                      </w:rPr>
                      <w:t>Sélectionner enlèvement de matière</w:t>
                    </w:r>
                  </w:p>
                </w:txbxContent>
              </v:textbox>
            </v:shape>
            <v:shape id="Connecteur droit avec flèche 21640" o:spid="_x0000_s1279" type="#_x0000_t32" style="position:absolute;top:2381;width:2755;height:33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r7sQAAADeAAAADwAAAGRycy9kb3ducmV2LnhtbESPy4rCMBSG9wO+QziCGxnT1qGMHaOI&#10;oLgdL+Dy2Bzbjs1JbaLWtzeLAZc//41vOu9MLe7UusqygngUgSDOra64ULDfrT6/QTiPrLG2TAqe&#10;5GA+631MMdP2wb903/pChBF2GSoovW8yKV1ekkE3sg1x8M62NeiDbAupW3yEcVPLJIpSabDi8FBi&#10;Q8uS8sv2ZhTwcDKUu7/TMY7Xq+R6OI2XZFipQb9b/IDw1Pl3+L+90QqSOP0KAAEnoI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2vuxAAAAN4AAAAPAAAAAAAAAAAA&#10;AAAAAKECAABkcnMvZG93bnJldi54bWxQSwUGAAAAAAQABAD5AAAAkgMAAAAA&#10;" strokecolor="#4f6228" strokeweight="2.25pt">
              <v:stroke endarrow="open"/>
              <o:lock v:ext="edit" shapetype="f"/>
            </v:shape>
          </v:group>
        </w:pict>
      </w:r>
    </w:p>
    <w:p w14:paraId="7D5C9A27" w14:textId="77777777" w:rsidR="00710CA2" w:rsidRDefault="00710CA2">
      <w:pPr>
        <w:spacing w:after="200" w:line="276" w:lineRule="auto"/>
        <w:jc w:val="left"/>
        <w:rPr>
          <w:rFonts w:cs="Arial"/>
        </w:rPr>
      </w:pPr>
    </w:p>
    <w:p w14:paraId="6492D7A2" w14:textId="77777777" w:rsidR="00EE02C9" w:rsidRDefault="006153C0">
      <w:pPr>
        <w:spacing w:after="200" w:line="276" w:lineRule="auto"/>
        <w:jc w:val="left"/>
        <w:rPr>
          <w:rFonts w:cs="Arial"/>
        </w:rPr>
      </w:pPr>
      <w:r>
        <w:rPr>
          <w:noProof/>
          <w:lang w:val="en-GB" w:eastAsia="en-GB"/>
        </w:rPr>
        <w:pict w14:anchorId="1EACA8BE">
          <v:oval id="Ellipse 47" o:spid="_x0000_s1283" style="position:absolute;margin-left:192.55pt;margin-top:.4pt;width:110.2pt;height:17.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" filled="f" strokecolor="#76923c [2406]" strokeweight="2pt"/>
        </w:pict>
      </w:r>
    </w:p>
    <w:p w14:paraId="7067505E" w14:textId="77777777" w:rsidR="00710CA2" w:rsidRDefault="00710CA2">
      <w:pPr>
        <w:spacing w:after="200" w:line="276" w:lineRule="auto"/>
        <w:jc w:val="left"/>
        <w:rPr>
          <w:rFonts w:cs="Arial"/>
        </w:rPr>
      </w:pPr>
    </w:p>
    <w:p w14:paraId="46832347" w14:textId="77777777" w:rsidR="00710CA2" w:rsidRDefault="00710CA2">
      <w:pPr>
        <w:spacing w:after="200" w:line="276" w:lineRule="auto"/>
        <w:jc w:val="left"/>
        <w:rPr>
          <w:rFonts w:cs="Arial"/>
        </w:rPr>
      </w:pPr>
    </w:p>
    <w:p w14:paraId="2FED41D2" w14:textId="77777777" w:rsidR="00F91279" w:rsidRDefault="00F91279" w:rsidP="00710CA2">
      <w:pPr>
        <w:pStyle w:val="Titre3"/>
      </w:pPr>
      <w:r>
        <w:t>Coder le programme</w:t>
      </w:r>
    </w:p>
    <w:p w14:paraId="3C02E5C3" w14:textId="77777777" w:rsidR="00710CA2" w:rsidRDefault="00710CA2" w:rsidP="00710CA2">
      <w:r>
        <w:t>Une fois les trajectoires d’outils définies pour chaque opération, le logiciel peut générer le programme d’usinage.</w:t>
      </w:r>
    </w:p>
    <w:p w14:paraId="563546D3" w14:textId="77777777" w:rsidR="00710CA2" w:rsidRDefault="00710CA2" w:rsidP="00710CA2">
      <w:r>
        <w:t>Pour cela, il compile les trajectoires dans un seul fichier, puis il traduit le tout en programme d’usinage à l’aide d’un post-processeur.</w:t>
      </w:r>
    </w:p>
    <w:p w14:paraId="54EAF673" w14:textId="77777777" w:rsidR="00710CA2" w:rsidRDefault="00710CA2" w:rsidP="00710CA2">
      <w:r>
        <w:t>Le post processeur est un fichier qui regroupe les caractéristiques de la machine outil :</w:t>
      </w:r>
    </w:p>
    <w:p w14:paraId="54FD85E6" w14:textId="77777777" w:rsidR="00710CA2" w:rsidRDefault="00710CA2" w:rsidP="00710CA2">
      <w:pPr>
        <w:numPr>
          <w:ilvl w:val="0"/>
          <w:numId w:val="29"/>
        </w:numPr>
        <w:tabs>
          <w:tab w:val="left" w:leader="dot" w:pos="9072"/>
        </w:tabs>
      </w:pPr>
      <w:r>
        <w:t>langage machine (NUM 1060 par exemple)</w:t>
      </w:r>
    </w:p>
    <w:p w14:paraId="1D06A684" w14:textId="77777777" w:rsidR="00710CA2" w:rsidRDefault="00710CA2" w:rsidP="00710CA2">
      <w:pPr>
        <w:numPr>
          <w:ilvl w:val="0"/>
          <w:numId w:val="29"/>
        </w:numPr>
        <w:tabs>
          <w:tab w:val="left" w:leader="dot" w:pos="9072"/>
        </w:tabs>
      </w:pPr>
      <w:r>
        <w:t>définition et course des axes</w:t>
      </w:r>
    </w:p>
    <w:p w14:paraId="232EE741" w14:textId="77777777" w:rsidR="00710CA2" w:rsidRDefault="00710CA2" w:rsidP="00710CA2">
      <w:pPr>
        <w:numPr>
          <w:ilvl w:val="0"/>
          <w:numId w:val="29"/>
        </w:numPr>
        <w:tabs>
          <w:tab w:val="left" w:leader="dot" w:pos="9072"/>
        </w:tabs>
      </w:pPr>
      <w:r>
        <w:t>vitesses d’avance et de broche</w:t>
      </w:r>
    </w:p>
    <w:p w14:paraId="596A5F29" w14:textId="77777777" w:rsidR="00710CA2" w:rsidRDefault="00710CA2" w:rsidP="00710CA2">
      <w:pPr>
        <w:numPr>
          <w:ilvl w:val="0"/>
          <w:numId w:val="29"/>
        </w:numPr>
        <w:tabs>
          <w:tab w:val="left" w:leader="dot" w:pos="9072"/>
        </w:tabs>
      </w:pPr>
      <w:r>
        <w:t>points de changement outil</w:t>
      </w:r>
    </w:p>
    <w:p w14:paraId="60D18AB9" w14:textId="77777777" w:rsidR="00710CA2" w:rsidRDefault="00710CA2" w:rsidP="00710CA2">
      <w:pPr>
        <w:numPr>
          <w:ilvl w:val="0"/>
          <w:numId w:val="29"/>
        </w:numPr>
        <w:tabs>
          <w:tab w:val="left" w:leader="dot" w:pos="9072"/>
        </w:tabs>
      </w:pPr>
      <w:r>
        <w:t>lignes d’initialisation en début de programme</w:t>
      </w:r>
    </w:p>
    <w:p w14:paraId="61C3CB73" w14:textId="77777777" w:rsidR="00710CA2" w:rsidRDefault="00710CA2" w:rsidP="00710CA2">
      <w:pPr>
        <w:numPr>
          <w:ilvl w:val="0"/>
          <w:numId w:val="29"/>
        </w:numPr>
        <w:tabs>
          <w:tab w:val="left" w:leader="dot" w:pos="9072"/>
        </w:tabs>
      </w:pPr>
      <w:r>
        <w:t>instructions spécifiques (gestion des outils, lubrification, …)</w:t>
      </w:r>
    </w:p>
    <w:p w14:paraId="2F60D85D" w14:textId="77777777" w:rsidR="00710CA2" w:rsidRPr="00710CA2" w:rsidRDefault="00710CA2" w:rsidP="00710CA2"/>
    <w:p w14:paraId="31593C9B" w14:textId="77777777" w:rsidR="00710CA2" w:rsidRDefault="00710CA2" w:rsidP="00710CA2">
      <w:pPr>
        <w:pStyle w:val="Attention"/>
        <w:ind w:left="0" w:firstLine="0"/>
      </w:pPr>
      <w:r>
        <w:rPr>
          <w:noProof/>
          <w:lang w:eastAsia="fr-FR"/>
        </w:rPr>
        <w:drawing>
          <wp:anchor distT="0" distB="0" distL="114300" distR="114300" simplePos="0" relativeHeight="252206080" behindDoc="1" locked="0" layoutInCell="1" allowOverlap="1" wp14:anchorId="60D251DF" wp14:editId="7F9BB179">
            <wp:simplePos x="0" y="0"/>
            <wp:positionH relativeFrom="column">
              <wp:posOffset>3775075</wp:posOffset>
            </wp:positionH>
            <wp:positionV relativeFrom="paragraph">
              <wp:posOffset>67310</wp:posOffset>
            </wp:positionV>
            <wp:extent cx="2561590" cy="2259965"/>
            <wp:effectExtent l="0" t="0" r="0" b="6985"/>
            <wp:wrapTight wrapText="bothSides">
              <wp:wrapPolygon edited="0">
                <wp:start x="0" y="0"/>
                <wp:lineTo x="0" y="21485"/>
                <wp:lineTo x="21364" y="21485"/>
                <wp:lineTo x="21364"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399" t="-258" r="57254" b="32558"/>
                    <a:stretch/>
                  </pic:blipFill>
                  <pic:spPr bwMode="auto">
                    <a:xfrm>
                      <a:off x="0" y="0"/>
                      <a:ext cx="2561590" cy="2259965"/>
                    </a:xfrm>
                    <a:prstGeom prst="rect">
                      <a:avLst/>
                    </a:prstGeom>
                    <a:ln>
                      <a:noFill/>
                    </a:ln>
                    <a:extLst>
                      <a:ext uri="{53640926-AAD7-44d8-BBD7-CCE9431645EC}">
                        <a14:shadowObscured xmlns:a14="http://schemas.microsoft.com/office/drawing/2010/main"/>
                      </a:ext>
                    </a:extLst>
                  </pic:spPr>
                </pic:pic>
              </a:graphicData>
            </a:graphic>
          </wp:anchor>
        </w:drawing>
      </w:r>
      <w:r>
        <w:t>Voir page 9-10-11 du dossier « ressources EFICN »</w:t>
      </w:r>
    </w:p>
    <w:p w14:paraId="4776D176" w14:textId="77777777" w:rsidR="00710CA2" w:rsidRPr="00710CA2" w:rsidRDefault="00710CA2" w:rsidP="00710CA2"/>
    <w:p w14:paraId="344E7CD3" w14:textId="77777777" w:rsidR="003E05F5" w:rsidRDefault="006153C0" w:rsidP="00710CA2">
      <w:pPr>
        <w:pStyle w:val="Titre3"/>
        <w:numPr>
          <w:ilvl w:val="0"/>
          <w:numId w:val="0"/>
        </w:numPr>
        <w:ind w:left="1440"/>
        <w:rPr>
          <w:rFonts w:cs="Arial"/>
        </w:rPr>
      </w:pPr>
      <w:r>
        <w:rPr>
          <w:noProof/>
          <w:lang w:val="en-GB" w:eastAsia="en-GB"/>
        </w:rPr>
        <w:pict w14:anchorId="12F46A84">
          <v:group id="Groupe 21641" o:spid="_x0000_s1280" style="position:absolute;left:0;text-align:left;margin-left:26.05pt;margin-top:2.05pt;width:112.9pt;height:48.9pt;z-index:252260352;mso-width-relative:margin;mso-height-relative:margin" coordsize="1742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">
            <v:shape id="Image 21638" o:spid="_x0000_s1282" type="#_x0000_t75" style="position:absolute;width:17425;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jsPDAAAA3gAAAA8AAABkcnMvZG93bnJldi54bWxETz1rwzAQ3Qv9D+IK3RrZCjHFjRJKoBDo&#10;VCcZul2tq2xqnYylRM6/j4ZCxsf7Xm9nN4gLTaH3rKFcFCCIW296thqOh4+XVxAhIhscPJOGKwXY&#10;bh4f1lgbn/iLLk20IodwqFFDF+NYSxnajhyGhR+JM/frJ4cxw8lKM2HK4W6Qqigq6bDn3NDhSLuO&#10;2r/m7DT0Y/mpVGV3STXfq2SXp/RTnbR+fprf30BEmuNd/O/eGw2qrJZ5b76Tr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yOw8MAAADeAAAADwAAAAAAAAAAAAAAAACf&#10;AgAAZHJzL2Rvd25yZXYueG1sUEsFBgAAAAAEAAQA9wAAAI8DAAAAAA==&#10;">
              <v:imagedata r:id="rId54" o:title=""/>
              <v:path arrowok="t"/>
            </v:shape>
            <v:oval id="Ellipse 21637" o:spid="_x0000_s1281" style="position:absolute;left:11645;top:2415;width:2699;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rLMgA&#10;AADeAAAADwAAAGRycy9kb3ducmV2LnhtbESPQWvCQBSE74X+h+UVvBTdJAWrqauUgqV4qqkYj4/s&#10;axLNvg3Z1aT/visIHoeZ+YZZrAbTiAt1rrasIJ5EIIgLq2suFex+1uMZCOeRNTaWScEfOVgtHx8W&#10;mGrb85YumS9FgLBLUUHlfZtK6YqKDLqJbYmD92s7gz7IrpS6wz7ATSOTKJpKgzWHhQpb+qioOGVn&#10;o2BLh2P+fXqOk+Nc1huzXxefeazU6Gl4fwPhafD38K39pRUk8fTlFa53w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4issyAAAAN4AAAAPAAAAAAAAAAAAAAAAAJgCAABk&#10;cnMvZG93bnJldi54bWxQSwUGAAAAAAQABAD1AAAAjQMAAAAA&#10;" filled="f" strokecolor="#76923c [2406]" strokeweight="2pt"/>
          </v:group>
        </w:pict>
      </w:r>
    </w:p>
    <w:p w14:paraId="42178624" w14:textId="77777777" w:rsidR="003E05F5" w:rsidRDefault="003E05F5" w:rsidP="00710CA2">
      <w:pPr>
        <w:pStyle w:val="Titre3"/>
        <w:numPr>
          <w:ilvl w:val="0"/>
          <w:numId w:val="0"/>
        </w:numPr>
        <w:ind w:left="1440"/>
        <w:rPr>
          <w:rFonts w:cs="Arial"/>
        </w:rPr>
      </w:pPr>
    </w:p>
    <w:p w14:paraId="1B81E49A" w14:textId="77777777" w:rsidR="003E05F5" w:rsidRDefault="003E05F5" w:rsidP="00710CA2">
      <w:pPr>
        <w:pStyle w:val="Titre3"/>
        <w:numPr>
          <w:ilvl w:val="0"/>
          <w:numId w:val="0"/>
        </w:numPr>
        <w:ind w:left="1440"/>
        <w:rPr>
          <w:rFonts w:cs="Arial"/>
        </w:rPr>
      </w:pPr>
    </w:p>
    <w:p w14:paraId="612BB365" w14:textId="77777777" w:rsidR="003E05F5" w:rsidRDefault="003E05F5" w:rsidP="00710CA2">
      <w:pPr>
        <w:pStyle w:val="Titre3"/>
        <w:numPr>
          <w:ilvl w:val="0"/>
          <w:numId w:val="0"/>
        </w:numPr>
        <w:ind w:left="1440"/>
        <w:rPr>
          <w:rFonts w:cs="Arial"/>
        </w:rPr>
      </w:pPr>
    </w:p>
    <w:p w14:paraId="648E2685" w14:textId="77777777" w:rsidR="00F91279" w:rsidRDefault="003E05F5" w:rsidP="003E05F5">
      <w:r>
        <w:t>Nous allons ensuite pouvoir fabriquer le noyau coté mobile des jetons.</w:t>
      </w:r>
    </w:p>
    <w:p w14:paraId="3C68ADAF" w14:textId="77777777" w:rsidR="003E05F5" w:rsidRDefault="003E05F5" w:rsidP="003E05F5"/>
    <w:p w14:paraId="16DBE599" w14:textId="77777777" w:rsidR="003E05F5" w:rsidRDefault="003E05F5">
      <w:pPr>
        <w:spacing w:after="200" w:line="276" w:lineRule="auto"/>
        <w:jc w:val="left"/>
        <w:rPr>
          <w:rFonts w:ascii="Arial Black" w:hAnsi="Arial Black"/>
          <w:b/>
          <w:bCs/>
          <w:color w:val="C0504D" w:themeColor="accent2"/>
          <w:kern w:val="36"/>
          <w:sz w:val="36"/>
          <w:szCs w:val="48"/>
        </w:rPr>
      </w:pPr>
      <w:r>
        <w:br w:type="page"/>
      </w:r>
    </w:p>
    <w:p w14:paraId="0D03DBF4" w14:textId="77777777" w:rsidR="003E05F5" w:rsidRDefault="003E05F5" w:rsidP="003E05F5">
      <w:pPr>
        <w:pStyle w:val="Titre1"/>
      </w:pPr>
      <w:r>
        <w:t>Fabrication du noyau coté mobile</w:t>
      </w:r>
    </w:p>
    <w:p w14:paraId="6819CA0C" w14:textId="77777777" w:rsidR="003E05F5" w:rsidRDefault="003E05F5" w:rsidP="003E05F5">
      <w:r>
        <w:t>Vous avez à votre disposition un dossier ressource « Centre d’usinage Realméca M+ ».</w:t>
      </w:r>
    </w:p>
    <w:p w14:paraId="40692738" w14:textId="77777777" w:rsidR="003E05F5" w:rsidRDefault="003E05F5" w:rsidP="003E05F5">
      <w:r>
        <w:t>La machine doit être mise sous tension, le téléchargement du programme réalisé.</w:t>
      </w:r>
    </w:p>
    <w:p w14:paraId="1D1268A9" w14:textId="77777777" w:rsidR="00F96E85" w:rsidRDefault="00F96E85" w:rsidP="003E05F5">
      <w:r>
        <w:t>Visualiser votre programme.</w:t>
      </w:r>
    </w:p>
    <w:p w14:paraId="6645E2A6" w14:textId="77777777" w:rsidR="003E05F5" w:rsidRDefault="003E05F5" w:rsidP="003E05F5">
      <w:r>
        <w:t xml:space="preserve">Rentrer </w:t>
      </w:r>
      <w:r w:rsidR="00F96E85">
        <w:t xml:space="preserve">ou vérifier </w:t>
      </w:r>
      <w:r>
        <w:t xml:space="preserve">les </w:t>
      </w:r>
      <w:r w:rsidR="00F96E85">
        <w:t xml:space="preserve">valeurs des </w:t>
      </w:r>
      <w:r>
        <w:t xml:space="preserve">longueurs d’outil </w:t>
      </w:r>
      <w:r w:rsidR="00F96E85">
        <w:t xml:space="preserve">dans la machine </w:t>
      </w:r>
      <w:r>
        <w:t>en fonction du tableau suivant (ou de celui donné par le professeur).</w:t>
      </w:r>
    </w:p>
    <w:tbl>
      <w:tblPr>
        <w:tblStyle w:val="Grille"/>
        <w:tblW w:w="4142" w:type="dxa"/>
        <w:jc w:val="center"/>
        <w:tblLook w:val="04A0" w:firstRow="1" w:lastRow="0" w:firstColumn="1" w:lastColumn="0" w:noHBand="0" w:noVBand="1"/>
      </w:tblPr>
      <w:tblGrid>
        <w:gridCol w:w="793"/>
        <w:gridCol w:w="1157"/>
        <w:gridCol w:w="830"/>
        <w:gridCol w:w="607"/>
        <w:gridCol w:w="689"/>
        <w:gridCol w:w="500"/>
      </w:tblGrid>
      <w:tr w:rsidR="00940F81" w:rsidRPr="00FB7BC7" w14:paraId="33EF3CC1" w14:textId="77777777" w:rsidTr="00A6388F">
        <w:trPr>
          <w:jc w:val="center"/>
        </w:trPr>
        <w:tc>
          <w:tcPr>
            <w:tcW w:w="880" w:type="dxa"/>
            <w:vMerge w:val="restart"/>
            <w:tcBorders>
              <w:top w:val="single" w:sz="12" w:space="0" w:color="auto"/>
              <w:left w:val="single" w:sz="12" w:space="0" w:color="auto"/>
            </w:tcBorders>
            <w:shd w:val="clear" w:color="auto" w:fill="E5DFEC" w:themeFill="accent4" w:themeFillTint="33"/>
            <w:vAlign w:val="center"/>
          </w:tcPr>
          <w:p w14:paraId="2214F08B" w14:textId="77777777" w:rsidR="00940F81" w:rsidRPr="00FB7BC7" w:rsidRDefault="00940F81" w:rsidP="00940F81">
            <w:pPr>
              <w:jc w:val="center"/>
            </w:pPr>
            <w:r w:rsidRPr="00FB7BC7">
              <w:t>N° d’outil</w:t>
            </w:r>
          </w:p>
        </w:tc>
        <w:tc>
          <w:tcPr>
            <w:tcW w:w="1157" w:type="dxa"/>
            <w:vMerge w:val="restart"/>
            <w:tcBorders>
              <w:top w:val="single" w:sz="12" w:space="0" w:color="auto"/>
            </w:tcBorders>
            <w:shd w:val="clear" w:color="auto" w:fill="E5DFEC" w:themeFill="accent4" w:themeFillTint="33"/>
            <w:vAlign w:val="center"/>
          </w:tcPr>
          <w:p w14:paraId="185CD01A" w14:textId="77777777" w:rsidR="00940F81" w:rsidRPr="00FB7BC7" w:rsidRDefault="00940F81" w:rsidP="00940F81">
            <w:pPr>
              <w:jc w:val="center"/>
            </w:pPr>
            <w:r w:rsidRPr="00FB7BC7">
              <w:t>N° correcteur d’outil</w:t>
            </w:r>
          </w:p>
        </w:tc>
        <w:tc>
          <w:tcPr>
            <w:tcW w:w="886" w:type="dxa"/>
            <w:gridSpan w:val="2"/>
            <w:tcBorders>
              <w:top w:val="single" w:sz="12" w:space="0" w:color="auto"/>
            </w:tcBorders>
            <w:shd w:val="clear" w:color="auto" w:fill="E5DFEC" w:themeFill="accent4" w:themeFillTint="33"/>
            <w:vAlign w:val="center"/>
          </w:tcPr>
          <w:p w14:paraId="3BA8337D" w14:textId="77777777" w:rsidR="00940F81" w:rsidRPr="00FB7BC7" w:rsidRDefault="00940F81" w:rsidP="00940F81">
            <w:pPr>
              <w:jc w:val="center"/>
            </w:pPr>
            <w:r w:rsidRPr="00FB7BC7">
              <w:t>Jauges</w:t>
            </w:r>
          </w:p>
        </w:tc>
        <w:tc>
          <w:tcPr>
            <w:tcW w:w="1219" w:type="dxa"/>
            <w:gridSpan w:val="2"/>
            <w:vMerge w:val="restart"/>
            <w:tcBorders>
              <w:top w:val="single" w:sz="12" w:space="0" w:color="auto"/>
              <w:right w:val="single" w:sz="12" w:space="0" w:color="auto"/>
            </w:tcBorders>
            <w:shd w:val="clear" w:color="auto" w:fill="E5DFEC" w:themeFill="accent4" w:themeFillTint="33"/>
            <w:vAlign w:val="center"/>
          </w:tcPr>
          <w:p w14:paraId="3ECC052C" w14:textId="77777777" w:rsidR="00940F81" w:rsidRPr="00FB7BC7" w:rsidRDefault="00940F81" w:rsidP="00940F81">
            <w:pPr>
              <w:jc w:val="center"/>
            </w:pPr>
            <w:r w:rsidRPr="00FB7BC7">
              <w:t xml:space="preserve">@ </w:t>
            </w:r>
            <w:r w:rsidRPr="00FB7BC7">
              <w:rPr>
                <w:sz w:val="20"/>
              </w:rPr>
              <w:t>(Correcteur dynamique)</w:t>
            </w:r>
          </w:p>
        </w:tc>
      </w:tr>
      <w:tr w:rsidR="00940F81" w:rsidRPr="00FB7BC7" w14:paraId="0E8A3258" w14:textId="77777777" w:rsidTr="00A6388F">
        <w:trPr>
          <w:jc w:val="center"/>
        </w:trPr>
        <w:tc>
          <w:tcPr>
            <w:tcW w:w="880" w:type="dxa"/>
            <w:vMerge/>
            <w:tcBorders>
              <w:left w:val="single" w:sz="12" w:space="0" w:color="auto"/>
              <w:bottom w:val="single" w:sz="12" w:space="0" w:color="auto"/>
            </w:tcBorders>
            <w:vAlign w:val="center"/>
          </w:tcPr>
          <w:p w14:paraId="7BFA94CC" w14:textId="77777777" w:rsidR="00940F81" w:rsidRPr="00FB7BC7" w:rsidRDefault="00940F81" w:rsidP="00940F81">
            <w:pPr>
              <w:jc w:val="center"/>
            </w:pPr>
          </w:p>
        </w:tc>
        <w:tc>
          <w:tcPr>
            <w:tcW w:w="1157" w:type="dxa"/>
            <w:vMerge/>
            <w:tcBorders>
              <w:bottom w:val="single" w:sz="12" w:space="0" w:color="auto"/>
            </w:tcBorders>
            <w:vAlign w:val="center"/>
          </w:tcPr>
          <w:p w14:paraId="572B4A66" w14:textId="77777777" w:rsidR="00940F81" w:rsidRPr="00FB7BC7" w:rsidRDefault="00940F81" w:rsidP="00940F81">
            <w:pPr>
              <w:jc w:val="center"/>
            </w:pPr>
          </w:p>
        </w:tc>
        <w:tc>
          <w:tcPr>
            <w:tcW w:w="467" w:type="dxa"/>
            <w:tcBorders>
              <w:bottom w:val="single" w:sz="12" w:space="0" w:color="auto"/>
            </w:tcBorders>
            <w:shd w:val="clear" w:color="auto" w:fill="E5DFEC" w:themeFill="accent4" w:themeFillTint="33"/>
            <w:vAlign w:val="center"/>
          </w:tcPr>
          <w:p w14:paraId="32D2014C" w14:textId="77777777" w:rsidR="00940F81" w:rsidRPr="00FB7BC7" w:rsidRDefault="00940F81" w:rsidP="00940F81">
            <w:pPr>
              <w:jc w:val="center"/>
            </w:pPr>
            <w:r w:rsidRPr="00FB7BC7">
              <w:t>L</w:t>
            </w:r>
          </w:p>
        </w:tc>
        <w:tc>
          <w:tcPr>
            <w:tcW w:w="419" w:type="dxa"/>
            <w:tcBorders>
              <w:bottom w:val="single" w:sz="12" w:space="0" w:color="auto"/>
            </w:tcBorders>
            <w:shd w:val="clear" w:color="auto" w:fill="E5DFEC" w:themeFill="accent4" w:themeFillTint="33"/>
            <w:vAlign w:val="center"/>
          </w:tcPr>
          <w:p w14:paraId="3D889D12" w14:textId="77777777" w:rsidR="00940F81" w:rsidRPr="00FB7BC7" w:rsidRDefault="00940F81" w:rsidP="00940F81">
            <w:pPr>
              <w:jc w:val="center"/>
            </w:pPr>
            <w:r w:rsidRPr="00FB7BC7">
              <w:t>R</w:t>
            </w:r>
          </w:p>
        </w:tc>
        <w:tc>
          <w:tcPr>
            <w:tcW w:w="1219" w:type="dxa"/>
            <w:gridSpan w:val="2"/>
            <w:vMerge/>
            <w:tcBorders>
              <w:right w:val="single" w:sz="12" w:space="0" w:color="auto"/>
            </w:tcBorders>
            <w:vAlign w:val="center"/>
          </w:tcPr>
          <w:p w14:paraId="3CFE9AEC" w14:textId="77777777" w:rsidR="00940F81" w:rsidRPr="00FB7BC7" w:rsidRDefault="00940F81" w:rsidP="00940F81">
            <w:pPr>
              <w:jc w:val="center"/>
            </w:pPr>
          </w:p>
        </w:tc>
      </w:tr>
      <w:tr w:rsidR="00940F81" w:rsidRPr="00FB7BC7" w14:paraId="50C3FB9E" w14:textId="77777777" w:rsidTr="00A6388F">
        <w:trPr>
          <w:jc w:val="center"/>
        </w:trPr>
        <w:tc>
          <w:tcPr>
            <w:tcW w:w="880" w:type="dxa"/>
            <w:tcBorders>
              <w:top w:val="single" w:sz="12" w:space="0" w:color="auto"/>
              <w:left w:val="single" w:sz="12" w:space="0" w:color="auto"/>
            </w:tcBorders>
            <w:vAlign w:val="center"/>
          </w:tcPr>
          <w:p w14:paraId="66BA0EF1" w14:textId="77777777" w:rsidR="00940F81" w:rsidRPr="00FB7BC7" w:rsidRDefault="00940F81" w:rsidP="00940F81">
            <w:pPr>
              <w:jc w:val="center"/>
            </w:pPr>
            <w:r w:rsidRPr="00FB7BC7">
              <w:t>T</w:t>
            </w:r>
            <w:r>
              <w:t>1</w:t>
            </w:r>
          </w:p>
        </w:tc>
        <w:tc>
          <w:tcPr>
            <w:tcW w:w="1157" w:type="dxa"/>
            <w:tcBorders>
              <w:top w:val="single" w:sz="12" w:space="0" w:color="auto"/>
            </w:tcBorders>
            <w:vAlign w:val="center"/>
          </w:tcPr>
          <w:p w14:paraId="0ADC1D81" w14:textId="77777777" w:rsidR="00940F81" w:rsidRPr="00FB7BC7" w:rsidRDefault="00940F81" w:rsidP="00940F81">
            <w:pPr>
              <w:jc w:val="center"/>
            </w:pPr>
            <w:r w:rsidRPr="00FB7BC7">
              <w:t>D</w:t>
            </w:r>
            <w:r>
              <w:t>1</w:t>
            </w:r>
          </w:p>
        </w:tc>
        <w:tc>
          <w:tcPr>
            <w:tcW w:w="443" w:type="dxa"/>
            <w:tcBorders>
              <w:top w:val="single" w:sz="12" w:space="0" w:color="auto"/>
            </w:tcBorders>
            <w:vAlign w:val="center"/>
          </w:tcPr>
          <w:p w14:paraId="39648B32" w14:textId="77777777" w:rsidR="00940F81" w:rsidRPr="00FB7BC7" w:rsidRDefault="00940F81" w:rsidP="003E05F5">
            <w:pPr>
              <w:jc w:val="center"/>
            </w:pPr>
            <w:r>
              <w:t>96.034</w:t>
            </w:r>
          </w:p>
        </w:tc>
        <w:tc>
          <w:tcPr>
            <w:tcW w:w="443" w:type="dxa"/>
            <w:tcBorders>
              <w:top w:val="single" w:sz="12" w:space="0" w:color="auto"/>
            </w:tcBorders>
            <w:vAlign w:val="center"/>
          </w:tcPr>
          <w:p w14:paraId="613CD2E1" w14:textId="77777777" w:rsidR="00940F81" w:rsidRPr="00FB7BC7" w:rsidRDefault="0051267C" w:rsidP="003E05F5">
            <w:pPr>
              <w:jc w:val="center"/>
            </w:pPr>
            <w:r>
              <w:t>4.75</w:t>
            </w:r>
          </w:p>
        </w:tc>
        <w:tc>
          <w:tcPr>
            <w:tcW w:w="689" w:type="dxa"/>
            <w:tcBorders>
              <w:top w:val="single" w:sz="12" w:space="0" w:color="auto"/>
            </w:tcBorders>
            <w:vAlign w:val="center"/>
          </w:tcPr>
          <w:p w14:paraId="7572FA25" w14:textId="77777777" w:rsidR="00940F81" w:rsidRPr="00FB7BC7" w:rsidRDefault="00940F81" w:rsidP="00940F81">
            <w:pPr>
              <w:jc w:val="center"/>
            </w:pPr>
          </w:p>
        </w:tc>
        <w:tc>
          <w:tcPr>
            <w:tcW w:w="530" w:type="dxa"/>
            <w:tcBorders>
              <w:top w:val="single" w:sz="12" w:space="0" w:color="auto"/>
              <w:right w:val="single" w:sz="12" w:space="0" w:color="auto"/>
            </w:tcBorders>
            <w:vAlign w:val="center"/>
          </w:tcPr>
          <w:p w14:paraId="56F359AC" w14:textId="77777777" w:rsidR="00940F81" w:rsidRPr="00FB7BC7" w:rsidRDefault="00940F81" w:rsidP="00940F81">
            <w:pPr>
              <w:jc w:val="center"/>
            </w:pPr>
          </w:p>
        </w:tc>
      </w:tr>
      <w:tr w:rsidR="00940F81" w:rsidRPr="00FB7BC7" w14:paraId="085CA7C2" w14:textId="77777777" w:rsidTr="00A6388F">
        <w:trPr>
          <w:jc w:val="center"/>
        </w:trPr>
        <w:tc>
          <w:tcPr>
            <w:tcW w:w="880" w:type="dxa"/>
            <w:tcBorders>
              <w:left w:val="single" w:sz="12" w:space="0" w:color="auto"/>
            </w:tcBorders>
            <w:vAlign w:val="center"/>
          </w:tcPr>
          <w:p w14:paraId="0998B7F7" w14:textId="77777777" w:rsidR="00940F81" w:rsidRPr="00FB7BC7" w:rsidRDefault="00940F81" w:rsidP="0051267C">
            <w:pPr>
              <w:jc w:val="center"/>
            </w:pPr>
            <w:r>
              <w:t>T</w:t>
            </w:r>
            <w:r w:rsidR="0051267C">
              <w:t>4</w:t>
            </w:r>
          </w:p>
        </w:tc>
        <w:tc>
          <w:tcPr>
            <w:tcW w:w="1157" w:type="dxa"/>
            <w:vAlign w:val="center"/>
          </w:tcPr>
          <w:p w14:paraId="42D630DC" w14:textId="77777777" w:rsidR="00940F81" w:rsidRPr="00FB7BC7" w:rsidRDefault="00940F81" w:rsidP="0051267C">
            <w:pPr>
              <w:jc w:val="center"/>
            </w:pPr>
            <w:r w:rsidRPr="00FB7BC7">
              <w:t>D</w:t>
            </w:r>
            <w:r w:rsidR="0051267C">
              <w:t>4</w:t>
            </w:r>
          </w:p>
        </w:tc>
        <w:tc>
          <w:tcPr>
            <w:tcW w:w="443" w:type="dxa"/>
            <w:vAlign w:val="center"/>
          </w:tcPr>
          <w:p w14:paraId="2E1D2F41" w14:textId="77777777" w:rsidR="00940F81" w:rsidRPr="00FB7BC7" w:rsidRDefault="0051267C" w:rsidP="00F96E85">
            <w:pPr>
              <w:jc w:val="center"/>
            </w:pPr>
            <w:r>
              <w:t>62.964</w:t>
            </w:r>
          </w:p>
        </w:tc>
        <w:tc>
          <w:tcPr>
            <w:tcW w:w="443" w:type="dxa"/>
            <w:vAlign w:val="center"/>
          </w:tcPr>
          <w:p w14:paraId="30AAA775" w14:textId="77777777" w:rsidR="00940F81" w:rsidRPr="00FB7BC7" w:rsidRDefault="0051267C" w:rsidP="00F96E85">
            <w:pPr>
              <w:jc w:val="center"/>
            </w:pPr>
            <w:r>
              <w:t>1</w:t>
            </w:r>
          </w:p>
        </w:tc>
        <w:tc>
          <w:tcPr>
            <w:tcW w:w="689" w:type="dxa"/>
            <w:vAlign w:val="center"/>
          </w:tcPr>
          <w:p w14:paraId="1DE6FAFD" w14:textId="77777777" w:rsidR="00940F81" w:rsidRPr="00FB7BC7" w:rsidRDefault="00940F81" w:rsidP="00940F81">
            <w:pPr>
              <w:jc w:val="center"/>
            </w:pPr>
          </w:p>
        </w:tc>
        <w:tc>
          <w:tcPr>
            <w:tcW w:w="530" w:type="dxa"/>
            <w:tcBorders>
              <w:right w:val="single" w:sz="12" w:space="0" w:color="auto"/>
            </w:tcBorders>
            <w:vAlign w:val="center"/>
          </w:tcPr>
          <w:p w14:paraId="41377A53" w14:textId="77777777" w:rsidR="00940F81" w:rsidRPr="00FB7BC7" w:rsidRDefault="00940F81" w:rsidP="00940F81">
            <w:pPr>
              <w:jc w:val="center"/>
            </w:pPr>
          </w:p>
        </w:tc>
      </w:tr>
      <w:tr w:rsidR="00940F81" w:rsidRPr="00FB7BC7" w14:paraId="5349682B" w14:textId="77777777" w:rsidTr="00A6388F">
        <w:trPr>
          <w:jc w:val="center"/>
        </w:trPr>
        <w:tc>
          <w:tcPr>
            <w:tcW w:w="880" w:type="dxa"/>
            <w:tcBorders>
              <w:left w:val="single" w:sz="12" w:space="0" w:color="auto"/>
            </w:tcBorders>
            <w:vAlign w:val="center"/>
          </w:tcPr>
          <w:p w14:paraId="659C7CA4" w14:textId="77777777" w:rsidR="00940F81" w:rsidRPr="00FB7BC7" w:rsidRDefault="00940F81" w:rsidP="00F96E85">
            <w:pPr>
              <w:jc w:val="center"/>
            </w:pPr>
            <w:r>
              <w:t>T3</w:t>
            </w:r>
          </w:p>
        </w:tc>
        <w:tc>
          <w:tcPr>
            <w:tcW w:w="1157" w:type="dxa"/>
            <w:vAlign w:val="center"/>
          </w:tcPr>
          <w:p w14:paraId="3F667E23" w14:textId="77777777" w:rsidR="00940F81" w:rsidRPr="00FB7BC7" w:rsidRDefault="00940F81" w:rsidP="00940F81">
            <w:pPr>
              <w:jc w:val="center"/>
            </w:pPr>
            <w:r w:rsidRPr="00FB7BC7">
              <w:t>D</w:t>
            </w:r>
            <w:r>
              <w:t>3</w:t>
            </w:r>
          </w:p>
        </w:tc>
        <w:tc>
          <w:tcPr>
            <w:tcW w:w="443" w:type="dxa"/>
            <w:vAlign w:val="center"/>
          </w:tcPr>
          <w:p w14:paraId="5A01E765" w14:textId="77777777" w:rsidR="00940F81" w:rsidRPr="00FB7BC7" w:rsidRDefault="00940F81" w:rsidP="00F96E85">
            <w:pPr>
              <w:jc w:val="center"/>
            </w:pPr>
          </w:p>
        </w:tc>
        <w:tc>
          <w:tcPr>
            <w:tcW w:w="443" w:type="dxa"/>
            <w:vAlign w:val="center"/>
          </w:tcPr>
          <w:p w14:paraId="1616F000" w14:textId="77777777" w:rsidR="00940F81" w:rsidRPr="00FB7BC7" w:rsidRDefault="0051267C" w:rsidP="00F96E85">
            <w:pPr>
              <w:jc w:val="center"/>
            </w:pPr>
            <w:r>
              <w:t>0</w:t>
            </w:r>
          </w:p>
        </w:tc>
        <w:tc>
          <w:tcPr>
            <w:tcW w:w="689" w:type="dxa"/>
            <w:vAlign w:val="center"/>
          </w:tcPr>
          <w:p w14:paraId="0901EF78" w14:textId="77777777" w:rsidR="00940F81" w:rsidRPr="00FB7BC7" w:rsidRDefault="00940F81" w:rsidP="00940F81">
            <w:pPr>
              <w:jc w:val="center"/>
            </w:pPr>
          </w:p>
        </w:tc>
        <w:tc>
          <w:tcPr>
            <w:tcW w:w="530" w:type="dxa"/>
            <w:tcBorders>
              <w:right w:val="single" w:sz="12" w:space="0" w:color="auto"/>
            </w:tcBorders>
            <w:vAlign w:val="center"/>
          </w:tcPr>
          <w:p w14:paraId="2A4C7C4D" w14:textId="77777777" w:rsidR="00940F81" w:rsidRPr="00FB7BC7" w:rsidRDefault="00940F81" w:rsidP="00940F81">
            <w:pPr>
              <w:jc w:val="center"/>
            </w:pPr>
          </w:p>
        </w:tc>
      </w:tr>
      <w:tr w:rsidR="00940F81" w:rsidRPr="00FB7BC7" w14:paraId="1D17AD9C" w14:textId="77777777" w:rsidTr="00A6388F">
        <w:trPr>
          <w:jc w:val="center"/>
        </w:trPr>
        <w:tc>
          <w:tcPr>
            <w:tcW w:w="880" w:type="dxa"/>
            <w:tcBorders>
              <w:left w:val="single" w:sz="12" w:space="0" w:color="auto"/>
              <w:bottom w:val="single" w:sz="12" w:space="0" w:color="auto"/>
            </w:tcBorders>
            <w:vAlign w:val="center"/>
          </w:tcPr>
          <w:p w14:paraId="422E1D6D" w14:textId="77777777" w:rsidR="00940F81" w:rsidRPr="00FB7BC7" w:rsidRDefault="00940F81" w:rsidP="00F96E85">
            <w:pPr>
              <w:jc w:val="center"/>
            </w:pPr>
            <w:r>
              <w:t>T4</w:t>
            </w:r>
          </w:p>
        </w:tc>
        <w:tc>
          <w:tcPr>
            <w:tcW w:w="1157" w:type="dxa"/>
            <w:tcBorders>
              <w:bottom w:val="single" w:sz="12" w:space="0" w:color="auto"/>
            </w:tcBorders>
            <w:vAlign w:val="center"/>
          </w:tcPr>
          <w:p w14:paraId="7E2BB656" w14:textId="77777777" w:rsidR="00940F81" w:rsidRPr="00FB7BC7" w:rsidRDefault="00940F81" w:rsidP="00940F81">
            <w:pPr>
              <w:jc w:val="center"/>
            </w:pPr>
            <w:r w:rsidRPr="00FB7BC7">
              <w:t>D</w:t>
            </w:r>
            <w:r>
              <w:t>4</w:t>
            </w:r>
          </w:p>
        </w:tc>
        <w:tc>
          <w:tcPr>
            <w:tcW w:w="443" w:type="dxa"/>
            <w:tcBorders>
              <w:bottom w:val="single" w:sz="12" w:space="0" w:color="auto"/>
            </w:tcBorders>
            <w:vAlign w:val="center"/>
          </w:tcPr>
          <w:p w14:paraId="6DFEF5FA" w14:textId="77777777" w:rsidR="00940F81" w:rsidRPr="00FB7BC7" w:rsidRDefault="00940F81" w:rsidP="00F96E85">
            <w:pPr>
              <w:jc w:val="center"/>
            </w:pPr>
          </w:p>
        </w:tc>
        <w:tc>
          <w:tcPr>
            <w:tcW w:w="443" w:type="dxa"/>
            <w:tcBorders>
              <w:bottom w:val="single" w:sz="12" w:space="0" w:color="auto"/>
            </w:tcBorders>
            <w:vAlign w:val="center"/>
          </w:tcPr>
          <w:p w14:paraId="692F7805" w14:textId="77777777" w:rsidR="00940F81" w:rsidRPr="00FB7BC7" w:rsidRDefault="0051267C" w:rsidP="00F96E85">
            <w:pPr>
              <w:jc w:val="center"/>
            </w:pPr>
            <w:r>
              <w:t>0</w:t>
            </w:r>
          </w:p>
        </w:tc>
        <w:tc>
          <w:tcPr>
            <w:tcW w:w="689" w:type="dxa"/>
            <w:tcBorders>
              <w:bottom w:val="single" w:sz="12" w:space="0" w:color="auto"/>
            </w:tcBorders>
            <w:vAlign w:val="center"/>
          </w:tcPr>
          <w:p w14:paraId="5D1C4FED" w14:textId="77777777" w:rsidR="00940F81" w:rsidRPr="00FB7BC7" w:rsidRDefault="00940F81" w:rsidP="00940F81">
            <w:pPr>
              <w:jc w:val="center"/>
            </w:pPr>
          </w:p>
        </w:tc>
        <w:tc>
          <w:tcPr>
            <w:tcW w:w="530" w:type="dxa"/>
            <w:tcBorders>
              <w:bottom w:val="single" w:sz="12" w:space="0" w:color="auto"/>
              <w:right w:val="single" w:sz="12" w:space="0" w:color="auto"/>
            </w:tcBorders>
            <w:vAlign w:val="center"/>
          </w:tcPr>
          <w:p w14:paraId="22331775" w14:textId="77777777" w:rsidR="00940F81" w:rsidRPr="00FB7BC7" w:rsidRDefault="00940F81" w:rsidP="00940F81">
            <w:pPr>
              <w:jc w:val="center"/>
            </w:pPr>
          </w:p>
        </w:tc>
      </w:tr>
    </w:tbl>
    <w:p w14:paraId="306C05CD" w14:textId="77777777" w:rsidR="003E05F5" w:rsidRDefault="003E05F5" w:rsidP="003E05F5"/>
    <w:p w14:paraId="3B2751EE" w14:textId="77777777" w:rsidR="00F96E85" w:rsidRDefault="00F96E85" w:rsidP="00F96E85">
      <w:pPr>
        <w:pStyle w:val="Attention"/>
      </w:pPr>
      <w:r>
        <w:t>Appeler le professeur</w:t>
      </w:r>
    </w:p>
    <w:p w14:paraId="6E7EE3BC" w14:textId="77777777" w:rsidR="00F96E85" w:rsidRDefault="00940F81" w:rsidP="00F96E85">
      <w:r>
        <w:rPr>
          <w:noProof/>
          <w:lang w:eastAsia="fr-FR"/>
        </w:rPr>
        <w:drawing>
          <wp:anchor distT="0" distB="0" distL="114300" distR="114300" simplePos="0" relativeHeight="252291072" behindDoc="1" locked="0" layoutInCell="1" allowOverlap="1" wp14:anchorId="45A711A9" wp14:editId="355D53B7">
            <wp:simplePos x="0" y="0"/>
            <wp:positionH relativeFrom="column">
              <wp:posOffset>3366135</wp:posOffset>
            </wp:positionH>
            <wp:positionV relativeFrom="paragraph">
              <wp:posOffset>149860</wp:posOffset>
            </wp:positionV>
            <wp:extent cx="2922905" cy="1644650"/>
            <wp:effectExtent l="0" t="0" r="0" b="0"/>
            <wp:wrapTight wrapText="bothSides">
              <wp:wrapPolygon edited="0">
                <wp:start x="0" y="0"/>
                <wp:lineTo x="0" y="21266"/>
                <wp:lineTo x="21398" y="21266"/>
                <wp:lineTo x="2139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7_18324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22905" cy="1644650"/>
                    </a:xfrm>
                    <a:prstGeom prst="rect">
                      <a:avLst/>
                    </a:prstGeom>
                  </pic:spPr>
                </pic:pic>
              </a:graphicData>
            </a:graphic>
          </wp:anchor>
        </w:drawing>
      </w:r>
    </w:p>
    <w:p w14:paraId="14F3A00E" w14:textId="77777777" w:rsidR="00492A44" w:rsidRDefault="00492A44" w:rsidP="00F96E85"/>
    <w:p w14:paraId="614FFD32" w14:textId="77777777" w:rsidR="00492A44" w:rsidRPr="00F96E85" w:rsidRDefault="00492A44" w:rsidP="00F96E85"/>
    <w:p w14:paraId="54B14546" w14:textId="77777777" w:rsidR="003E05F5" w:rsidRDefault="003E05F5" w:rsidP="003E05F5">
      <w:r>
        <w:t>Effectuer une visua</w:t>
      </w:r>
      <w:r w:rsidR="00F96E85">
        <w:t>lisation graphique de votre programme sur la machine.</w:t>
      </w:r>
    </w:p>
    <w:p w14:paraId="2FBB6DAA" w14:textId="77777777" w:rsidR="00492A44" w:rsidRDefault="00492A44" w:rsidP="003E05F5"/>
    <w:p w14:paraId="446AE76D" w14:textId="77777777" w:rsidR="00492A44" w:rsidRDefault="00940F81" w:rsidP="003E05F5">
      <w:r>
        <w:rPr>
          <w:noProof/>
          <w:lang w:eastAsia="fr-FR"/>
        </w:rPr>
        <w:drawing>
          <wp:anchor distT="0" distB="0" distL="114300" distR="114300" simplePos="0" relativeHeight="252292096" behindDoc="1" locked="0" layoutInCell="1" allowOverlap="1" wp14:anchorId="58616CB8" wp14:editId="2C94B57F">
            <wp:simplePos x="0" y="0"/>
            <wp:positionH relativeFrom="column">
              <wp:posOffset>-849630</wp:posOffset>
            </wp:positionH>
            <wp:positionV relativeFrom="paragraph">
              <wp:posOffset>445135</wp:posOffset>
            </wp:positionV>
            <wp:extent cx="3576320" cy="2011045"/>
            <wp:effectExtent l="1587" t="0" r="6668" b="6667"/>
            <wp:wrapTight wrapText="bothSides">
              <wp:wrapPolygon edited="0">
                <wp:start x="10" y="21617"/>
                <wp:lineTo x="21525" y="21617"/>
                <wp:lineTo x="21525" y="133"/>
                <wp:lineTo x="10" y="133"/>
                <wp:lineTo x="10" y="2161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7_183306.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576320" cy="2011045"/>
                    </a:xfrm>
                    <a:prstGeom prst="rect">
                      <a:avLst/>
                    </a:prstGeom>
                  </pic:spPr>
                </pic:pic>
              </a:graphicData>
            </a:graphic>
          </wp:anchor>
        </w:drawing>
      </w:r>
    </w:p>
    <w:p w14:paraId="543D242D" w14:textId="77777777" w:rsidR="00492A44" w:rsidRDefault="00492A44" w:rsidP="003E05F5"/>
    <w:p w14:paraId="48A1BB8C" w14:textId="77777777" w:rsidR="00492A44" w:rsidRDefault="00492A44" w:rsidP="003E05F5"/>
    <w:p w14:paraId="7FA4C498" w14:textId="77777777" w:rsidR="00492A44" w:rsidRDefault="00492A44" w:rsidP="003E05F5"/>
    <w:p w14:paraId="6F16FA25" w14:textId="77777777" w:rsidR="00492A44" w:rsidRDefault="00492A44" w:rsidP="003E05F5"/>
    <w:p w14:paraId="5F875241" w14:textId="77777777" w:rsidR="00492A44" w:rsidRDefault="00492A44" w:rsidP="003E05F5"/>
    <w:p w14:paraId="656B6858" w14:textId="77777777" w:rsidR="00492A44" w:rsidRDefault="00492A44" w:rsidP="003E05F5"/>
    <w:p w14:paraId="648EE4EA" w14:textId="77777777" w:rsidR="00492A44" w:rsidRDefault="00492A44" w:rsidP="003E05F5">
      <w:r>
        <w:t xml:space="preserve">Installer votre pièce dans la machine. </w:t>
      </w:r>
    </w:p>
    <w:p w14:paraId="58F0C2E4" w14:textId="77777777" w:rsidR="00F96E85" w:rsidRDefault="00F96E85" w:rsidP="003E05F5">
      <w:r>
        <w:t>En présence du professeur lancer l’usinage.</w:t>
      </w:r>
    </w:p>
    <w:p w14:paraId="27719586" w14:textId="77777777" w:rsidR="00FA17B8" w:rsidRPr="003E05F5" w:rsidRDefault="00FA17B8" w:rsidP="003E05F5">
      <w:r>
        <w:rPr>
          <w:noProof/>
          <w:lang w:eastAsia="fr-FR"/>
        </w:rPr>
        <w:drawing>
          <wp:anchor distT="0" distB="0" distL="114300" distR="114300" simplePos="0" relativeHeight="252279808" behindDoc="1" locked="0" layoutInCell="1" allowOverlap="1" wp14:anchorId="60039D21" wp14:editId="05AFEC95">
            <wp:simplePos x="0" y="0"/>
            <wp:positionH relativeFrom="column">
              <wp:posOffset>2245995</wp:posOffset>
            </wp:positionH>
            <wp:positionV relativeFrom="paragraph">
              <wp:posOffset>167005</wp:posOffset>
            </wp:positionV>
            <wp:extent cx="2057400" cy="2103755"/>
            <wp:effectExtent l="0" t="0" r="0" b="0"/>
            <wp:wrapTight wrapText="bothSides">
              <wp:wrapPolygon edited="0">
                <wp:start x="0" y="0"/>
                <wp:lineTo x="0" y="21320"/>
                <wp:lineTo x="21400" y="21320"/>
                <wp:lineTo x="21400" y="0"/>
                <wp:lineTo x="0" y="0"/>
              </wp:wrapPolygon>
            </wp:wrapTight>
            <wp:docPr id="21666" name="Image 21666" descr="C:\Users\christelleabis\Pictures\Boulot\Presse\20131030_17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istelleabis\Pictures\Boulot\Presse\20131030_17044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217" r="21780"/>
                    <a:stretch/>
                  </pic:blipFill>
                  <pic:spPr bwMode="auto">
                    <a:xfrm>
                      <a:off x="0" y="0"/>
                      <a:ext cx="2057400" cy="2103755"/>
                    </a:xfrm>
                    <a:prstGeom prst="rect">
                      <a:avLst/>
                    </a:prstGeom>
                    <a:noFill/>
                    <a:ln>
                      <a:noFill/>
                    </a:ln>
                    <a:extLst>
                      <a:ext uri="{53640926-AAD7-44d8-BBD7-CCE9431645EC}">
                        <a14:shadowObscured xmlns:a14="http://schemas.microsoft.com/office/drawing/2010/main"/>
                      </a:ext>
                    </a:extLst>
                  </pic:spPr>
                </pic:pic>
              </a:graphicData>
            </a:graphic>
          </wp:anchor>
        </w:drawing>
      </w:r>
    </w:p>
    <w:sectPr w:rsidR="00FA17B8" w:rsidRPr="003E05F5" w:rsidSect="00255965">
      <w:headerReference w:type="first" r:id="rId58"/>
      <w:pgSz w:w="11906" w:h="16838"/>
      <w:pgMar w:top="1134" w:right="1134" w:bottom="1134" w:left="1134" w:header="567"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428869C" w14:textId="77777777" w:rsidR="00CB4A69" w:rsidRDefault="00CB4A69" w:rsidP="00B5608C">
      <w:r>
        <w:separator/>
      </w:r>
    </w:p>
  </w:endnote>
  <w:endnote w:type="continuationSeparator" w:id="0">
    <w:p w14:paraId="64732F6B" w14:textId="77777777" w:rsidR="00CB4A69" w:rsidRDefault="00CB4A69" w:rsidP="00B5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Sans Unicode1">
    <w:altName w:val="Arial"/>
    <w:charset w:val="00"/>
    <w:family w:val="swiss"/>
    <w:pitch w:val="variable"/>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F69E6" w14:textId="77777777" w:rsidR="004E7B3B" w:rsidRDefault="004E7B3B" w:rsidP="003C7712">
    <w:pPr>
      <w:pStyle w:val="Pieddepage"/>
      <w:pBdr>
        <w:top w:val="thinThickSmallGap" w:sz="24" w:space="1" w:color="622423" w:themeColor="accent2" w:themeShade="7F"/>
      </w:pBdr>
    </w:pPr>
    <w:r>
      <w:rPr>
        <w:rFonts w:asciiTheme="majorHAnsi" w:eastAsiaTheme="majorEastAsia" w:hAnsiTheme="majorHAnsi" w:cstheme="majorBidi"/>
      </w:rPr>
      <w:t>Réalisation de l’outillage d’injection : jetons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Pr="003C7712">
      <w:rPr>
        <w:rFonts w:asciiTheme="majorHAnsi" w:eastAsiaTheme="majorEastAsia" w:hAnsiTheme="majorHAnsi" w:cstheme="majorBidi"/>
      </w:rPr>
      <w:fldChar w:fldCharType="begin"/>
    </w:r>
    <w:r w:rsidRPr="003C7712">
      <w:rPr>
        <w:rFonts w:asciiTheme="majorHAnsi" w:eastAsiaTheme="majorEastAsia" w:hAnsiTheme="majorHAnsi" w:cstheme="majorBidi"/>
      </w:rPr>
      <w:instrText>PAGE   \* MERGEFORMAT</w:instrText>
    </w:r>
    <w:r w:rsidRPr="003C7712">
      <w:rPr>
        <w:rFonts w:asciiTheme="majorHAnsi" w:eastAsiaTheme="majorEastAsia" w:hAnsiTheme="majorHAnsi" w:cstheme="majorBidi"/>
      </w:rPr>
      <w:fldChar w:fldCharType="separate"/>
    </w:r>
    <w:r w:rsidR="006153C0">
      <w:rPr>
        <w:rFonts w:asciiTheme="majorHAnsi" w:eastAsiaTheme="majorEastAsia" w:hAnsiTheme="majorHAnsi" w:cstheme="majorBidi"/>
        <w:noProof/>
      </w:rPr>
      <w:t>3</w:t>
    </w:r>
    <w:r w:rsidRPr="003C7712">
      <w:rPr>
        <w:rFonts w:asciiTheme="majorHAnsi" w:eastAsiaTheme="majorEastAsia" w:hAnsiTheme="majorHAnsi" w:cstheme="majorBidi"/>
      </w:rPr>
      <w:fldChar w:fldCharType="end"/>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C8781" w14:textId="77777777" w:rsidR="004E7B3B" w:rsidRDefault="004E7B3B">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Réalisation de l’outillage d’injection : jetons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cstheme="minorBidi"/>
      </w:rPr>
      <w:fldChar w:fldCharType="begin"/>
    </w:r>
    <w:r>
      <w:instrText>PAGE   \* MERGEFORMAT</w:instrText>
    </w:r>
    <w:r>
      <w:rPr>
        <w:rFonts w:cstheme="minorBidi"/>
      </w:rPr>
      <w:fldChar w:fldCharType="separate"/>
    </w:r>
    <w:r w:rsidR="006153C0" w:rsidRPr="006153C0">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0C071823" w14:textId="77777777" w:rsidR="004E7B3B" w:rsidRDefault="004E7B3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913D1B1" w14:textId="77777777" w:rsidR="00CB4A69" w:rsidRDefault="00CB4A69" w:rsidP="00B5608C">
      <w:r>
        <w:separator/>
      </w:r>
    </w:p>
  </w:footnote>
  <w:footnote w:type="continuationSeparator" w:id="0">
    <w:p w14:paraId="411D5405" w14:textId="77777777" w:rsidR="00CB4A69" w:rsidRDefault="00CB4A69" w:rsidP="00B560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7" w:type="dxa"/>
      <w:jc w:val="center"/>
      <w:tblInd w:w="-5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0" w:type="dxa"/>
        <w:right w:w="0" w:type="dxa"/>
      </w:tblCellMar>
      <w:tblLook w:val="0000" w:firstRow="0" w:lastRow="0" w:firstColumn="0" w:lastColumn="0" w:noHBand="0" w:noVBand="0"/>
    </w:tblPr>
    <w:tblGrid>
      <w:gridCol w:w="2335"/>
      <w:gridCol w:w="5954"/>
      <w:gridCol w:w="2268"/>
    </w:tblGrid>
    <w:tr w:rsidR="004E7B3B" w:rsidRPr="0076561B" w14:paraId="510A3E0B" w14:textId="77777777" w:rsidTr="00027DEE">
      <w:trPr>
        <w:trHeight w:val="838"/>
        <w:tblHeader/>
        <w:jc w:val="center"/>
      </w:trPr>
      <w:tc>
        <w:tcPr>
          <w:tcW w:w="2335" w:type="dxa"/>
          <w:vAlign w:val="center"/>
        </w:tcPr>
        <w:p w14:paraId="11990001" w14:textId="77777777" w:rsidR="004E7B3B" w:rsidRPr="0076561B" w:rsidRDefault="004E7B3B" w:rsidP="00163EB6">
          <w:pPr>
            <w:jc w:val="center"/>
            <w:rPr>
              <w:b/>
              <w:color w:val="1F497D"/>
            </w:rPr>
          </w:pPr>
          <w:r>
            <w:rPr>
              <w:b/>
              <w:noProof/>
              <w:color w:val="4F6228"/>
              <w:sz w:val="40"/>
              <w:lang w:eastAsia="fr-FR"/>
            </w:rPr>
            <w:drawing>
              <wp:inline distT="0" distB="0" distL="0" distR="0" wp14:anchorId="07CF7AA3" wp14:editId="3DA08580">
                <wp:extent cx="1310005" cy="501015"/>
                <wp:effectExtent l="19050" t="0" r="4445" b="0"/>
                <wp:docPr id="1954" name="Image 25" descr="sti2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ti2dlogo.jpg"/>
                        <pic:cNvPicPr>
                          <a:picLocks noChangeAspect="1" noChangeArrowheads="1"/>
                        </pic:cNvPicPr>
                      </pic:nvPicPr>
                      <pic:blipFill>
                        <a:blip r:embed="rId1"/>
                        <a:srcRect l="15617" t="21568" r="16016"/>
                        <a:stretch>
                          <a:fillRect/>
                        </a:stretch>
                      </pic:blipFill>
                      <pic:spPr bwMode="auto">
                        <a:xfrm>
                          <a:off x="0" y="0"/>
                          <a:ext cx="1310005" cy="501015"/>
                        </a:xfrm>
                        <a:prstGeom prst="rect">
                          <a:avLst/>
                        </a:prstGeom>
                        <a:noFill/>
                        <a:ln w="9525">
                          <a:noFill/>
                          <a:miter lim="800000"/>
                          <a:headEnd/>
                          <a:tailEnd/>
                        </a:ln>
                      </pic:spPr>
                    </pic:pic>
                  </a:graphicData>
                </a:graphic>
              </wp:inline>
            </w:drawing>
          </w:r>
        </w:p>
      </w:tc>
      <w:tc>
        <w:tcPr>
          <w:tcW w:w="5954" w:type="dxa"/>
          <w:vAlign w:val="center"/>
        </w:tcPr>
        <w:p w14:paraId="35A1CFA6" w14:textId="77777777" w:rsidR="004E7B3B" w:rsidRPr="0076561B" w:rsidRDefault="004E7B3B" w:rsidP="00F26F45">
          <w:pPr>
            <w:jc w:val="center"/>
            <w:rPr>
              <w:sz w:val="40"/>
            </w:rPr>
          </w:pPr>
          <w:r w:rsidRPr="0076561B">
            <w:rPr>
              <w:b/>
              <w:color w:val="4F6228"/>
              <w:sz w:val="40"/>
            </w:rPr>
            <w:t>A</w:t>
          </w:r>
          <w:r w:rsidRPr="0076561B">
            <w:rPr>
              <w:sz w:val="40"/>
            </w:rPr>
            <w:t xml:space="preserve">ctivité </w:t>
          </w:r>
          <w:r w:rsidRPr="0076561B">
            <w:rPr>
              <w:b/>
              <w:color w:val="4F6228"/>
              <w:sz w:val="40"/>
            </w:rPr>
            <w:t>P</w:t>
          </w:r>
          <w:r w:rsidRPr="0076561B">
            <w:rPr>
              <w:sz w:val="40"/>
            </w:rPr>
            <w:t>ratique</w:t>
          </w:r>
        </w:p>
        <w:p w14:paraId="1BA7F05E" w14:textId="77777777" w:rsidR="004E7B3B" w:rsidRDefault="004E7B3B" w:rsidP="00F26F45">
          <w:pPr>
            <w:jc w:val="center"/>
            <w:rPr>
              <w:color w:val="BFBFBF"/>
              <w:sz w:val="40"/>
            </w:rPr>
          </w:pPr>
          <w:r>
            <w:rPr>
              <w:color w:val="BFBFBF"/>
              <w:sz w:val="40"/>
            </w:rPr>
            <w:t>Réalisation d’un outillage d’injection</w:t>
          </w:r>
        </w:p>
        <w:p w14:paraId="14BD108E" w14:textId="77777777" w:rsidR="004E7B3B" w:rsidRPr="0076561B" w:rsidRDefault="004E7B3B" w:rsidP="00757A65">
          <w:pPr>
            <w:jc w:val="center"/>
            <w:rPr>
              <w:i/>
              <w:sz w:val="28"/>
            </w:rPr>
          </w:pPr>
          <w:r>
            <w:rPr>
              <w:b/>
              <w:i/>
              <w:color w:val="4F6228"/>
            </w:rPr>
            <w:t>I</w:t>
          </w:r>
          <w:r>
            <w:rPr>
              <w:i/>
            </w:rPr>
            <w:t xml:space="preserve">nnovation </w:t>
          </w:r>
          <w:r>
            <w:rPr>
              <w:b/>
              <w:i/>
              <w:color w:val="4F6228"/>
            </w:rPr>
            <w:t>T</w:t>
          </w:r>
          <w:r>
            <w:rPr>
              <w:i/>
            </w:rPr>
            <w:t xml:space="preserve">echnologique et </w:t>
          </w:r>
          <w:r>
            <w:rPr>
              <w:b/>
              <w:i/>
              <w:color w:val="4F6228"/>
            </w:rPr>
            <w:t>E</w:t>
          </w:r>
          <w:r>
            <w:rPr>
              <w:i/>
            </w:rPr>
            <w:t xml:space="preserve">co </w:t>
          </w:r>
          <w:r>
            <w:rPr>
              <w:b/>
              <w:i/>
              <w:color w:val="4F6228"/>
            </w:rPr>
            <w:t>C</w:t>
          </w:r>
          <w:r>
            <w:rPr>
              <w:i/>
            </w:rPr>
            <w:t>onception</w:t>
          </w:r>
          <w:r w:rsidRPr="0076561B">
            <w:rPr>
              <w:b/>
              <w:i/>
              <w:color w:val="4F6228"/>
            </w:rPr>
            <w:t xml:space="preserve"> </w:t>
          </w:r>
        </w:p>
      </w:tc>
      <w:tc>
        <w:tcPr>
          <w:tcW w:w="2268" w:type="dxa"/>
          <w:vAlign w:val="center"/>
        </w:tcPr>
        <w:p w14:paraId="3430D939" w14:textId="77777777" w:rsidR="004E7B3B" w:rsidRPr="0076561B" w:rsidRDefault="004E7B3B" w:rsidP="00163EB6">
          <w:pPr>
            <w:jc w:val="center"/>
          </w:pPr>
          <w:r>
            <w:rPr>
              <w:noProof/>
              <w:lang w:eastAsia="fr-FR"/>
            </w:rPr>
            <w:drawing>
              <wp:inline distT="0" distB="0" distL="0" distR="0" wp14:anchorId="522E4183" wp14:editId="53941967">
                <wp:extent cx="941070" cy="747395"/>
                <wp:effectExtent l="19050" t="0" r="0" b="0"/>
                <wp:docPr id="1955" name="Image 1" descr="http://www.web-libre.org/medias/img/articles/1ecdec353419f6d7e30857d00d0312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web-libre.org/medias/img/articles/1ecdec353419f6d7e30857d00d0312d1-2.jpg"/>
                        <pic:cNvPicPr>
                          <a:picLocks noChangeAspect="1" noChangeArrowheads="1"/>
                        </pic:cNvPicPr>
                      </pic:nvPicPr>
                      <pic:blipFill>
                        <a:blip r:embed="rId2"/>
                        <a:srcRect t="9615" b="11539"/>
                        <a:stretch>
                          <a:fillRect/>
                        </a:stretch>
                      </pic:blipFill>
                      <pic:spPr bwMode="auto">
                        <a:xfrm>
                          <a:off x="0" y="0"/>
                          <a:ext cx="941070" cy="747395"/>
                        </a:xfrm>
                        <a:prstGeom prst="rect">
                          <a:avLst/>
                        </a:prstGeom>
                        <a:noFill/>
                        <a:ln w="9525">
                          <a:noFill/>
                          <a:miter lim="800000"/>
                          <a:headEnd/>
                          <a:tailEnd/>
                        </a:ln>
                      </pic:spPr>
                    </pic:pic>
                  </a:graphicData>
                </a:graphic>
              </wp:inline>
            </w:drawing>
          </w:r>
        </w:p>
      </w:tc>
    </w:tr>
  </w:tbl>
  <w:p w14:paraId="10FAF9C6" w14:textId="77777777" w:rsidR="004E7B3B" w:rsidRPr="002A0529" w:rsidRDefault="004E7B3B" w:rsidP="00027DEE">
    <w:pPr>
      <w:pStyle w:val="En-tte"/>
      <w:rPr>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D7030" w14:textId="77777777" w:rsidR="004E7B3B" w:rsidRPr="002A0529" w:rsidRDefault="004E7B3B" w:rsidP="00027DEE">
    <w:pPr>
      <w:pStyle w:val="En-tte"/>
      <w:rPr>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35pt;height:35pt" o:bullet="t">
        <v:imagedata r:id="rId1" o:title="info"/>
      </v:shape>
    </w:pict>
  </w:numPicBullet>
  <w:numPicBullet w:numPicBulletId="1">
    <w:pict>
      <v:shape id="_x0000_i1136" type="#_x0000_t75" style="width:35pt;height:35pt" o:bullet="t">
        <v:imagedata r:id="rId2" o:title="zcode_question"/>
      </v:shape>
    </w:pict>
  </w:numPicBullet>
  <w:numPicBullet w:numPicBulletId="2">
    <w:pict>
      <v:shape id="_x0000_i1137" type="#_x0000_t75" style="width:8pt;height:8pt" o:bullet="t">
        <v:imagedata r:id="rId3" o:title="liste_img"/>
      </v:shape>
    </w:pict>
  </w:numPicBullet>
  <w:numPicBullet w:numPicBulletId="3">
    <w:pict>
      <v:shape id="_x0000_i1138" type="#_x0000_t75" style="width:10pt;height:10pt" o:bullet="t">
        <v:imagedata r:id="rId4" o:title="liste_img_verte"/>
      </v:shape>
    </w:pict>
  </w:numPicBullet>
  <w:numPicBullet w:numPicBulletId="4">
    <w:pict>
      <v:shape id="_x0000_i1139" type="#_x0000_t75" style="width:35pt;height:35pt" o:bullet="t">
        <v:imagedata r:id="rId5" o:title="erreur"/>
      </v:shape>
    </w:pict>
  </w:numPicBullet>
  <w:numPicBullet w:numPicBulletId="5">
    <w:pict>
      <v:shape id="_x0000_i1140" type="#_x0000_t75" style="width:35pt;height:35pt" o:bullet="t">
        <v:imagedata r:id="rId6" o:title="attention"/>
      </v:shape>
    </w:pict>
  </w:numPicBullet>
  <w:numPicBullet w:numPicBulletId="6">
    <w:pict>
      <v:shape id="_x0000_i1141" type="#_x0000_t75" style="width:5pt;height:5pt" o:bullet="t">
        <v:imagedata r:id="rId7" o:title="info_zozor"/>
      </v:shape>
    </w:pict>
  </w:numPicBullet>
  <w:numPicBullet w:numPicBulletId="7">
    <w:pict>
      <v:shape id="_x0000_i1142" type="#_x0000_t75" style="width:11pt;height:11pt" o:bullet="t">
        <v:imagedata r:id="rId8" o:title="msoE538"/>
      </v:shape>
    </w:pict>
  </w:numPicBullet>
  <w:numPicBullet w:numPicBulletId="8">
    <w:pict>
      <v:shape id="_x0000_i1143" type="#_x0000_t75" style="width:17pt;height:26pt" o:bullet="t">
        <v:imagedata r:id="rId9" o:title="Sans titre"/>
      </v:shape>
    </w:pict>
  </w:numPicBullet>
  <w:numPicBullet w:numPicBulletId="9">
    <w:pict>
      <v:shape id="_x0000_i1144" type="#_x0000_t75" style="width:26pt;height:35pt" o:bullet="t">
        <v:imagedata r:id="rId10" o:title="Sans titre"/>
      </v:shape>
    </w:pict>
  </w:numPicBullet>
  <w:abstractNum w:abstractNumId="0">
    <w:nsid w:val="000C0A37"/>
    <w:multiLevelType w:val="hybridMultilevel"/>
    <w:tmpl w:val="83225148"/>
    <w:lvl w:ilvl="0" w:tplc="E39EDA4E">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D0426"/>
    <w:multiLevelType w:val="hybridMultilevel"/>
    <w:tmpl w:val="7C5C3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C9796C"/>
    <w:multiLevelType w:val="hybridMultilevel"/>
    <w:tmpl w:val="C9DEF89E"/>
    <w:lvl w:ilvl="0" w:tplc="C86082C4">
      <w:start w:val="1"/>
      <w:numFmt w:val="bullet"/>
      <w:lvlText w:val=""/>
      <w:lvlPicBulletId w:val="8"/>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882F21"/>
    <w:multiLevelType w:val="hybridMultilevel"/>
    <w:tmpl w:val="70947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8093E"/>
    <w:multiLevelType w:val="hybridMultilevel"/>
    <w:tmpl w:val="CB006890"/>
    <w:lvl w:ilvl="0" w:tplc="FCF05150">
      <w:start w:val="1"/>
      <w:numFmt w:val="bullet"/>
      <w:pStyle w:val="Puce1"/>
      <w:lvlText w:val=""/>
      <w:lvlPicBulletId w:val="2"/>
      <w:lvlJc w:val="left"/>
      <w:pPr>
        <w:ind w:left="100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BB40B2"/>
    <w:multiLevelType w:val="hybridMultilevel"/>
    <w:tmpl w:val="2CC25A66"/>
    <w:lvl w:ilvl="0" w:tplc="D78A60CE">
      <w:start w:val="1"/>
      <w:numFmt w:val="bullet"/>
      <w:lvlText w:val=""/>
      <w:lvlPicBulletId w:val="4"/>
      <w:lvlJc w:val="left"/>
      <w:pPr>
        <w:ind w:left="1713" w:hanging="360"/>
      </w:pPr>
      <w:rPr>
        <w:rFonts w:ascii="Symbol" w:hAnsi="Symbol" w:hint="default"/>
        <w:color w:val="auto"/>
      </w:rPr>
    </w:lvl>
    <w:lvl w:ilvl="1" w:tplc="5456E966">
      <w:start w:val="1"/>
      <w:numFmt w:val="bullet"/>
      <w:pStyle w:val="Interdit"/>
      <w:lvlText w:val=""/>
      <w:lvlPicBulletId w:val="4"/>
      <w:lvlJc w:val="left"/>
      <w:pPr>
        <w:ind w:left="2062"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0A5CF9"/>
    <w:multiLevelType w:val="hybridMultilevel"/>
    <w:tmpl w:val="301E7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203F2F"/>
    <w:multiLevelType w:val="hybridMultilevel"/>
    <w:tmpl w:val="68866EE4"/>
    <w:lvl w:ilvl="0" w:tplc="04D009CC">
      <w:start w:val="1"/>
      <w:numFmt w:val="bullet"/>
      <w:lvlText w:val=""/>
      <w:lvlPicBulletId w:val="5"/>
      <w:lvlJc w:val="left"/>
      <w:pPr>
        <w:ind w:left="1713" w:hanging="360"/>
      </w:pPr>
      <w:rPr>
        <w:rFonts w:ascii="Symbol" w:hAnsi="Symbol" w:hint="default"/>
        <w:color w:val="auto"/>
      </w:rPr>
    </w:lvl>
    <w:lvl w:ilvl="1" w:tplc="ACA60B36">
      <w:start w:val="1"/>
      <w:numFmt w:val="bullet"/>
      <w:pStyle w:val="Attention"/>
      <w:lvlText w:val=""/>
      <w:lvlPicBulletId w:val="5"/>
      <w:lvlJc w:val="left"/>
      <w:pPr>
        <w:ind w:left="1440"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1D7802"/>
    <w:multiLevelType w:val="hybridMultilevel"/>
    <w:tmpl w:val="7CEE256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CF1697"/>
    <w:multiLevelType w:val="hybridMultilevel"/>
    <w:tmpl w:val="9760BE86"/>
    <w:lvl w:ilvl="0" w:tplc="D85CD432">
      <w:start w:val="1"/>
      <w:numFmt w:val="bullet"/>
      <w:lvlText w:val=""/>
      <w:lvlJc w:val="left"/>
      <w:pPr>
        <w:tabs>
          <w:tab w:val="num" w:pos="851"/>
        </w:tabs>
        <w:ind w:left="851"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D047FA9"/>
    <w:multiLevelType w:val="hybridMultilevel"/>
    <w:tmpl w:val="096A8E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F113D6F"/>
    <w:multiLevelType w:val="hybridMultilevel"/>
    <w:tmpl w:val="2DD815EA"/>
    <w:lvl w:ilvl="0" w:tplc="040C0007">
      <w:start w:val="1"/>
      <w:numFmt w:val="bullet"/>
      <w:lvlText w:val=""/>
      <w:lvlPicBulletId w:val="7"/>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26C709D"/>
    <w:multiLevelType w:val="hybridMultilevel"/>
    <w:tmpl w:val="CAB65CFC"/>
    <w:lvl w:ilvl="0" w:tplc="A4980050">
      <w:start w:val="1"/>
      <w:numFmt w:val="bullet"/>
      <w:pStyle w:val="Puce2"/>
      <w:lvlText w:val=""/>
      <w:lvlPicBulletId w:val="3"/>
      <w:lvlJc w:val="left"/>
      <w:pPr>
        <w:ind w:left="164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13167B"/>
    <w:multiLevelType w:val="hybridMultilevel"/>
    <w:tmpl w:val="3E767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48237C"/>
    <w:multiLevelType w:val="hybridMultilevel"/>
    <w:tmpl w:val="F4C0133A"/>
    <w:lvl w:ilvl="0" w:tplc="040C000D">
      <w:start w:val="1"/>
      <w:numFmt w:val="bullet"/>
      <w:lvlText w:val=""/>
      <w:lvlJc w:val="left"/>
      <w:pPr>
        <w:ind w:left="1854" w:hanging="360"/>
      </w:pPr>
      <w:rPr>
        <w:rFonts w:ascii="Wingdings" w:hAnsi="Wingdings"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nsid w:val="59543C02"/>
    <w:multiLevelType w:val="hybridMultilevel"/>
    <w:tmpl w:val="8F926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54D76EF"/>
    <w:multiLevelType w:val="hybridMultilevel"/>
    <w:tmpl w:val="9642D294"/>
    <w:lvl w:ilvl="0" w:tplc="35D23678">
      <w:start w:val="1"/>
      <w:numFmt w:val="bullet"/>
      <w:lvlText w:val=""/>
      <w:lvlPicBulletId w:val="3"/>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676130E4"/>
    <w:multiLevelType w:val="hybridMultilevel"/>
    <w:tmpl w:val="0E16DE66"/>
    <w:lvl w:ilvl="0" w:tplc="87EC0D3A">
      <w:start w:val="1"/>
      <w:numFmt w:val="bullet"/>
      <w:lvlText w:val=""/>
      <w:lvlPicBulletId w:val="6"/>
      <w:lvlJc w:val="left"/>
      <w:pPr>
        <w:ind w:left="1713" w:hanging="360"/>
      </w:pPr>
      <w:rPr>
        <w:rFonts w:ascii="Symbol" w:hAnsi="Symbol" w:hint="default"/>
        <w:color w:val="auto"/>
      </w:rPr>
    </w:lvl>
    <w:lvl w:ilvl="1" w:tplc="9C166438">
      <w:start w:val="1"/>
      <w:numFmt w:val="bullet"/>
      <w:pStyle w:val="Information"/>
      <w:lvlText w:val=""/>
      <w:lvlPicBulletId w:val="0"/>
      <w:lvlJc w:val="left"/>
      <w:pPr>
        <w:ind w:left="5322"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95A01CA"/>
    <w:multiLevelType w:val="multilevel"/>
    <w:tmpl w:val="530A179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9">
    <w:nsid w:val="69CE48F1"/>
    <w:multiLevelType w:val="hybridMultilevel"/>
    <w:tmpl w:val="1988C44E"/>
    <w:lvl w:ilvl="0" w:tplc="BD7E2BC2">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2B2FA0"/>
    <w:multiLevelType w:val="hybridMultilevel"/>
    <w:tmpl w:val="AF9EEC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E52101F"/>
    <w:multiLevelType w:val="hybridMultilevel"/>
    <w:tmpl w:val="170A18C2"/>
    <w:lvl w:ilvl="0" w:tplc="70445180">
      <w:start w:val="1"/>
      <w:numFmt w:val="bullet"/>
      <w:pStyle w:val="Question"/>
      <w:lvlText w:val=""/>
      <w:lvlPicBulletId w:val="1"/>
      <w:lvlJc w:val="left"/>
      <w:pPr>
        <w:ind w:left="927" w:hanging="360"/>
      </w:pPr>
      <w:rPr>
        <w:rFonts w:ascii="Symbol" w:hAnsi="Symbol" w:hint="default"/>
        <w:color w:val="auto"/>
        <w:sz w:val="40"/>
        <w:szCs w:val="4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704B32AE"/>
    <w:multiLevelType w:val="multilevel"/>
    <w:tmpl w:val="E2FE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6464FA"/>
    <w:multiLevelType w:val="multilevel"/>
    <w:tmpl w:val="9E3E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2F3BF3"/>
    <w:multiLevelType w:val="hybridMultilevel"/>
    <w:tmpl w:val="3000D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7AF46E5"/>
    <w:multiLevelType w:val="hybridMultilevel"/>
    <w:tmpl w:val="1F520F14"/>
    <w:lvl w:ilvl="0" w:tplc="B42C8014">
      <w:start w:val="1"/>
      <w:numFmt w:val="bullet"/>
      <w:lvlText w:val=""/>
      <w:lvlPicBulletId w:val="0"/>
      <w:lvlJc w:val="left"/>
      <w:pPr>
        <w:ind w:left="1004" w:hanging="360"/>
      </w:pPr>
      <w:rPr>
        <w:rFonts w:ascii="Symbol" w:hAnsi="Symbol" w:hint="default"/>
        <w:color w:val="auto"/>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nsid w:val="79ED43E4"/>
    <w:multiLevelType w:val="hybridMultilevel"/>
    <w:tmpl w:val="9398CB10"/>
    <w:lvl w:ilvl="0" w:tplc="14880014">
      <w:start w:val="1"/>
      <w:numFmt w:val="upperRoman"/>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22"/>
  </w:num>
  <w:num w:numId="3">
    <w:abstractNumId w:val="26"/>
  </w:num>
  <w:num w:numId="4">
    <w:abstractNumId w:val="18"/>
  </w:num>
  <w:num w:numId="5">
    <w:abstractNumId w:val="25"/>
  </w:num>
  <w:num w:numId="6">
    <w:abstractNumId w:val="16"/>
  </w:num>
  <w:num w:numId="7">
    <w:abstractNumId w:val="4"/>
  </w:num>
  <w:num w:numId="8">
    <w:abstractNumId w:val="12"/>
  </w:num>
  <w:num w:numId="9">
    <w:abstractNumId w:val="21"/>
  </w:num>
  <w:num w:numId="10">
    <w:abstractNumId w:val="5"/>
  </w:num>
  <w:num w:numId="11">
    <w:abstractNumId w:val="7"/>
  </w:num>
  <w:num w:numId="12">
    <w:abstractNumId w:val="17"/>
  </w:num>
  <w:num w:numId="13">
    <w:abstractNumId w:val="13"/>
  </w:num>
  <w:num w:numId="14">
    <w:abstractNumId w:val="24"/>
  </w:num>
  <w:num w:numId="15">
    <w:abstractNumId w:val="3"/>
  </w:num>
  <w:num w:numId="16">
    <w:abstractNumId w:val="1"/>
  </w:num>
  <w:num w:numId="17">
    <w:abstractNumId w:val="20"/>
  </w:num>
  <w:num w:numId="18">
    <w:abstractNumId w:val="8"/>
  </w:num>
  <w:num w:numId="19">
    <w:abstractNumId w:val="11"/>
  </w:num>
  <w:num w:numId="20">
    <w:abstractNumId w:val="6"/>
  </w:num>
  <w:num w:numId="21">
    <w:abstractNumId w:val="10"/>
  </w:num>
  <w:num w:numId="22">
    <w:abstractNumId w:val="0"/>
  </w:num>
  <w:num w:numId="23">
    <w:abstractNumId w:val="2"/>
  </w:num>
  <w:num w:numId="24">
    <w:abstractNumId w:val="19"/>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rawingGridHorizontalSpacing w:val="110"/>
  <w:displayHorizontalDrawingGridEvery w:val="2"/>
  <w:characterSpacingControl w:val="doNotCompress"/>
  <w:savePreviewPicture/>
  <w:hdrShapeDefaults>
    <o:shapedefaults v:ext="edit" spidmax="2050">
      <o:colormru v:ext="edit" colors="#ffc,#fffff0"/>
    </o:shapedefaults>
  </w:hdrShapeDefaults>
  <w:footnotePr>
    <w:footnote w:id="-1"/>
    <w:footnote w:id="0"/>
  </w:footnotePr>
  <w:endnotePr>
    <w:endnote w:id="-1"/>
    <w:endnote w:id="0"/>
  </w:endnotePr>
  <w:compat>
    <w:compatSetting w:name="compatibilityMode" w:uri="http://schemas.microsoft.com/office/word" w:val="12"/>
  </w:compat>
  <w:rsids>
    <w:rsidRoot w:val="00BB0F84"/>
    <w:rsid w:val="0000221B"/>
    <w:rsid w:val="000027F0"/>
    <w:rsid w:val="00002EDF"/>
    <w:rsid w:val="000032F7"/>
    <w:rsid w:val="000042CF"/>
    <w:rsid w:val="00004373"/>
    <w:rsid w:val="000050E1"/>
    <w:rsid w:val="00011D6C"/>
    <w:rsid w:val="0002330E"/>
    <w:rsid w:val="00027DEE"/>
    <w:rsid w:val="00027E3D"/>
    <w:rsid w:val="0003172B"/>
    <w:rsid w:val="0003543E"/>
    <w:rsid w:val="00063737"/>
    <w:rsid w:val="0006385D"/>
    <w:rsid w:val="00067FC2"/>
    <w:rsid w:val="00073174"/>
    <w:rsid w:val="00074BB3"/>
    <w:rsid w:val="00080844"/>
    <w:rsid w:val="00086CE8"/>
    <w:rsid w:val="00094293"/>
    <w:rsid w:val="000A16BA"/>
    <w:rsid w:val="000A2923"/>
    <w:rsid w:val="000A3689"/>
    <w:rsid w:val="000B6AD2"/>
    <w:rsid w:val="000C7354"/>
    <w:rsid w:val="000D078A"/>
    <w:rsid w:val="000D34E4"/>
    <w:rsid w:val="000D642D"/>
    <w:rsid w:val="000D64CB"/>
    <w:rsid w:val="000E19FF"/>
    <w:rsid w:val="000E2226"/>
    <w:rsid w:val="000E58E9"/>
    <w:rsid w:val="00101E7A"/>
    <w:rsid w:val="00125612"/>
    <w:rsid w:val="00130FA6"/>
    <w:rsid w:val="00132632"/>
    <w:rsid w:val="001366BE"/>
    <w:rsid w:val="001519B0"/>
    <w:rsid w:val="00162EE2"/>
    <w:rsid w:val="00163EB6"/>
    <w:rsid w:val="001649DF"/>
    <w:rsid w:val="00167862"/>
    <w:rsid w:val="001717E9"/>
    <w:rsid w:val="0017185C"/>
    <w:rsid w:val="00177F5E"/>
    <w:rsid w:val="00184F60"/>
    <w:rsid w:val="00194681"/>
    <w:rsid w:val="001A56F8"/>
    <w:rsid w:val="001B1566"/>
    <w:rsid w:val="001C1136"/>
    <w:rsid w:val="001C1462"/>
    <w:rsid w:val="001D3D52"/>
    <w:rsid w:val="001E1B0F"/>
    <w:rsid w:val="001E1EFB"/>
    <w:rsid w:val="001E5D83"/>
    <w:rsid w:val="001E759C"/>
    <w:rsid w:val="001F6D49"/>
    <w:rsid w:val="00212599"/>
    <w:rsid w:val="002145B3"/>
    <w:rsid w:val="00234AD9"/>
    <w:rsid w:val="0025169A"/>
    <w:rsid w:val="00255965"/>
    <w:rsid w:val="002564F5"/>
    <w:rsid w:val="00260765"/>
    <w:rsid w:val="00264608"/>
    <w:rsid w:val="0026594E"/>
    <w:rsid w:val="00271DCA"/>
    <w:rsid w:val="00271E51"/>
    <w:rsid w:val="00273C6F"/>
    <w:rsid w:val="002813A0"/>
    <w:rsid w:val="002850CD"/>
    <w:rsid w:val="00291622"/>
    <w:rsid w:val="002A0529"/>
    <w:rsid w:val="002A21B8"/>
    <w:rsid w:val="002A3826"/>
    <w:rsid w:val="002A78E0"/>
    <w:rsid w:val="002B4FC6"/>
    <w:rsid w:val="002C0D15"/>
    <w:rsid w:val="002C4771"/>
    <w:rsid w:val="002D3B3E"/>
    <w:rsid w:val="002D4AB7"/>
    <w:rsid w:val="002E1365"/>
    <w:rsid w:val="002E2A24"/>
    <w:rsid w:val="002E33ED"/>
    <w:rsid w:val="00306C03"/>
    <w:rsid w:val="003070D2"/>
    <w:rsid w:val="003078DC"/>
    <w:rsid w:val="00322CF0"/>
    <w:rsid w:val="0032547F"/>
    <w:rsid w:val="00326052"/>
    <w:rsid w:val="00327952"/>
    <w:rsid w:val="00331606"/>
    <w:rsid w:val="0033284E"/>
    <w:rsid w:val="00334A12"/>
    <w:rsid w:val="0033515A"/>
    <w:rsid w:val="00337E42"/>
    <w:rsid w:val="00341413"/>
    <w:rsid w:val="00341FC1"/>
    <w:rsid w:val="0034465E"/>
    <w:rsid w:val="003472B8"/>
    <w:rsid w:val="00350335"/>
    <w:rsid w:val="0035408A"/>
    <w:rsid w:val="0036477D"/>
    <w:rsid w:val="0036555F"/>
    <w:rsid w:val="003662DB"/>
    <w:rsid w:val="00372543"/>
    <w:rsid w:val="00374537"/>
    <w:rsid w:val="003768CC"/>
    <w:rsid w:val="00377856"/>
    <w:rsid w:val="003A47F5"/>
    <w:rsid w:val="003B5146"/>
    <w:rsid w:val="003B6AC9"/>
    <w:rsid w:val="003B6C7E"/>
    <w:rsid w:val="003B7874"/>
    <w:rsid w:val="003C1E78"/>
    <w:rsid w:val="003C2C36"/>
    <w:rsid w:val="003C4B5F"/>
    <w:rsid w:val="003C6080"/>
    <w:rsid w:val="003C7390"/>
    <w:rsid w:val="003C7712"/>
    <w:rsid w:val="003D1406"/>
    <w:rsid w:val="003D1603"/>
    <w:rsid w:val="003E05F5"/>
    <w:rsid w:val="003E2FBE"/>
    <w:rsid w:val="00406BB7"/>
    <w:rsid w:val="00410309"/>
    <w:rsid w:val="00425DF0"/>
    <w:rsid w:val="00455F09"/>
    <w:rsid w:val="00463BD6"/>
    <w:rsid w:val="00463D39"/>
    <w:rsid w:val="004732D7"/>
    <w:rsid w:val="0047520F"/>
    <w:rsid w:val="00476C2C"/>
    <w:rsid w:val="00484538"/>
    <w:rsid w:val="004861DA"/>
    <w:rsid w:val="0048719D"/>
    <w:rsid w:val="00492A44"/>
    <w:rsid w:val="004A2642"/>
    <w:rsid w:val="004A34E1"/>
    <w:rsid w:val="004A7137"/>
    <w:rsid w:val="004B0806"/>
    <w:rsid w:val="004C0BB9"/>
    <w:rsid w:val="004E2E2F"/>
    <w:rsid w:val="004E7B3B"/>
    <w:rsid w:val="005013E5"/>
    <w:rsid w:val="00506B1B"/>
    <w:rsid w:val="00511EC6"/>
    <w:rsid w:val="0051267C"/>
    <w:rsid w:val="00514542"/>
    <w:rsid w:val="00516817"/>
    <w:rsid w:val="00517862"/>
    <w:rsid w:val="00517C6C"/>
    <w:rsid w:val="005234C8"/>
    <w:rsid w:val="0052799A"/>
    <w:rsid w:val="00533CF4"/>
    <w:rsid w:val="00536225"/>
    <w:rsid w:val="00537114"/>
    <w:rsid w:val="00545B6D"/>
    <w:rsid w:val="00551552"/>
    <w:rsid w:val="005528E9"/>
    <w:rsid w:val="00567702"/>
    <w:rsid w:val="00573E6B"/>
    <w:rsid w:val="00580BAE"/>
    <w:rsid w:val="00583648"/>
    <w:rsid w:val="00590F2B"/>
    <w:rsid w:val="00597CB8"/>
    <w:rsid w:val="005B4D9D"/>
    <w:rsid w:val="005B7F3F"/>
    <w:rsid w:val="005C05F0"/>
    <w:rsid w:val="005C5D0C"/>
    <w:rsid w:val="005D057B"/>
    <w:rsid w:val="005D342B"/>
    <w:rsid w:val="005D67AE"/>
    <w:rsid w:val="005E31DB"/>
    <w:rsid w:val="005E44FB"/>
    <w:rsid w:val="005F5C75"/>
    <w:rsid w:val="005F6995"/>
    <w:rsid w:val="00606E5F"/>
    <w:rsid w:val="006072B5"/>
    <w:rsid w:val="00607677"/>
    <w:rsid w:val="0061210E"/>
    <w:rsid w:val="006125D3"/>
    <w:rsid w:val="00614193"/>
    <w:rsid w:val="0061457A"/>
    <w:rsid w:val="006153C0"/>
    <w:rsid w:val="006157A6"/>
    <w:rsid w:val="00620392"/>
    <w:rsid w:val="00623B84"/>
    <w:rsid w:val="006314D2"/>
    <w:rsid w:val="00632E53"/>
    <w:rsid w:val="00642FCF"/>
    <w:rsid w:val="00644175"/>
    <w:rsid w:val="0064535F"/>
    <w:rsid w:val="00650B63"/>
    <w:rsid w:val="00651B49"/>
    <w:rsid w:val="00653192"/>
    <w:rsid w:val="006574EF"/>
    <w:rsid w:val="00663196"/>
    <w:rsid w:val="006651B5"/>
    <w:rsid w:val="00683962"/>
    <w:rsid w:val="00697266"/>
    <w:rsid w:val="006A4ECC"/>
    <w:rsid w:val="006B08F7"/>
    <w:rsid w:val="006B713E"/>
    <w:rsid w:val="006B7E4C"/>
    <w:rsid w:val="006C7342"/>
    <w:rsid w:val="006D3590"/>
    <w:rsid w:val="006E124F"/>
    <w:rsid w:val="006E39AE"/>
    <w:rsid w:val="006F32B3"/>
    <w:rsid w:val="006F4D4F"/>
    <w:rsid w:val="006F611A"/>
    <w:rsid w:val="00701F6B"/>
    <w:rsid w:val="0070254B"/>
    <w:rsid w:val="00702FDB"/>
    <w:rsid w:val="0070343F"/>
    <w:rsid w:val="00710CA2"/>
    <w:rsid w:val="00717892"/>
    <w:rsid w:val="00725DB3"/>
    <w:rsid w:val="00725E96"/>
    <w:rsid w:val="007269E5"/>
    <w:rsid w:val="00727C54"/>
    <w:rsid w:val="00730990"/>
    <w:rsid w:val="007344FD"/>
    <w:rsid w:val="0073628A"/>
    <w:rsid w:val="00737714"/>
    <w:rsid w:val="00737A36"/>
    <w:rsid w:val="0075652E"/>
    <w:rsid w:val="00757A65"/>
    <w:rsid w:val="00763407"/>
    <w:rsid w:val="00771024"/>
    <w:rsid w:val="0077385A"/>
    <w:rsid w:val="0077440C"/>
    <w:rsid w:val="00774791"/>
    <w:rsid w:val="0078566B"/>
    <w:rsid w:val="00790412"/>
    <w:rsid w:val="0079171B"/>
    <w:rsid w:val="007A1574"/>
    <w:rsid w:val="007A6EDB"/>
    <w:rsid w:val="007C261B"/>
    <w:rsid w:val="007C2F0B"/>
    <w:rsid w:val="007D4286"/>
    <w:rsid w:val="007D5AE5"/>
    <w:rsid w:val="007E085A"/>
    <w:rsid w:val="007F10B9"/>
    <w:rsid w:val="007F7D2D"/>
    <w:rsid w:val="0082033E"/>
    <w:rsid w:val="008206AA"/>
    <w:rsid w:val="00821136"/>
    <w:rsid w:val="00832705"/>
    <w:rsid w:val="00891180"/>
    <w:rsid w:val="00893C86"/>
    <w:rsid w:val="00894B86"/>
    <w:rsid w:val="008A5E70"/>
    <w:rsid w:val="008B438F"/>
    <w:rsid w:val="008B7DAE"/>
    <w:rsid w:val="008C0455"/>
    <w:rsid w:val="008C13AE"/>
    <w:rsid w:val="008D525E"/>
    <w:rsid w:val="008E6808"/>
    <w:rsid w:val="008F5DD4"/>
    <w:rsid w:val="008F79F7"/>
    <w:rsid w:val="0091094A"/>
    <w:rsid w:val="009117EF"/>
    <w:rsid w:val="00916325"/>
    <w:rsid w:val="00923CEA"/>
    <w:rsid w:val="00926B40"/>
    <w:rsid w:val="0093444A"/>
    <w:rsid w:val="00940851"/>
    <w:rsid w:val="00940F81"/>
    <w:rsid w:val="009412EB"/>
    <w:rsid w:val="00952CE2"/>
    <w:rsid w:val="009568CF"/>
    <w:rsid w:val="00963064"/>
    <w:rsid w:val="00964645"/>
    <w:rsid w:val="009675BC"/>
    <w:rsid w:val="00970A19"/>
    <w:rsid w:val="0097380A"/>
    <w:rsid w:val="009811D3"/>
    <w:rsid w:val="009979D4"/>
    <w:rsid w:val="009B2C43"/>
    <w:rsid w:val="009C0E68"/>
    <w:rsid w:val="009D51F5"/>
    <w:rsid w:val="009D5A11"/>
    <w:rsid w:val="009E2CD1"/>
    <w:rsid w:val="009E44A3"/>
    <w:rsid w:val="009E57CC"/>
    <w:rsid w:val="009F19AC"/>
    <w:rsid w:val="009F1EB5"/>
    <w:rsid w:val="00A01749"/>
    <w:rsid w:val="00A0641C"/>
    <w:rsid w:val="00A11874"/>
    <w:rsid w:val="00A1306B"/>
    <w:rsid w:val="00A249DE"/>
    <w:rsid w:val="00A25C80"/>
    <w:rsid w:val="00A31F59"/>
    <w:rsid w:val="00A401B2"/>
    <w:rsid w:val="00A40F0D"/>
    <w:rsid w:val="00A43326"/>
    <w:rsid w:val="00A6388F"/>
    <w:rsid w:val="00A722FC"/>
    <w:rsid w:val="00A7604B"/>
    <w:rsid w:val="00A81808"/>
    <w:rsid w:val="00A81CC6"/>
    <w:rsid w:val="00A87EEE"/>
    <w:rsid w:val="00AA420C"/>
    <w:rsid w:val="00AA7B30"/>
    <w:rsid w:val="00AB7602"/>
    <w:rsid w:val="00AB77EC"/>
    <w:rsid w:val="00AC394A"/>
    <w:rsid w:val="00AC7A33"/>
    <w:rsid w:val="00AD0238"/>
    <w:rsid w:val="00AD16DA"/>
    <w:rsid w:val="00AD2A15"/>
    <w:rsid w:val="00AD4CC5"/>
    <w:rsid w:val="00AD60DC"/>
    <w:rsid w:val="00AD6487"/>
    <w:rsid w:val="00AD6BFC"/>
    <w:rsid w:val="00AE5FDC"/>
    <w:rsid w:val="00AF4945"/>
    <w:rsid w:val="00B0528A"/>
    <w:rsid w:val="00B072C1"/>
    <w:rsid w:val="00B31F4D"/>
    <w:rsid w:val="00B54865"/>
    <w:rsid w:val="00B5608C"/>
    <w:rsid w:val="00B7268F"/>
    <w:rsid w:val="00B83EC2"/>
    <w:rsid w:val="00B840D9"/>
    <w:rsid w:val="00B853EF"/>
    <w:rsid w:val="00B90B2D"/>
    <w:rsid w:val="00BB0F84"/>
    <w:rsid w:val="00BB0FE3"/>
    <w:rsid w:val="00BC2881"/>
    <w:rsid w:val="00BC2F36"/>
    <w:rsid w:val="00BC30A8"/>
    <w:rsid w:val="00BC5F17"/>
    <w:rsid w:val="00BC7657"/>
    <w:rsid w:val="00BD2C3C"/>
    <w:rsid w:val="00BD6792"/>
    <w:rsid w:val="00BF4090"/>
    <w:rsid w:val="00BF5F63"/>
    <w:rsid w:val="00BF69F6"/>
    <w:rsid w:val="00C05D6F"/>
    <w:rsid w:val="00C1052D"/>
    <w:rsid w:val="00C1780A"/>
    <w:rsid w:val="00C23B7D"/>
    <w:rsid w:val="00C4157F"/>
    <w:rsid w:val="00C47B49"/>
    <w:rsid w:val="00C5209F"/>
    <w:rsid w:val="00C7167A"/>
    <w:rsid w:val="00C71C06"/>
    <w:rsid w:val="00C85208"/>
    <w:rsid w:val="00C852DF"/>
    <w:rsid w:val="00C86383"/>
    <w:rsid w:val="00C90FB5"/>
    <w:rsid w:val="00C93927"/>
    <w:rsid w:val="00CA5B81"/>
    <w:rsid w:val="00CA762C"/>
    <w:rsid w:val="00CB23C9"/>
    <w:rsid w:val="00CB30F5"/>
    <w:rsid w:val="00CB4A69"/>
    <w:rsid w:val="00CB5603"/>
    <w:rsid w:val="00CC0338"/>
    <w:rsid w:val="00CC0E82"/>
    <w:rsid w:val="00CC1480"/>
    <w:rsid w:val="00CD5958"/>
    <w:rsid w:val="00CD72AC"/>
    <w:rsid w:val="00CE235E"/>
    <w:rsid w:val="00CF2D37"/>
    <w:rsid w:val="00CF51C8"/>
    <w:rsid w:val="00CF5D8A"/>
    <w:rsid w:val="00D03ABE"/>
    <w:rsid w:val="00D201DC"/>
    <w:rsid w:val="00D20AA4"/>
    <w:rsid w:val="00D46021"/>
    <w:rsid w:val="00D54CC1"/>
    <w:rsid w:val="00D558F9"/>
    <w:rsid w:val="00D560CB"/>
    <w:rsid w:val="00D6409B"/>
    <w:rsid w:val="00D663FB"/>
    <w:rsid w:val="00D7376D"/>
    <w:rsid w:val="00D81425"/>
    <w:rsid w:val="00D83285"/>
    <w:rsid w:val="00D83B95"/>
    <w:rsid w:val="00D8723B"/>
    <w:rsid w:val="00D97283"/>
    <w:rsid w:val="00DB4A5A"/>
    <w:rsid w:val="00DD0EBC"/>
    <w:rsid w:val="00DD3A1D"/>
    <w:rsid w:val="00DD4321"/>
    <w:rsid w:val="00DD5DA1"/>
    <w:rsid w:val="00DE6036"/>
    <w:rsid w:val="00DF0609"/>
    <w:rsid w:val="00DF1FE0"/>
    <w:rsid w:val="00DF37E7"/>
    <w:rsid w:val="00DF3D5D"/>
    <w:rsid w:val="00DF5872"/>
    <w:rsid w:val="00E02D01"/>
    <w:rsid w:val="00E12A76"/>
    <w:rsid w:val="00E5179F"/>
    <w:rsid w:val="00E60C81"/>
    <w:rsid w:val="00E6239A"/>
    <w:rsid w:val="00E80411"/>
    <w:rsid w:val="00E837C1"/>
    <w:rsid w:val="00E9078A"/>
    <w:rsid w:val="00E9080C"/>
    <w:rsid w:val="00E92EC9"/>
    <w:rsid w:val="00E959EC"/>
    <w:rsid w:val="00EA54A4"/>
    <w:rsid w:val="00EB2C7A"/>
    <w:rsid w:val="00EB50A5"/>
    <w:rsid w:val="00EB5F96"/>
    <w:rsid w:val="00EB66B7"/>
    <w:rsid w:val="00EB6C2A"/>
    <w:rsid w:val="00ED259E"/>
    <w:rsid w:val="00ED3021"/>
    <w:rsid w:val="00ED4821"/>
    <w:rsid w:val="00ED4EB0"/>
    <w:rsid w:val="00EE02C9"/>
    <w:rsid w:val="00EF5547"/>
    <w:rsid w:val="00F02824"/>
    <w:rsid w:val="00F15408"/>
    <w:rsid w:val="00F24445"/>
    <w:rsid w:val="00F26F45"/>
    <w:rsid w:val="00F3015D"/>
    <w:rsid w:val="00F328B7"/>
    <w:rsid w:val="00F4031E"/>
    <w:rsid w:val="00F430D8"/>
    <w:rsid w:val="00F44ABF"/>
    <w:rsid w:val="00F52709"/>
    <w:rsid w:val="00F5310D"/>
    <w:rsid w:val="00F53DE1"/>
    <w:rsid w:val="00F61AF3"/>
    <w:rsid w:val="00F650C3"/>
    <w:rsid w:val="00F67903"/>
    <w:rsid w:val="00F707CE"/>
    <w:rsid w:val="00F90296"/>
    <w:rsid w:val="00F91279"/>
    <w:rsid w:val="00F94569"/>
    <w:rsid w:val="00F96E85"/>
    <w:rsid w:val="00FA17B8"/>
    <w:rsid w:val="00FE014C"/>
    <w:rsid w:val="00FE1D84"/>
    <w:rsid w:val="00FF55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c,#fffff0"/>
    </o:shapedefaults>
    <o:shapelayout v:ext="edit">
      <o:idmap v:ext="edit" data="1"/>
      <o:rules v:ext="edit">
        <o:r id="V:Rule10" type="callout" idref="#Légende encadrée 1 30"/>
        <o:r id="V:Rule11" type="callout" idref="#Légende encadrée 1 10"/>
        <o:r id="V:Rule12" type="callout" idref="#Légende encadrée 1 32"/>
        <o:r id="V:Rule13" type="callout" idref="#Légende encadrée 1 33"/>
        <o:r id="V:Rule14" type="callout" idref="#Légende encadrée 1 11"/>
        <o:r id="V:Rule15" type="callout" idref="#Légende encadrée 1 35"/>
        <o:r id="V:Rule16" type="callout" idref="#Légende encadrée 1 36"/>
        <o:r id="V:Rule17" type="callout" idref="#Légende encadrée 1 44"/>
        <o:r id="V:Rule18" type="callout" idref="#Légende encadrée 1 77"/>
        <o:r id="V:Rule19" type="callout" idref="#Légende encadrée 1 73"/>
        <o:r id="V:Rule20" type="callout" idref="#Légende encadrée 1 82"/>
        <o:r id="V:Rule21" type="callout" idref="#Légende encadrée 1 81"/>
        <o:r id="V:Rule22" type="callout" idref="#Légende encadrée 1 84"/>
        <o:r id="V:Rule88" type="connector" idref="#Connecteur droit avec flèche 213"/>
        <o:r id="V:Rule89" type="connector" idref="#Connecteur droit avec flèche 17"/>
        <o:r id="V:Rule90" type="connector" idref="#Connecteur droit avec flèche 189"/>
        <o:r id="V:Rule91" type="connector" idref="#Connecteur droit avec flèche 20518"/>
        <o:r id="V:Rule92" type="connector" idref="#Connecteur droit avec flèche 20526"/>
        <o:r id="V:Rule93" type="connector" idref="#Connecteur droit avec flèche 21630"/>
        <o:r id="V:Rule94" type="connector" idref="#Connecteur droit avec flèche 218"/>
        <o:r id="V:Rule95" type="connector" idref="#Connecteur droit avec flèche 109"/>
        <o:r id="V:Rule96" type="connector" idref="#Connecteur droit avec flèche 21609"/>
        <o:r id="V:Rule97" type="connector" idref="#Connecteur droit avec flèche 21611"/>
        <o:r id="V:Rule98" type="connector" idref="#Connecteur droit avec flèche 19"/>
        <o:r id="V:Rule99" type="connector" idref="#Connecteur droit avec flèche 215"/>
        <o:r id="V:Rule100" type="connector" idref="#Connecteur droit avec flèche 20540"/>
        <o:r id="V:Rule101" type="connector" idref="#Connecteur droit avec flèche 21643"/>
        <o:r id="V:Rule102" type="connector" idref="#Connecteur droit avec flèche 192"/>
        <o:r id="V:Rule103" type="connector" idref="#Connecteur droit avec flèche 242"/>
        <o:r id="V:Rule104" type="connector" idref="#AutoShape 148"/>
        <o:r id="V:Rule105" type="connector" idref="#Connecteur droit avec flèche 20524"/>
        <o:r id="V:Rule106" type="connector" idref="#Connecteur droit avec flèche 202"/>
        <o:r id="V:Rule107" type="connector" idref="#Connecteur droit avec flèche 21596"/>
        <o:r id="V:Rule108" type="connector" idref="#Connecteur droit avec flèche 21593"/>
        <o:r id="V:Rule109" type="connector" idref="#Connecteur droit avec flèche 211"/>
        <o:r id="V:Rule110" type="connector" idref="#Connecteur droit avec flèche 222"/>
        <o:r id="V:Rule111" type="connector" idref="#Connecteur droit avec flèche 21586"/>
        <o:r id="V:Rule112" type="connector" idref="#Connecteur droit avec flèche 244"/>
        <o:r id="V:Rule113" type="connector" idref="#Connecteur droit avec flèche 21652"/>
        <o:r id="V:Rule114" type="connector" idref="#Connecteur droit avec flèche 21568"/>
        <o:r id="V:Rule115" type="connector" idref="#Connecteur droit avec flèche 111"/>
        <o:r id="V:Rule116" type="connector" idref="#Connecteur droit avec flèche 20516"/>
        <o:r id="V:Rule117" type="connector" idref="#Connecteur droit avec flèche 152"/>
        <o:r id="V:Rule118" type="connector" idref="#Connecteur droit avec flèche 21656"/>
        <o:r id="V:Rule119" type="connector" idref="#Connecteur droit avec flèche 110"/>
        <o:r id="V:Rule120" type="connector" idref="#Connecteur droit avec flèche 21599"/>
        <o:r id="V:Rule121" type="connector" idref="#Connecteur droit avec flèche 21580"/>
        <o:r id="V:Rule122" type="connector" idref="#Connecteur droit avec flèche 21571"/>
        <o:r id="V:Rule123" type="connector" idref="#Connecteur droit avec flèche 20532"/>
        <o:r id="V:Rule124" type="connector" idref="#Connecteur droit avec flèche 20488"/>
        <o:r id="V:Rule125" type="connector" idref="#Connecteur droit avec flèche 21623"/>
        <o:r id="V:Rule126" type="connector" idref="#Connecteur droit avec flèche 21640"/>
        <o:r id="V:Rule127" type="connector" idref="#Connecteur droit avec flèche 161"/>
        <o:r id="V:Rule128" type="connector" idref="#Connecteur droit avec flèche 20513"/>
        <o:r id="V:Rule129" type="connector" idref="#Connecteur droit avec flèche 130"/>
        <o:r id="V:Rule130" type="connector" idref="#Connecteur droit avec flèche 20481"/>
        <o:r id="V:Rule131" type="connector" idref="#Connecteur droit avec flèche 144"/>
        <o:r id="V:Rule132" type="connector" idref="#Connecteur droit avec flèche 21615"/>
        <o:r id="V:Rule133" type="connector" idref="#_x0000_s1350"/>
        <o:r id="V:Rule134" type="connector" idref="#Connecteur droit avec flèche 194"/>
        <o:r id="V:Rule135" type="connector" idref="#AutoShape 196"/>
        <o:r id="V:Rule136" type="connector" idref="#Connecteur droit avec flèche 20512"/>
        <o:r id="V:Rule137" type="connector" idref="#Connecteur droit avec flèche 140"/>
        <o:r id="V:Rule138" type="connector" idref="#Connecteur droit avec flèche 21613"/>
        <o:r id="V:Rule139" type="connector" idref="#Connecteur droit avec flèche 253"/>
        <o:r id="V:Rule140" type="connector" idref="#Connecteur droit avec flèche 21617"/>
        <o:r id="V:Rule141" type="connector" idref="#Connecteur droit avec flèche 21603"/>
        <o:r id="V:Rule142" type="connector" idref="#Connecteur droit avec flèche 21602"/>
        <o:r id="V:Rule143" type="connector" idref="#Connecteur droit avec flèche 20508"/>
        <o:r id="V:Rule144" type="connector" idref="#Connecteur droit avec flèche 21648"/>
        <o:r id="V:Rule145" type="connector" idref="#Connecteur droit avec flèche 21574"/>
        <o:r id="V:Rule146" type="connector" idref="#Connecteur droit avec flèche 20487"/>
        <o:r id="V:Rule147" type="connector" idref="#Connecteur droit avec flèche 168"/>
        <o:r id="V:Rule148" type="connector" idref="#AutoShape 195"/>
        <o:r id="V:Rule149" type="connector" idref="#Connecteur droit avec flèche 249"/>
        <o:r id="V:Rule150" type="connector" idref="#Connecteur droit avec flèche 108"/>
        <o:r id="V:Rule151" type="connector" idref="#Connecteur droit avec flèche 21619"/>
        <o:r id="V:Rule152" type="connector" idref="#AutoShape 197"/>
        <o:r id="V:Rule153" type="connector" idref="#AutoShape 198"/>
        <o:r id="V:Rule154" type="connector" idref="#Connecteur droit avec flèche 20529"/>
        <o:r id="V:Rule155" type="connector" idref="#Connecteur droit avec flèche 158"/>
        <o:r id="V:Rule156" type="connector" idref="#Connecteur droit avec flèche 199"/>
        <o:r id="V:Rule157" type="connector" idref="#Connecteur droit avec flèche 247"/>
        <o:r id="V:Rule158" type="connector" idref="#Connecteur droit avec flèche 255"/>
        <o:r id="V:Rule159" type="connector" idref="#Connecteur droit avec flèche 21589"/>
        <o:r id="V:Rule160" type="connector" idref="#Connecteur droit avec flèche 155"/>
        <o:r id="V:Rule161" type="connector" idref="#Connecteur droit avec flèche 21583"/>
      </o:rules>
    </o:shapelayout>
  </w:shapeDefaults>
  <w:decimalSymbol w:val=","/>
  <w:listSeparator w:val=";"/>
  <w14:docId w14:val="696B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7185C"/>
    <w:pPr>
      <w:spacing w:after="0" w:line="240" w:lineRule="auto"/>
      <w:jc w:val="both"/>
    </w:pPr>
    <w:rPr>
      <w:rFonts w:eastAsiaTheme="minorEastAsia" w:cs="Times New Roman"/>
      <w:sz w:val="24"/>
      <w:szCs w:val="24"/>
    </w:rPr>
  </w:style>
  <w:style w:type="paragraph" w:styleId="Titre1">
    <w:name w:val="heading 1"/>
    <w:basedOn w:val="Normal"/>
    <w:next w:val="Normal"/>
    <w:link w:val="Titre1Car"/>
    <w:qFormat/>
    <w:rsid w:val="00163EB6"/>
    <w:pPr>
      <w:numPr>
        <w:numId w:val="4"/>
      </w:numPr>
      <w:spacing w:line="360" w:lineRule="auto"/>
      <w:jc w:val="left"/>
      <w:outlineLvl w:val="0"/>
    </w:pPr>
    <w:rPr>
      <w:rFonts w:ascii="Arial Black" w:hAnsi="Arial Black"/>
      <w:b/>
      <w:bCs/>
      <w:color w:val="C0504D" w:themeColor="accent2"/>
      <w:kern w:val="36"/>
      <w:sz w:val="36"/>
      <w:szCs w:val="48"/>
    </w:rPr>
  </w:style>
  <w:style w:type="paragraph" w:styleId="Titre2">
    <w:name w:val="heading 2"/>
    <w:basedOn w:val="Normal"/>
    <w:next w:val="Normal"/>
    <w:link w:val="Titre2Car"/>
    <w:qFormat/>
    <w:rsid w:val="00163EB6"/>
    <w:pPr>
      <w:numPr>
        <w:ilvl w:val="1"/>
        <w:numId w:val="4"/>
      </w:numPr>
      <w:spacing w:line="360" w:lineRule="auto"/>
      <w:outlineLvl w:val="1"/>
    </w:pPr>
    <w:rPr>
      <w:rFonts w:ascii="Trebuchet MS" w:hAnsi="Trebuchet MS"/>
      <w:b/>
      <w:bCs/>
      <w:color w:val="9BBB59" w:themeColor="accent3"/>
      <w:sz w:val="32"/>
      <w:szCs w:val="32"/>
    </w:rPr>
  </w:style>
  <w:style w:type="paragraph" w:styleId="Titre3">
    <w:name w:val="heading 3"/>
    <w:basedOn w:val="Normal"/>
    <w:next w:val="Normal"/>
    <w:link w:val="Titre3Car"/>
    <w:qFormat/>
    <w:rsid w:val="00163EB6"/>
    <w:pPr>
      <w:numPr>
        <w:ilvl w:val="2"/>
        <w:numId w:val="4"/>
      </w:numPr>
      <w:spacing w:line="360" w:lineRule="auto"/>
      <w:outlineLvl w:val="2"/>
    </w:pPr>
    <w:rPr>
      <w:rFonts w:ascii="Comic Sans MS" w:hAnsi="Comic Sans MS"/>
      <w:bCs/>
      <w:i/>
      <w:color w:val="1F497D" w:themeColor="text2"/>
      <w:sz w:val="28"/>
      <w:szCs w:val="28"/>
    </w:rPr>
  </w:style>
  <w:style w:type="paragraph" w:styleId="Titre4">
    <w:name w:val="heading 4"/>
    <w:basedOn w:val="Normal"/>
    <w:next w:val="Normal"/>
    <w:link w:val="Titre4Car"/>
    <w:unhideWhenUsed/>
    <w:qFormat/>
    <w:rsid w:val="00163EB6"/>
    <w:pPr>
      <w:numPr>
        <w:ilvl w:val="3"/>
        <w:numId w:val="4"/>
      </w:numPr>
      <w:outlineLvl w:val="3"/>
    </w:pPr>
    <w:rPr>
      <w:rFonts w:ascii="Trebuchet MS" w:hAnsi="Trebuchet MS"/>
      <w:b/>
      <w:color w:val="F79646" w:themeColor="accent6"/>
    </w:rPr>
  </w:style>
  <w:style w:type="paragraph" w:styleId="Titre5">
    <w:name w:val="heading 5"/>
    <w:basedOn w:val="Normal"/>
    <w:next w:val="Normal"/>
    <w:link w:val="Titre5Car"/>
    <w:unhideWhenUsed/>
    <w:qFormat/>
    <w:rsid w:val="00DD3A1D"/>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D3A1D"/>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DD3A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DD3A1D"/>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DD3A1D"/>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oixvalid">
    <w:name w:val="Choix validé"/>
    <w:basedOn w:val="Normal"/>
    <w:rsid w:val="0036477D"/>
    <w:pPr>
      <w:adjustRightInd w:val="0"/>
    </w:pPr>
    <w:rPr>
      <w:rFonts w:ascii="Calibri" w:eastAsia="Lucida Sans Unicode1" w:hAnsi="Calibri" w:cs="Calibri"/>
      <w:b/>
      <w:color w:val="1F497D"/>
      <w:szCs w:val="20"/>
    </w:rPr>
  </w:style>
  <w:style w:type="character" w:customStyle="1" w:styleId="Titre1Car">
    <w:name w:val="Titre 1 Car"/>
    <w:basedOn w:val="Policepardfaut"/>
    <w:link w:val="Titre1"/>
    <w:rsid w:val="00163EB6"/>
    <w:rPr>
      <w:rFonts w:ascii="Arial Black" w:eastAsiaTheme="minorEastAsia" w:hAnsi="Arial Black" w:cs="Times New Roman"/>
      <w:b/>
      <w:bCs/>
      <w:color w:val="C0504D" w:themeColor="accent2"/>
      <w:kern w:val="36"/>
      <w:sz w:val="36"/>
      <w:szCs w:val="48"/>
    </w:rPr>
  </w:style>
  <w:style w:type="character" w:customStyle="1" w:styleId="Titre2Car">
    <w:name w:val="Titre 2 Car"/>
    <w:basedOn w:val="Policepardfaut"/>
    <w:link w:val="Titre2"/>
    <w:rsid w:val="00163EB6"/>
    <w:rPr>
      <w:rFonts w:ascii="Trebuchet MS" w:eastAsiaTheme="minorEastAsia" w:hAnsi="Trebuchet MS" w:cs="Times New Roman"/>
      <w:b/>
      <w:bCs/>
      <w:color w:val="9BBB59" w:themeColor="accent3"/>
      <w:sz w:val="32"/>
      <w:szCs w:val="32"/>
    </w:rPr>
  </w:style>
  <w:style w:type="character" w:customStyle="1" w:styleId="Titre3Car">
    <w:name w:val="Titre 3 Car"/>
    <w:basedOn w:val="Policepardfaut"/>
    <w:link w:val="Titre3"/>
    <w:rsid w:val="00163EB6"/>
    <w:rPr>
      <w:rFonts w:ascii="Comic Sans MS" w:eastAsiaTheme="minorEastAsia" w:hAnsi="Comic Sans MS" w:cs="Times New Roman"/>
      <w:bCs/>
      <w:i/>
      <w:color w:val="1F497D" w:themeColor="text2"/>
      <w:sz w:val="28"/>
      <w:szCs w:val="28"/>
    </w:rPr>
  </w:style>
  <w:style w:type="paragraph" w:styleId="NormalWeb">
    <w:name w:val="Normal (Web)"/>
    <w:basedOn w:val="Normal"/>
    <w:uiPriority w:val="99"/>
    <w:semiHidden/>
    <w:unhideWhenUsed/>
    <w:rsid w:val="009F19AC"/>
    <w:rPr>
      <w:rFonts w:ascii="Times New Roman" w:hAnsi="Times New Roman"/>
    </w:rPr>
  </w:style>
  <w:style w:type="character" w:customStyle="1" w:styleId="clavier">
    <w:name w:val="clavier"/>
    <w:basedOn w:val="Policepardfaut"/>
    <w:rsid w:val="009F19AC"/>
  </w:style>
  <w:style w:type="character" w:customStyle="1" w:styleId="clavierrouge">
    <w:name w:val="clavier_rouge"/>
    <w:basedOn w:val="Policepardfaut"/>
    <w:rsid w:val="009F19AC"/>
  </w:style>
  <w:style w:type="character" w:customStyle="1" w:styleId="definition">
    <w:name w:val="definition"/>
    <w:basedOn w:val="Policepardfaut"/>
    <w:rsid w:val="009F19AC"/>
  </w:style>
  <w:style w:type="character" w:customStyle="1" w:styleId="balise2">
    <w:name w:val="balise2"/>
    <w:basedOn w:val="Policepardfaut"/>
    <w:rsid w:val="009F19AC"/>
  </w:style>
  <w:style w:type="character" w:customStyle="1" w:styleId="balise1">
    <w:name w:val="balise1"/>
    <w:basedOn w:val="Policepardfaut"/>
    <w:rsid w:val="009F19AC"/>
  </w:style>
  <w:style w:type="paragraph" w:styleId="Textedebulles">
    <w:name w:val="Balloon Text"/>
    <w:basedOn w:val="Normal"/>
    <w:link w:val="TextedebullesCar"/>
    <w:uiPriority w:val="99"/>
    <w:semiHidden/>
    <w:unhideWhenUsed/>
    <w:rsid w:val="009F19AC"/>
    <w:rPr>
      <w:sz w:val="16"/>
      <w:szCs w:val="16"/>
    </w:rPr>
  </w:style>
  <w:style w:type="character" w:customStyle="1" w:styleId="TextedebullesCar">
    <w:name w:val="Texte de bulles Car"/>
    <w:basedOn w:val="Policepardfaut"/>
    <w:link w:val="Textedebulles"/>
    <w:uiPriority w:val="99"/>
    <w:semiHidden/>
    <w:rsid w:val="009F19AC"/>
    <w:rPr>
      <w:rFonts w:ascii="Tahoma" w:hAnsi="Tahoma" w:cs="Tahoma"/>
      <w:sz w:val="16"/>
      <w:szCs w:val="16"/>
    </w:rPr>
  </w:style>
  <w:style w:type="character" w:customStyle="1" w:styleId="Titre4Car">
    <w:name w:val="Titre 4 Car"/>
    <w:basedOn w:val="Policepardfaut"/>
    <w:link w:val="Titre4"/>
    <w:rsid w:val="00163EB6"/>
    <w:rPr>
      <w:rFonts w:ascii="Trebuchet MS" w:eastAsiaTheme="minorEastAsia" w:hAnsi="Trebuchet MS" w:cs="Times New Roman"/>
      <w:b/>
      <w:color w:val="F79646" w:themeColor="accent6"/>
      <w:sz w:val="24"/>
      <w:szCs w:val="24"/>
    </w:rPr>
  </w:style>
  <w:style w:type="character" w:customStyle="1" w:styleId="Titre5Car">
    <w:name w:val="Titre 5 Car"/>
    <w:basedOn w:val="Policepardfaut"/>
    <w:link w:val="Titre5"/>
    <w:rsid w:val="00DD3A1D"/>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rsid w:val="00DD3A1D"/>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rsid w:val="00DD3A1D"/>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rsid w:val="00DD3A1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DD3A1D"/>
    <w:rPr>
      <w:rFonts w:asciiTheme="majorHAnsi" w:eastAsiaTheme="majorEastAsia" w:hAnsiTheme="majorHAnsi" w:cstheme="majorBidi"/>
      <w:i/>
      <w:iCs/>
      <w:color w:val="404040" w:themeColor="text1" w:themeTint="BF"/>
      <w:sz w:val="20"/>
      <w:szCs w:val="20"/>
    </w:rPr>
  </w:style>
  <w:style w:type="paragraph" w:customStyle="1" w:styleId="Information">
    <w:name w:val="Information"/>
    <w:basedOn w:val="Normal"/>
    <w:next w:val="Normal"/>
    <w:qFormat/>
    <w:rsid w:val="006F32B3"/>
    <w:pPr>
      <w:numPr>
        <w:ilvl w:val="1"/>
        <w:numId w:val="12"/>
      </w:numPr>
      <w:ind w:left="1418" w:firstLine="0"/>
    </w:pPr>
    <w:rPr>
      <w:noProof/>
      <w:color w:val="4F6228" w:themeColor="accent3" w:themeShade="80"/>
    </w:rPr>
  </w:style>
  <w:style w:type="paragraph" w:styleId="Paragraphedeliste">
    <w:name w:val="List Paragraph"/>
    <w:basedOn w:val="Normal"/>
    <w:uiPriority w:val="34"/>
    <w:qFormat/>
    <w:rsid w:val="0047520F"/>
    <w:pPr>
      <w:ind w:left="720"/>
    </w:pPr>
  </w:style>
  <w:style w:type="paragraph" w:customStyle="1" w:styleId="Question">
    <w:name w:val="Question"/>
    <w:basedOn w:val="Paragraphedeliste"/>
    <w:next w:val="Normal"/>
    <w:qFormat/>
    <w:rsid w:val="00BC2F36"/>
    <w:pPr>
      <w:numPr>
        <w:numId w:val="9"/>
      </w:numPr>
    </w:pPr>
    <w:rPr>
      <w:noProof/>
      <w:color w:val="145AC1"/>
    </w:rPr>
  </w:style>
  <w:style w:type="paragraph" w:customStyle="1" w:styleId="Interdit">
    <w:name w:val="Interdit"/>
    <w:basedOn w:val="Normal"/>
    <w:next w:val="Normal"/>
    <w:qFormat/>
    <w:rsid w:val="00011D6C"/>
    <w:pPr>
      <w:numPr>
        <w:ilvl w:val="1"/>
        <w:numId w:val="10"/>
      </w:numPr>
      <w:ind w:left="1418" w:firstLine="0"/>
    </w:pPr>
    <w:rPr>
      <w:noProof/>
      <w:color w:val="BE0B3F"/>
    </w:rPr>
  </w:style>
  <w:style w:type="paragraph" w:customStyle="1" w:styleId="Attention">
    <w:name w:val="Attention"/>
    <w:basedOn w:val="Normal"/>
    <w:next w:val="Normal"/>
    <w:qFormat/>
    <w:rsid w:val="00A01749"/>
    <w:pPr>
      <w:numPr>
        <w:ilvl w:val="1"/>
        <w:numId w:val="11"/>
      </w:numPr>
      <w:ind w:hanging="22"/>
    </w:pPr>
    <w:rPr>
      <w:color w:val="984806" w:themeColor="accent6" w:themeShade="80"/>
    </w:rPr>
  </w:style>
  <w:style w:type="paragraph" w:styleId="En-tte">
    <w:name w:val="header"/>
    <w:basedOn w:val="Normal"/>
    <w:link w:val="En-tteCar"/>
    <w:uiPriority w:val="99"/>
    <w:unhideWhenUsed/>
    <w:rsid w:val="00B5608C"/>
    <w:pPr>
      <w:tabs>
        <w:tab w:val="center" w:pos="4536"/>
        <w:tab w:val="right" w:pos="9072"/>
      </w:tabs>
    </w:pPr>
  </w:style>
  <w:style w:type="character" w:customStyle="1" w:styleId="En-tteCar">
    <w:name w:val="En-tête Car"/>
    <w:basedOn w:val="Policepardfaut"/>
    <w:link w:val="En-tte"/>
    <w:uiPriority w:val="99"/>
    <w:rsid w:val="00B5608C"/>
    <w:rPr>
      <w:rFonts w:ascii="Tahoma" w:eastAsia="Times New Roman" w:hAnsi="Tahoma" w:cs="Tahoma"/>
      <w:lang w:eastAsia="fr-FR"/>
    </w:rPr>
  </w:style>
  <w:style w:type="paragraph" w:styleId="Pieddepage">
    <w:name w:val="footer"/>
    <w:basedOn w:val="Normal"/>
    <w:link w:val="PieddepageCar"/>
    <w:uiPriority w:val="99"/>
    <w:unhideWhenUsed/>
    <w:rsid w:val="00B5608C"/>
    <w:pPr>
      <w:tabs>
        <w:tab w:val="center" w:pos="4536"/>
        <w:tab w:val="right" w:pos="9072"/>
      </w:tabs>
    </w:pPr>
  </w:style>
  <w:style w:type="character" w:customStyle="1" w:styleId="PieddepageCar">
    <w:name w:val="Pied de page Car"/>
    <w:basedOn w:val="Policepardfaut"/>
    <w:link w:val="Pieddepage"/>
    <w:uiPriority w:val="99"/>
    <w:rsid w:val="00B5608C"/>
    <w:rPr>
      <w:rFonts w:ascii="Tahoma" w:eastAsia="Times New Roman" w:hAnsi="Tahoma" w:cs="Tahoma"/>
      <w:lang w:eastAsia="fr-FR"/>
    </w:rPr>
  </w:style>
  <w:style w:type="table" w:styleId="Grille">
    <w:name w:val="Table Grid"/>
    <w:basedOn w:val="TableauNormal"/>
    <w:uiPriority w:val="59"/>
    <w:rsid w:val="00B560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uce1">
    <w:name w:val="Puce 1"/>
    <w:basedOn w:val="Paragraphedeliste"/>
    <w:qFormat/>
    <w:rsid w:val="00DF37E7"/>
    <w:pPr>
      <w:numPr>
        <w:numId w:val="7"/>
      </w:numPr>
    </w:pPr>
  </w:style>
  <w:style w:type="paragraph" w:customStyle="1" w:styleId="Puce2">
    <w:name w:val="Puce 2"/>
    <w:basedOn w:val="Puce1"/>
    <w:rsid w:val="00DF37E7"/>
    <w:pPr>
      <w:numPr>
        <w:numId w:val="8"/>
      </w:numPr>
    </w:pPr>
  </w:style>
  <w:style w:type="character" w:styleId="Lienhypertexte">
    <w:name w:val="Hyperlink"/>
    <w:basedOn w:val="Policepardfaut"/>
    <w:uiPriority w:val="99"/>
    <w:unhideWhenUsed/>
    <w:rsid w:val="00790412"/>
    <w:rPr>
      <w:color w:val="0000FF" w:themeColor="hyperlink"/>
      <w:u w:val="single"/>
    </w:rPr>
  </w:style>
  <w:style w:type="character" w:styleId="Textedelespacerserv">
    <w:name w:val="Placeholder Text"/>
    <w:basedOn w:val="Policepardfaut"/>
    <w:uiPriority w:val="99"/>
    <w:semiHidden/>
    <w:rsid w:val="005D67AE"/>
    <w:rPr>
      <w:color w:val="808080"/>
    </w:rPr>
  </w:style>
  <w:style w:type="paragraph" w:styleId="Retraitcorpsdetexte">
    <w:name w:val="Body Text Indent"/>
    <w:basedOn w:val="Normal"/>
    <w:link w:val="RetraitcorpsdetexteCar"/>
    <w:semiHidden/>
    <w:rsid w:val="00893C86"/>
    <w:pPr>
      <w:jc w:val="left"/>
    </w:pPr>
    <w:rPr>
      <w:rFonts w:ascii="Comic Sans MS" w:eastAsia="Times New Roman" w:hAnsi="Comic Sans MS"/>
      <w:color w:val="000000"/>
      <w:sz w:val="18"/>
      <w:szCs w:val="18"/>
    </w:rPr>
  </w:style>
  <w:style w:type="character" w:customStyle="1" w:styleId="RetraitcorpsdetexteCar">
    <w:name w:val="Retrait corps de texte Car"/>
    <w:basedOn w:val="Policepardfaut"/>
    <w:link w:val="Retraitcorpsdetexte"/>
    <w:semiHidden/>
    <w:rsid w:val="00893C86"/>
    <w:rPr>
      <w:rFonts w:ascii="Comic Sans MS" w:eastAsia="Times New Roman" w:hAnsi="Comic Sans MS" w:cs="Times New Roman"/>
      <w:color w:val="000000"/>
      <w:sz w:val="18"/>
      <w:szCs w:val="18"/>
    </w:rPr>
  </w:style>
  <w:style w:type="character" w:styleId="Marquedannotation">
    <w:name w:val="annotation reference"/>
    <w:basedOn w:val="Policepardfaut"/>
    <w:uiPriority w:val="99"/>
    <w:semiHidden/>
    <w:unhideWhenUsed/>
    <w:rsid w:val="0061210E"/>
    <w:rPr>
      <w:sz w:val="16"/>
      <w:szCs w:val="16"/>
    </w:rPr>
  </w:style>
  <w:style w:type="paragraph" w:styleId="Commentaire">
    <w:name w:val="annotation text"/>
    <w:basedOn w:val="Normal"/>
    <w:link w:val="CommentaireCar"/>
    <w:uiPriority w:val="99"/>
    <w:semiHidden/>
    <w:unhideWhenUsed/>
    <w:rsid w:val="0061210E"/>
    <w:rPr>
      <w:sz w:val="20"/>
      <w:szCs w:val="20"/>
    </w:rPr>
  </w:style>
  <w:style w:type="character" w:customStyle="1" w:styleId="CommentaireCar">
    <w:name w:val="Commentaire Car"/>
    <w:basedOn w:val="Policepardfaut"/>
    <w:link w:val="Commentaire"/>
    <w:uiPriority w:val="99"/>
    <w:semiHidden/>
    <w:rsid w:val="0061210E"/>
    <w:rPr>
      <w:rFonts w:eastAsiaTheme="minorEastAsia" w:cs="Times New Roman"/>
      <w:sz w:val="20"/>
      <w:szCs w:val="20"/>
    </w:rPr>
  </w:style>
  <w:style w:type="paragraph" w:styleId="Objetducommentaire">
    <w:name w:val="annotation subject"/>
    <w:basedOn w:val="Commentaire"/>
    <w:next w:val="Commentaire"/>
    <w:link w:val="ObjetducommentaireCar"/>
    <w:uiPriority w:val="99"/>
    <w:semiHidden/>
    <w:unhideWhenUsed/>
    <w:rsid w:val="0061210E"/>
    <w:rPr>
      <w:b/>
      <w:bCs/>
    </w:rPr>
  </w:style>
  <w:style w:type="character" w:customStyle="1" w:styleId="ObjetducommentaireCar">
    <w:name w:val="Objet du commentaire Car"/>
    <w:basedOn w:val="CommentaireCar"/>
    <w:link w:val="Objetducommentaire"/>
    <w:uiPriority w:val="99"/>
    <w:semiHidden/>
    <w:rsid w:val="0061210E"/>
    <w:rPr>
      <w:rFonts w:eastAsiaTheme="minorEastAsia" w:cs="Times New Roman"/>
      <w:b/>
      <w:bCs/>
      <w:sz w:val="20"/>
      <w:szCs w:val="20"/>
    </w:rPr>
  </w:style>
  <w:style w:type="table" w:styleId="Trameclaire-Accent5">
    <w:name w:val="Light Shading Accent 5"/>
    <w:basedOn w:val="TableauNormal"/>
    <w:uiPriority w:val="60"/>
    <w:rsid w:val="00F679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F6790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frenceple">
    <w:name w:val="Subtle Reference"/>
    <w:basedOn w:val="Policepardfaut"/>
    <w:uiPriority w:val="31"/>
    <w:qFormat/>
    <w:rsid w:val="008A5E70"/>
    <w:rPr>
      <w:smallCaps/>
      <w:color w:val="C0504D" w:themeColor="accent2"/>
      <w:u w:val="single"/>
    </w:rPr>
  </w:style>
  <w:style w:type="character" w:styleId="Rfrenceintense">
    <w:name w:val="Intense Reference"/>
    <w:basedOn w:val="Policepardfaut"/>
    <w:uiPriority w:val="32"/>
    <w:qFormat/>
    <w:rsid w:val="008A5E70"/>
    <w:rPr>
      <w:b/>
      <w:bCs/>
      <w:smallCaps/>
      <w:color w:val="C0504D" w:themeColor="accent2"/>
      <w:spacing w:val="5"/>
      <w:u w:val="single"/>
    </w:rPr>
  </w:style>
  <w:style w:type="character" w:styleId="Accentuationdiscrte">
    <w:name w:val="Subtle Emphasis"/>
    <w:basedOn w:val="Policepardfaut"/>
    <w:uiPriority w:val="19"/>
    <w:qFormat/>
    <w:rsid w:val="008A5E70"/>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7185C"/>
    <w:pPr>
      <w:spacing w:after="0" w:line="240" w:lineRule="auto"/>
      <w:jc w:val="both"/>
    </w:pPr>
    <w:rPr>
      <w:rFonts w:eastAsiaTheme="minorEastAsia" w:cs="Times New Roman"/>
      <w:sz w:val="24"/>
      <w:szCs w:val="24"/>
    </w:rPr>
  </w:style>
  <w:style w:type="paragraph" w:styleId="Titre1">
    <w:name w:val="heading 1"/>
    <w:basedOn w:val="Normal"/>
    <w:next w:val="Normal"/>
    <w:link w:val="Titre1Car"/>
    <w:qFormat/>
    <w:rsid w:val="00163EB6"/>
    <w:pPr>
      <w:numPr>
        <w:numId w:val="4"/>
      </w:numPr>
      <w:spacing w:line="360" w:lineRule="auto"/>
      <w:jc w:val="left"/>
      <w:outlineLvl w:val="0"/>
    </w:pPr>
    <w:rPr>
      <w:rFonts w:ascii="Arial Black" w:hAnsi="Arial Black"/>
      <w:b/>
      <w:bCs/>
      <w:color w:val="C0504D" w:themeColor="accent2"/>
      <w:kern w:val="36"/>
      <w:sz w:val="36"/>
      <w:szCs w:val="48"/>
    </w:rPr>
  </w:style>
  <w:style w:type="paragraph" w:styleId="Titre2">
    <w:name w:val="heading 2"/>
    <w:basedOn w:val="Normal"/>
    <w:next w:val="Normal"/>
    <w:link w:val="Titre2Car"/>
    <w:qFormat/>
    <w:rsid w:val="00163EB6"/>
    <w:pPr>
      <w:numPr>
        <w:ilvl w:val="1"/>
        <w:numId w:val="4"/>
      </w:numPr>
      <w:spacing w:line="360" w:lineRule="auto"/>
      <w:outlineLvl w:val="1"/>
    </w:pPr>
    <w:rPr>
      <w:rFonts w:ascii="Trebuchet MS" w:hAnsi="Trebuchet MS"/>
      <w:b/>
      <w:bCs/>
      <w:color w:val="9BBB59" w:themeColor="accent3"/>
      <w:sz w:val="32"/>
      <w:szCs w:val="32"/>
    </w:rPr>
  </w:style>
  <w:style w:type="paragraph" w:styleId="Titre3">
    <w:name w:val="heading 3"/>
    <w:basedOn w:val="Normal"/>
    <w:next w:val="Normal"/>
    <w:link w:val="Titre3Car"/>
    <w:qFormat/>
    <w:rsid w:val="00163EB6"/>
    <w:pPr>
      <w:numPr>
        <w:ilvl w:val="2"/>
        <w:numId w:val="4"/>
      </w:numPr>
      <w:spacing w:line="360" w:lineRule="auto"/>
      <w:outlineLvl w:val="2"/>
    </w:pPr>
    <w:rPr>
      <w:rFonts w:ascii="Comic Sans MS" w:hAnsi="Comic Sans MS"/>
      <w:bCs/>
      <w:i/>
      <w:color w:val="1F497D" w:themeColor="text2"/>
      <w:sz w:val="28"/>
      <w:szCs w:val="28"/>
    </w:rPr>
  </w:style>
  <w:style w:type="paragraph" w:styleId="Titre4">
    <w:name w:val="heading 4"/>
    <w:basedOn w:val="Normal"/>
    <w:next w:val="Normal"/>
    <w:link w:val="Titre4Car"/>
    <w:unhideWhenUsed/>
    <w:qFormat/>
    <w:rsid w:val="00163EB6"/>
    <w:pPr>
      <w:numPr>
        <w:ilvl w:val="3"/>
        <w:numId w:val="4"/>
      </w:numPr>
      <w:outlineLvl w:val="3"/>
    </w:pPr>
    <w:rPr>
      <w:rFonts w:ascii="Trebuchet MS" w:hAnsi="Trebuchet MS"/>
      <w:b/>
      <w:color w:val="F79646" w:themeColor="accent6"/>
    </w:rPr>
  </w:style>
  <w:style w:type="paragraph" w:styleId="Titre5">
    <w:name w:val="heading 5"/>
    <w:basedOn w:val="Normal"/>
    <w:next w:val="Normal"/>
    <w:link w:val="Titre5Car"/>
    <w:unhideWhenUsed/>
    <w:qFormat/>
    <w:rsid w:val="00DD3A1D"/>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D3A1D"/>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DD3A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DD3A1D"/>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DD3A1D"/>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oixvalid">
    <w:name w:val="Choix validé"/>
    <w:basedOn w:val="Normal"/>
    <w:rsid w:val="0036477D"/>
    <w:pPr>
      <w:adjustRightInd w:val="0"/>
    </w:pPr>
    <w:rPr>
      <w:rFonts w:ascii="Calibri" w:eastAsia="Lucida Sans Unicode1" w:hAnsi="Calibri" w:cs="Calibri"/>
      <w:b/>
      <w:color w:val="1F497D"/>
      <w:szCs w:val="20"/>
    </w:rPr>
  </w:style>
  <w:style w:type="character" w:customStyle="1" w:styleId="Titre1Car">
    <w:name w:val="Titre 1 Car"/>
    <w:basedOn w:val="Policepardfaut"/>
    <w:link w:val="Titre1"/>
    <w:rsid w:val="00163EB6"/>
    <w:rPr>
      <w:rFonts w:ascii="Arial Black" w:eastAsiaTheme="minorEastAsia" w:hAnsi="Arial Black" w:cs="Times New Roman"/>
      <w:b/>
      <w:bCs/>
      <w:color w:val="C0504D" w:themeColor="accent2"/>
      <w:kern w:val="36"/>
      <w:sz w:val="36"/>
      <w:szCs w:val="48"/>
    </w:rPr>
  </w:style>
  <w:style w:type="character" w:customStyle="1" w:styleId="Titre2Car">
    <w:name w:val="Titre 2 Car"/>
    <w:basedOn w:val="Policepardfaut"/>
    <w:link w:val="Titre2"/>
    <w:rsid w:val="00163EB6"/>
    <w:rPr>
      <w:rFonts w:ascii="Trebuchet MS" w:eastAsiaTheme="minorEastAsia" w:hAnsi="Trebuchet MS" w:cs="Times New Roman"/>
      <w:b/>
      <w:bCs/>
      <w:color w:val="9BBB59" w:themeColor="accent3"/>
      <w:sz w:val="32"/>
      <w:szCs w:val="32"/>
    </w:rPr>
  </w:style>
  <w:style w:type="character" w:customStyle="1" w:styleId="Titre3Car">
    <w:name w:val="Titre 3 Car"/>
    <w:basedOn w:val="Policepardfaut"/>
    <w:link w:val="Titre3"/>
    <w:rsid w:val="00163EB6"/>
    <w:rPr>
      <w:rFonts w:ascii="Comic Sans MS" w:eastAsiaTheme="minorEastAsia" w:hAnsi="Comic Sans MS" w:cs="Times New Roman"/>
      <w:bCs/>
      <w:i/>
      <w:color w:val="1F497D" w:themeColor="text2"/>
      <w:sz w:val="28"/>
      <w:szCs w:val="28"/>
    </w:rPr>
  </w:style>
  <w:style w:type="paragraph" w:styleId="NormalWeb">
    <w:name w:val="Normal (Web)"/>
    <w:basedOn w:val="Normal"/>
    <w:uiPriority w:val="99"/>
    <w:semiHidden/>
    <w:unhideWhenUsed/>
    <w:rsid w:val="009F19AC"/>
    <w:rPr>
      <w:rFonts w:ascii="Times New Roman" w:hAnsi="Times New Roman"/>
    </w:rPr>
  </w:style>
  <w:style w:type="character" w:customStyle="1" w:styleId="clavier">
    <w:name w:val="clavier"/>
    <w:basedOn w:val="Policepardfaut"/>
    <w:rsid w:val="009F19AC"/>
  </w:style>
  <w:style w:type="character" w:customStyle="1" w:styleId="clavierrouge">
    <w:name w:val="clavier_rouge"/>
    <w:basedOn w:val="Policepardfaut"/>
    <w:rsid w:val="009F19AC"/>
  </w:style>
  <w:style w:type="character" w:customStyle="1" w:styleId="definition">
    <w:name w:val="definition"/>
    <w:basedOn w:val="Policepardfaut"/>
    <w:rsid w:val="009F19AC"/>
  </w:style>
  <w:style w:type="character" w:customStyle="1" w:styleId="balise2">
    <w:name w:val="balise2"/>
    <w:basedOn w:val="Policepardfaut"/>
    <w:rsid w:val="009F19AC"/>
  </w:style>
  <w:style w:type="character" w:customStyle="1" w:styleId="balise1">
    <w:name w:val="balise1"/>
    <w:basedOn w:val="Policepardfaut"/>
    <w:rsid w:val="009F19AC"/>
  </w:style>
  <w:style w:type="paragraph" w:styleId="Textedebulles">
    <w:name w:val="Balloon Text"/>
    <w:basedOn w:val="Normal"/>
    <w:link w:val="TextedebullesCar"/>
    <w:uiPriority w:val="99"/>
    <w:semiHidden/>
    <w:unhideWhenUsed/>
    <w:rsid w:val="009F19AC"/>
    <w:rPr>
      <w:sz w:val="16"/>
      <w:szCs w:val="16"/>
    </w:rPr>
  </w:style>
  <w:style w:type="character" w:customStyle="1" w:styleId="TextedebullesCar">
    <w:name w:val="Texte de bulles Car"/>
    <w:basedOn w:val="Policepardfaut"/>
    <w:link w:val="Textedebulles"/>
    <w:uiPriority w:val="99"/>
    <w:semiHidden/>
    <w:rsid w:val="009F19AC"/>
    <w:rPr>
      <w:rFonts w:ascii="Tahoma" w:hAnsi="Tahoma" w:cs="Tahoma"/>
      <w:sz w:val="16"/>
      <w:szCs w:val="16"/>
    </w:rPr>
  </w:style>
  <w:style w:type="character" w:customStyle="1" w:styleId="Titre4Car">
    <w:name w:val="Titre 4 Car"/>
    <w:basedOn w:val="Policepardfaut"/>
    <w:link w:val="Titre4"/>
    <w:rsid w:val="00163EB6"/>
    <w:rPr>
      <w:rFonts w:ascii="Trebuchet MS" w:eastAsiaTheme="minorEastAsia" w:hAnsi="Trebuchet MS" w:cs="Times New Roman"/>
      <w:b/>
      <w:color w:val="F79646" w:themeColor="accent6"/>
      <w:sz w:val="24"/>
      <w:szCs w:val="24"/>
    </w:rPr>
  </w:style>
  <w:style w:type="character" w:customStyle="1" w:styleId="Titre5Car">
    <w:name w:val="Titre 5 Car"/>
    <w:basedOn w:val="Policepardfaut"/>
    <w:link w:val="Titre5"/>
    <w:rsid w:val="00DD3A1D"/>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rsid w:val="00DD3A1D"/>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rsid w:val="00DD3A1D"/>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rsid w:val="00DD3A1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DD3A1D"/>
    <w:rPr>
      <w:rFonts w:asciiTheme="majorHAnsi" w:eastAsiaTheme="majorEastAsia" w:hAnsiTheme="majorHAnsi" w:cstheme="majorBidi"/>
      <w:i/>
      <w:iCs/>
      <w:color w:val="404040" w:themeColor="text1" w:themeTint="BF"/>
      <w:sz w:val="20"/>
      <w:szCs w:val="20"/>
    </w:rPr>
  </w:style>
  <w:style w:type="paragraph" w:customStyle="1" w:styleId="Information">
    <w:name w:val="Information"/>
    <w:basedOn w:val="Normal"/>
    <w:next w:val="Normal"/>
    <w:qFormat/>
    <w:rsid w:val="006F32B3"/>
    <w:pPr>
      <w:numPr>
        <w:ilvl w:val="1"/>
        <w:numId w:val="12"/>
      </w:numPr>
      <w:ind w:left="1418" w:firstLine="0"/>
    </w:pPr>
    <w:rPr>
      <w:noProof/>
      <w:color w:val="4F6228" w:themeColor="accent3" w:themeShade="80"/>
    </w:rPr>
  </w:style>
  <w:style w:type="paragraph" w:styleId="Paragraphedeliste">
    <w:name w:val="List Paragraph"/>
    <w:basedOn w:val="Normal"/>
    <w:uiPriority w:val="34"/>
    <w:qFormat/>
    <w:rsid w:val="0047520F"/>
    <w:pPr>
      <w:ind w:left="720"/>
    </w:pPr>
  </w:style>
  <w:style w:type="paragraph" w:customStyle="1" w:styleId="Question">
    <w:name w:val="Question"/>
    <w:basedOn w:val="Paragraphedeliste"/>
    <w:next w:val="Normal"/>
    <w:qFormat/>
    <w:rsid w:val="00BC2F36"/>
    <w:pPr>
      <w:numPr>
        <w:numId w:val="9"/>
      </w:numPr>
    </w:pPr>
    <w:rPr>
      <w:noProof/>
      <w:color w:val="145AC1"/>
    </w:rPr>
  </w:style>
  <w:style w:type="paragraph" w:customStyle="1" w:styleId="Interdit">
    <w:name w:val="Interdit"/>
    <w:basedOn w:val="Normal"/>
    <w:next w:val="Normal"/>
    <w:qFormat/>
    <w:rsid w:val="00011D6C"/>
    <w:pPr>
      <w:numPr>
        <w:ilvl w:val="1"/>
        <w:numId w:val="10"/>
      </w:numPr>
      <w:ind w:left="1418" w:firstLine="0"/>
    </w:pPr>
    <w:rPr>
      <w:noProof/>
      <w:color w:val="BE0B3F"/>
    </w:rPr>
  </w:style>
  <w:style w:type="paragraph" w:customStyle="1" w:styleId="Attention">
    <w:name w:val="Attention"/>
    <w:basedOn w:val="Normal"/>
    <w:next w:val="Normal"/>
    <w:qFormat/>
    <w:rsid w:val="00A01749"/>
    <w:pPr>
      <w:numPr>
        <w:ilvl w:val="1"/>
        <w:numId w:val="11"/>
      </w:numPr>
      <w:ind w:hanging="22"/>
    </w:pPr>
    <w:rPr>
      <w:color w:val="984806" w:themeColor="accent6" w:themeShade="80"/>
    </w:rPr>
  </w:style>
  <w:style w:type="paragraph" w:styleId="En-tte">
    <w:name w:val="header"/>
    <w:basedOn w:val="Normal"/>
    <w:link w:val="En-tteCar"/>
    <w:uiPriority w:val="99"/>
    <w:unhideWhenUsed/>
    <w:rsid w:val="00B5608C"/>
    <w:pPr>
      <w:tabs>
        <w:tab w:val="center" w:pos="4536"/>
        <w:tab w:val="right" w:pos="9072"/>
      </w:tabs>
    </w:pPr>
  </w:style>
  <w:style w:type="character" w:customStyle="1" w:styleId="En-tteCar">
    <w:name w:val="En-tête Car"/>
    <w:basedOn w:val="Policepardfaut"/>
    <w:link w:val="En-tte"/>
    <w:uiPriority w:val="99"/>
    <w:rsid w:val="00B5608C"/>
    <w:rPr>
      <w:rFonts w:ascii="Tahoma" w:eastAsia="Times New Roman" w:hAnsi="Tahoma" w:cs="Tahoma"/>
      <w:lang w:eastAsia="fr-FR"/>
    </w:rPr>
  </w:style>
  <w:style w:type="paragraph" w:styleId="Pieddepage">
    <w:name w:val="footer"/>
    <w:basedOn w:val="Normal"/>
    <w:link w:val="PieddepageCar"/>
    <w:uiPriority w:val="99"/>
    <w:unhideWhenUsed/>
    <w:rsid w:val="00B5608C"/>
    <w:pPr>
      <w:tabs>
        <w:tab w:val="center" w:pos="4536"/>
        <w:tab w:val="right" w:pos="9072"/>
      </w:tabs>
    </w:pPr>
  </w:style>
  <w:style w:type="character" w:customStyle="1" w:styleId="PieddepageCar">
    <w:name w:val="Pied de page Car"/>
    <w:basedOn w:val="Policepardfaut"/>
    <w:link w:val="Pieddepage"/>
    <w:uiPriority w:val="99"/>
    <w:rsid w:val="00B5608C"/>
    <w:rPr>
      <w:rFonts w:ascii="Tahoma" w:eastAsia="Times New Roman" w:hAnsi="Tahoma" w:cs="Tahoma"/>
      <w:lang w:eastAsia="fr-FR"/>
    </w:rPr>
  </w:style>
  <w:style w:type="table" w:styleId="Grille">
    <w:name w:val="Table Grid"/>
    <w:basedOn w:val="TableauNormal"/>
    <w:uiPriority w:val="59"/>
    <w:rsid w:val="00B560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uce1">
    <w:name w:val="Puce 1"/>
    <w:basedOn w:val="Paragraphedeliste"/>
    <w:qFormat/>
    <w:rsid w:val="00DF37E7"/>
    <w:pPr>
      <w:numPr>
        <w:numId w:val="7"/>
      </w:numPr>
    </w:pPr>
  </w:style>
  <w:style w:type="paragraph" w:customStyle="1" w:styleId="Puce2">
    <w:name w:val="Puce 2"/>
    <w:basedOn w:val="Puce1"/>
    <w:rsid w:val="00DF37E7"/>
    <w:pPr>
      <w:numPr>
        <w:numId w:val="8"/>
      </w:numPr>
    </w:pPr>
  </w:style>
  <w:style w:type="character" w:styleId="Lienhypertexte">
    <w:name w:val="Hyperlink"/>
    <w:basedOn w:val="Policepardfaut"/>
    <w:uiPriority w:val="99"/>
    <w:unhideWhenUsed/>
    <w:rsid w:val="00790412"/>
    <w:rPr>
      <w:color w:val="0000FF" w:themeColor="hyperlink"/>
      <w:u w:val="single"/>
    </w:rPr>
  </w:style>
  <w:style w:type="character" w:styleId="Textedelespacerserv">
    <w:name w:val="Placeholder Text"/>
    <w:basedOn w:val="Policepardfaut"/>
    <w:uiPriority w:val="99"/>
    <w:semiHidden/>
    <w:rsid w:val="005D67AE"/>
    <w:rPr>
      <w:color w:val="808080"/>
    </w:rPr>
  </w:style>
  <w:style w:type="paragraph" w:styleId="Retraitcorpsdetexte">
    <w:name w:val="Body Text Indent"/>
    <w:basedOn w:val="Normal"/>
    <w:link w:val="RetraitcorpsdetexteCar"/>
    <w:semiHidden/>
    <w:rsid w:val="00893C86"/>
    <w:pPr>
      <w:jc w:val="left"/>
    </w:pPr>
    <w:rPr>
      <w:rFonts w:ascii="Comic Sans MS" w:eastAsia="Times New Roman" w:hAnsi="Comic Sans MS"/>
      <w:color w:val="000000"/>
      <w:sz w:val="18"/>
      <w:szCs w:val="18"/>
    </w:rPr>
  </w:style>
  <w:style w:type="character" w:customStyle="1" w:styleId="RetraitcorpsdetexteCar">
    <w:name w:val="Retrait corps de texte Car"/>
    <w:basedOn w:val="Policepardfaut"/>
    <w:link w:val="Retraitcorpsdetexte"/>
    <w:semiHidden/>
    <w:rsid w:val="00893C86"/>
    <w:rPr>
      <w:rFonts w:ascii="Comic Sans MS" w:eastAsia="Times New Roman" w:hAnsi="Comic Sans MS" w:cs="Times New Roman"/>
      <w:color w:val="000000"/>
      <w:sz w:val="18"/>
      <w:szCs w:val="18"/>
    </w:rPr>
  </w:style>
  <w:style w:type="character" w:styleId="Marquedannotation">
    <w:name w:val="annotation reference"/>
    <w:basedOn w:val="Policepardfaut"/>
    <w:uiPriority w:val="99"/>
    <w:semiHidden/>
    <w:unhideWhenUsed/>
    <w:rsid w:val="0061210E"/>
    <w:rPr>
      <w:sz w:val="16"/>
      <w:szCs w:val="16"/>
    </w:rPr>
  </w:style>
  <w:style w:type="paragraph" w:styleId="Commentaire">
    <w:name w:val="annotation text"/>
    <w:basedOn w:val="Normal"/>
    <w:link w:val="CommentaireCar"/>
    <w:uiPriority w:val="99"/>
    <w:semiHidden/>
    <w:unhideWhenUsed/>
    <w:rsid w:val="0061210E"/>
    <w:rPr>
      <w:sz w:val="20"/>
      <w:szCs w:val="20"/>
    </w:rPr>
  </w:style>
  <w:style w:type="character" w:customStyle="1" w:styleId="CommentaireCar">
    <w:name w:val="Commentaire Car"/>
    <w:basedOn w:val="Policepardfaut"/>
    <w:link w:val="Commentaire"/>
    <w:uiPriority w:val="99"/>
    <w:semiHidden/>
    <w:rsid w:val="0061210E"/>
    <w:rPr>
      <w:rFonts w:eastAsiaTheme="minorEastAsia" w:cs="Times New Roman"/>
      <w:sz w:val="20"/>
      <w:szCs w:val="20"/>
    </w:rPr>
  </w:style>
  <w:style w:type="paragraph" w:styleId="Objetducommentaire">
    <w:name w:val="annotation subject"/>
    <w:basedOn w:val="Commentaire"/>
    <w:next w:val="Commentaire"/>
    <w:link w:val="ObjetducommentaireCar"/>
    <w:uiPriority w:val="99"/>
    <w:semiHidden/>
    <w:unhideWhenUsed/>
    <w:rsid w:val="0061210E"/>
    <w:rPr>
      <w:b/>
      <w:bCs/>
    </w:rPr>
  </w:style>
  <w:style w:type="character" w:customStyle="1" w:styleId="ObjetducommentaireCar">
    <w:name w:val="Objet du commentaire Car"/>
    <w:basedOn w:val="CommentaireCar"/>
    <w:link w:val="Objetducommentaire"/>
    <w:uiPriority w:val="99"/>
    <w:semiHidden/>
    <w:rsid w:val="0061210E"/>
    <w:rPr>
      <w:rFonts w:eastAsiaTheme="minorEastAsia" w:cs="Times New Roman"/>
      <w:b/>
      <w:bCs/>
      <w:sz w:val="20"/>
      <w:szCs w:val="20"/>
    </w:rPr>
  </w:style>
  <w:style w:type="table" w:styleId="Trameclaire-Accent5">
    <w:name w:val="Light Shading Accent 5"/>
    <w:basedOn w:val="TableauNormal"/>
    <w:uiPriority w:val="60"/>
    <w:rsid w:val="00F679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F6790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frenceple">
    <w:name w:val="Subtle Reference"/>
    <w:basedOn w:val="Policepardfaut"/>
    <w:uiPriority w:val="31"/>
    <w:qFormat/>
    <w:rsid w:val="008A5E70"/>
    <w:rPr>
      <w:smallCaps/>
      <w:color w:val="C0504D" w:themeColor="accent2"/>
      <w:u w:val="single"/>
    </w:rPr>
  </w:style>
  <w:style w:type="character" w:styleId="Rfrenceintense">
    <w:name w:val="Intense Reference"/>
    <w:basedOn w:val="Policepardfaut"/>
    <w:uiPriority w:val="32"/>
    <w:qFormat/>
    <w:rsid w:val="008A5E70"/>
    <w:rPr>
      <w:b/>
      <w:bCs/>
      <w:smallCaps/>
      <w:color w:val="C0504D" w:themeColor="accent2"/>
      <w:spacing w:val="5"/>
      <w:u w:val="single"/>
    </w:rPr>
  </w:style>
  <w:style w:type="character" w:styleId="Accentuationdiscrte">
    <w:name w:val="Subtle Emphasis"/>
    <w:basedOn w:val="Policepardfaut"/>
    <w:uiPriority w:val="19"/>
    <w:qFormat/>
    <w:rsid w:val="008A5E70"/>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4098">
      <w:bodyDiv w:val="1"/>
      <w:marLeft w:val="0"/>
      <w:marRight w:val="0"/>
      <w:marTop w:val="0"/>
      <w:marBottom w:val="0"/>
      <w:divBdr>
        <w:top w:val="none" w:sz="0" w:space="0" w:color="auto"/>
        <w:left w:val="none" w:sz="0" w:space="0" w:color="auto"/>
        <w:bottom w:val="none" w:sz="0" w:space="0" w:color="auto"/>
        <w:right w:val="none" w:sz="0" w:space="0" w:color="auto"/>
      </w:divBdr>
    </w:div>
    <w:div w:id="470446277">
      <w:bodyDiv w:val="1"/>
      <w:marLeft w:val="0"/>
      <w:marRight w:val="0"/>
      <w:marTop w:val="0"/>
      <w:marBottom w:val="0"/>
      <w:divBdr>
        <w:top w:val="none" w:sz="0" w:space="0" w:color="auto"/>
        <w:left w:val="none" w:sz="0" w:space="0" w:color="auto"/>
        <w:bottom w:val="none" w:sz="0" w:space="0" w:color="auto"/>
        <w:right w:val="none" w:sz="0" w:space="0" w:color="auto"/>
      </w:divBdr>
    </w:div>
    <w:div w:id="497158019">
      <w:bodyDiv w:val="1"/>
      <w:marLeft w:val="0"/>
      <w:marRight w:val="0"/>
      <w:marTop w:val="0"/>
      <w:marBottom w:val="0"/>
      <w:divBdr>
        <w:top w:val="none" w:sz="0" w:space="0" w:color="auto"/>
        <w:left w:val="none" w:sz="0" w:space="0" w:color="auto"/>
        <w:bottom w:val="none" w:sz="0" w:space="0" w:color="auto"/>
        <w:right w:val="none" w:sz="0" w:space="0" w:color="auto"/>
      </w:divBdr>
    </w:div>
    <w:div w:id="684095523">
      <w:bodyDiv w:val="1"/>
      <w:marLeft w:val="0"/>
      <w:marRight w:val="0"/>
      <w:marTop w:val="0"/>
      <w:marBottom w:val="0"/>
      <w:divBdr>
        <w:top w:val="none" w:sz="0" w:space="0" w:color="auto"/>
        <w:left w:val="none" w:sz="0" w:space="0" w:color="auto"/>
        <w:bottom w:val="none" w:sz="0" w:space="0" w:color="auto"/>
        <w:right w:val="none" w:sz="0" w:space="0" w:color="auto"/>
      </w:divBdr>
    </w:div>
    <w:div w:id="1162086484">
      <w:bodyDiv w:val="1"/>
      <w:marLeft w:val="0"/>
      <w:marRight w:val="0"/>
      <w:marTop w:val="0"/>
      <w:marBottom w:val="0"/>
      <w:divBdr>
        <w:top w:val="none" w:sz="0" w:space="0" w:color="auto"/>
        <w:left w:val="none" w:sz="0" w:space="0" w:color="auto"/>
        <w:bottom w:val="none" w:sz="0" w:space="0" w:color="auto"/>
        <w:right w:val="none" w:sz="0" w:space="0" w:color="auto"/>
      </w:divBdr>
    </w:div>
    <w:div w:id="1307275085">
      <w:bodyDiv w:val="1"/>
      <w:marLeft w:val="0"/>
      <w:marRight w:val="0"/>
      <w:marTop w:val="0"/>
      <w:marBottom w:val="0"/>
      <w:divBdr>
        <w:top w:val="none" w:sz="0" w:space="0" w:color="auto"/>
        <w:left w:val="none" w:sz="0" w:space="0" w:color="auto"/>
        <w:bottom w:val="none" w:sz="0" w:space="0" w:color="auto"/>
        <w:right w:val="none" w:sz="0" w:space="0" w:color="auto"/>
      </w:divBdr>
    </w:div>
    <w:div w:id="1513450033">
      <w:bodyDiv w:val="1"/>
      <w:marLeft w:val="0"/>
      <w:marRight w:val="0"/>
      <w:marTop w:val="0"/>
      <w:marBottom w:val="0"/>
      <w:divBdr>
        <w:top w:val="none" w:sz="0" w:space="0" w:color="auto"/>
        <w:left w:val="none" w:sz="0" w:space="0" w:color="auto"/>
        <w:bottom w:val="none" w:sz="0" w:space="0" w:color="auto"/>
        <w:right w:val="none" w:sz="0" w:space="0" w:color="auto"/>
      </w:divBdr>
    </w:div>
    <w:div w:id="170872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16.jpeg"/><Relationship Id="rId16" Type="http://schemas.openxmlformats.org/officeDocument/2006/relationships/image" Target="media/image17.jpeg"/><Relationship Id="rId17" Type="http://schemas.openxmlformats.org/officeDocument/2006/relationships/image" Target="media/image18.png"/><Relationship Id="rId18" Type="http://schemas.openxmlformats.org/officeDocument/2006/relationships/image" Target="media/image19.png"/><Relationship Id="rId19" Type="http://schemas.openxmlformats.org/officeDocument/2006/relationships/image" Target="media/image20.png"/><Relationship Id="rId50" Type="http://schemas.openxmlformats.org/officeDocument/2006/relationships/image" Target="media/image51.png"/><Relationship Id="rId51" Type="http://schemas.openxmlformats.org/officeDocument/2006/relationships/image" Target="media/image52.png"/><Relationship Id="rId52" Type="http://schemas.openxmlformats.org/officeDocument/2006/relationships/image" Target="media/image53.png"/><Relationship Id="rId53" Type="http://schemas.openxmlformats.org/officeDocument/2006/relationships/image" Target="media/image54.png"/><Relationship Id="rId54" Type="http://schemas.openxmlformats.org/officeDocument/2006/relationships/image" Target="media/image55.png"/><Relationship Id="rId55" Type="http://schemas.openxmlformats.org/officeDocument/2006/relationships/image" Target="media/image56.jpeg"/><Relationship Id="rId56" Type="http://schemas.openxmlformats.org/officeDocument/2006/relationships/image" Target="media/image57.jpeg"/><Relationship Id="rId57" Type="http://schemas.openxmlformats.org/officeDocument/2006/relationships/image" Target="media/image58.jpeg"/><Relationship Id="rId58" Type="http://schemas.openxmlformats.org/officeDocument/2006/relationships/header" Target="header2.xml"/><Relationship Id="rId59" Type="http://schemas.openxmlformats.org/officeDocument/2006/relationships/fontTable" Target="fontTable.xml"/><Relationship Id="rId40" Type="http://schemas.openxmlformats.org/officeDocument/2006/relationships/image" Target="media/image41.png"/><Relationship Id="rId41" Type="http://schemas.openxmlformats.org/officeDocument/2006/relationships/image" Target="media/image42.png"/><Relationship Id="rId42" Type="http://schemas.openxmlformats.org/officeDocument/2006/relationships/image" Target="media/image43.png"/><Relationship Id="rId43" Type="http://schemas.openxmlformats.org/officeDocument/2006/relationships/image" Target="media/image44.png"/><Relationship Id="rId44" Type="http://schemas.openxmlformats.org/officeDocument/2006/relationships/image" Target="media/image45.png"/><Relationship Id="rId45" Type="http://schemas.openxmlformats.org/officeDocument/2006/relationships/image" Target="media/image46.png"/><Relationship Id="rId46" Type="http://schemas.openxmlformats.org/officeDocument/2006/relationships/image" Target="media/image47.png"/><Relationship Id="rId47" Type="http://schemas.openxmlformats.org/officeDocument/2006/relationships/image" Target="media/image48.png"/><Relationship Id="rId48" Type="http://schemas.openxmlformats.org/officeDocument/2006/relationships/image" Target="media/image49.png"/><Relationship Id="rId49" Type="http://schemas.openxmlformats.org/officeDocument/2006/relationships/image" Target="media/image5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1.png"/><Relationship Id="rId30" Type="http://schemas.openxmlformats.org/officeDocument/2006/relationships/image" Target="media/image31.png"/><Relationship Id="rId31" Type="http://schemas.openxmlformats.org/officeDocument/2006/relationships/image" Target="media/image32.png"/><Relationship Id="rId32" Type="http://schemas.openxmlformats.org/officeDocument/2006/relationships/image" Target="media/image33.png"/><Relationship Id="rId33" Type="http://schemas.openxmlformats.org/officeDocument/2006/relationships/image" Target="media/image34.png"/><Relationship Id="rId34" Type="http://schemas.openxmlformats.org/officeDocument/2006/relationships/image" Target="media/image35.jpeg"/><Relationship Id="rId35" Type="http://schemas.openxmlformats.org/officeDocument/2006/relationships/image" Target="media/image36.png"/><Relationship Id="rId36" Type="http://schemas.openxmlformats.org/officeDocument/2006/relationships/image" Target="media/image37.jpeg"/><Relationship Id="rId37" Type="http://schemas.openxmlformats.org/officeDocument/2006/relationships/image" Target="media/image38.png"/><Relationship Id="rId38" Type="http://schemas.openxmlformats.org/officeDocument/2006/relationships/image" Target="media/image39.png"/><Relationship Id="rId39" Type="http://schemas.openxmlformats.org/officeDocument/2006/relationships/image" Target="media/image40.png"/><Relationship Id="rId20" Type="http://schemas.openxmlformats.org/officeDocument/2006/relationships/image" Target="media/image21.png"/><Relationship Id="rId21" Type="http://schemas.openxmlformats.org/officeDocument/2006/relationships/image" Target="media/image22.png"/><Relationship Id="rId22" Type="http://schemas.openxmlformats.org/officeDocument/2006/relationships/image" Target="media/image23.png"/><Relationship Id="rId23" Type="http://schemas.openxmlformats.org/officeDocument/2006/relationships/image" Target="media/image24.png"/><Relationship Id="rId24" Type="http://schemas.openxmlformats.org/officeDocument/2006/relationships/image" Target="media/image25.png"/><Relationship Id="rId25" Type="http://schemas.openxmlformats.org/officeDocument/2006/relationships/image" Target="media/image26.png"/><Relationship Id="rId26" Type="http://schemas.openxmlformats.org/officeDocument/2006/relationships/image" Target="media/image27.png"/><Relationship Id="rId27" Type="http://schemas.openxmlformats.org/officeDocument/2006/relationships/image" Target="media/image28.png"/><Relationship Id="rId28" Type="http://schemas.openxmlformats.org/officeDocument/2006/relationships/image" Target="media/image29.png"/><Relationship Id="rId29" Type="http://schemas.openxmlformats.org/officeDocument/2006/relationships/image" Target="media/image30.png"/><Relationship Id="rId60" Type="http://schemas.openxmlformats.org/officeDocument/2006/relationships/theme" Target="theme/theme1.xml"/><Relationship Id="rId10" Type="http://schemas.openxmlformats.org/officeDocument/2006/relationships/image" Target="media/image12.png"/><Relationship Id="rId11" Type="http://schemas.openxmlformats.org/officeDocument/2006/relationships/image" Target="media/image13.png"/><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n\AppData\Roaming\Microsoft\Templates\Mod&#232;le%20STI2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2179-3FC3-6943-81E8-9B6E85D92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\Users\Yann\AppData\Roaming\Microsoft\Templates\Modèle STI2D.dotx</Template>
  <TotalTime>18</TotalTime>
  <Pages>15</Pages>
  <Words>2001</Words>
  <Characters>11010</Characters>
  <Application>Microsoft Macintosh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dc:creator>
  <cp:lastModifiedBy>Richard ALLARD</cp:lastModifiedBy>
  <cp:revision>5</cp:revision>
  <cp:lastPrinted>2013-11-17T16:01:00Z</cp:lastPrinted>
  <dcterms:created xsi:type="dcterms:W3CDTF">2013-12-02T10:13:00Z</dcterms:created>
  <dcterms:modified xsi:type="dcterms:W3CDTF">2015-01-30T10:05:00Z</dcterms:modified>
</cp:coreProperties>
</file>