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0"/>
  <w:body>
    <w:p w14:paraId="129F6AA3" w14:textId="77777777" w:rsidR="0052799A" w:rsidRDefault="009A57F5" w:rsidP="00BB0F84">
      <w:r>
        <w:t xml:space="preserve"> </w:t>
      </w:r>
    </w:p>
    <w:tbl>
      <w:tblPr>
        <w:tblW w:w="10912"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95"/>
        <w:gridCol w:w="1985"/>
        <w:gridCol w:w="2104"/>
        <w:gridCol w:w="2728"/>
      </w:tblGrid>
      <w:tr w:rsidR="0052799A" w:rsidRPr="0052799A" w14:paraId="07684D77" w14:textId="77777777" w:rsidTr="00A05B32">
        <w:trPr>
          <w:trHeight w:val="1077"/>
        </w:trPr>
        <w:tc>
          <w:tcPr>
            <w:tcW w:w="4095" w:type="dxa"/>
          </w:tcPr>
          <w:p w14:paraId="08CAB31B" w14:textId="77777777" w:rsidR="0052799A" w:rsidRPr="0052799A" w:rsidRDefault="0052799A" w:rsidP="0052799A">
            <w:pPr>
              <w:jc w:val="left"/>
              <w:rPr>
                <w:rFonts w:ascii="Calibri" w:eastAsia="Times New Roman" w:hAnsi="Calibri" w:cs="Calibri"/>
                <w:noProof/>
                <w:lang w:eastAsia="fr-FR"/>
              </w:rPr>
            </w:pPr>
            <w:r w:rsidRPr="0052799A">
              <w:rPr>
                <w:rFonts w:ascii="Calibri" w:eastAsia="Times New Roman" w:hAnsi="Calibri" w:cs="Calibri"/>
                <w:noProof/>
                <w:lang w:eastAsia="fr-FR"/>
              </w:rPr>
              <w:t>Nom :</w:t>
            </w:r>
          </w:p>
        </w:tc>
        <w:tc>
          <w:tcPr>
            <w:tcW w:w="4089" w:type="dxa"/>
            <w:gridSpan w:val="2"/>
          </w:tcPr>
          <w:p w14:paraId="6345B5A6" w14:textId="77777777" w:rsidR="0052799A" w:rsidRPr="0052799A" w:rsidRDefault="0052799A" w:rsidP="0052799A">
            <w:pPr>
              <w:keepNext/>
              <w:jc w:val="left"/>
              <w:outlineLvl w:val="5"/>
              <w:rPr>
                <w:rFonts w:ascii="Calibri" w:eastAsia="Times New Roman" w:hAnsi="Calibri" w:cs="Calibri"/>
                <w:noProof/>
                <w:lang w:eastAsia="fr-FR"/>
              </w:rPr>
            </w:pPr>
            <w:r w:rsidRPr="0052799A">
              <w:rPr>
                <w:rFonts w:ascii="Calibri" w:eastAsia="Times New Roman" w:hAnsi="Calibri" w:cs="Calibri"/>
                <w:noProof/>
                <w:lang w:eastAsia="fr-FR"/>
              </w:rPr>
              <w:t>Prénom :</w:t>
            </w:r>
          </w:p>
        </w:tc>
        <w:tc>
          <w:tcPr>
            <w:tcW w:w="2728" w:type="dxa"/>
          </w:tcPr>
          <w:p w14:paraId="04568CE8" w14:textId="77777777" w:rsidR="0052799A" w:rsidRPr="0052799A" w:rsidRDefault="0052799A" w:rsidP="0052799A">
            <w:pPr>
              <w:keepNext/>
              <w:numPr>
                <w:ilvl w:val="0"/>
                <w:numId w:val="17"/>
              </w:numPr>
              <w:jc w:val="center"/>
              <w:outlineLvl w:val="5"/>
              <w:rPr>
                <w:rFonts w:ascii="Comic Sans MS" w:eastAsia="Times New Roman" w:hAnsi="Comic Sans MS"/>
                <w:noProof/>
                <w:szCs w:val="20"/>
                <w:lang w:eastAsia="fr-FR"/>
              </w:rPr>
            </w:pPr>
            <w:r w:rsidRPr="0052799A">
              <w:rPr>
                <w:rFonts w:ascii="Comic Sans MS" w:eastAsia="Times New Roman" w:hAnsi="Comic Sans MS"/>
                <w:noProof/>
                <w:sz w:val="28"/>
                <w:szCs w:val="20"/>
                <w:lang w:eastAsia="fr-FR"/>
              </w:rPr>
              <w:drawing>
                <wp:anchor distT="0" distB="0" distL="114300" distR="114300" simplePos="0" relativeHeight="251610112" behindDoc="0" locked="0" layoutInCell="1" allowOverlap="1" wp14:anchorId="6A043B94" wp14:editId="3F6E93D4">
                  <wp:simplePos x="0" y="0"/>
                  <wp:positionH relativeFrom="column">
                    <wp:posOffset>367665</wp:posOffset>
                  </wp:positionH>
                  <wp:positionV relativeFrom="paragraph">
                    <wp:posOffset>55992</wp:posOffset>
                  </wp:positionV>
                  <wp:extent cx="1042035" cy="584459"/>
                  <wp:effectExtent l="0" t="0" r="0" b="0"/>
                  <wp:wrapNone/>
                  <wp:docPr id="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2035" cy="5844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2799A" w:rsidRPr="0052799A" w14:paraId="2A299FCE" w14:textId="77777777" w:rsidTr="00F26F45">
        <w:tc>
          <w:tcPr>
            <w:tcW w:w="6080" w:type="dxa"/>
            <w:gridSpan w:val="2"/>
          </w:tcPr>
          <w:p w14:paraId="47709603" w14:textId="77777777" w:rsidR="0052799A" w:rsidRPr="0052799A" w:rsidRDefault="0052799A" w:rsidP="0052799A">
            <w:pPr>
              <w:jc w:val="center"/>
              <w:rPr>
                <w:rFonts w:ascii="Comic Sans MS" w:eastAsia="Times New Roman" w:hAnsi="Comic Sans MS"/>
                <w:i/>
                <w:sz w:val="20"/>
                <w:szCs w:val="20"/>
                <w:lang w:val="fr-CA" w:eastAsia="fr-FR"/>
              </w:rPr>
            </w:pPr>
          </w:p>
          <w:p w14:paraId="4537CB61" w14:textId="77777777" w:rsidR="0052799A" w:rsidRPr="0052799A" w:rsidRDefault="0052799A" w:rsidP="0052799A">
            <w:pPr>
              <w:keepNext/>
              <w:tabs>
                <w:tab w:val="left" w:pos="2552"/>
              </w:tabs>
              <w:ind w:left="360"/>
              <w:jc w:val="center"/>
              <w:outlineLvl w:val="0"/>
              <w:rPr>
                <w:rFonts w:ascii="Comic Sans MS" w:eastAsia="Times New Roman" w:hAnsi="Comic Sans MS"/>
                <w:i/>
                <w:szCs w:val="20"/>
                <w:lang w:val="fr-CA" w:eastAsia="fr-FR"/>
              </w:rPr>
            </w:pPr>
            <w:r w:rsidRPr="0052799A">
              <w:rPr>
                <w:rFonts w:ascii="Comic Sans MS" w:eastAsia="Times New Roman" w:hAnsi="Comic Sans MS"/>
                <w:i/>
                <w:szCs w:val="20"/>
                <w:lang w:val="fr-CA" w:eastAsia="fr-FR"/>
              </w:rPr>
              <w:t>Centre d’intérêt</w:t>
            </w:r>
          </w:p>
          <w:p w14:paraId="08821D5C" w14:textId="77777777" w:rsidR="0052799A" w:rsidRPr="0052799A" w:rsidRDefault="0052799A" w:rsidP="0052799A">
            <w:pPr>
              <w:jc w:val="center"/>
              <w:rPr>
                <w:rFonts w:ascii="Comic Sans MS" w:eastAsia="Times New Roman" w:hAnsi="Comic Sans MS"/>
                <w:i/>
                <w:sz w:val="20"/>
                <w:szCs w:val="20"/>
                <w:lang w:val="fr-CA" w:eastAsia="fr-FR"/>
              </w:rPr>
            </w:pPr>
            <w:r w:rsidRPr="0052799A">
              <w:rPr>
                <w:rFonts w:ascii="Comic Sans MS" w:eastAsia="Times New Roman" w:hAnsi="Comic Sans MS"/>
                <w:i/>
                <w:sz w:val="20"/>
                <w:szCs w:val="20"/>
                <w:lang w:val="fr-CA" w:eastAsia="fr-FR"/>
              </w:rPr>
              <w:t xml:space="preserve">CI8 : Caractérisation des </w:t>
            </w:r>
            <w:r>
              <w:rPr>
                <w:rFonts w:ascii="Comic Sans MS" w:eastAsia="Times New Roman" w:hAnsi="Comic Sans MS"/>
                <w:i/>
                <w:sz w:val="20"/>
                <w:szCs w:val="20"/>
                <w:lang w:val="fr-CA" w:eastAsia="fr-FR"/>
              </w:rPr>
              <w:t>matériaux et des structures</w:t>
            </w:r>
          </w:p>
          <w:p w14:paraId="02AD1317" w14:textId="77777777" w:rsidR="0052799A" w:rsidRPr="0052799A" w:rsidRDefault="0052799A" w:rsidP="0052799A">
            <w:pPr>
              <w:jc w:val="center"/>
              <w:rPr>
                <w:rFonts w:ascii="Comic Sans MS" w:eastAsia="Times New Roman" w:hAnsi="Comic Sans MS"/>
                <w:i/>
                <w:sz w:val="20"/>
                <w:szCs w:val="20"/>
                <w:lang w:val="fr-CA" w:eastAsia="fr-FR"/>
              </w:rPr>
            </w:pPr>
          </w:p>
          <w:p w14:paraId="44C20377" w14:textId="77777777" w:rsidR="0052799A" w:rsidRPr="0052799A" w:rsidRDefault="0052799A" w:rsidP="0052799A">
            <w:pPr>
              <w:jc w:val="center"/>
              <w:rPr>
                <w:rFonts w:ascii="Comic Sans MS" w:eastAsia="Times New Roman" w:hAnsi="Comic Sans MS"/>
                <w:sz w:val="28"/>
                <w:szCs w:val="20"/>
                <w:lang w:val="fr-CA" w:eastAsia="fr-FR"/>
              </w:rPr>
            </w:pPr>
            <w:r w:rsidRPr="0052799A">
              <w:rPr>
                <w:rFonts w:ascii="Comic Sans MS" w:eastAsia="Times New Roman" w:hAnsi="Comic Sans MS"/>
                <w:i/>
                <w:szCs w:val="20"/>
                <w:lang w:val="fr-CA" w:eastAsia="fr-FR"/>
              </w:rPr>
              <w:t>Type d’activités :</w:t>
            </w:r>
          </w:p>
          <w:p w14:paraId="620BC938" w14:textId="77777777" w:rsidR="0052799A" w:rsidRPr="0052799A" w:rsidRDefault="0052799A" w:rsidP="0052799A">
            <w:pPr>
              <w:jc w:val="center"/>
              <w:rPr>
                <w:rFonts w:ascii="Comic Sans MS" w:eastAsia="Times New Roman" w:hAnsi="Comic Sans MS"/>
                <w:caps/>
                <w:sz w:val="28"/>
                <w:szCs w:val="20"/>
                <w:lang w:val="fr-CA" w:eastAsia="fr-FR"/>
              </w:rPr>
            </w:pPr>
            <w:r w:rsidRPr="0052799A">
              <w:rPr>
                <w:rFonts w:ascii="Comic Sans MS" w:eastAsia="Times New Roman" w:hAnsi="Comic Sans MS"/>
                <w:sz w:val="28"/>
                <w:szCs w:val="20"/>
                <w:lang w:val="fr-CA" w:eastAsia="fr-FR"/>
              </w:rPr>
              <w:t>Activités pratiques</w:t>
            </w:r>
          </w:p>
          <w:p w14:paraId="793343C7" w14:textId="77777777" w:rsidR="0052799A" w:rsidRPr="0052799A" w:rsidRDefault="0052799A" w:rsidP="0052799A">
            <w:pPr>
              <w:jc w:val="center"/>
              <w:rPr>
                <w:rFonts w:ascii="Comic Sans MS" w:eastAsia="Times New Roman" w:hAnsi="Comic Sans MS"/>
                <w:sz w:val="20"/>
                <w:szCs w:val="20"/>
                <w:lang w:val="fr-CA" w:eastAsia="fr-FR"/>
              </w:rPr>
            </w:pPr>
          </w:p>
          <w:p w14:paraId="3EBC32B6" w14:textId="77777777" w:rsidR="0052799A" w:rsidRPr="0052799A" w:rsidRDefault="0052799A" w:rsidP="0052799A">
            <w:pPr>
              <w:keepNext/>
              <w:ind w:left="360"/>
              <w:jc w:val="center"/>
              <w:outlineLvl w:val="0"/>
              <w:rPr>
                <w:rFonts w:ascii="Comic Sans MS" w:eastAsia="Times New Roman" w:hAnsi="Comic Sans MS"/>
                <w:sz w:val="28"/>
                <w:szCs w:val="20"/>
                <w:lang w:val="fr-CA" w:eastAsia="fr-FR"/>
              </w:rPr>
            </w:pPr>
            <w:r w:rsidRPr="0052799A">
              <w:rPr>
                <w:rFonts w:ascii="Comic Sans MS" w:eastAsia="Times New Roman" w:hAnsi="Comic Sans MS"/>
                <w:i/>
                <w:szCs w:val="20"/>
                <w:lang w:val="fr-CA" w:eastAsia="fr-FR"/>
              </w:rPr>
              <w:t>Durée</w:t>
            </w:r>
            <w:r>
              <w:rPr>
                <w:rFonts w:ascii="Comic Sans MS" w:eastAsia="Times New Roman" w:hAnsi="Comic Sans MS"/>
                <w:i/>
                <w:szCs w:val="20"/>
                <w:lang w:val="fr-CA" w:eastAsia="fr-FR"/>
              </w:rPr>
              <w:t xml:space="preserve"> : </w:t>
            </w:r>
            <w:r w:rsidR="00D54A68">
              <w:rPr>
                <w:rFonts w:ascii="Comic Sans MS" w:eastAsia="Times New Roman" w:hAnsi="Comic Sans MS"/>
                <w:sz w:val="28"/>
                <w:szCs w:val="20"/>
                <w:lang w:val="fr-CA" w:eastAsia="fr-FR"/>
              </w:rPr>
              <w:t>6</w:t>
            </w:r>
            <w:r w:rsidRPr="0052799A">
              <w:rPr>
                <w:rFonts w:ascii="Comic Sans MS" w:eastAsia="Times New Roman" w:hAnsi="Comic Sans MS"/>
                <w:sz w:val="28"/>
                <w:szCs w:val="20"/>
                <w:lang w:val="fr-CA" w:eastAsia="fr-FR"/>
              </w:rPr>
              <w:t xml:space="preserve">H00 </w:t>
            </w:r>
          </w:p>
          <w:p w14:paraId="54F24F0D" w14:textId="77777777" w:rsidR="0052799A" w:rsidRPr="0052799A" w:rsidRDefault="0052799A" w:rsidP="0052799A">
            <w:pPr>
              <w:jc w:val="left"/>
              <w:rPr>
                <w:rFonts w:ascii="Times New Roman" w:eastAsia="Times New Roman" w:hAnsi="Times New Roman"/>
                <w:sz w:val="20"/>
                <w:szCs w:val="20"/>
                <w:lang w:val="fr-CA" w:eastAsia="fr-FR"/>
              </w:rPr>
            </w:pPr>
          </w:p>
        </w:tc>
        <w:tc>
          <w:tcPr>
            <w:tcW w:w="4832" w:type="dxa"/>
            <w:gridSpan w:val="2"/>
          </w:tcPr>
          <w:p w14:paraId="6ECF84E1" w14:textId="77777777" w:rsidR="0052799A" w:rsidRPr="0052799A" w:rsidRDefault="0052799A" w:rsidP="0052799A">
            <w:pPr>
              <w:keepNext/>
              <w:spacing w:before="120" w:after="120"/>
              <w:ind w:left="360"/>
              <w:jc w:val="center"/>
              <w:outlineLvl w:val="5"/>
              <w:rPr>
                <w:rFonts w:ascii="Comic Sans MS" w:eastAsia="Times New Roman" w:hAnsi="Comic Sans MS"/>
                <w:szCs w:val="20"/>
                <w:lang w:val="fr-CA" w:eastAsia="fr-FR"/>
              </w:rPr>
            </w:pPr>
            <w:r>
              <w:rPr>
                <w:b/>
                <w:bCs/>
                <w:noProof/>
                <w:lang w:eastAsia="fr-FR"/>
              </w:rPr>
              <w:drawing>
                <wp:inline distT="0" distB="0" distL="0" distR="0" wp14:anchorId="1029F78C" wp14:editId="350A6CEF">
                  <wp:extent cx="1572132" cy="1485900"/>
                  <wp:effectExtent l="0" t="0" r="9525"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574468" cy="1488107"/>
                          </a:xfrm>
                          <a:prstGeom prst="rect">
                            <a:avLst/>
                          </a:prstGeom>
                          <a:noFill/>
                          <a:ln w="9525">
                            <a:noFill/>
                            <a:miter lim="800000"/>
                            <a:headEnd/>
                            <a:tailEnd/>
                          </a:ln>
                        </pic:spPr>
                      </pic:pic>
                    </a:graphicData>
                  </a:graphic>
                </wp:inline>
              </w:drawing>
            </w:r>
          </w:p>
        </w:tc>
      </w:tr>
    </w:tbl>
    <w:p w14:paraId="19E46340" w14:textId="77777777" w:rsidR="006E124F" w:rsidRDefault="006E124F" w:rsidP="00BC2F36"/>
    <w:p w14:paraId="69C057AD" w14:textId="77777777" w:rsidR="00113CA7" w:rsidRDefault="00113CA7" w:rsidP="00113CA7">
      <w:pPr>
        <w:jc w:val="center"/>
        <w:rPr>
          <w:rFonts w:ascii="Tahoma" w:hAnsi="Tahoma" w:cs="Tahoma"/>
          <w:b/>
          <w:i/>
          <w:color w:val="008000"/>
          <w:sz w:val="28"/>
          <w:szCs w:val="28"/>
          <w:u w:val="single"/>
        </w:rPr>
      </w:pPr>
      <w:r>
        <w:rPr>
          <w:rFonts w:ascii="Tahoma" w:hAnsi="Tahoma" w:cs="Tahoma"/>
          <w:b/>
          <w:i/>
          <w:color w:val="008000"/>
          <w:sz w:val="28"/>
          <w:szCs w:val="28"/>
          <w:u w:val="single"/>
        </w:rPr>
        <w:t>Conception d’un outillage d’injection</w:t>
      </w:r>
    </w:p>
    <w:p w14:paraId="12F0885A" w14:textId="77777777" w:rsidR="00113CA7" w:rsidRDefault="00113CA7" w:rsidP="00113CA7">
      <w:pPr>
        <w:jc w:val="center"/>
        <w:rPr>
          <w:rFonts w:ascii="Tahoma" w:hAnsi="Tahoma" w:cs="Tahoma"/>
          <w:b/>
          <w:i/>
          <w:color w:val="008000"/>
          <w:sz w:val="28"/>
          <w:szCs w:val="28"/>
          <w:u w:val="single"/>
        </w:rPr>
      </w:pPr>
      <w:r>
        <w:rPr>
          <w:noProof/>
          <w:lang w:eastAsia="fr-FR"/>
        </w:rPr>
        <w:drawing>
          <wp:anchor distT="0" distB="0" distL="114300" distR="114300" simplePos="0" relativeHeight="252394496" behindDoc="1" locked="0" layoutInCell="1" allowOverlap="1" wp14:anchorId="6C01D3B4" wp14:editId="1D239A27">
            <wp:simplePos x="0" y="0"/>
            <wp:positionH relativeFrom="column">
              <wp:posOffset>5565140</wp:posOffset>
            </wp:positionH>
            <wp:positionV relativeFrom="paragraph">
              <wp:posOffset>147320</wp:posOffset>
            </wp:positionV>
            <wp:extent cx="802640" cy="1506855"/>
            <wp:effectExtent l="0" t="0" r="0" b="0"/>
            <wp:wrapTight wrapText="bothSides">
              <wp:wrapPolygon edited="0">
                <wp:start x="0" y="0"/>
                <wp:lineTo x="0" y="21300"/>
                <wp:lineTo x="21019" y="21300"/>
                <wp:lineTo x="21019"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2640" cy="1506855"/>
                    </a:xfrm>
                    <a:prstGeom prst="rect">
                      <a:avLst/>
                    </a:prstGeom>
                  </pic:spPr>
                </pic:pic>
              </a:graphicData>
            </a:graphic>
          </wp:anchor>
        </w:drawing>
      </w:r>
    </w:p>
    <w:p w14:paraId="30ABABE1" w14:textId="77777777" w:rsidR="00113CA7" w:rsidRDefault="00113CA7" w:rsidP="00113CA7"/>
    <w:p w14:paraId="44ED9FA5" w14:textId="77777777" w:rsidR="00113CA7" w:rsidRDefault="00113CA7" w:rsidP="00113CA7">
      <w:pPr>
        <w:pStyle w:val="Titre1"/>
        <w:numPr>
          <w:ilvl w:val="0"/>
          <w:numId w:val="0"/>
        </w:numPr>
        <w:spacing w:line="240" w:lineRule="auto"/>
        <w:jc w:val="both"/>
        <w:rPr>
          <w:rFonts w:asciiTheme="minorHAnsi" w:hAnsiTheme="minorHAnsi" w:cs="Arial"/>
          <w:b w:val="0"/>
          <w:bCs w:val="0"/>
          <w:color w:val="auto"/>
          <w:sz w:val="24"/>
          <w:szCs w:val="24"/>
        </w:rPr>
      </w:pPr>
      <w:r>
        <w:rPr>
          <w:noProof/>
          <w:lang w:eastAsia="fr-FR"/>
        </w:rPr>
        <w:drawing>
          <wp:anchor distT="0" distB="0" distL="114300" distR="114300" simplePos="0" relativeHeight="252395520" behindDoc="1" locked="0" layoutInCell="1" allowOverlap="1" wp14:anchorId="79DD8416" wp14:editId="4221297E">
            <wp:simplePos x="0" y="0"/>
            <wp:positionH relativeFrom="column">
              <wp:posOffset>-577850</wp:posOffset>
            </wp:positionH>
            <wp:positionV relativeFrom="paragraph">
              <wp:posOffset>154940</wp:posOffset>
            </wp:positionV>
            <wp:extent cx="2019935" cy="1282700"/>
            <wp:effectExtent l="6668" t="0" r="6032" b="6033"/>
            <wp:wrapTight wrapText="bothSides">
              <wp:wrapPolygon edited="0">
                <wp:start x="71" y="21712"/>
                <wp:lineTo x="21461" y="21712"/>
                <wp:lineTo x="21461" y="219"/>
                <wp:lineTo x="71" y="219"/>
                <wp:lineTo x="71" y="21712"/>
              </wp:wrapPolygon>
            </wp:wrapTight>
            <wp:docPr id="21517" name="Image 21517" descr="C:\Users\Christelle\Pictures\Boulot\Nouveau dossier\2012-10-19 16.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C:\Users\Christelle\Pictures\Boulot\Nouveau dossier\2012-10-19 16.58.09.jpg"/>
                    <pic:cNvPicPr>
                      <a:picLocks noChangeAspect="1"/>
                    </pic:cNvPicPr>
                  </pic:nvPicPr>
                  <pic:blipFill rotWithShape="1">
                    <a:blip r:embed="rId12" cstate="print">
                      <a:extLst>
                        <a:ext uri="{28A0092B-C50C-407E-A947-70E740481C1C}">
                          <a14:useLocalDpi xmlns:a14="http://schemas.microsoft.com/office/drawing/2010/main" val="0"/>
                        </a:ext>
                      </a:extLst>
                    </a:blip>
                    <a:srcRect t="19252" r="15589" b="14740"/>
                    <a:stretch/>
                  </pic:blipFill>
                  <pic:spPr bwMode="auto">
                    <a:xfrm rot="5400000">
                      <a:off x="0" y="0"/>
                      <a:ext cx="2019935" cy="1282700"/>
                    </a:xfrm>
                    <a:prstGeom prst="rect">
                      <a:avLst/>
                    </a:prstGeom>
                    <a:noFill/>
                    <a:ln>
                      <a:noFill/>
                    </a:ln>
                    <a:extLst>
                      <a:ext uri="{53640926-AAD7-44d8-BBD7-CCE9431645EC}">
                        <a14:shadowObscured xmlns:a14="http://schemas.microsoft.com/office/drawing/2010/main"/>
                      </a:ext>
                    </a:extLst>
                  </pic:spPr>
                </pic:pic>
              </a:graphicData>
            </a:graphic>
          </wp:anchor>
        </w:drawing>
      </w:r>
      <w:r w:rsidRPr="00FF5577">
        <w:rPr>
          <w:rFonts w:asciiTheme="minorHAnsi" w:hAnsiTheme="minorHAnsi" w:cs="Arial"/>
          <w:b w:val="0"/>
          <w:bCs w:val="0"/>
          <w:color w:val="auto"/>
          <w:sz w:val="24"/>
          <w:szCs w:val="24"/>
        </w:rPr>
        <w:t xml:space="preserve">Lors </w:t>
      </w:r>
      <w:r>
        <w:rPr>
          <w:rFonts w:asciiTheme="minorHAnsi" w:hAnsiTheme="minorHAnsi" w:cs="Arial"/>
          <w:b w:val="0"/>
          <w:bCs w:val="0"/>
          <w:color w:val="auto"/>
          <w:sz w:val="24"/>
          <w:szCs w:val="24"/>
        </w:rPr>
        <w:t xml:space="preserve">des séances d’activités pratiques </w:t>
      </w:r>
      <w:r w:rsidRPr="00FF5577">
        <w:rPr>
          <w:rFonts w:asciiTheme="minorHAnsi" w:hAnsiTheme="minorHAnsi" w:cs="Arial"/>
          <w:b w:val="0"/>
          <w:bCs w:val="0"/>
          <w:color w:val="auto"/>
          <w:sz w:val="24"/>
          <w:szCs w:val="24"/>
        </w:rPr>
        <w:t>d</w:t>
      </w:r>
      <w:r>
        <w:rPr>
          <w:rFonts w:asciiTheme="minorHAnsi" w:hAnsiTheme="minorHAnsi" w:cs="Arial"/>
          <w:b w:val="0"/>
          <w:bCs w:val="0"/>
          <w:color w:val="auto"/>
          <w:sz w:val="24"/>
          <w:szCs w:val="24"/>
        </w:rPr>
        <w:t>e découverte des notions de caractérisations des matériaux</w:t>
      </w:r>
      <w:r w:rsidRPr="00FF5577">
        <w:rPr>
          <w:rFonts w:asciiTheme="minorHAnsi" w:hAnsiTheme="minorHAnsi" w:cs="Arial"/>
          <w:b w:val="0"/>
          <w:bCs w:val="0"/>
          <w:color w:val="auto"/>
          <w:sz w:val="24"/>
          <w:szCs w:val="24"/>
        </w:rPr>
        <w:t xml:space="preserve">, nous avons </w:t>
      </w:r>
      <w:r>
        <w:rPr>
          <w:rFonts w:asciiTheme="minorHAnsi" w:hAnsiTheme="minorHAnsi" w:cs="Arial"/>
          <w:b w:val="0"/>
          <w:bCs w:val="0"/>
          <w:color w:val="auto"/>
          <w:sz w:val="24"/>
          <w:szCs w:val="24"/>
        </w:rPr>
        <w:t>réalisé des essais de traction sur des pièces plastiques avec la machine</w:t>
      </w:r>
      <w:r w:rsidR="009A57F5">
        <w:rPr>
          <w:rFonts w:asciiTheme="minorHAnsi" w:hAnsiTheme="minorHAnsi" w:cs="Arial"/>
          <w:b w:val="0"/>
          <w:bCs w:val="0"/>
          <w:color w:val="auto"/>
          <w:sz w:val="24"/>
          <w:szCs w:val="24"/>
        </w:rPr>
        <w:t xml:space="preserve"> de traction</w:t>
      </w:r>
      <w:r>
        <w:rPr>
          <w:rFonts w:asciiTheme="minorHAnsi" w:hAnsiTheme="minorHAnsi" w:cs="Arial"/>
          <w:b w:val="0"/>
          <w:bCs w:val="0"/>
          <w:color w:val="auto"/>
          <w:sz w:val="24"/>
          <w:szCs w:val="24"/>
        </w:rPr>
        <w:t xml:space="preserve">. </w:t>
      </w:r>
    </w:p>
    <w:p w14:paraId="6B124CAA" w14:textId="77777777" w:rsidR="00113CA7" w:rsidRDefault="00113CA7" w:rsidP="00113CA7">
      <w:pPr>
        <w:pStyle w:val="Titre1"/>
        <w:numPr>
          <w:ilvl w:val="0"/>
          <w:numId w:val="0"/>
        </w:numPr>
        <w:spacing w:line="240" w:lineRule="auto"/>
        <w:jc w:val="both"/>
        <w:rPr>
          <w:rFonts w:asciiTheme="minorHAnsi" w:hAnsiTheme="minorHAnsi" w:cs="Arial"/>
          <w:b w:val="0"/>
          <w:bCs w:val="0"/>
          <w:color w:val="auto"/>
          <w:sz w:val="24"/>
          <w:szCs w:val="24"/>
        </w:rPr>
      </w:pPr>
      <w:r>
        <w:rPr>
          <w:rFonts w:asciiTheme="minorHAnsi" w:hAnsiTheme="minorHAnsi" w:cs="Arial"/>
          <w:b w:val="0"/>
          <w:bCs w:val="0"/>
          <w:color w:val="auto"/>
          <w:sz w:val="24"/>
          <w:szCs w:val="24"/>
        </w:rPr>
        <w:t>La forme des éprouvettes mise à disposition n’était pas très adaptée à la capacité de notre machine d’essai. Les test</w:t>
      </w:r>
      <w:r w:rsidR="009A57F5">
        <w:rPr>
          <w:rFonts w:asciiTheme="minorHAnsi" w:hAnsiTheme="minorHAnsi" w:cs="Arial"/>
          <w:b w:val="0"/>
          <w:bCs w:val="0"/>
          <w:color w:val="auto"/>
          <w:sz w:val="24"/>
          <w:szCs w:val="24"/>
        </w:rPr>
        <w:t>s se sont avérés difficile</w:t>
      </w:r>
      <w:r w:rsidR="00B87BCB">
        <w:rPr>
          <w:rFonts w:asciiTheme="minorHAnsi" w:hAnsiTheme="minorHAnsi" w:cs="Arial"/>
          <w:b w:val="0"/>
          <w:bCs w:val="0"/>
          <w:color w:val="auto"/>
          <w:sz w:val="24"/>
          <w:szCs w:val="24"/>
        </w:rPr>
        <w:t>s</w:t>
      </w:r>
      <w:r w:rsidR="009A57F5">
        <w:rPr>
          <w:rFonts w:asciiTheme="minorHAnsi" w:hAnsiTheme="minorHAnsi" w:cs="Arial"/>
          <w:b w:val="0"/>
          <w:bCs w:val="0"/>
          <w:color w:val="auto"/>
          <w:sz w:val="24"/>
          <w:szCs w:val="24"/>
        </w:rPr>
        <w:t xml:space="preserve"> voire</w:t>
      </w:r>
      <w:r>
        <w:rPr>
          <w:rFonts w:asciiTheme="minorHAnsi" w:hAnsiTheme="minorHAnsi" w:cs="Arial"/>
          <w:b w:val="0"/>
          <w:bCs w:val="0"/>
          <w:color w:val="auto"/>
          <w:sz w:val="24"/>
          <w:szCs w:val="24"/>
        </w:rPr>
        <w:t xml:space="preserve"> impossible</w:t>
      </w:r>
      <w:r w:rsidR="00B87BCB">
        <w:rPr>
          <w:rFonts w:asciiTheme="minorHAnsi" w:hAnsiTheme="minorHAnsi" w:cs="Arial"/>
          <w:b w:val="0"/>
          <w:bCs w:val="0"/>
          <w:color w:val="auto"/>
          <w:sz w:val="24"/>
          <w:szCs w:val="24"/>
        </w:rPr>
        <w:t>s</w:t>
      </w:r>
      <w:r>
        <w:rPr>
          <w:rFonts w:asciiTheme="minorHAnsi" w:hAnsiTheme="minorHAnsi" w:cs="Arial"/>
          <w:b w:val="0"/>
          <w:bCs w:val="0"/>
          <w:color w:val="auto"/>
          <w:sz w:val="24"/>
          <w:szCs w:val="24"/>
        </w:rPr>
        <w:t>.</w:t>
      </w:r>
    </w:p>
    <w:p w14:paraId="3813F9CA" w14:textId="77777777" w:rsidR="00113CA7" w:rsidRPr="0071493E" w:rsidRDefault="009A57F5" w:rsidP="00113CA7">
      <w:r>
        <w:t>Nous vous proposons au</w:t>
      </w:r>
      <w:r w:rsidR="00113CA7">
        <w:t xml:space="preserve"> travers</w:t>
      </w:r>
      <w:r>
        <w:t xml:space="preserve"> de </w:t>
      </w:r>
      <w:r w:rsidR="00113CA7">
        <w:t xml:space="preserve"> cette étude</w:t>
      </w:r>
      <w:r>
        <w:t xml:space="preserve"> d’identifier</w:t>
      </w:r>
      <w:r w:rsidR="00113CA7">
        <w:t xml:space="preserve"> les causes de non compatibilité, de reconcevoir une éprouvette et d’établir le modèle numérique de l’outillage d’injection permettant sa fabrication.</w:t>
      </w:r>
    </w:p>
    <w:p w14:paraId="716280BD" w14:textId="77777777" w:rsidR="00113CA7" w:rsidRDefault="00113CA7" w:rsidP="00113CA7"/>
    <w:p w14:paraId="6AF1C200" w14:textId="77777777" w:rsidR="00113CA7" w:rsidRDefault="00113CA7" w:rsidP="00113CA7"/>
    <w:p w14:paraId="57AC7734" w14:textId="77777777" w:rsidR="00D83B95" w:rsidRDefault="006D56BD" w:rsidP="00BC2F36">
      <w:r>
        <w:rPr>
          <w:noProof/>
          <w:lang w:val="en-GB" w:eastAsia="en-GB"/>
        </w:rPr>
        <w:pict w14:anchorId="0D419706">
          <v:group id="Groupe 21545" o:spid="_x0000_s1026" style="position:absolute;left:0;text-align:left;margin-left:235.1pt;margin-top:11.45pt;width:254.75pt;height:168.9pt;z-index:251791360;mso-width-relative:margin;mso-height-relative:margin" coordsize="30384,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">
            <v:shapetype id="_x0000_t202" coordsize="21600,21600" o:spt="202" path="m0,0l0,21600,21600,21600,21600,0xe">
              <v:stroke joinstyle="miter"/>
              <v:path gradientshapeok="t" o:connecttype="rect"/>
            </v:shapetype>
            <v:shape id="Text Box 146" o:spid="_x0000_s1027" type="#_x0000_t202" style="position:absolute;left:571;width:1424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lcsYA&#10;AADeAAAADwAAAGRycy9kb3ducmV2LnhtbESPQWvCQBSE7wX/w/IEb3XXkIiNriIWoadKrS309sg+&#10;k2D2bchuk/Tfd4VCj8PMfMNsdqNtRE+drx1rWMwVCOLCmZpLDZf34+MKhA/IBhvHpOGHPOy2k4cN&#10;5sYN/Eb9OZQiQtjnqKEKoc2l9EVFFv3ctcTRu7rOYoiyK6XpcIhw28hEqaW0WHNcqLClQ0XF7fxt&#10;NXy8Xr8+U3Uqn23WDm5Uku2T1Ho2HfdrEIHG8B/+a78YDckiS5dwvxO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JlcsYAAADeAAAADwAAAAAAAAAAAAAAAACYAgAAZHJz&#10;L2Rvd25yZXYueG1sUEsFBgAAAAAEAAQA9QAAAIsDAAAAAA==&#10;" filled="f" stroked="f">
              <v:textbox>
                <w:txbxContent>
                  <w:p w14:paraId="61A66A9F" w14:textId="77777777" w:rsidR="007A1C3E" w:rsidRPr="00323CB4" w:rsidRDefault="007A1C3E" w:rsidP="00DF0609">
                    <w:pPr>
                      <w:rPr>
                        <w:rFonts w:ascii="Comic Sans MS" w:hAnsi="Comic Sans MS"/>
                        <w:b/>
                        <w:i/>
                        <w:color w:val="8064A2" w:themeColor="accent4"/>
                        <w:sz w:val="20"/>
                        <w:szCs w:val="28"/>
                      </w:rPr>
                    </w:pPr>
                    <w:r w:rsidRPr="00323CB4">
                      <w:rPr>
                        <w:rFonts w:ascii="Comic Sans MS" w:hAnsi="Comic Sans MS"/>
                        <w:b/>
                        <w:i/>
                        <w:color w:val="8064A2" w:themeColor="accent4"/>
                        <w:sz w:val="20"/>
                        <w:szCs w:val="28"/>
                      </w:rPr>
                      <w:t>Légende:</w:t>
                    </w:r>
                  </w:p>
                </w:txbxContent>
              </v:textbox>
            </v:shape>
            <v:shapetype id="_x0000_t32" coordsize="21600,21600" o:spt="32" o:oned="t" path="m0,0l21600,21600e" filled="f">
              <v:path arrowok="t" fillok="f" o:connecttype="none"/>
              <o:lock v:ext="edit" shapetype="t"/>
            </v:shapetype>
            <v:shape id="AutoShape 148" o:spid="_x0000_s1028" type="#_x0000_t32" style="position:absolute;left:571;top:2762;width:6;height:134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96cYAAADeAAAADwAAAGRycy9kb3ducmV2LnhtbESP3WrCQBSE7wu+w3IE7+omwVaJrqKl&#10;llp6488DHLLHbDB7NmZXTd6+Wyj0cpiZb5jFqrO1uFPrK8cK0nECgrhwuuJSwem4fZ6B8AFZY+2Y&#10;FPTkYbUcPC0w1+7Be7ofQikihH2OCkwITS6lLwxZ9GPXEEfv7FqLIcq2lLrFR4TbWmZJ8iotVhwX&#10;DDb0Zqi4HG5WwdUnu3VWfXylZvNOdtcX7PpvpUbDbj0HEagL/+G/9qdWkKUvkyn83olX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mPenGAAAA3gAAAA8AAAAAAAAA&#10;AAAAAAAAoQIAAGRycy9kb3ducmV2LnhtbFBLBQYAAAAABAAEAPkAAACUAwAAAAA=&#10;" strokecolor="#8064a2" strokeweight="2.5pt">
              <v:stroke endarrow="open"/>
              <v:shadow opacity=".5"/>
            </v:shape>
            <v:shape id="AutoShape 195" o:spid="_x0000_s1029" type="#_x0000_t32" style="position:absolute;top:7429;width:118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spTMIAAADeAAAADwAAAGRycy9kb3ducmV2LnhtbERPTWsCMRC9F/wPYQQvUhO1iqxGKYJQ&#10;j7Wl52Ezu1ncTNZNqtt/3zkUeny8791hCK26U5+ayBbmMwOKuIyu4drC58fpeQMqZWSHbWSy8EMJ&#10;DvvR0w4LFx/8TvdLrpWEcCrQgs+5K7ROpaeAaRY7YuGq2AfMAvtaux4fEh5avTBmrQM2LA0eOzp6&#10;Kq+X72BhcZ7elqds1pvVV1lV06Xx5+Zq7WQ8vG5BZRryv/jP/ebEN1+9yF65I1dA7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spTMIAAADeAAAADwAAAAAAAAAAAAAA&#10;AAChAgAAZHJzL2Rvd25yZXYueG1sUEsFBgAAAAAEAAQA+QAAAJADAAAAAA==&#10;" strokecolor="#8064a2" strokeweight="2.5pt">
              <v:shadow opacity=".5"/>
            </v:shape>
            <v:shape id="AutoShape 196" o:spid="_x0000_s1030" type="#_x0000_t32" style="position:absolute;top:10191;width:118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M18UAAADeAAAADwAAAGRycy9kb3ducmV2LnhtbESPQWsCMRSE7wX/Q3hCL6KJWkVXo0hB&#10;qMdui+fH5u1mcfOyblLd/vtGEHocZr4ZZrvvXSNu1IXas4bpRIEgLrypudLw/XUcr0CEiGyw8Uwa&#10;finAfjd42WJm/J0/6ZbHSqQSDhlqsDG2mZShsOQwTHxLnLzSdw5jkl0lTYf3VO4aOVNqKR3WnBYs&#10;tvRuqbjkP07D7DS6zo9RLVeLc1GWo7myp/qi9euwP2xAROrjf/hJf5jETRdva3jcSVd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eM18UAAADeAAAADwAAAAAAAAAA&#10;AAAAAAChAgAAZHJzL2Rvd25yZXYueG1sUEsFBgAAAAAEAAQA+QAAAJMDAAAAAA==&#10;" strokecolor="#8064a2" strokeweight="2.5pt">
              <v:shadow opacity=".5"/>
            </v:shape>
            <v:shape id="AutoShape 197" o:spid="_x0000_s1031" type="#_x0000_t32" style="position:absolute;top:12858;width:11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Szl8MAAADeAAAADwAAAGRycy9kb3ducmV2LnhtbESPTWsCMRCG70L/Q5hCL1ITlRXZGqUU&#10;BD1WpedhM7tZ3Ey2m6jbf985FHp8eb94NrsxdOpOQ2ojW5jPDCjiKrqWGwuX8/51DSplZIddZLLw&#10;Qwl226fJBksXH/xJ91NulIxwKtGCz7kvtU6Vp4BpFnti8eo4BMwih0a7AR8yHjq9MGalA7YsDx57&#10;+vBUXU+3YGFxnH4v99ms1sVXVdfTpfHH9mrty/P4/gYq05j/w3/tg5PevCgEQHAEB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Us5fDAAAA3gAAAA8AAAAAAAAAAAAA&#10;AAAAoQIAAGRycy9kb3ducmV2LnhtbFBLBQYAAAAABAAEAPkAAACRAwAAAAA=&#10;" strokecolor="#8064a2" strokeweight="2.5pt">
              <v:shadow opacity=".5"/>
            </v:shape>
            <v:shape id="AutoShape 198" o:spid="_x0000_s1032" type="#_x0000_t32" style="position:absolute;top:16192;width:118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WDMUAAADeAAAADwAAAGRycy9kb3ducmV2LnhtbESPzWrDMBCE74G+g9hCL6GRnGAT3Cih&#10;FALNMT/kvFhry8RauZaaOG8fBQo9DjPfDLPajK4TVxpC61lDNlMgiCtvWm40nI7b9yWIEJENdp5J&#10;w50CbNYvkxWWxt94T9dDbEQq4VCiBhtjX0oZKksOw8z3xMmr/eAwJjk00gx4S+Wuk3OlCumw5bRg&#10;sacvS9Xl8Os0zHfTn8U2qmKZn6u6ni6U3bUXrd9ex88PEJHG+B/+o79N4rI8z+B5J10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gWDMUAAADeAAAADwAAAAAAAAAA&#10;AAAAAAChAgAAZHJzL2Rvd25yZXYueG1sUEsFBgAAAAAEAAQA+QAAAJMDAAAAAA==&#10;" strokecolor="#8064a2" strokeweight="2.5pt">
              <v:shadow opacity=".5"/>
            </v:shape>
            <v:shape id="Text Box 201" o:spid="_x0000_s1033" type="#_x0000_t202" style="position:absolute;left:1809;top:2190;width:28575;height:1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1rMYA&#10;AADeAAAADwAAAGRycy9kb3ducmV2LnhtbESPT2vCQBTE74LfYXlCb7prMMWmbkQsQk8tVSt4e2Rf&#10;/tDs25DdmvTbdwsFj8PM/IbZbEfbihv1vnGsYblQIIgLZxquNJxPh/kahA/IBlvHpOGHPGzz6WSD&#10;mXEDf9DtGCoRIewz1FCH0GVS+qImi37hOuLola63GKLsK2l6HCLctjJR6lFabDgu1NjRvqbi6/ht&#10;NXy+ldfLSr1XLzbtBjcqyfZJav0wG3fPIAKN4R7+b78aDckyTRP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D1rMYAAADeAAAADwAAAAAAAAAAAAAAAACYAgAAZHJz&#10;L2Rvd25yZXYueG1sUEsFBgAAAAAEAAQA9QAAAIsDAAAAAA==&#10;" filled="f" stroked="f">
              <v:textbox>
                <w:txbxContent>
                  <w:tbl>
                    <w:tblPr>
                      <w:tblOverlap w:val="never"/>
                      <w:tblW w:w="0" w:type="auto"/>
                      <w:tblBorders>
                        <w:top w:val="single" w:sz="4" w:space="0" w:color="auto"/>
                        <w:left w:val="single" w:sz="4" w:space="0" w:color="auto"/>
                        <w:bottom w:val="single" w:sz="4" w:space="0" w:color="auto"/>
                        <w:right w:val="single" w:sz="4" w:space="0" w:color="auto"/>
                      </w:tblBorders>
                      <w:shd w:val="clear" w:color="auto" w:fill="DDD9C3" w:themeFill="background2" w:themeFillShade="E6"/>
                      <w:tblLayout w:type="fixed"/>
                      <w:tblLook w:val="04A0" w:firstRow="1" w:lastRow="0" w:firstColumn="1" w:lastColumn="0" w:noHBand="0" w:noVBand="1"/>
                    </w:tblPr>
                    <w:tblGrid>
                      <w:gridCol w:w="1809"/>
                      <w:gridCol w:w="1276"/>
                      <w:gridCol w:w="1418"/>
                    </w:tblGrid>
                    <w:tr w:rsidR="007A1C3E" w:rsidRPr="00323CB4" w14:paraId="7CA60A3A" w14:textId="77777777" w:rsidTr="00DF0609">
                      <w:trPr>
                        <w:trHeight w:val="454"/>
                      </w:trPr>
                      <w:tc>
                        <w:tcPr>
                          <w:tcW w:w="1809" w:type="dxa"/>
                          <w:tcBorders>
                            <w:top w:val="single" w:sz="12" w:space="0" w:color="auto"/>
                            <w:left w:val="single" w:sz="2" w:space="0" w:color="auto"/>
                            <w:bottom w:val="single" w:sz="12" w:space="0" w:color="auto"/>
                            <w:right w:val="single" w:sz="2" w:space="0" w:color="auto"/>
                          </w:tcBorders>
                          <w:shd w:val="clear" w:color="auto" w:fill="DDD9C3" w:themeFill="background2" w:themeFillShade="E6"/>
                          <w:vAlign w:val="center"/>
                        </w:tcPr>
                        <w:p w14:paraId="0A76F16F" w14:textId="77777777" w:rsidR="007A1C3E" w:rsidRPr="00DF0609" w:rsidRDefault="007A1C3E" w:rsidP="00DF0609">
                          <w:pPr>
                            <w:rPr>
                              <w:rFonts w:ascii="Comic Sans MS" w:hAnsi="Comic Sans MS"/>
                              <w:color w:val="31849B" w:themeColor="accent5" w:themeShade="BF"/>
                              <w:sz w:val="16"/>
                            </w:rPr>
                          </w:pPr>
                          <w:r w:rsidRPr="00DF0609">
                            <w:rPr>
                              <w:rFonts w:ascii="Comic Sans MS" w:hAnsi="Comic Sans MS"/>
                              <w:color w:val="31849B" w:themeColor="accent5" w:themeShade="BF"/>
                              <w:sz w:val="16"/>
                            </w:rPr>
                            <w:t>Qualité du compte rendu</w:t>
                          </w:r>
                        </w:p>
                      </w:tc>
                      <w:tc>
                        <w:tcPr>
                          <w:tcW w:w="1276" w:type="dxa"/>
                          <w:tcBorders>
                            <w:top w:val="single" w:sz="12" w:space="0" w:color="auto"/>
                            <w:left w:val="single" w:sz="2" w:space="0" w:color="auto"/>
                            <w:bottom w:val="single" w:sz="12" w:space="0" w:color="auto"/>
                            <w:right w:val="single" w:sz="2" w:space="0" w:color="auto"/>
                          </w:tcBorders>
                          <w:shd w:val="clear" w:color="auto" w:fill="DDD9C3" w:themeFill="background2" w:themeFillShade="E6"/>
                          <w:vAlign w:val="center"/>
                        </w:tcPr>
                        <w:p w14:paraId="1018F3A9" w14:textId="77777777" w:rsidR="007A1C3E" w:rsidRPr="00DF0609" w:rsidRDefault="007A1C3E" w:rsidP="00DF0609">
                          <w:pPr>
                            <w:rPr>
                              <w:rFonts w:ascii="Comic Sans MS" w:hAnsi="Comic Sans MS"/>
                              <w:color w:val="4F6228" w:themeColor="accent3" w:themeShade="80"/>
                              <w:sz w:val="16"/>
                            </w:rPr>
                          </w:pPr>
                          <w:r w:rsidRPr="00DF0609">
                            <w:rPr>
                              <w:rFonts w:ascii="Comic Sans MS" w:hAnsi="Comic Sans MS"/>
                              <w:color w:val="4F6228" w:themeColor="accent3" w:themeShade="80"/>
                              <w:sz w:val="16"/>
                            </w:rPr>
                            <w:t>Attitude</w:t>
                          </w:r>
                        </w:p>
                      </w:tc>
                      <w:tc>
                        <w:tcPr>
                          <w:tcW w:w="1418" w:type="dxa"/>
                          <w:tcBorders>
                            <w:top w:val="single" w:sz="12" w:space="0" w:color="auto"/>
                            <w:left w:val="single" w:sz="2" w:space="0" w:color="auto"/>
                            <w:bottom w:val="single" w:sz="12" w:space="0" w:color="auto"/>
                            <w:right w:val="single" w:sz="2" w:space="0" w:color="auto"/>
                          </w:tcBorders>
                          <w:shd w:val="clear" w:color="auto" w:fill="DDD9C3" w:themeFill="background2" w:themeFillShade="E6"/>
                          <w:vAlign w:val="center"/>
                        </w:tcPr>
                        <w:p w14:paraId="2848670C" w14:textId="77777777" w:rsidR="007A1C3E" w:rsidRPr="00DF0609" w:rsidRDefault="007A1C3E" w:rsidP="00DF0609">
                          <w:pPr>
                            <w:rPr>
                              <w:rFonts w:ascii="Comic Sans MS" w:hAnsi="Comic Sans MS"/>
                              <w:color w:val="984806" w:themeColor="accent6" w:themeShade="80"/>
                              <w:sz w:val="16"/>
                            </w:rPr>
                          </w:pPr>
                          <w:r w:rsidRPr="00DF0609">
                            <w:rPr>
                              <w:rFonts w:ascii="Comic Sans MS" w:hAnsi="Comic Sans MS"/>
                              <w:color w:val="984806" w:themeColor="accent6" w:themeShade="80"/>
                              <w:sz w:val="16"/>
                            </w:rPr>
                            <w:t>Autonomie</w:t>
                          </w:r>
                        </w:p>
                      </w:tc>
                    </w:tr>
                    <w:tr w:rsidR="007A1C3E" w:rsidRPr="00323CB4" w14:paraId="428C0AE9" w14:textId="77777777" w:rsidTr="00DF0609">
                      <w:trPr>
                        <w:trHeight w:val="454"/>
                      </w:trPr>
                      <w:tc>
                        <w:tcPr>
                          <w:tcW w:w="1809" w:type="dxa"/>
                          <w:tcBorders>
                            <w:top w:val="single" w:sz="12" w:space="0" w:color="auto"/>
                            <w:left w:val="single" w:sz="2" w:space="0" w:color="auto"/>
                            <w:right w:val="single" w:sz="2" w:space="0" w:color="auto"/>
                          </w:tcBorders>
                          <w:shd w:val="clear" w:color="auto" w:fill="EEECE1" w:themeFill="background2"/>
                          <w:vAlign w:val="center"/>
                        </w:tcPr>
                        <w:p w14:paraId="08E34F3B" w14:textId="77777777" w:rsidR="007A1C3E" w:rsidRPr="00DF0609" w:rsidRDefault="007A1C3E" w:rsidP="00DF0609">
                          <w:pPr>
                            <w:rPr>
                              <w:rFonts w:ascii="Comic Sans MS" w:hAnsi="Comic Sans MS"/>
                              <w:color w:val="31849B" w:themeColor="accent5" w:themeShade="BF"/>
                              <w:sz w:val="16"/>
                            </w:rPr>
                          </w:pPr>
                          <w:r w:rsidRPr="00DF0609">
                            <w:rPr>
                              <w:rFonts w:ascii="Comic Sans MS" w:hAnsi="Comic Sans MS"/>
                              <w:color w:val="31849B" w:themeColor="accent5" w:themeShade="BF"/>
                              <w:sz w:val="16"/>
                            </w:rPr>
                            <w:t>Complet et rigoureux</w:t>
                          </w:r>
                        </w:p>
                      </w:tc>
                      <w:tc>
                        <w:tcPr>
                          <w:tcW w:w="1276" w:type="dxa"/>
                          <w:tcBorders>
                            <w:top w:val="single" w:sz="12" w:space="0" w:color="auto"/>
                            <w:left w:val="single" w:sz="2" w:space="0" w:color="auto"/>
                            <w:right w:val="single" w:sz="2" w:space="0" w:color="auto"/>
                          </w:tcBorders>
                          <w:shd w:val="clear" w:color="auto" w:fill="EEECE1" w:themeFill="background2"/>
                          <w:vAlign w:val="center"/>
                        </w:tcPr>
                        <w:p w14:paraId="13633D2A" w14:textId="77777777" w:rsidR="007A1C3E" w:rsidRPr="00DF0609" w:rsidRDefault="007A1C3E" w:rsidP="00DF0609">
                          <w:pPr>
                            <w:rPr>
                              <w:rFonts w:ascii="Comic Sans MS" w:hAnsi="Comic Sans MS"/>
                              <w:color w:val="4F6228" w:themeColor="accent3" w:themeShade="80"/>
                              <w:sz w:val="16"/>
                            </w:rPr>
                          </w:pPr>
                          <w:r w:rsidRPr="00DF0609">
                            <w:rPr>
                              <w:rFonts w:ascii="Comic Sans MS" w:hAnsi="Comic Sans MS"/>
                              <w:color w:val="4F6228" w:themeColor="accent3" w:themeShade="80"/>
                              <w:sz w:val="16"/>
                            </w:rPr>
                            <w:t>Positive</w:t>
                          </w:r>
                        </w:p>
                      </w:tc>
                      <w:tc>
                        <w:tcPr>
                          <w:tcW w:w="1418" w:type="dxa"/>
                          <w:tcBorders>
                            <w:top w:val="single" w:sz="12" w:space="0" w:color="auto"/>
                            <w:left w:val="single" w:sz="2" w:space="0" w:color="auto"/>
                          </w:tcBorders>
                          <w:shd w:val="clear" w:color="auto" w:fill="EEECE1" w:themeFill="background2"/>
                          <w:vAlign w:val="center"/>
                        </w:tcPr>
                        <w:p w14:paraId="612E269C" w14:textId="77777777" w:rsidR="007A1C3E" w:rsidRPr="00DF0609" w:rsidRDefault="007A1C3E" w:rsidP="00DF0609">
                          <w:pPr>
                            <w:rPr>
                              <w:rFonts w:ascii="Comic Sans MS" w:hAnsi="Comic Sans MS"/>
                              <w:color w:val="984806" w:themeColor="accent6" w:themeShade="80"/>
                              <w:sz w:val="16"/>
                            </w:rPr>
                          </w:pPr>
                          <w:r w:rsidRPr="00DF0609">
                            <w:rPr>
                              <w:rFonts w:ascii="Comic Sans MS" w:hAnsi="Comic Sans MS"/>
                              <w:color w:val="984806" w:themeColor="accent6" w:themeShade="80"/>
                              <w:sz w:val="16"/>
                            </w:rPr>
                            <w:t>Autonome</w:t>
                          </w:r>
                        </w:p>
                      </w:tc>
                    </w:tr>
                    <w:tr w:rsidR="007A1C3E" w:rsidRPr="00323CB4" w14:paraId="3A0EE275" w14:textId="77777777" w:rsidTr="00DF0609">
                      <w:trPr>
                        <w:trHeight w:val="454"/>
                      </w:trPr>
                      <w:tc>
                        <w:tcPr>
                          <w:tcW w:w="1809" w:type="dxa"/>
                          <w:tcBorders>
                            <w:left w:val="single" w:sz="2" w:space="0" w:color="auto"/>
                            <w:bottom w:val="nil"/>
                            <w:right w:val="single" w:sz="2" w:space="0" w:color="auto"/>
                          </w:tcBorders>
                          <w:shd w:val="clear" w:color="auto" w:fill="EEECE1" w:themeFill="background2"/>
                          <w:vAlign w:val="center"/>
                        </w:tcPr>
                        <w:p w14:paraId="118B5720" w14:textId="77777777" w:rsidR="007A1C3E" w:rsidRPr="00DF0609" w:rsidRDefault="007A1C3E" w:rsidP="00DF0609">
                          <w:pPr>
                            <w:rPr>
                              <w:rFonts w:ascii="Comic Sans MS" w:hAnsi="Comic Sans MS"/>
                              <w:color w:val="31849B" w:themeColor="accent5" w:themeShade="BF"/>
                              <w:sz w:val="16"/>
                            </w:rPr>
                          </w:pPr>
                          <w:r w:rsidRPr="00DF0609">
                            <w:rPr>
                              <w:rFonts w:ascii="Comic Sans MS" w:hAnsi="Comic Sans MS"/>
                              <w:color w:val="31849B" w:themeColor="accent5" w:themeShade="BF"/>
                              <w:sz w:val="16"/>
                            </w:rPr>
                            <w:t>Quelques imprécisions</w:t>
                          </w:r>
                        </w:p>
                      </w:tc>
                      <w:tc>
                        <w:tcPr>
                          <w:tcW w:w="1276" w:type="dxa"/>
                          <w:tcBorders>
                            <w:left w:val="single" w:sz="2" w:space="0" w:color="auto"/>
                            <w:bottom w:val="nil"/>
                            <w:right w:val="single" w:sz="2" w:space="0" w:color="auto"/>
                          </w:tcBorders>
                          <w:shd w:val="clear" w:color="auto" w:fill="EEECE1" w:themeFill="background2"/>
                          <w:vAlign w:val="center"/>
                        </w:tcPr>
                        <w:p w14:paraId="299A2F3B" w14:textId="77777777" w:rsidR="007A1C3E" w:rsidRPr="00DF0609" w:rsidRDefault="007A1C3E" w:rsidP="00DF0609">
                          <w:pPr>
                            <w:rPr>
                              <w:rFonts w:ascii="Comic Sans MS" w:hAnsi="Comic Sans MS"/>
                              <w:color w:val="4F6228" w:themeColor="accent3" w:themeShade="80"/>
                              <w:sz w:val="16"/>
                            </w:rPr>
                          </w:pPr>
                          <w:r w:rsidRPr="00DF0609">
                            <w:rPr>
                              <w:rFonts w:ascii="Comic Sans MS" w:hAnsi="Comic Sans MS"/>
                              <w:color w:val="4F6228" w:themeColor="accent3" w:themeShade="80"/>
                              <w:sz w:val="16"/>
                            </w:rPr>
                            <w:t>Correcte</w:t>
                          </w:r>
                        </w:p>
                      </w:tc>
                      <w:tc>
                        <w:tcPr>
                          <w:tcW w:w="1418" w:type="dxa"/>
                          <w:tcBorders>
                            <w:left w:val="single" w:sz="2" w:space="0" w:color="auto"/>
                            <w:bottom w:val="nil"/>
                          </w:tcBorders>
                          <w:shd w:val="clear" w:color="auto" w:fill="EEECE1" w:themeFill="background2"/>
                          <w:vAlign w:val="center"/>
                        </w:tcPr>
                        <w:p w14:paraId="1B12C4A6" w14:textId="77777777" w:rsidR="007A1C3E" w:rsidRPr="00DF0609" w:rsidRDefault="007A1C3E" w:rsidP="00DF0609">
                          <w:pPr>
                            <w:rPr>
                              <w:rFonts w:ascii="Comic Sans MS" w:hAnsi="Comic Sans MS"/>
                              <w:color w:val="984806" w:themeColor="accent6" w:themeShade="80"/>
                              <w:sz w:val="16"/>
                            </w:rPr>
                          </w:pPr>
                          <w:r w:rsidRPr="00DF0609">
                            <w:rPr>
                              <w:rFonts w:ascii="Comic Sans MS" w:hAnsi="Comic Sans MS"/>
                              <w:color w:val="984806" w:themeColor="accent6" w:themeShade="80"/>
                              <w:sz w:val="16"/>
                            </w:rPr>
                            <w:t>Quelques questions</w:t>
                          </w:r>
                        </w:p>
                      </w:tc>
                    </w:tr>
                    <w:tr w:rsidR="007A1C3E" w:rsidRPr="00323CB4" w14:paraId="4D726057" w14:textId="77777777" w:rsidTr="00DF0609">
                      <w:trPr>
                        <w:trHeight w:val="454"/>
                      </w:trPr>
                      <w:tc>
                        <w:tcPr>
                          <w:tcW w:w="1809" w:type="dxa"/>
                          <w:tcBorders>
                            <w:top w:val="nil"/>
                            <w:left w:val="single" w:sz="2" w:space="0" w:color="auto"/>
                            <w:right w:val="single" w:sz="2" w:space="0" w:color="auto"/>
                          </w:tcBorders>
                          <w:shd w:val="clear" w:color="auto" w:fill="EEECE1" w:themeFill="background2"/>
                          <w:vAlign w:val="center"/>
                        </w:tcPr>
                        <w:p w14:paraId="68126749" w14:textId="77777777" w:rsidR="007A1C3E" w:rsidRPr="00DF0609" w:rsidRDefault="007A1C3E" w:rsidP="00DF0609">
                          <w:pPr>
                            <w:tabs>
                              <w:tab w:val="left" w:pos="-1843"/>
                              <w:tab w:val="left" w:pos="567"/>
                            </w:tabs>
                            <w:suppressOverlap/>
                            <w:rPr>
                              <w:rFonts w:ascii="Comic Sans MS" w:hAnsi="Comic Sans MS" w:cstheme="minorHAnsi"/>
                              <w:color w:val="31849B" w:themeColor="accent5" w:themeShade="BF"/>
                              <w:sz w:val="16"/>
                              <w:szCs w:val="16"/>
                            </w:rPr>
                          </w:pPr>
                          <w:r w:rsidRPr="00DF0609">
                            <w:rPr>
                              <w:rFonts w:ascii="Comic Sans MS" w:hAnsi="Comic Sans MS" w:cstheme="minorHAnsi"/>
                              <w:color w:val="31849B" w:themeColor="accent5" w:themeShade="BF"/>
                              <w:sz w:val="16"/>
                              <w:szCs w:val="16"/>
                            </w:rPr>
                            <w:t>Minimaliste</w:t>
                          </w:r>
                        </w:p>
                      </w:tc>
                      <w:tc>
                        <w:tcPr>
                          <w:tcW w:w="1276" w:type="dxa"/>
                          <w:tcBorders>
                            <w:top w:val="nil"/>
                            <w:left w:val="single" w:sz="2" w:space="0" w:color="auto"/>
                            <w:right w:val="single" w:sz="2" w:space="0" w:color="auto"/>
                          </w:tcBorders>
                          <w:shd w:val="clear" w:color="auto" w:fill="EEECE1" w:themeFill="background2"/>
                          <w:vAlign w:val="center"/>
                        </w:tcPr>
                        <w:p w14:paraId="251151FC" w14:textId="77777777" w:rsidR="007A1C3E" w:rsidRPr="00DF0609" w:rsidRDefault="007A1C3E" w:rsidP="00DF0609">
                          <w:pPr>
                            <w:tabs>
                              <w:tab w:val="left" w:pos="-1843"/>
                              <w:tab w:val="left" w:pos="567"/>
                            </w:tabs>
                            <w:suppressOverlap/>
                            <w:rPr>
                              <w:rFonts w:ascii="Comic Sans MS" w:hAnsi="Comic Sans MS" w:cstheme="minorHAnsi"/>
                              <w:color w:val="4F6228" w:themeColor="accent3" w:themeShade="80"/>
                              <w:sz w:val="16"/>
                              <w:szCs w:val="16"/>
                            </w:rPr>
                          </w:pPr>
                          <w:r w:rsidRPr="00DF0609">
                            <w:rPr>
                              <w:rFonts w:ascii="Comic Sans MS" w:hAnsi="Comic Sans MS" w:cstheme="minorHAnsi"/>
                              <w:color w:val="4F6228" w:themeColor="accent3" w:themeShade="80"/>
                              <w:sz w:val="16"/>
                              <w:szCs w:val="16"/>
                            </w:rPr>
                            <w:t>Dispersée</w:t>
                          </w:r>
                        </w:p>
                      </w:tc>
                      <w:tc>
                        <w:tcPr>
                          <w:tcW w:w="1418" w:type="dxa"/>
                          <w:tcBorders>
                            <w:top w:val="nil"/>
                            <w:left w:val="single" w:sz="2" w:space="0" w:color="auto"/>
                          </w:tcBorders>
                          <w:shd w:val="clear" w:color="auto" w:fill="EEECE1" w:themeFill="background2"/>
                          <w:vAlign w:val="center"/>
                        </w:tcPr>
                        <w:p w14:paraId="2482EAB1" w14:textId="77777777" w:rsidR="007A1C3E" w:rsidRPr="00DF0609" w:rsidRDefault="007A1C3E" w:rsidP="00DF0609">
                          <w:pPr>
                            <w:tabs>
                              <w:tab w:val="left" w:pos="-1843"/>
                              <w:tab w:val="left" w:pos="567"/>
                            </w:tabs>
                            <w:suppressOverlap/>
                            <w:rPr>
                              <w:rFonts w:ascii="Comic Sans MS" w:hAnsi="Comic Sans MS" w:cstheme="minorHAnsi"/>
                              <w:color w:val="984806" w:themeColor="accent6" w:themeShade="80"/>
                              <w:sz w:val="16"/>
                              <w:szCs w:val="16"/>
                            </w:rPr>
                          </w:pPr>
                          <w:r w:rsidRPr="00DF0609">
                            <w:rPr>
                              <w:rFonts w:ascii="Comic Sans MS" w:hAnsi="Comic Sans MS" w:cstheme="minorHAnsi"/>
                              <w:color w:val="984806" w:themeColor="accent6" w:themeShade="80"/>
                              <w:sz w:val="16"/>
                              <w:szCs w:val="16"/>
                            </w:rPr>
                            <w:t>Interventions fréquentes</w:t>
                          </w:r>
                        </w:p>
                      </w:tc>
                    </w:tr>
                    <w:tr w:rsidR="007A1C3E" w:rsidRPr="00323CB4" w14:paraId="779EB93B" w14:textId="77777777" w:rsidTr="00DF0609">
                      <w:trPr>
                        <w:trHeight w:val="454"/>
                      </w:trPr>
                      <w:tc>
                        <w:tcPr>
                          <w:tcW w:w="1809" w:type="dxa"/>
                          <w:tcBorders>
                            <w:left w:val="single" w:sz="2" w:space="0" w:color="auto"/>
                            <w:bottom w:val="single" w:sz="8" w:space="0" w:color="auto"/>
                            <w:right w:val="single" w:sz="2" w:space="0" w:color="auto"/>
                          </w:tcBorders>
                          <w:shd w:val="clear" w:color="auto" w:fill="EEECE1" w:themeFill="background2"/>
                          <w:vAlign w:val="center"/>
                        </w:tcPr>
                        <w:p w14:paraId="37E6D3DB" w14:textId="77777777" w:rsidR="007A1C3E" w:rsidRPr="00DF0609" w:rsidRDefault="007A1C3E" w:rsidP="00DF0609">
                          <w:pPr>
                            <w:tabs>
                              <w:tab w:val="left" w:pos="-1843"/>
                              <w:tab w:val="left" w:pos="567"/>
                            </w:tabs>
                            <w:suppressOverlap/>
                            <w:rPr>
                              <w:rFonts w:ascii="Comic Sans MS" w:hAnsi="Comic Sans MS" w:cstheme="minorHAnsi"/>
                              <w:color w:val="31849B" w:themeColor="accent5" w:themeShade="BF"/>
                              <w:sz w:val="16"/>
                              <w:szCs w:val="16"/>
                            </w:rPr>
                          </w:pPr>
                          <w:r w:rsidRPr="00DF0609">
                            <w:rPr>
                              <w:rFonts w:ascii="Comic Sans MS" w:hAnsi="Comic Sans MS" w:cstheme="minorHAnsi"/>
                              <w:color w:val="31849B" w:themeColor="accent5" w:themeShade="BF"/>
                              <w:sz w:val="16"/>
                              <w:szCs w:val="16"/>
                            </w:rPr>
                            <w:t>Bâclé</w:t>
                          </w:r>
                        </w:p>
                      </w:tc>
                      <w:tc>
                        <w:tcPr>
                          <w:tcW w:w="1276" w:type="dxa"/>
                          <w:tcBorders>
                            <w:left w:val="single" w:sz="2" w:space="0" w:color="auto"/>
                            <w:bottom w:val="single" w:sz="8" w:space="0" w:color="auto"/>
                            <w:right w:val="single" w:sz="2" w:space="0" w:color="auto"/>
                          </w:tcBorders>
                          <w:shd w:val="clear" w:color="auto" w:fill="EEECE1" w:themeFill="background2"/>
                          <w:vAlign w:val="center"/>
                        </w:tcPr>
                        <w:p w14:paraId="2D5A41C4" w14:textId="77777777" w:rsidR="007A1C3E" w:rsidRPr="00DF0609" w:rsidRDefault="007A1C3E" w:rsidP="00DF0609">
                          <w:pPr>
                            <w:tabs>
                              <w:tab w:val="left" w:pos="-1843"/>
                              <w:tab w:val="left" w:pos="567"/>
                            </w:tabs>
                            <w:suppressOverlap/>
                            <w:rPr>
                              <w:rFonts w:ascii="Comic Sans MS" w:hAnsi="Comic Sans MS" w:cstheme="minorHAnsi"/>
                              <w:color w:val="4F6228" w:themeColor="accent3" w:themeShade="80"/>
                              <w:sz w:val="16"/>
                              <w:szCs w:val="16"/>
                            </w:rPr>
                          </w:pPr>
                          <w:r w:rsidRPr="00DF0609">
                            <w:rPr>
                              <w:rFonts w:ascii="Comic Sans MS" w:hAnsi="Comic Sans MS" w:cstheme="minorHAnsi"/>
                              <w:color w:val="4F6228" w:themeColor="accent3" w:themeShade="80"/>
                              <w:sz w:val="16"/>
                              <w:szCs w:val="16"/>
                            </w:rPr>
                            <w:t>Indisciplinée</w:t>
                          </w:r>
                        </w:p>
                      </w:tc>
                      <w:tc>
                        <w:tcPr>
                          <w:tcW w:w="1418" w:type="dxa"/>
                          <w:tcBorders>
                            <w:left w:val="single" w:sz="2" w:space="0" w:color="auto"/>
                            <w:bottom w:val="single" w:sz="8" w:space="0" w:color="auto"/>
                          </w:tcBorders>
                          <w:shd w:val="clear" w:color="auto" w:fill="EEECE1" w:themeFill="background2"/>
                          <w:vAlign w:val="center"/>
                        </w:tcPr>
                        <w:p w14:paraId="7A99C16F" w14:textId="77777777" w:rsidR="007A1C3E" w:rsidRPr="00DF0609" w:rsidRDefault="007A1C3E" w:rsidP="00DF0609">
                          <w:pPr>
                            <w:tabs>
                              <w:tab w:val="left" w:pos="-1843"/>
                              <w:tab w:val="left" w:pos="567"/>
                            </w:tabs>
                            <w:suppressOverlap/>
                            <w:rPr>
                              <w:rFonts w:ascii="Comic Sans MS" w:hAnsi="Comic Sans MS" w:cstheme="minorHAnsi"/>
                              <w:color w:val="984806" w:themeColor="accent6" w:themeShade="80"/>
                              <w:sz w:val="16"/>
                              <w:szCs w:val="16"/>
                            </w:rPr>
                          </w:pPr>
                          <w:r w:rsidRPr="00DF0609">
                            <w:rPr>
                              <w:rFonts w:ascii="Comic Sans MS" w:hAnsi="Comic Sans MS" w:cstheme="minorHAnsi"/>
                              <w:color w:val="984806" w:themeColor="accent6" w:themeShade="80"/>
                              <w:sz w:val="16"/>
                              <w:szCs w:val="16"/>
                            </w:rPr>
                            <w:t>Dépendant</w:t>
                          </w:r>
                        </w:p>
                      </w:tc>
                    </w:tr>
                  </w:tbl>
                  <w:p w14:paraId="1F34FAA8" w14:textId="77777777" w:rsidR="007A1C3E" w:rsidRDefault="007A1C3E" w:rsidP="00DF0609"/>
                </w:txbxContent>
              </v:textbox>
            </v:shape>
          </v:group>
        </w:pict>
      </w:r>
      <w:r>
        <w:rPr>
          <w:noProof/>
          <w:lang w:val="en-GB" w:eastAsia="en-GB"/>
        </w:rPr>
        <w:pict w14:anchorId="284B8943">
          <v:group id="Group 194" o:spid="_x0000_s1034" style="position:absolute;left:0;text-align:left;margin-left:-2.3pt;margin-top:11.75pt;width:210.6pt;height:143.95pt;z-index:251790336" coordorigin="1050,10563" coordsize="4212,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">
            <v:oval id="Ellipse 14" o:spid="_x0000_s1035" style="position:absolute;left:1965;top:11238;width:2147;height: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jtsMA&#10;AADdAAAADwAAAGRycy9kb3ducmV2LnhtbERPS2sCMRC+F/wPYYTeatYUal2N4gPBS6FdBa/DZtwN&#10;bibLJq7bf98UCr3Nx/ec5XpwjeipC9azhukkA0FcemO50nA+HV7eQYSIbLDxTBq+KcB6NXpaYm78&#10;g7+oL2IlUgiHHDXUMba5lKGsyWGY+JY4cVffOYwJdpU0HT5SuGukyrI36dByaqixpV1N5a24Ow1W&#10;Kbu5FcNltr226vO4549D/6r183jYLEBEGuK/+M99NGn+fKbg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1jtsMAAADdAAAADwAAAAAAAAAAAAAAAACYAgAAZHJzL2Rv&#10;d25yZXYueG1sUEsFBgAAAAAEAAQA9QAAAIgDAAAAAA==&#10;" strokecolor="#8064a2" strokeweight="1.5pt"/>
            <v:oval id="Ellipse 15" o:spid="_x0000_s1036" style="position:absolute;left:2310;top:11568;width:1440;height:1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GLcMA&#10;AADdAAAADwAAAGRycy9kb3ducmV2LnhtbERPS4vCMBC+L/gfwgje1tQKq1aj+EDwsrBWwevQjG2w&#10;mZQm1u6/3yws7G0+vuesNr2tRUetN44VTMYJCOLCacOlguvl+D4H4QOyxtoxKfgmD5v14G2FmXYv&#10;PlOXh1LEEPYZKqhCaDIpfVGRRT92DXHk7q61GCJsS6lbfMVwW8s0ST6kRcOxocKG9hUVj/xpFZg0&#10;NdtH3t9mu3uTfp0O/HnspkqNhv12CSJQH/7Ff+6TjvMXsy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HGLcMAAADdAAAADwAAAAAAAAAAAAAAAACYAgAAZHJzL2Rv&#10;d25yZXYueG1sUEsFBgAAAAAEAAQA9QAAAIgDAAAAAA==&#10;" strokecolor="#8064a2" strokeweight="1.5pt"/>
            <v:oval id="Ellipse 16" o:spid="_x0000_s1037" style="position:absolute;left:2625;top:11883;width:851;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eWcMA&#10;AADdAAAADwAAAGRycy9kb3ducmV2LnhtbERPTWvCQBC9F/wPywi91Y2xVI2uohbBS0Gj4HXIjsli&#10;djZk15j++26h0Ns83ucs172tRUetN44VjEcJCOLCacOlgst5/zYD4QOyxtoxKfgmD+vV4GWJmXZP&#10;PlGXh1LEEPYZKqhCaDIpfVGRRT9yDXHkbq61GCJsS6lbfMZwW8s0ST6kRcOxocKGdhUV9/xhFZg0&#10;NZt73l+n21uTHg+f/LXvJkq9DvvNAkSgPvyL/9wHHefPp+/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eWcMAAADdAAAADwAAAAAAAAAAAAAAAACYAgAAZHJzL2Rv&#10;d25yZXYueG1sUEsFBgAAAAAEAAQA9QAAAIgDAAAAAA==&#10;" strokecolor="#8064a2" strokeweight="1.5pt"/>
            <v:shape id="Connecteur droit avec flèche 17" o:spid="_x0000_s1038" type="#_x0000_t32" style="position:absolute;left:3060;top:12243;width:1303;height: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Mtx8IAAADdAAAADwAAAGRycy9kb3ducmV2LnhtbERPzWoCMRC+F/oOYQq9lJpVUdutUUSo&#10;ePBS7QOMyXR36WYSk6jr2xtB8DYf3+9M551txYlCbBwr6PcKEMTamYYrBb+77/cPEDEhG2wdk4IL&#10;RZjPnp+mWBp35h86bVMlcgjHEhXUKflSyqhrshh7zhNn7s8FiynDUEkT8JzDbSsHRTGWFhvODTV6&#10;Wtak/7dHqyAMJ36xo7fxvriwPxz0ZrW3WqnXl27xBSJRlx7iu3tt8vzPyQhu3+QT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Mtx8IAAADdAAAADwAAAAAAAAAAAAAA&#10;AAChAgAAZHJzL2Rvd25yZXYueG1sUEsFBgAAAAAEAAQA+QAAAJADAAAAAA==&#10;" strokecolor="#974706 [1609]" strokeweight="1.5pt">
              <v:stroke endarrow="open"/>
              <v:shadow on="t" opacity="24903f" origin=",.5" offset="0,20000emu"/>
            </v:shape>
            <v:shape id="Connecteur droit avec flèche 19" o:spid="_x0000_s1039" type="#_x0000_t32" style="position:absolute;left:1770;top:12243;width:1297;height:7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9I8IAAADdAAAADwAAAGRycy9kb3ducmV2LnhtbERPzYrCMBC+L/gOYYS9iKaKuFqNIiuL&#10;nsStPsDQjG2xmXSbaKtPbwRhb/Px/c5i1ZpS3Kh2hWUFw0EEgji1uuBMwen405+CcB5ZY2mZFNzJ&#10;wWrZ+VhgrG3Dv3RLfCZCCLsYFeTeV7GULs3JoBvYijhwZ1sb9AHWmdQ1NiHclHIURRNpsODQkGNF&#10;3zmll+RqFOw328f1r7FrNg0OzbhMdr3DXanPbrueg/DU+n/x273TYf7sawKvb8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9I8IAAADdAAAADwAAAAAAAAAAAAAA&#10;AAChAgAAZHJzL2Rvd25yZXYueG1sUEsFBgAAAAAEAAQA+QAAAJADAAAAAA==&#10;" strokecolor="#4e6128 [1606]" strokeweight="1.5pt">
              <v:stroke endarrow="open"/>
              <v:shadow on="t" opacity="24903f" origin=",.5" offset="0,20000emu"/>
            </v:shape>
            <v:shape id="Connecteur droit avec flèche 21603" o:spid="_x0000_s1040" type="#_x0000_t32" style="position:absolute;left:3045;top:10923;width:27;height:1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RPsUAAADdAAAADwAAAGRycy9kb3ducmV2LnhtbERPTU/CQBC9k/gfNmPiDaZiAlhZCKAk&#10;JF4Q8eBt0h271e5s7a6l/HvWxMTbvLzPmS97V6uO21B50XA7ykCxFN5UUmo4vm6HM1AhkhiqvbCG&#10;MwdYLq4Gc8qNP8kLd4dYqhQiIScNNsYmRwyFZUdh5BuWxH341lFMsC3RtHRK4a7GcZZN0FElqcFS&#10;wxvLxdfhx2mo13azxxXuP7vH7+Mz3m3fZ09vWt9c96sHUJH7+C/+c+9Mmn8/ncLvN+kE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2RPsUAAADdAAAADwAAAAAAAAAA&#10;AAAAAAChAgAAZHJzL2Rvd25yZXYueG1sUEsFBgAAAAAEAAQA+QAAAJMDAAAAAA==&#10;" strokecolor="#205867 [1608]" strokeweight="1.5pt">
              <v:stroke endarrow="open"/>
              <v:shadow on="t" opacity="24903f" origin=",.5" offset="0,20000emu"/>
            </v:shape>
            <v:shape id="Zone de texte 21628" o:spid="_x0000_s1041" type="#_x0000_t202" style="position:absolute;left:3870;top:13053;width:139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Y8cA&#10;AADdAAAADwAAAGRycy9kb3ducmV2LnhtbESPQWvCQBCF74X+h2UK3uqmglWjq0hALKUetF68jdkx&#10;Cc3OxuxWo7++cxB6m+G9ee+b2aJztbpQGyrPBt76CSji3NuKCwP779XrGFSIyBZrz2TgRgEW8+en&#10;GabWX3lLl10slIRwSNFAGWOTah3ykhyGvm+IRTv51mGUtS20bfEq4a7WgyR51w4rloYSG8pKyn92&#10;v87AZ7ba4PY4cON7na2/TsvmvD8Mjem9dMspqEhd/Dc/rj+s4E9G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f2PHAAAA3QAAAA8AAAAAAAAAAAAAAAAAmAIAAGRy&#10;cy9kb3ducmV2LnhtbFBLBQYAAAAABAAEAPUAAACMAwAAAAA=&#10;" filled="f" stroked="f" strokeweight=".5pt">
              <v:textbox>
                <w:txbxContent>
                  <w:p w14:paraId="3B6C69F7" w14:textId="77777777" w:rsidR="007A1C3E" w:rsidRPr="00DF0609" w:rsidRDefault="007A1C3E" w:rsidP="00DF0609">
                    <w:pPr>
                      <w:rPr>
                        <w:color w:val="984806" w:themeColor="accent6" w:themeShade="80"/>
                      </w:rPr>
                    </w:pPr>
                    <w:r w:rsidRPr="00DF0609">
                      <w:rPr>
                        <w:color w:val="984806" w:themeColor="accent6" w:themeShade="80"/>
                      </w:rPr>
                      <w:t>Autonomie</w:t>
                    </w:r>
                  </w:p>
                </w:txbxContent>
              </v:textbox>
            </v:shape>
            <v:shape id="Zone de texte 21629" o:spid="_x0000_s1042" type="#_x0000_t202" style="position:absolute;left:1050;top:12963;width:114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a+MQA&#10;AADdAAAADwAAAGRycy9kb3ducmV2LnhtbERPS4vCMBC+C/sfwgh701TBVzWKFESR9aDrxdvYjG2x&#10;mXSbrNb99UYQ9jYf33Nmi8aU4ka1Kywr6HUjEMSp1QVnCo7fq84YhPPIGkvLpOBBDhbzj9YMY23v&#10;vKfbwWcihLCLUUHufRVL6dKcDLqurYgDd7G1QR9gnUld4z2Em1L2o2goDRYcGnKsKMkpvR5+jYJt&#10;strh/tw3478yWX9dltXP8TRQ6rPdLKcgPDX+X/x2b3SYPxlN4PV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2vjEAAAA3QAAAA8AAAAAAAAAAAAAAAAAmAIAAGRycy9k&#10;b3ducmV2LnhtbFBLBQYAAAAABAAEAPUAAACJAwAAAAA=&#10;" filled="f" stroked="f" strokeweight=".5pt">
              <v:textbox>
                <w:txbxContent>
                  <w:p w14:paraId="6D1B9C6A" w14:textId="77777777" w:rsidR="007A1C3E" w:rsidRPr="00DF0609" w:rsidRDefault="007A1C3E" w:rsidP="00DF0609">
                    <w:pPr>
                      <w:rPr>
                        <w:color w:val="4F6228" w:themeColor="accent3" w:themeShade="80"/>
                      </w:rPr>
                    </w:pPr>
                    <w:r w:rsidRPr="00DF0609">
                      <w:rPr>
                        <w:color w:val="4F6228" w:themeColor="accent3" w:themeShade="80"/>
                      </w:rPr>
                      <w:t>Attitude</w:t>
                    </w:r>
                  </w:p>
                </w:txbxContent>
              </v:textbox>
            </v:shape>
            <v:shape id="Zone de texte 21631" o:spid="_x0000_s1043" type="#_x0000_t202" style="position:absolute;left:1935;top:10563;width:3327;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DQsgA&#10;AADdAAAADwAAAGRycy9kb3ducmV2LnhtbESPT2vCQBDF7wW/wzKCt7qpoKSpq0hALEUP/rn0Ns2O&#10;SWh2Nma3mvbTdw6Ctxnem/d+M1/2rlFX6kLt2cDLOAFFXHhbc2ngdFw/p6BCRLbYeCYDvxRguRg8&#10;zTGz/sZ7uh5iqSSEQ4YGqhjbTOtQVOQwjH1LLNrZdw6jrF2pbYc3CXeNniTJTDusWRoqbCmvqPg+&#10;/DgDH/l6h/uviUv/mnyzPa/ay+lzasxo2K/eQEXq48N8v363gv+aCr98Iy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ZwNCyAAAAN0AAAAPAAAAAAAAAAAAAAAAAJgCAABk&#10;cnMvZG93bnJldi54bWxQSwUGAAAAAAQABAD1AAAAjQMAAAAA&#10;" filled="f" stroked="f" strokeweight=".5pt">
              <v:textbox>
                <w:txbxContent>
                  <w:p w14:paraId="2BE6D214" w14:textId="77777777" w:rsidR="007A1C3E" w:rsidRPr="007B6AE1" w:rsidRDefault="007A1C3E" w:rsidP="00DF0609">
                    <w:pPr>
                      <w:rPr>
                        <w:color w:val="4BACC6" w:themeColor="accent5"/>
                      </w:rPr>
                    </w:pPr>
                    <w:r w:rsidRPr="007B6AE1">
                      <w:rPr>
                        <w:color w:val="4BACC6" w:themeColor="accent5"/>
                      </w:rPr>
                      <w:t>Qualité du compte rendu</w:t>
                    </w:r>
                  </w:p>
                </w:txbxContent>
              </v:textbox>
            </v:shape>
          </v:group>
        </w:pict>
      </w:r>
    </w:p>
    <w:p w14:paraId="0E65F3D0" w14:textId="77777777" w:rsidR="00AD6BFC" w:rsidRDefault="00AD6BFC" w:rsidP="00DF0609">
      <w:pPr>
        <w:ind w:firstLine="705"/>
      </w:pPr>
    </w:p>
    <w:p w14:paraId="784737F1" w14:textId="77777777" w:rsidR="00AD6BFC" w:rsidRDefault="00AD6BFC">
      <w:pPr>
        <w:spacing w:after="200" w:line="276" w:lineRule="auto"/>
        <w:jc w:val="left"/>
      </w:pPr>
      <w:r>
        <w:br w:type="page"/>
      </w:r>
    </w:p>
    <w:p w14:paraId="5F3A2065" w14:textId="77777777" w:rsidR="00395CA5" w:rsidRDefault="00395CA5" w:rsidP="00395CA5">
      <w:pPr>
        <w:pStyle w:val="Attention"/>
        <w:ind w:left="0" w:firstLine="0"/>
      </w:pPr>
      <w:r>
        <w:lastRenderedPageBreak/>
        <w:t>Le compte rendu de cette activité devra être numérique et enregistrer dans un répertoire portant votre nom dans l’espace « Travail » du réseau du lycée.</w:t>
      </w:r>
    </w:p>
    <w:p w14:paraId="53F9A8AB" w14:textId="77777777" w:rsidR="00395CA5" w:rsidRPr="00395CA5" w:rsidRDefault="00395CA5" w:rsidP="00395CA5">
      <w:pPr>
        <w:pStyle w:val="Titre1"/>
        <w:numPr>
          <w:ilvl w:val="0"/>
          <w:numId w:val="0"/>
        </w:numPr>
        <w:rPr>
          <w:sz w:val="24"/>
        </w:rPr>
      </w:pPr>
    </w:p>
    <w:p w14:paraId="2BC88A21" w14:textId="77777777" w:rsidR="00063737" w:rsidRDefault="00891283" w:rsidP="00063737">
      <w:pPr>
        <w:pStyle w:val="Titre1"/>
      </w:pPr>
      <w:r>
        <w:t>Etude des éprouvettes mises à disposition</w:t>
      </w:r>
    </w:p>
    <w:p w14:paraId="4767DDF1" w14:textId="77777777" w:rsidR="00730990" w:rsidRDefault="004F7BE4" w:rsidP="00730990">
      <w:pPr>
        <w:pStyle w:val="Titre3"/>
      </w:pPr>
      <w:r>
        <w:rPr>
          <w:noProof/>
          <w:lang w:eastAsia="fr-FR"/>
        </w:rPr>
        <w:drawing>
          <wp:anchor distT="0" distB="0" distL="114300" distR="114300" simplePos="0" relativeHeight="252504064" behindDoc="1" locked="0" layoutInCell="1" allowOverlap="1" wp14:anchorId="74DD9F23" wp14:editId="752EECB6">
            <wp:simplePos x="0" y="0"/>
            <wp:positionH relativeFrom="column">
              <wp:posOffset>5346065</wp:posOffset>
            </wp:positionH>
            <wp:positionV relativeFrom="paragraph">
              <wp:posOffset>3810</wp:posOffset>
            </wp:positionV>
            <wp:extent cx="698500" cy="1323975"/>
            <wp:effectExtent l="0" t="0" r="6350" b="9525"/>
            <wp:wrapTight wrapText="bothSides">
              <wp:wrapPolygon edited="0">
                <wp:start x="0" y="0"/>
                <wp:lineTo x="0" y="21445"/>
                <wp:lineTo x="21207" y="21445"/>
                <wp:lineTo x="21207" y="0"/>
                <wp:lineTo x="0" y="0"/>
              </wp:wrapPolygon>
            </wp:wrapTight>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8500" cy="1323975"/>
                    </a:xfrm>
                    <a:prstGeom prst="rect">
                      <a:avLst/>
                    </a:prstGeom>
                  </pic:spPr>
                </pic:pic>
              </a:graphicData>
            </a:graphic>
          </wp:anchor>
        </w:drawing>
      </w:r>
      <w:r w:rsidR="00891283">
        <w:t>Eprouvette 1</w:t>
      </w:r>
    </w:p>
    <w:p w14:paraId="76BA4B1A" w14:textId="77777777" w:rsidR="00891283" w:rsidRPr="007140A0" w:rsidRDefault="00891283" w:rsidP="00891283">
      <w:pPr>
        <w:pStyle w:val="Retraitcorpsdetexte3"/>
        <w:ind w:left="0"/>
        <w:rPr>
          <w:rFonts w:cs="Tahoma"/>
          <w:sz w:val="24"/>
          <w:szCs w:val="24"/>
        </w:rPr>
      </w:pPr>
      <w:r w:rsidRPr="007140A0">
        <w:rPr>
          <w:rFonts w:cs="Tahoma"/>
          <w:sz w:val="24"/>
          <w:szCs w:val="24"/>
        </w:rPr>
        <w:t>Nous allons réaliser des essais destructifs sur les deux éprouvettes en matière plastique mise à votre disposition.</w:t>
      </w:r>
      <w:r w:rsidR="004F7BE4" w:rsidRPr="007140A0">
        <w:rPr>
          <w:noProof/>
          <w:lang w:eastAsia="en-GB"/>
        </w:rPr>
        <w:t xml:space="preserve"> </w:t>
      </w:r>
    </w:p>
    <w:p w14:paraId="63E01B81" w14:textId="77777777" w:rsidR="00891283" w:rsidRPr="00E901EE" w:rsidRDefault="00891283" w:rsidP="00891283"/>
    <w:p w14:paraId="278C15D5" w14:textId="77777777" w:rsidR="00891283" w:rsidRDefault="00891283" w:rsidP="00891283">
      <w:pPr>
        <w:pStyle w:val="Titre4"/>
        <w:ind w:left="-142" w:firstLine="142"/>
      </w:pPr>
      <w:r>
        <w:t>Essai de traction</w:t>
      </w:r>
    </w:p>
    <w:p w14:paraId="442E4A6B" w14:textId="77777777" w:rsidR="00891283" w:rsidRDefault="00891283" w:rsidP="00891283">
      <w:pPr>
        <w:pStyle w:val="Titre5"/>
        <w:ind w:left="0"/>
      </w:pPr>
      <w:r>
        <w:t>Connecter les capteurs de force et d’allongement à votre ordinateur.</w:t>
      </w:r>
    </w:p>
    <w:p w14:paraId="3EE9D3FF" w14:textId="77777777" w:rsidR="00891283" w:rsidRDefault="00891283" w:rsidP="00891283">
      <w:pPr>
        <w:rPr>
          <w:rFonts w:ascii="Tahoma" w:hAnsi="Tahoma" w:cs="Tahoma"/>
        </w:rPr>
      </w:pPr>
      <w:r>
        <w:rPr>
          <w:noProof/>
          <w:lang w:eastAsia="fr-FR"/>
        </w:rPr>
        <w:drawing>
          <wp:anchor distT="0" distB="0" distL="114300" distR="114300" simplePos="0" relativeHeight="252413952" behindDoc="0" locked="0" layoutInCell="1" allowOverlap="1" wp14:anchorId="243BEAA5" wp14:editId="29A57E68">
            <wp:simplePos x="0" y="0"/>
            <wp:positionH relativeFrom="column">
              <wp:posOffset>1624965</wp:posOffset>
            </wp:positionH>
            <wp:positionV relativeFrom="paragraph">
              <wp:posOffset>103505</wp:posOffset>
            </wp:positionV>
            <wp:extent cx="1438275" cy="1840865"/>
            <wp:effectExtent l="0" t="0" r="9525" b="6985"/>
            <wp:wrapNone/>
            <wp:docPr id="1888" name="Imag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8275" cy="1840865"/>
                    </a:xfrm>
                    <a:prstGeom prst="rect">
                      <a:avLst/>
                    </a:prstGeom>
                  </pic:spPr>
                </pic:pic>
              </a:graphicData>
            </a:graphic>
          </wp:anchor>
        </w:drawing>
      </w:r>
      <w:r>
        <w:rPr>
          <w:noProof/>
          <w:lang w:eastAsia="fr-FR"/>
        </w:rPr>
        <w:drawing>
          <wp:anchor distT="0" distB="0" distL="114300" distR="114300" simplePos="0" relativeHeight="252412928" behindDoc="0" locked="0" layoutInCell="1" allowOverlap="1" wp14:anchorId="4CEF13AD" wp14:editId="0AD2C106">
            <wp:simplePos x="0" y="0"/>
            <wp:positionH relativeFrom="column">
              <wp:posOffset>231116</wp:posOffset>
            </wp:positionH>
            <wp:positionV relativeFrom="paragraph">
              <wp:posOffset>164153</wp:posOffset>
            </wp:positionV>
            <wp:extent cx="927179" cy="923027"/>
            <wp:effectExtent l="0" t="0" r="635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9044" cy="924884"/>
                    </a:xfrm>
                    <a:prstGeom prst="rect">
                      <a:avLst/>
                    </a:prstGeom>
                  </pic:spPr>
                </pic:pic>
              </a:graphicData>
            </a:graphic>
          </wp:anchor>
        </w:drawing>
      </w:r>
      <w:r w:rsidR="006D56BD">
        <w:rPr>
          <w:noProof/>
          <w:lang w:val="en-GB" w:eastAsia="en-GB"/>
        </w:rPr>
        <w:pict w14:anchorId="5243A93E">
          <v:shape id="Zone de texte 121" o:spid="_x0000_s1044" type="#_x0000_t202" style="position:absolute;left:0;text-align:left;margin-left:-7.2pt;margin-top:8.25pt;width:121.5pt;height:36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" fillcolor="white [3201]" strokecolor="#76923c [2406]" strokeweight="1.5pt">
            <v:textbox>
              <w:txbxContent>
                <w:p w14:paraId="54FAE645" w14:textId="77777777" w:rsidR="007A1C3E" w:rsidRPr="008A611F" w:rsidRDefault="007A1C3E" w:rsidP="00891283">
                  <w:pPr>
                    <w:jc w:val="center"/>
                    <w:rPr>
                      <w:rFonts w:ascii="Tahoma" w:hAnsi="Tahoma" w:cs="Tahoma"/>
                    </w:rPr>
                  </w:pPr>
                  <w:r>
                    <w:rPr>
                      <w:rFonts w:ascii="Tahoma" w:hAnsi="Tahoma" w:cs="Tahoma"/>
                    </w:rPr>
                    <w:t>Lancer le logiciel traction.exe</w:t>
                  </w:r>
                </w:p>
              </w:txbxContent>
            </v:textbox>
            <w10:wrap type="square"/>
          </v:shape>
        </w:pict>
      </w:r>
    </w:p>
    <w:p w14:paraId="2B76B168" w14:textId="77777777" w:rsidR="00891283" w:rsidRDefault="00891283" w:rsidP="00891283">
      <w:pPr>
        <w:rPr>
          <w:rFonts w:ascii="Tahoma" w:hAnsi="Tahoma" w:cs="Tahoma"/>
        </w:rPr>
      </w:pPr>
      <w:r w:rsidRPr="00EE6A4C">
        <w:rPr>
          <w:noProof/>
          <w:lang w:eastAsia="fr-FR"/>
        </w:rPr>
        <w:t xml:space="preserve">  </w:t>
      </w:r>
    </w:p>
    <w:p w14:paraId="0380BF79" w14:textId="77777777" w:rsidR="00891283" w:rsidRDefault="006D56BD" w:rsidP="00891283">
      <w:pPr>
        <w:rPr>
          <w:rFonts w:ascii="Tahoma" w:hAnsi="Tahoma" w:cs="Tahoma"/>
        </w:rPr>
      </w:pPr>
      <w:r>
        <w:rPr>
          <w:noProof/>
          <w:lang w:val="en-GB" w:eastAsia="en-GB"/>
        </w:rPr>
        <w:pict w14:anchorId="08C093DB">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1889" o:spid="_x0000_s1045" type="#_x0000_t47" style="position:absolute;left:0;text-align:left;margin-left:249.8pt;margin-top:4.3pt;width:101.25pt;height:48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" adj="-17779,-4640,-403,10929" fillcolor="white [3201]" strokecolor="#76923c [2406]" strokeweight="1.5pt">
            <v:textbox inset="0,0,0,0">
              <w:txbxContent>
                <w:p w14:paraId="7485650F" w14:textId="77777777" w:rsidR="007A1C3E" w:rsidRDefault="007A1C3E" w:rsidP="00891283">
                  <w:pPr>
                    <w:jc w:val="center"/>
                  </w:pPr>
                  <w:r>
                    <w:t>Sélectionner « paramétrage »</w:t>
                  </w:r>
                </w:p>
              </w:txbxContent>
            </v:textbox>
          </v:shape>
        </w:pict>
      </w:r>
    </w:p>
    <w:p w14:paraId="7D3E2C84" w14:textId="77777777" w:rsidR="00891283" w:rsidRDefault="00891283" w:rsidP="00891283">
      <w:pPr>
        <w:rPr>
          <w:rFonts w:ascii="Tahoma" w:hAnsi="Tahoma" w:cs="Tahoma"/>
        </w:rPr>
      </w:pPr>
      <w:r>
        <w:rPr>
          <w:noProof/>
          <w:lang w:eastAsia="fr-FR"/>
        </w:rPr>
        <w:drawing>
          <wp:anchor distT="0" distB="0" distL="114300" distR="114300" simplePos="0" relativeHeight="252411904" behindDoc="0" locked="0" layoutInCell="1" allowOverlap="1" wp14:anchorId="5EF4F45A" wp14:editId="764EF895">
            <wp:simplePos x="0" y="0"/>
            <wp:positionH relativeFrom="column">
              <wp:posOffset>-1247775</wp:posOffset>
            </wp:positionH>
            <wp:positionV relativeFrom="paragraph">
              <wp:posOffset>8255</wp:posOffset>
            </wp:positionV>
            <wp:extent cx="563485" cy="600075"/>
            <wp:effectExtent l="0" t="0" r="825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689" cy="602422"/>
                    </a:xfrm>
                    <a:prstGeom prst="rect">
                      <a:avLst/>
                    </a:prstGeom>
                  </pic:spPr>
                </pic:pic>
              </a:graphicData>
            </a:graphic>
          </wp:anchor>
        </w:drawing>
      </w:r>
    </w:p>
    <w:p w14:paraId="553EC08F" w14:textId="77777777" w:rsidR="00891283" w:rsidRDefault="00891283" w:rsidP="00891283">
      <w:pPr>
        <w:rPr>
          <w:rFonts w:ascii="Tahoma" w:hAnsi="Tahoma" w:cs="Tahoma"/>
        </w:rPr>
      </w:pPr>
    </w:p>
    <w:p w14:paraId="636E0A7C" w14:textId="77777777" w:rsidR="00891283" w:rsidRDefault="00891283" w:rsidP="00891283">
      <w:pPr>
        <w:rPr>
          <w:rFonts w:ascii="Tahoma" w:hAnsi="Tahoma" w:cs="Tahoma"/>
        </w:rPr>
      </w:pPr>
    </w:p>
    <w:p w14:paraId="0F951D67" w14:textId="77777777" w:rsidR="00891283" w:rsidRDefault="00891283" w:rsidP="00891283">
      <w:pPr>
        <w:rPr>
          <w:rFonts w:ascii="Tahoma" w:hAnsi="Tahoma" w:cs="Tahoma"/>
        </w:rPr>
      </w:pPr>
    </w:p>
    <w:p w14:paraId="6695B08A" w14:textId="77777777" w:rsidR="00891283" w:rsidRPr="00D334C7" w:rsidRDefault="00891283" w:rsidP="00891283">
      <w:pPr>
        <w:rPr>
          <w:rFonts w:ascii="Tahoma" w:hAnsi="Tahoma" w:cs="Tahoma"/>
          <w:sz w:val="14"/>
        </w:rPr>
      </w:pPr>
    </w:p>
    <w:p w14:paraId="17A279D9" w14:textId="77777777" w:rsidR="00891283" w:rsidRDefault="00891283" w:rsidP="00891283">
      <w:pPr>
        <w:rPr>
          <w:rFonts w:ascii="Tahoma" w:hAnsi="Tahoma" w:cs="Tahoma"/>
        </w:rPr>
      </w:pPr>
      <w:r>
        <w:rPr>
          <w:noProof/>
          <w:lang w:eastAsia="fr-FR"/>
        </w:rPr>
        <w:drawing>
          <wp:anchor distT="0" distB="0" distL="114300" distR="114300" simplePos="0" relativeHeight="252414976" behindDoc="1" locked="0" layoutInCell="1" allowOverlap="1" wp14:anchorId="4EA36ECE" wp14:editId="6EDEA648">
            <wp:simplePos x="0" y="0"/>
            <wp:positionH relativeFrom="column">
              <wp:posOffset>3810</wp:posOffset>
            </wp:positionH>
            <wp:positionV relativeFrom="paragraph">
              <wp:posOffset>2540</wp:posOffset>
            </wp:positionV>
            <wp:extent cx="2120265" cy="2696210"/>
            <wp:effectExtent l="0" t="0" r="0" b="8890"/>
            <wp:wrapTight wrapText="bothSides">
              <wp:wrapPolygon edited="0">
                <wp:start x="0" y="0"/>
                <wp:lineTo x="0" y="21519"/>
                <wp:lineTo x="21348" y="21519"/>
                <wp:lineTo x="21348" y="0"/>
                <wp:lineTo x="0" y="0"/>
              </wp:wrapPolygon>
            </wp:wrapTight>
            <wp:docPr id="1890" name="Imag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0265" cy="2696210"/>
                    </a:xfrm>
                    <a:prstGeom prst="rect">
                      <a:avLst/>
                    </a:prstGeom>
                  </pic:spPr>
                </pic:pic>
              </a:graphicData>
            </a:graphic>
          </wp:anchor>
        </w:drawing>
      </w:r>
    </w:p>
    <w:p w14:paraId="4F2939E5" w14:textId="77777777" w:rsidR="00891283" w:rsidRDefault="006D56BD" w:rsidP="00891283">
      <w:pPr>
        <w:rPr>
          <w:rFonts w:ascii="Tahoma" w:hAnsi="Tahoma" w:cs="Tahoma"/>
        </w:rPr>
      </w:pPr>
      <w:r>
        <w:rPr>
          <w:noProof/>
          <w:lang w:val="en-GB" w:eastAsia="en-GB"/>
        </w:rPr>
        <w:pict w14:anchorId="6E9E0300">
          <v:shape id="Zone de texte 231" o:spid="_x0000_s1046" type="#_x0000_t202" style="position:absolute;left:0;text-align:left;margin-left:8pt;margin-top:13.05pt;width:20.95pt;height:19.8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" fillcolor="#769535" stroked="f">
            <v:fill color2="#9cc746" rotate="t" angle="180" colors="0 #769535;52429f #9bc348;1 #9cc746" focus="100%" type="gradient">
              <o:fill v:ext="view" type="gradientUnscaled"/>
            </v:fill>
            <v:shadow on="t" opacity="22937f" origin=",.5" offset="0,23000emu"/>
            <v:path arrowok="t"/>
            <v:textbox>
              <w:txbxContent>
                <w:p w14:paraId="0631AA2D" w14:textId="77777777" w:rsidR="007A1C3E" w:rsidRPr="004205AC" w:rsidRDefault="007A1C3E" w:rsidP="00891283">
                  <w:pPr>
                    <w:rPr>
                      <w:b/>
                      <w:color w:val="4F6228" w:themeColor="accent3" w:themeShade="80"/>
                    </w:rPr>
                  </w:pPr>
                  <w:r>
                    <w:rPr>
                      <w:b/>
                      <w:color w:val="4F6228" w:themeColor="accent3" w:themeShade="80"/>
                    </w:rPr>
                    <w:t>1</w:t>
                  </w:r>
                </w:p>
                <w:p w14:paraId="3A5A2A29" w14:textId="77777777" w:rsidR="007A1C3E" w:rsidRPr="004205AC" w:rsidRDefault="007A1C3E" w:rsidP="00891283">
                  <w:pPr>
                    <w:rPr>
                      <w:b/>
                      <w:color w:val="4F6228" w:themeColor="accent3" w:themeShade="80"/>
                    </w:rPr>
                  </w:pPr>
                </w:p>
              </w:txbxContent>
            </v:textbox>
          </v:shape>
        </w:pict>
      </w:r>
    </w:p>
    <w:p w14:paraId="7B9EEBA4" w14:textId="77777777" w:rsidR="00891283" w:rsidRDefault="00891283" w:rsidP="00891283">
      <w:pPr>
        <w:rPr>
          <w:rFonts w:ascii="Tahoma" w:hAnsi="Tahoma" w:cs="Tahoma"/>
        </w:rPr>
      </w:pPr>
      <w:r>
        <w:rPr>
          <w:rFonts w:ascii="Tahoma" w:hAnsi="Tahoma" w:cs="Tahoma"/>
          <w:noProof/>
          <w:lang w:eastAsia="fr-FR"/>
        </w:rPr>
        <w:drawing>
          <wp:anchor distT="0" distB="0" distL="114300" distR="114300" simplePos="0" relativeHeight="252408832" behindDoc="1" locked="0" layoutInCell="1" allowOverlap="1" wp14:anchorId="3EE6181A" wp14:editId="1C377617">
            <wp:simplePos x="0" y="0"/>
            <wp:positionH relativeFrom="column">
              <wp:posOffset>2671445</wp:posOffset>
            </wp:positionH>
            <wp:positionV relativeFrom="paragraph">
              <wp:posOffset>-635</wp:posOffset>
            </wp:positionV>
            <wp:extent cx="1620520" cy="1485900"/>
            <wp:effectExtent l="0" t="0" r="0" b="0"/>
            <wp:wrapNone/>
            <wp:docPr id="111" name="Image 111" descr="C:\Users\Christelle\Pictures\Boulot\Nouveau dossier\2012-10-25 09.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ristelle\Pictures\Boulot\Nouveau dossier\2012-10-25 09.57.1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238" t="9218" r="10523" b="38390"/>
                    <a:stretch/>
                  </pic:blipFill>
                  <pic:spPr bwMode="auto">
                    <a:xfrm>
                      <a:off x="0" y="0"/>
                      <a:ext cx="1620520" cy="1485900"/>
                    </a:xfrm>
                    <a:prstGeom prst="rect">
                      <a:avLst/>
                    </a:prstGeom>
                    <a:noFill/>
                    <a:ln>
                      <a:noFill/>
                    </a:ln>
                    <a:extLst>
                      <a:ext uri="{53640926-AAD7-44d8-BBD7-CCE9431645EC}">
                        <a14:shadowObscured xmlns:a14="http://schemas.microsoft.com/office/drawing/2010/main"/>
                      </a:ext>
                    </a:extLst>
                  </pic:spPr>
                </pic:pic>
              </a:graphicData>
            </a:graphic>
          </wp:anchor>
        </w:drawing>
      </w:r>
    </w:p>
    <w:p w14:paraId="1AC2F089" w14:textId="77777777" w:rsidR="00891283" w:rsidRDefault="006D56BD" w:rsidP="00891283">
      <w:pPr>
        <w:rPr>
          <w:rFonts w:ascii="Tahoma" w:hAnsi="Tahoma" w:cs="Tahoma"/>
        </w:rPr>
      </w:pPr>
      <w:r>
        <w:rPr>
          <w:noProof/>
          <w:lang w:val="en-GB" w:eastAsia="en-GB"/>
        </w:rPr>
        <w:pict w14:anchorId="16B9FF43">
          <v:shape id="Légende encadrée 1 1891" o:spid="_x0000_s1047" type="#_x0000_t47" style="position:absolute;left:0;text-align:left;margin-left:8.1pt;margin-top:3.55pt;width:135.8pt;height:38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" adj="-11997,53606,-143,14610" fillcolor="white [3201]" strokecolor="#76923c [2406]" strokeweight="1.5pt">
            <v:textbox inset="0,0,0,0">
              <w:txbxContent>
                <w:p w14:paraId="76DBA8A5" w14:textId="77777777" w:rsidR="007A1C3E" w:rsidRDefault="007A1C3E" w:rsidP="00891283">
                  <w:pPr>
                    <w:jc w:val="left"/>
                  </w:pPr>
                  <w:r>
                    <w:t>Sélectionner « démarrer la calibration »</w:t>
                  </w:r>
                </w:p>
              </w:txbxContent>
            </v:textbox>
            <o:callout v:ext="edit" minusy="t"/>
          </v:shape>
        </w:pict>
      </w:r>
    </w:p>
    <w:p w14:paraId="43927848" w14:textId="77777777" w:rsidR="00891283" w:rsidRDefault="00891283" w:rsidP="00891283">
      <w:pPr>
        <w:rPr>
          <w:rFonts w:ascii="Tahoma" w:hAnsi="Tahoma" w:cs="Tahoma"/>
        </w:rPr>
      </w:pPr>
    </w:p>
    <w:p w14:paraId="651D4B0E" w14:textId="77777777" w:rsidR="00891283" w:rsidRDefault="00891283" w:rsidP="00891283">
      <w:pPr>
        <w:rPr>
          <w:rFonts w:ascii="Tahoma" w:hAnsi="Tahoma" w:cs="Tahoma"/>
        </w:rPr>
      </w:pPr>
    </w:p>
    <w:p w14:paraId="2FD53D51" w14:textId="77777777" w:rsidR="00891283" w:rsidRDefault="00891283" w:rsidP="00891283">
      <w:pPr>
        <w:rPr>
          <w:rFonts w:ascii="Tahoma" w:hAnsi="Tahoma" w:cs="Tahoma"/>
        </w:rPr>
      </w:pPr>
    </w:p>
    <w:p w14:paraId="229E0F1D" w14:textId="77777777" w:rsidR="00891283" w:rsidRDefault="006D56BD" w:rsidP="00891283">
      <w:pPr>
        <w:rPr>
          <w:rFonts w:ascii="Tahoma" w:hAnsi="Tahoma" w:cs="Tahoma"/>
        </w:rPr>
      </w:pPr>
      <w:r>
        <w:rPr>
          <w:noProof/>
          <w:lang w:val="en-GB" w:eastAsia="en-GB"/>
        </w:rPr>
        <w:pict w14:anchorId="78827BF0">
          <v:shape id="Zone de texte 79" o:spid="_x0000_s1048" type="#_x0000_t202" style="position:absolute;left:0;text-align:left;margin-left:148.65pt;margin-top:7.35pt;width:20.95pt;height:19.8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" fillcolor="#769535" stroked="f">
            <v:fill color2="#9cc746" rotate="t" angle="180" colors="0 #769535;52429f #9bc348;1 #9cc746" focus="100%" type="gradient">
              <o:fill v:ext="view" type="gradientUnscaled"/>
            </v:fill>
            <v:shadow on="t" opacity="22937f" origin=",.5" offset="0,23000emu"/>
            <v:path arrowok="t"/>
            <v:textbox>
              <w:txbxContent>
                <w:p w14:paraId="63A5FC6F" w14:textId="77777777" w:rsidR="007A1C3E" w:rsidRPr="004205AC" w:rsidRDefault="007A1C3E" w:rsidP="00891283">
                  <w:pPr>
                    <w:rPr>
                      <w:b/>
                      <w:color w:val="4F6228" w:themeColor="accent3" w:themeShade="80"/>
                    </w:rPr>
                  </w:pPr>
                  <w:r>
                    <w:rPr>
                      <w:b/>
                      <w:color w:val="4F6228" w:themeColor="accent3" w:themeShade="80"/>
                    </w:rPr>
                    <w:t>2</w:t>
                  </w:r>
                </w:p>
              </w:txbxContent>
            </v:textbox>
          </v:shape>
        </w:pict>
      </w:r>
      <w:r>
        <w:rPr>
          <w:noProof/>
          <w:lang w:val="en-GB" w:eastAsia="en-GB"/>
        </w:rPr>
        <w:pict w14:anchorId="40D994C8">
          <v:shape id="Légende encadrée 1 1893" o:spid="_x0000_s1049" type="#_x0000_t47" style="position:absolute;left:0;text-align:left;margin-left:15.55pt;margin-top:.6pt;width:133.15pt;height:32.2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" adj="-9456,32658,-143,14610" fillcolor="white [3201]" strokecolor="#76923c [2406]" strokeweight="1.5pt">
            <v:textbox inset="0,0,0,0">
              <w:txbxContent>
                <w:p w14:paraId="222E1DD2" w14:textId="77777777" w:rsidR="007A1C3E" w:rsidRDefault="007A1C3E" w:rsidP="00891283">
                  <w:r>
                    <w:t>Enlever les échantillons des mâchoires puis Valider</w:t>
                  </w:r>
                </w:p>
              </w:txbxContent>
            </v:textbox>
            <o:callout v:ext="edit" minusy="t"/>
          </v:shape>
        </w:pict>
      </w:r>
    </w:p>
    <w:p w14:paraId="24B69857" w14:textId="77777777" w:rsidR="00891283" w:rsidRDefault="00891283" w:rsidP="00891283">
      <w:pPr>
        <w:rPr>
          <w:rFonts w:ascii="Tahoma" w:hAnsi="Tahoma" w:cs="Tahoma"/>
        </w:rPr>
      </w:pPr>
    </w:p>
    <w:p w14:paraId="0BFEFC0E" w14:textId="77777777" w:rsidR="00891283" w:rsidRDefault="00891283" w:rsidP="00891283">
      <w:pPr>
        <w:rPr>
          <w:rFonts w:ascii="Tahoma" w:hAnsi="Tahoma" w:cs="Tahoma"/>
        </w:rPr>
      </w:pPr>
    </w:p>
    <w:p w14:paraId="50184C46" w14:textId="77777777" w:rsidR="00891283" w:rsidRDefault="006D56BD" w:rsidP="00891283">
      <w:pPr>
        <w:rPr>
          <w:rFonts w:ascii="Tahoma" w:hAnsi="Tahoma" w:cs="Tahoma"/>
        </w:rPr>
      </w:pPr>
      <w:r>
        <w:rPr>
          <w:noProof/>
          <w:lang w:val="en-GB" w:eastAsia="en-GB"/>
        </w:rPr>
        <w:pict w14:anchorId="762D9A63">
          <v:shape id="Légende encadrée 1 104" o:spid="_x0000_s1050" type="#_x0000_t47" style="position:absolute;left:0;text-align:left;margin-left:1.3pt;margin-top:10.8pt;width:188.15pt;height:50.2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" adj="-4916,6724,-143,14610" fillcolor="white [3201]" strokecolor="#76923c [2406]" strokeweight="1.5pt">
            <v:textbox inset="0,0,0,0">
              <w:txbxContent>
                <w:p w14:paraId="0DAE4F72" w14:textId="77777777" w:rsidR="007A1C3E" w:rsidRDefault="007A1C3E" w:rsidP="00891283">
                  <w:r>
                    <w:t xml:space="preserve">Positionner un poids de 2 Kg sur la mâchoire inférieure, inscrire 20N puis valider et </w:t>
                  </w:r>
                  <w:r w:rsidRPr="00050CE0">
                    <w:rPr>
                      <w:b/>
                      <w:i/>
                    </w:rPr>
                    <w:t>ôter les poids</w:t>
                  </w:r>
                  <w:r>
                    <w:t>.</w:t>
                  </w:r>
                </w:p>
              </w:txbxContent>
            </v:textbox>
          </v:shape>
        </w:pict>
      </w:r>
    </w:p>
    <w:p w14:paraId="4F32F331" w14:textId="77777777" w:rsidR="00891283" w:rsidRDefault="00891283" w:rsidP="00891283">
      <w:pPr>
        <w:rPr>
          <w:rFonts w:ascii="Tahoma" w:hAnsi="Tahoma" w:cs="Tahoma"/>
        </w:rPr>
      </w:pPr>
    </w:p>
    <w:p w14:paraId="70A88FDD" w14:textId="77777777" w:rsidR="00891283" w:rsidRDefault="006D56BD" w:rsidP="00891283">
      <w:pPr>
        <w:rPr>
          <w:rFonts w:ascii="Tahoma" w:hAnsi="Tahoma" w:cs="Tahoma"/>
        </w:rPr>
      </w:pPr>
      <w:r>
        <w:rPr>
          <w:rFonts w:ascii="Tahoma" w:hAnsi="Tahoma" w:cs="Tahoma"/>
          <w:noProof/>
          <w:lang w:val="en-GB" w:eastAsia="en-GB"/>
        </w:rPr>
        <w:pict w14:anchorId="4E88D115">
          <v:shape id="Zone de texte 80" o:spid="_x0000_s1051" type="#_x0000_t202" style="position:absolute;left:0;text-align:left;margin-left:190pt;margin-top:-.05pt;width:20.95pt;height:19.8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" fillcolor="#769535" stroked="f">
            <v:fill color2="#9cc746" rotate="t" angle="180" colors="0 #769535;52429f #9bc348;1 #9cc746" focus="100%" type="gradient">
              <o:fill v:ext="view" type="gradientUnscaled"/>
            </v:fill>
            <v:shadow on="t" opacity="22937f" origin=",.5" offset="0,23000emu"/>
            <v:path arrowok="t"/>
            <v:textbox>
              <w:txbxContent>
                <w:p w14:paraId="429D0BF2" w14:textId="77777777" w:rsidR="007A1C3E" w:rsidRPr="004205AC" w:rsidRDefault="007A1C3E" w:rsidP="00891283">
                  <w:pPr>
                    <w:rPr>
                      <w:b/>
                      <w:color w:val="4F6228" w:themeColor="accent3" w:themeShade="80"/>
                    </w:rPr>
                  </w:pPr>
                  <w:r>
                    <w:rPr>
                      <w:b/>
                      <w:color w:val="4F6228" w:themeColor="accent3" w:themeShade="80"/>
                    </w:rPr>
                    <w:t>3</w:t>
                  </w:r>
                </w:p>
                <w:p w14:paraId="1DE0145D" w14:textId="77777777" w:rsidR="007A1C3E" w:rsidRPr="004205AC" w:rsidRDefault="007A1C3E" w:rsidP="00891283">
                  <w:pPr>
                    <w:rPr>
                      <w:b/>
                      <w:color w:val="4F6228" w:themeColor="accent3" w:themeShade="80"/>
                    </w:rPr>
                  </w:pPr>
                </w:p>
              </w:txbxContent>
            </v:textbox>
          </v:shape>
        </w:pict>
      </w:r>
    </w:p>
    <w:p w14:paraId="0DA4152A" w14:textId="77777777" w:rsidR="00891283" w:rsidRDefault="00A05B32" w:rsidP="00891283">
      <w:pPr>
        <w:rPr>
          <w:rFonts w:ascii="Tahoma" w:hAnsi="Tahoma" w:cs="Tahoma"/>
        </w:rPr>
      </w:pPr>
      <w:r>
        <w:rPr>
          <w:rFonts w:ascii="Tahoma" w:hAnsi="Tahoma" w:cs="Tahoma"/>
          <w:noProof/>
          <w:lang w:val="en-GB" w:eastAsia="en-GB"/>
        </w:rPr>
        <w:pict w14:anchorId="71C9FC0D">
          <v:group id="Groupe 1929" o:spid="_x0000_s1053" style="position:absolute;left:0;text-align:left;margin-left:177.7pt;margin-top:2.9pt;width:153pt;height:160.65pt;z-index:252485632" coordsize="19431,20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">
            <v:shape id="Connecteur droit avec flèche 6" o:spid="_x0000_s1054" type="#_x0000_t32" style="position:absolute;left:13430;top:5334;width:0;height:9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SMEAAADaAAAADwAAAGRycy9kb3ducmV2LnhtbESPzYrCMBSF9wO+Q7iCm0HTCspQjSIV&#10;xZWgDri9NNe22NzUJtbq0xthYJaH8/Nx5svOVKKlxpWWFcSjCARxZnXJuYLf02b4A8J5ZI2VZVLw&#10;JAfLRe9rjom2Dz5Qe/S5CCPsElRQeF8nUrqsIINuZGvi4F1sY9AH2eRSN/gI46aS4yiaSoMlB0KB&#10;NaUFZdfj3QTu9lyl68mpHcfb1avMbvs0jb+VGvS71QyEp87/h//aO61gCp8r4Qb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39xIwQAAANoAAAAPAAAAAAAAAAAAAAAA&#10;AKECAABkcnMvZG93bnJldi54bWxQSwUGAAAAAAQABAD5AAAAjwMAAAAA&#10;" strokecolor="black [3213]" strokeweight="1.5pt">
              <v:stroke startarrow="open" endarrow="open"/>
            </v:shape>
            <v:shape id="Zone de texte 7" o:spid="_x0000_s1055" type="#_x0000_t202" style="position:absolute;left:14001;top:7810;width:543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5A1F35EF" w14:textId="77777777" w:rsidR="007A1C3E" w:rsidRPr="009E0CC7" w:rsidRDefault="007A1C3E" w:rsidP="00891283">
                    <w:pPr>
                      <w:rPr>
                        <w:color w:val="FF0000"/>
                      </w:rPr>
                    </w:pPr>
                    <w:r w:rsidRPr="009E0CC7">
                      <w:rPr>
                        <w:color w:val="FF0000"/>
                      </w:rPr>
                      <w:t xml:space="preserve">…….. </w:t>
                    </w:r>
                  </w:p>
                </w:txbxContent>
              </v:textbox>
            </v:shape>
            <v:shape id="Connecteur droit avec flèche 9" o:spid="_x0000_s1056" type="#_x0000_t32" style="position:absolute;left:7334;top:10858;width:15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JDsMAAADaAAAADwAAAGRycy9kb3ducmV2LnhtbESP0WrCQBRE3wX/YblC33RjhWJTN0ED&#10;kVKKNNoPuGRvs6HZuyG7jenfdwuCj8PMnGF2+WQ7MdLgW8cK1qsEBHHtdMuNgs9LudyC8AFZY+eY&#10;FPyShzybz3aYanflisZzaESEsE9RgQmhT6X0tSGLfuV64uh9ucFiiHJopB7wGuG2k49J8iQtthwX&#10;DPZUGKq/zz9WQVEcsZzG97A5VRfzUfVl8XZYK/WwmPYvIAJN4R6+tV+1gmf4vxJv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XyQ7DAAAA2gAAAA8AAAAAAAAAAAAA&#10;AAAAoQIAAGRycy9kb3ducmV2LnhtbFBLBQYAAAAABAAEAPkAAACRAwAAAAA=&#10;" strokecolor="black [3213]">
              <v:stroke startarrow="diamond" startarrowwidth="narrow" startarrowlength="short" endarrow="open" endarrowwidth="narrow" endarrowlength="short"/>
            </v:shape>
            <v:line id="Connecteur droit 10" o:spid="_x0000_s1057" style="position:absolute;flip:x;visibility:visible;mso-wrap-style:square" from="1524,10858" to="749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nycQAAADbAAAADwAAAGRycy9kb3ducmV2LnhtbESPQWsCMRCF7wX/QxjBW81aWqmrUVqh&#10;IL1IrT9g2Iybxc1kTVJd99d3DoXeZnhv3vtmtel9q64UUxPYwGxagCKugm24NnD8/nh8BZUyssU2&#10;MBm4U4LNevSwwtKGG3/R9ZBrJSGcSjTgcu5KrVPlyGOaho5YtFOIHrOssdY24k3CfaufimKuPTYs&#10;DQ472jqqzocfb6Ad8nFYvG/dUFye73a/n4f48mnMZNy/LUFl6vO/+e96ZwVf6OUXG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KfJxAAAANsAAAAPAAAAAAAAAAAA&#10;AAAAAKECAABkcnMvZG93bnJldi54bWxQSwUGAAAAAAQABAD5AAAAkgMAAAAA&#10;" strokecolor="black [3213]"/>
            <v:shape id="Zone de texte 11" o:spid="_x0000_s1058" type="#_x0000_t202" style="position:absolute;top:7620;width:5003;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114395CC" w14:textId="77777777" w:rsidR="007A1C3E" w:rsidRDefault="007A1C3E" w:rsidP="00891283">
                    <w:r w:rsidRPr="00A51DC5">
                      <w:rPr>
                        <w:color w:val="FF0000"/>
                      </w:rPr>
                      <w:t>……</w:t>
                    </w:r>
                    <w:r>
                      <w:t xml:space="preserve">… </w:t>
                    </w:r>
                  </w:p>
                </w:txbxContent>
              </v:textbox>
            </v:shape>
            <v:shape id="Image 924" o:spid="_x0000_s1059" type="#_x0000_t75" style="position:absolute;left:6096;top:2857;width:3905;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ZpuDFAAAA3AAAAA8AAABkcnMvZG93bnJldi54bWxEj0FrwkAUhO9C/8PyCt7qxiDSRtdgAxWh&#10;RWjag8dH9pkEs29DdjVpfn1XEDwOM/MNs04H04grda62rGA+i0AQF1bXXCr4/fl4eQXhPLLGxjIp&#10;+CMH6eZpssZE256/6Zr7UgQIuwQVVN63iZSuqMigm9mWOHgn2xn0QXal1B32AW4aGUfRUhqsOSxU&#10;2FJWUXHOL0ZBvBx7Ph52n/l+zN7diO5QN19KTZ+H7QqEp8E/wvf2Xit4ixdwOxOOgN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mabgxQAAANwAAAAPAAAAAAAAAAAAAAAA&#10;AJ8CAABkcnMvZG93bnJldi54bWxQSwUGAAAAAAQABAD3AAAAkQMAAAAA&#10;">
              <v:imagedata r:id="rId19" o:title=""/>
              <v:path arrowok="t"/>
            </v:shape>
            <v:shape id="Zone de texte 4" o:spid="_x0000_s1060" type="#_x0000_t202" style="position:absolute;left:2476;width:10954;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14:paraId="05B70852" w14:textId="77777777" w:rsidR="007A1C3E" w:rsidRDefault="007A1C3E" w:rsidP="00891283">
                    <w:pPr>
                      <w:jc w:val="center"/>
                    </w:pPr>
                    <w:r>
                      <w:t>Mâchoire Supérieure</w:t>
                    </w:r>
                  </w:p>
                </w:txbxContent>
              </v:textbox>
            </v:shape>
            <v:shape id="Zone de texte 5" o:spid="_x0000_s1061" type="#_x0000_t202" style="position:absolute;left:3143;top:15144;width:10954;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14:paraId="3F47A883" w14:textId="77777777" w:rsidR="007A1C3E" w:rsidRDefault="007A1C3E" w:rsidP="00891283">
                    <w:pPr>
                      <w:jc w:val="center"/>
                    </w:pPr>
                    <w:r>
                      <w:t>Mâchoire Inférieure</w:t>
                    </w:r>
                  </w:p>
                </w:txbxContent>
              </v:textbox>
            </v:shape>
          </v:group>
        </w:pict>
      </w:r>
      <w:r w:rsidR="006D56BD">
        <w:rPr>
          <w:rFonts w:ascii="Tahoma" w:hAnsi="Tahoma" w:cs="Tahoma"/>
          <w:noProof/>
          <w:lang w:val="en-GB" w:eastAsia="en-GB"/>
        </w:rPr>
        <w:pict w14:anchorId="6CD76E5D">
          <v:shape id="Zone de texte 226" o:spid="_x0000_s1052" type="#_x0000_t202" style="position:absolute;left:0;text-align:left;margin-left:-50.25pt;margin-top:71.1pt;width:119.25pt;height:3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" fillcolor="white [3201]" strokeweight=".5pt">
            <v:textbox>
              <w:txbxContent>
                <w:p w14:paraId="3A3649A8" w14:textId="77777777" w:rsidR="007A1C3E" w:rsidRDefault="007A1C3E" w:rsidP="00891283">
                  <w:pPr>
                    <w:jc w:val="center"/>
                  </w:pPr>
                  <w:r>
                    <w:t>Epaisseur de l’éprouvette 1.5 mm</w:t>
                  </w:r>
                </w:p>
              </w:txbxContent>
            </v:textbox>
          </v:shape>
        </w:pict>
      </w:r>
    </w:p>
    <w:p w14:paraId="6ACC93BE" w14:textId="77777777" w:rsidR="00891283" w:rsidRPr="00395CA5" w:rsidRDefault="00891283" w:rsidP="00891283">
      <w:pPr>
        <w:rPr>
          <w:rFonts w:ascii="Tahoma" w:hAnsi="Tahoma" w:cs="Tahoma"/>
          <w:sz w:val="16"/>
        </w:rPr>
      </w:pPr>
    </w:p>
    <w:p w14:paraId="454CD5A9" w14:textId="77777777" w:rsidR="00891283" w:rsidRDefault="00891283" w:rsidP="00891283">
      <w:pPr>
        <w:pStyle w:val="Titre5"/>
        <w:ind w:left="0"/>
      </w:pPr>
      <w:r>
        <w:t>Installer l’éprouvette n°1  dans les mâchoires de la machine ?</w:t>
      </w:r>
    </w:p>
    <w:p w14:paraId="2FAD9521" w14:textId="77777777" w:rsidR="009E0CC7" w:rsidRDefault="00A05B32" w:rsidP="00891283">
      <w:pPr>
        <w:autoSpaceDE w:val="0"/>
        <w:autoSpaceDN w:val="0"/>
        <w:adjustRightInd w:val="0"/>
        <w:snapToGrid w:val="0"/>
        <w:rPr>
          <w:rFonts w:ascii="Tahoma" w:hAnsi="Tahoma" w:cs="Tahoma"/>
        </w:rPr>
      </w:pPr>
      <w:r>
        <w:rPr>
          <w:noProof/>
          <w:lang w:eastAsia="fr-FR"/>
        </w:rPr>
        <w:drawing>
          <wp:anchor distT="0" distB="0" distL="114300" distR="114300" simplePos="0" relativeHeight="252484608" behindDoc="1" locked="0" layoutInCell="1" allowOverlap="1" wp14:anchorId="1FB1D881" wp14:editId="04CB83F1">
            <wp:simplePos x="0" y="0"/>
            <wp:positionH relativeFrom="column">
              <wp:posOffset>3282950</wp:posOffset>
            </wp:positionH>
            <wp:positionV relativeFrom="paragraph">
              <wp:posOffset>140335</wp:posOffset>
            </wp:positionV>
            <wp:extent cx="698500" cy="1323975"/>
            <wp:effectExtent l="0" t="0" r="0" b="0"/>
            <wp:wrapTight wrapText="bothSides">
              <wp:wrapPolygon edited="0">
                <wp:start x="0" y="0"/>
                <wp:lineTo x="0" y="21134"/>
                <wp:lineTo x="21207" y="21134"/>
                <wp:lineTo x="21207" y="0"/>
                <wp:lineTo x="0" y="0"/>
              </wp:wrapPolygon>
            </wp:wrapTight>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8500" cy="1323975"/>
                    </a:xfrm>
                    <a:prstGeom prst="rect">
                      <a:avLst/>
                    </a:prstGeom>
                  </pic:spPr>
                </pic:pic>
              </a:graphicData>
            </a:graphic>
          </wp:anchor>
        </w:drawing>
      </w:r>
      <w:r w:rsidR="009E0CC7">
        <w:rPr>
          <w:rFonts w:ascii="Tahoma" w:hAnsi="Tahoma" w:cs="Tahoma"/>
          <w:noProof/>
          <w:lang w:eastAsia="fr-FR"/>
        </w:rPr>
        <w:drawing>
          <wp:anchor distT="0" distB="0" distL="114300" distR="114300" simplePos="0" relativeHeight="252416000" behindDoc="0" locked="0" layoutInCell="1" allowOverlap="1" wp14:anchorId="0E915513" wp14:editId="787966EE">
            <wp:simplePos x="0" y="0"/>
            <wp:positionH relativeFrom="column">
              <wp:posOffset>647065</wp:posOffset>
            </wp:positionH>
            <wp:positionV relativeFrom="paragraph">
              <wp:posOffset>106045</wp:posOffset>
            </wp:positionV>
            <wp:extent cx="748665" cy="1362075"/>
            <wp:effectExtent l="0" t="0" r="0" b="9525"/>
            <wp:wrapNone/>
            <wp:docPr id="107" name="Image 107" descr="C:\Users\Christelle\Pictures\Boulot\Nouveau dossier\2012-10-25 1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ristelle\Pictures\Boulot\Nouveau dossier\2012-10-25 10.02.4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964" t="22288" r="29975" b="14935"/>
                    <a:stretch/>
                  </pic:blipFill>
                  <pic:spPr bwMode="auto">
                    <a:xfrm>
                      <a:off x="0" y="0"/>
                      <a:ext cx="748665" cy="1362075"/>
                    </a:xfrm>
                    <a:prstGeom prst="rect">
                      <a:avLst/>
                    </a:prstGeom>
                    <a:noFill/>
                    <a:ln>
                      <a:noFill/>
                    </a:ln>
                    <a:extLst>
                      <a:ext uri="{53640926-AAD7-44d8-BBD7-CCE9431645EC}">
                        <a14:shadowObscured xmlns:a14="http://schemas.microsoft.com/office/drawing/2010/main"/>
                      </a:ext>
                    </a:extLst>
                  </pic:spPr>
                </pic:pic>
              </a:graphicData>
            </a:graphic>
          </wp:anchor>
        </w:drawing>
      </w:r>
    </w:p>
    <w:p w14:paraId="313ED992" w14:textId="77777777" w:rsidR="009E0CC7" w:rsidRDefault="009E0CC7" w:rsidP="00891283">
      <w:pPr>
        <w:autoSpaceDE w:val="0"/>
        <w:autoSpaceDN w:val="0"/>
        <w:adjustRightInd w:val="0"/>
        <w:snapToGrid w:val="0"/>
        <w:rPr>
          <w:rFonts w:ascii="Tahoma" w:hAnsi="Tahoma" w:cs="Tahoma"/>
        </w:rPr>
      </w:pPr>
    </w:p>
    <w:p w14:paraId="532D93EC" w14:textId="77777777" w:rsidR="009E0CC7" w:rsidRDefault="00975B00" w:rsidP="00891283">
      <w:pPr>
        <w:autoSpaceDE w:val="0"/>
        <w:autoSpaceDN w:val="0"/>
        <w:adjustRightInd w:val="0"/>
        <w:snapToGrid w:val="0"/>
        <w:rPr>
          <w:rFonts w:ascii="Tahoma" w:hAnsi="Tahoma" w:cs="Tahoma"/>
        </w:rPr>
      </w:pPr>
      <w:r>
        <w:rPr>
          <w:rFonts w:ascii="Tahoma" w:hAnsi="Tahoma" w:cs="Tahoma"/>
          <w:noProof/>
          <w:lang w:eastAsia="fr-FR"/>
        </w:rPr>
        <w:drawing>
          <wp:anchor distT="0" distB="0" distL="114300" distR="114300" simplePos="0" relativeHeight="252432384" behindDoc="1" locked="0" layoutInCell="1" allowOverlap="1" wp14:anchorId="646EBF08" wp14:editId="07A37871">
            <wp:simplePos x="0" y="0"/>
            <wp:positionH relativeFrom="column">
              <wp:posOffset>-139700</wp:posOffset>
            </wp:positionH>
            <wp:positionV relativeFrom="paragraph">
              <wp:posOffset>635</wp:posOffset>
            </wp:positionV>
            <wp:extent cx="666750" cy="531495"/>
            <wp:effectExtent l="0" t="0" r="0" b="0"/>
            <wp:wrapTight wrapText="bothSides">
              <wp:wrapPolygon edited="0">
                <wp:start x="8229" y="0"/>
                <wp:lineTo x="0" y="16516"/>
                <wp:lineTo x="0" y="20645"/>
                <wp:lineTo x="20571" y="20645"/>
                <wp:lineTo x="20571" y="16516"/>
                <wp:lineTo x="13166" y="0"/>
                <wp:lineTo x="8229" y="0"/>
              </wp:wrapPolygon>
            </wp:wrapTight>
            <wp:docPr id="939" name="Image 939" descr="C:\Users\Christelle\AppData\Local\Microsoft\Windows\Temporary Internet Files\Content.IE5\3W6AYB9S\MC9003463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elle\AppData\Local\Microsoft\Windows\Temporary Internet Files\Content.IE5\3W6AYB9S\MC900346317[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750" cy="531495"/>
                    </a:xfrm>
                    <a:prstGeom prst="rect">
                      <a:avLst/>
                    </a:prstGeom>
                    <a:noFill/>
                    <a:ln>
                      <a:noFill/>
                    </a:ln>
                  </pic:spPr>
                </pic:pic>
              </a:graphicData>
            </a:graphic>
          </wp:anchor>
        </w:drawing>
      </w:r>
    </w:p>
    <w:p w14:paraId="1690B56E" w14:textId="77777777" w:rsidR="009E0CC7" w:rsidRDefault="009E0CC7" w:rsidP="00891283">
      <w:pPr>
        <w:autoSpaceDE w:val="0"/>
        <w:autoSpaceDN w:val="0"/>
        <w:adjustRightInd w:val="0"/>
        <w:snapToGrid w:val="0"/>
        <w:rPr>
          <w:rFonts w:ascii="Tahoma" w:hAnsi="Tahoma" w:cs="Tahoma"/>
        </w:rPr>
      </w:pPr>
    </w:p>
    <w:p w14:paraId="488CF7A1" w14:textId="77777777" w:rsidR="009E0CC7" w:rsidRDefault="009E0CC7" w:rsidP="00891283">
      <w:pPr>
        <w:autoSpaceDE w:val="0"/>
        <w:autoSpaceDN w:val="0"/>
        <w:adjustRightInd w:val="0"/>
        <w:snapToGrid w:val="0"/>
        <w:rPr>
          <w:rFonts w:ascii="Tahoma" w:hAnsi="Tahoma" w:cs="Tahoma"/>
        </w:rPr>
      </w:pPr>
    </w:p>
    <w:p w14:paraId="6304BDF1" w14:textId="77777777" w:rsidR="009E0CC7" w:rsidRDefault="009E0CC7" w:rsidP="00891283">
      <w:pPr>
        <w:autoSpaceDE w:val="0"/>
        <w:autoSpaceDN w:val="0"/>
        <w:adjustRightInd w:val="0"/>
        <w:snapToGrid w:val="0"/>
        <w:rPr>
          <w:rFonts w:ascii="Tahoma" w:hAnsi="Tahoma" w:cs="Tahoma"/>
        </w:rPr>
      </w:pPr>
    </w:p>
    <w:p w14:paraId="47F7BA51" w14:textId="309C7B3F" w:rsidR="009E0CC7" w:rsidRDefault="009E0CC7" w:rsidP="00891283">
      <w:pPr>
        <w:autoSpaceDE w:val="0"/>
        <w:autoSpaceDN w:val="0"/>
        <w:adjustRightInd w:val="0"/>
        <w:snapToGrid w:val="0"/>
        <w:rPr>
          <w:rFonts w:ascii="Tahoma" w:hAnsi="Tahoma" w:cs="Tahoma"/>
        </w:rPr>
      </w:pPr>
    </w:p>
    <w:p w14:paraId="05B38142" w14:textId="7E30EDA9" w:rsidR="009E0CC7" w:rsidRDefault="006D56BD" w:rsidP="00891283">
      <w:pPr>
        <w:autoSpaceDE w:val="0"/>
        <w:autoSpaceDN w:val="0"/>
        <w:adjustRightInd w:val="0"/>
        <w:snapToGrid w:val="0"/>
        <w:rPr>
          <w:rFonts w:ascii="Tahoma" w:hAnsi="Tahoma" w:cs="Tahoma"/>
        </w:rPr>
      </w:pPr>
      <w:r>
        <w:rPr>
          <w:noProof/>
          <w:lang w:val="en-GB" w:eastAsia="en-GB"/>
        </w:rPr>
        <w:pict w14:anchorId="2550350F">
          <v:shape id="Zone de texte 12" o:spid="_x0000_s1062" type="#_x0000_t202" style="position:absolute;left:0;text-align:left;margin-left:18.7pt;margin-top:0;width:232.5pt;height:27.75pt;z-index:252431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" fillcolor="white [3201]" strokecolor="red" strokeweight="1.5pt">
            <v:textbox>
              <w:txbxContent>
                <w:p w14:paraId="364326F6" w14:textId="77777777" w:rsidR="007A1C3E" w:rsidRPr="007140A0" w:rsidRDefault="007A1C3E" w:rsidP="00891283">
                  <w:pPr>
                    <w:jc w:val="center"/>
                    <w:rPr>
                      <w:rFonts w:cs="Tahoma"/>
                    </w:rPr>
                  </w:pPr>
                  <w:r w:rsidRPr="007140A0">
                    <w:rPr>
                      <w:rFonts w:cs="Tahoma"/>
                    </w:rPr>
                    <w:t>Bien serrer l’éprouvette dans les mâchoires</w:t>
                  </w:r>
                </w:p>
              </w:txbxContent>
            </v:textbox>
            <w10:wrap type="square"/>
          </v:shape>
        </w:pict>
      </w:r>
    </w:p>
    <w:p w14:paraId="0AE1E3B7" w14:textId="1BBC8061" w:rsidR="009E0CC7" w:rsidRDefault="009E0CC7" w:rsidP="00891283">
      <w:pPr>
        <w:autoSpaceDE w:val="0"/>
        <w:autoSpaceDN w:val="0"/>
        <w:adjustRightInd w:val="0"/>
        <w:snapToGrid w:val="0"/>
        <w:rPr>
          <w:rFonts w:ascii="Tahoma" w:hAnsi="Tahoma" w:cs="Tahoma"/>
        </w:rPr>
      </w:pPr>
      <w:bookmarkStart w:id="0" w:name="_GoBack"/>
      <w:bookmarkEnd w:id="0"/>
    </w:p>
    <w:p w14:paraId="16E99204" w14:textId="77777777" w:rsidR="00891283" w:rsidRDefault="00891283" w:rsidP="00891283">
      <w:pPr>
        <w:autoSpaceDE w:val="0"/>
        <w:autoSpaceDN w:val="0"/>
        <w:adjustRightInd w:val="0"/>
        <w:snapToGrid w:val="0"/>
        <w:rPr>
          <w:rFonts w:ascii="Tahoma" w:hAnsi="Tahoma" w:cs="Tahoma"/>
        </w:rPr>
      </w:pPr>
    </w:p>
    <w:p w14:paraId="19934F37" w14:textId="77777777" w:rsidR="009E0CC7" w:rsidRDefault="009E0CC7" w:rsidP="009E0CC7">
      <w:pPr>
        <w:pStyle w:val="Question"/>
      </w:pPr>
      <w:r>
        <w:t>Relever les dimensions de l’éprouvette.</w:t>
      </w:r>
    </w:p>
    <w:p w14:paraId="4352A774" w14:textId="77777777" w:rsidR="00891283" w:rsidRDefault="00891283" w:rsidP="00891283">
      <w:pPr>
        <w:pStyle w:val="Titre5"/>
        <w:ind w:left="0"/>
      </w:pPr>
      <w:r>
        <w:t>Démarrage de l’essai. (</w:t>
      </w:r>
      <w:r w:rsidRPr="00D334C7">
        <w:rPr>
          <w:b/>
          <w:i/>
        </w:rPr>
        <w:t>Vitesse de l’</w:t>
      </w:r>
      <w:r>
        <w:rPr>
          <w:b/>
          <w:i/>
        </w:rPr>
        <w:t xml:space="preserve">essai </w:t>
      </w:r>
      <w:r w:rsidR="00106B9D">
        <w:rPr>
          <w:b/>
          <w:i/>
        </w:rPr>
        <w:t>60</w:t>
      </w:r>
      <w:r w:rsidRPr="00D334C7">
        <w:rPr>
          <w:b/>
          <w:i/>
        </w:rPr>
        <w:t xml:space="preserve"> mm/min</w:t>
      </w:r>
      <w:r>
        <w:t>)</w:t>
      </w:r>
    </w:p>
    <w:p w14:paraId="54EEE900" w14:textId="77777777" w:rsidR="00891283" w:rsidRDefault="00891283" w:rsidP="00891283">
      <w:pPr>
        <w:rPr>
          <w:rFonts w:ascii="Tahoma" w:hAnsi="Tahoma" w:cs="Tahoma"/>
        </w:rPr>
      </w:pPr>
    </w:p>
    <w:p w14:paraId="6C6D995C" w14:textId="77777777" w:rsidR="00891283" w:rsidRDefault="00172192" w:rsidP="00891283">
      <w:pPr>
        <w:rPr>
          <w:rFonts w:ascii="Tahoma" w:hAnsi="Tahoma" w:cs="Tahoma"/>
        </w:rPr>
      </w:pPr>
      <w:r>
        <w:rPr>
          <w:noProof/>
          <w:lang w:eastAsia="fr-FR"/>
        </w:rPr>
        <w:drawing>
          <wp:anchor distT="0" distB="0" distL="114300" distR="114300" simplePos="0" relativeHeight="252409856" behindDoc="1" locked="0" layoutInCell="1" allowOverlap="1" wp14:anchorId="11104829" wp14:editId="38ACF9DA">
            <wp:simplePos x="0" y="0"/>
            <wp:positionH relativeFrom="column">
              <wp:posOffset>3940810</wp:posOffset>
            </wp:positionH>
            <wp:positionV relativeFrom="paragraph">
              <wp:posOffset>153035</wp:posOffset>
            </wp:positionV>
            <wp:extent cx="1839595" cy="2192020"/>
            <wp:effectExtent l="0" t="0" r="8255" b="0"/>
            <wp:wrapTight wrapText="bothSides">
              <wp:wrapPolygon edited="0">
                <wp:start x="0" y="0"/>
                <wp:lineTo x="0" y="21400"/>
                <wp:lineTo x="21473" y="21400"/>
                <wp:lineTo x="21473" y="0"/>
                <wp:lineTo x="0" y="0"/>
              </wp:wrapPolygon>
            </wp:wrapTight>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b="6869"/>
                    <a:stretch/>
                  </pic:blipFill>
                  <pic:spPr bwMode="auto">
                    <a:xfrm>
                      <a:off x="0" y="0"/>
                      <a:ext cx="1839595" cy="2192020"/>
                    </a:xfrm>
                    <a:prstGeom prst="rect">
                      <a:avLst/>
                    </a:prstGeom>
                    <a:ln>
                      <a:noFill/>
                    </a:ln>
                    <a:extLst>
                      <a:ext uri="{53640926-AAD7-44d8-BBD7-CCE9431645EC}">
                        <a14:shadowObscured xmlns:a14="http://schemas.microsoft.com/office/drawing/2010/main"/>
                      </a:ext>
                    </a:extLst>
                  </pic:spPr>
                </pic:pic>
              </a:graphicData>
            </a:graphic>
          </wp:anchor>
        </w:drawing>
      </w:r>
      <w:r w:rsidR="00891283">
        <w:rPr>
          <w:rFonts w:ascii="Tahoma" w:hAnsi="Tahoma" w:cs="Tahoma"/>
          <w:noProof/>
          <w:lang w:eastAsia="fr-FR"/>
        </w:rPr>
        <w:drawing>
          <wp:anchor distT="0" distB="0" distL="114300" distR="114300" simplePos="0" relativeHeight="252436480" behindDoc="0" locked="0" layoutInCell="1" allowOverlap="1" wp14:anchorId="5EF9F96F" wp14:editId="36E2FDFA">
            <wp:simplePos x="0" y="0"/>
            <wp:positionH relativeFrom="column">
              <wp:posOffset>-243840</wp:posOffset>
            </wp:positionH>
            <wp:positionV relativeFrom="paragraph">
              <wp:posOffset>0</wp:posOffset>
            </wp:positionV>
            <wp:extent cx="2338067" cy="1752600"/>
            <wp:effectExtent l="0" t="0" r="5715" b="0"/>
            <wp:wrapNone/>
            <wp:docPr id="115" name="Image 115" descr="C:\Users\Christelle\Pictures\Boulot\Nouveau dossier\2012-10-25 10.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ristelle\Pictures\Boulot\Nouveau dossier\2012-10-25 10.03.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8067" cy="1752600"/>
                    </a:xfrm>
                    <a:prstGeom prst="rect">
                      <a:avLst/>
                    </a:prstGeom>
                    <a:noFill/>
                    <a:ln>
                      <a:noFill/>
                    </a:ln>
                  </pic:spPr>
                </pic:pic>
              </a:graphicData>
            </a:graphic>
          </wp:anchor>
        </w:drawing>
      </w:r>
    </w:p>
    <w:p w14:paraId="43A161FF" w14:textId="77777777" w:rsidR="00891283" w:rsidRDefault="006D56BD" w:rsidP="00891283">
      <w:pPr>
        <w:rPr>
          <w:rFonts w:ascii="Tahoma" w:hAnsi="Tahoma" w:cs="Tahoma"/>
        </w:rPr>
      </w:pPr>
      <w:r>
        <w:rPr>
          <w:noProof/>
          <w:lang w:val="en-GB" w:eastAsia="en-GB"/>
        </w:rPr>
        <w:pict w14:anchorId="3D3633D1">
          <v:shape id="Légende encadrée 1 246" o:spid="_x0000_s1063" type="#_x0000_t47" style="position:absolute;left:0;text-align:left;margin-left:-4.95pt;margin-top:10.3pt;width:60pt;height:33.9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" adj="35443,27965,21587,9962" fillcolor="window" strokecolor="#76923c [2406]" strokeweight="1.5pt">
            <v:textbox inset="0,0,0,0">
              <w:txbxContent>
                <w:p w14:paraId="64A21919" w14:textId="77777777" w:rsidR="007A1C3E" w:rsidRDefault="007A1C3E" w:rsidP="009E0CC7">
                  <w:pPr>
                    <w:jc w:val="center"/>
                  </w:pPr>
                  <w:r>
                    <w:t>Montée</w:t>
                  </w:r>
                </w:p>
              </w:txbxContent>
            </v:textbox>
            <o:callout v:ext="edit" minusx="t" minusy="t"/>
          </v:shape>
        </w:pict>
      </w:r>
    </w:p>
    <w:p w14:paraId="21394BFB" w14:textId="77777777" w:rsidR="00891283" w:rsidRDefault="00891283" w:rsidP="00891283">
      <w:pPr>
        <w:rPr>
          <w:rFonts w:ascii="Tahoma" w:hAnsi="Tahoma" w:cs="Tahoma"/>
        </w:rPr>
      </w:pPr>
    </w:p>
    <w:p w14:paraId="2E249595" w14:textId="77777777" w:rsidR="00891283" w:rsidRDefault="00891283" w:rsidP="00891283">
      <w:pPr>
        <w:rPr>
          <w:rFonts w:ascii="Tahoma" w:hAnsi="Tahoma" w:cs="Tahoma"/>
        </w:rPr>
      </w:pPr>
    </w:p>
    <w:p w14:paraId="4C8B2DD9" w14:textId="77777777" w:rsidR="00891283" w:rsidRDefault="00891283" w:rsidP="00891283">
      <w:pPr>
        <w:rPr>
          <w:rFonts w:ascii="Tahoma" w:hAnsi="Tahoma" w:cs="Tahoma"/>
        </w:rPr>
      </w:pPr>
    </w:p>
    <w:p w14:paraId="126ACAEE" w14:textId="77777777" w:rsidR="00891283" w:rsidRDefault="006D56BD" w:rsidP="00891283">
      <w:pPr>
        <w:rPr>
          <w:rFonts w:ascii="Tahoma" w:hAnsi="Tahoma" w:cs="Tahoma"/>
        </w:rPr>
      </w:pPr>
      <w:r>
        <w:rPr>
          <w:noProof/>
          <w:lang w:val="en-GB" w:eastAsia="en-GB"/>
        </w:rPr>
        <w:pict w14:anchorId="636EA427">
          <v:shape id="Légende encadrée 1 117" o:spid="_x0000_s1064" type="#_x0000_t47" style="position:absolute;left:0;text-align:left;margin-left:186.3pt;margin-top:9.35pt;width:60pt;height:33.9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" adj="-15317,-3529,-1093,10439" fillcolor="window" strokecolor="#76923c [2406]" strokeweight="1.5pt">
            <v:textbox inset="0,0,0,0">
              <w:txbxContent>
                <w:p w14:paraId="3F25B586" w14:textId="77777777" w:rsidR="007A1C3E" w:rsidRDefault="007A1C3E" w:rsidP="00891283">
                  <w:r>
                    <w:t xml:space="preserve"> Descente</w:t>
                  </w:r>
                </w:p>
              </w:txbxContent>
            </v:textbox>
          </v:shape>
        </w:pict>
      </w:r>
    </w:p>
    <w:p w14:paraId="25F7D1EC" w14:textId="77777777" w:rsidR="00891283" w:rsidRDefault="00891283" w:rsidP="00891283">
      <w:pPr>
        <w:rPr>
          <w:rFonts w:ascii="Tahoma" w:hAnsi="Tahoma" w:cs="Tahoma"/>
        </w:rPr>
      </w:pPr>
    </w:p>
    <w:p w14:paraId="2F3D0CD3" w14:textId="77777777" w:rsidR="00891283" w:rsidRDefault="00891283" w:rsidP="00891283">
      <w:pPr>
        <w:rPr>
          <w:rFonts w:ascii="Tahoma" w:hAnsi="Tahoma" w:cs="Tahoma"/>
        </w:rPr>
      </w:pPr>
    </w:p>
    <w:p w14:paraId="5421B612" w14:textId="77777777" w:rsidR="00891283" w:rsidRDefault="006D56BD" w:rsidP="00891283">
      <w:pPr>
        <w:rPr>
          <w:rFonts w:ascii="Tahoma" w:hAnsi="Tahoma" w:cs="Tahoma"/>
        </w:rPr>
      </w:pPr>
      <w:r>
        <w:rPr>
          <w:noProof/>
          <w:lang w:val="en-GB" w:eastAsia="en-GB"/>
        </w:rPr>
        <w:pict w14:anchorId="269C5418">
          <v:shape id="Zone de texte 925" o:spid="_x0000_s1065" type="#_x0000_t202" style="position:absolute;left:0;text-align:left;margin-left:251.55pt;margin-top:10.25pt;width:232.5pt;height:81.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" fillcolor="white [3212]" stroked="f" strokeweight=".5pt">
            <v:textbox>
              <w:txbxContent>
                <w:p w14:paraId="5167BED0" w14:textId="77777777" w:rsidR="007A1C3E" w:rsidRPr="00395CA5" w:rsidRDefault="007A1C3E" w:rsidP="00891283">
                  <w:pPr>
                    <w:pStyle w:val="Retraitcorpsdetexte3"/>
                    <w:ind w:left="0"/>
                    <w:rPr>
                      <w:rFonts w:cs="Tahoma"/>
                      <w:color w:val="4F6228"/>
                      <w:sz w:val="24"/>
                      <w:szCs w:val="24"/>
                    </w:rPr>
                  </w:pPr>
                  <w:r w:rsidRPr="00395CA5">
                    <w:rPr>
                      <w:rFonts w:cs="Tahoma"/>
                      <w:color w:val="4F6228"/>
                      <w:sz w:val="24"/>
                      <w:szCs w:val="24"/>
                    </w:rPr>
                    <w:t xml:space="preserve">Sélectionner départ et enclencher le mouvement de descente. </w:t>
                  </w:r>
                </w:p>
                <w:p w14:paraId="1410143F" w14:textId="77777777" w:rsidR="007A1C3E" w:rsidRPr="00395CA5" w:rsidRDefault="007A1C3E" w:rsidP="000C4116">
                  <w:pPr>
                    <w:pStyle w:val="Retraitcorpsdetexte3"/>
                    <w:rPr>
                      <w:rFonts w:cs="Tahoma"/>
                      <w:color w:val="4F6228"/>
                      <w:sz w:val="24"/>
                      <w:szCs w:val="24"/>
                    </w:rPr>
                  </w:pPr>
                  <w:r w:rsidRPr="00395CA5">
                    <w:rPr>
                      <w:rFonts w:cs="Tahoma"/>
                      <w:color w:val="4F6228"/>
                      <w:sz w:val="24"/>
                      <w:szCs w:val="24"/>
                    </w:rPr>
                    <w:t>Vous devrez appuyer le bouton poussoir tout au long de l’essai.</w:t>
                  </w:r>
                </w:p>
              </w:txbxContent>
            </v:textbox>
            <w10:wrap type="square"/>
          </v:shape>
        </w:pict>
      </w:r>
      <w:r>
        <w:rPr>
          <w:noProof/>
          <w:lang w:val="en-GB" w:eastAsia="en-GB"/>
        </w:rPr>
        <w:pict w14:anchorId="5652F416">
          <v:shape id="Légende encadrée 1 114" o:spid="_x0000_s1066" type="#_x0000_t47" style="position:absolute;left:0;text-align:left;margin-left:-4.9pt;margin-top:8.4pt;width:130.4pt;height:4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" adj="11675,-13229,10757,1047" fillcolor="window" strokecolor="#76923c [2406]" strokeweight="1.5pt">
            <v:textbox inset="0,0,0,0">
              <w:txbxContent>
                <w:p w14:paraId="48265AD8" w14:textId="77777777" w:rsidR="007A1C3E" w:rsidRDefault="007A1C3E" w:rsidP="00891283">
                  <w:r>
                    <w:t>Régler la valeur de la vitesse suivant les conditions de votre essai</w:t>
                  </w:r>
                </w:p>
              </w:txbxContent>
            </v:textbox>
            <o:callout v:ext="edit" minusx="t"/>
          </v:shape>
        </w:pict>
      </w:r>
    </w:p>
    <w:p w14:paraId="2C52ABF4" w14:textId="77777777" w:rsidR="00891283" w:rsidRDefault="00891283" w:rsidP="00891283">
      <w:pPr>
        <w:rPr>
          <w:rFonts w:ascii="Tahoma" w:hAnsi="Tahoma" w:cs="Tahoma"/>
        </w:rPr>
      </w:pPr>
    </w:p>
    <w:p w14:paraId="7A9B7A31" w14:textId="77777777" w:rsidR="00891283" w:rsidRDefault="00172192" w:rsidP="00891283">
      <w:pPr>
        <w:rPr>
          <w:rFonts w:ascii="Tahoma" w:hAnsi="Tahoma" w:cs="Tahoma"/>
        </w:rPr>
      </w:pPr>
      <w:r>
        <w:rPr>
          <w:rFonts w:ascii="Tahoma" w:hAnsi="Tahoma" w:cs="Tahoma"/>
          <w:noProof/>
          <w:lang w:eastAsia="fr-FR"/>
        </w:rPr>
        <w:drawing>
          <wp:anchor distT="0" distB="0" distL="114300" distR="114300" simplePos="0" relativeHeight="252516352" behindDoc="0" locked="0" layoutInCell="1" allowOverlap="1" wp14:anchorId="476AC1E4" wp14:editId="659D0FC2">
            <wp:simplePos x="0" y="0"/>
            <wp:positionH relativeFrom="column">
              <wp:posOffset>2546985</wp:posOffset>
            </wp:positionH>
            <wp:positionV relativeFrom="paragraph">
              <wp:posOffset>29210</wp:posOffset>
            </wp:positionV>
            <wp:extent cx="788400" cy="630000"/>
            <wp:effectExtent l="0" t="0" r="0" b="0"/>
            <wp:wrapNone/>
            <wp:docPr id="18" name="Image 18" descr="C:\Users\Christelle\AppData\Local\Microsoft\Windows\Temporary Internet Files\Content.IE5\3W6AYB9S\MC9003463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elle\AppData\Local\Microsoft\Windows\Temporary Internet Files\Content.IE5\3W6AYB9S\MC900346317[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8400" cy="630000"/>
                    </a:xfrm>
                    <a:prstGeom prst="rect">
                      <a:avLst/>
                    </a:prstGeom>
                    <a:noFill/>
                    <a:ln>
                      <a:noFill/>
                    </a:ln>
                  </pic:spPr>
                </pic:pic>
              </a:graphicData>
            </a:graphic>
          </wp:anchor>
        </w:drawing>
      </w:r>
    </w:p>
    <w:p w14:paraId="39AB9FBD" w14:textId="77777777" w:rsidR="00891283" w:rsidRDefault="00891283" w:rsidP="00891283">
      <w:pPr>
        <w:rPr>
          <w:rFonts w:ascii="Tahoma" w:hAnsi="Tahoma" w:cs="Tahoma"/>
        </w:rPr>
      </w:pPr>
    </w:p>
    <w:p w14:paraId="081BEBE8" w14:textId="77777777" w:rsidR="00891283" w:rsidRDefault="00891283" w:rsidP="00891283">
      <w:pPr>
        <w:autoSpaceDE w:val="0"/>
        <w:autoSpaceDN w:val="0"/>
        <w:adjustRightInd w:val="0"/>
        <w:snapToGrid w:val="0"/>
        <w:ind w:left="360"/>
        <w:jc w:val="left"/>
        <w:rPr>
          <w:rFonts w:ascii="Comic Sans MS" w:hAnsi="Comic Sans MS" w:cs="Comic Sans MS"/>
          <w:color w:val="000000"/>
          <w:sz w:val="18"/>
          <w:szCs w:val="18"/>
        </w:rPr>
      </w:pPr>
    </w:p>
    <w:p w14:paraId="3235D961" w14:textId="77777777" w:rsidR="00172192" w:rsidRDefault="00172192" w:rsidP="00172192">
      <w:pPr>
        <w:pStyle w:val="Titre5"/>
        <w:ind w:left="0"/>
      </w:pPr>
      <w:r w:rsidRPr="004952FB">
        <w:rPr>
          <w:rFonts w:ascii="Tahoma" w:hAnsi="Tahoma" w:cs="Tahoma"/>
          <w:noProof/>
          <w:color w:val="FF0000"/>
          <w:lang w:eastAsia="fr-FR"/>
        </w:rPr>
        <w:drawing>
          <wp:anchor distT="0" distB="0" distL="114300" distR="114300" simplePos="0" relativeHeight="252490752" behindDoc="1" locked="0" layoutInCell="1" allowOverlap="1" wp14:anchorId="55726DB3" wp14:editId="21E75F45">
            <wp:simplePos x="0" y="0"/>
            <wp:positionH relativeFrom="column">
              <wp:posOffset>5078095</wp:posOffset>
            </wp:positionH>
            <wp:positionV relativeFrom="paragraph">
              <wp:posOffset>221615</wp:posOffset>
            </wp:positionV>
            <wp:extent cx="1018540" cy="556895"/>
            <wp:effectExtent l="0" t="0" r="0" b="0"/>
            <wp:wrapTight wrapText="bothSides">
              <wp:wrapPolygon edited="0">
                <wp:start x="0" y="0"/>
                <wp:lineTo x="0" y="20689"/>
                <wp:lineTo x="21007" y="20689"/>
                <wp:lineTo x="21007"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8843" t="16198" r="21796" b="71245"/>
                    <a:stretch/>
                  </pic:blipFill>
                  <pic:spPr bwMode="auto">
                    <a:xfrm>
                      <a:off x="0" y="0"/>
                      <a:ext cx="1018540" cy="556895"/>
                    </a:xfrm>
                    <a:prstGeom prst="rect">
                      <a:avLst/>
                    </a:prstGeom>
                    <a:ln>
                      <a:noFill/>
                    </a:ln>
                    <a:extLst>
                      <a:ext uri="{53640926-AAD7-44d8-BBD7-CCE9431645EC}">
                        <a14:shadowObscured xmlns:a14="http://schemas.microsoft.com/office/drawing/2010/main"/>
                      </a:ext>
                    </a:extLst>
                  </pic:spPr>
                </pic:pic>
              </a:graphicData>
            </a:graphic>
          </wp:anchor>
        </w:drawing>
      </w:r>
      <w:r>
        <w:t xml:space="preserve">Arrêt de l’’essai. </w:t>
      </w:r>
    </w:p>
    <w:p w14:paraId="56E13D9F" w14:textId="77777777" w:rsidR="00172192" w:rsidRPr="007140A0" w:rsidRDefault="00172192" w:rsidP="00172192">
      <w:pPr>
        <w:autoSpaceDE w:val="0"/>
        <w:autoSpaceDN w:val="0"/>
        <w:adjustRightInd w:val="0"/>
        <w:snapToGrid w:val="0"/>
        <w:rPr>
          <w:rFonts w:cs="Tahoma"/>
          <w:color w:val="000000"/>
        </w:rPr>
      </w:pPr>
      <w:r w:rsidRPr="007140A0">
        <w:rPr>
          <w:rFonts w:cs="Tahoma"/>
          <w:color w:val="000000"/>
        </w:rPr>
        <w:t>L’essai s’arrête soit après la rupture de l’éprouvette soit lorsque la course maxi est atteinte.</w:t>
      </w:r>
      <w:r w:rsidRPr="007140A0">
        <w:rPr>
          <w:rFonts w:cs="Tahoma"/>
          <w:noProof/>
          <w:lang w:eastAsia="fr-FR"/>
        </w:rPr>
        <w:t xml:space="preserve"> </w:t>
      </w:r>
    </w:p>
    <w:p w14:paraId="1A05DF5F" w14:textId="77777777" w:rsidR="00395CA5" w:rsidRPr="00395CA5" w:rsidRDefault="00172192" w:rsidP="00172192">
      <w:pPr>
        <w:autoSpaceDE w:val="0"/>
        <w:autoSpaceDN w:val="0"/>
        <w:adjustRightInd w:val="0"/>
        <w:snapToGrid w:val="0"/>
        <w:rPr>
          <w:rFonts w:cs="Tahoma"/>
          <w:color w:val="4F6228"/>
        </w:rPr>
      </w:pPr>
      <w:r w:rsidRPr="00395CA5">
        <w:rPr>
          <w:rFonts w:cs="Tahoma"/>
          <w:color w:val="4F6228"/>
        </w:rPr>
        <w:t xml:space="preserve">Arrêter l’enregistrement des données en continu via le bouton ARRET. </w:t>
      </w:r>
    </w:p>
    <w:p w14:paraId="6E56F47C" w14:textId="77777777" w:rsidR="00172192" w:rsidRPr="007140A0" w:rsidRDefault="00172192" w:rsidP="00172192">
      <w:pPr>
        <w:autoSpaceDE w:val="0"/>
        <w:autoSpaceDN w:val="0"/>
        <w:adjustRightInd w:val="0"/>
        <w:snapToGrid w:val="0"/>
        <w:rPr>
          <w:rFonts w:cs="Tahoma"/>
          <w:color w:val="000000"/>
        </w:rPr>
      </w:pPr>
      <w:r w:rsidRPr="007140A0">
        <w:rPr>
          <w:rFonts w:cs="Tahoma"/>
          <w:color w:val="000000"/>
        </w:rPr>
        <w:t>Un fichier horaire.csv est automatiquement crée dans le répertoire traction. Il peut être visualisé grâce à un double clic qui ouvrira automatiquement une feuille Excel.</w:t>
      </w:r>
    </w:p>
    <w:p w14:paraId="18EE2300" w14:textId="77777777" w:rsidR="00172192" w:rsidRPr="00395CA5" w:rsidRDefault="00172192" w:rsidP="00172192">
      <w:pPr>
        <w:autoSpaceDE w:val="0"/>
        <w:autoSpaceDN w:val="0"/>
        <w:adjustRightInd w:val="0"/>
        <w:snapToGrid w:val="0"/>
        <w:rPr>
          <w:rFonts w:cs="Tahoma"/>
          <w:color w:val="4F6228"/>
        </w:rPr>
      </w:pPr>
      <w:r w:rsidRPr="00395CA5">
        <w:rPr>
          <w:rFonts w:cs="Tahoma"/>
          <w:color w:val="4F6228"/>
        </w:rPr>
        <w:t xml:space="preserve">Oter l’éprouvette des mâchoires de la machine. </w:t>
      </w:r>
    </w:p>
    <w:p w14:paraId="02C1647C" w14:textId="77777777" w:rsidR="00172192" w:rsidRPr="00A51DC5" w:rsidRDefault="00172192" w:rsidP="00172192">
      <w:pPr>
        <w:autoSpaceDE w:val="0"/>
        <w:autoSpaceDN w:val="0"/>
        <w:adjustRightInd w:val="0"/>
        <w:snapToGrid w:val="0"/>
        <w:rPr>
          <w:rFonts w:cs="Tahoma"/>
          <w:noProof/>
          <w:color w:val="FF0000"/>
          <w:sz w:val="18"/>
          <w:lang w:eastAsia="en-GB"/>
        </w:rPr>
      </w:pPr>
    </w:p>
    <w:p w14:paraId="5038A656" w14:textId="77777777" w:rsidR="00891283" w:rsidRPr="004952FB" w:rsidRDefault="00891283" w:rsidP="00172192">
      <w:pPr>
        <w:pStyle w:val="Question"/>
        <w:ind w:left="0" w:firstLine="0"/>
      </w:pPr>
      <w:r w:rsidRPr="004952FB">
        <w:t xml:space="preserve">Observer l’évolution </w:t>
      </w:r>
      <w:r w:rsidR="00A51DC5">
        <w:t>de</w:t>
      </w:r>
      <w:r w:rsidRPr="004952FB">
        <w:t xml:space="preserve"> l’éprouvette tout au long de l’essai. Noter vos constatations.</w:t>
      </w:r>
    </w:p>
    <w:p w14:paraId="2852216A" w14:textId="77777777" w:rsidR="00A51DC5" w:rsidRPr="00A51DC5" w:rsidRDefault="00A51DC5" w:rsidP="00891283">
      <w:pPr>
        <w:autoSpaceDE w:val="0"/>
        <w:autoSpaceDN w:val="0"/>
        <w:adjustRightInd w:val="0"/>
        <w:snapToGrid w:val="0"/>
        <w:rPr>
          <w:rFonts w:cs="Tahoma"/>
          <w:color w:val="FF0000"/>
          <w:sz w:val="16"/>
        </w:rPr>
      </w:pPr>
    </w:p>
    <w:p w14:paraId="71D8A6C3" w14:textId="77777777" w:rsidR="00A51DC5" w:rsidRPr="004952FB" w:rsidRDefault="00A51DC5" w:rsidP="00A51DC5">
      <w:pPr>
        <w:pStyle w:val="Question"/>
        <w:ind w:left="0" w:firstLine="0"/>
      </w:pPr>
      <w:r>
        <w:t>Proposer une explication pour ce résultat d’essai.</w:t>
      </w:r>
    </w:p>
    <w:p w14:paraId="1F827D14" w14:textId="77777777" w:rsidR="00A51DC5" w:rsidRDefault="00A51DC5" w:rsidP="00A51DC5">
      <w:pPr>
        <w:autoSpaceDE w:val="0"/>
        <w:autoSpaceDN w:val="0"/>
        <w:adjustRightInd w:val="0"/>
        <w:snapToGrid w:val="0"/>
        <w:rPr>
          <w:rFonts w:cs="Tahoma"/>
          <w:color w:val="FF0000"/>
        </w:rPr>
      </w:pPr>
    </w:p>
    <w:p w14:paraId="6C053404" w14:textId="77777777" w:rsidR="00A51DC5" w:rsidRPr="00172192" w:rsidRDefault="00A51DC5" w:rsidP="00891283">
      <w:pPr>
        <w:autoSpaceDE w:val="0"/>
        <w:autoSpaceDN w:val="0"/>
        <w:adjustRightInd w:val="0"/>
        <w:snapToGrid w:val="0"/>
        <w:rPr>
          <w:rFonts w:cs="Tahoma"/>
          <w:color w:val="FF0000"/>
        </w:rPr>
      </w:pPr>
    </w:p>
    <w:p w14:paraId="1EA96FCC" w14:textId="77777777" w:rsidR="00C47957" w:rsidRPr="00644175" w:rsidRDefault="00C47957" w:rsidP="00C47957">
      <w:r>
        <w:t>Nous allons comparer le comportement mécanique des deux éprouvettes en effectuant une analyse des contraintes</w:t>
      </w:r>
      <w:r w:rsidRPr="00644175">
        <w:t xml:space="preserve"> lors de l’</w:t>
      </w:r>
      <w:r>
        <w:t>essai de traction.</w:t>
      </w:r>
      <w:r w:rsidRPr="00644175">
        <w:t xml:space="preserve"> Pour cela</w:t>
      </w:r>
      <w:r>
        <w:t xml:space="preserve">, nous allons </w:t>
      </w:r>
      <w:r w:rsidRPr="00644175">
        <w:t>utiliser l’outil « SimulationXpress</w:t>
      </w:r>
      <w:r>
        <w:t> »</w:t>
      </w:r>
      <w:r w:rsidRPr="00644175">
        <w:t xml:space="preserve"> de Solidworks</w:t>
      </w:r>
      <w:r>
        <w:t>.</w:t>
      </w:r>
      <w:r w:rsidRPr="00644175">
        <w:t xml:space="preserve"> </w:t>
      </w:r>
    </w:p>
    <w:p w14:paraId="65329FC7" w14:textId="77777777" w:rsidR="00C47957" w:rsidRPr="00A51DC5" w:rsidRDefault="00C47957" w:rsidP="00891283">
      <w:pPr>
        <w:rPr>
          <w:sz w:val="16"/>
        </w:rPr>
      </w:pPr>
    </w:p>
    <w:p w14:paraId="622877BF" w14:textId="77777777" w:rsidR="00891283" w:rsidRPr="00395CA5" w:rsidRDefault="00A51DC5" w:rsidP="00891283">
      <w:pPr>
        <w:rPr>
          <w:color w:val="4F6228"/>
        </w:rPr>
      </w:pPr>
      <w:r w:rsidRPr="00395CA5">
        <w:rPr>
          <w:noProof/>
          <w:color w:val="4F6228"/>
          <w:lang w:eastAsia="fr-FR"/>
        </w:rPr>
        <w:drawing>
          <wp:anchor distT="0" distB="0" distL="114300" distR="114300" simplePos="0" relativeHeight="252491776" behindDoc="1" locked="0" layoutInCell="1" allowOverlap="1" wp14:anchorId="443E9B7B" wp14:editId="30DF871D">
            <wp:simplePos x="0" y="0"/>
            <wp:positionH relativeFrom="column">
              <wp:posOffset>5023485</wp:posOffset>
            </wp:positionH>
            <wp:positionV relativeFrom="paragraph">
              <wp:posOffset>325755</wp:posOffset>
            </wp:positionV>
            <wp:extent cx="990600" cy="1767840"/>
            <wp:effectExtent l="0" t="0" r="0" b="3810"/>
            <wp:wrapTight wrapText="bothSides">
              <wp:wrapPolygon edited="0">
                <wp:start x="0" y="0"/>
                <wp:lineTo x="0" y="21414"/>
                <wp:lineTo x="21185" y="21414"/>
                <wp:lineTo x="21185" y="0"/>
                <wp:lineTo x="0" y="0"/>
              </wp:wrapPolygon>
            </wp:wrapTight>
            <wp:docPr id="21520" name="Imag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9662" t="3825" r="8664" b="5464"/>
                    <a:stretch/>
                  </pic:blipFill>
                  <pic:spPr bwMode="auto">
                    <a:xfrm>
                      <a:off x="0" y="0"/>
                      <a:ext cx="990600" cy="1767840"/>
                    </a:xfrm>
                    <a:prstGeom prst="rect">
                      <a:avLst/>
                    </a:prstGeom>
                    <a:ln>
                      <a:noFill/>
                    </a:ln>
                    <a:extLst>
                      <a:ext uri="{53640926-AAD7-44d8-BBD7-CCE9431645EC}">
                        <a14:shadowObscured xmlns:a14="http://schemas.microsoft.com/office/drawing/2010/main"/>
                      </a:ext>
                    </a:extLst>
                  </pic:spPr>
                </pic:pic>
              </a:graphicData>
            </a:graphic>
          </wp:anchor>
        </w:drawing>
      </w:r>
      <w:r w:rsidR="00C47957" w:rsidRPr="00395CA5">
        <w:rPr>
          <w:noProof/>
          <w:color w:val="4F6228"/>
          <w:lang w:eastAsia="fr-FR"/>
        </w:rPr>
        <w:drawing>
          <wp:anchor distT="0" distB="0" distL="114300" distR="114300" simplePos="0" relativeHeight="252492800" behindDoc="1" locked="0" layoutInCell="1" allowOverlap="1" wp14:anchorId="0A4F3DAD" wp14:editId="1CFDDD08">
            <wp:simplePos x="0" y="0"/>
            <wp:positionH relativeFrom="column">
              <wp:posOffset>3782695</wp:posOffset>
            </wp:positionH>
            <wp:positionV relativeFrom="paragraph">
              <wp:posOffset>244475</wp:posOffset>
            </wp:positionV>
            <wp:extent cx="982345" cy="1861185"/>
            <wp:effectExtent l="0" t="0" r="8255" b="5715"/>
            <wp:wrapTight wrapText="bothSides">
              <wp:wrapPolygon edited="0">
                <wp:start x="0" y="0"/>
                <wp:lineTo x="0" y="21445"/>
                <wp:lineTo x="21363" y="21445"/>
                <wp:lineTo x="21363" y="0"/>
                <wp:lineTo x="0" y="0"/>
              </wp:wrapPolygon>
            </wp:wrapTight>
            <wp:docPr id="21565" name="Image 2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2345" cy="1861185"/>
                    </a:xfrm>
                    <a:prstGeom prst="rect">
                      <a:avLst/>
                    </a:prstGeom>
                  </pic:spPr>
                </pic:pic>
              </a:graphicData>
            </a:graphic>
          </wp:anchor>
        </w:drawing>
      </w:r>
      <w:r w:rsidR="00891283" w:rsidRPr="00395CA5">
        <w:rPr>
          <w:color w:val="4F6228"/>
        </w:rPr>
        <w:t>Modéliser cette solution à l’aide de Solidworks, appliquer le matériau « PE haute densité » et cré</w:t>
      </w:r>
      <w:r w:rsidR="00172192" w:rsidRPr="00395CA5">
        <w:rPr>
          <w:color w:val="4F6228"/>
        </w:rPr>
        <w:t>er une simulation</w:t>
      </w:r>
      <w:r w:rsidR="00C47957" w:rsidRPr="00395CA5">
        <w:rPr>
          <w:color w:val="4F6228"/>
        </w:rPr>
        <w:t>.</w:t>
      </w:r>
    </w:p>
    <w:p w14:paraId="4586CE27" w14:textId="77777777" w:rsidR="00C47957" w:rsidRDefault="00C47957" w:rsidP="00891283">
      <w:pPr>
        <w:spacing w:after="200" w:line="276" w:lineRule="auto"/>
        <w:jc w:val="left"/>
      </w:pPr>
    </w:p>
    <w:p w14:paraId="5F9F79FE" w14:textId="77777777" w:rsidR="00172192" w:rsidRDefault="00C47957" w:rsidP="00891283">
      <w:pPr>
        <w:spacing w:after="200" w:line="276" w:lineRule="auto"/>
        <w:jc w:val="left"/>
      </w:pPr>
      <w:r>
        <w:rPr>
          <w:noProof/>
          <w:lang w:eastAsia="fr-FR"/>
        </w:rPr>
        <w:drawing>
          <wp:anchor distT="0" distB="0" distL="114300" distR="114300" simplePos="0" relativeHeight="252493824" behindDoc="1" locked="0" layoutInCell="1" allowOverlap="1" wp14:anchorId="521544D0" wp14:editId="14FDAF4A">
            <wp:simplePos x="0" y="0"/>
            <wp:positionH relativeFrom="column">
              <wp:posOffset>194310</wp:posOffset>
            </wp:positionH>
            <wp:positionV relativeFrom="paragraph">
              <wp:posOffset>580390</wp:posOffset>
            </wp:positionV>
            <wp:extent cx="2105025" cy="461010"/>
            <wp:effectExtent l="0" t="0" r="9525" b="0"/>
            <wp:wrapTight wrapText="bothSides">
              <wp:wrapPolygon edited="0">
                <wp:start x="0" y="0"/>
                <wp:lineTo x="0" y="20529"/>
                <wp:lineTo x="21502" y="20529"/>
                <wp:lineTo x="21502" y="0"/>
                <wp:lineTo x="0" y="0"/>
              </wp:wrapPolygon>
            </wp:wrapTight>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5025" cy="461010"/>
                    </a:xfrm>
                    <a:prstGeom prst="rect">
                      <a:avLst/>
                    </a:prstGeom>
                  </pic:spPr>
                </pic:pic>
              </a:graphicData>
            </a:graphic>
          </wp:anchor>
        </w:drawing>
      </w:r>
      <w:r w:rsidR="006D56BD">
        <w:rPr>
          <w:noProof/>
          <w:lang w:val="en-GB" w:eastAsia="en-GB"/>
        </w:rPr>
        <w:pict w14:anchorId="633A678C">
          <v:shape id="Légende encadrée 1 21519" o:spid="_x0000_s1067" type="#_x0000_t47" style="position:absolute;margin-left:-28.25pt;margin-top:21.6pt;width:104.2pt;height:23.95pt;z-index:25249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" adj="12232,49510,9181,22057" fillcolor="white [3201]" strokecolor="#76923c [2406]" strokeweight="1.5pt">
            <v:textbox>
              <w:txbxContent>
                <w:p w14:paraId="4C875454" w14:textId="77777777" w:rsidR="007A1C3E" w:rsidRDefault="007A1C3E" w:rsidP="00172192">
                  <w:pPr>
                    <w:jc w:val="center"/>
                  </w:pPr>
                  <w:r>
                    <w:t>Géométrie fixe</w:t>
                  </w:r>
                </w:p>
              </w:txbxContent>
            </v:textbox>
            <o:callout v:ext="edit" minusx="t" minusy="t"/>
          </v:shape>
        </w:pict>
      </w:r>
      <w:r w:rsidR="006D56BD">
        <w:rPr>
          <w:noProof/>
          <w:lang w:val="en-GB" w:eastAsia="en-GB"/>
        </w:rPr>
        <w:pict w14:anchorId="52A35281">
          <v:shape id="Légende encadrée 1 101" o:spid="_x0000_s1068" type="#_x0000_t47" style="position:absolute;margin-left:226.55pt;margin-top:-.1pt;width:83.5pt;height:35.7pt;z-index:2523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" adj="27247,10908,21481,10403" fillcolor="white [3201]" strokecolor="#76923c [2406]" strokeweight="1.5pt">
            <v:textbox>
              <w:txbxContent>
                <w:p w14:paraId="66BB7E88" w14:textId="77777777" w:rsidR="007A1C3E" w:rsidRDefault="007A1C3E" w:rsidP="00891283">
                  <w:pPr>
                    <w:jc w:val="center"/>
                  </w:pPr>
                  <w:r>
                    <w:t>Epaisseur 1.5 mm</w:t>
                  </w:r>
                </w:p>
              </w:txbxContent>
            </v:textbox>
            <o:callout v:ext="edit" minusx="t" minusy="t"/>
          </v:shape>
        </w:pict>
      </w:r>
    </w:p>
    <w:p w14:paraId="0417FE96" w14:textId="77777777" w:rsidR="00C47957" w:rsidRDefault="00C47957" w:rsidP="00891283">
      <w:pPr>
        <w:spacing w:after="200" w:line="276" w:lineRule="auto"/>
        <w:jc w:val="left"/>
      </w:pPr>
    </w:p>
    <w:p w14:paraId="278E76E4" w14:textId="77777777" w:rsidR="00C47957" w:rsidRDefault="00C47957" w:rsidP="00891283">
      <w:pPr>
        <w:spacing w:after="200" w:line="276" w:lineRule="auto"/>
        <w:jc w:val="left"/>
      </w:pPr>
    </w:p>
    <w:p w14:paraId="1F73DDB9" w14:textId="77777777" w:rsidR="00C47957" w:rsidRDefault="006D56BD" w:rsidP="00891283">
      <w:pPr>
        <w:spacing w:after="200" w:line="276" w:lineRule="auto"/>
        <w:jc w:val="left"/>
      </w:pPr>
      <w:r>
        <w:rPr>
          <w:noProof/>
          <w:lang w:val="en-GB" w:eastAsia="en-GB"/>
        </w:rPr>
        <w:pict w14:anchorId="5EA1073D">
          <v:shape id="Légende encadrée 1 927" o:spid="_x0000_s1069" type="#_x0000_t47" style="position:absolute;margin-left:97.05pt;margin-top:1.8pt;width:192pt;height:23.2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" adj="8388,-27168,10114,-940" fillcolor="white [3201]" strokecolor="#76923c [2406]" strokeweight="1.5pt">
            <v:textbox>
              <w:txbxContent>
                <w:p w14:paraId="7ED88084" w14:textId="77777777" w:rsidR="007A1C3E" w:rsidRDefault="007A1C3E" w:rsidP="00172192">
                  <w:pPr>
                    <w:jc w:val="center"/>
                  </w:pPr>
                  <w:r>
                    <w:t>Surface d’application de la force</w:t>
                  </w:r>
                </w:p>
                <w:p w14:paraId="52C75019" w14:textId="77777777" w:rsidR="007A1C3E" w:rsidRDefault="007A1C3E" w:rsidP="00172192">
                  <w:pPr>
                    <w:jc w:val="center"/>
                  </w:pPr>
                </w:p>
              </w:txbxContent>
            </v:textbox>
          </v:shape>
        </w:pict>
      </w:r>
    </w:p>
    <w:p w14:paraId="3B0DD454" w14:textId="77777777" w:rsidR="00E050A8" w:rsidRDefault="00E050A8" w:rsidP="00E050A8">
      <w:pPr>
        <w:pStyle w:val="Information"/>
        <w:ind w:left="0"/>
      </w:pPr>
      <w:r>
        <w:t>Limite elastique de PE haute densité = 20 MPa</w:t>
      </w:r>
    </w:p>
    <w:p w14:paraId="1C97775B" w14:textId="77777777" w:rsidR="00C47957" w:rsidRDefault="006F4EF5" w:rsidP="006F4EF5">
      <w:pPr>
        <w:pStyle w:val="Question"/>
        <w:spacing w:after="200" w:line="276" w:lineRule="auto"/>
        <w:ind w:left="0" w:firstLine="0"/>
      </w:pPr>
      <w:r>
        <w:t>Appliquer une action mécanique de 100</w:t>
      </w:r>
      <w:r w:rsidR="004F7BE4">
        <w:t xml:space="preserve"> </w:t>
      </w:r>
      <w:r>
        <w:t xml:space="preserve">N. </w:t>
      </w:r>
      <w:r w:rsidR="00C47957">
        <w:t>Décrire succinctement les effets de l’application de ce</w:t>
      </w:r>
      <w:r w:rsidR="004F7BE4">
        <w:t>tte</w:t>
      </w:r>
      <w:r w:rsidR="00C47957">
        <w:t xml:space="preserve"> force et relever la valeur maximale de la contrainte. </w:t>
      </w:r>
      <w:r>
        <w:t>Faire varier l’intensité de la force appliquée (100, 200, 300, 400 et 500 N)</w:t>
      </w:r>
      <w:r w:rsidR="004F7BE4">
        <w:t xml:space="preserve"> et é</w:t>
      </w:r>
      <w:r>
        <w:t>tablir un tableau récapitulatif de vos résultats.</w:t>
      </w:r>
    </w:p>
    <w:tbl>
      <w:tblPr>
        <w:tblStyle w:val="Grille"/>
        <w:tblW w:w="0" w:type="auto"/>
        <w:tblInd w:w="1242" w:type="dxa"/>
        <w:tblLook w:val="04A0" w:firstRow="1" w:lastRow="0" w:firstColumn="1" w:lastColumn="0" w:noHBand="0" w:noVBand="1"/>
      </w:tblPr>
      <w:tblGrid>
        <w:gridCol w:w="1221"/>
        <w:gridCol w:w="1898"/>
        <w:gridCol w:w="1984"/>
        <w:gridCol w:w="2127"/>
      </w:tblGrid>
      <w:tr w:rsidR="00B87BCB" w14:paraId="6B8BA2F2" w14:textId="77777777" w:rsidTr="00B87BCB">
        <w:trPr>
          <w:trHeight w:val="348"/>
        </w:trPr>
        <w:tc>
          <w:tcPr>
            <w:tcW w:w="7230"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14:paraId="79CA938E" w14:textId="77777777" w:rsidR="00B87BCB" w:rsidRDefault="00B87BCB" w:rsidP="004F7BE4">
            <w:pPr>
              <w:jc w:val="center"/>
            </w:pPr>
            <w:r>
              <w:rPr>
                <w:noProof/>
                <w:lang w:eastAsia="fr-FR"/>
              </w:rPr>
              <w:drawing>
                <wp:anchor distT="0" distB="0" distL="114300" distR="114300" simplePos="0" relativeHeight="252934144" behindDoc="0" locked="0" layoutInCell="1" allowOverlap="1" wp14:anchorId="629F89F9" wp14:editId="1D7CF4FE">
                  <wp:simplePos x="0" y="0"/>
                  <wp:positionH relativeFrom="column">
                    <wp:posOffset>1127125</wp:posOffset>
                  </wp:positionH>
                  <wp:positionV relativeFrom="paragraph">
                    <wp:posOffset>149225</wp:posOffset>
                  </wp:positionV>
                  <wp:extent cx="341630" cy="647700"/>
                  <wp:effectExtent l="152400" t="0" r="134620" b="0"/>
                  <wp:wrapNone/>
                  <wp:docPr id="928" name="Imag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41630" cy="647700"/>
                          </a:xfrm>
                          <a:prstGeom prst="rect">
                            <a:avLst/>
                          </a:prstGeom>
                        </pic:spPr>
                      </pic:pic>
                    </a:graphicData>
                  </a:graphic>
                  <wp14:sizeRelH relativeFrom="margin">
                    <wp14:pctWidth>0</wp14:pctWidth>
                  </wp14:sizeRelH>
                  <wp14:sizeRelV relativeFrom="margin">
                    <wp14:pctHeight>0</wp14:pctHeight>
                  </wp14:sizeRelV>
                </wp:anchor>
              </w:drawing>
            </w:r>
            <w:r>
              <w:t>Contrainte (en MPa)</w:t>
            </w:r>
          </w:p>
        </w:tc>
      </w:tr>
      <w:tr w:rsidR="004F7BE4" w14:paraId="7424FA70" w14:textId="77777777" w:rsidTr="00B87BCB">
        <w:trPr>
          <w:trHeight w:val="773"/>
        </w:trPr>
        <w:tc>
          <w:tcPr>
            <w:tcW w:w="1221" w:type="dxa"/>
            <w:tcBorders>
              <w:top w:val="single" w:sz="12" w:space="0" w:color="auto"/>
              <w:left w:val="single" w:sz="12" w:space="0" w:color="auto"/>
            </w:tcBorders>
            <w:vAlign w:val="center"/>
          </w:tcPr>
          <w:p w14:paraId="66F72190" w14:textId="77777777" w:rsidR="004F7BE4" w:rsidRDefault="004F7BE4" w:rsidP="004F7BE4">
            <w:pPr>
              <w:jc w:val="center"/>
            </w:pPr>
            <w:r>
              <w:t>F</w:t>
            </w:r>
            <w:r w:rsidR="000C4116">
              <w:t xml:space="preserve"> (en N)</w:t>
            </w:r>
          </w:p>
        </w:tc>
        <w:tc>
          <w:tcPr>
            <w:tcW w:w="1898" w:type="dxa"/>
            <w:tcBorders>
              <w:top w:val="single" w:sz="12" w:space="0" w:color="auto"/>
            </w:tcBorders>
            <w:vAlign w:val="center"/>
          </w:tcPr>
          <w:p w14:paraId="31CF70B3" w14:textId="77777777" w:rsidR="004F7BE4" w:rsidRDefault="004F7BE4" w:rsidP="004F7BE4">
            <w:pPr>
              <w:jc w:val="center"/>
            </w:pPr>
          </w:p>
        </w:tc>
        <w:tc>
          <w:tcPr>
            <w:tcW w:w="1984" w:type="dxa"/>
            <w:tcBorders>
              <w:top w:val="single" w:sz="12" w:space="0" w:color="auto"/>
            </w:tcBorders>
            <w:vAlign w:val="center"/>
          </w:tcPr>
          <w:p w14:paraId="7E233F44" w14:textId="77777777" w:rsidR="004F7BE4" w:rsidRDefault="00CC49CC" w:rsidP="004F7BE4">
            <w:pPr>
              <w:jc w:val="center"/>
            </w:pPr>
            <w:r>
              <w:rPr>
                <w:noProof/>
                <w:lang w:eastAsia="fr-FR"/>
              </w:rPr>
              <w:drawing>
                <wp:anchor distT="0" distB="0" distL="114300" distR="114300" simplePos="0" relativeHeight="252526592" behindDoc="0" locked="0" layoutInCell="1" allowOverlap="1" wp14:anchorId="5DCF7E73" wp14:editId="7C32FB3C">
                  <wp:simplePos x="0" y="0"/>
                  <wp:positionH relativeFrom="column">
                    <wp:posOffset>142240</wp:posOffset>
                  </wp:positionH>
                  <wp:positionV relativeFrom="paragraph">
                    <wp:posOffset>-24130</wp:posOffset>
                  </wp:positionV>
                  <wp:extent cx="819150" cy="329565"/>
                  <wp:effectExtent l="0" t="0" r="0" b="0"/>
                  <wp:wrapNone/>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9150" cy="329565"/>
                          </a:xfrm>
                          <a:prstGeom prst="rect">
                            <a:avLst/>
                          </a:prstGeom>
                        </pic:spPr>
                      </pic:pic>
                    </a:graphicData>
                  </a:graphic>
                </wp:anchor>
              </w:drawing>
            </w:r>
          </w:p>
        </w:tc>
        <w:tc>
          <w:tcPr>
            <w:tcW w:w="2127" w:type="dxa"/>
            <w:tcBorders>
              <w:top w:val="single" w:sz="12" w:space="0" w:color="auto"/>
              <w:right w:val="single" w:sz="12" w:space="0" w:color="auto"/>
            </w:tcBorders>
            <w:vAlign w:val="center"/>
          </w:tcPr>
          <w:p w14:paraId="293F1568" w14:textId="77777777" w:rsidR="004F7BE4" w:rsidRDefault="000F3B18" w:rsidP="004F7BE4">
            <w:pPr>
              <w:jc w:val="center"/>
            </w:pPr>
            <w:r>
              <w:t>Eprouvette reconçue</w:t>
            </w:r>
          </w:p>
        </w:tc>
      </w:tr>
      <w:tr w:rsidR="006F4EF5" w14:paraId="174E604E" w14:textId="77777777" w:rsidTr="00B87BCB">
        <w:tc>
          <w:tcPr>
            <w:tcW w:w="1221" w:type="dxa"/>
            <w:tcBorders>
              <w:left w:val="single" w:sz="12" w:space="0" w:color="auto"/>
            </w:tcBorders>
            <w:vAlign w:val="center"/>
          </w:tcPr>
          <w:p w14:paraId="49A89BB7" w14:textId="77777777" w:rsidR="006F4EF5" w:rsidRDefault="006F4EF5" w:rsidP="004F7BE4">
            <w:pPr>
              <w:jc w:val="center"/>
            </w:pPr>
            <w:r>
              <w:t>100</w:t>
            </w:r>
          </w:p>
        </w:tc>
        <w:tc>
          <w:tcPr>
            <w:tcW w:w="1898" w:type="dxa"/>
            <w:vAlign w:val="center"/>
          </w:tcPr>
          <w:p w14:paraId="646A8D3A" w14:textId="77777777" w:rsidR="006F4EF5" w:rsidRDefault="004F7BE4" w:rsidP="004F7BE4">
            <w:pPr>
              <w:jc w:val="center"/>
            </w:pPr>
            <w:r>
              <w:t>9.1</w:t>
            </w:r>
          </w:p>
        </w:tc>
        <w:tc>
          <w:tcPr>
            <w:tcW w:w="1984" w:type="dxa"/>
            <w:vAlign w:val="center"/>
          </w:tcPr>
          <w:p w14:paraId="66B8CA6D" w14:textId="77777777" w:rsidR="006F4EF5" w:rsidRDefault="00CC49CC" w:rsidP="004F7BE4">
            <w:pPr>
              <w:jc w:val="center"/>
            </w:pPr>
            <w:r>
              <w:t>18.9</w:t>
            </w:r>
          </w:p>
        </w:tc>
        <w:tc>
          <w:tcPr>
            <w:tcW w:w="2127" w:type="dxa"/>
            <w:tcBorders>
              <w:right w:val="single" w:sz="12" w:space="0" w:color="auto"/>
            </w:tcBorders>
            <w:vAlign w:val="center"/>
          </w:tcPr>
          <w:p w14:paraId="5A3AA810" w14:textId="77777777" w:rsidR="006F4EF5" w:rsidRDefault="000C4116" w:rsidP="004F7BE4">
            <w:pPr>
              <w:jc w:val="center"/>
            </w:pPr>
            <w:r>
              <w:t>13.8</w:t>
            </w:r>
          </w:p>
        </w:tc>
      </w:tr>
      <w:tr w:rsidR="006F4EF5" w14:paraId="1360EAD5" w14:textId="77777777" w:rsidTr="00B87BCB">
        <w:tc>
          <w:tcPr>
            <w:tcW w:w="1221" w:type="dxa"/>
            <w:tcBorders>
              <w:left w:val="single" w:sz="12" w:space="0" w:color="auto"/>
            </w:tcBorders>
            <w:vAlign w:val="center"/>
          </w:tcPr>
          <w:p w14:paraId="34D158CB" w14:textId="77777777" w:rsidR="006F4EF5" w:rsidRDefault="006F4EF5" w:rsidP="004F7BE4">
            <w:pPr>
              <w:jc w:val="center"/>
            </w:pPr>
            <w:r>
              <w:t>300</w:t>
            </w:r>
          </w:p>
        </w:tc>
        <w:tc>
          <w:tcPr>
            <w:tcW w:w="1898" w:type="dxa"/>
            <w:vAlign w:val="center"/>
          </w:tcPr>
          <w:p w14:paraId="5E483006" w14:textId="77777777" w:rsidR="006F4EF5" w:rsidRDefault="004F7BE4" w:rsidP="004F7BE4">
            <w:pPr>
              <w:jc w:val="center"/>
            </w:pPr>
            <w:r>
              <w:t>27.4</w:t>
            </w:r>
          </w:p>
        </w:tc>
        <w:tc>
          <w:tcPr>
            <w:tcW w:w="1984" w:type="dxa"/>
            <w:vAlign w:val="center"/>
          </w:tcPr>
          <w:p w14:paraId="12672C93" w14:textId="77777777" w:rsidR="006F4EF5" w:rsidRDefault="00CC49CC" w:rsidP="004F7BE4">
            <w:pPr>
              <w:jc w:val="center"/>
            </w:pPr>
            <w:r>
              <w:t>56.9</w:t>
            </w:r>
          </w:p>
        </w:tc>
        <w:tc>
          <w:tcPr>
            <w:tcW w:w="2127" w:type="dxa"/>
            <w:tcBorders>
              <w:right w:val="single" w:sz="12" w:space="0" w:color="auto"/>
            </w:tcBorders>
            <w:vAlign w:val="center"/>
          </w:tcPr>
          <w:p w14:paraId="1B25C771" w14:textId="77777777" w:rsidR="006F4EF5" w:rsidRDefault="000C4116" w:rsidP="004F7BE4">
            <w:pPr>
              <w:jc w:val="center"/>
            </w:pPr>
            <w:r>
              <w:t>41.3</w:t>
            </w:r>
          </w:p>
        </w:tc>
      </w:tr>
      <w:tr w:rsidR="006F4EF5" w14:paraId="06E7965B" w14:textId="77777777" w:rsidTr="00B87BCB">
        <w:tc>
          <w:tcPr>
            <w:tcW w:w="1221" w:type="dxa"/>
            <w:tcBorders>
              <w:left w:val="single" w:sz="12" w:space="0" w:color="auto"/>
              <w:bottom w:val="single" w:sz="12" w:space="0" w:color="auto"/>
            </w:tcBorders>
            <w:vAlign w:val="center"/>
          </w:tcPr>
          <w:p w14:paraId="081DAA60" w14:textId="77777777" w:rsidR="006F4EF5" w:rsidRDefault="006F4EF5" w:rsidP="004F7BE4">
            <w:pPr>
              <w:jc w:val="center"/>
            </w:pPr>
            <w:r>
              <w:t>500</w:t>
            </w:r>
          </w:p>
        </w:tc>
        <w:tc>
          <w:tcPr>
            <w:tcW w:w="1898" w:type="dxa"/>
            <w:tcBorders>
              <w:bottom w:val="single" w:sz="12" w:space="0" w:color="auto"/>
            </w:tcBorders>
            <w:vAlign w:val="center"/>
          </w:tcPr>
          <w:p w14:paraId="751DD2CE" w14:textId="77777777" w:rsidR="006F4EF5" w:rsidRDefault="004F7BE4" w:rsidP="004F7BE4">
            <w:pPr>
              <w:jc w:val="center"/>
            </w:pPr>
            <w:r>
              <w:t>45.6</w:t>
            </w:r>
          </w:p>
        </w:tc>
        <w:tc>
          <w:tcPr>
            <w:tcW w:w="1984" w:type="dxa"/>
            <w:tcBorders>
              <w:bottom w:val="single" w:sz="12" w:space="0" w:color="auto"/>
            </w:tcBorders>
            <w:vAlign w:val="center"/>
          </w:tcPr>
          <w:p w14:paraId="142D0FF1" w14:textId="77777777" w:rsidR="006F4EF5" w:rsidRDefault="00CC49CC" w:rsidP="004F7BE4">
            <w:pPr>
              <w:jc w:val="center"/>
            </w:pPr>
            <w:r>
              <w:t>94.7</w:t>
            </w:r>
          </w:p>
        </w:tc>
        <w:tc>
          <w:tcPr>
            <w:tcW w:w="2127" w:type="dxa"/>
            <w:tcBorders>
              <w:bottom w:val="single" w:sz="12" w:space="0" w:color="auto"/>
              <w:right w:val="single" w:sz="12" w:space="0" w:color="auto"/>
            </w:tcBorders>
            <w:vAlign w:val="center"/>
          </w:tcPr>
          <w:p w14:paraId="1FC941A2" w14:textId="77777777" w:rsidR="006F4EF5" w:rsidRDefault="000C4116" w:rsidP="004F7BE4">
            <w:pPr>
              <w:jc w:val="center"/>
            </w:pPr>
            <w:r>
              <w:t>68.9</w:t>
            </w:r>
          </w:p>
        </w:tc>
      </w:tr>
    </w:tbl>
    <w:p w14:paraId="7D7FE4DE" w14:textId="77777777" w:rsidR="006F4EF5" w:rsidRDefault="006F4EF5" w:rsidP="006F4EF5"/>
    <w:p w14:paraId="2E7C0140" w14:textId="77777777" w:rsidR="00FD142B" w:rsidRDefault="00FD142B" w:rsidP="00FD142B">
      <w:pPr>
        <w:pStyle w:val="Question"/>
        <w:ind w:left="0" w:firstLine="0"/>
      </w:pPr>
      <w:r>
        <w:t>Que pouvez en conclure ?</w:t>
      </w:r>
    </w:p>
    <w:p w14:paraId="6648BD9A" w14:textId="77777777" w:rsidR="00FD142B" w:rsidRDefault="00FD142B" w:rsidP="006F4EF5"/>
    <w:p w14:paraId="0F9EB67B" w14:textId="77777777" w:rsidR="004F7BE4" w:rsidRDefault="004F7BE4" w:rsidP="006F4EF5"/>
    <w:p w14:paraId="56CB57FC" w14:textId="77777777" w:rsidR="004F7BE4" w:rsidRDefault="006D56BD" w:rsidP="004F7BE4">
      <w:pPr>
        <w:pStyle w:val="Titre3"/>
      </w:pPr>
      <w:r>
        <w:rPr>
          <w:rFonts w:ascii="Tahoma" w:hAnsi="Tahoma" w:cs="Tahoma"/>
          <w:noProof/>
          <w:sz w:val="24"/>
          <w:szCs w:val="24"/>
          <w:lang w:val="en-GB" w:eastAsia="en-GB"/>
        </w:rPr>
        <w:pict w14:anchorId="4ADD177F">
          <v:group id="Groupe 940" o:spid="_x0000_s1070" style="position:absolute;left:0;text-align:left;margin-left:374.55pt;margin-top:26.4pt;width:119.9pt;height:142.55pt;z-index:-250801152;mso-width-relative:margin;mso-height-relative:margin" coordsize="15240,18115" wrapcoords="6615 0 6615 3638 7830 5457 7965 10914 -135 11027 -135 11255 7965 12733 7965 16371 6885 17507 6615 17848 6615 21486 12285 21486 12150 17621 11070 16371 13365 16143 14715 15461 14715 4775 14040 4093 12285 3638 12285 0 661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">
            <v:group id="Groupe 938" o:spid="_x0000_s1071" style="position:absolute;left:4857;width:3717;height:18115" coordsize="6477,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rect id="Rectangle 930" o:spid="_x0000_s1072" style="position:absolute;left:1639;top:3968;width:3333;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WPcIA&#10;AADcAAAADwAAAGRycy9kb3ducmV2LnhtbERPz2vCMBS+D/wfwhO8zXQTZatG2QaKx+nKmLdH82zK&#10;mpfQpLb61y8HYceP7/dqM9hGXKgNtWMFT9MMBHHpdM2VguJr+/gCIkRkjY1jUnClAJv16GGFuXY9&#10;H+hyjJVIIRxyVGBi9LmUoTRkMUydJ07c2bUWY4JtJXWLfQq3jXzOsoW0WHNqMOjpw1D5e+ysAr8r&#10;Pk9n8+77xfV7vhuq7udWd0pNxsPbEkSkIf6L7+69VvA6S/PT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FY9wgAAANwAAAAPAAAAAAAAAAAAAAAAAJgCAABkcnMvZG93&#10;bnJldi54bWxQSwUGAAAAAAQABAD1AAAAhwMAAAAA&#10;" fillcolor="#4f81bd [3204]" stroked="f" strokeweight="2pt"/>
              <v:rect id="Rectangle 931" o:spid="_x0000_s1073" style="position:absolute;width:6477;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zpsUA&#10;AADcAAAADwAAAGRycy9kb3ducmV2LnhtbESPQWsCMRSE7wX/Q3gFbzWrUqmrUbRQ6bG1UvT22Dw3&#10;SzcvYZN1V3+9KRR6HGbmG2a57m0tLtSEyrGC8SgDQVw4XXGp4PD19vQCIkRkjbVjUnClAOvV4GGJ&#10;uXYdf9JlH0uRIBxyVGBi9LmUoTBkMYycJ07e2TUWY5JNKXWDXYLbWk6ybCYtVpwWDHp6NVT87Fur&#10;wO8OH6ez2fpudv1+3vVle7xVrVLDx36zABGpj//hv/a7VjCfjuH3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POmxQAAANwAAAAPAAAAAAAAAAAAAAAAAJgCAABkcnMv&#10;ZG93bnJldi54bWxQSwUGAAAAAAQABAD1AAAAigMAAAAA&#10;" fillcolor="#4f81bd [3204]" stroked="f" strokeweight="2pt"/>
              <v:rect id="Rectangle 932" o:spid="_x0000_s1074" style="position:absolute;top:17684;width:6477;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t0cUA&#10;AADcAAAADwAAAGRycy9kb3ducmV2LnhtbESPQWsCMRSE74L/ITzBm2arVNqtUVRQemxVSnt7bJ6b&#10;pZuXsMm6a399Uyh4HGbmG2a57m0trtSEyrGCh2kGgrhwuuJSwfm0nzyBCBFZY+2YFNwowHo1HCwx&#10;167jd7oeYykShEOOCkyMPpcyFIYshqnzxMm7uMZiTLIppW6wS3Bby1mWLaTFitOCQU87Q8X3sbUK&#10;/OH89nUxW98tbh+Ph75sP3+qVqnxqN+8gIjUx3v4v/2qFTzPZ/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m3RxQAAANwAAAAPAAAAAAAAAAAAAAAAAJgCAABkcnMv&#10;ZG93bnJldi54bWxQSwUGAAAAAAQABAD1AAAAigMAAAAA&#10;" fillcolor="#4f81bd [3204]" stroked="f" strokeweight="2pt"/>
            </v:group>
            <v:shape id="Connecteur droit avec flèche 933" o:spid="_x0000_s1075" type="#_x0000_t32" style="position:absolute;left:9906;top:3429;width:0;height:9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oGcMAAADcAAAADwAAAGRycy9kb3ducmV2LnhtbESPS4sCMRCE74L/IbTgTTMqrO6sUXwt&#10;ePDi47DHZtI7MzrpDJOo8d8bQfBYVNVX1HQeTCVu1LjSsoJBPwFBnFldcq7gdPztTUA4j6yxskwK&#10;HuRgPmu3pphqe+c93Q4+FxHCLkUFhfd1KqXLCjLo+rYmjt6/bQz6KJtc6gbvEW4qOUySL2mw5LhQ&#10;YE2rgrLL4WoUhPHC7ZY5+/Hm+HdNgl4vz/qsVLcTFj8gPAX/Cb/bW63gezSC15l4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r6BnDAAAA3AAAAA8AAAAAAAAAAAAA&#10;AAAAoQIAAGRycy9kb3ducmV2LnhtbFBLBQYAAAAABAAEAPkAAACRAwAAAAA=&#10;" strokecolor="black [3213]" strokeweight="1pt">
              <v:stroke startarrow="open" endarrow="open"/>
            </v:shape>
            <v:shape id="Zone de texte 934" o:spid="_x0000_s1076" type="#_x0000_t202" style="position:absolute;left:9810;top:7143;width:543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fjscA&#10;AADcAAAADwAAAGRycy9kb3ducmV2LnhtbESPQWvCQBSE70L/w/IK3nRTtUXTbEQCUhE9mHrp7Zl9&#10;JqHZt2l2q7G/visUehxm5hsmWfamERfqXG1ZwdM4AkFcWF1zqeD4vh7NQTiPrLGxTApu5GCZPgwS&#10;jLW98oEuuS9FgLCLUUHlfRtL6YqKDLqxbYmDd7adQR9kV0rd4TXATSMnUfQiDdYcFipsKauo+My/&#10;jYJttt7j4TQx858me9udV+3X8eNZqeFjv3oF4an3/+G/9kYrWExn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dn47HAAAA3AAAAA8AAAAAAAAAAAAAAAAAmAIAAGRy&#10;cy9kb3ducmV2LnhtbFBLBQYAAAAABAAEAPUAAACMAwAAAAA=&#10;" filled="f" stroked="f" strokeweight=".5pt">
              <v:textbox>
                <w:txbxContent>
                  <w:p w14:paraId="3B947490" w14:textId="77777777" w:rsidR="007A1C3E" w:rsidRPr="009E0CC7" w:rsidRDefault="007A1C3E" w:rsidP="00A51DC5">
                    <w:pPr>
                      <w:rPr>
                        <w:color w:val="FF0000"/>
                      </w:rPr>
                    </w:pPr>
                    <w:r w:rsidRPr="009E0CC7">
                      <w:rPr>
                        <w:color w:val="FF0000"/>
                      </w:rPr>
                      <w:t xml:space="preserve">…….. </w:t>
                    </w:r>
                  </w:p>
                </w:txbxContent>
              </v:textbox>
            </v:shape>
            <v:shape id="Connecteur droit avec flèche 935" o:spid="_x0000_s1077" type="#_x0000_t32" style="position:absolute;left:5619;top:9429;width:2051;height: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Nl8UAAADcAAAADwAAAGRycy9kb3ducmV2LnhtbESP3WrCQBCF7wXfYZmCd2ZTxbamriJa&#10;f0qFUtsHGLLTJJidDbtbTd6+KwheHs7Px5ktWlOLMzlfWVbwmKQgiHOrKy4U/Hxvhi8gfEDWWFsm&#10;BR15WMz7vRlm2l74i87HUIg4wj5DBWUITSalz0sy6BPbEEfv1zqDIUpXSO3wEsdNLUdp+iQNVhwJ&#10;JTa0Kik/Hf9M5Lb09rk77A/T507TbrP+2HbvTqnBQ7t8BRGoDffwrb3XCqbjCVzPx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fNl8UAAADcAAAADwAAAAAAAAAA&#10;AAAAAAChAgAAZHJzL2Rvd25yZXYueG1sUEsFBgAAAAAEAAQA+QAAAJMDAAAAAA==&#10;" strokecolor="black [3213]" strokeweight="1pt">
              <v:stroke startarrow="open" startarrowwidth="narrow" startarrowlength="short" endarrow="open" endarrowwidth="narrow" endarrowlength="short"/>
            </v:shape>
            <v:line id="Connecteur droit 936" o:spid="_x0000_s1078" style="position:absolute;flip:x;visibility:visible;mso-wrap-style:square" from="0,9429" to="5975,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eHMUAAADcAAAADwAAAGRycy9kb3ducmV2LnhtbESPS4sCMRCE74L/IbSwN824y/oYjbII&#10;gsgqOHrx1kx6HjjpjJOo47/fLAgei6r6ipovW1OJOzWutKxgOIhAEKdWl5wrOB3X/QkI55E1VpZJ&#10;wZMcLBfdzhxjbR98oHvicxEg7GJUUHhfx1K6tCCDbmBr4uBltjHog2xyqRt8BLip5GcUjaTBksNC&#10;gTWtCkovyc0o2B6n2ep3u9s/3fW8p2wcHb6Tk1IfvfZnBsJT69/hV3ujFUy/Rv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8eHMUAAADcAAAADwAAAAAAAAAA&#10;AAAAAAChAgAAZHJzL2Rvd25yZXYueG1sUEsFBgAAAAAEAAQA+QAAAJMDAAAAAA==&#10;" strokecolor="black [3213]" strokeweight="1pt"/>
            <v:shape id="Zone de texte 937" o:spid="_x0000_s1079" type="#_x0000_t202" style="position:absolute;left:95;top:6572;width:5004;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B+ccA&#10;AADcAAAADwAAAGRycy9kb3ducmV2LnhtbESPQWvCQBSE70L/w/IK3nRTxVbTbEQCUhE9mHrp7Zl9&#10;JqHZt2l2q7G/visUehxm5hsmWfamERfqXG1ZwdM4AkFcWF1zqeD4vh7NQTiPrLGxTApu5GCZPgwS&#10;jLW98oEuuS9FgLCLUUHlfRtL6YqKDLqxbYmDd7adQR9kV0rd4TXATSMnUfQsDdYcFipsKauo+My/&#10;jYJttt7j4TQx858me9udV+3X8WOm1PCxX72C8NT7//Bfe6MVLKY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PAfnHAAAA3AAAAA8AAAAAAAAAAAAAAAAAmAIAAGRy&#10;cy9kb3ducmV2LnhtbFBLBQYAAAAABAAEAPUAAACMAwAAAAA=&#10;" filled="f" stroked="f" strokeweight=".5pt">
              <v:textbox>
                <w:txbxContent>
                  <w:p w14:paraId="7DF3CCAB" w14:textId="77777777" w:rsidR="007A1C3E" w:rsidRDefault="007A1C3E" w:rsidP="00A51DC5">
                    <w:r w:rsidRPr="00A51DC5">
                      <w:rPr>
                        <w:color w:val="FF0000"/>
                      </w:rPr>
                      <w:t>……</w:t>
                    </w:r>
                    <w:r>
                      <w:t xml:space="preserve">… </w:t>
                    </w:r>
                  </w:p>
                </w:txbxContent>
              </v:textbox>
            </v:shape>
            <w10:wrap type="tight"/>
          </v:group>
        </w:pict>
      </w:r>
      <w:r w:rsidR="004F7BE4">
        <w:t>Eprouvette 2</w:t>
      </w:r>
    </w:p>
    <w:p w14:paraId="51FB4D71" w14:textId="77777777" w:rsidR="004F7BE4" w:rsidRPr="007140A0" w:rsidRDefault="004F7BE4" w:rsidP="004F7BE4">
      <w:pPr>
        <w:pStyle w:val="Retraitcorpsdetexte3"/>
        <w:ind w:left="0"/>
        <w:rPr>
          <w:noProof/>
          <w:lang w:eastAsia="en-GB"/>
        </w:rPr>
      </w:pPr>
      <w:r w:rsidRPr="00395CA5">
        <w:rPr>
          <w:rFonts w:cs="Tahoma"/>
          <w:color w:val="4F6228"/>
          <w:sz w:val="24"/>
          <w:szCs w:val="24"/>
        </w:rPr>
        <w:t>Effectuer un essai destructif sur la seconde éprouvette fournie</w:t>
      </w:r>
      <w:r w:rsidRPr="007140A0">
        <w:rPr>
          <w:rFonts w:cs="Tahoma"/>
          <w:sz w:val="24"/>
          <w:szCs w:val="24"/>
        </w:rPr>
        <w:t>.</w:t>
      </w:r>
      <w:r w:rsidRPr="007140A0">
        <w:rPr>
          <w:noProof/>
          <w:lang w:eastAsia="en-GB"/>
        </w:rPr>
        <w:t xml:space="preserve"> </w:t>
      </w:r>
    </w:p>
    <w:p w14:paraId="30D6BB4C" w14:textId="77777777" w:rsidR="004F7BE4" w:rsidRDefault="004F7BE4" w:rsidP="00A51DC5">
      <w:pPr>
        <w:pStyle w:val="Question"/>
        <w:ind w:left="0" w:firstLine="0"/>
      </w:pPr>
      <w:r>
        <w:t>Relever les dimensions de l’éprouvette.</w:t>
      </w:r>
    </w:p>
    <w:p w14:paraId="38DC24E2" w14:textId="77777777" w:rsidR="00A51DC5" w:rsidRPr="004952FB" w:rsidRDefault="00A51DC5" w:rsidP="009A57F5">
      <w:pPr>
        <w:pStyle w:val="Question"/>
        <w:ind w:left="0" w:right="2834" w:firstLine="0"/>
      </w:pPr>
      <w:r w:rsidRPr="004952FB">
        <w:t xml:space="preserve">Observer l’évolution </w:t>
      </w:r>
      <w:r>
        <w:t>de</w:t>
      </w:r>
      <w:r w:rsidRPr="004952FB">
        <w:t xml:space="preserve"> l’éprouvette tout au long de l’essai. Noter vos constatations.</w:t>
      </w:r>
    </w:p>
    <w:p w14:paraId="707FB682" w14:textId="77777777" w:rsidR="00A51DC5" w:rsidRPr="004952FB" w:rsidRDefault="00A51DC5" w:rsidP="00A51DC5">
      <w:pPr>
        <w:pStyle w:val="Question"/>
        <w:ind w:left="0" w:firstLine="0"/>
      </w:pPr>
      <w:r>
        <w:t>Proposer une explication pour ce résultat d’essai.</w:t>
      </w:r>
    </w:p>
    <w:p w14:paraId="6E899335" w14:textId="77777777" w:rsidR="007140A0" w:rsidRDefault="00B65C49" w:rsidP="00A51DC5">
      <w:pPr>
        <w:autoSpaceDE w:val="0"/>
        <w:autoSpaceDN w:val="0"/>
        <w:adjustRightInd w:val="0"/>
        <w:snapToGrid w:val="0"/>
      </w:pPr>
      <w:r>
        <w:rPr>
          <w:noProof/>
          <w:lang w:eastAsia="fr-FR"/>
        </w:rPr>
        <w:drawing>
          <wp:anchor distT="0" distB="0" distL="114300" distR="114300" simplePos="0" relativeHeight="252831744" behindDoc="1" locked="0" layoutInCell="1" allowOverlap="1" wp14:anchorId="1EDB2FCA" wp14:editId="59C52B41">
            <wp:simplePos x="0" y="0"/>
            <wp:positionH relativeFrom="column">
              <wp:posOffset>-91440</wp:posOffset>
            </wp:positionH>
            <wp:positionV relativeFrom="paragraph">
              <wp:posOffset>88900</wp:posOffset>
            </wp:positionV>
            <wp:extent cx="1533525" cy="2464435"/>
            <wp:effectExtent l="0" t="0" r="9525" b="0"/>
            <wp:wrapTight wrapText="bothSides">
              <wp:wrapPolygon edited="0">
                <wp:start x="0" y="0"/>
                <wp:lineTo x="0" y="21372"/>
                <wp:lineTo x="21466" y="21372"/>
                <wp:lineTo x="21466"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3525" cy="2464435"/>
                    </a:xfrm>
                    <a:prstGeom prst="rect">
                      <a:avLst/>
                    </a:prstGeom>
                  </pic:spPr>
                </pic:pic>
              </a:graphicData>
            </a:graphic>
          </wp:anchor>
        </w:drawing>
      </w:r>
      <w:r w:rsidR="007140A0" w:rsidRPr="007140A0">
        <w:rPr>
          <w:noProof/>
          <w:lang w:eastAsia="en-GB"/>
        </w:rPr>
        <w:t xml:space="preserve"> </w:t>
      </w:r>
    </w:p>
    <w:p w14:paraId="2EE14D5E" w14:textId="77777777" w:rsidR="007140A0" w:rsidRDefault="007140A0" w:rsidP="00A51DC5">
      <w:pPr>
        <w:autoSpaceDE w:val="0"/>
        <w:autoSpaceDN w:val="0"/>
        <w:adjustRightInd w:val="0"/>
        <w:snapToGrid w:val="0"/>
      </w:pPr>
    </w:p>
    <w:p w14:paraId="1461E565" w14:textId="77777777" w:rsidR="00A51DC5" w:rsidRPr="00395CA5" w:rsidRDefault="007F4064" w:rsidP="00A51DC5">
      <w:pPr>
        <w:autoSpaceDE w:val="0"/>
        <w:autoSpaceDN w:val="0"/>
        <w:adjustRightInd w:val="0"/>
        <w:snapToGrid w:val="0"/>
        <w:rPr>
          <w:color w:val="4F6228"/>
        </w:rPr>
      </w:pPr>
      <w:r>
        <w:rPr>
          <w:noProof/>
          <w:lang w:eastAsia="fr-FR"/>
        </w:rPr>
        <w:drawing>
          <wp:anchor distT="0" distB="0" distL="114300" distR="114300" simplePos="0" relativeHeight="252531712" behindDoc="1" locked="0" layoutInCell="1" allowOverlap="1" wp14:anchorId="7C193267" wp14:editId="6DAF98CB">
            <wp:simplePos x="0" y="0"/>
            <wp:positionH relativeFrom="column">
              <wp:posOffset>3767455</wp:posOffset>
            </wp:positionH>
            <wp:positionV relativeFrom="paragraph">
              <wp:posOffset>265430</wp:posOffset>
            </wp:positionV>
            <wp:extent cx="885190" cy="1771015"/>
            <wp:effectExtent l="0" t="0" r="0" b="635"/>
            <wp:wrapTight wrapText="bothSides">
              <wp:wrapPolygon edited="0">
                <wp:start x="0" y="0"/>
                <wp:lineTo x="0" y="21375"/>
                <wp:lineTo x="20918" y="21375"/>
                <wp:lineTo x="20918" y="0"/>
                <wp:lineTo x="0" y="0"/>
              </wp:wrapPolygon>
            </wp:wrapTight>
            <wp:docPr id="958" name="Imag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5190" cy="1771015"/>
                    </a:xfrm>
                    <a:prstGeom prst="rect">
                      <a:avLst/>
                    </a:prstGeom>
                  </pic:spPr>
                </pic:pic>
              </a:graphicData>
            </a:graphic>
          </wp:anchor>
        </w:drawing>
      </w:r>
      <w:r w:rsidR="007140A0" w:rsidRPr="00395CA5">
        <w:rPr>
          <w:color w:val="4F6228"/>
        </w:rPr>
        <w:t xml:space="preserve">Modéliser </w:t>
      </w:r>
      <w:r>
        <w:rPr>
          <w:color w:val="4F6228"/>
        </w:rPr>
        <w:t>l’éprouvette ci-contre</w:t>
      </w:r>
      <w:r w:rsidR="007140A0" w:rsidRPr="00395CA5">
        <w:rPr>
          <w:color w:val="4F6228"/>
        </w:rPr>
        <w:t xml:space="preserve"> à l’aide de Solidworks, appliquer le matériau « PE haute densité » et créer une simulation.</w:t>
      </w:r>
    </w:p>
    <w:p w14:paraId="0AAA09CB" w14:textId="77777777" w:rsidR="007F4064" w:rsidRDefault="007F4064" w:rsidP="00A51DC5"/>
    <w:p w14:paraId="384669C4" w14:textId="77777777" w:rsidR="007F4064" w:rsidRDefault="007F4064" w:rsidP="00A51DC5"/>
    <w:p w14:paraId="005466D0" w14:textId="77777777" w:rsidR="007F4064" w:rsidRDefault="007F4064" w:rsidP="00A51DC5"/>
    <w:p w14:paraId="40F8EE89" w14:textId="77777777" w:rsidR="007F4064" w:rsidRDefault="006D56BD" w:rsidP="00A51DC5">
      <w:r>
        <w:rPr>
          <w:noProof/>
          <w:lang w:val="en-GB" w:eastAsia="en-GB"/>
        </w:rPr>
        <w:pict w14:anchorId="04859BDC">
          <v:shape id="Légende encadrée 1 942" o:spid="_x0000_s1080" type="#_x0000_t47" style="position:absolute;left:0;text-align:left;margin-left:221.25pt;margin-top:8.2pt;width:83.5pt;height:35.7pt;z-index:25252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" adj="27247,10908,21481,10403" fillcolor="white [3201]" strokecolor="#76923c [2406]" strokeweight="1.5pt">
            <v:textbox>
              <w:txbxContent>
                <w:p w14:paraId="47AF6781" w14:textId="77777777" w:rsidR="007A1C3E" w:rsidRDefault="007A1C3E" w:rsidP="007140A0">
                  <w:pPr>
                    <w:jc w:val="center"/>
                  </w:pPr>
                  <w:r>
                    <w:t>Epaisseur 1.5 mm</w:t>
                  </w:r>
                </w:p>
              </w:txbxContent>
            </v:textbox>
            <o:callout v:ext="edit" minusx="t" minusy="t"/>
          </v:shape>
        </w:pict>
      </w:r>
    </w:p>
    <w:p w14:paraId="28E3E7B9" w14:textId="77777777" w:rsidR="007F4064" w:rsidRDefault="007F4064" w:rsidP="00A51DC5"/>
    <w:p w14:paraId="4A3D5FED" w14:textId="77777777" w:rsidR="00A51DC5" w:rsidRDefault="00A51DC5" w:rsidP="00A51DC5"/>
    <w:p w14:paraId="2F95D806" w14:textId="77777777" w:rsidR="00A51DC5" w:rsidRDefault="00A51DC5" w:rsidP="00A51DC5"/>
    <w:p w14:paraId="228D1840" w14:textId="77777777" w:rsidR="00A51DC5" w:rsidRDefault="00FD142B" w:rsidP="00A51DC5">
      <w:r>
        <w:rPr>
          <w:noProof/>
          <w:lang w:eastAsia="fr-FR"/>
        </w:rPr>
        <w:drawing>
          <wp:anchor distT="0" distB="0" distL="114300" distR="114300" simplePos="0" relativeHeight="252521472" behindDoc="1" locked="0" layoutInCell="1" allowOverlap="1" wp14:anchorId="14B900FF" wp14:editId="1867E159">
            <wp:simplePos x="0" y="0"/>
            <wp:positionH relativeFrom="column">
              <wp:posOffset>95885</wp:posOffset>
            </wp:positionH>
            <wp:positionV relativeFrom="paragraph">
              <wp:posOffset>18415</wp:posOffset>
            </wp:positionV>
            <wp:extent cx="2162175" cy="872490"/>
            <wp:effectExtent l="0" t="0" r="9525" b="3810"/>
            <wp:wrapTight wrapText="bothSides">
              <wp:wrapPolygon edited="0">
                <wp:start x="0" y="0"/>
                <wp:lineTo x="0" y="21223"/>
                <wp:lineTo x="21505" y="21223"/>
                <wp:lineTo x="21505" y="0"/>
                <wp:lineTo x="0" y="0"/>
              </wp:wrapPolygon>
            </wp:wrapTight>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2175" cy="872490"/>
                    </a:xfrm>
                    <a:prstGeom prst="rect">
                      <a:avLst/>
                    </a:prstGeom>
                  </pic:spPr>
                </pic:pic>
              </a:graphicData>
            </a:graphic>
          </wp:anchor>
        </w:drawing>
      </w:r>
    </w:p>
    <w:p w14:paraId="19E82053" w14:textId="77777777" w:rsidR="00A51DC5" w:rsidRDefault="00A51DC5" w:rsidP="00A51DC5"/>
    <w:p w14:paraId="792CD828" w14:textId="77777777" w:rsidR="00A51DC5" w:rsidRDefault="00A51DC5" w:rsidP="00A51DC5"/>
    <w:p w14:paraId="486D65BA" w14:textId="77777777" w:rsidR="00A51DC5" w:rsidRDefault="006D56BD" w:rsidP="00A51DC5">
      <w:r>
        <w:rPr>
          <w:noProof/>
          <w:lang w:val="en-GB" w:eastAsia="en-GB"/>
        </w:rPr>
        <w:pict w14:anchorId="643CDB56">
          <v:shape id="Légende encadrée 1 944" o:spid="_x0000_s1081" type="#_x0000_t47" style="position:absolute;left:0;text-align:left;margin-left:29.55pt;margin-top:6.1pt;width:104.2pt;height:23.95pt;z-index:25252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" adj="24981,5544,21619,10559" fillcolor="white [3201]" strokecolor="#76923c [2406]" strokeweight="1.5pt">
            <v:textbox>
              <w:txbxContent>
                <w:p w14:paraId="5FF622F6" w14:textId="77777777" w:rsidR="007A1C3E" w:rsidRDefault="007A1C3E" w:rsidP="007140A0">
                  <w:pPr>
                    <w:jc w:val="center"/>
                  </w:pPr>
                  <w:r>
                    <w:t>Géométrie fixe</w:t>
                  </w:r>
                </w:p>
              </w:txbxContent>
            </v:textbox>
            <o:callout v:ext="edit" minusx="t"/>
          </v:shape>
        </w:pict>
      </w:r>
      <w:r>
        <w:rPr>
          <w:noProof/>
          <w:lang w:val="en-GB" w:eastAsia="en-GB"/>
        </w:rPr>
        <w:pict w14:anchorId="0DB76170">
          <v:shape id="Légende encadrée 1 945" o:spid="_x0000_s1082" type="#_x0000_t47" style="position:absolute;left:0;text-align:left;margin-left:238.8pt;margin-top:6.1pt;width:152.25pt;height:35.2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" adj="6224,-19118,16073,-481" fillcolor="white [3201]" strokecolor="#76923c [2406]" strokeweight="1.5pt">
            <v:textbox>
              <w:txbxContent>
                <w:p w14:paraId="4F5D59BD" w14:textId="77777777" w:rsidR="007A1C3E" w:rsidRDefault="007A1C3E" w:rsidP="007140A0">
                  <w:pPr>
                    <w:jc w:val="center"/>
                  </w:pPr>
                  <w:r>
                    <w:t>Surface d’application de la force</w:t>
                  </w:r>
                </w:p>
                <w:p w14:paraId="4B4880AD" w14:textId="77777777" w:rsidR="007A1C3E" w:rsidRDefault="007A1C3E" w:rsidP="007140A0">
                  <w:pPr>
                    <w:jc w:val="center"/>
                  </w:pPr>
                </w:p>
              </w:txbxContent>
            </v:textbox>
          </v:shape>
        </w:pict>
      </w:r>
    </w:p>
    <w:p w14:paraId="27E45954" w14:textId="77777777" w:rsidR="00A51DC5" w:rsidRDefault="00A51DC5" w:rsidP="00A51DC5"/>
    <w:p w14:paraId="7E43AD4D" w14:textId="77777777" w:rsidR="00A51DC5" w:rsidRDefault="00A51DC5" w:rsidP="00A51DC5"/>
    <w:p w14:paraId="055C4F3F" w14:textId="77777777" w:rsidR="007140A0" w:rsidRDefault="007140A0" w:rsidP="007140A0">
      <w:pPr>
        <w:pStyle w:val="Question"/>
        <w:spacing w:after="200" w:line="276" w:lineRule="auto"/>
        <w:ind w:left="0" w:firstLine="0"/>
      </w:pPr>
      <w:r>
        <w:t>Appliquer une action mécanique de 100 N. Décrire succinctement les effets de l’application de cette force et relever la valeur maximale de la contrainte. Faire varier l’intensité de la force appliquée (100, 200, 300, 400 et 500 N) et établir un tableau récapitulatif de vos résultats.</w:t>
      </w:r>
    </w:p>
    <w:p w14:paraId="4158E97F" w14:textId="77777777" w:rsidR="00FD142B" w:rsidRDefault="00FD142B" w:rsidP="00FD142B">
      <w:pPr>
        <w:pStyle w:val="Question"/>
        <w:ind w:left="0" w:firstLine="0"/>
      </w:pPr>
      <w:r>
        <w:t>Comparer vos résultats avec ceux obtenus sur l’éprouvette précédente. Que pouvez en conclure ?</w:t>
      </w:r>
    </w:p>
    <w:p w14:paraId="0B027D2A" w14:textId="77777777" w:rsidR="00A51DC5" w:rsidRDefault="00FD142B" w:rsidP="00FD142B">
      <w:pPr>
        <w:pStyle w:val="Question"/>
        <w:ind w:left="0" w:firstLine="0"/>
      </w:pPr>
      <w:r>
        <w:t>Identifier les zones de l’éprouvette ou les contraintes sont les plus importantes. Réaliser une copie d’écran pour l’insérer dans votre compte rendu.</w:t>
      </w:r>
    </w:p>
    <w:p w14:paraId="7988676E" w14:textId="77777777" w:rsidR="00A51DC5" w:rsidRDefault="00A51DC5" w:rsidP="00A51DC5"/>
    <w:p w14:paraId="00F4E97D" w14:textId="77777777" w:rsidR="00FD142B" w:rsidRDefault="00FD142B" w:rsidP="00A51DC5"/>
    <w:p w14:paraId="4EAE2412" w14:textId="77777777" w:rsidR="00FD142B" w:rsidRDefault="00FD142B" w:rsidP="00A51DC5"/>
    <w:p w14:paraId="09AAA135" w14:textId="77777777" w:rsidR="007140A0" w:rsidRDefault="007140A0" w:rsidP="007140A0">
      <w:pPr>
        <w:pStyle w:val="Titre3"/>
      </w:pPr>
      <w:r>
        <w:t>Re</w:t>
      </w:r>
      <w:r w:rsidR="00B87BCB">
        <w:t>-</w:t>
      </w:r>
      <w:r>
        <w:t>conception de l’éprouvette</w:t>
      </w:r>
    </w:p>
    <w:p w14:paraId="71F724F3" w14:textId="77777777" w:rsidR="007140A0" w:rsidRDefault="00FD142B" w:rsidP="009A57F5">
      <w:pPr>
        <w:pStyle w:val="Question"/>
        <w:ind w:left="0" w:firstLine="0"/>
      </w:pPr>
      <w:r>
        <w:t xml:space="preserve">Proposer des modification à apporter </w:t>
      </w:r>
      <w:r w:rsidR="00211A0B">
        <w:t>au modèle précédent.</w:t>
      </w:r>
    </w:p>
    <w:p w14:paraId="31516F0C" w14:textId="77777777" w:rsidR="000C4116" w:rsidRDefault="000C4116" w:rsidP="000C4116">
      <w:pPr>
        <w:pStyle w:val="Question"/>
        <w:spacing w:after="200" w:line="276" w:lineRule="auto"/>
        <w:ind w:left="0" w:firstLine="0"/>
      </w:pPr>
      <w:r>
        <w:t>Créer une simulation, appliquer une action mécanique de 100 N. Décrire succinctement les effets de l’application de cette force et relever la valeur maximale de la contrainte. Faire varier l’intensité de la force appliquée (100, 200, 300, 400 et 500 N) et établir un tableau récapitulatif de vos résultats.</w:t>
      </w:r>
    </w:p>
    <w:p w14:paraId="1C1DE113" w14:textId="77777777" w:rsidR="000C4116" w:rsidRDefault="000C4116" w:rsidP="000C4116">
      <w:pPr>
        <w:pStyle w:val="Question"/>
        <w:ind w:left="0" w:firstLine="0"/>
      </w:pPr>
      <w:r>
        <w:t>Comparer vos résultats avec ceux obtenus sur l’éprouvette précédente. Que pouvez en conclure ?</w:t>
      </w:r>
    </w:p>
    <w:p w14:paraId="415054D8" w14:textId="77777777" w:rsidR="000C4116" w:rsidRDefault="000C4116" w:rsidP="000C4116">
      <w:pPr>
        <w:pStyle w:val="Question"/>
        <w:ind w:left="0" w:firstLine="0"/>
      </w:pPr>
      <w:r>
        <w:t>Réaliser une copie d’écran pour l’insérer dans votre compte rendu.</w:t>
      </w:r>
    </w:p>
    <w:p w14:paraId="41D3AC20" w14:textId="77777777" w:rsidR="000C4116" w:rsidRPr="00C21801" w:rsidRDefault="000C4116" w:rsidP="00891283">
      <w:pPr>
        <w:spacing w:after="200" w:line="276" w:lineRule="auto"/>
        <w:jc w:val="left"/>
        <w:rPr>
          <w:sz w:val="16"/>
        </w:rPr>
      </w:pPr>
    </w:p>
    <w:p w14:paraId="707F104E" w14:textId="77777777" w:rsidR="000C4116" w:rsidRDefault="000C4116" w:rsidP="00891283">
      <w:pPr>
        <w:spacing w:after="200" w:line="276" w:lineRule="auto"/>
        <w:jc w:val="left"/>
      </w:pPr>
      <w:r>
        <w:t>Nous pou</w:t>
      </w:r>
      <w:r w:rsidR="005658CD">
        <w:t>v</w:t>
      </w:r>
      <w:r>
        <w:t>ons réaliser des proto</w:t>
      </w:r>
      <w:r w:rsidR="005658CD">
        <w:t xml:space="preserve">types de cette éprouvette par fabrication additive grâce à l’imprimante 3D Objet. La pièce est obtenue par </w:t>
      </w:r>
      <w:r w:rsidR="00276CBE">
        <w:t>photo polymérisation</w:t>
      </w:r>
      <w:r w:rsidR="005658CD">
        <w:t>.</w:t>
      </w:r>
    </w:p>
    <w:p w14:paraId="55A16184" w14:textId="77777777" w:rsidR="005658CD" w:rsidRPr="007140A0" w:rsidRDefault="005658CD" w:rsidP="005658CD">
      <w:pPr>
        <w:pStyle w:val="Retraitcorpsdetexte3"/>
        <w:ind w:left="0"/>
        <w:rPr>
          <w:noProof/>
          <w:lang w:eastAsia="en-GB"/>
        </w:rPr>
      </w:pPr>
      <w:r>
        <w:rPr>
          <w:rFonts w:cs="Tahoma"/>
          <w:sz w:val="24"/>
          <w:szCs w:val="24"/>
        </w:rPr>
        <w:t>Demander au professeur de vous fournir une éprouvette au</w:t>
      </w:r>
      <w:r w:rsidR="00276CBE">
        <w:rPr>
          <w:rFonts w:cs="Tahoma"/>
          <w:sz w:val="24"/>
          <w:szCs w:val="24"/>
        </w:rPr>
        <w:t>x</w:t>
      </w:r>
      <w:r>
        <w:rPr>
          <w:rFonts w:cs="Tahoma"/>
          <w:sz w:val="24"/>
          <w:szCs w:val="24"/>
        </w:rPr>
        <w:t xml:space="preserve"> dimension</w:t>
      </w:r>
      <w:r w:rsidR="00276CBE">
        <w:rPr>
          <w:rFonts w:cs="Tahoma"/>
          <w:sz w:val="24"/>
          <w:szCs w:val="24"/>
        </w:rPr>
        <w:t>s</w:t>
      </w:r>
      <w:r>
        <w:rPr>
          <w:rFonts w:cs="Tahoma"/>
          <w:sz w:val="24"/>
          <w:szCs w:val="24"/>
        </w:rPr>
        <w:t xml:space="preserve"> proche</w:t>
      </w:r>
      <w:r w:rsidR="00276CBE">
        <w:rPr>
          <w:rFonts w:cs="Tahoma"/>
          <w:sz w:val="24"/>
          <w:szCs w:val="24"/>
        </w:rPr>
        <w:t>s</w:t>
      </w:r>
      <w:r>
        <w:rPr>
          <w:rFonts w:cs="Tahoma"/>
          <w:sz w:val="24"/>
          <w:szCs w:val="24"/>
        </w:rPr>
        <w:t xml:space="preserve"> de la vôtre et e</w:t>
      </w:r>
      <w:r w:rsidRPr="007140A0">
        <w:rPr>
          <w:rFonts w:cs="Tahoma"/>
          <w:sz w:val="24"/>
          <w:szCs w:val="24"/>
        </w:rPr>
        <w:t xml:space="preserve">ffectuer un essai destructif sur </w:t>
      </w:r>
      <w:r>
        <w:rPr>
          <w:rFonts w:cs="Tahoma"/>
          <w:sz w:val="24"/>
          <w:szCs w:val="24"/>
        </w:rPr>
        <w:t>celle-ci</w:t>
      </w:r>
      <w:r w:rsidRPr="007140A0">
        <w:rPr>
          <w:rFonts w:cs="Tahoma"/>
          <w:sz w:val="24"/>
          <w:szCs w:val="24"/>
        </w:rPr>
        <w:t>.</w:t>
      </w:r>
      <w:r w:rsidRPr="007140A0">
        <w:rPr>
          <w:noProof/>
          <w:lang w:eastAsia="en-GB"/>
        </w:rPr>
        <w:t xml:space="preserve"> </w:t>
      </w:r>
    </w:p>
    <w:p w14:paraId="2B26F56C" w14:textId="77777777" w:rsidR="005658CD" w:rsidRDefault="005658CD" w:rsidP="005658CD">
      <w:pPr>
        <w:pStyle w:val="Question"/>
        <w:ind w:left="0" w:firstLine="0"/>
      </w:pPr>
      <w:r>
        <w:t>Relever les dimensions de l’éprouvette.</w:t>
      </w:r>
    </w:p>
    <w:p w14:paraId="10A1FC5D" w14:textId="77777777" w:rsidR="005658CD" w:rsidRPr="004952FB" w:rsidRDefault="005658CD" w:rsidP="005658CD">
      <w:pPr>
        <w:pStyle w:val="Question"/>
        <w:ind w:left="0" w:firstLine="0"/>
      </w:pPr>
      <w:r w:rsidRPr="004952FB">
        <w:t xml:space="preserve">Observer l’évolution </w:t>
      </w:r>
      <w:r>
        <w:t>de</w:t>
      </w:r>
      <w:r w:rsidRPr="004952FB">
        <w:t xml:space="preserve"> l’éprouvette tout au long de l’essai. Noter vos constatations.</w:t>
      </w:r>
    </w:p>
    <w:p w14:paraId="315B443E" w14:textId="77777777" w:rsidR="005658CD" w:rsidRPr="004952FB" w:rsidRDefault="005658CD" w:rsidP="005658CD">
      <w:pPr>
        <w:pStyle w:val="Question"/>
        <w:ind w:left="0" w:firstLine="0"/>
      </w:pPr>
      <w:r>
        <w:t>Proposer une explication pour ce résultat d’essai.</w:t>
      </w:r>
    </w:p>
    <w:p w14:paraId="1555CACE" w14:textId="77777777" w:rsidR="009A57F5" w:rsidRDefault="009A57F5" w:rsidP="005658CD">
      <w:pPr>
        <w:autoSpaceDE w:val="0"/>
        <w:autoSpaceDN w:val="0"/>
        <w:adjustRightInd w:val="0"/>
        <w:snapToGrid w:val="0"/>
        <w:rPr>
          <w:rFonts w:cs="Tahoma"/>
          <w:color w:val="FF0000"/>
        </w:rPr>
      </w:pPr>
    </w:p>
    <w:p w14:paraId="1751F0DE" w14:textId="77777777" w:rsidR="009A57F5" w:rsidRDefault="009A57F5" w:rsidP="005658CD">
      <w:pPr>
        <w:autoSpaceDE w:val="0"/>
        <w:autoSpaceDN w:val="0"/>
        <w:adjustRightInd w:val="0"/>
        <w:snapToGrid w:val="0"/>
        <w:rPr>
          <w:rFonts w:cs="Tahoma"/>
          <w:color w:val="FF0000"/>
        </w:rPr>
      </w:pPr>
    </w:p>
    <w:p w14:paraId="3D9238AF" w14:textId="77777777" w:rsidR="009A57F5" w:rsidRDefault="009A57F5" w:rsidP="005658CD">
      <w:pPr>
        <w:autoSpaceDE w:val="0"/>
        <w:autoSpaceDN w:val="0"/>
        <w:adjustRightInd w:val="0"/>
        <w:snapToGrid w:val="0"/>
        <w:rPr>
          <w:rFonts w:cs="Tahoma"/>
          <w:color w:val="FF0000"/>
        </w:rPr>
      </w:pPr>
    </w:p>
    <w:p w14:paraId="2D9568B8" w14:textId="77777777" w:rsidR="009A57F5" w:rsidRDefault="009A57F5" w:rsidP="005658CD">
      <w:pPr>
        <w:autoSpaceDE w:val="0"/>
        <w:autoSpaceDN w:val="0"/>
        <w:adjustRightInd w:val="0"/>
        <w:snapToGrid w:val="0"/>
        <w:rPr>
          <w:rFonts w:cs="Tahoma"/>
          <w:color w:val="FF0000"/>
        </w:rPr>
      </w:pPr>
    </w:p>
    <w:p w14:paraId="57DF17D6" w14:textId="77777777" w:rsidR="009A57F5" w:rsidRDefault="009A57F5" w:rsidP="005658CD">
      <w:pPr>
        <w:autoSpaceDE w:val="0"/>
        <w:autoSpaceDN w:val="0"/>
        <w:adjustRightInd w:val="0"/>
        <w:snapToGrid w:val="0"/>
        <w:rPr>
          <w:rFonts w:cs="Tahoma"/>
          <w:color w:val="FF0000"/>
        </w:rPr>
      </w:pPr>
    </w:p>
    <w:p w14:paraId="24A2410A" w14:textId="77777777" w:rsidR="00C21801" w:rsidRDefault="00B65C49" w:rsidP="005658CD">
      <w:pPr>
        <w:autoSpaceDE w:val="0"/>
        <w:autoSpaceDN w:val="0"/>
        <w:adjustRightInd w:val="0"/>
        <w:snapToGrid w:val="0"/>
        <w:rPr>
          <w:rFonts w:cs="Tahoma"/>
          <w:color w:val="FF0000"/>
        </w:rPr>
      </w:pPr>
      <w:r>
        <w:rPr>
          <w:noProof/>
          <w:lang w:eastAsia="fr-FR"/>
        </w:rPr>
        <w:drawing>
          <wp:anchor distT="0" distB="0" distL="114300" distR="114300" simplePos="0" relativeHeight="252833792" behindDoc="1" locked="0" layoutInCell="1" allowOverlap="1" wp14:anchorId="4F21CE71" wp14:editId="5EF9AD33">
            <wp:simplePos x="0" y="0"/>
            <wp:positionH relativeFrom="column">
              <wp:posOffset>3534410</wp:posOffset>
            </wp:positionH>
            <wp:positionV relativeFrom="paragraph">
              <wp:posOffset>-289560</wp:posOffset>
            </wp:positionV>
            <wp:extent cx="2764155" cy="1779905"/>
            <wp:effectExtent l="0" t="0" r="0" b="0"/>
            <wp:wrapTight wrapText="bothSides">
              <wp:wrapPolygon edited="0">
                <wp:start x="0" y="0"/>
                <wp:lineTo x="0" y="21269"/>
                <wp:lineTo x="21436" y="21269"/>
                <wp:lineTo x="21436" y="0"/>
                <wp:lineTo x="0" y="0"/>
              </wp:wrapPolygon>
            </wp:wrapTight>
            <wp:docPr id="167" name="Image 167" descr="C:\Users\christelleabis\AppData\Local\Microsoft\Windows\Temporary Internet Files\Content.Word\20131021_14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elleabis\AppData\Local\Microsoft\Windows\Temporary Internet Files\Content.Word\20131021_14543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56" r="7378"/>
                    <a:stretch/>
                  </pic:blipFill>
                  <pic:spPr bwMode="auto">
                    <a:xfrm>
                      <a:off x="0" y="0"/>
                      <a:ext cx="2764155" cy="1779905"/>
                    </a:xfrm>
                    <a:prstGeom prst="rect">
                      <a:avLst/>
                    </a:prstGeom>
                    <a:noFill/>
                    <a:ln>
                      <a:noFill/>
                    </a:ln>
                    <a:extLst>
                      <a:ext uri="{53640926-AAD7-44d8-BBD7-CCE9431645EC}">
                        <a14:shadowObscured xmlns:a14="http://schemas.microsoft.com/office/drawing/2010/main"/>
                      </a:ext>
                    </a:extLst>
                  </pic:spPr>
                </pic:pic>
              </a:graphicData>
            </a:graphic>
          </wp:anchor>
        </w:drawing>
      </w:r>
    </w:p>
    <w:p w14:paraId="7FA5DD5E" w14:textId="77777777" w:rsidR="008D7FAF" w:rsidRDefault="00CF7EC2" w:rsidP="00CF7EC2">
      <w:pPr>
        <w:spacing w:after="60"/>
        <w:jc w:val="left"/>
      </w:pPr>
      <w:r>
        <w:t xml:space="preserve">Il est donc essentiel de fabriquer des éprouvettes « vrai matière ». </w:t>
      </w:r>
    </w:p>
    <w:p w14:paraId="192A5CF5" w14:textId="77777777" w:rsidR="00B65C49" w:rsidRDefault="00B65C49" w:rsidP="00B65C49">
      <w:r>
        <w:t xml:space="preserve">En considérant l’équipement de l’atelier de STi2D, cette pièce pourrait être fabriquée par injection à l’aide de la presse à injecter « Babyplast ». </w:t>
      </w:r>
    </w:p>
    <w:p w14:paraId="093CD596" w14:textId="77777777" w:rsidR="00B65C49" w:rsidRDefault="00B65C49" w:rsidP="00B65C49"/>
    <w:p w14:paraId="7DDA7FE7" w14:textId="77777777" w:rsidR="007A1C3E" w:rsidRDefault="007A1C3E" w:rsidP="00B65C49"/>
    <w:p w14:paraId="4269CBC3" w14:textId="77777777" w:rsidR="007A1C3E" w:rsidRDefault="007A1C3E" w:rsidP="00B65C49"/>
    <w:p w14:paraId="6FBAC1A4" w14:textId="77777777" w:rsidR="007A1C3E" w:rsidRDefault="007A1C3E" w:rsidP="00B65C49"/>
    <w:p w14:paraId="6AA3AD8E" w14:textId="77777777" w:rsidR="00B65C49" w:rsidRDefault="00B65C49" w:rsidP="00B65C49"/>
    <w:p w14:paraId="24461FE4" w14:textId="77777777" w:rsidR="00D15BFE" w:rsidRDefault="00D15BFE" w:rsidP="00D15BFE">
      <w:pPr>
        <w:pStyle w:val="Titre1"/>
      </w:pPr>
      <w:r>
        <w:t>Etude du moulage</w:t>
      </w:r>
    </w:p>
    <w:p w14:paraId="3142389C" w14:textId="77777777" w:rsidR="00D15BFE" w:rsidRDefault="00D15BFE" w:rsidP="00D15BFE">
      <w:pPr>
        <w:pStyle w:val="Question"/>
        <w:ind w:left="0" w:firstLine="0"/>
      </w:pPr>
      <w:r w:rsidRPr="00D15BFE">
        <w:rPr>
          <w:lang w:eastAsia="en-GB"/>
        </w:rPr>
        <w:t xml:space="preserve">Aprés </w:t>
      </w:r>
      <w:r>
        <w:rPr>
          <w:lang w:eastAsia="en-GB"/>
        </w:rPr>
        <w:t>l’aide</w:t>
      </w:r>
      <w:r>
        <w:t xml:space="preserve"> du dossier ressource « injection » comparer </w:t>
      </w:r>
      <w:r w:rsidR="00BC5B86">
        <w:t>l</w:t>
      </w:r>
      <w:r>
        <w:t>es trois solutions de positionnement du plan de joint p</w:t>
      </w:r>
      <w:r w:rsidR="00BC5B86">
        <w:t>ermettant</w:t>
      </w:r>
      <w:r>
        <w:t xml:space="preserve"> l’obtention de l’éprouvette précédement crée. </w:t>
      </w:r>
      <w:r w:rsidR="00BC5B86">
        <w:t>C</w:t>
      </w:r>
      <w:r>
        <w:t>hoisir la plus adéquate.</w:t>
      </w:r>
      <w:r w:rsidR="00BC5B86" w:rsidRPr="00BC5B86">
        <w:rPr>
          <w:lang w:eastAsia="en-GB"/>
        </w:rPr>
        <w:t xml:space="preserve"> </w:t>
      </w:r>
    </w:p>
    <w:p w14:paraId="548276C9" w14:textId="77777777" w:rsidR="00D15BFE" w:rsidRPr="00BC5B86" w:rsidRDefault="00D15BFE" w:rsidP="00D15BFE">
      <w:pPr>
        <w:rPr>
          <w:sz w:val="18"/>
        </w:rPr>
      </w:pPr>
    </w:p>
    <w:tbl>
      <w:tblPr>
        <w:tblStyle w:val="Grille"/>
        <w:tblW w:w="0" w:type="auto"/>
        <w:tblLook w:val="04A0" w:firstRow="1" w:lastRow="0" w:firstColumn="1" w:lastColumn="0" w:noHBand="0" w:noVBand="1"/>
      </w:tblPr>
      <w:tblGrid>
        <w:gridCol w:w="2078"/>
        <w:gridCol w:w="2592"/>
        <w:gridCol w:w="2592"/>
        <w:gridCol w:w="2592"/>
      </w:tblGrid>
      <w:tr w:rsidR="00D15BFE" w14:paraId="321318E6" w14:textId="77777777" w:rsidTr="009A57F5">
        <w:tc>
          <w:tcPr>
            <w:tcW w:w="2078" w:type="dxa"/>
          </w:tcPr>
          <w:p w14:paraId="2C13ED1D" w14:textId="77777777" w:rsidR="00D15BFE" w:rsidRDefault="00D15BFE" w:rsidP="009A57F5">
            <w:pPr>
              <w:jc w:val="center"/>
            </w:pPr>
          </w:p>
        </w:tc>
        <w:tc>
          <w:tcPr>
            <w:tcW w:w="2592" w:type="dxa"/>
          </w:tcPr>
          <w:p w14:paraId="137C4130" w14:textId="77777777" w:rsidR="00D15BFE" w:rsidRDefault="00D15BFE" w:rsidP="009A57F5">
            <w:pPr>
              <w:jc w:val="center"/>
            </w:pPr>
            <w:r>
              <w:t>Configuration 1</w:t>
            </w:r>
          </w:p>
        </w:tc>
        <w:tc>
          <w:tcPr>
            <w:tcW w:w="2592" w:type="dxa"/>
          </w:tcPr>
          <w:p w14:paraId="20DD8523" w14:textId="77777777" w:rsidR="00D15BFE" w:rsidRDefault="00D15BFE" w:rsidP="009A57F5">
            <w:pPr>
              <w:jc w:val="center"/>
            </w:pPr>
            <w:r>
              <w:t>Configuration 2</w:t>
            </w:r>
          </w:p>
        </w:tc>
        <w:tc>
          <w:tcPr>
            <w:tcW w:w="2592" w:type="dxa"/>
          </w:tcPr>
          <w:p w14:paraId="6D495A1E" w14:textId="77777777" w:rsidR="00D15BFE" w:rsidRDefault="00D15BFE" w:rsidP="009A57F5">
            <w:pPr>
              <w:jc w:val="center"/>
            </w:pPr>
            <w:r>
              <w:t>Configuration 3</w:t>
            </w:r>
          </w:p>
        </w:tc>
      </w:tr>
      <w:tr w:rsidR="00D15BFE" w14:paraId="71D5174B" w14:textId="77777777" w:rsidTr="009A57F5">
        <w:trPr>
          <w:trHeight w:val="1934"/>
        </w:trPr>
        <w:tc>
          <w:tcPr>
            <w:tcW w:w="2078" w:type="dxa"/>
          </w:tcPr>
          <w:p w14:paraId="21AF0DE4" w14:textId="77777777" w:rsidR="00D15BFE" w:rsidRDefault="00D15BFE" w:rsidP="009A57F5">
            <w:pPr>
              <w:rPr>
                <w:noProof/>
                <w:lang w:val="en-GB" w:eastAsia="en-GB"/>
              </w:rPr>
            </w:pPr>
            <w:r>
              <w:rPr>
                <w:noProof/>
                <w:lang w:val="en-GB" w:eastAsia="en-GB"/>
              </w:rPr>
              <w:t>Schéma explicatif</w:t>
            </w:r>
          </w:p>
        </w:tc>
        <w:tc>
          <w:tcPr>
            <w:tcW w:w="2592" w:type="dxa"/>
          </w:tcPr>
          <w:p w14:paraId="53B4B19A" w14:textId="77777777" w:rsidR="00D15BFE" w:rsidRDefault="006D56BD" w:rsidP="009A57F5">
            <w:r>
              <w:rPr>
                <w:noProof/>
                <w:lang w:val="en-GB" w:eastAsia="en-GB"/>
              </w:rPr>
              <w:pict w14:anchorId="2B7669CD">
                <v:shape id="Zone de texte 21535" o:spid="_x0000_s1085" type="#_x0000_t202" style="position:absolute;left:0;text-align:left;margin-left:11.6pt;margin-top:30pt;width:41.45pt;height:37.45pt;z-index:25285734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" filled="f" stroked="f" strokeweight=".5pt">
                  <v:textbox inset="0,0,0,0">
                    <w:txbxContent>
                      <w:p w14:paraId="5C8EF9CA" w14:textId="77777777" w:rsidR="007A1C3E" w:rsidRDefault="007A1C3E" w:rsidP="00BC5B86">
                        <w:pPr>
                          <w:jc w:val="center"/>
                          <w:rPr>
                            <w:sz w:val="18"/>
                          </w:rPr>
                        </w:pPr>
                        <w:r>
                          <w:rPr>
                            <w:sz w:val="18"/>
                          </w:rPr>
                          <w:t>E</w:t>
                        </w:r>
                        <w:r w:rsidRPr="005A6BD8">
                          <w:rPr>
                            <w:sz w:val="18"/>
                          </w:rPr>
                          <w:t>mpreinte</w:t>
                        </w:r>
                      </w:p>
                      <w:p w14:paraId="74119A23" w14:textId="77777777" w:rsidR="007A1C3E" w:rsidRPr="005A6BD8" w:rsidRDefault="007A1C3E" w:rsidP="00BC5B86">
                        <w:pPr>
                          <w:jc w:val="center"/>
                          <w:rPr>
                            <w:sz w:val="18"/>
                          </w:rPr>
                        </w:pPr>
                        <w:r>
                          <w:rPr>
                            <w:sz w:val="18"/>
                          </w:rPr>
                          <w:t>partie</w:t>
                        </w:r>
                      </w:p>
                      <w:p w14:paraId="62533629" w14:textId="77777777" w:rsidR="007A1C3E" w:rsidRPr="001357B4" w:rsidRDefault="007A1C3E" w:rsidP="00BC5B86">
                        <w:pPr>
                          <w:jc w:val="center"/>
                          <w:rPr>
                            <w:sz w:val="20"/>
                          </w:rPr>
                        </w:pPr>
                        <w:r>
                          <w:rPr>
                            <w:sz w:val="20"/>
                          </w:rPr>
                          <w:t>mobile</w:t>
                        </w:r>
                      </w:p>
                      <w:p w14:paraId="2D51B011" w14:textId="77777777" w:rsidR="007A1C3E" w:rsidRPr="001357B4" w:rsidRDefault="007A1C3E" w:rsidP="00BC5B86">
                        <w:pPr>
                          <w:jc w:val="center"/>
                          <w:rPr>
                            <w:sz w:val="20"/>
                          </w:rPr>
                        </w:pPr>
                      </w:p>
                    </w:txbxContent>
                  </v:textbox>
                </v:shape>
              </w:pict>
            </w:r>
            <w:r>
              <w:rPr>
                <w:noProof/>
                <w:lang w:val="en-GB" w:eastAsia="en-GB"/>
              </w:rPr>
              <w:pict w14:anchorId="78C5A301">
                <v:group id="Groupe 47" o:spid="_x0000_s1259" style="position:absolute;left:0;text-align:left;margin-left:10.8pt;margin-top:9.8pt;width:106.3pt;height:74.55pt;z-index:252841984;mso-position-horizontal-relative:text;mso-position-vertical-relative:text;mso-width-relative:margin;mso-height-relative:margin" coordorigin="-552" coordsize="14685,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">
                  <v:rect id="Rectangle 56" o:spid="_x0000_s1261" style="position:absolute;left:-552;width:7121;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Uv8QA&#10;AADbAAAADwAAAGRycy9kb3ducmV2LnhtbESPQWsCMRSE74L/ITyhN81acJHVKFqo9NiqlHp7bJ6b&#10;xc1L2GTdtb++KRR6HGbmG2a9HWwj7tSG2rGC+SwDQVw6XXOl4Hx6nS5BhIissXFMCh4UYLsZj9ZY&#10;aNfzB92PsRIJwqFABSZGX0gZSkMWw8x54uRdXWsxJtlWUrfYJ7ht5HOW5dJizWnBoKcXQ+Xt2FkF&#10;/nB+v1zN3vf543NxGKru67vulHqaDLsViEhD/A//td+0gkUO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lL/EAAAA2wAAAA8AAAAAAAAAAAAAAAAAmAIAAGRycy9k&#10;b3ducmV2LnhtbFBLBQYAAAAABAAEAPUAAACJAwAAAAA=&#10;" fillcolor="#4f81bd [3204]" stroked="f" strokeweight="2pt"/>
                  <v:rect id="Rectangle 898" o:spid="_x0000_s1260" style="position:absolute;left:6091;width:8042;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098MA&#10;AADcAAAADwAAAGRycy9kb3ducmV2LnhtbERPz2vCMBS+D/Y/hDfYbaYKG1obxbk53NEqVG+P5tnW&#10;NS+lyWz235vDwOPH9ztbBtOKK/WusaxgPEpAEJdWN1wpOOw3L1MQziNrbC2Tgj9ysFw8PmSYajvw&#10;jq65r0QMYZeigtr7LpXSlTUZdCPbEUfubHuDPsK+krrHIYabVk6S5E0abDg21NjRuqbyJ/81Cobx&#10;52Wzn9nX91CELjkWp/PH17dSz09hNQfhKfi7+N+91Qqms7g2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h098MAAADcAAAADwAAAAAAAAAAAAAAAACYAgAAZHJzL2Rv&#10;d25yZXYueG1sUEsFBgAAAAAEAAQA9QAAAIgDAAAAAA==&#10;" fillcolor="#b6dde8 [1304]" stroked="f" strokeweight="2pt">
                    <v:textbox inset="0,0,0,0"/>
                  </v:rect>
                </v:group>
              </w:pict>
            </w:r>
            <w:r>
              <w:rPr>
                <w:noProof/>
                <w:lang w:val="en-GB" w:eastAsia="en-GB"/>
              </w:rPr>
              <w:pict w14:anchorId="510B4CC8">
                <v:shape id="Zone de texte 21505" o:spid="_x0000_s1084" type="#_x0000_t202" style="position:absolute;left:0;text-align:left;margin-left:69.65pt;margin-top:31.9pt;width:42.75pt;height:55.4pt;z-index:25284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" filled="f" stroked="f" strokeweight=".5pt">
                  <v:textbox inset="0,,0">
                    <w:txbxContent>
                      <w:p w14:paraId="6ADA2046" w14:textId="77777777" w:rsidR="007A1C3E" w:rsidRPr="001357B4" w:rsidRDefault="007A1C3E" w:rsidP="00BC5B86">
                        <w:pPr>
                          <w:jc w:val="center"/>
                          <w:rPr>
                            <w:sz w:val="20"/>
                          </w:rPr>
                        </w:pPr>
                        <w:r>
                          <w:rPr>
                            <w:sz w:val="18"/>
                          </w:rPr>
                          <w:t>E</w:t>
                        </w:r>
                        <w:r w:rsidRPr="005A6BD8">
                          <w:rPr>
                            <w:sz w:val="18"/>
                          </w:rPr>
                          <w:t>mpreinte</w:t>
                        </w:r>
                        <w:r>
                          <w:rPr>
                            <w:sz w:val="18"/>
                          </w:rPr>
                          <w:t xml:space="preserve"> </w:t>
                        </w:r>
                        <w:r>
                          <w:rPr>
                            <w:sz w:val="20"/>
                          </w:rPr>
                          <w:t xml:space="preserve">partie </w:t>
                        </w:r>
                        <w:r w:rsidRPr="001357B4">
                          <w:rPr>
                            <w:sz w:val="20"/>
                          </w:rPr>
                          <w:t>fixe</w:t>
                        </w:r>
                      </w:p>
                      <w:p w14:paraId="4D14FF96" w14:textId="77777777" w:rsidR="007A1C3E" w:rsidRPr="001357B4" w:rsidRDefault="007A1C3E" w:rsidP="00BC5B86">
                        <w:pPr>
                          <w:jc w:val="center"/>
                          <w:rPr>
                            <w:sz w:val="20"/>
                          </w:rPr>
                        </w:pPr>
                      </w:p>
                    </w:txbxContent>
                  </v:textbox>
                </v:shape>
              </w:pict>
            </w:r>
            <w:r w:rsidR="00D15BFE">
              <w:rPr>
                <w:noProof/>
                <w:lang w:eastAsia="fr-FR"/>
              </w:rPr>
              <w:drawing>
                <wp:anchor distT="0" distB="0" distL="114300" distR="114300" simplePos="0" relativeHeight="252845056" behindDoc="0" locked="0" layoutInCell="1" allowOverlap="1" wp14:anchorId="398D7264" wp14:editId="026A4916">
                  <wp:simplePos x="0" y="0"/>
                  <wp:positionH relativeFrom="column">
                    <wp:posOffset>408940</wp:posOffset>
                  </wp:positionH>
                  <wp:positionV relativeFrom="page">
                    <wp:posOffset>586105</wp:posOffset>
                  </wp:positionV>
                  <wp:extent cx="669290" cy="89535"/>
                  <wp:effectExtent l="4127" t="0" r="1588" b="1587"/>
                  <wp:wrapNone/>
                  <wp:docPr id="951" name="Imag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943" t="20997" r="5840" b="34688"/>
                          <a:stretch/>
                        </pic:blipFill>
                        <pic:spPr bwMode="auto">
                          <a:xfrm rot="5400000">
                            <a:off x="0" y="0"/>
                            <a:ext cx="669290" cy="89535"/>
                          </a:xfrm>
                          <a:prstGeom prst="rect">
                            <a:avLst/>
                          </a:prstGeom>
                          <a:ln>
                            <a:noFill/>
                          </a:ln>
                          <a:extLst>
                            <a:ext uri="{53640926-AAD7-44d8-BBD7-CCE9431645EC}">
                              <a14:shadowObscured xmlns:a14="http://schemas.microsoft.com/office/drawing/2010/main"/>
                            </a:ext>
                          </a:extLst>
                        </pic:spPr>
                      </pic:pic>
                    </a:graphicData>
                  </a:graphic>
                </wp:anchor>
              </w:drawing>
            </w:r>
          </w:p>
        </w:tc>
        <w:tc>
          <w:tcPr>
            <w:tcW w:w="2592" w:type="dxa"/>
          </w:tcPr>
          <w:p w14:paraId="560E4F9D" w14:textId="77777777" w:rsidR="00D15BFE" w:rsidRDefault="006D56BD" w:rsidP="009A57F5">
            <w:r>
              <w:rPr>
                <w:noProof/>
                <w:lang w:val="en-GB" w:eastAsia="en-GB"/>
              </w:rPr>
              <w:pict w14:anchorId="428293E7">
                <v:shape id="Zone de texte 21507" o:spid="_x0000_s1086" type="#_x0000_t202" style="position:absolute;left:0;text-align:left;margin-left:65.7pt;margin-top:31.3pt;width:47.95pt;height:28.1pt;z-index:252851200;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" filled="f" stroked="f" strokeweight=".5pt">
                  <v:textbox inset="0,,0">
                    <w:txbxContent>
                      <w:p w14:paraId="7BE14CA7" w14:textId="77777777" w:rsidR="007A1C3E" w:rsidRPr="007227AF" w:rsidRDefault="007A1C3E" w:rsidP="007227AF">
                        <w:pPr>
                          <w:jc w:val="center"/>
                          <w:rPr>
                            <w:sz w:val="18"/>
                          </w:rPr>
                        </w:pPr>
                        <w:r>
                          <w:rPr>
                            <w:sz w:val="18"/>
                          </w:rPr>
                          <w:t>E</w:t>
                        </w:r>
                        <w:r w:rsidRPr="005A6BD8">
                          <w:rPr>
                            <w:sz w:val="18"/>
                          </w:rPr>
                          <w:t>mpreint</w:t>
                        </w:r>
                        <w:r w:rsidR="00975B00">
                          <w:rPr>
                            <w:sz w:val="18"/>
                          </w:rPr>
                          <w:t>e</w:t>
                        </w:r>
                        <w:r>
                          <w:rPr>
                            <w:sz w:val="18"/>
                          </w:rPr>
                          <w:t xml:space="preserve"> </w:t>
                        </w:r>
                        <w:r>
                          <w:rPr>
                            <w:sz w:val="20"/>
                          </w:rPr>
                          <w:t xml:space="preserve">partie </w:t>
                        </w:r>
                        <w:r w:rsidRPr="001357B4">
                          <w:rPr>
                            <w:sz w:val="20"/>
                          </w:rPr>
                          <w:t>fixe</w:t>
                        </w:r>
                      </w:p>
                      <w:p w14:paraId="0D46923D" w14:textId="77777777" w:rsidR="007A1C3E" w:rsidRPr="001357B4" w:rsidRDefault="007A1C3E" w:rsidP="00BC5B86">
                        <w:pPr>
                          <w:jc w:val="center"/>
                          <w:rPr>
                            <w:sz w:val="20"/>
                          </w:rPr>
                        </w:pPr>
                      </w:p>
                    </w:txbxContent>
                  </v:textbox>
                </v:shape>
              </w:pict>
            </w:r>
            <w:r>
              <w:rPr>
                <w:noProof/>
                <w:lang w:val="en-GB" w:eastAsia="en-GB"/>
              </w:rPr>
              <w:pict w14:anchorId="2670E6A1">
                <v:group id="Groupe 903" o:spid="_x0000_s1087" style="position:absolute;left:0;text-align:left;margin-left:16.55pt;margin-top:10.55pt;width:94.95pt;height:74.55pt;z-index:252843008;mso-position-horizontal-relative:text;mso-position-vertical-relative:text;mso-width-relative:margin;mso-height-relative:margin" coordsize="12668,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">
                  <v:rect id="Rectangle 904" o:spid="_x0000_s1088" style="position:absolute;width:6572;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ag8UA&#10;AADcAAAADwAAAGRycy9kb3ducmV2LnhtbESPQWsCMRSE74L/IbxCb5qttGK3RtFCpUerUtrbY/Pc&#10;LN28hE3WXf31Rih4HGbmG2a+7G0tTtSEyrGCp3EGgrhwuuJSwWH/MZqBCBFZY+2YFJwpwHIxHMwx&#10;167jLzrtYikShEOOCkyMPpcyFIYshrHzxMk7usZiTLIppW6wS3Bby0mWTaXFitOCQU/vhoq/XWsV&#10;+M1h+3s0a99Nz98vm75sfy5Vq9TjQ796AxGpj/fwf/tTK3jNnuF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5qDxQAAANwAAAAPAAAAAAAAAAAAAAAAAJgCAABkcnMv&#10;ZG93bnJldi54bWxQSwUGAAAAAAQABAD1AAAAigMAAAAA&#10;" fillcolor="#4f81bd [3204]" stroked="f" strokeweight="2pt"/>
                  <v:rect id="Rectangle 905" o:spid="_x0000_s1089" style="position:absolute;left:6096;width:6572;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Bc8UA&#10;AADcAAAADwAAAGRycy9kb3ducmV2LnhtbESPT2sCMRTE74LfIbxCb5pYsOjWKNVWaY/+AdvbY/Pc&#10;3bp5WTbRTb99UxA8DjPzG2a2iLYWV2p95VjDaKhAEOfOVFxoOOzXgwkIH5AN1o5Jwy95WMz7vRlm&#10;xnW8pesuFCJB2GeooQyhyaT0eUkW/dA1xMk7udZiSLItpGmxS3BbyyelnqXFitNCiQ2tSsrPu4vV&#10;0I3ef9b7qRsv4zE26uv4fXrbfGr9+BBfX0AEiuEevrU/jIapGsP/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kFzxQAAANwAAAAPAAAAAAAAAAAAAAAAAJgCAABkcnMv&#10;ZG93bnJldi54bWxQSwUGAAAAAAQABAD1AAAAigMAAAAA&#10;" fillcolor="#b6dde8 [1304]" stroked="f" strokeweight="2pt">
                    <v:textbox inset="0,0,0,0"/>
                  </v:rect>
                  <v:shape id="Zone de texte 906" o:spid="_x0000_s1090" type="#_x0000_t202" style="position:absolute;top:3155;width:5530;height:5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p98YA&#10;AADcAAAADwAAAGRycy9kb3ducmV2LnhtbESPQUsDMRSE74L/ITzBm03qoejatIit4KG1WhX09tw8&#10;dxc3L0vyut3++6YgeBxm5htmOh98q3qKqQlsYTwyoIjL4BquLLy/PV7dgEqC7LANTBYOlGA+Oz+b&#10;YuHCnl+p30qlMoRTgRZqka7QOpU1eUyj0BFn7ydEj5JlrLSLuM9w3+prYybaY8N5ocaOHmoqf7c7&#10;b6H9THH1beSrX1Rredno3cdy/Gzt5cVwfwdKaJD/8F/7yVm4NRM4nclH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qp98YAAADcAAAADwAAAAAAAAAAAAAAAACYAgAAZHJz&#10;L2Rvd25yZXYueG1sUEsFBgAAAAAEAAQA9QAAAIsDAAAAAA==&#10;" filled="f" stroked="f" strokeweight=".5pt">
                    <v:textbox inset="0,0,0,0">
                      <w:txbxContent>
                        <w:p w14:paraId="26DD1D1C" w14:textId="77777777" w:rsidR="007A1C3E" w:rsidRPr="005A6BD8" w:rsidRDefault="007A1C3E" w:rsidP="00BC5B86">
                          <w:pPr>
                            <w:jc w:val="center"/>
                            <w:rPr>
                              <w:sz w:val="18"/>
                            </w:rPr>
                          </w:pPr>
                          <w:r w:rsidRPr="005A6BD8">
                            <w:rPr>
                              <w:sz w:val="18"/>
                            </w:rPr>
                            <w:t>Bloc empreinte</w:t>
                          </w:r>
                        </w:p>
                        <w:p w14:paraId="0BB27ED6" w14:textId="77777777" w:rsidR="007A1C3E" w:rsidRPr="001357B4" w:rsidRDefault="007A1C3E" w:rsidP="00BC5B86">
                          <w:pPr>
                            <w:jc w:val="center"/>
                            <w:rPr>
                              <w:sz w:val="20"/>
                            </w:rPr>
                          </w:pPr>
                          <w:r>
                            <w:rPr>
                              <w:sz w:val="20"/>
                            </w:rPr>
                            <w:t>mobile</w:t>
                          </w:r>
                        </w:p>
                        <w:p w14:paraId="59B88C0A" w14:textId="77777777" w:rsidR="007A1C3E" w:rsidRPr="001357B4" w:rsidRDefault="007A1C3E" w:rsidP="00D15BFE">
                          <w:pPr>
                            <w:jc w:val="center"/>
                            <w:rPr>
                              <w:sz w:val="20"/>
                            </w:rPr>
                          </w:pPr>
                        </w:p>
                      </w:txbxContent>
                    </v:textbox>
                  </v:shape>
                </v:group>
              </w:pict>
            </w:r>
            <w:r w:rsidR="00D15BFE">
              <w:rPr>
                <w:noProof/>
                <w:lang w:eastAsia="fr-FR"/>
              </w:rPr>
              <w:drawing>
                <wp:anchor distT="0" distB="0" distL="114300" distR="114300" simplePos="0" relativeHeight="252847104" behindDoc="0" locked="0" layoutInCell="1" allowOverlap="1" wp14:anchorId="544C7392" wp14:editId="13FA9404">
                  <wp:simplePos x="0" y="0"/>
                  <wp:positionH relativeFrom="column">
                    <wp:posOffset>495309</wp:posOffset>
                  </wp:positionH>
                  <wp:positionV relativeFrom="page">
                    <wp:posOffset>581342</wp:posOffset>
                  </wp:positionV>
                  <wp:extent cx="669290" cy="89535"/>
                  <wp:effectExtent l="4127" t="0" r="1588" b="1587"/>
                  <wp:wrapNone/>
                  <wp:docPr id="952" name="Imag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943" t="20997" r="5840" b="34688"/>
                          <a:stretch/>
                        </pic:blipFill>
                        <pic:spPr bwMode="auto">
                          <a:xfrm rot="5400000">
                            <a:off x="0" y="0"/>
                            <a:ext cx="669290" cy="89535"/>
                          </a:xfrm>
                          <a:prstGeom prst="rect">
                            <a:avLst/>
                          </a:prstGeom>
                          <a:ln>
                            <a:noFill/>
                          </a:ln>
                          <a:extLst>
                            <a:ext uri="{53640926-AAD7-44d8-BBD7-CCE9431645EC}">
                              <a14:shadowObscured xmlns:a14="http://schemas.microsoft.com/office/drawing/2010/main"/>
                            </a:ext>
                          </a:extLst>
                        </pic:spPr>
                      </pic:pic>
                    </a:graphicData>
                  </a:graphic>
                </wp:anchor>
              </w:drawing>
            </w:r>
          </w:p>
        </w:tc>
        <w:tc>
          <w:tcPr>
            <w:tcW w:w="2592" w:type="dxa"/>
          </w:tcPr>
          <w:p w14:paraId="7E111EBC" w14:textId="77777777" w:rsidR="00D15BFE" w:rsidRDefault="006D56BD" w:rsidP="009A57F5">
            <w:r>
              <w:rPr>
                <w:noProof/>
                <w:lang w:val="en-GB" w:eastAsia="en-GB"/>
              </w:rPr>
              <w:pict w14:anchorId="0F0D071E">
                <v:shape id="Zone de texte 21508" o:spid="_x0000_s1091" type="#_x0000_t202" style="position:absolute;left:0;text-align:left;margin-left:64.15pt;margin-top:31.75pt;width:44.7pt;height:36pt;z-index:25285324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" filled="f" stroked="f" strokeweight=".5pt">
                  <v:textbox inset="0,,0">
                    <w:txbxContent>
                      <w:p w14:paraId="3A50C0A4" w14:textId="77777777" w:rsidR="007A1C3E" w:rsidRPr="001357B4" w:rsidRDefault="007A1C3E" w:rsidP="00BC5B86">
                        <w:pPr>
                          <w:jc w:val="center"/>
                          <w:rPr>
                            <w:sz w:val="20"/>
                          </w:rPr>
                        </w:pPr>
                        <w:r>
                          <w:rPr>
                            <w:sz w:val="18"/>
                          </w:rPr>
                          <w:t>E</w:t>
                        </w:r>
                        <w:r w:rsidRPr="005A6BD8">
                          <w:rPr>
                            <w:sz w:val="18"/>
                          </w:rPr>
                          <w:t>mpreinte</w:t>
                        </w:r>
                        <w:r>
                          <w:rPr>
                            <w:sz w:val="18"/>
                          </w:rPr>
                          <w:t xml:space="preserve"> p</w:t>
                        </w:r>
                        <w:r>
                          <w:rPr>
                            <w:sz w:val="20"/>
                          </w:rPr>
                          <w:t xml:space="preserve">artie </w:t>
                        </w:r>
                        <w:r w:rsidRPr="001357B4">
                          <w:rPr>
                            <w:sz w:val="20"/>
                          </w:rPr>
                          <w:t>fixe</w:t>
                        </w:r>
                      </w:p>
                      <w:p w14:paraId="46FB25ED" w14:textId="77777777" w:rsidR="007A1C3E" w:rsidRPr="001357B4" w:rsidRDefault="007A1C3E" w:rsidP="00BC5B86">
                        <w:pPr>
                          <w:jc w:val="center"/>
                          <w:rPr>
                            <w:sz w:val="20"/>
                          </w:rPr>
                        </w:pPr>
                      </w:p>
                    </w:txbxContent>
                  </v:textbox>
                </v:shape>
              </w:pict>
            </w:r>
            <w:r>
              <w:rPr>
                <w:noProof/>
                <w:lang w:val="en-GB" w:eastAsia="en-GB"/>
              </w:rPr>
              <w:pict w14:anchorId="01D6BD14">
                <v:shape id="Zone de texte 21518" o:spid="_x0000_s1092" type="#_x0000_t202" style="position:absolute;left:0;text-align:left;margin-left:11.05pt;margin-top:25.5pt;width:44.7pt;height:44.7pt;z-index:25285529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" filled="f" stroked="f" strokeweight=".5pt">
                  <v:textbox inset="0,,0">
                    <w:txbxContent>
                      <w:p w14:paraId="67E6D7D1" w14:textId="77777777" w:rsidR="007A1C3E" w:rsidRPr="005A6BD8" w:rsidRDefault="007A1C3E" w:rsidP="00BC5B86">
                        <w:pPr>
                          <w:jc w:val="center"/>
                          <w:rPr>
                            <w:sz w:val="18"/>
                          </w:rPr>
                        </w:pPr>
                        <w:r w:rsidRPr="005A6BD8">
                          <w:rPr>
                            <w:sz w:val="18"/>
                          </w:rPr>
                          <w:t>Bloc empreinte</w:t>
                        </w:r>
                      </w:p>
                      <w:p w14:paraId="1DF2626A" w14:textId="77777777" w:rsidR="007A1C3E" w:rsidRPr="001357B4" w:rsidRDefault="007A1C3E" w:rsidP="00BC5B86">
                        <w:pPr>
                          <w:jc w:val="center"/>
                          <w:rPr>
                            <w:sz w:val="20"/>
                          </w:rPr>
                        </w:pPr>
                        <w:r>
                          <w:rPr>
                            <w:sz w:val="20"/>
                          </w:rPr>
                          <w:t>mobile</w:t>
                        </w:r>
                      </w:p>
                      <w:p w14:paraId="76B64F27" w14:textId="77777777" w:rsidR="007A1C3E" w:rsidRPr="001357B4" w:rsidRDefault="007A1C3E" w:rsidP="00BC5B86">
                        <w:pPr>
                          <w:jc w:val="center"/>
                          <w:rPr>
                            <w:sz w:val="20"/>
                          </w:rPr>
                        </w:pPr>
                      </w:p>
                    </w:txbxContent>
                  </v:textbox>
                </v:shape>
              </w:pict>
            </w:r>
            <w:r>
              <w:rPr>
                <w:noProof/>
                <w:lang w:val="en-GB" w:eastAsia="en-GB"/>
              </w:rPr>
              <w:pict w14:anchorId="26205E11">
                <v:group id="Groupe 910" o:spid="_x0000_s1256" style="position:absolute;left:0;text-align:left;margin-left:11.45pt;margin-top:10.55pt;width:99.45pt;height:74.55pt;z-index:252844032;mso-position-horizontal-relative:text;mso-position-vertical-relative:text;mso-width-relative:margin;mso-height-relative:margin" coordorigin="-293" coordsize="12961,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">
                  <v:rect id="Rectangle 911" o:spid="_x0000_s1258" style="position:absolute;left:-293;width:6865;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2vxsYA&#10;AADcAAAADwAAAGRycy9kb3ducmV2LnhtbESPzWrDMBCE74W+g9hCbo3sQEPrRAltoCHH5ofS3hZr&#10;Y5lYK2HJsdOnjwKBHoeZ+YaZLwfbiDO1oXasIB9nIIhLp2uuFBz2n8+vIEJE1tg4JgUXCrBcPD7M&#10;sdCu5y2dd7ESCcKhQAUmRl9IGUpDFsPYeeLkHV1rMSbZVlK32Ce4beQky6bSYs1pwaCnlaHytOus&#10;Ar8+fP0ezYfvp5fvl/VQdT9/dafU6Gl4n4GINMT/8L290Qre8hx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2vxsYAAADcAAAADwAAAAAAAAAAAAAAAACYAgAAZHJz&#10;L2Rvd25yZXYueG1sUEsFBgAAAAAEAAQA9QAAAIsDAAAAAA==&#10;" fillcolor="#4f81bd [3204]" stroked="f" strokeweight="2pt"/>
                  <v:rect id="Rectangle 912" o:spid="_x0000_s1257" style="position:absolute;left:6096;width:6572;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P2sYA&#10;AADcAAAADwAAAGRycy9kb3ducmV2LnhtbESPW2vCQBSE3wv+h+UIfaubCC0aXcVeLPXRC6hvh+wx&#10;iWbPhuzWbP99VxB8HGbmG2Y6D6YWV2pdZVlBOkhAEOdWV1wo2G2XLyMQziNrrC2Tgj9yMJ/1nqaY&#10;advxmq4bX4gIYZehgtL7JpPS5SUZdAPbEEfvZFuDPsq2kLrFLsJNLYdJ8iYNVhwXSmzoo6T8svk1&#10;Crr067zcju3re9iHJjnsj6fP75VSz/2wmIDwFPwjfG//aAXjdAi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JP2sYAAADcAAAADwAAAAAAAAAAAAAAAACYAgAAZHJz&#10;L2Rvd25yZXYueG1sUEsFBgAAAAAEAAQA9QAAAIsDAAAAAA==&#10;" fillcolor="#b6dde8 [1304]" stroked="f" strokeweight="2pt">
                    <v:textbox inset="0,0,0,0"/>
                  </v:rect>
                </v:group>
              </w:pict>
            </w:r>
            <w:r w:rsidR="00D15BFE">
              <w:rPr>
                <w:noProof/>
                <w:lang w:eastAsia="fr-FR"/>
              </w:rPr>
              <w:drawing>
                <wp:anchor distT="0" distB="0" distL="114300" distR="114300" simplePos="0" relativeHeight="252846080" behindDoc="0" locked="0" layoutInCell="1" allowOverlap="1" wp14:anchorId="42C575B0" wp14:editId="2C40C4AB">
                  <wp:simplePos x="0" y="0"/>
                  <wp:positionH relativeFrom="column">
                    <wp:posOffset>396884</wp:posOffset>
                  </wp:positionH>
                  <wp:positionV relativeFrom="page">
                    <wp:posOffset>578167</wp:posOffset>
                  </wp:positionV>
                  <wp:extent cx="669290" cy="89535"/>
                  <wp:effectExtent l="4127" t="0" r="1588" b="1587"/>
                  <wp:wrapNone/>
                  <wp:docPr id="953" name="Imag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943" t="20997" r="5840" b="34688"/>
                          <a:stretch/>
                        </pic:blipFill>
                        <pic:spPr bwMode="auto">
                          <a:xfrm rot="5400000">
                            <a:off x="0" y="0"/>
                            <a:ext cx="669290" cy="89535"/>
                          </a:xfrm>
                          <a:prstGeom prst="rect">
                            <a:avLst/>
                          </a:prstGeom>
                          <a:ln>
                            <a:noFill/>
                          </a:ln>
                          <a:extLst>
                            <a:ext uri="{53640926-AAD7-44d8-BBD7-CCE9431645EC}">
                              <a14:shadowObscured xmlns:a14="http://schemas.microsoft.com/office/drawing/2010/main"/>
                            </a:ext>
                          </a:extLst>
                        </pic:spPr>
                      </pic:pic>
                    </a:graphicData>
                  </a:graphic>
                </wp:anchor>
              </w:drawing>
            </w:r>
          </w:p>
        </w:tc>
      </w:tr>
      <w:tr w:rsidR="00D15BFE" w14:paraId="6FB1F716" w14:textId="77777777" w:rsidTr="009A57F5">
        <w:trPr>
          <w:trHeight w:val="404"/>
        </w:trPr>
        <w:tc>
          <w:tcPr>
            <w:tcW w:w="2078" w:type="dxa"/>
          </w:tcPr>
          <w:p w14:paraId="16EB81F9" w14:textId="77777777" w:rsidR="00D15BFE" w:rsidRDefault="00D15BFE" w:rsidP="009A57F5">
            <w:pPr>
              <w:rPr>
                <w:noProof/>
                <w:lang w:val="en-GB" w:eastAsia="en-GB"/>
              </w:rPr>
            </w:pPr>
            <w:r>
              <w:rPr>
                <w:noProof/>
                <w:lang w:val="en-GB" w:eastAsia="en-GB"/>
              </w:rPr>
              <w:t>Avantages</w:t>
            </w:r>
          </w:p>
        </w:tc>
        <w:tc>
          <w:tcPr>
            <w:tcW w:w="2592" w:type="dxa"/>
          </w:tcPr>
          <w:p w14:paraId="63E5EC52" w14:textId="77777777" w:rsidR="00D15BFE" w:rsidRPr="00334A12" w:rsidRDefault="00D15BFE" w:rsidP="009A57F5">
            <w:pPr>
              <w:rPr>
                <w:noProof/>
                <w:color w:val="FF0000"/>
                <w:lang w:val="en-GB" w:eastAsia="en-GB"/>
              </w:rPr>
            </w:pPr>
          </w:p>
        </w:tc>
        <w:tc>
          <w:tcPr>
            <w:tcW w:w="2592" w:type="dxa"/>
          </w:tcPr>
          <w:p w14:paraId="06A7EED8" w14:textId="77777777" w:rsidR="00D15BFE" w:rsidRPr="00334A12" w:rsidRDefault="00D15BFE" w:rsidP="009A57F5">
            <w:pPr>
              <w:rPr>
                <w:noProof/>
                <w:color w:val="FF0000"/>
                <w:lang w:eastAsia="en-GB"/>
              </w:rPr>
            </w:pPr>
          </w:p>
        </w:tc>
        <w:tc>
          <w:tcPr>
            <w:tcW w:w="2592" w:type="dxa"/>
          </w:tcPr>
          <w:p w14:paraId="73827AE7" w14:textId="77777777" w:rsidR="00D15BFE" w:rsidRPr="00334A12" w:rsidRDefault="00D15BFE" w:rsidP="009A57F5">
            <w:pPr>
              <w:rPr>
                <w:noProof/>
                <w:color w:val="FF0000"/>
                <w:lang w:eastAsia="en-GB"/>
              </w:rPr>
            </w:pPr>
          </w:p>
        </w:tc>
      </w:tr>
      <w:tr w:rsidR="00D15BFE" w14:paraId="55F2A434" w14:textId="77777777" w:rsidTr="009A57F5">
        <w:trPr>
          <w:trHeight w:val="404"/>
        </w:trPr>
        <w:tc>
          <w:tcPr>
            <w:tcW w:w="2078" w:type="dxa"/>
          </w:tcPr>
          <w:p w14:paraId="1960FAE9" w14:textId="77777777" w:rsidR="00D15BFE" w:rsidRDefault="00D15BFE" w:rsidP="009A57F5">
            <w:pPr>
              <w:rPr>
                <w:noProof/>
                <w:lang w:val="en-GB" w:eastAsia="en-GB"/>
              </w:rPr>
            </w:pPr>
            <w:r>
              <w:rPr>
                <w:noProof/>
                <w:lang w:val="en-GB" w:eastAsia="en-GB"/>
              </w:rPr>
              <w:t>Inconvénients</w:t>
            </w:r>
          </w:p>
        </w:tc>
        <w:tc>
          <w:tcPr>
            <w:tcW w:w="2592" w:type="dxa"/>
          </w:tcPr>
          <w:p w14:paraId="3886701F" w14:textId="77777777" w:rsidR="00D15BFE" w:rsidRPr="00334A12" w:rsidRDefault="00D15BFE" w:rsidP="009A57F5">
            <w:pPr>
              <w:rPr>
                <w:noProof/>
                <w:color w:val="FF0000"/>
                <w:lang w:val="en-GB" w:eastAsia="en-GB"/>
              </w:rPr>
            </w:pPr>
          </w:p>
        </w:tc>
        <w:tc>
          <w:tcPr>
            <w:tcW w:w="2592" w:type="dxa"/>
          </w:tcPr>
          <w:p w14:paraId="188826F0" w14:textId="77777777" w:rsidR="00D15BFE" w:rsidRPr="00334A12" w:rsidRDefault="00D15BFE" w:rsidP="009A57F5">
            <w:pPr>
              <w:rPr>
                <w:noProof/>
                <w:color w:val="FF0000"/>
                <w:lang w:eastAsia="en-GB"/>
              </w:rPr>
            </w:pPr>
          </w:p>
        </w:tc>
        <w:tc>
          <w:tcPr>
            <w:tcW w:w="2592" w:type="dxa"/>
          </w:tcPr>
          <w:p w14:paraId="3A4A7837" w14:textId="77777777" w:rsidR="00D15BFE" w:rsidRPr="00334A12" w:rsidRDefault="00D15BFE" w:rsidP="009A57F5">
            <w:pPr>
              <w:rPr>
                <w:noProof/>
                <w:color w:val="FF0000"/>
                <w:lang w:eastAsia="en-GB"/>
              </w:rPr>
            </w:pPr>
          </w:p>
        </w:tc>
      </w:tr>
    </w:tbl>
    <w:p w14:paraId="58925101" w14:textId="77777777" w:rsidR="00D15BFE" w:rsidRDefault="00D15BFE" w:rsidP="00D15BFE"/>
    <w:p w14:paraId="003A85B5" w14:textId="77777777" w:rsidR="00BC5B86" w:rsidRDefault="00220637" w:rsidP="00220637">
      <w:pPr>
        <w:pStyle w:val="Question"/>
        <w:ind w:left="0" w:firstLine="0"/>
        <w:rPr>
          <w:lang w:eastAsia="en-GB"/>
        </w:rPr>
      </w:pPr>
      <w:r>
        <w:rPr>
          <w:lang w:eastAsia="en-GB"/>
        </w:rPr>
        <w:t>Effectuer une copie d’écran de</w:t>
      </w:r>
      <w:r w:rsidR="00BC5B86">
        <w:rPr>
          <w:lang w:eastAsia="en-GB"/>
        </w:rPr>
        <w:t xml:space="preserve"> la réprésentation volumique de l’éprouvette</w:t>
      </w:r>
      <w:r>
        <w:rPr>
          <w:lang w:eastAsia="en-GB"/>
        </w:rPr>
        <w:t xml:space="preserve"> et</w:t>
      </w:r>
      <w:r w:rsidR="00BC5B86">
        <w:rPr>
          <w:lang w:eastAsia="en-GB"/>
        </w:rPr>
        <w:t xml:space="preserve"> indiquer la direction de démoulage.</w:t>
      </w:r>
    </w:p>
    <w:p w14:paraId="60282B45" w14:textId="77777777" w:rsidR="00220637" w:rsidRDefault="00220637" w:rsidP="00220637">
      <w:pPr>
        <w:rPr>
          <w:lang w:eastAsia="en-GB"/>
        </w:rPr>
      </w:pPr>
    </w:p>
    <w:p w14:paraId="0010F0F4" w14:textId="77777777" w:rsidR="00220637" w:rsidRDefault="00220637" w:rsidP="00220637">
      <w:pPr>
        <w:rPr>
          <w:lang w:eastAsia="en-GB"/>
        </w:rPr>
      </w:pPr>
    </w:p>
    <w:p w14:paraId="24F87E4F" w14:textId="77777777" w:rsidR="00220637" w:rsidRDefault="00220637" w:rsidP="00220637">
      <w:pPr>
        <w:rPr>
          <w:lang w:eastAsia="en-GB"/>
        </w:rPr>
      </w:pPr>
    </w:p>
    <w:p w14:paraId="6C1262FB" w14:textId="77777777" w:rsidR="00220637" w:rsidRPr="00220637" w:rsidRDefault="00220637" w:rsidP="00220637">
      <w:pPr>
        <w:rPr>
          <w:lang w:eastAsia="en-GB"/>
        </w:rPr>
      </w:pPr>
    </w:p>
    <w:p w14:paraId="186C2D33" w14:textId="77777777" w:rsidR="008C2CA5" w:rsidRDefault="008C2CA5" w:rsidP="008C2CA5">
      <w:pPr>
        <w:pStyle w:val="Question"/>
        <w:ind w:left="0" w:firstLine="0"/>
      </w:pPr>
      <w:r>
        <w:t>Etudier le dossier ressource « injection » et relever les régles de conception auxquelles doit répondre une pièce injectée.</w:t>
      </w:r>
    </w:p>
    <w:p w14:paraId="090EB44E" w14:textId="77777777" w:rsidR="008C2CA5" w:rsidRDefault="008C2CA5" w:rsidP="008C2CA5">
      <w:pPr>
        <w:pStyle w:val="Information"/>
        <w:numPr>
          <w:ilvl w:val="0"/>
          <w:numId w:val="0"/>
        </w:numPr>
        <w:rPr>
          <w:noProof w:val="0"/>
          <w:color w:val="auto"/>
        </w:rPr>
      </w:pPr>
    </w:p>
    <w:p w14:paraId="1427BF59" w14:textId="77777777" w:rsidR="008D7FAF" w:rsidRPr="008C2CA5" w:rsidRDefault="008C2CA5" w:rsidP="008C2CA5">
      <w:pPr>
        <w:pStyle w:val="Information"/>
        <w:numPr>
          <w:ilvl w:val="0"/>
          <w:numId w:val="0"/>
        </w:numPr>
        <w:rPr>
          <w:color w:val="4F6228"/>
        </w:rPr>
      </w:pPr>
      <w:r w:rsidRPr="008C2CA5">
        <w:rPr>
          <w:color w:val="4F6228"/>
        </w:rPr>
        <w:t>Appliquer ces règles sur votre modèle.</w:t>
      </w:r>
      <w:r w:rsidR="008D7FAF" w:rsidRPr="008C2CA5">
        <w:rPr>
          <w:color w:val="4F6228"/>
        </w:rPr>
        <w:t xml:space="preserve"> </w:t>
      </w:r>
    </w:p>
    <w:p w14:paraId="53E476D9" w14:textId="77777777" w:rsidR="008D7FAF" w:rsidRDefault="008D7FAF" w:rsidP="008D7FAF">
      <w:pPr>
        <w:pStyle w:val="Question"/>
        <w:ind w:left="0" w:firstLine="0"/>
      </w:pPr>
      <w:r>
        <w:t>Réaliser une copie d’écran pour l’insérer dans votre compte rendu.</w:t>
      </w:r>
    </w:p>
    <w:p w14:paraId="7EB0418A" w14:textId="77777777" w:rsidR="00C21801" w:rsidRDefault="00C21801" w:rsidP="00CF7EC2">
      <w:pPr>
        <w:spacing w:after="60"/>
        <w:jc w:val="left"/>
      </w:pPr>
    </w:p>
    <w:p w14:paraId="4ACF3BC0" w14:textId="77777777" w:rsidR="00CF7EC2" w:rsidRDefault="008C2CA5" w:rsidP="008C2CA5">
      <w:pPr>
        <w:spacing w:after="60"/>
      </w:pPr>
      <w:r>
        <w:t>Pour pouvoir fabriquer les éprouvettes, il est nécessaire de concevoir et de fabriquer u</w:t>
      </w:r>
      <w:r w:rsidR="00CF7EC2">
        <w:t>n outillage d’injection.</w:t>
      </w:r>
    </w:p>
    <w:p w14:paraId="0B340EE4" w14:textId="77777777" w:rsidR="008C2CA5" w:rsidRDefault="008C2CA5" w:rsidP="00CF7EC2">
      <w:pPr>
        <w:spacing w:after="60"/>
        <w:jc w:val="left"/>
      </w:pPr>
    </w:p>
    <w:p w14:paraId="672C0802" w14:textId="77777777" w:rsidR="00CF7EC2" w:rsidRDefault="0094672E" w:rsidP="00CF7EC2">
      <w:pPr>
        <w:pStyle w:val="Titre1"/>
        <w:rPr>
          <w:noProof/>
          <w:lang w:eastAsia="en-GB"/>
        </w:rPr>
      </w:pPr>
      <w:r>
        <w:rPr>
          <w:noProof/>
          <w:lang w:eastAsia="fr-FR"/>
        </w:rPr>
        <w:drawing>
          <wp:anchor distT="0" distB="0" distL="114300" distR="114300" simplePos="0" relativeHeight="252534784" behindDoc="1" locked="0" layoutInCell="1" allowOverlap="1" wp14:anchorId="4BC5A4E5" wp14:editId="7853B7AF">
            <wp:simplePos x="0" y="0"/>
            <wp:positionH relativeFrom="column">
              <wp:posOffset>4378325</wp:posOffset>
            </wp:positionH>
            <wp:positionV relativeFrom="paragraph">
              <wp:posOffset>384175</wp:posOffset>
            </wp:positionV>
            <wp:extent cx="1777365" cy="2001520"/>
            <wp:effectExtent l="0" t="0" r="0" b="0"/>
            <wp:wrapTight wrapText="bothSides">
              <wp:wrapPolygon edited="0">
                <wp:start x="0" y="0"/>
                <wp:lineTo x="0" y="21381"/>
                <wp:lineTo x="21299" y="21381"/>
                <wp:lineTo x="21299" y="0"/>
                <wp:lineTo x="0" y="0"/>
              </wp:wrapPolygon>
            </wp:wrapTight>
            <wp:docPr id="1864" name="Imag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7365" cy="2001520"/>
                    </a:xfrm>
                    <a:prstGeom prst="rect">
                      <a:avLst/>
                    </a:prstGeom>
                  </pic:spPr>
                </pic:pic>
              </a:graphicData>
            </a:graphic>
          </wp:anchor>
        </w:drawing>
      </w:r>
      <w:r w:rsidR="00CF7EC2">
        <w:rPr>
          <w:noProof/>
          <w:lang w:eastAsia="en-GB"/>
        </w:rPr>
        <w:t>Structure de l’outillage de l’éprouvette 2</w:t>
      </w:r>
    </w:p>
    <w:p w14:paraId="1F3C23FF" w14:textId="77777777" w:rsidR="005658CD" w:rsidRDefault="008C2CA5" w:rsidP="008C2CA5">
      <w:pPr>
        <w:spacing w:after="60"/>
      </w:pPr>
      <w:r>
        <w:t>N</w:t>
      </w:r>
      <w:r w:rsidR="000C4116">
        <w:t>ous allons</w:t>
      </w:r>
      <w:r>
        <w:t xml:space="preserve">, d’abord, </w:t>
      </w:r>
      <w:r w:rsidR="000C4116">
        <w:t xml:space="preserve"> commencer par identifier les différents éléments d’un moule d</w:t>
      </w:r>
      <w:r w:rsidR="005658CD">
        <w:t>’injection.</w:t>
      </w:r>
    </w:p>
    <w:p w14:paraId="613DBD5C" w14:textId="77777777" w:rsidR="002556CC" w:rsidRDefault="002556CC" w:rsidP="008C2CA5">
      <w:pPr>
        <w:spacing w:after="60"/>
      </w:pPr>
      <w:r>
        <w:t>Pour cela, nous avons à notre disposition le moule et les modèles volumiques de l’outillage d’injection de l’éprouvette n°2.</w:t>
      </w:r>
    </w:p>
    <w:p w14:paraId="18965674" w14:textId="77777777" w:rsidR="0094672E" w:rsidRDefault="0094672E" w:rsidP="008C2CA5">
      <w:pPr>
        <w:spacing w:after="60"/>
      </w:pPr>
      <w:r>
        <w:t>Vous trouverez de l’aide dans le fichier « Ressources Injection ».</w:t>
      </w:r>
    </w:p>
    <w:p w14:paraId="5A7F666C" w14:textId="77777777" w:rsidR="009A57F5" w:rsidRDefault="009A57F5" w:rsidP="008C2CA5">
      <w:pPr>
        <w:spacing w:after="60"/>
      </w:pPr>
    </w:p>
    <w:p w14:paraId="6489259C" w14:textId="77777777" w:rsidR="009A57F5" w:rsidRDefault="009A57F5" w:rsidP="008C2CA5">
      <w:pPr>
        <w:spacing w:after="60"/>
      </w:pPr>
    </w:p>
    <w:p w14:paraId="7C74AC7B" w14:textId="77777777" w:rsidR="009A57F5" w:rsidRDefault="009A57F5" w:rsidP="008C2CA5">
      <w:pPr>
        <w:spacing w:after="60"/>
      </w:pPr>
    </w:p>
    <w:p w14:paraId="2309F095" w14:textId="77777777" w:rsidR="0094672E" w:rsidRDefault="0094672E" w:rsidP="0094672E">
      <w:pPr>
        <w:pStyle w:val="Titre3"/>
      </w:pPr>
      <w:r>
        <w:t xml:space="preserve"> Elément standard</w:t>
      </w:r>
    </w:p>
    <w:p w14:paraId="4F5F4E62" w14:textId="77777777" w:rsidR="0094672E" w:rsidRDefault="0094672E" w:rsidP="0094672E">
      <w:pPr>
        <w:pStyle w:val="Question"/>
        <w:ind w:left="0" w:firstLine="0"/>
      </w:pPr>
      <w:r>
        <w:t>Reperer les différents elements standart du moule ci-dessous ?</w:t>
      </w:r>
    </w:p>
    <w:p w14:paraId="164EDFAB" w14:textId="77777777" w:rsidR="0094672E" w:rsidRDefault="0094672E" w:rsidP="0094672E">
      <w:r w:rsidRPr="009637DD">
        <w:rPr>
          <w:b/>
          <w:noProof/>
          <w:lang w:eastAsia="fr-FR"/>
        </w:rPr>
        <w:drawing>
          <wp:anchor distT="0" distB="0" distL="114300" distR="114300" simplePos="0" relativeHeight="252610560" behindDoc="1" locked="0" layoutInCell="1" allowOverlap="1" wp14:anchorId="3EBAB441" wp14:editId="1BA1E8DF">
            <wp:simplePos x="0" y="0"/>
            <wp:positionH relativeFrom="column">
              <wp:posOffset>1779905</wp:posOffset>
            </wp:positionH>
            <wp:positionV relativeFrom="paragraph">
              <wp:posOffset>127635</wp:posOffset>
            </wp:positionV>
            <wp:extent cx="1828800" cy="1550035"/>
            <wp:effectExtent l="0" t="0" r="0" b="0"/>
            <wp:wrapNone/>
            <wp:docPr id="947" name="Image 52" descr="moule standard sans empre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e standard sans empreinte.jpg"/>
                    <pic:cNvPicPr/>
                  </pic:nvPicPr>
                  <pic:blipFill rotWithShape="1">
                    <a:blip r:embed="rId34" cstate="print"/>
                    <a:srcRect l="31384" t="13474" r="14140" b="5687"/>
                    <a:stretch/>
                  </pic:blipFill>
                  <pic:spPr bwMode="auto">
                    <a:xfrm>
                      <a:off x="0" y="0"/>
                      <a:ext cx="1828800" cy="1550035"/>
                    </a:xfrm>
                    <a:prstGeom prst="rect">
                      <a:avLst/>
                    </a:prstGeom>
                    <a:ln>
                      <a:noFill/>
                    </a:ln>
                    <a:extLst>
                      <a:ext uri="{53640926-AAD7-44d8-BBD7-CCE9431645EC}">
                        <a14:shadowObscured xmlns:a14="http://schemas.microsoft.com/office/drawing/2010/main"/>
                      </a:ext>
                    </a:extLst>
                  </pic:spPr>
                </pic:pic>
              </a:graphicData>
            </a:graphic>
          </wp:anchor>
        </w:drawing>
      </w:r>
    </w:p>
    <w:p w14:paraId="6AE76355" w14:textId="77777777" w:rsidR="0094672E" w:rsidRDefault="006D56BD" w:rsidP="0094672E">
      <w:r>
        <w:rPr>
          <w:noProof/>
          <w:lang w:val="en-GB" w:eastAsia="en-GB"/>
        </w:rPr>
        <w:pict w14:anchorId="2D6F82E3">
          <v:shape id="Légende encadrée 1 31" o:spid="_x0000_s1094" type="#_x0000_t47" style="position:absolute;left:0;text-align:left;margin-left:313.05pt;margin-top:6pt;width:129pt;height:20.7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" adj="-17446,22411,-452,11868">
            <v:textbox>
              <w:txbxContent>
                <w:p w14:paraId="77BD5865" w14:textId="77777777" w:rsidR="007A1C3E" w:rsidRPr="00F304F6" w:rsidRDefault="007A1C3E" w:rsidP="0094672E">
                  <w:pPr>
                    <w:rPr>
                      <w:color w:val="00B050"/>
                    </w:rPr>
                  </w:pPr>
                </w:p>
              </w:txbxContent>
            </v:textbox>
            <o:callout v:ext="edit" minusy="t"/>
          </v:shape>
        </w:pict>
      </w:r>
      <w:r>
        <w:rPr>
          <w:noProof/>
          <w:lang w:val="en-GB" w:eastAsia="en-GB"/>
        </w:rPr>
        <w:pict w14:anchorId="29FD0A12">
          <v:shape id="Légende encadrée 1 32" o:spid="_x0000_s1095" type="#_x0000_t47" style="position:absolute;left:0;text-align:left;margin-left:28.05pt;margin-top:6pt;width:105.75pt;height:20.7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" adj="34112,11454,22048,8737">
            <v:textbox>
              <w:txbxContent>
                <w:p w14:paraId="17CAACDE" w14:textId="77777777" w:rsidR="007A1C3E" w:rsidRPr="00F304F6" w:rsidRDefault="007A1C3E" w:rsidP="0094672E">
                  <w:pPr>
                    <w:rPr>
                      <w:color w:val="00B050"/>
                    </w:rPr>
                  </w:pPr>
                </w:p>
              </w:txbxContent>
            </v:textbox>
            <o:callout v:ext="edit" minusx="t" minusy="t"/>
          </v:shape>
        </w:pict>
      </w:r>
    </w:p>
    <w:p w14:paraId="49DAA745" w14:textId="77777777" w:rsidR="0094672E" w:rsidRDefault="0094672E" w:rsidP="0094672E"/>
    <w:p w14:paraId="644FD16A" w14:textId="77777777" w:rsidR="0094672E" w:rsidRDefault="006D56BD" w:rsidP="0094672E">
      <w:r>
        <w:rPr>
          <w:noProof/>
          <w:lang w:val="en-GB" w:eastAsia="en-GB"/>
        </w:rPr>
        <w:pict w14:anchorId="6B781294">
          <v:shape id="Légende encadrée 1 33" o:spid="_x0000_s1096" type="#_x0000_t47" style="position:absolute;left:0;text-align:left;margin-left:313.05pt;margin-top:12.7pt;width:133.5pt;height:20.7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" adj="-9797,2846,-227,15781">
            <v:textbox>
              <w:txbxContent>
                <w:p w14:paraId="740D3AA0" w14:textId="77777777" w:rsidR="007A1C3E" w:rsidRPr="00F304F6" w:rsidRDefault="007A1C3E" w:rsidP="0094672E">
                  <w:pPr>
                    <w:rPr>
                      <w:color w:val="00B050"/>
                    </w:rPr>
                  </w:pPr>
                </w:p>
              </w:txbxContent>
            </v:textbox>
          </v:shape>
        </w:pict>
      </w:r>
    </w:p>
    <w:p w14:paraId="6521B70F" w14:textId="77777777" w:rsidR="0094672E" w:rsidRDefault="0094672E" w:rsidP="0094672E"/>
    <w:p w14:paraId="59789556" w14:textId="77777777" w:rsidR="0094672E" w:rsidRDefault="0094672E" w:rsidP="0094672E"/>
    <w:p w14:paraId="0205EAC0" w14:textId="77777777" w:rsidR="0094672E" w:rsidRDefault="006D56BD" w:rsidP="0094672E">
      <w:r>
        <w:rPr>
          <w:noProof/>
          <w:lang w:val="en-GB" w:eastAsia="en-GB"/>
        </w:rPr>
        <w:pict w14:anchorId="786DA0E3">
          <v:shape id="Légende encadrée 1 35" o:spid="_x0000_s1097" type="#_x0000_t47" style="position:absolute;left:0;text-align:left;margin-left:34.8pt;margin-top:6.2pt;width:99pt;height:38.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" adj="30814,-3415,22048,8737">
            <v:textbox>
              <w:txbxContent>
                <w:p w14:paraId="1C182CDB" w14:textId="77777777" w:rsidR="007A1C3E" w:rsidRPr="00F304F6" w:rsidRDefault="007A1C3E" w:rsidP="0094672E">
                  <w:pPr>
                    <w:rPr>
                      <w:color w:val="00B050"/>
                    </w:rPr>
                  </w:pPr>
                </w:p>
              </w:txbxContent>
            </v:textbox>
            <o:callout v:ext="edit" minusx="t"/>
          </v:shape>
        </w:pict>
      </w:r>
      <w:r>
        <w:rPr>
          <w:noProof/>
          <w:lang w:val="en-GB" w:eastAsia="en-GB"/>
        </w:rPr>
        <w:pict w14:anchorId="20C21EAD">
          <v:shape id="Légende encadrée 1 34" o:spid="_x0000_s1098" type="#_x0000_t47" style="position:absolute;left:0;text-align:left;margin-left:299.55pt;margin-top:4pt;width:168pt;height:20.7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" adj="-7246,-12024,223,11868">
            <v:textbox>
              <w:txbxContent>
                <w:p w14:paraId="78DD1BA7" w14:textId="77777777" w:rsidR="007A1C3E" w:rsidRPr="00F304F6" w:rsidRDefault="007A1C3E" w:rsidP="0094672E">
                  <w:pPr>
                    <w:rPr>
                      <w:color w:val="00B050"/>
                    </w:rPr>
                  </w:pPr>
                </w:p>
              </w:txbxContent>
            </v:textbox>
          </v:shape>
        </w:pict>
      </w:r>
    </w:p>
    <w:p w14:paraId="380B6772" w14:textId="77777777" w:rsidR="0094672E" w:rsidRDefault="0094672E" w:rsidP="0094672E"/>
    <w:p w14:paraId="288C53E3" w14:textId="77777777" w:rsidR="0094672E" w:rsidRDefault="006D56BD" w:rsidP="0094672E">
      <w:r>
        <w:rPr>
          <w:noProof/>
          <w:lang w:val="en-GB" w:eastAsia="en-GB"/>
        </w:rPr>
        <w:pict w14:anchorId="521F9037">
          <v:shape id="Légende encadrée 1 36" o:spid="_x0000_s1099" type="#_x0000_t47" style="position:absolute;left:0;text-align:left;margin-left:290.55pt;margin-top:3.2pt;width:170.25pt;height:20.7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" adj="-6201,-21415,-469,9520">
            <v:textbox>
              <w:txbxContent>
                <w:p w14:paraId="632C8C09" w14:textId="77777777" w:rsidR="007A1C3E" w:rsidRPr="00F304F6" w:rsidRDefault="007A1C3E" w:rsidP="0094672E">
                  <w:pPr>
                    <w:rPr>
                      <w:color w:val="00B050"/>
                    </w:rPr>
                  </w:pPr>
                </w:p>
              </w:txbxContent>
            </v:textbox>
          </v:shape>
        </w:pict>
      </w:r>
    </w:p>
    <w:p w14:paraId="2A7B0348" w14:textId="77777777" w:rsidR="0094672E" w:rsidRDefault="0094672E" w:rsidP="0094672E"/>
    <w:p w14:paraId="4C39B680" w14:textId="77777777" w:rsidR="0094672E" w:rsidRPr="00CF5D8A" w:rsidRDefault="0094672E" w:rsidP="0094672E"/>
    <w:p w14:paraId="5D1B2211" w14:textId="77777777" w:rsidR="0094672E" w:rsidRDefault="008C2CA5" w:rsidP="002556CC">
      <w:pPr>
        <w:pStyle w:val="Titre3"/>
      </w:pPr>
      <w:r>
        <w:rPr>
          <w:noProof/>
          <w:lang w:eastAsia="fr-FR"/>
        </w:rPr>
        <w:drawing>
          <wp:anchor distT="0" distB="0" distL="114300" distR="114300" simplePos="0" relativeHeight="252620800" behindDoc="1" locked="0" layoutInCell="1" allowOverlap="1" wp14:anchorId="1FEC5EC1" wp14:editId="49FBE49C">
            <wp:simplePos x="0" y="0"/>
            <wp:positionH relativeFrom="column">
              <wp:posOffset>4378960</wp:posOffset>
            </wp:positionH>
            <wp:positionV relativeFrom="paragraph">
              <wp:posOffset>-203835</wp:posOffset>
            </wp:positionV>
            <wp:extent cx="1660525" cy="1698625"/>
            <wp:effectExtent l="0" t="0" r="0" b="0"/>
            <wp:wrapTight wrapText="bothSides">
              <wp:wrapPolygon edited="0">
                <wp:start x="0" y="0"/>
                <wp:lineTo x="0" y="21317"/>
                <wp:lineTo x="21311" y="21317"/>
                <wp:lineTo x="213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0525" cy="1698625"/>
                    </a:xfrm>
                    <a:prstGeom prst="rect">
                      <a:avLst/>
                    </a:prstGeom>
                  </pic:spPr>
                </pic:pic>
              </a:graphicData>
            </a:graphic>
          </wp:anchor>
        </w:drawing>
      </w:r>
      <w:r w:rsidR="0094672E">
        <w:t>Empreinte partie fixe</w:t>
      </w:r>
    </w:p>
    <w:p w14:paraId="74F6D0A5" w14:textId="77777777" w:rsidR="0094672E" w:rsidRDefault="008C2CA5" w:rsidP="0094672E">
      <w:r>
        <w:t>Après  étude de l’</w:t>
      </w:r>
      <w:r w:rsidR="0094672E">
        <w:t>empreinte de la partie fixe du moule</w:t>
      </w:r>
      <w:r>
        <w:t>,</w:t>
      </w:r>
    </w:p>
    <w:p w14:paraId="3BAF4E6A" w14:textId="77777777" w:rsidR="0094672E" w:rsidRDefault="0094672E" w:rsidP="0094672E">
      <w:pPr>
        <w:pStyle w:val="Question"/>
        <w:ind w:left="0" w:firstLine="0"/>
      </w:pPr>
      <w:r>
        <w:t>Nommer et expliquer le rôle de l’element 1 ?</w:t>
      </w:r>
    </w:p>
    <w:p w14:paraId="4F6017BE" w14:textId="77777777" w:rsidR="0094672E" w:rsidRDefault="0094672E" w:rsidP="0094672E">
      <w:pPr>
        <w:pStyle w:val="Question"/>
        <w:ind w:left="0" w:firstLine="0"/>
      </w:pPr>
      <w:r>
        <w:t>Doit-on envisager un usinage sur cette surface ?</w:t>
      </w:r>
    </w:p>
    <w:p w14:paraId="347BA8B2" w14:textId="77777777" w:rsidR="0094672E" w:rsidRPr="00406BB7" w:rsidRDefault="006D56BD" w:rsidP="0094672E">
      <w:pPr>
        <w:rPr>
          <w:color w:val="FF0000"/>
        </w:rPr>
      </w:pPr>
      <w:r>
        <w:rPr>
          <w:noProof/>
          <w:lang w:val="en-GB" w:eastAsia="en-GB"/>
        </w:rPr>
        <w:pict w14:anchorId="5F7E0DFC">
          <v:shape id="Légende encadrée 1 37" o:spid="_x0000_s1100" type="#_x0000_t47" style="position:absolute;left:0;text-align:left;margin-left:312.5pt;margin-top:2pt;width:1in;height:20.7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" adj="30814,-3415,22048,8737">
            <v:textbox style="mso-next-textbox:#Légende encadrée 1 37">
              <w:txbxContent>
                <w:p w14:paraId="455FDA73" w14:textId="77777777" w:rsidR="007A1C3E" w:rsidRPr="00F304F6" w:rsidRDefault="007A1C3E" w:rsidP="0094672E">
                  <w:pPr>
                    <w:rPr>
                      <w:color w:val="00B050"/>
                    </w:rPr>
                  </w:pPr>
                </w:p>
              </w:txbxContent>
            </v:textbox>
            <o:callout v:ext="edit" minusx="t"/>
          </v:shape>
        </w:pict>
      </w:r>
    </w:p>
    <w:p w14:paraId="070371E2" w14:textId="77777777" w:rsidR="0094672E" w:rsidRDefault="0094672E" w:rsidP="0094672E"/>
    <w:p w14:paraId="2A34ADF0" w14:textId="77777777" w:rsidR="0094672E" w:rsidRPr="009D5A11" w:rsidRDefault="0094672E" w:rsidP="0094672E">
      <w:pPr>
        <w:pStyle w:val="Titre3"/>
      </w:pPr>
      <w:r>
        <w:t>Empreinte partie mobile</w:t>
      </w:r>
    </w:p>
    <w:p w14:paraId="4201AAED" w14:textId="77777777" w:rsidR="0094672E" w:rsidRPr="002F4B50" w:rsidRDefault="0094672E" w:rsidP="0094672E">
      <w:pPr>
        <w:rPr>
          <w:color w:val="4F6228"/>
        </w:rPr>
      </w:pPr>
      <w:r w:rsidRPr="002F4B50">
        <w:rPr>
          <w:color w:val="4F6228"/>
        </w:rPr>
        <w:t>Ouvrir le fichier Solidworks « </w:t>
      </w:r>
      <w:r w:rsidR="00E91B46" w:rsidRPr="002F4B50">
        <w:rPr>
          <w:color w:val="4F6228"/>
        </w:rPr>
        <w:t>Empreinte éprouvette traction</w:t>
      </w:r>
      <w:r w:rsidRPr="002F4B50">
        <w:rPr>
          <w:color w:val="4F6228"/>
        </w:rPr>
        <w:t> »</w:t>
      </w:r>
    </w:p>
    <w:p w14:paraId="55071EA9" w14:textId="77777777" w:rsidR="0094672E" w:rsidRDefault="008C2CA5" w:rsidP="0094672E">
      <w:pPr>
        <w:pStyle w:val="Question"/>
        <w:ind w:left="0" w:firstLine="0"/>
      </w:pPr>
      <w:r>
        <w:t>N</w:t>
      </w:r>
      <w:r w:rsidR="0094672E">
        <w:t xml:space="preserve">ommer les différents éléments de l’empreinte partie mobile, expliciter leurs rôles, décrire leurs formes et rechercher leurs dimensions ? </w:t>
      </w:r>
      <w:r w:rsidR="005D0C6F">
        <w:t>Compléter le</w:t>
      </w:r>
      <w:r w:rsidR="0094672E">
        <w:t xml:space="preserve"> tableau synthétisant vos réponses.</w:t>
      </w:r>
    </w:p>
    <w:p w14:paraId="0D302E10" w14:textId="77777777" w:rsidR="004736C9" w:rsidRDefault="00A05B32" w:rsidP="0094672E">
      <w:r>
        <w:rPr>
          <w:lang w:eastAsia="fr-FR"/>
        </w:rPr>
        <w:pict w14:anchorId="01EB6A2C">
          <v:group id="_x0000_s1274" style="position:absolute;left:0;text-align:left;margin-left:-5.5pt;margin-top:6.95pt;width:320.2pt;height:135.95pt;z-index:252909568" coordorigin="640,9127" coordsize="7235,3006">
            <v:shape id="Image 21504" o:spid="_x0000_s1102" type="#_x0000_t75" style="position:absolute;left:2695;top:9127;width:2579;height:3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BKZvIAAAA3gAAAA8AAABkcnMvZG93bnJldi54bWxEj91qAjEUhO8LvkM4gjdFE7WVshplEQQR&#10;Sum2UC8Pm7M/uDlZN3Hdvn1TKPRymJlvmM1usI3oqfO1Yw3zmQJBnDtTc6nh8+MwfQHhA7LBxjFp&#10;+CYPu+3oYYOJcXd+pz4LpYgQ9glqqEJoEyl9XpFFP3MtcfQK11kMUXalNB3eI9w2cqHUSlqsOS5U&#10;2NK+ovyS3ayGPvu6pmerzm/F8hWP9eM1LdRJ68l4SNcgAg3hP/zXPhoNi/mzeoLfO/EKyO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gSmbyAAAAN4AAAAPAAAAAAAAAAAA&#10;AAAAAJ8CAABkcnMvZG93bnJldi54bWxQSwUGAAAAAAQABAD3AAAAlAMAAAAA&#10;">
              <v:imagedata r:id="rId36" o:title=""/>
              <v:path arrowok="t"/>
            </v:shape>
            <v:group id="_x0000_s1273" style="position:absolute;left:640;top:9265;width:7235;height:2747" coordorigin="640,9265" coordsize="7235,2747">
              <v:shape id="Légende encadrée 1 38" o:spid="_x0000_s1104" type="#_x0000_t47" style="position:absolute;left:5526;top:9265;width:2349;height:67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o/8AA&#10;AADbAAAADwAAAGRycy9kb3ducmV2LnhtbERPS2rDMBDdF3IHMYHsajk1tMWxEvIhpZRumuQAgzWx&#10;TKyRkVRHvX21KHT5eP9mk+wgJvKhd6xgWZQgiFune+4UXM7Hx1cQISJrHByTgh8KsFnPHhqstbvz&#10;F02n2IkcwqFGBSbGsZYytIYshsKNxJm7Om8xZug7qT3ec7gd5FNZPkuLPecGgyPtDbW307dV8FYt&#10;E/pDtxs/KH22+mDC+WWn1GKetisQkVL8F/+537WCKo/NX/IP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5o/8AAAADbAAAADwAAAAAAAAAAAAAAAACYAgAAZHJzL2Rvd25y&#10;ZXYueG1sUEsFBgAAAAAEAAQA9QAAAIUDAAAAAA==&#10;" adj="-9738,5743,-1103,5743,,-383,,-383">
                <v:textbox>
                  <w:txbxContent>
                    <w:p w14:paraId="4D5EB5D7" w14:textId="77777777" w:rsidR="007A1C3E" w:rsidRPr="00F304F6" w:rsidRDefault="007A1C3E" w:rsidP="0094672E">
                      <w:pPr>
                        <w:rPr>
                          <w:color w:val="00B050"/>
                        </w:rPr>
                      </w:pPr>
                    </w:p>
                  </w:txbxContent>
                </v:textbox>
              </v:shape>
              <v:shape id="Légende encadrée 1 21509" o:spid="_x0000_s1105" type="#_x0000_t47" style="position:absolute;left:640;top:11027;width:1869;height:9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WIsUA&#10;AADeAAAADwAAAGRycy9kb3ducmV2LnhtbESPQWsCMRSE74X+h/AK3jRxQbFbo1RRKL1VpV6fm9fd&#10;0M3Luonr+u8bQehxmJlvmPmyd7XoqA3Ws4bxSIEgLryxXGo47LfDGYgQkQ3WnknDjQIsF89Pc8yN&#10;v/IXdbtYigThkKOGKsYmlzIUFTkMI98QJ+/Htw5jkm0pTYvXBHe1zJSaSoeW00KFDa0rKn53F6dh&#10;1d1s9/05rU+ZuxzXp6Oy8bzRevDSv7+BiNTH//Cj/WE0ZOOJeoX7nXQ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YixQAAAN4AAAAPAAAAAAAAAAAAAAAAAJgCAABkcnMv&#10;ZG93bnJldi54bWxQSwUGAAAAAAQABAD1AAAAigMAAAAA&#10;" adj="32903,16118,22987,3947,,2149,,2149">
                <v:textbox>
                  <w:txbxContent>
                    <w:p w14:paraId="5FB78F3C" w14:textId="77777777" w:rsidR="007A1C3E" w:rsidRPr="00CF5D8A" w:rsidRDefault="007A1C3E" w:rsidP="009A57F5">
                      <w:pPr>
                        <w:rPr>
                          <w:color w:val="FF0000"/>
                        </w:rPr>
                      </w:pPr>
                    </w:p>
                    <w:p w14:paraId="1FFECA1D" w14:textId="77777777" w:rsidR="007A1C3E" w:rsidRPr="00F304F6" w:rsidRDefault="007A1C3E" w:rsidP="004736C9">
                      <w:pPr>
                        <w:rPr>
                          <w:color w:val="00B050"/>
                        </w:rPr>
                      </w:pPr>
                    </w:p>
                  </w:txbxContent>
                </v:textbox>
                <o:callout v:ext="edit" minusx="t" minusy="t"/>
              </v:shape>
              <v:shape id="Légende encadrée 1 41" o:spid="_x0000_s1106" type="#_x0000_t47" style="position:absolute;left:5508;top:10135;width:2367;height:68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eHMMA&#10;AADbAAAADwAAAGRycy9kb3ducmV2LnhtbESPQYvCMBSE78L+h/AW9iLb1CKyVKOooCyIoN0Vr4/m&#10;2Rabl9JErf/eCILHYWa+YSazztTiSq2rLCsYRDEI4tzqigsF/3+r7x8QziNrrC2Tgjs5mE0/ehNM&#10;tb3xnq6ZL0SAsEtRQel9k0rp8pIMusg2xME72dagD7ItpG7xFuCmlkkcj6TBisNCiQ0tS8rP2cUo&#10;ODZJt3F6VyQLtz3s9qd1f56tlfr67OZjEJ46/w6/2r9awXAA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NeHMMAAADbAAAADwAAAAAAAAAAAAAAAACYAgAAZHJzL2Rv&#10;d25yZXYueG1sUEsFBgAAAAAEAAQA9QAAAIgDAAAAAA==&#10;" adj="-13652,14452,-1095,5643">
                <v:textbox>
                  <w:txbxContent>
                    <w:p w14:paraId="6B2C189E" w14:textId="77777777" w:rsidR="007A1C3E" w:rsidRPr="009A57F5" w:rsidRDefault="007A1C3E" w:rsidP="009A57F5"/>
                  </w:txbxContent>
                </v:textbox>
                <o:callout v:ext="edit" minusy="t"/>
              </v:shape>
              <v:shape id="Légende encadrée 1 21510" o:spid="_x0000_s1107" type="#_x0000_t47" style="position:absolute;left:5526;top:11143;width:1869;height:68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Hh8UA&#10;AADeAAAADwAAAGRycy9kb3ducmV2LnhtbESPy2rCQBSG9wXfYTiCuzqJaCnRUURsKdQuGgW3x8wx&#10;FzNnwszUpG/vLApd/vw3vtVmMK24k/O1ZQXpNAFBXFhdc6ngdHx7fgXhA7LG1jIp+CUPm/XoaYWZ&#10;tj1/0z0PpYgj7DNUUIXQZVL6oiKDfmo74uhdrTMYonSl1A77OG5aOUuSF2mw5vhQYUe7iopb/mMU&#10;uMXX/PL5ftn7/pBj05wbvTeNUpPxsF2CCDSE//Bf+0MrmKWLNAJEnI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EeHxQAAAN4AAAAPAAAAAAAAAAAAAAAAAJgCAABkcnMv&#10;ZG93bnJldi54bWxQSwUGAAAAAAQABAD1AAAAigMAAAAA&#10;" adj="-12123,13794,-1387,5643">
                <v:textbox>
                  <w:txbxContent>
                    <w:p w14:paraId="02596F45" w14:textId="77777777" w:rsidR="007A1C3E" w:rsidRPr="009A57F5" w:rsidRDefault="007A1C3E" w:rsidP="009A57F5"/>
                  </w:txbxContent>
                </v:textbox>
                <o:callout v:ext="edit" minusy="t"/>
              </v:shape>
              <v:shape id="Légende encadrée 1 21511" o:spid="_x0000_s1108" type="#_x0000_t47" style="position:absolute;left:1001;top:9531;width:1453;height:90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ewsgA&#10;AADeAAAADwAAAGRycy9kb3ducmV2LnhtbESPT2sCMRTE70K/Q3iF3jS7gkW2RilSUXpQ/APa23Pz&#10;3F3cvIRNqqufvikIHoeZ+Q0zmrSmFhdqfGVZQdpLQBDnVldcKNhtZ90hCB+QNdaWScGNPEzGL50R&#10;ZtpeeU2XTShEhLDPUEEZgsuk9HlJBn3POuLonWxjMETZFFI3eI1wU8t+krxLgxXHhRIdTUvKz5tf&#10;o+Dn7OZ4n+7d8qv43t0Oy9XhuJdKvb22nx8gArXhGX60F1pBPx2kKfzfiVdAj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Sx7CyAAAAN4AAAAPAAAAAAAAAAAAAAAAAJgCAABk&#10;cnMvZG93bnJldi54bWxQSwUGAAAAAAQABAD1AAAAjQMAAAAA&#10;" adj="34117,4277,23384,4277,,-4467,,-4467">
                <v:textbox>
                  <w:txbxContent>
                    <w:p w14:paraId="0BBD6AFB" w14:textId="77777777" w:rsidR="007A1C3E" w:rsidRPr="009A57F5" w:rsidRDefault="007A1C3E" w:rsidP="009A57F5"/>
                  </w:txbxContent>
                </v:textbox>
                <o:callout v:ext="edit" minusx="t"/>
              </v:shape>
            </v:group>
          </v:group>
        </w:pict>
      </w:r>
      <w:r w:rsidR="006D56BD">
        <w:rPr>
          <w:noProof/>
          <w:lang w:eastAsia="fr-FR"/>
        </w:rPr>
        <w:pict w14:anchorId="3F54C37F">
          <v:group id="_x0000_s1282" style="position:absolute;left:0;text-align:left;margin-left:290.55pt;margin-top:12.5pt;width:228pt;height:214.65pt;z-index:252925952" coordorigin="6945,9525" coordsize="4560,4293">
            <v:group id="_x0000_s1281" style="position:absolute;left:6945;top:10968;width:4139;height:2269" coordorigin="6945,10968" coordsize="4139,2269">
              <v:shape id="Image 21512" o:spid="_x0000_s1110" type="#_x0000_t75" style="position:absolute;left:7893;top:10968;width:3191;height:2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qmbGAAAA3gAAAA8AAABkcnMvZG93bnJldi54bWxEj8FqwzAQRO+F/oPYQm61bENDca2EECjk&#10;0IOdhpw31tZ2Y62MpMROv74KFHocZuYNU65nM4grOd9bVpAlKQjixuqeWwWHz/fnVxA+IGscLJOC&#10;G3lYrx4fSiy0nbim6z60IkLYF6igC2EspPRNRwZ9Ykfi6H1ZZzBE6VqpHU4RbgaZp+lSGuw5LnQ4&#10;0raj5ry/GAX19/njtHU/0lYHiWE6Tlm6qZRaPM2bNxCB5vAf/mvvtII8e8lyuN+JV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iqZsYAAADeAAAADwAAAAAAAAAAAAAA&#10;AACfAgAAZHJzL2Rvd25yZXYueG1sUEsFBgAAAAAEAAQA9wAAAJIDAAAAAA==&#10;">
                <v:imagedata r:id="rId37" o:title=""/>
                <v:path arrowok="t"/>
              </v:shape>
              <v:shape id="Légende encadrée 1 42" o:spid="_x0000_s1111" type="#_x0000_t47" style="position:absolute;left:6945;top:12026;width:1313;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OMMA&#10;AADbAAAADwAAAGRycy9kb3ducmV2LnhtbESP3YrCMBSE7wXfIRxh7zT1F6lGERfBhVX8e4BDc2yL&#10;yUm3yWp9+82C4OUwM98w82VjjbhT7UvHCvq9BARx5nTJuYLLedOdgvABWaNxTAqe5GG5aLfmmGr3&#10;4CPdTyEXEcI+RQVFCFUqpc8Ksuh7riKO3tXVFkOUdS51jY8It0YOkmQiLZYcFwqsaF1Qdjv9WgVf&#10;1XX4s3uW40/+nl7s6GDy7d4o9dFpVjMQgZrwDr/aW61gNID/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MOMMAAADbAAAADwAAAAAAAAAAAAAAAACYAgAAZHJzL2Rv&#10;d25yZXYueG1sUEsFBgAAAAAEAAQA9QAAAIgDAAAAAA==&#10;" adj="29776,-1659,23574,3211">
                <v:textbox>
                  <w:txbxContent>
                    <w:p w14:paraId="1775C405" w14:textId="77777777" w:rsidR="007A1C3E" w:rsidRPr="009A57F5" w:rsidRDefault="007A1C3E" w:rsidP="009A57F5"/>
                  </w:txbxContent>
                </v:textbox>
                <o:callout v:ext="edit" minusx="t"/>
              </v:shape>
            </v:group>
            <v:shape id="_x0000_s1279" type="#_x0000_t47" style="position:absolute;left:9405;top:9525;width:1440;height:1200" adj="-3555,45018,,3240,-5550,43416,-3555,45018">
              <v:textbox>
                <w:txbxContent>
                  <w:p w14:paraId="0976A00E" w14:textId="77777777" w:rsidR="007A1C3E" w:rsidRDefault="007A1C3E"/>
                </w:txbxContent>
              </v:textbox>
              <o:callout v:ext="edit" minusy="t"/>
            </v:shape>
            <v:shape id="_x0000_s1280" type="#_x0000_t47" style="position:absolute;left:10065;top:12858;width:1440;height:960" adj="-4395,-16313,,,-6390,-18315,-4395,-16313">
              <v:textbox>
                <w:txbxContent>
                  <w:p w14:paraId="06F3C09F" w14:textId="77777777" w:rsidR="007A1C3E" w:rsidRDefault="007A1C3E"/>
                </w:txbxContent>
              </v:textbox>
            </v:shape>
          </v:group>
        </w:pict>
      </w:r>
    </w:p>
    <w:p w14:paraId="0C63C82C" w14:textId="77777777" w:rsidR="004736C9" w:rsidRDefault="004736C9" w:rsidP="0094672E"/>
    <w:p w14:paraId="6B0307D7" w14:textId="77777777" w:rsidR="004736C9" w:rsidRDefault="004736C9" w:rsidP="0094672E"/>
    <w:p w14:paraId="6E50A45C" w14:textId="77777777" w:rsidR="004736C9" w:rsidRDefault="004736C9" w:rsidP="0094672E"/>
    <w:p w14:paraId="26BE54EF" w14:textId="77777777" w:rsidR="004736C9" w:rsidRDefault="004736C9" w:rsidP="0094672E"/>
    <w:p w14:paraId="6ECD23DF" w14:textId="77777777" w:rsidR="004736C9" w:rsidRDefault="004736C9" w:rsidP="0094672E"/>
    <w:p w14:paraId="4EE6140D" w14:textId="77777777" w:rsidR="004736C9" w:rsidRDefault="004736C9" w:rsidP="0094672E"/>
    <w:p w14:paraId="6B9C223E" w14:textId="77777777" w:rsidR="004736C9" w:rsidRDefault="004736C9" w:rsidP="0094672E"/>
    <w:p w14:paraId="5FDA9776" w14:textId="77777777" w:rsidR="004736C9" w:rsidRDefault="004736C9" w:rsidP="0094672E"/>
    <w:p w14:paraId="5FF17C48" w14:textId="77777777" w:rsidR="004736C9" w:rsidRDefault="004736C9" w:rsidP="0094672E"/>
    <w:p w14:paraId="4E39BE02" w14:textId="77777777" w:rsidR="004736C9" w:rsidRDefault="006D56BD" w:rsidP="0094672E">
      <w:r>
        <w:rPr>
          <w:noProof/>
          <w:lang w:val="en-GB" w:eastAsia="en-GB"/>
        </w:rPr>
        <w:pict w14:anchorId="31DCAABE">
          <v:group id="Groupe 21563" o:spid="_x0000_s1115" style="position:absolute;left:0;text-align:left;margin-left:-5.55pt;margin-top:13pt;width:133.85pt;height:159.15pt;z-index:252659712;mso-width-relative:margin;mso-height-relative:margin" coordorigin="2562" coordsize="20952,2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">
            <v:shape id="Image 21513" o:spid="_x0000_s1116" type="#_x0000_t75" style="position:absolute;left:2562;top:1164;width:19162;height:2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3qXHAAAA3gAAAA8AAABkcnMvZG93bnJldi54bWxEj0FrwkAUhO+C/2F5Qi9SN0lRSuoqpVgQ&#10;KZaqPXh7ZJ9JMPs2Zjcx/fddQfA4zMw3zHzZm0p01LjSsoJ4EoEgzqwuOVdw2H8+v4JwHlljZZkU&#10;/JGD5WI4mGOq7ZV/qNv5XAQIuxQVFN7XqZQuK8igm9iaOHgn2xj0QTa51A1eA9xUMomimTRYclgo&#10;sKaPgrLzrjUKqD3WK/t72bR2vP36PlbRlsxBqadR//4GwlPvH+F7e60VJPE0foHbnXAF5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H3qXHAAAA3gAAAA8AAAAAAAAAAAAA&#10;AAAAnwIAAGRycy9kb3ducmV2LnhtbFBLBQYAAAAABAAEAPcAAACTAwAAAAA=&#10;">
              <v:imagedata r:id="rId38" o:title=""/>
              <v:path arrowok="t"/>
            </v:shape>
            <v:group id="Groupe 21562" o:spid="_x0000_s1117" style="position:absolute;left:3203;width:20312;height:21587" coordorigin="3203" coordsize="20311,2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0bB8YAAADeAAAADwAAAGRycy9kb3ducmV2LnhtbESPQYvCMBSE7wv+h/AE&#10;b2vairJUo4i44kGE1QXx9miebbF5KU22rf/eCMIeh5n5hlmselOJlhpXWlYQjyMQxJnVJecKfs/f&#10;n18gnEfWWFkmBQ9ysFoOPhaYatvxD7Unn4sAYZeigsL7OpXSZQUZdGNbEwfvZhuDPsgml7rBLsBN&#10;JZMomkmDJYeFAmvaFJTdT39Gwa7Dbj2Jt+3hfts8rufp8XKISanRsF/PQXjq/X/43d5rBUk8nSX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RsHxgAAAN4A&#10;AAAPAAAAAAAAAAAAAAAAAKoCAABkcnMvZG93bnJldi54bWxQSwUGAAAAAAQABAD6AAAAnQMAAAAA&#10;">
              <v:line id="Connecteur droit 21514" o:spid="_x0000_s1118" style="position:absolute;flip:y;visibility:visible;mso-wrap-style:square" from="7571,465" to="15858,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a/8UAAADeAAAADwAAAGRycy9kb3ducmV2LnhtbESPQWvCQBSE7wX/w/KEXopuElQkuopa&#10;LF6bWnJ9ZJ9JNPs2ZFeN/74rFDwOM/MNs1z3phE36lxtWUE8jkAQF1bXXCo4/uxHcxDOI2tsLJOC&#10;BzlYrwZvS0y1vfM33TJfigBhl6KCyvs2ldIVFRl0Y9sSB+9kO4M+yK6UusN7gJtGJlE0kwZrDgsV&#10;trSrqLhkVxMoXLYfs+0kT46fkc7O0/w3+8qVeh/2mwUIT71/hf/bB60giafxBJ53whW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Ra/8UAAADeAAAADwAAAAAAAAAA&#10;AAAAAAChAgAAZHJzL2Rvd25yZXYueG1sUEsFBgAAAAAEAAQA+QAAAJMDAAAAAA==&#10;" strokecolor="black [3040]" strokeweight=".5pt"/>
              <v:line id="Connecteur droit 21515" o:spid="_x0000_s1119" style="position:absolute;flip:y;visibility:visible;mso-wrap-style:square" from="17356,17295" to="23515,2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j/ZMYAAADeAAAADwAAAGRycy9kb3ducmV2LnhtbESPQWvCQBSE70L/w/IKXqRuEhopqZtQ&#10;LUqvRkuuj+xrkjb7NmS3Gv99tyB4HGbmG2ZdTKYXZxpdZ1lBvIxAENdWd9woOB13Ty8gnEfW2Fsm&#10;BVdyUOQPszVm2l74QOfSNyJA2GWooPV+yKR0dUsG3dIOxMH7sqNBH+TYSD3iJcBNL5MoWkmDHYeF&#10;FgfatlT/lL8mULgZFqvNc5Wc3iNdfqfVZ7mvlJo/Tm+vIDxN/h6+tT+0giRO4xT+74Qr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Y/2TGAAAA3gAAAA8AAAAAAAAA&#10;AAAAAAAAoQIAAGRycy9kb3ducmV2LnhtbFBLBQYAAAAABAAEAPkAAACUAwAAAAA=&#10;" strokecolor="black [3040]" strokeweight=".5pt"/>
              <v:shape id="Connecteur droit avec flèche 21516" o:spid="_x0000_s1120" type="#_x0000_t32" style="position:absolute;left:14269;top:1456;width:8502;height:16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MCcUAAADeAAAADwAAAGRycy9kb3ducmV2LnhtbESPQYvCMBSE7wv+h/AEL6JphBWpRhHB&#10;XU/KqgePj+bZFpuX0qS2/vvNwoLHYWa+YVab3lbiSY0vHWtQ0wQEceZMybmG62U/WYDwAdlg5Zg0&#10;vMjDZj34WGFqXMc/9DyHXEQI+xQ1FCHUqZQ+K8iin7qaOHp311gMUTa5NA12EW4rOUuSubRYclwo&#10;sKZdQdnj3FoNXqpr16nT1yEfHy9t+B7T8dZqPRr22yWIQH14h//bB6Nhpj7VHP7uxCs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MMCcUAAADeAAAADwAAAAAAAAAA&#10;AAAAAAChAgAAZHJzL2Rvd25yZXYueG1sUEsFBgAAAAAEAAQA+QAAAJMDAAAAAA==&#10;" strokecolor="black [3040]">
                <v:stroke startarrow="open" endarrow="open"/>
              </v:shape>
              <v:shape id="Zone de texte 21521" o:spid="_x0000_s1121" type="#_x0000_t202" style="position:absolute;left:15841;top:7513;width:6477;height:352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3lfMgA&#10;AADeAAAADwAAAGRycy9kb3ducmV2LnhtbESPQWvCQBSE70L/w/IKvekmASWkriIBqRR7MPXS22v2&#10;mYRm326zq8b+erdQ6HGYmW+Y5Xo0vbjQ4DvLCtJZAoK4trrjRsHxfTvNQfiArLG3TApu5GG9epgs&#10;sdD2yge6VKEREcK+QAVtCK6Q0tctGfQz64ijd7KDwRDl0Eg94DXCTS+zJFlIgx3HhRYdlS3VX9XZ&#10;KHgtt294+MxM/tOXL/vTxn0fP+ZKPT2Om2cQgcbwH/5r77SCLJ1nKfzei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PeV8yAAAAN4AAAAPAAAAAAAAAAAAAAAAAJgCAABk&#10;cnMvZG93bnJldi54bWxQSwUGAAAAAAQABAD1AAAAjQMAAAAA&#10;" filled="f" stroked="f" strokeweight=".5pt">
                <v:textbox>
                  <w:txbxContent>
                    <w:p w14:paraId="0F192EBB" w14:textId="77777777" w:rsidR="007A1C3E" w:rsidRDefault="007A1C3E">
                      <w:r>
                        <w:t>L</w:t>
                      </w:r>
                    </w:p>
                  </w:txbxContent>
                </v:textbox>
              </v:shape>
              <v:line id="Connecteur droit 21522" o:spid="_x0000_s1122" style="position:absolute;flip:y;visibility:visible;mso-wrap-style:square" from="3203,6812" to="806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2trcUAAADeAAAADwAAAGRycy9kb3ducmV2LnhtbESPQWvCQBSE7wX/w/KEXopuXFQkugm2&#10;paXXpkquj+wziWbfhuxW03/vFgo9DjPzDbPLR9uJKw2+daxhMU9AEFfOtFxrOHy9zTYgfEA22Dkm&#10;DT/kIc8mDztMjbvxJ12LUIsIYZ+ihiaEPpXSVw1Z9HPXE0fv5AaLIcqhlmbAW4TbTqokWUuLLceF&#10;Bnt6aai6FN82Urjun9bPy1IdXhNTnFflsXgvtX6cjvstiEBj+A//tT+MBrVYKQW/d+IV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2trcUAAADeAAAADwAAAAAAAAAA&#10;AAAAAAChAgAAZHJzL2Rvd25yZXYueG1sUEsFBgAAAAAEAAQA+QAAAJMDAAAAAA==&#10;" strokecolor="black [3040]" strokeweight=".5pt"/>
              <v:line id="Connecteur droit 21523" o:spid="_x0000_s1123" style="position:absolute;flip:y;visibility:visible;mso-wrap-style:square" from="8795,19215" to="13925,2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EINsYAAADeAAAADwAAAGRycy9kb3ducmV2LnhtbESPQWvCQBSE70L/w/IKvUjdGDVIzEaq&#10;pcVrU0uuj+xrkjb7NmS3Gv99VxA8DjPzDZNtR9OJEw2utaxgPotAEFdWt1wrOH6+Pa9BOI+ssbNM&#10;Ci7kYJs/TDJMtT3zB50KX4sAYZeigsb7PpXSVQ0ZdDPbEwfv2w4GfZBDLfWA5wA3nYyjKJEGWw4L&#10;Dfa0b6j6Lf5MoHDdT5PdsoyPr5EuflblV/FeKvX0OL5sQHga/T18ax+0gni+ihdwvROu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RCDbGAAAA3gAAAA8AAAAAAAAA&#10;AAAAAAAAoQIAAGRycy9kb3ducmV2LnhtbFBLBQYAAAAABAAEAPkAAACUAwAAAAA=&#10;" strokecolor="black [3040]" strokeweight=".5pt"/>
              <v:shape id="Connecteur droit avec flèche 21524" o:spid="_x0000_s1124" type="#_x0000_t32" style="position:absolute;left:4717;top:8499;width:5618;height:1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H9WMYAAADeAAAADwAAAGRycy9kb3ducmV2LnhtbESPS4vCQBCE78L+h6EXvIhOEnRZoqMs&#10;go+Ti4+DxybTJmEzPSEzMfHfO4Kwx6KqvqIWq95U4k6NKy0riCcRCOLM6pJzBZfzZvwNwnlkjZVl&#10;UvAgB6vlx2CBqbYdH+l+8rkIEHYpKii8r1MpXVaQQTexNXHwbrYx6INscqkb7ALcVDKJoi9psOSw&#10;UGBN64Kyv1NrFDgZX7ou/t3u89Hh3PrdiA7XVqnhZ/8zB+Gp9//hd3uvFSTxLJnC6064An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VjGAAAA3gAAAA8AAAAAAAAA&#10;AAAAAAAAoQIAAGRycy9kb3ducmV2LnhtbFBLBQYAAAAABAAEAPkAAACUAwAAAAA=&#10;" strokecolor="black [3040]">
                <v:stroke startarrow="open" endarrow="open"/>
              </v:shape>
              <v:shape id="Zone de texte 21525" o:spid="_x0000_s1125" type="#_x0000_t202" style="position:absolute;left:4601;top:12463;width:6477;height:35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jf8gA&#10;AADeAAAADwAAAGRycy9kb3ducmV2LnhtbESPQWvCQBSE74X+h+UVvNVNAikSXSUEgkXag9aLt9fs&#10;MwnNvo3ZbUz767uC0OMwM98wq81kOjHS4FrLCuJ5BIK4srrlWsHxo3xegHAeWWNnmRT8kIPN+vFh&#10;hZm2V97TePC1CBB2GSpovO8zKV3VkEE3tz1x8M52MOiDHGqpB7wGuOlkEkUv0mDLYaHBnoqGqq/D&#10;t1GwK8p33H8mZvHbFdu3c95fjqdUqdnTlC9BeJr8f/jeftUKkjhNUrjdCV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uN/yAAAAN4AAAAPAAAAAAAAAAAAAAAAAJgCAABk&#10;cnMvZG93bnJldi54bWxQSwUGAAAAAAQABAD1AAAAjQMAAAAA&#10;" filled="f" stroked="f" strokeweight=".5pt">
                <v:textbox>
                  <w:txbxContent>
                    <w:p w14:paraId="47CE242E" w14:textId="77777777" w:rsidR="007A1C3E" w:rsidRDefault="007A1C3E" w:rsidP="005D0C6F">
                      <w:r>
                        <w:t>l</w:t>
                      </w:r>
                    </w:p>
                  </w:txbxContent>
                </v:textbox>
              </v:shape>
              <v:shape id="Zone de texte 21526" o:spid="_x0000_s1126" type="#_x0000_t202" style="position:absolute;left:5416;width:6477;height:352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9CMgA&#10;AADeAAAADwAAAGRycy9kb3ducmV2LnhtbESPQWvCQBSE70L/w/KE3szGgCJp1hAC0lLqQeult9fs&#10;Mwlm36bZrUZ/vVsoeBxm5hsmy0fTiTMNrrWsYB7FIIgrq1uuFRw+N7MVCOeRNXaWScGVHOTrp0mG&#10;qbYX3tF572sRIOxSVNB436dSuqohgy6yPXHwjnYw6IMcaqkHvAS46WQSx0tpsOWw0GBPZUPVaf9r&#10;FLyXmy3uvhOzunXl68ex6H8OXwulnqdj8QLC0+gf4f/2m1aQzBfJEv7uhCs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1H0IyAAAAN4AAAAPAAAAAAAAAAAAAAAAAJgCAABk&#10;cnMvZG93bnJldi54bWxQSwUGAAAAAAQABAD1AAAAjQMAAAAA&#10;" filled="f" stroked="f" strokeweight=".5pt">
                <v:textbox>
                  <w:txbxContent>
                    <w:p w14:paraId="4BAE4B61" w14:textId="77777777" w:rsidR="007A1C3E" w:rsidRDefault="007A1C3E" w:rsidP="005D0C6F">
                      <w:r>
                        <w:t>E</w:t>
                      </w:r>
                    </w:p>
                  </w:txbxContent>
                </v:textbox>
              </v:shape>
              <v:line id="Connecteur droit 21527" o:spid="_x0000_s1127" style="position:absolute;visibility:visible;mso-wrap-style:square" from="4834,2387" to="7024,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a6vMUAAADeAAAADwAAAGRycy9kb3ducmV2LnhtbESPQWsCMRSE74L/IbxCb5rdLdp2axQR&#10;S6WetPX+2LzuLm5e1iTV9N+bguBxmJlvmNkimk6cyfnWsoJ8nIEgrqxuuVbw/fU+egHhA7LGzjIp&#10;+CMPi/lwMMNS2wvv6LwPtUgQ9iUqaELoSyl91ZBBP7Y9cfJ+rDMYknS11A4vCW46WWTZVBpsOS00&#10;2NOqoeq4/zWJkh9ORn4cX/Hw6bZu/TSNk3hS6vEhLt9ABIrhHr61N1pBkU+KZ/i/k6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a6vMUAAADeAAAADwAAAAAAAAAA&#10;AAAAAAChAgAAZHJzL2Rvd25yZXYueG1sUEsFBgAAAAAEAAQA+QAAAJMDAAAAAA==&#10;" strokecolor="black [3040]"/>
              <v:line id="Connecteur droit 21528" o:spid="_x0000_s1128" style="position:absolute;visibility:visible;mso-wrap-style:square" from="9376,291" to="11567,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kuzsUAAADeAAAADwAAAGRycy9kb3ducmV2LnhtbESPwU7DMAyG70h7h8hI3Fjaok2sWzZN&#10;CAQaJwa7W41pqzVOl4QtvD0+TOJo/f4/+1ttshvUmULsPRsopwUo4sbbnlsDX58v94+gYkK2OHgm&#10;A78UYbOe3Kywtv7CH3Tep1YJhGONBrqUxlrr2HTkME79SCzZtw8Ok4yh1TbgReBu0FVRzLXDnuVC&#10;hyM9ddQc9z9OKOXh5PTrcYGHXXgPzw/zPMsnY+5u83YJKlFO/8vX9ps1UJWzSv4VHVEB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kuzsUAAADeAAAADwAAAAAAAAAA&#10;AAAAAAChAgAAZHJzL2Rvd25yZXYueG1sUEsFBgAAAAAEAAQA+QAAAJMDAAAAAA==&#10;" strokecolor="black [3040]"/>
              <v:shape id="Connecteur droit avec flèche 21529" o:spid="_x0000_s1129" type="#_x0000_t32" style="position:absolute;left:5416;top:1164;width:4445;height:23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d/MYAAADeAAAADwAAAGRycy9kb3ducmV2LnhtbESPQWsCMRSE7wX/Q3iCt5p10VK3RhFB&#10;kD1Iu/bS22Pz3F1MXpYk6vrvTaHQ4zAz3zCrzWCNuJEPnWMFs2kGgrh2uuNGwfdp//oOIkRkjcYx&#10;KXhQgM169LLCQrs7f9Gtio1IEA4FKmhj7AspQ92SxTB1PXHyzs5bjEn6RmqP9wS3RuZZ9iYtdpwW&#10;Wuxp11J9qa5WwWXnh/BTLuePow5luXfmc94YpSbjYfsBItIQ/8N/7YNWkM8W+RJ+76QrIN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H3fzGAAAA3gAAAA8AAAAAAAAA&#10;AAAAAAAAoQIAAGRycy9kb3ducmV2LnhtbFBLBQYAAAAABAAEAPkAAACUAwAAAAA=&#10;" strokecolor="black [3040]">
                <v:stroke startarrow="open" endarrow="open"/>
              </v:shape>
              <v:line id="Connecteur droit 21530" o:spid="_x0000_s1130" style="position:absolute;flip:y;visibility:visible;mso-wrap-style:square" from="11075,12169" to="18591,1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oAnMYAAADeAAAADwAAAGRycy9kb3ducmV2LnhtbESPTWvCQBCG70L/wzKFXqRujB+U1FW0&#10;YvHa1JLrkJ0mabOzIbtq/PfOodDj8M77vDyrzeBadaE+NJ4NTCcJKOLS24YrA6fPw/MLqBCRLbae&#10;ycCNAmzWD6MVZtZf+YMueayUQDhkaKCOscu0DmVNDsPEd8SSffveYZSzr7Tt8Spw1+o0SZbaYcOy&#10;UGNHbzWVv/nZCYWrbrzczYv0tE9s/rMovvL3wpinx2H7CirSEP+f/9pHayCdLmYiIDqiAnp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aAJzGAAAA3gAAAA8AAAAAAAAA&#10;AAAAAAAAoQIAAGRycy9kb3ducmV2LnhtbFBLBQYAAAAABAAEAPkAAACUAwAAAAA=&#10;" strokecolor="black [3040]" strokeweight=".5pt"/>
              <v:shape id="Connecteur droit avec flèche 21531" o:spid="_x0000_s1131" type="#_x0000_t32" style="position:absolute;left:12230;top:13919;width:2446;height:1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I/B8UAAADeAAAADwAAAGRycy9kb3ducmV2LnhtbESPT2sCMRTE7wW/Q3hCbzW7FouuRpGC&#10;WHoR/xw8PjbP7GLyst1Ed/vtG0HocZiZ3zCLVe+suFMbas8K8lEGgrj0umaj4HTcvE1BhIis0Xom&#10;Bb8UYLUcvCyw0L7jPd0P0YgE4VCggirGppAylBU5DCPfECfv4luHMcnWSN1il+DOynGWfUiHNaeF&#10;Chv6rKi8Hm5OgbTm+zQzcr/Z6Y62P2fr3TVX6nXYr+cgIvXxP/xsf2kF43zynsPjTr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I/B8UAAADeAAAADwAAAAAAAAAA&#10;AAAAAAChAgAAZHJzL2Rvd25yZXYueG1sUEsFBgAAAAAEAAQA+QAAAJMDAAAAAA==&#10;" strokecolor="black [3213]">
                <v:stroke startarrow="open" endarrow="open"/>
              </v:shape>
              <v:shape id="Zone de texte 21532" o:spid="_x0000_s1132" type="#_x0000_t202" style="position:absolute;left:14676;top:11007;width:6477;height:35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t1sgA&#10;AADeAAAADwAAAGRycy9kb3ducmV2LnhtbESPQWvCQBSE74X+h+UJvdVNUlIkdZUQkJaiB1Mvvb1m&#10;n0kw+zbNbjX6612h4HGYmW+Y+XI0nTjS4FrLCuJpBIK4srrlWsHua/U8A+E8ssbOMik4k4Pl4vFh&#10;jpm2J97SsfS1CBB2GSpovO8zKV3VkEE3tT1x8PZ2MOiDHGqpBzwFuOlkEkWv0mDLYaHBnoqGqkP5&#10;ZxR8FqsNbn8SM7t0xft6n/e/u+9UqafJmL+B8DT6e/i//aEVJHH6ksDtTrg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u3WyAAAAN4AAAAPAAAAAAAAAAAAAAAAAJgCAABk&#10;cnMvZG93bnJldi54bWxQSwUGAAAAAAQABAD1AAAAjQMAAAAA&#10;" filled="f" stroked="f" strokeweight=".5pt">
                <v:textbox>
                  <w:txbxContent>
                    <w:p w14:paraId="130969A6" w14:textId="77777777" w:rsidR="007A1C3E" w:rsidRDefault="007A1C3E" w:rsidP="005D0C6F">
                      <w:r>
                        <w:t>e</w:t>
                      </w:r>
                    </w:p>
                  </w:txbxContent>
                </v:textbox>
              </v:shape>
            </v:group>
          </v:group>
        </w:pict>
      </w:r>
      <w:r>
        <w:rPr>
          <w:noProof/>
          <w:lang w:val="en-GB" w:eastAsia="en-GB"/>
        </w:rPr>
        <w:pict w14:anchorId="798F1010">
          <v:shape id="Légende encadrée 1 1943" o:spid="_x0000_s1114" type="#_x0000_t47" style="position:absolute;left:0;text-align:left;margin-left:173.05pt;margin-top:13pt;width:80.6pt;height:54.75pt;z-index:252914688;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" adj="-8040,-13355,-1608,3551,-1688,-8758,-1688,-8758">
            <v:textbox>
              <w:txbxContent>
                <w:p w14:paraId="470D2805" w14:textId="77777777" w:rsidR="007A1C3E" w:rsidRPr="00CF5D8A" w:rsidRDefault="007A1C3E" w:rsidP="009112C1">
                  <w:pPr>
                    <w:jc w:val="center"/>
                    <w:rPr>
                      <w:color w:val="FF0000"/>
                    </w:rPr>
                  </w:pPr>
                  <w:r w:rsidRPr="009112C1">
                    <w:t>Passage a</w:t>
                  </w:r>
                  <w:r>
                    <w:t>r</w:t>
                  </w:r>
                  <w:r w:rsidRPr="009112C1">
                    <w:t>r</w:t>
                  </w:r>
                  <w:r>
                    <w:t>a</w:t>
                  </w:r>
                  <w:r w:rsidRPr="009112C1">
                    <w:t xml:space="preserve">che carotte </w:t>
                  </w:r>
                  <w:r>
                    <w:rPr>
                      <w:color w:val="FF0000"/>
                    </w:rPr>
                    <w:t>Eprouvette</w:t>
                  </w:r>
                </w:p>
              </w:txbxContent>
            </v:textbox>
          </v:shape>
        </w:pict>
      </w:r>
    </w:p>
    <w:p w14:paraId="183B2321" w14:textId="77777777" w:rsidR="004736C9" w:rsidRDefault="004736C9" w:rsidP="0094672E"/>
    <w:p w14:paraId="2FBF58A5" w14:textId="77777777" w:rsidR="004736C9" w:rsidRDefault="004736C9" w:rsidP="0094672E"/>
    <w:p w14:paraId="5AB8797F" w14:textId="77777777" w:rsidR="004736C9" w:rsidRDefault="004736C9" w:rsidP="0094672E"/>
    <w:p w14:paraId="7219E8E2" w14:textId="77777777" w:rsidR="004736C9" w:rsidRDefault="006D56BD" w:rsidP="0094672E">
      <w:r>
        <w:rPr>
          <w:noProof/>
          <w:lang w:val="en-GB" w:eastAsia="en-GB"/>
        </w:rPr>
        <w:pict w14:anchorId="00683C3D">
          <v:group id="Groupe 21566" o:spid="_x0000_s1133" style="position:absolute;left:0;text-align:left;margin-left:133.8pt;margin-top:9.15pt;width:150.8pt;height:107.45pt;z-index:252687360;mso-height-relative:margin" coordorigin=",-114" coordsize="19155,13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">
            <v:shape id="Image 21538" o:spid="_x0000_s1134" type="#_x0000_t75" style="position:absolute;left:3436;top:1456;width:13279;height:9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7kXzFAAAA3gAAAA8AAABkcnMvZG93bnJldi54bWxET11rwjAUfR/sP4Q78G2mKg5XjTI2hMFk&#10;oFPY46W5NmXNTZtEW/315kHY4+F8L1a9rcWZfKgcKxgNMxDEhdMVlwr2P+vnGYgQkTXWjknBhQKs&#10;lo8PC8y163hL510sRQrhkKMCE2OTSxkKQxbD0DXEiTs6bzEm6EupPXYp3NZynGUv0mLFqcFgQ++G&#10;ir/dySrw2++v1nxUs+umKV733W+7ORxapQZP/dscRKQ+/ovv7k+tYDyaTtLedCdd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e5F8xQAAAN4AAAAPAAAAAAAAAAAAAAAA&#10;AJ8CAABkcnMvZG93bnJldi54bWxQSwUGAAAAAAQABAD3AAAAkQMAAAAA&#10;">
              <v:imagedata r:id="rId39" o:title=""/>
              <v:path arrowok="t"/>
            </v:shape>
            <v:group id="Groupe 21564" o:spid="_x0000_s1135" style="position:absolute;top:-114;width:19155;height:13650" coordorigin=",-114" coordsize="19155,1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gm6McAAADeAAAADwAAAGRycy9kb3ducmV2LnhtbESPT4vCMBTE7wt+h/CE&#10;va1pXRWpRhHZXTyI4B8Qb4/m2Rabl9Jk2/rtjSB4HGbmN8x82ZlSNFS7wrKCeBCBIE6tLjhTcDr+&#10;fk1BOI+ssbRMCu7kYLnofcwx0bblPTUHn4kAYZeggtz7KpHSpTkZdANbEQfvamuDPsg6k7rGNsBN&#10;KYdRNJEGCw4LOVa0zim9Hf6Ngr8W29V3/NNsb9f1/XIc787bmJT67HerGQhPnX+HX+2NVjCMx5M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Wgm6McAAADe&#10;AAAADwAAAAAAAAAAAAAAAACqAgAAZHJzL2Rvd25yZXYueG1sUEsFBgAAAAAEAAQA+gAAAJ4DAAAA&#10;AA==&#10;">
              <v:line id="Connecteur droit 21539" o:spid="_x0000_s1136" style="position:absolute;visibility:visible;mso-wrap-style:square" from="2795,3902" to="5646,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M3McAAADeAAAADwAAAGRycy9kb3ducmV2LnhtbESPQWvCQBSE70L/w/IKvekmKdoaXUVC&#10;ClbwUBvo9ZF9TUKzb0N2m8R/7xaEHoeZ+YbZ7ifTioF611hWEC8iEMSl1Q1XCorPt/krCOeRNbaW&#10;ScGVHOx3D7MtptqO/EHDxVciQNilqKD2vkuldGVNBt3CdsTB+7a9QR9kX0nd4xjgppVJFK2kwYbD&#10;Qo0dZTWVP5dfo8DKc7x6KeKTGQ7d+9c5z9tMF0o9PU6HDQhPk/8P39tHrSCJl89r+LsTroD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AzcxwAAAN4AAAAPAAAAAAAA&#10;AAAAAAAAAKECAABkcnMvZG93bnJldi54bWxQSwUGAAAAAAQABAD5AAAAlQMAAAAA&#10;" strokecolor="black [3040]" strokeweight=".5pt"/>
              <v:line id="Connecteur droit 21540" o:spid="_x0000_s1137" style="position:absolute;visibility:visible;mso-wrap-style:square" from="11699,-114" to="13699,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WPMQAAADeAAAADwAAAGRycy9kb3ducmV2LnhtbESPzYrCMBSF9wO+Q7iCuzGtqCO1qYgo&#10;OAMuRgtuL821LTY3pYm1vv1kIczycP740s1gGtFT52rLCuJpBIK4sLrmUkF+OXyuQDiPrLGxTApe&#10;5GCTjT5STLR98i/1Z1+KMMIuQQWV920ipSsqMuimtiUO3s12Bn2QXSl1h88wbho5i6KlNFhzeKiw&#10;pV1Fxf38MAqsPMXLrzz+Mf22/b6e9vtmp3OlJuNhuwbhafD/4Xf7qBXM4sU8AAScg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NY8xAAAAN4AAAAPAAAAAAAAAAAA&#10;AAAAAKECAABkcnMvZG93bnJldi54bWxQSwUGAAAAAAQABAD5AAAAkgMAAAAA&#10;" strokecolor="black [3040]" strokeweight=".5pt"/>
              <v:line id="Connecteur droit 21541" o:spid="_x0000_s1138" style="position:absolute;flip:y;visibility:visible;mso-wrap-style:square" from="0,5271" to="676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WesUAAADeAAAADwAAAGRycy9kb3ducmV2LnhtbESPQWvCQBSE7wX/w/KEXopuElQkuopa&#10;LF6bWnJ9ZJ9JNPs2ZFeN/74rFDwOM/MNs1z3phE36lxtWUE8jkAQF1bXXCo4/uxHcxDOI2tsLJOC&#10;BzlYrwZvS0y1vfM33TJfigBhl6KCyvs2ldIVFRl0Y9sSB+9kO4M+yK6UusN7gJtGJlE0kwZrDgsV&#10;trSrqLhkVxMoXLYfs+0kT46fkc7O0/w3+8qVeh/2mwUIT71/hf/bB60giaeTGJ53whW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DWesUAAADeAAAADwAAAAAAAAAA&#10;AAAAAAChAgAAZHJzL2Rvd25yZXYueG1sUEsFBgAAAAAEAAQA+QAAAJMDAAAAAA==&#10;" strokecolor="black [3040]" strokeweight=".5pt"/>
              <v:line id="Connecteur droit 21542" o:spid="_x0000_s1139" style="position:absolute;flip:y;visibility:visible;mso-wrap-style:square" from="2154,10461" to="9126,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IDcYAAADeAAAADwAAAGRycy9kb3ducmV2LnhtbESPQWvCQBSE7wX/w/KEXkrdJEQp0VW0&#10;pcVro5LrI/tM0mbfhuw2Sf99Vyh4HGbmG2azm0wrBupdY1lBvIhAEJdWN1wpOJ/en19AOI+ssbVM&#10;Cn7JwW47e9hgpu3InzTkvhIBwi5DBbX3XSalK2sy6Ba2Iw7e1fYGfZB9JXWPY4CbViZRtJIGGw4L&#10;NXb0WlP5nf+YQOGqe1od0iI5v0U6/1oWl/yjUOpxPu3XIDxN/h7+bx+1giRepgnc7oQr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CSA3GAAAA3gAAAA8AAAAAAAAA&#10;AAAAAAAAoQIAAGRycy9kb3ducmV2LnhtbFBLBQYAAAAABAAEAPkAAACUAwAAAAA=&#10;" strokecolor="black [3040]" strokeweight=".5pt"/>
              <v:shape id="Connecteur droit avec flèche 21543" o:spid="_x0000_s1140" type="#_x0000_t32" style="position:absolute;left:2154;top:7513;width:2388;height:51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AjMcAAADeAAAADwAAAGRycy9kb3ducmV2LnhtbESPzWrDMBCE74W+g9hCLqaRnbQlOFFC&#10;KeTn5BA7hx4Xa2ubWitjybHz9lWh0OMwM98wm91kWnGj3jWWFSTzGARxaXXDlYJrsX9egXAeWWNr&#10;mRTcycFu+/iwwVTbkS90y30lAoRdigpq77tUSlfWZNDNbUccvC/bG/RB9pXUPY4Bblq5iOM3abDh&#10;sFBjRx81ld/5YBQ4mVzHMTkfTlWUFYM/RpR9DkrNnqb3NQhPk/8P/7VPWsEieX1Zwu+dcAX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t4CMxwAAAN4AAAAPAAAAAAAA&#10;AAAAAAAAAKECAABkcnMvZG93bnJldi54bWxQSwUGAAAAAAQABAD5AAAAlQMAAAAA&#10;" strokecolor="black [3040]">
                <v:stroke startarrow="open" endarrow="open"/>
              </v:shape>
              <v:shape id="Connecteur droit avec flèche 21544" o:spid="_x0000_s1141" type="#_x0000_t32" style="position:absolute;left:3261;top:931;width:9023;height:40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XwsYAAADeAAAADwAAAGRycy9kb3ducmV2LnhtbESPQWsCMRSE74X+h/AK3mpW2RZdjVIE&#10;QfZQ7NpLb4/N6+5i8rIkUdd/bwTB4zAz3zDL9WCNOJMPnWMFk3EGgrh2uuNGwe9h+z4DESKyRuOY&#10;FFwpwHr1+rLEQrsL/9C5io1IEA4FKmhj7AspQ92SxTB2PXHy/p23GJP0jdQeLwlujZxm2ae02HFa&#10;aLGnTUv1sTpZBceNH8JfOc+v3zqU5daZfd4YpUZvw9cCRKQhPsOP9k4rmE4+8hzud9IV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Zl8LGAAAA3gAAAA8AAAAAAAAA&#10;AAAAAAAAoQIAAGRycy9kb3ducmV2LnhtbFBLBQYAAAAABAAEAPkAAACUAwAAAAA=&#10;" strokecolor="black [3040]">
                <v:stroke startarrow="open" endarrow="open"/>
              </v:shape>
              <v:line id="Connecteur droit 21553" o:spid="_x0000_s1142" style="position:absolute;flip:y;visibility:visible;mso-wrap-style:square" from="9493,1339" to="17557,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7S8YAAADeAAAADwAAAGRycy9kb3ducmV2LnhtbESPQWvCQBSE74X+h+UVeil1YzRSUjeh&#10;KkqvTS25PrLPJDb7NmS3Gv+9WxA8DjPzDbPMR9OJEw2utaxgOolAEFdWt1wr2H9vX99AOI+ssbNM&#10;Ci7kIM8eH5aYanvmLzoVvhYBwi5FBY33fSqlqxoy6Ca2Jw7ewQ4GfZBDLfWA5wA3nYyjaCENthwW&#10;Guxp3VD1W/yZQOG6f1ms5mW830S6OCblT7ErlXp+Gj/eQXga/T18a39qBfE0SWbwfydc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Xe0vGAAAA3gAAAA8AAAAAAAAA&#10;AAAAAAAAoQIAAGRycy9kb3ducmV2LnhtbFBLBQYAAAAABAAEAPkAAACUAwAAAAA=&#10;" strokecolor="black [3040]" strokeweight=".5pt"/>
              <v:line id="Connecteur droit 21554" o:spid="_x0000_s1143" style="position:absolute;flip:y;visibility:visible;mso-wrap-style:square" from="11065,4601" to="19130,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7jP8UAAADeAAAADwAAAGRycy9kb3ducmV2LnhtbESPQWvCQBSE70L/w/IKXqRuDCaU1FVa&#10;xeLVqOT6yL4mabNvQ3bV+O+7guBxmJlvmMVqMK24UO8aywpm0wgEcWl1w5WC42H79g7CeWSNrWVS&#10;cCMHq+XLaIGZtlfe0yX3lQgQdhkqqL3vMildWZNBN7UdcfB+bG/QB9lXUvd4DXDTyjiKUmmw4bBQ&#10;Y0frmsq//GwChatukn7Ni/i4iXT+mxSn/LtQavw6fH6A8DT4Z/jR3mkF8SxJ5nC/E6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7jP8UAAADeAAAADwAAAAAAAAAA&#10;AAAAAAChAgAAZHJzL2Rvd25yZXYueG1sUEsFBgAAAAAEAAQA+QAAAJMDAAAAAA==&#10;" strokecolor="black [3040]" strokeweight=".5pt"/>
              <v:shape id="Zone de texte 21555" o:spid="_x0000_s1144" type="#_x0000_t202" style="position:absolute;left:1164;top:8212;width:337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QAsgA&#10;AADeAAAADwAAAGRycy9kb3ducmV2LnhtbESPQWvCQBSE74X+h+UVvNVNAikSXSUEgkXag9aLt9fs&#10;MwnNvo3ZbUz767uC0OMwM98wq81kOjHS4FrLCuJ5BIK4srrlWsHxo3xegHAeWWNnmRT8kIPN+vFh&#10;hZm2V97TePC1CBB2GSpovO8zKV3VkEE3tz1x8M52MOiDHGqpB7wGuOlkEkUv0mDLYaHBnoqGqq/D&#10;t1GwK8p33H8mZvHbFdu3c95fjqdUqdnTlC9BeJr8f/jeftUKkjhNU7jdCV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AJACyAAAAN4AAAAPAAAAAAAAAAAAAAAAAJgCAABk&#10;cnMvZG93bnJldi54bWxQSwUGAAAAAAQABAD1AAAAjQMAAAAA&#10;" filled="f" stroked="f" strokeweight=".5pt">
                <v:textbox>
                  <w:txbxContent>
                    <w:p w14:paraId="4A0B0E53" w14:textId="77777777" w:rsidR="007A1C3E" w:rsidRDefault="007A1C3E" w:rsidP="00226723">
                      <w:r>
                        <w:t>a</w:t>
                      </w:r>
                    </w:p>
                  </w:txbxContent>
                </v:textbox>
              </v:shape>
              <v:shape id="Zone de texte 21556" o:spid="_x0000_s1145" type="#_x0000_t202" style="position:absolute;left:5649;top:349;width:337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OdccA&#10;AADeAAAADwAAAGRycy9kb3ducmV2LnhtbESPT4vCMBTE74LfITxhb5paqEg1ihRkF9k9+Ofi7dk8&#10;22LzUpuo3f30G0HwOMzMb5j5sjO1uFPrKssKxqMIBHFudcWFgsN+PZyCcB5ZY22ZFPySg+Wi35tj&#10;qu2Dt3Tf+UIECLsUFZTeN6mULi/JoBvZhjh4Z9sa9EG2hdQtPgLc1DKOook0WHFYKLGhrKT8srsZ&#10;BZts/YPbU2ymf3X2+X1eNdfDMVHqY9CtZiA8df4dfrW/tIJ4nCQTeN4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DnXHAAAA3gAAAA8AAAAAAAAAAAAAAAAAmAIAAGRy&#10;cy9kb3ducmV2LnhtbFBLBQYAAAAABAAEAPUAAACMAwAAAAA=&#10;" filled="f" stroked="f" strokeweight=".5pt">
                <v:textbox>
                  <w:txbxContent>
                    <w:p w14:paraId="74DD06AE" w14:textId="77777777" w:rsidR="007A1C3E" w:rsidRDefault="007A1C3E" w:rsidP="00226723">
                      <w:r>
                        <w:t>b</w:t>
                      </w:r>
                    </w:p>
                  </w:txbxContent>
                </v:textbox>
              </v:shape>
              <v:shape id="Connecteur droit avec flèche 21557" o:spid="_x0000_s1146" type="#_x0000_t32" style="position:absolute;left:15608;top:2387;width:1445;height:3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UQUsUAAADeAAAADwAAAGRycy9kb3ducmV2LnhtbESPT4vCMBTE74LfITzBi2haQVeqUUTw&#10;z0lZ9eDx0TzbYvNSmtR2v/1mYcHjMDO/YVabzpTiTbUrLCuIJxEI4tTqgjMF99t+vADhPLLG0jIp&#10;+CEHm3W/t8JE25a/6X31mQgQdgkqyL2vEildmpNBN7EVcfCetjbog6wzqWtsA9yUchpFc2mw4LCQ&#10;Y0W7nNLXtTEKnIzvbRtfDqdsdL41/jii86NRajjotksQnjr/Cf+3T1rBNJ7NvuDvTr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UQUsUAAADeAAAADwAAAAAAAAAA&#10;AAAAAAChAgAAZHJzL2Rvd25yZXYueG1sUEsFBgAAAAAEAAQA+QAAAJMDAAAAAA==&#10;" strokecolor="black [3040]">
                <v:stroke startarrow="open" endarrow="open"/>
              </v:shape>
              <v:shape id="Zone de texte 21560" o:spid="_x0000_s1147" type="#_x0000_t202" style="position:absolute;left:15783;top:1747;width:337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5J8YA&#10;AADeAAAADwAAAGRycy9kb3ducmV2LnhtbESPy4rCMBSG98K8QzjC7DS1oEjHtEhBlGFceNm4O9Mc&#10;22Jz0mkyWn16sxBc/vw3vkXWm0ZcqXO1ZQWTcQSCuLC65lLB8bAazUE4j6yxsUwK7uQgSz8GC0y0&#10;vfGOrntfijDCLkEFlfdtIqUrKjLoxrYlDt7ZdgZ9kF0pdYe3MG4aGUfRTBqsOTxU2FJeUXHZ/xsF&#10;3/lqi7vf2MwfTb7+OS/bv+NpqtTnsF9+gfDU+3f41d5oBfFkOgsAASeggEy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v5J8YAAADeAAAADwAAAAAAAAAAAAAAAACYAgAAZHJz&#10;L2Rvd25yZXYueG1sUEsFBgAAAAAEAAQA9QAAAIsDAAAAAA==&#10;" filled="f" stroked="f" strokeweight=".5pt">
                <v:textbox>
                  <w:txbxContent>
                    <w:p w14:paraId="2D3DDB16" w14:textId="77777777" w:rsidR="007A1C3E" w:rsidRDefault="007A1C3E" w:rsidP="00226723">
                      <w:r>
                        <w:t>c</w:t>
                      </w:r>
                    </w:p>
                  </w:txbxContent>
                </v:textbox>
              </v:shape>
            </v:group>
          </v:group>
        </w:pict>
      </w:r>
    </w:p>
    <w:p w14:paraId="67080795" w14:textId="77777777" w:rsidR="0094672E" w:rsidRDefault="006D56BD" w:rsidP="0094672E">
      <w:r>
        <w:rPr>
          <w:noProof/>
          <w:lang w:eastAsia="fr-FR"/>
        </w:rPr>
        <w:pict w14:anchorId="39DB9E8B">
          <v:group id="_x0000_s1277" style="position:absolute;left:0;text-align:left;margin-left:363.7pt;margin-top:3pt;width:95.65pt;height:44.1pt;z-index:252729856" coordorigin="8517,14548" coordsize="1913,882">
            <v:line id="Connecteur droit 1863" o:spid="_x0000_s1249"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7,14923" to="8604,1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" strokecolor="black [3040]" strokeweight=".5pt"/>
            <v:line id="Connecteur droit 1866" o:spid="_x0000_s1253"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0,14674" to="9564,1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" strokecolor="black [3040]" strokeweight=".5pt"/>
            <v:line id="Connecteur droit 1871" o:spid="_x0000_s1247" style="position:absolute;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03,15025" to="10113,1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" strokecolor="black [3040]" strokeweight=".5pt"/>
            <v:line id="Connecteur droit 1872" o:spid="_x0000_s1248" style="position:absolute;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42,14931" to="10052,1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" strokecolor="black [3040]" strokeweight=".5pt"/>
            <v:shape id="Connecteur droit avec flèche 1873" o:spid="_x0000_s1252" type="#_x0000_t32" style="position:absolute;left:8547;top:14797;width:945;height:272;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" strokecolor="black [3040]">
              <v:stroke startarrow="open" endarrow="open"/>
            </v:shape>
            <v:line id="Connecteur droit 1875" o:spid="_x0000_s1250"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21,14890" to="9981,1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" strokecolor="black [3040]" strokeweight=".5pt"/>
            <v:shape id="Connecteur droit avec flèche 1876" o:spid="_x0000_s1254" type="#_x0000_t32" style="position:absolute;left:9885;top:14797;width:60;height:17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" strokecolor="black [3213]">
              <v:stroke endarrow="open" endarrowwidth="narrow" endarrowlength="short"/>
            </v:shape>
            <v:shape id="Connecteur droit avec flèche 1877" o:spid="_x0000_s1251" type="#_x0000_t32" style="position:absolute;left:9966;top:15058;width:90;height:261;flip:x 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" strokecolor="black [3213]">
              <v:stroke endarrow="open" endarrowwidth="narrow" endarrowlength="short"/>
            </v:shape>
            <v:shape id="Zone de texte 1878" o:spid="_x0000_s1148" type="#_x0000_t202" style="position:absolute;left:8731;top:14548;width:530;height:5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" filled="f" stroked="f" strokeweight=".5pt">
              <v:textbox style="mso-next-textbox:#Zone de texte 1878">
                <w:txbxContent>
                  <w:p w14:paraId="66F3ED26" w14:textId="77777777" w:rsidR="007A1C3E" w:rsidRDefault="007A1C3E" w:rsidP="00200908">
                    <w:r>
                      <w:t>i</w:t>
                    </w:r>
                  </w:p>
                </w:txbxContent>
              </v:textbox>
            </v:shape>
            <v:shape id="Zone de texte 1881" o:spid="_x0000_s1149" type="#_x0000_t202" style="position:absolute;left:9966;top:14918;width:464;height: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" filled="f" stroked="f" strokeweight=".5pt">
              <v:textbox style="mso-next-textbox:#Zone de texte 1881">
                <w:txbxContent>
                  <w:p w14:paraId="7391569D" w14:textId="77777777" w:rsidR="007A1C3E" w:rsidRDefault="007A1C3E" w:rsidP="00200908">
                    <w:r>
                      <w:t>g</w:t>
                    </w:r>
                  </w:p>
                </w:txbxContent>
              </v:textbox>
            </v:shape>
          </v:group>
        </w:pict>
      </w:r>
      <w:r w:rsidR="00D30901" w:rsidRPr="00D30901">
        <w:rPr>
          <w:noProof/>
          <w:lang w:eastAsia="en-GB"/>
        </w:rPr>
        <w:t xml:space="preserve"> </w:t>
      </w:r>
      <w:r w:rsidR="004736C9" w:rsidRPr="008C2CA5">
        <w:rPr>
          <w:noProof/>
          <w:lang w:eastAsia="en-GB"/>
        </w:rPr>
        <w:t xml:space="preserve"> </w:t>
      </w:r>
    </w:p>
    <w:p w14:paraId="3A17C51B" w14:textId="77777777" w:rsidR="0094672E" w:rsidRDefault="00092B8F" w:rsidP="0094672E">
      <w:r>
        <w:rPr>
          <w:noProof/>
          <w:lang w:eastAsia="fr-FR"/>
        </w:rPr>
        <w:drawing>
          <wp:anchor distT="0" distB="0" distL="114300" distR="114300" simplePos="0" relativeHeight="252688384" behindDoc="1" locked="0" layoutInCell="1" allowOverlap="1" wp14:anchorId="395DFEAF" wp14:editId="66004CAC">
            <wp:simplePos x="0" y="0"/>
            <wp:positionH relativeFrom="column">
              <wp:posOffset>4463415</wp:posOffset>
            </wp:positionH>
            <wp:positionV relativeFrom="paragraph">
              <wp:posOffset>109855</wp:posOffset>
            </wp:positionV>
            <wp:extent cx="1199515" cy="647065"/>
            <wp:effectExtent l="19050" t="0" r="635" b="0"/>
            <wp:wrapTight wrapText="bothSides">
              <wp:wrapPolygon edited="0">
                <wp:start x="-343" y="0"/>
                <wp:lineTo x="-343" y="20985"/>
                <wp:lineTo x="21611" y="20985"/>
                <wp:lineTo x="21611" y="0"/>
                <wp:lineTo x="-343" y="0"/>
              </wp:wrapPolygon>
            </wp:wrapTight>
            <wp:docPr id="21561" name="Image 2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9515" cy="647065"/>
                    </a:xfrm>
                    <a:prstGeom prst="rect">
                      <a:avLst/>
                    </a:prstGeom>
                  </pic:spPr>
                </pic:pic>
              </a:graphicData>
            </a:graphic>
          </wp:anchor>
        </w:drawing>
      </w:r>
    </w:p>
    <w:p w14:paraId="3CF17ED1" w14:textId="77777777" w:rsidR="0094672E" w:rsidRDefault="006D56BD" w:rsidP="0094672E">
      <w:r>
        <w:rPr>
          <w:noProof/>
          <w:lang w:eastAsia="fr-FR"/>
        </w:rPr>
        <w:pict w14:anchorId="348A5F2B">
          <v:group id="_x0000_s1278" style="position:absolute;left:0;text-align:left;margin-left:341.8pt;margin-top:12.95pt;width:76.2pt;height:51.55pt;z-index:252708608" coordorigin="8133,1136" coordsize="1524,1031">
            <v:line id="Connecteur droit 1859" o:spid="_x0000_s1246" style="position:absolute;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3,1136" to="8604,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" strokecolor="black [3040]" strokeweight=".5pt"/>
            <v:line id="Connecteur droit 1860" o:spid="_x0000_s1243" style="position:absolute;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67,1502" to="901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" strokecolor="black [3040]" strokeweight=".5pt"/>
            <v:line id="Connecteur droit 1865" o:spid="_x0000_s1244"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41,1355" to="9564,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" strokecolor="black [3040]" strokeweight=".5pt"/>
            <v:line id="Connecteur droit 1867" o:spid="_x0000_s1242"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0,1454" to="9102,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" strokecolor="black [3040]" strokeweight=".5pt"/>
            <v:shape id="Connecteur droit avec flèche 1870" o:spid="_x0000_s1245" type="#_x0000_t32" style="position:absolute;left:8516;top:1159;width:107;height: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" strokecolor="black [3040]">
              <v:stroke startarrow="open" endarrow="open"/>
            </v:shape>
            <v:shape id="Connecteur droit avec flèche 1874" o:spid="_x0000_s1241" type="#_x0000_t32" style="position:absolute;left:9077;top:1652;width:462;height:12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" strokecolor="black [3040]">
              <v:stroke startarrow="open" endarrow="open"/>
            </v:shape>
            <v:shape id="Zone de texte 1879" o:spid="_x0000_s1150" type="#_x0000_t202" style="position:absolute;left:8133;top:1170;width:530;height:55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" filled="f" stroked="f" strokeweight=".5pt">
              <v:textbox>
                <w:txbxContent>
                  <w:p w14:paraId="16A0AB41" w14:textId="77777777" w:rsidR="007A1C3E" w:rsidRDefault="007A1C3E" w:rsidP="00200908">
                    <w:r>
                      <w:t>h</w:t>
                    </w:r>
                  </w:p>
                </w:txbxContent>
              </v:textbox>
            </v:shape>
            <v:shape id="Zone de texte 1880" o:spid="_x0000_s1151" type="#_x0000_t202" style="position:absolute;left:9127;top:1613;width:530;height:5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" filled="f" stroked="f" strokeweight=".5pt">
              <v:textbox>
                <w:txbxContent>
                  <w:p w14:paraId="3DCA3AE2" w14:textId="77777777" w:rsidR="007A1C3E" w:rsidRDefault="007A1C3E" w:rsidP="00200908">
                    <w:r>
                      <w:t>f</w:t>
                    </w:r>
                  </w:p>
                </w:txbxContent>
              </v:textbox>
            </v:shape>
          </v:group>
        </w:pict>
      </w:r>
    </w:p>
    <w:p w14:paraId="179AE1E2" w14:textId="77777777" w:rsidR="0094672E" w:rsidRDefault="0094672E" w:rsidP="0094672E"/>
    <w:p w14:paraId="2BD8594B" w14:textId="77777777" w:rsidR="0094672E" w:rsidRDefault="0094672E" w:rsidP="0094672E"/>
    <w:p w14:paraId="25E662F2" w14:textId="77777777" w:rsidR="0094672E" w:rsidRDefault="006D56BD" w:rsidP="0094672E">
      <w:r>
        <w:rPr>
          <w:noProof/>
          <w:lang w:val="en-GB" w:eastAsia="en-GB"/>
        </w:rPr>
        <w:pict w14:anchorId="3B71B1B0">
          <v:shape id="Zone de texte 1935" o:spid="_x0000_s1152" type="#_x0000_t202" style="position:absolute;left:0;text-align:left;margin-left:253.95pt;margin-top:3.9pt;width:112.35pt;height:21.75pt;z-index:252813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" fillcolor="white [3201]" strokeweight=".5pt">
            <v:textbox>
              <w:txbxContent>
                <w:p w14:paraId="7F18694D" w14:textId="77777777" w:rsidR="007A1C3E" w:rsidRDefault="007A1C3E">
                  <w:r>
                    <w:t xml:space="preserve">Profondeur = </w:t>
                  </w:r>
                </w:p>
              </w:txbxContent>
            </v:textbox>
          </v:shape>
        </w:pict>
      </w:r>
    </w:p>
    <w:tbl>
      <w:tblPr>
        <w:tblStyle w:val="Grille"/>
        <w:tblW w:w="0" w:type="auto"/>
        <w:tblInd w:w="-34" w:type="dxa"/>
        <w:tblLayout w:type="fixed"/>
        <w:tblLook w:val="04A0" w:firstRow="1" w:lastRow="0" w:firstColumn="1" w:lastColumn="0" w:noHBand="0" w:noVBand="1"/>
      </w:tblPr>
      <w:tblGrid>
        <w:gridCol w:w="1418"/>
        <w:gridCol w:w="3544"/>
        <w:gridCol w:w="2268"/>
        <w:gridCol w:w="2551"/>
      </w:tblGrid>
      <w:tr w:rsidR="0094672E" w14:paraId="37464AC9" w14:textId="77777777" w:rsidTr="007227AF">
        <w:tc>
          <w:tcPr>
            <w:tcW w:w="1418" w:type="dxa"/>
            <w:vAlign w:val="center"/>
          </w:tcPr>
          <w:p w14:paraId="126EA972" w14:textId="77777777" w:rsidR="0094672E" w:rsidRPr="005D0C6F" w:rsidRDefault="0094672E" w:rsidP="000366D9">
            <w:pPr>
              <w:jc w:val="center"/>
              <w:rPr>
                <w:color w:val="244061" w:themeColor="accent1" w:themeShade="80"/>
              </w:rPr>
            </w:pPr>
          </w:p>
        </w:tc>
        <w:tc>
          <w:tcPr>
            <w:tcW w:w="3544" w:type="dxa"/>
            <w:vAlign w:val="center"/>
          </w:tcPr>
          <w:p w14:paraId="3A67317D" w14:textId="77777777" w:rsidR="0094672E" w:rsidRPr="005D0C6F" w:rsidRDefault="0094672E" w:rsidP="000366D9">
            <w:pPr>
              <w:jc w:val="center"/>
              <w:rPr>
                <w:b/>
                <w:color w:val="244061" w:themeColor="accent1" w:themeShade="80"/>
              </w:rPr>
            </w:pPr>
            <w:r w:rsidRPr="005D0C6F">
              <w:rPr>
                <w:b/>
                <w:color w:val="244061" w:themeColor="accent1" w:themeShade="80"/>
              </w:rPr>
              <w:t>Rôle</w:t>
            </w:r>
          </w:p>
        </w:tc>
        <w:tc>
          <w:tcPr>
            <w:tcW w:w="2268" w:type="dxa"/>
            <w:vAlign w:val="center"/>
          </w:tcPr>
          <w:p w14:paraId="23E24F4B" w14:textId="77777777" w:rsidR="0094672E" w:rsidRPr="005D0C6F" w:rsidRDefault="0094672E" w:rsidP="000366D9">
            <w:pPr>
              <w:jc w:val="center"/>
              <w:rPr>
                <w:b/>
                <w:color w:val="244061" w:themeColor="accent1" w:themeShade="80"/>
              </w:rPr>
            </w:pPr>
            <w:r w:rsidRPr="005D0C6F">
              <w:rPr>
                <w:b/>
                <w:color w:val="244061" w:themeColor="accent1" w:themeShade="80"/>
              </w:rPr>
              <w:t>Forme</w:t>
            </w:r>
          </w:p>
        </w:tc>
        <w:tc>
          <w:tcPr>
            <w:tcW w:w="2551" w:type="dxa"/>
            <w:vAlign w:val="center"/>
          </w:tcPr>
          <w:p w14:paraId="3C08C3A4" w14:textId="77777777" w:rsidR="0094672E" w:rsidRPr="005D0C6F" w:rsidRDefault="0094672E" w:rsidP="000366D9">
            <w:pPr>
              <w:jc w:val="center"/>
              <w:rPr>
                <w:b/>
                <w:color w:val="244061" w:themeColor="accent1" w:themeShade="80"/>
              </w:rPr>
            </w:pPr>
            <w:r w:rsidRPr="005D0C6F">
              <w:rPr>
                <w:b/>
                <w:color w:val="244061" w:themeColor="accent1" w:themeShade="80"/>
              </w:rPr>
              <w:t>Dimensions</w:t>
            </w:r>
          </w:p>
        </w:tc>
      </w:tr>
      <w:tr w:rsidR="0094672E" w14:paraId="5956171C" w14:textId="77777777" w:rsidTr="007227AF">
        <w:trPr>
          <w:trHeight w:val="812"/>
        </w:trPr>
        <w:tc>
          <w:tcPr>
            <w:tcW w:w="1418" w:type="dxa"/>
            <w:vAlign w:val="center"/>
          </w:tcPr>
          <w:p w14:paraId="1EAFE38D" w14:textId="77777777" w:rsidR="0094672E" w:rsidRPr="005D0C6F" w:rsidRDefault="0094672E" w:rsidP="000366D9">
            <w:pPr>
              <w:jc w:val="center"/>
              <w:rPr>
                <w:b/>
                <w:color w:val="244061" w:themeColor="accent1" w:themeShade="80"/>
              </w:rPr>
            </w:pPr>
            <w:r w:rsidRPr="005D0C6F">
              <w:rPr>
                <w:b/>
                <w:color w:val="244061" w:themeColor="accent1" w:themeShade="80"/>
              </w:rPr>
              <w:t>Passage du rappel éjecteurs</w:t>
            </w:r>
          </w:p>
        </w:tc>
        <w:tc>
          <w:tcPr>
            <w:tcW w:w="3544" w:type="dxa"/>
            <w:vAlign w:val="center"/>
          </w:tcPr>
          <w:p w14:paraId="5CB96C97" w14:textId="77777777" w:rsidR="0094672E" w:rsidRPr="00406BB7" w:rsidRDefault="0094672E" w:rsidP="000366D9">
            <w:pPr>
              <w:jc w:val="center"/>
              <w:rPr>
                <w:color w:val="FF0000"/>
              </w:rPr>
            </w:pPr>
          </w:p>
        </w:tc>
        <w:tc>
          <w:tcPr>
            <w:tcW w:w="2268" w:type="dxa"/>
            <w:vAlign w:val="center"/>
          </w:tcPr>
          <w:p w14:paraId="5087CAED" w14:textId="77777777" w:rsidR="0094672E" w:rsidRPr="00406BB7" w:rsidRDefault="0094672E" w:rsidP="000366D9">
            <w:pPr>
              <w:jc w:val="center"/>
              <w:rPr>
                <w:color w:val="FF0000"/>
              </w:rPr>
            </w:pPr>
          </w:p>
        </w:tc>
        <w:tc>
          <w:tcPr>
            <w:tcW w:w="2551" w:type="dxa"/>
            <w:vAlign w:val="center"/>
          </w:tcPr>
          <w:p w14:paraId="0480B96C" w14:textId="77777777" w:rsidR="005D0C6F" w:rsidRPr="00406BB7" w:rsidRDefault="005D0C6F" w:rsidP="000366D9">
            <w:pPr>
              <w:jc w:val="center"/>
              <w:rPr>
                <w:color w:val="FF0000"/>
              </w:rPr>
            </w:pPr>
          </w:p>
        </w:tc>
      </w:tr>
      <w:tr w:rsidR="005D0C6F" w14:paraId="5BFB793E" w14:textId="77777777" w:rsidTr="007227AF">
        <w:trPr>
          <w:trHeight w:val="812"/>
        </w:trPr>
        <w:tc>
          <w:tcPr>
            <w:tcW w:w="1418" w:type="dxa"/>
            <w:vAlign w:val="center"/>
          </w:tcPr>
          <w:p w14:paraId="56C173D3" w14:textId="77777777" w:rsidR="005D0C6F" w:rsidRPr="005D0C6F" w:rsidRDefault="005D0C6F" w:rsidP="000366D9">
            <w:pPr>
              <w:jc w:val="center"/>
              <w:rPr>
                <w:b/>
                <w:color w:val="244061" w:themeColor="accent1" w:themeShade="80"/>
              </w:rPr>
            </w:pPr>
            <w:r>
              <w:rPr>
                <w:b/>
                <w:color w:val="244061" w:themeColor="accent1" w:themeShade="80"/>
              </w:rPr>
              <w:t>Passage Ejecteur</w:t>
            </w:r>
          </w:p>
        </w:tc>
        <w:tc>
          <w:tcPr>
            <w:tcW w:w="3544" w:type="dxa"/>
            <w:vAlign w:val="center"/>
          </w:tcPr>
          <w:p w14:paraId="568539A5" w14:textId="77777777" w:rsidR="005D0C6F" w:rsidRPr="00406BB7" w:rsidRDefault="005D0C6F" w:rsidP="00B602B3">
            <w:pPr>
              <w:jc w:val="center"/>
              <w:rPr>
                <w:color w:val="FF0000"/>
              </w:rPr>
            </w:pPr>
          </w:p>
        </w:tc>
        <w:tc>
          <w:tcPr>
            <w:tcW w:w="2268" w:type="dxa"/>
            <w:vAlign w:val="center"/>
          </w:tcPr>
          <w:p w14:paraId="50016088" w14:textId="77777777" w:rsidR="005D0C6F" w:rsidRPr="00406BB7" w:rsidRDefault="005D0C6F" w:rsidP="000366D9">
            <w:pPr>
              <w:jc w:val="center"/>
              <w:rPr>
                <w:color w:val="FF0000"/>
              </w:rPr>
            </w:pPr>
          </w:p>
        </w:tc>
        <w:tc>
          <w:tcPr>
            <w:tcW w:w="2551" w:type="dxa"/>
            <w:vAlign w:val="center"/>
          </w:tcPr>
          <w:p w14:paraId="5FE12955" w14:textId="77777777" w:rsidR="005D0C6F" w:rsidRPr="00406BB7" w:rsidRDefault="005D0C6F" w:rsidP="000366D9">
            <w:pPr>
              <w:jc w:val="center"/>
              <w:rPr>
                <w:color w:val="FF0000"/>
              </w:rPr>
            </w:pPr>
          </w:p>
        </w:tc>
      </w:tr>
      <w:tr w:rsidR="0094672E" w14:paraId="2DE9FE70" w14:textId="77777777" w:rsidTr="007227AF">
        <w:trPr>
          <w:trHeight w:val="939"/>
        </w:trPr>
        <w:tc>
          <w:tcPr>
            <w:tcW w:w="1418" w:type="dxa"/>
            <w:vAlign w:val="center"/>
          </w:tcPr>
          <w:p w14:paraId="596737C8" w14:textId="77777777" w:rsidR="0094672E" w:rsidRPr="005D0C6F" w:rsidRDefault="0094672E" w:rsidP="000366D9">
            <w:pPr>
              <w:jc w:val="center"/>
              <w:rPr>
                <w:b/>
                <w:color w:val="244061" w:themeColor="accent1" w:themeShade="80"/>
              </w:rPr>
            </w:pPr>
            <w:r w:rsidRPr="005D0C6F">
              <w:rPr>
                <w:b/>
                <w:color w:val="244061" w:themeColor="accent1" w:themeShade="80"/>
              </w:rPr>
              <w:t>Empreinte</w:t>
            </w:r>
          </w:p>
        </w:tc>
        <w:tc>
          <w:tcPr>
            <w:tcW w:w="3544" w:type="dxa"/>
            <w:vAlign w:val="center"/>
          </w:tcPr>
          <w:p w14:paraId="67D3E1F3" w14:textId="77777777" w:rsidR="0094672E" w:rsidRPr="00406BB7" w:rsidRDefault="0094672E" w:rsidP="000366D9">
            <w:pPr>
              <w:jc w:val="center"/>
              <w:rPr>
                <w:color w:val="FF0000"/>
              </w:rPr>
            </w:pPr>
          </w:p>
        </w:tc>
        <w:tc>
          <w:tcPr>
            <w:tcW w:w="2268" w:type="dxa"/>
            <w:vAlign w:val="center"/>
          </w:tcPr>
          <w:p w14:paraId="46900F81" w14:textId="77777777" w:rsidR="0094672E" w:rsidRPr="00406BB7" w:rsidRDefault="0094672E" w:rsidP="000366D9">
            <w:pPr>
              <w:jc w:val="center"/>
              <w:rPr>
                <w:color w:val="FF0000"/>
              </w:rPr>
            </w:pPr>
          </w:p>
        </w:tc>
        <w:tc>
          <w:tcPr>
            <w:tcW w:w="2551" w:type="dxa"/>
            <w:vAlign w:val="center"/>
          </w:tcPr>
          <w:p w14:paraId="1FAF94BE" w14:textId="77777777" w:rsidR="005D0C6F" w:rsidRPr="00406BB7" w:rsidRDefault="005D0C6F" w:rsidP="000366D9">
            <w:pPr>
              <w:jc w:val="center"/>
              <w:rPr>
                <w:color w:val="FF0000"/>
              </w:rPr>
            </w:pPr>
          </w:p>
        </w:tc>
      </w:tr>
      <w:tr w:rsidR="0094672E" w14:paraId="3CDA381A" w14:textId="77777777" w:rsidTr="007227AF">
        <w:trPr>
          <w:trHeight w:val="683"/>
        </w:trPr>
        <w:tc>
          <w:tcPr>
            <w:tcW w:w="1418" w:type="dxa"/>
            <w:vAlign w:val="center"/>
          </w:tcPr>
          <w:p w14:paraId="04D2D81F" w14:textId="77777777" w:rsidR="0094672E" w:rsidRPr="005D0C6F" w:rsidRDefault="0094672E" w:rsidP="00D54A68">
            <w:pPr>
              <w:jc w:val="center"/>
              <w:rPr>
                <w:b/>
                <w:color w:val="244061" w:themeColor="accent1" w:themeShade="80"/>
              </w:rPr>
            </w:pPr>
            <w:r w:rsidRPr="005D0C6F">
              <w:rPr>
                <w:b/>
                <w:color w:val="244061" w:themeColor="accent1" w:themeShade="80"/>
              </w:rPr>
              <w:t>A</w:t>
            </w:r>
            <w:r w:rsidR="00D54A68">
              <w:rPr>
                <w:b/>
                <w:color w:val="244061" w:themeColor="accent1" w:themeShade="80"/>
              </w:rPr>
              <w:t>rrache</w:t>
            </w:r>
            <w:r w:rsidRPr="005D0C6F">
              <w:rPr>
                <w:b/>
                <w:color w:val="244061" w:themeColor="accent1" w:themeShade="80"/>
              </w:rPr>
              <w:t xml:space="preserve"> carotte</w:t>
            </w:r>
          </w:p>
        </w:tc>
        <w:tc>
          <w:tcPr>
            <w:tcW w:w="3544" w:type="dxa"/>
            <w:vAlign w:val="center"/>
          </w:tcPr>
          <w:p w14:paraId="27B9D10A" w14:textId="77777777" w:rsidR="0094672E" w:rsidRPr="00406BB7" w:rsidRDefault="0094672E" w:rsidP="00B602B3">
            <w:pPr>
              <w:pStyle w:val="Puce1"/>
              <w:numPr>
                <w:ilvl w:val="0"/>
                <w:numId w:val="0"/>
              </w:numPr>
              <w:jc w:val="center"/>
              <w:rPr>
                <w:color w:val="FF0000"/>
              </w:rPr>
            </w:pPr>
          </w:p>
        </w:tc>
        <w:tc>
          <w:tcPr>
            <w:tcW w:w="2268" w:type="dxa"/>
            <w:vAlign w:val="center"/>
          </w:tcPr>
          <w:p w14:paraId="1E9533D1" w14:textId="77777777" w:rsidR="0094672E" w:rsidRPr="00406BB7" w:rsidRDefault="0094672E" w:rsidP="000366D9">
            <w:pPr>
              <w:jc w:val="center"/>
              <w:rPr>
                <w:color w:val="FF0000"/>
              </w:rPr>
            </w:pPr>
          </w:p>
        </w:tc>
        <w:tc>
          <w:tcPr>
            <w:tcW w:w="2551" w:type="dxa"/>
            <w:vAlign w:val="center"/>
          </w:tcPr>
          <w:p w14:paraId="5CF1A1D4" w14:textId="77777777" w:rsidR="0094672E" w:rsidRPr="00406BB7" w:rsidRDefault="0094672E" w:rsidP="00865109">
            <w:pPr>
              <w:jc w:val="center"/>
              <w:rPr>
                <w:color w:val="FF0000"/>
              </w:rPr>
            </w:pPr>
          </w:p>
        </w:tc>
      </w:tr>
      <w:tr w:rsidR="0094672E" w14:paraId="082F1A7C" w14:textId="77777777" w:rsidTr="007227AF">
        <w:trPr>
          <w:trHeight w:val="995"/>
        </w:trPr>
        <w:tc>
          <w:tcPr>
            <w:tcW w:w="1418" w:type="dxa"/>
            <w:vAlign w:val="center"/>
          </w:tcPr>
          <w:p w14:paraId="1AA7217A" w14:textId="77777777" w:rsidR="0094672E" w:rsidRPr="005D0C6F" w:rsidRDefault="0094672E" w:rsidP="007227AF">
            <w:pPr>
              <w:jc w:val="center"/>
              <w:rPr>
                <w:b/>
                <w:color w:val="244061" w:themeColor="accent1" w:themeShade="80"/>
              </w:rPr>
            </w:pPr>
            <w:r w:rsidRPr="005D0C6F">
              <w:rPr>
                <w:b/>
                <w:color w:val="244061" w:themeColor="accent1" w:themeShade="80"/>
              </w:rPr>
              <w:t xml:space="preserve">Canaux </w:t>
            </w:r>
            <w:r w:rsidR="007227AF">
              <w:rPr>
                <w:b/>
                <w:color w:val="244061" w:themeColor="accent1" w:themeShade="80"/>
              </w:rPr>
              <w:t>secondaires</w:t>
            </w:r>
          </w:p>
        </w:tc>
        <w:tc>
          <w:tcPr>
            <w:tcW w:w="3544" w:type="dxa"/>
            <w:vAlign w:val="center"/>
          </w:tcPr>
          <w:p w14:paraId="18BC0B9B" w14:textId="77777777" w:rsidR="0094672E" w:rsidRPr="00406BB7" w:rsidRDefault="0094672E" w:rsidP="000366D9">
            <w:pPr>
              <w:jc w:val="center"/>
              <w:rPr>
                <w:color w:val="FF0000"/>
              </w:rPr>
            </w:pPr>
          </w:p>
        </w:tc>
        <w:tc>
          <w:tcPr>
            <w:tcW w:w="2268" w:type="dxa"/>
            <w:vAlign w:val="center"/>
          </w:tcPr>
          <w:p w14:paraId="0115FB53" w14:textId="77777777" w:rsidR="0094672E" w:rsidRPr="00406BB7" w:rsidRDefault="006D56BD" w:rsidP="000366D9">
            <w:pPr>
              <w:jc w:val="center"/>
              <w:rPr>
                <w:color w:val="FF0000"/>
              </w:rPr>
            </w:pPr>
            <w:r>
              <w:rPr>
                <w:noProof/>
                <w:lang w:val="en-GB" w:eastAsia="en-GB"/>
              </w:rPr>
              <w:pict w14:anchorId="13BA8834">
                <v:shape id="Trapèze 21534" o:spid="_x0000_s1240" style="position:absolute;left:0;text-align:left;margin-left:10.25pt;margin-top:21.55pt;width:19.25pt;height:12.8pt;flip:y;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475,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" path="m0,162560l40640,,203835,,244475,162560,,162560xe" fillcolor="#4f81bd [3204]" stroked="f" strokeweight="2pt">
                  <v:path arrowok="t" o:connecttype="custom" o:connectlocs="0,162560;40640,0;203835,0;244475,162560;0,162560" o:connectangles="0,0,0,0,0"/>
                </v:shape>
              </w:pict>
            </w:r>
            <w:r w:rsidR="00A23915">
              <w:rPr>
                <w:noProof/>
                <w:lang w:eastAsia="fr-FR"/>
              </w:rPr>
              <w:drawing>
                <wp:anchor distT="0" distB="0" distL="114300" distR="114300" simplePos="0" relativeHeight="252660736" behindDoc="1" locked="0" layoutInCell="1" allowOverlap="1" wp14:anchorId="7607EF81" wp14:editId="297C260B">
                  <wp:simplePos x="0" y="0"/>
                  <wp:positionH relativeFrom="column">
                    <wp:posOffset>76200</wp:posOffset>
                  </wp:positionH>
                  <wp:positionV relativeFrom="paragraph">
                    <wp:posOffset>104140</wp:posOffset>
                  </wp:positionV>
                  <wp:extent cx="690880" cy="402590"/>
                  <wp:effectExtent l="0" t="0" r="0" b="0"/>
                  <wp:wrapTight wrapText="bothSides">
                    <wp:wrapPolygon edited="0">
                      <wp:start x="0" y="0"/>
                      <wp:lineTo x="0" y="20442"/>
                      <wp:lineTo x="20846" y="20442"/>
                      <wp:lineTo x="20846" y="0"/>
                      <wp:lineTo x="0" y="0"/>
                    </wp:wrapPolygon>
                  </wp:wrapTight>
                  <wp:docPr id="21533" name="Image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0880" cy="402590"/>
                          </a:xfrm>
                          <a:prstGeom prst="rect">
                            <a:avLst/>
                          </a:prstGeom>
                        </pic:spPr>
                      </pic:pic>
                    </a:graphicData>
                  </a:graphic>
                </wp:anchor>
              </w:drawing>
            </w:r>
            <w:r w:rsidR="00A23915" w:rsidRPr="002F4B50">
              <w:rPr>
                <w:noProof/>
                <w:lang w:eastAsia="en-GB"/>
              </w:rPr>
              <w:t xml:space="preserve"> </w:t>
            </w:r>
          </w:p>
        </w:tc>
        <w:tc>
          <w:tcPr>
            <w:tcW w:w="2551" w:type="dxa"/>
            <w:vAlign w:val="center"/>
          </w:tcPr>
          <w:p w14:paraId="4357539A" w14:textId="77777777" w:rsidR="0094672E" w:rsidRPr="00406BB7" w:rsidRDefault="0094672E" w:rsidP="00226723">
            <w:pPr>
              <w:jc w:val="center"/>
              <w:rPr>
                <w:color w:val="FF0000"/>
              </w:rPr>
            </w:pPr>
          </w:p>
        </w:tc>
      </w:tr>
      <w:tr w:rsidR="0094672E" w14:paraId="2250636F" w14:textId="77777777" w:rsidTr="007227AF">
        <w:trPr>
          <w:trHeight w:val="864"/>
        </w:trPr>
        <w:tc>
          <w:tcPr>
            <w:tcW w:w="1418" w:type="dxa"/>
            <w:vAlign w:val="center"/>
          </w:tcPr>
          <w:p w14:paraId="1217B654" w14:textId="77777777" w:rsidR="0094672E" w:rsidRPr="005D0C6F" w:rsidRDefault="0094672E" w:rsidP="000366D9">
            <w:pPr>
              <w:jc w:val="center"/>
              <w:rPr>
                <w:b/>
                <w:color w:val="244061" w:themeColor="accent1" w:themeShade="80"/>
              </w:rPr>
            </w:pPr>
            <w:r w:rsidRPr="005D0C6F">
              <w:rPr>
                <w:b/>
                <w:color w:val="244061" w:themeColor="accent1" w:themeShade="80"/>
              </w:rPr>
              <w:t>Seuil d’injection</w:t>
            </w:r>
          </w:p>
        </w:tc>
        <w:tc>
          <w:tcPr>
            <w:tcW w:w="3544" w:type="dxa"/>
            <w:vAlign w:val="center"/>
          </w:tcPr>
          <w:p w14:paraId="32BA7F98" w14:textId="77777777" w:rsidR="0094672E" w:rsidRPr="00406BB7" w:rsidRDefault="0094672E" w:rsidP="000366D9">
            <w:pPr>
              <w:jc w:val="center"/>
              <w:rPr>
                <w:color w:val="FF0000"/>
              </w:rPr>
            </w:pPr>
          </w:p>
        </w:tc>
        <w:tc>
          <w:tcPr>
            <w:tcW w:w="2268" w:type="dxa"/>
            <w:vAlign w:val="center"/>
          </w:tcPr>
          <w:p w14:paraId="37BDC435" w14:textId="77777777" w:rsidR="0094672E" w:rsidRPr="00406BB7" w:rsidRDefault="006D56BD" w:rsidP="000366D9">
            <w:pPr>
              <w:jc w:val="center"/>
              <w:rPr>
                <w:color w:val="FF0000"/>
              </w:rPr>
            </w:pPr>
            <w:r>
              <w:rPr>
                <w:noProof/>
                <w:lang w:val="en-GB" w:eastAsia="en-GB"/>
              </w:rPr>
              <w:pict w14:anchorId="1ACC4958">
                <v:shape id="Trapèze 17" o:spid="_x0000_s1239" style="position:absolute;left:0;text-align:left;margin-left:41.75pt;margin-top:.05pt;width:19.25pt;height:12.8pt;flip:y;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475,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" path="m0,162560l40640,,203835,,244475,162560,,162560xe" fillcolor="#4f81bd [3204]" stroked="f" strokeweight="2pt">
                  <v:path arrowok="t" o:connecttype="custom" o:connectlocs="0,162560;40640,0;203835,0;244475,162560;0,162560" o:connectangles="0,0,0,0,0"/>
                </v:shape>
              </w:pict>
            </w:r>
          </w:p>
        </w:tc>
        <w:tc>
          <w:tcPr>
            <w:tcW w:w="2551" w:type="dxa"/>
            <w:vAlign w:val="center"/>
          </w:tcPr>
          <w:p w14:paraId="061D04DE" w14:textId="77777777" w:rsidR="0094672E" w:rsidRPr="00406BB7" w:rsidRDefault="0094672E" w:rsidP="000366D9">
            <w:pPr>
              <w:jc w:val="center"/>
              <w:rPr>
                <w:color w:val="FF0000"/>
              </w:rPr>
            </w:pPr>
          </w:p>
        </w:tc>
      </w:tr>
    </w:tbl>
    <w:p w14:paraId="0103684E" w14:textId="77777777" w:rsidR="0094672E" w:rsidRDefault="0094672E" w:rsidP="0094672E">
      <w:pPr>
        <w:pStyle w:val="Titre3"/>
        <w:numPr>
          <w:ilvl w:val="0"/>
          <w:numId w:val="0"/>
        </w:numPr>
        <w:ind w:left="1440"/>
      </w:pPr>
    </w:p>
    <w:p w14:paraId="7AC516AE" w14:textId="77777777" w:rsidR="0094672E" w:rsidRDefault="00E91B46" w:rsidP="0094672E">
      <w:pPr>
        <w:pStyle w:val="Titre3"/>
      </w:pPr>
      <w:r>
        <w:t>Position de l’</w:t>
      </w:r>
      <w:r w:rsidR="00F21483">
        <w:t>arrache</w:t>
      </w:r>
      <w:r>
        <w:t xml:space="preserve"> carotte</w:t>
      </w:r>
    </w:p>
    <w:p w14:paraId="760400B4" w14:textId="77777777" w:rsidR="00E91B46" w:rsidRDefault="0094672E" w:rsidP="00E91B46">
      <w:pPr>
        <w:rPr>
          <w:color w:val="4F6228"/>
        </w:rPr>
      </w:pPr>
      <w:r w:rsidRPr="002F4B50">
        <w:rPr>
          <w:color w:val="4F6228"/>
        </w:rPr>
        <w:t>A l’aide de Solidworks</w:t>
      </w:r>
      <w:r w:rsidR="009112C1">
        <w:rPr>
          <w:color w:val="4F6228"/>
        </w:rPr>
        <w:t>,</w:t>
      </w:r>
      <w:r w:rsidRPr="002F4B50">
        <w:rPr>
          <w:color w:val="4F6228"/>
        </w:rPr>
        <w:t xml:space="preserve"> ouvrir le</w:t>
      </w:r>
      <w:r w:rsidR="009112C1">
        <w:rPr>
          <w:color w:val="4F6228"/>
        </w:rPr>
        <w:t xml:space="preserve"> fichier d’assemblage « Structure moule assemblée ».</w:t>
      </w:r>
    </w:p>
    <w:p w14:paraId="129BE990" w14:textId="77777777" w:rsidR="009112C1" w:rsidRPr="002F4B50" w:rsidRDefault="009112C1" w:rsidP="00E91B46">
      <w:pPr>
        <w:rPr>
          <w:color w:val="4F6228"/>
        </w:rPr>
      </w:pPr>
    </w:p>
    <w:p w14:paraId="025BE9A5" w14:textId="77777777" w:rsidR="009112C1" w:rsidRPr="009112C1" w:rsidRDefault="009112C1" w:rsidP="009112C1">
      <w:r w:rsidRPr="009112C1">
        <w:rPr>
          <w:noProof/>
          <w:lang w:eastAsia="fr-FR"/>
        </w:rPr>
        <w:drawing>
          <wp:anchor distT="0" distB="0" distL="114300" distR="114300" simplePos="0" relativeHeight="252819456" behindDoc="1" locked="0" layoutInCell="1" allowOverlap="1" wp14:anchorId="2A26642D" wp14:editId="1DDDD676">
            <wp:simplePos x="0" y="0"/>
            <wp:positionH relativeFrom="column">
              <wp:posOffset>3611880</wp:posOffset>
            </wp:positionH>
            <wp:positionV relativeFrom="paragraph">
              <wp:posOffset>-244475</wp:posOffset>
            </wp:positionV>
            <wp:extent cx="2379345" cy="1439545"/>
            <wp:effectExtent l="0" t="0" r="1905" b="8255"/>
            <wp:wrapTight wrapText="bothSides">
              <wp:wrapPolygon edited="0">
                <wp:start x="0" y="0"/>
                <wp:lineTo x="0" y="21438"/>
                <wp:lineTo x="21444" y="21438"/>
                <wp:lineTo x="21444" y="0"/>
                <wp:lineTo x="0" y="0"/>
              </wp:wrapPolygon>
            </wp:wrapTight>
            <wp:docPr id="1942" name="Imag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9345" cy="1439545"/>
                    </a:xfrm>
                    <a:prstGeom prst="rect">
                      <a:avLst/>
                    </a:prstGeom>
                  </pic:spPr>
                </pic:pic>
              </a:graphicData>
            </a:graphic>
          </wp:anchor>
        </w:drawing>
      </w:r>
      <w:r w:rsidRPr="009112C1">
        <w:t>La pièce « arrache carotte injection basse » permet d’obturer partiellement  le cylindre « Passage accroche carotte ».</w:t>
      </w:r>
    </w:p>
    <w:p w14:paraId="1B1F187D" w14:textId="77777777" w:rsidR="009112C1" w:rsidRDefault="009112C1" w:rsidP="009112C1">
      <w:r w:rsidRPr="009112C1">
        <w:t xml:space="preserve">Cette réserve de matière plastique ainsi crée va permettre </w:t>
      </w:r>
      <w:r w:rsidR="00B9044C" w:rsidRPr="009112C1">
        <w:t xml:space="preserve">l’extraction de la carotte </w:t>
      </w:r>
      <w:r w:rsidRPr="009112C1">
        <w:t>lors de l’ouverture du moule</w:t>
      </w:r>
      <w:r w:rsidR="00B9044C">
        <w:t>.</w:t>
      </w:r>
    </w:p>
    <w:p w14:paraId="12FB3A13" w14:textId="77777777" w:rsidR="00B9044C" w:rsidRDefault="00B9044C" w:rsidP="009112C1">
      <w:pPr>
        <w:rPr>
          <w:color w:val="4F6228"/>
        </w:rPr>
      </w:pPr>
      <w:r>
        <w:rPr>
          <w:noProof/>
          <w:lang w:eastAsia="fr-FR"/>
        </w:rPr>
        <w:drawing>
          <wp:anchor distT="0" distB="0" distL="114300" distR="114300" simplePos="0" relativeHeight="252822528" behindDoc="1" locked="0" layoutInCell="1" allowOverlap="1" wp14:anchorId="6279249D" wp14:editId="5C7E7A45">
            <wp:simplePos x="0" y="0"/>
            <wp:positionH relativeFrom="column">
              <wp:posOffset>3810</wp:posOffset>
            </wp:positionH>
            <wp:positionV relativeFrom="paragraph">
              <wp:posOffset>29210</wp:posOffset>
            </wp:positionV>
            <wp:extent cx="1962150" cy="2743200"/>
            <wp:effectExtent l="0" t="0" r="0" b="0"/>
            <wp:wrapTight wrapText="bothSides">
              <wp:wrapPolygon edited="0">
                <wp:start x="0" y="0"/>
                <wp:lineTo x="0" y="21450"/>
                <wp:lineTo x="21390" y="21450"/>
                <wp:lineTo x="21390" y="0"/>
                <wp:lineTo x="0" y="0"/>
              </wp:wrapPolygon>
            </wp:wrapTight>
            <wp:docPr id="1944" name="Imag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r="59776"/>
                    <a:stretch/>
                  </pic:blipFill>
                  <pic:spPr bwMode="auto">
                    <a:xfrm>
                      <a:off x="0" y="0"/>
                      <a:ext cx="1962150" cy="2743200"/>
                    </a:xfrm>
                    <a:prstGeom prst="rect">
                      <a:avLst/>
                    </a:prstGeom>
                    <a:ln>
                      <a:noFill/>
                    </a:ln>
                    <a:extLst>
                      <a:ext uri="{53640926-AAD7-44d8-BBD7-CCE9431645EC}">
                        <a14:shadowObscured xmlns:a14="http://schemas.microsoft.com/office/drawing/2010/main"/>
                      </a:ext>
                    </a:extLst>
                  </pic:spPr>
                </pic:pic>
              </a:graphicData>
            </a:graphic>
          </wp:anchor>
        </w:drawing>
      </w:r>
    </w:p>
    <w:p w14:paraId="4AEF9A08" w14:textId="77777777" w:rsidR="009112C1" w:rsidRDefault="009112C1" w:rsidP="009112C1">
      <w:pPr>
        <w:rPr>
          <w:color w:val="4F6228"/>
        </w:rPr>
      </w:pPr>
    </w:p>
    <w:p w14:paraId="64F50869" w14:textId="77777777" w:rsidR="009112C1" w:rsidRDefault="009112C1" w:rsidP="009112C1">
      <w:pPr>
        <w:rPr>
          <w:color w:val="4F6228"/>
        </w:rPr>
      </w:pPr>
    </w:p>
    <w:p w14:paraId="27508661" w14:textId="77777777" w:rsidR="009112C1" w:rsidRDefault="009112C1" w:rsidP="009112C1">
      <w:pPr>
        <w:rPr>
          <w:color w:val="4F6228"/>
        </w:rPr>
      </w:pPr>
    </w:p>
    <w:p w14:paraId="573FEFBC" w14:textId="77777777" w:rsidR="009112C1" w:rsidRDefault="009112C1" w:rsidP="009112C1">
      <w:pPr>
        <w:pStyle w:val="Question"/>
        <w:ind w:left="0" w:firstLine="0"/>
      </w:pPr>
      <w:r>
        <w:t>Cacher les composants « Bloc mobile » et « Empreinte fixe injection basse » et mesurer la profondeur de l’accroche carotte</w:t>
      </w:r>
    </w:p>
    <w:p w14:paraId="4ADCD77D" w14:textId="77777777" w:rsidR="009112C1" w:rsidRDefault="009112C1" w:rsidP="009112C1"/>
    <w:p w14:paraId="1543A83C" w14:textId="77777777" w:rsidR="009112C1" w:rsidRDefault="009112C1" w:rsidP="009112C1"/>
    <w:p w14:paraId="5F99C6C2" w14:textId="77777777" w:rsidR="009112C1" w:rsidRDefault="009112C1" w:rsidP="009112C1"/>
    <w:p w14:paraId="296AECD3" w14:textId="77777777" w:rsidR="009112C1" w:rsidRDefault="009112C1" w:rsidP="009112C1"/>
    <w:p w14:paraId="060C2728" w14:textId="77777777" w:rsidR="009112C1" w:rsidRDefault="009112C1" w:rsidP="009112C1"/>
    <w:p w14:paraId="1B46EE78" w14:textId="77777777" w:rsidR="009112C1" w:rsidRDefault="009112C1" w:rsidP="009112C1"/>
    <w:p w14:paraId="0B372945" w14:textId="77777777" w:rsidR="009112C1" w:rsidRDefault="009112C1" w:rsidP="009112C1"/>
    <w:p w14:paraId="5E36EDF8" w14:textId="77777777" w:rsidR="009112C1" w:rsidRDefault="009112C1" w:rsidP="009112C1"/>
    <w:p w14:paraId="7C541BE1" w14:textId="77777777" w:rsidR="009112C1" w:rsidRDefault="009112C1" w:rsidP="009112C1"/>
    <w:p w14:paraId="41BE904F" w14:textId="77777777" w:rsidR="009112C1" w:rsidRDefault="009112C1" w:rsidP="009112C1">
      <w:pPr>
        <w:rPr>
          <w:color w:val="4F6228"/>
        </w:rPr>
      </w:pPr>
      <w:r w:rsidRPr="002F4B50">
        <w:rPr>
          <w:color w:val="4F6228"/>
        </w:rPr>
        <w:t>A l’aide de Solidworks ouvrir les deux fichiers « empreinte fixe injection basse » et « Empreinte éprouvette traction »</w:t>
      </w:r>
    </w:p>
    <w:p w14:paraId="46B2ED0F" w14:textId="77777777" w:rsidR="0094672E" w:rsidRDefault="0094672E" w:rsidP="0094672E">
      <w:pPr>
        <w:pStyle w:val="Question"/>
        <w:ind w:left="0" w:firstLine="0"/>
      </w:pPr>
      <w:r>
        <w:t>Relever les dimensions suivantes :</w:t>
      </w:r>
    </w:p>
    <w:p w14:paraId="593D216E" w14:textId="77777777" w:rsidR="0094672E" w:rsidRDefault="006D56BD" w:rsidP="0094672E">
      <w:r>
        <w:rPr>
          <w:noProof/>
          <w:lang w:val="en-GB" w:eastAsia="en-GB"/>
        </w:rPr>
        <w:pict w14:anchorId="7B257DBB">
          <v:shape id="Zone de texte 49" o:spid="_x0000_s1153" type="#_x0000_t202" style="position:absolute;left:0;text-align:left;margin-left:220.05pt;margin-top:7.65pt;width:182.25pt;height:23.25pt;z-index:25261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" fillcolor="#e5dfec [663]" strokeweight=".5pt">
            <v:textbox>
              <w:txbxContent>
                <w:p w14:paraId="3B466468" w14:textId="77777777" w:rsidR="007A1C3E" w:rsidRDefault="007A1C3E" w:rsidP="00E91B46">
                  <w:r>
                    <w:t>« Empreinte éprouvette traction »</w:t>
                  </w:r>
                </w:p>
                <w:p w14:paraId="1686C20D" w14:textId="77777777" w:rsidR="007A1C3E" w:rsidRDefault="007A1C3E" w:rsidP="0094672E">
                  <w:pPr>
                    <w:jc w:val="center"/>
                  </w:pPr>
                </w:p>
              </w:txbxContent>
            </v:textbox>
          </v:shape>
        </w:pict>
      </w:r>
      <w:r>
        <w:rPr>
          <w:noProof/>
          <w:lang w:val="en-GB" w:eastAsia="en-GB"/>
        </w:rPr>
        <w:pict w14:anchorId="685578E0">
          <v:shape id="Zone de texte 50" o:spid="_x0000_s1154" type="#_x0000_t202" style="position:absolute;left:0;text-align:left;margin-left:13.05pt;margin-top:7.65pt;width:182.25pt;height:23.25pt;z-index:25261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" fillcolor="#e5dfec [663]" strokeweight=".5pt">
            <v:textbox>
              <w:txbxContent>
                <w:p w14:paraId="06EAD803" w14:textId="77777777" w:rsidR="007A1C3E" w:rsidRDefault="007A1C3E" w:rsidP="0094672E">
                  <w:pPr>
                    <w:jc w:val="center"/>
                  </w:pPr>
                  <w:r>
                    <w:t>Empreinte fixe injection basse</w:t>
                  </w:r>
                </w:p>
              </w:txbxContent>
            </v:textbox>
          </v:shape>
        </w:pict>
      </w:r>
    </w:p>
    <w:p w14:paraId="19384FA8" w14:textId="77777777" w:rsidR="0094672E" w:rsidRPr="00ED4EB0" w:rsidRDefault="004A38D6" w:rsidP="0094672E">
      <w:r>
        <w:rPr>
          <w:noProof/>
          <w:lang w:eastAsia="fr-FR"/>
        </w:rPr>
        <w:drawing>
          <wp:anchor distT="0" distB="0" distL="114300" distR="114300" simplePos="0" relativeHeight="252731392" behindDoc="1" locked="0" layoutInCell="1" allowOverlap="1" wp14:anchorId="320B12A7" wp14:editId="6DD74C02">
            <wp:simplePos x="0" y="0"/>
            <wp:positionH relativeFrom="column">
              <wp:posOffset>3810</wp:posOffset>
            </wp:positionH>
            <wp:positionV relativeFrom="paragraph">
              <wp:posOffset>186055</wp:posOffset>
            </wp:positionV>
            <wp:extent cx="2066925" cy="2296160"/>
            <wp:effectExtent l="0" t="0" r="9525" b="8890"/>
            <wp:wrapTight wrapText="bothSides">
              <wp:wrapPolygon edited="0">
                <wp:start x="0" y="0"/>
                <wp:lineTo x="0" y="21504"/>
                <wp:lineTo x="21500" y="21504"/>
                <wp:lineTo x="21500" y="0"/>
                <wp:lineTo x="0" y="0"/>
              </wp:wrapPolygon>
            </wp:wrapTight>
            <wp:docPr id="1883" name="Imag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66925" cy="2296160"/>
                    </a:xfrm>
                    <a:prstGeom prst="rect">
                      <a:avLst/>
                    </a:prstGeom>
                  </pic:spPr>
                </pic:pic>
              </a:graphicData>
            </a:graphic>
          </wp:anchor>
        </w:drawing>
      </w:r>
    </w:p>
    <w:p w14:paraId="20549994" w14:textId="77777777" w:rsidR="0094672E" w:rsidRDefault="00E91B46" w:rsidP="0094672E">
      <w:r>
        <w:rPr>
          <w:noProof/>
          <w:lang w:eastAsia="fr-FR"/>
        </w:rPr>
        <w:drawing>
          <wp:anchor distT="0" distB="0" distL="114300" distR="114300" simplePos="0" relativeHeight="252730368" behindDoc="0" locked="0" layoutInCell="1" allowOverlap="1" wp14:anchorId="778BE388" wp14:editId="4CA4CD85">
            <wp:simplePos x="0" y="0"/>
            <wp:positionH relativeFrom="column">
              <wp:posOffset>596900</wp:posOffset>
            </wp:positionH>
            <wp:positionV relativeFrom="paragraph">
              <wp:posOffset>74295</wp:posOffset>
            </wp:positionV>
            <wp:extent cx="1816100" cy="2120900"/>
            <wp:effectExtent l="0" t="0" r="0" b="0"/>
            <wp:wrapNone/>
            <wp:docPr id="1882" name="Imag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4" name="Image 2150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16100" cy="2120900"/>
                    </a:xfrm>
                    <a:prstGeom prst="rect">
                      <a:avLst/>
                    </a:prstGeom>
                  </pic:spPr>
                </pic:pic>
              </a:graphicData>
            </a:graphic>
          </wp:anchor>
        </w:drawing>
      </w:r>
    </w:p>
    <w:p w14:paraId="6894896C" w14:textId="77777777" w:rsidR="0094672E" w:rsidRDefault="0094672E" w:rsidP="0094672E"/>
    <w:p w14:paraId="2568D917" w14:textId="77777777" w:rsidR="0094672E" w:rsidRDefault="0094672E" w:rsidP="0094672E"/>
    <w:p w14:paraId="425D0D90" w14:textId="77777777" w:rsidR="0094672E" w:rsidRDefault="0094672E" w:rsidP="0094672E"/>
    <w:p w14:paraId="06DE2EB9" w14:textId="77777777" w:rsidR="0094672E" w:rsidRDefault="0094672E" w:rsidP="0094672E"/>
    <w:p w14:paraId="14B327C8" w14:textId="77777777" w:rsidR="0094672E" w:rsidRDefault="0094672E" w:rsidP="0094672E"/>
    <w:p w14:paraId="3809DC74" w14:textId="77777777" w:rsidR="0094672E" w:rsidRDefault="0094672E" w:rsidP="0094672E"/>
    <w:p w14:paraId="6D5B1BD7" w14:textId="77777777" w:rsidR="0094672E" w:rsidRDefault="0094672E" w:rsidP="0094672E"/>
    <w:p w14:paraId="5B47EECE" w14:textId="77777777" w:rsidR="0094672E" w:rsidRDefault="0094672E" w:rsidP="0094672E"/>
    <w:p w14:paraId="71A13DA8" w14:textId="77777777" w:rsidR="0094672E" w:rsidRDefault="006D56BD" w:rsidP="0094672E">
      <w:r>
        <w:rPr>
          <w:noProof/>
          <w:lang w:val="en-GB" w:eastAsia="en-GB"/>
        </w:rPr>
        <w:pict w14:anchorId="696D3D8F">
          <v:group id="Groupe 1886" o:spid="_x0000_s1155" style="position:absolute;left:0;text-align:left;margin-left:13.65pt;margin-top:12.95pt;width:106.8pt;height:54.4pt;z-index:252735488" coordsize="13568,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">
            <v:line id="Connecteur droit 1887" o:spid="_x0000_s1156" style="position:absolute;visibility:visible;mso-wrap-style:square" from="2379,1166" to="13568,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dncMAAADdAAAADwAAAGRycy9kb3ducmV2LnhtbERPPW/CMBDdK/U/WFeJrThloGnAiSii&#10;gLqRdmA84iOOiM9R7ELy72ukSt3u6X3eshhsK67U+8axgpdpAoK4crrhWsH318dzCsIHZI2tY1Iw&#10;kocif3xYYqbdjQ90LUMtYgj7DBWYELpMSl8ZsuinriOO3Nn1FkOEfS11j7cYbls5S5K5tNhwbDDY&#10;0dpQdSl/rIK3d3PcnD7L8sDbZGja9SjtblRq8jSsFiACDeFf/Ofe6zg/TV/h/k08Qe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nZ3DAAAA3QAAAA8AAAAAAAAAAAAA&#10;AAAAoQIAAGRycy9kb3ducmV2LnhtbFBLBQYAAAAABAAEAPkAAACRAwAAAAA=&#10;" strokecolor="black [3213]">
              <v:stroke dashstyle="longDashDot"/>
            </v:line>
            <v:line id="Connecteur droit 1892" o:spid="_x0000_s1157" style="position:absolute;flip:y;visibility:visible;mso-wrap-style:square" from="13202,0" to="13202,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cbocMAAADdAAAADwAAAGRycy9kb3ducmV2LnhtbERPTUsDMRC9C/0PYQpexGbdQ92uTUst&#10;CF5ErAWvw2a6SbuZLJux3f57Iwje5vE+Z7keQ6fONCQf2cDDrABF3ETruTWw/3y5r0AlQbbYRSYD&#10;V0qwXk1ulljbeOEPOu+kVTmEU40GnEhfa50aRwHTLPbEmTvEIaBkOLTaDnjJ4aHTZVHMdUDPucFh&#10;T1tHzWn3HQxIub++PVdevhZ0HOcubh/f77wxt9Nx8wRKaJR/8Z/71eb51aKE32/yCX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HG6HDAAAA3QAAAA8AAAAAAAAAAAAA&#10;AAAAoQIAAGRycy9kb3ducmV2LnhtbFBLBQYAAAAABAAEAPkAAACRAwAAAAA=&#10;" strokecolor="black [3213]">
              <v:stroke dashstyle="longDashDot"/>
            </v:line>
            <v:line id="Connecteur droit 1894" o:spid="_x0000_s1158" style="position:absolute;flip:y;visibility:visible;mso-wrap-style:square" from="4618,1726" to="4618,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jMIAAADdAAAADwAAAGRycy9kb3ducmV2LnhtbERPzWoCMRC+F3yHMIK3mlWs6GqUVhCk&#10;F9H6AMNmulncTNYk6rpPbwoFb/Px/c5y3dpa3MiHyrGC0TADQVw4XXGp4PSzfZ+BCBFZY+2YFDwo&#10;wHrVe1tirt2dD3Q7xlKkEA45KjAxNrmUoTBkMQxdQ5y4X+ctxgR9KbXHewq3tRxn2VRarDg1GGxo&#10;Y6g4H69WQd3FUzf/2pguu0weer+fOv/xrdSg334uQERq40v8797pNH82n8D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bjMIAAADdAAAADwAAAAAAAAAAAAAA&#10;AAChAgAAZHJzL2Rvd25yZXYueG1sUEsFBgAAAAAEAAQA+QAAAJADAAAAAA==&#10;" strokecolor="black [3213]"/>
            <v:line id="Connecteur droit 1895" o:spid="_x0000_s1159" style="position:absolute;flip:x y;visibility:visible;mso-wrap-style:square" from="2379,2892" to="4728,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DztsEAAADdAAAADwAAAGRycy9kb3ducmV2LnhtbERP32vCMBB+F/wfwg1803QDpVajqDAR&#10;HIJuvh/Nre1sLqWJNv73iyD4dh/fz5svg6nFjVpXWVbwPkpAEOdWV1wo+Pn+HKYgnEfWWFsmBXdy&#10;sFz0e3PMtO34SLeTL0QMYZehgtL7JpPS5SUZdCPbEEfu17YGfYRtIXWLXQw3tfxIkok0WHFsKLGh&#10;TUn55XQ1Cnb7ME15c/j7wnNn68N4nehtUGrwFlYzEJ6Cf4mf7p2O89PpGB7fxB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PO2wQAAAN0AAAAPAAAAAAAAAAAAAAAA&#10;AKECAABkcnMvZG93bnJldi54bWxQSwUGAAAAAAQABAD5AAAAjwMAAAAA&#10;" strokecolor="black [3213]"/>
            <v:shape id="Connecteur droit avec flèche 1896" o:spid="_x0000_s1160" type="#_x0000_t32" style="position:absolute;left:2985;top:1073;width:0;height:1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smsEAAADdAAAADwAAAGRycy9kb3ducmV2LnhtbERP24rCMBB9F/yHMAu+aWoVqV2jiLDg&#10;k/cPmG1m22Iz6Tap1r83guDbHM51FqvOVOJGjSstKxiPIhDEmdUl5wou559hAsJ5ZI2VZVLwIAer&#10;Zb+3wFTbOx/pdvK5CCHsUlRQeF+nUrqsIINuZGviwP3ZxqAPsMmlbvAewk0l4yiaSYMlh4YCa9oU&#10;lF1PrVGQ+HZf/T+mu9/rYXOMJuO4TSaxUoOvbv0NwlPnP+K3e6vD/GQ+g9c34QS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2KyawQAAAN0AAAAPAAAAAAAAAAAAAAAA&#10;AKECAABkcnMvZG93bnJldi54bWxQSwUGAAAAAAQABAD5AAAAjwMAAAAA&#10;" strokecolor="black [3213]">
              <v:stroke startarrow="open" endarrow="open"/>
            </v:shape>
            <v:shape id="Connecteur droit avec flèche 1897" o:spid="_x0000_s1161" type="#_x0000_t32" style="position:absolute;left:4758;top:4385;width:8538;height: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kzhsMAAADdAAAADwAAAGRycy9kb3ducmV2LnhtbERPPWvDMBDdC/0P4grdGjkd2tiJEkrA&#10;JGQpSTxkPKyrbCKdHEu1nX9fFQrd7vE+b7WZnBUD9aH1rGA+y0AQ1163bBRU5/JlASJEZI3WMym4&#10;U4DN+vFhhYX2Ix9pOEUjUgiHAhU0MXaFlKFuyGGY+Y44cV++dxgT7I3UPY4p3Fn5mmVv0mHLqaHB&#10;jrYN1dfTt1MgrTlUuZHH8lOPtLtdrHfXuVLPT9PHEkSkKf6L/9x7neYv8nf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5M4bDAAAA3QAAAA8AAAAAAAAAAAAA&#10;AAAAoQIAAGRycy9kb3ducmV2LnhtbFBLBQYAAAAABAAEAPkAAACRAwAAAAA=&#10;" strokecolor="black [3213]">
              <v:stroke startarrow="open" endarrow="open"/>
            </v:shape>
            <v:shape id="Zone de texte 1898" o:spid="_x0000_s1162" type="#_x0000_t202" style="position:absolute;top:1073;width:354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VYMcA&#10;AADdAAAADwAAAGRycy9kb3ducmV2LnhtbESPzU7DQAyE70i8w8pI3OimHFAJ3VaIgsSBn7aABDeT&#10;NUnUrDfaddPw9viA1JutGc98ni/H0JmBUm4jO5hOCjDEVfQt1w7e3x4uZmCyIHvsIpODX8qwXJye&#10;zLH08cAbGrZSGw3hXKKDRqQvrc1VQwHzJPbEqv3EFFB0TbX1CQ8aHjp7WRRXNmDL2tBgT3cNVbvt&#10;PjjoPnN6+i7ka1jVz7J+tfuP++mLc+dn4+0NGKFRjub/60ev+LNr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G1WDHAAAA3QAAAA8AAAAAAAAAAAAAAAAAmAIAAGRy&#10;cy9kb3ducmV2LnhtbFBLBQYAAAAABAAEAPUAAACMAwAAAAA=&#10;" filled="f" stroked="f" strokeweight=".5pt">
              <v:textbox inset="0,0,0,0">
                <w:txbxContent>
                  <w:p w14:paraId="5D3D51C2" w14:textId="77777777" w:rsidR="007A1C3E" w:rsidRPr="00092B8F" w:rsidRDefault="007A1C3E" w:rsidP="00092B8F"/>
                </w:txbxContent>
              </v:textbox>
            </v:shape>
            <v:shape id="Zone de texte 1899" o:spid="_x0000_s1163" type="#_x0000_t202" style="position:absolute;left:7744;top:4245;width:354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w+8UA&#10;AADdAAAADwAAAGRycy9kb3ducmV2LnhtbERPTU/CQBC9k/gfNmPCDbZwIFBZiFFMPIAiQqK3sTu2&#10;jd3ZZnco9d+7Jibe5uV9znLdu0Z1FGLt2cBknIEiLrytuTRwfH0YzUFFQbbYeCYD3xRhvboaLDG3&#10;/sIv1B2kVCmEY44GKpE21zoWFTmMY98SJ+7TB4eSYCi1DXhJ4a7R0yybaYc1p4YKW7qrqPg6nJ2B&#10;5i2G7Ucm7919uZP9sz6fNpMnY4bX/e0NKKFe/sV/7keb5s8XC/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nD7xQAAAN0AAAAPAAAAAAAAAAAAAAAAAJgCAABkcnMv&#10;ZG93bnJldi54bWxQSwUGAAAAAAQABAD1AAAAigMAAAAA&#10;" filled="f" stroked="f" strokeweight=".5pt">
              <v:textbox inset="0,0,0,0">
                <w:txbxContent>
                  <w:p w14:paraId="1ADA4F46" w14:textId="77777777" w:rsidR="007A1C3E" w:rsidRPr="00092B8F" w:rsidRDefault="007A1C3E" w:rsidP="00092B8F"/>
                </w:txbxContent>
              </v:textbox>
            </v:shape>
          </v:group>
        </w:pict>
      </w:r>
    </w:p>
    <w:p w14:paraId="51C75AA7" w14:textId="77777777" w:rsidR="0094672E" w:rsidRDefault="006D56BD" w:rsidP="0094672E">
      <w:r>
        <w:rPr>
          <w:noProof/>
          <w:lang w:val="en-GB" w:eastAsia="en-GB"/>
        </w:rPr>
        <w:pict w14:anchorId="1EDF736A">
          <v:group id="Groupe 1885" o:spid="_x0000_s1164" style="position:absolute;left:0;text-align:left;margin-left:-190.1pt;margin-top:3.45pt;width:106.85pt;height:54.45pt;z-index:252733440" coordsize="13568,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">
            <v:line id="Connecteur droit 55" o:spid="_x0000_s1165" style="position:absolute;visibility:visible;mso-wrap-style:square" from="2379,1166" to="13568,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ffacMAAADbAAAADwAAAGRycy9kb3ducmV2LnhtbESPQWvCQBSE7wX/w/KE3urGgkVT16Ch&#10;tuLN6KHH1+xrNph9G7KrJv/eLRQ8DjPzDbPMetuIK3W+dqxgOklAEJdO11wpOB23L3MQPiBrbByT&#10;goE8ZKvR0xJT7W58oGsRKhEh7FNUYEJoUyl9aciin7iWOHq/rrMYouwqqTu8Rbht5GuSvEmLNccF&#10;gy3lhspzcbEKFhvz/fGzL4oDfyZ93eSDtF+DUs/jfv0OIlAfHuH/9k4rmM3g7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H32nDAAAA2wAAAA8AAAAAAAAAAAAA&#10;AAAAoQIAAGRycy9kb3ducmV2LnhtbFBLBQYAAAAABAAEAPkAAACRAwAAAAA=&#10;" strokecolor="black [3213]">
              <v:stroke dashstyle="longDashDot"/>
            </v:line>
            <v:line id="Connecteur droit 51" o:spid="_x0000_s1166" style="position:absolute;flip:y;visibility:visible;mso-wrap-style:square" from="13202,0" to="13202,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SGkMQAAADbAAAADwAAAGRycy9kb3ducmV2LnhtbESPQUsDMRSE7wX/Q3iCF7HZFlrr2rRo&#10;QehFpGvB62Pz3EQ3L8vm2W7/vSkUehxm5htmuR5Cqw7UJx/ZwGRcgCKuo/XcGNh/vj0sQCVBtthG&#10;JgMnSrBe3YyWWNp45B0dKmlUhnAq0YAT6UqtU+0oYBrHjjh737EPKFn2jbY9HjM8tHpaFHMd0HNe&#10;cNjRxlH9W/0FAzLdn95fF16+nuhnmLu4efy498bc3Q4vz6CEBrmGL+2tNTCbwPlL/gF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VIaQxAAAANsAAAAPAAAAAAAAAAAA&#10;AAAAAKECAABkcnMvZG93bnJldi54bWxQSwUGAAAAAAQABAD5AAAAkgMAAAAA&#10;" strokecolor="black [3213]">
              <v:stroke dashstyle="longDashDot"/>
            </v:line>
            <v:line id="Connecteur droit 60" o:spid="_x0000_s1167" style="position:absolute;flip:y;visibility:visible;mso-wrap-style:square" from="4618,1726" to="4618,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UtMAAAADbAAAADwAAAGRycy9kb3ducmV2LnhtbERP3WrCMBS+H/gO4QjezdShZVajbIIg&#10;uxGdD3Bojk2xOalJprVPv1wIXn58/8t1ZxtxIx9qxwom4wwEcel0zZWC0+/2/RNEiMgaG8ek4EEB&#10;1qvB2xIL7e58oNsxViKFcChQgYmxLaQMpSGLYexa4sSdnbcYE/SV1B7vKdw28iPLcmmx5tRgsKWN&#10;ofJy/LMKmj6e+vn3xvTZdfrQ+33u/OxHqdGw+1qAiNTFl/jp3mkFeVqfvqQf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61LTAAAAA2wAAAA8AAAAAAAAAAAAAAAAA&#10;oQIAAGRycy9kb3ducmV2LnhtbFBLBQYAAAAABAAEAPkAAACOAwAAAAA=&#10;" strokecolor="black [3213]"/>
            <v:line id="Connecteur droit 899" o:spid="_x0000_s1168" style="position:absolute;flip:x y;visibility:visible;mso-wrap-style:square" from="2379,2892" to="4728,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uWpMQAAADcAAAADwAAAGRycy9kb3ducmV2LnhtbESPzWrDMBCE74W8g9hAb42cQovtRDGp&#10;oSXQEsjffbE2thNrZSw1Vt++KhRyHGbmG2ZZBNOJGw2utaxgPktAEFdWt1wrOB7en1IQziNr7CyT&#10;gh9yUKwmD0vMtR15R7e9r0WEsMtRQeN9n0vpqoYMupntiaN3toNBH+VQSz3gGOGmk89J8ioNthwX&#10;GuypbKi67r+Ngs1nyFIut5cvPI222768JfojKPU4DesFCE/B38P/7Y1WkGYZ/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5akxAAAANwAAAAPAAAAAAAAAAAA&#10;AAAAAKECAABkcnMvZG93bnJldi54bWxQSwUGAAAAAAQABAD5AAAAkgMAAAAA&#10;" strokecolor="black [3213]"/>
            <v:shape id="Connecteur droit avec flèche 54" o:spid="_x0000_s1169" type="#_x0000_t32" style="position:absolute;left:2985;top:1073;width:0;height:1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w6MQAAADbAAAADwAAAGRycy9kb3ducmV2LnhtbESPzWrDMBCE74W8g9hCbrUcxw3GtRJC&#10;oJBTm78H2Fpb28RauZac2G9fFQI9DjPzDVNsRtOKG/WusaxgEcUgiEurG64UXM7vLxkI55E1tpZJ&#10;wUQONuvZU4G5tnc+0u3kKxEg7HJUUHvf5VK6siaDLrIdcfC+bW/QB9lXUvd4D3DTyiSOV9Jgw2Gh&#10;xo52NZXX02AUZH74bH+m9OPretgd4+UiGbJlotT8edy+gfA0+v/wo73XCl5T+Ps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f7DoxAAAANsAAAAPAAAAAAAAAAAA&#10;AAAAAKECAABkcnMvZG93bnJldi54bWxQSwUGAAAAAAQABAD5AAAAkgMAAAAA&#10;" strokecolor="black [3213]">
              <v:stroke startarrow="open" endarrow="open"/>
            </v:shape>
            <v:shape id="Connecteur droit avec flèche 946" o:spid="_x0000_s1170" type="#_x0000_t32" style="position:absolute;left:4758;top:4385;width:8538;height: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LIcMAAADcAAAADwAAAGRycy9kb3ducmV2LnhtbESPT4vCMBTE74LfITzBm6aKiHaNIguy&#10;y17EP4c9PppnWkxeuk203W9vBMHjMDO/YVabzllxpyZUnhVMxhkI4sLrio2C82k3WoAIEVmj9UwK&#10;/inAZt3vrTDXvuUD3Y/RiAThkKOCMsY6lzIUJTkMY18TJ+/iG4cxycZI3WCb4M7KaZbNpcOK00KJ&#10;NX2WVFyPN6dAWvNzXhp52O11S19/v9a760Sp4aDbfoCI1MV3+NX+1gqWszk8z6Qj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kiyHDAAAA3AAAAA8AAAAAAAAAAAAA&#10;AAAAoQIAAGRycy9kb3ducmV2LnhtbFBLBQYAAAAABAAEAPkAAACRAwAAAAA=&#10;" strokecolor="black [3213]">
              <v:stroke startarrow="open" endarrow="open"/>
            </v:shape>
            <v:shape id="Zone de texte 58" o:spid="_x0000_s1171" type="#_x0000_t202" style="position:absolute;top:1073;width:354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ijMMA&#10;AADbAAAADwAAAGRycy9kb3ducmV2LnhtbERPTU/CQBC9m/gfNmPiTbaQYE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zijMMAAADbAAAADwAAAAAAAAAAAAAAAACYAgAAZHJzL2Rv&#10;d25yZXYueG1sUEsFBgAAAAAEAAQA9QAAAIgDAAAAAA==&#10;" filled="f" stroked="f" strokeweight=".5pt">
              <v:textbox inset="0,0,0,0">
                <w:txbxContent>
                  <w:p w14:paraId="181ABA13" w14:textId="77777777" w:rsidR="007A1C3E" w:rsidRPr="00092B8F" w:rsidRDefault="007A1C3E" w:rsidP="00092B8F"/>
                </w:txbxContent>
              </v:textbox>
            </v:shape>
            <v:shape id="Zone de texte 1884" o:spid="_x0000_s1172" type="#_x0000_t202" style="position:absolute;left:7744;top:4245;width:354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JuMQA&#10;AADdAAAADwAAAGRycy9kb3ducmV2LnhtbERPS2vCQBC+F/wPyxR6qxuLlBBdRfoAD31aBXubZsck&#10;mJ0Nu2NM/323UOhtPr7nzJeDa1VPITaeDUzGGSji0tuGKwPbj8frHFQUZIutZzLwTRGWi9HFHAvr&#10;z/xO/UYqlUI4FmigFukKrWNZk8M49h1x4g4+OJQEQ6VtwHMKd62+ybJb7bDh1FBjR3c1lcfNyRlo&#10;9zE8fWXy2d9Xz/L2qk+7h8mLMVeXw2oGSmiQf/Gfe23T/Dyfwu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SSbjEAAAA3QAAAA8AAAAAAAAAAAAAAAAAmAIAAGRycy9k&#10;b3ducmV2LnhtbFBLBQYAAAAABAAEAPUAAACJAwAAAAA=&#10;" filled="f" stroked="f" strokeweight=".5pt">
              <v:textbox inset="0,0,0,0">
                <w:txbxContent>
                  <w:p w14:paraId="2E97ACBD" w14:textId="77777777" w:rsidR="007A1C3E" w:rsidRPr="00092B8F" w:rsidRDefault="007A1C3E" w:rsidP="00092B8F"/>
                </w:txbxContent>
              </v:textbox>
            </v:shape>
          </v:group>
        </w:pict>
      </w:r>
    </w:p>
    <w:p w14:paraId="67EDA5FC" w14:textId="77777777" w:rsidR="0094672E" w:rsidRDefault="0094672E" w:rsidP="0094672E"/>
    <w:p w14:paraId="2305B547" w14:textId="77777777" w:rsidR="0094672E" w:rsidRDefault="0094672E" w:rsidP="0094672E"/>
    <w:p w14:paraId="2D081A85" w14:textId="77777777" w:rsidR="0094672E" w:rsidRDefault="006D56BD" w:rsidP="0094672E">
      <w:r>
        <w:rPr>
          <w:noProof/>
          <w:lang w:val="en-GB" w:eastAsia="en-GB"/>
        </w:rPr>
        <w:pict w14:anchorId="7D5B6286">
          <v:shape id="Zone de texte 62" o:spid="_x0000_s1173" type="#_x0000_t202" style="position:absolute;left:0;text-align:left;margin-left:-141.8pt;margin-top:11.55pt;width:27.9pt;height:21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" filled="f" stroked="f" strokeweight=".5pt">
            <v:textbox inset="0,0,0,0">
              <w:txbxContent>
                <w:p w14:paraId="74427B20" w14:textId="77777777" w:rsidR="007A1C3E" w:rsidRPr="00CF5D8A" w:rsidRDefault="007A1C3E" w:rsidP="0094672E">
                  <w:pPr>
                    <w:rPr>
                      <w:color w:val="FF0000"/>
                    </w:rPr>
                  </w:pPr>
                  <w:r>
                    <w:rPr>
                      <w:color w:val="FF0000"/>
                    </w:rPr>
                    <w:t>28.78</w:t>
                  </w:r>
                </w:p>
              </w:txbxContent>
            </v:textbox>
          </v:shape>
        </w:pict>
      </w:r>
      <w:r>
        <w:rPr>
          <w:noProof/>
          <w:lang w:val="en-GB" w:eastAsia="en-GB"/>
        </w:rPr>
        <w:pict w14:anchorId="35DFB7A6">
          <v:shape id="Connecteur droit avec flèche 907" o:spid="_x0000_s1238" type="#_x0000_t32" style="position:absolute;left:0;text-align:left;margin-left:-168.6pt;margin-top:12.05pt;width:74.4pt;height:.2pt;flip:x y;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" strokecolor="black [3213]">
            <v:stroke startarrow="open" endarrow="open"/>
          </v:shape>
        </w:pict>
      </w:r>
    </w:p>
    <w:p w14:paraId="2AEE1CDC" w14:textId="77777777" w:rsidR="0094672E" w:rsidRDefault="00FC3A51" w:rsidP="0094672E">
      <w:pPr>
        <w:pStyle w:val="Question"/>
        <w:ind w:left="0" w:firstLine="0"/>
      </w:pPr>
      <w:r>
        <w:t>Conclure quant à la position d</w:t>
      </w:r>
      <w:r w:rsidR="008C2CA5">
        <w:t>u passage de carotte</w:t>
      </w:r>
      <w:r>
        <w:t xml:space="preserve"> et celle de l’</w:t>
      </w:r>
      <w:r w:rsidR="00F21483">
        <w:t>arrache</w:t>
      </w:r>
      <w:r>
        <w:t xml:space="preserve"> carotte</w:t>
      </w:r>
      <w:r w:rsidR="0094672E">
        <w:t> ?</w:t>
      </w:r>
    </w:p>
    <w:p w14:paraId="0BD5F4C6" w14:textId="77777777" w:rsidR="002C225E" w:rsidRDefault="002C225E" w:rsidP="002C225E">
      <w:pPr>
        <w:pStyle w:val="Titre3"/>
      </w:pPr>
      <w:r>
        <w:t xml:space="preserve">Position et forme des </w:t>
      </w:r>
      <w:r w:rsidR="0023464D">
        <w:t>canaux</w:t>
      </w:r>
      <w:r>
        <w:t xml:space="preserve"> </w:t>
      </w:r>
      <w:r w:rsidR="00BC5B86">
        <w:t>secondaires</w:t>
      </w:r>
    </w:p>
    <w:p w14:paraId="2A1C0308" w14:textId="77777777" w:rsidR="0023464D" w:rsidRDefault="0023464D" w:rsidP="0023464D">
      <w:pPr>
        <w:pStyle w:val="Question"/>
        <w:ind w:left="0" w:firstLine="0"/>
      </w:pPr>
      <w:r>
        <w:t>Dans le dossier ressource «  Injection », relever la règle con</w:t>
      </w:r>
      <w:r w:rsidR="00BC5B86">
        <w:t>cernant la longueur des canaux secondaires</w:t>
      </w:r>
      <w:r>
        <w:t>.</w:t>
      </w:r>
    </w:p>
    <w:p w14:paraId="0FAD1F1A" w14:textId="77777777" w:rsidR="0023464D" w:rsidRPr="00865109" w:rsidRDefault="0023464D" w:rsidP="0023464D">
      <w:pPr>
        <w:pStyle w:val="En-tte"/>
        <w:ind w:right="-1"/>
        <w:rPr>
          <w:bCs/>
          <w:sz w:val="16"/>
          <w:u w:val="single"/>
        </w:rPr>
      </w:pPr>
    </w:p>
    <w:p w14:paraId="7F8EF013" w14:textId="77777777" w:rsidR="0023464D" w:rsidRDefault="0023464D" w:rsidP="0023464D">
      <w:pPr>
        <w:pStyle w:val="Question"/>
        <w:ind w:left="0" w:firstLine="0"/>
      </w:pPr>
      <w:r>
        <w:t xml:space="preserve">Quelle </w:t>
      </w:r>
      <w:r w:rsidR="007227AF">
        <w:t>doit être</w:t>
      </w:r>
      <w:r>
        <w:t xml:space="preserve"> la section des canaux </w:t>
      </w:r>
      <w:r w:rsidR="007227AF">
        <w:t>secondaire</w:t>
      </w:r>
      <w:r>
        <w:t> ?</w:t>
      </w:r>
      <w:r w:rsidR="007227AF">
        <w:t xml:space="preserve"> Schématiser celle-ci.</w:t>
      </w:r>
    </w:p>
    <w:p w14:paraId="299CFB9F" w14:textId="77777777" w:rsidR="00A60CC6" w:rsidRPr="00092B8F" w:rsidRDefault="00A60CC6" w:rsidP="00092B8F">
      <w:pPr>
        <w:pStyle w:val="Question"/>
        <w:numPr>
          <w:ilvl w:val="0"/>
          <w:numId w:val="0"/>
        </w:numPr>
        <w:rPr>
          <w:rFonts w:eastAsiaTheme="minorHAnsi"/>
          <w:color w:val="FF0000"/>
        </w:rPr>
      </w:pPr>
    </w:p>
    <w:p w14:paraId="066DB9D6" w14:textId="77777777" w:rsidR="002C225E" w:rsidRDefault="006D56BD" w:rsidP="002C225E">
      <w:r>
        <w:rPr>
          <w:bCs/>
          <w:color w:val="FF0000"/>
          <w:lang w:val="en-GB" w:eastAsia="en-GB"/>
        </w:rPr>
        <w:pict w14:anchorId="629536A4">
          <v:group id="Groupe 1951" o:spid="_x0000_s1174" style="position:absolute;left:0;text-align:left;margin-left:184.9pt;margin-top:.4pt;width:150.35pt;height:37.5pt;z-index:252827648" coordsize="19094,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">
            <v:shape id="Trapèze 1948" o:spid="_x0000_s1175" style="position:absolute;left:2000;top:285;width:2445;height:1626;flip:y;visibility:visible;mso-wrap-style:square;v-text-anchor:middle" coordsize="244475,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n9cYA&#10;AADdAAAADwAAAGRycy9kb3ducmV2LnhtbESPT2sCQQzF70K/w5BCL6KzShHdOooIxUIP4h+wx7AT&#10;dxZ3MsvOVFc/vTkUekt4L+/9Ml92vlZXamMV2MBomIEiLoKtuDRwPHwOpqBiQrZYByYDd4qwXLz0&#10;5pjbcOMdXfepVBLCMUcDLqUm1zoWjjzGYWiIRTuH1mOStS21bfEm4b7W4yybaI8VS4PDhtaOisv+&#10;1xv4Qdo8TgcuZ0V36VfRjc7f29qYt9du9QEqUZf+zX/XX1bwZ++CK9/IC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Qn9cYAAADdAAAADwAAAAAAAAAAAAAAAACYAgAAZHJz&#10;L2Rvd25yZXYueG1sUEsFBgAAAAAEAAQA9QAAAIsDAAAAAA==&#10;" path="m0,162560l40640,,203835,,244475,162560,,162560xe" fillcolor="#4f81bd [3204]" stroked="f" strokeweight="2pt">
              <v:path arrowok="t" o:connecttype="custom" o:connectlocs="0,162560;40640,0;203835,0;244475,162560;0,162560" o:connectangles="0,0,0,0,0"/>
            </v:shape>
            <v:line id="Connecteur droit 1949" o:spid="_x0000_s1176" style="position:absolute;visibility:visible;mso-wrap-style:square" from="0,190" to="685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X4CcQAAADdAAAADwAAAGRycy9kb3ducmV2LnhtbERPS2sCMRC+C/0PYYTeNOujoqtRRC0U&#10;tAdfeB024+7SzWRJUt39902h0Nt8fM9ZrBpTiQc5X1pWMOgnIIgzq0vOFVzO770pCB+QNVaWSUFL&#10;HlbLl84CU22ffKTHKeQihrBPUUERQp1K6bOCDPq+rYkjd7fOYIjQ5VI7fMZwU8lhkkykwZJjQ4E1&#10;bQrKvk7fRsHOttfj3u1un2X7th+fp4fhaJsp9dpt1nMQgZrwL/5zf+g4fzaewe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fgJxAAAAN0AAAAPAAAAAAAAAAAA&#10;AAAAAKECAABkcnMvZG93bnJldi54bWxQSwUGAAAAAAQABAD5AAAAkgMAAAAA&#10;" strokecolor="#4579b8 [3044]" strokeweight="2.25pt"/>
            <v:shape id="Légende encadrée 1 1950" o:spid="_x0000_s1177" type="#_x0000_t47" style="position:absolute;left:8858;width:1023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tJcUA&#10;AADdAAAADwAAAGRycy9kb3ducmV2LnhtbESPzW7CQAyE75V4h5WReisbkPgLLAiqVuTCAah6trIm&#10;ich6o+xC0revD0jcbM145vN627taPagNlWcD41ECijj3tuLCwM/l+2MBKkRki7VnMvBHAbabwdsa&#10;U+s7PtHjHAslIRxSNFDG2KRah7wkh2HkG2LRrr51GGVtC21b7CTc1XqSJDPtsGJpKLGhz5Ly2/nu&#10;DLhsvrhW++b3cuyS6Vd+PywzYmPeh/1uBSpSH1/m53VmBX85FX7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60lxQAAAN0AAAAPAAAAAAAAAAAAAAAAAJgCAABkcnMv&#10;ZG93bnJldi54bWxQSwUGAAAAAAQABAD1AAAAigMAAAAA&#10;" adj="-6751,1317,1081,1363">
              <v:textbox style="mso-next-textbox:#Légende encadrée 1 1950">
                <w:txbxContent>
                  <w:p w14:paraId="32D31649" w14:textId="77777777" w:rsidR="007A1C3E" w:rsidRPr="00092B8F" w:rsidRDefault="007A1C3E" w:rsidP="00092B8F"/>
                </w:txbxContent>
              </v:textbox>
            </v:shape>
          </v:group>
        </w:pict>
      </w:r>
    </w:p>
    <w:p w14:paraId="3A7F0DA0" w14:textId="77777777" w:rsidR="00092B8F" w:rsidRDefault="00092B8F" w:rsidP="002C225E"/>
    <w:p w14:paraId="373A8685" w14:textId="77777777" w:rsidR="00092B8F" w:rsidRDefault="00092B8F" w:rsidP="002C225E"/>
    <w:p w14:paraId="5B477C86" w14:textId="77777777" w:rsidR="00092B8F" w:rsidRDefault="00092B8F" w:rsidP="002C225E"/>
    <w:p w14:paraId="60810335" w14:textId="77777777" w:rsidR="00865109" w:rsidRDefault="00D54A68" w:rsidP="00865109">
      <w:pPr>
        <w:pStyle w:val="Titre3"/>
      </w:pPr>
      <w:r>
        <w:t>F</w:t>
      </w:r>
      <w:r w:rsidR="00865109">
        <w:t xml:space="preserve">orme des seuils d’alimentation. </w:t>
      </w:r>
    </w:p>
    <w:p w14:paraId="506502FC" w14:textId="77777777" w:rsidR="00865109" w:rsidRDefault="00865109" w:rsidP="00865109">
      <w:pPr>
        <w:pStyle w:val="Question"/>
        <w:ind w:left="0" w:firstLine="0"/>
      </w:pPr>
      <w:r>
        <w:t xml:space="preserve">Dans le dossier ressource «  Injection », relever la règle concernant la forme et la longueur des </w:t>
      </w:r>
      <w:r w:rsidR="007227AF">
        <w:t>seuils</w:t>
      </w:r>
      <w:r>
        <w:t xml:space="preserve"> d’alimentation.</w:t>
      </w:r>
    </w:p>
    <w:p w14:paraId="4E306B9E" w14:textId="77777777" w:rsidR="00865109" w:rsidRPr="00865109" w:rsidRDefault="00865109" w:rsidP="002C225E">
      <w:pPr>
        <w:rPr>
          <w:sz w:val="16"/>
        </w:rPr>
      </w:pPr>
    </w:p>
    <w:p w14:paraId="329D5FB8" w14:textId="77777777" w:rsidR="000366D9" w:rsidRDefault="000366D9" w:rsidP="000366D9">
      <w:pPr>
        <w:pStyle w:val="Titre3"/>
      </w:pPr>
      <w:r>
        <w:t xml:space="preserve">Position des </w:t>
      </w:r>
      <w:r w:rsidR="00705BBC">
        <w:t>passages d’</w:t>
      </w:r>
      <w:r>
        <w:t xml:space="preserve">éjecteurs </w:t>
      </w:r>
    </w:p>
    <w:p w14:paraId="5A6DEF15" w14:textId="77777777" w:rsidR="00705BBC" w:rsidRDefault="00705BBC" w:rsidP="00705BBC">
      <w:pPr>
        <w:rPr>
          <w:rFonts w:ascii="Calibri" w:eastAsiaTheme="minorHAnsi" w:hAnsi="Calibri" w:cs="Calibri"/>
          <w:szCs w:val="22"/>
        </w:rPr>
      </w:pPr>
      <w:r w:rsidRPr="00705BBC">
        <w:rPr>
          <w:rFonts w:ascii="Calibri" w:eastAsiaTheme="minorHAnsi" w:hAnsi="Calibri" w:cs="Calibri"/>
          <w:szCs w:val="22"/>
        </w:rPr>
        <w:t>Les passages d’éjecteurs permettent aux éjecteurs de coulisser dans l’empreinte mobile afin d’extraire la pièce lors de l’ouverture du moule après solidification de la matière injectée.</w:t>
      </w:r>
    </w:p>
    <w:p w14:paraId="4679DF48" w14:textId="77777777" w:rsidR="00092B8F" w:rsidRDefault="00092B8F" w:rsidP="00705BBC">
      <w:pPr>
        <w:rPr>
          <w:rFonts w:ascii="Calibri" w:eastAsiaTheme="minorHAnsi" w:hAnsi="Calibri" w:cs="Calibri"/>
          <w:szCs w:val="22"/>
        </w:rPr>
      </w:pPr>
    </w:p>
    <w:p w14:paraId="4C77A127" w14:textId="77777777" w:rsidR="00092B8F" w:rsidRDefault="00092B8F" w:rsidP="00705BBC">
      <w:pPr>
        <w:rPr>
          <w:rFonts w:ascii="Calibri" w:eastAsiaTheme="minorHAnsi" w:hAnsi="Calibri" w:cs="Calibri"/>
          <w:szCs w:val="22"/>
        </w:rPr>
      </w:pPr>
    </w:p>
    <w:p w14:paraId="246E2066" w14:textId="77777777" w:rsidR="00092B8F" w:rsidRDefault="00092B8F" w:rsidP="00705BBC">
      <w:pPr>
        <w:rPr>
          <w:rFonts w:ascii="Calibri" w:eastAsiaTheme="minorHAnsi" w:hAnsi="Calibri" w:cs="Calibri"/>
          <w:szCs w:val="22"/>
        </w:rPr>
      </w:pPr>
    </w:p>
    <w:p w14:paraId="2FDDAA9E" w14:textId="77777777" w:rsidR="00092B8F" w:rsidRDefault="00092B8F" w:rsidP="00705BBC">
      <w:pPr>
        <w:rPr>
          <w:rFonts w:ascii="Calibri" w:eastAsiaTheme="minorHAnsi" w:hAnsi="Calibri" w:cs="Calibri"/>
          <w:szCs w:val="22"/>
        </w:rPr>
      </w:pPr>
    </w:p>
    <w:p w14:paraId="65E746C3" w14:textId="77777777" w:rsidR="00092B8F" w:rsidRDefault="00092B8F" w:rsidP="00705BBC">
      <w:pPr>
        <w:rPr>
          <w:rFonts w:ascii="Calibri" w:eastAsiaTheme="minorHAnsi" w:hAnsi="Calibri" w:cs="Calibri"/>
          <w:szCs w:val="22"/>
        </w:rPr>
      </w:pPr>
    </w:p>
    <w:p w14:paraId="74929F19" w14:textId="77777777" w:rsidR="00092B8F" w:rsidRPr="00705BBC" w:rsidRDefault="00092B8F" w:rsidP="00705BBC">
      <w:pPr>
        <w:rPr>
          <w:sz w:val="32"/>
        </w:rPr>
      </w:pPr>
    </w:p>
    <w:p w14:paraId="37EE7061" w14:textId="77777777" w:rsidR="000366D9" w:rsidRDefault="00092B8F" w:rsidP="000366D9">
      <w:pPr>
        <w:pStyle w:val="Question"/>
        <w:ind w:left="0" w:firstLine="0"/>
      </w:pPr>
      <w:r>
        <w:rPr>
          <w:lang w:eastAsia="fr-FR"/>
        </w:rPr>
        <w:drawing>
          <wp:anchor distT="0" distB="0" distL="114300" distR="114300" simplePos="0" relativeHeight="252796928" behindDoc="1" locked="0" layoutInCell="1" allowOverlap="1" wp14:anchorId="115E1B88" wp14:editId="6252DDBC">
            <wp:simplePos x="0" y="0"/>
            <wp:positionH relativeFrom="column">
              <wp:posOffset>5290185</wp:posOffset>
            </wp:positionH>
            <wp:positionV relativeFrom="paragraph">
              <wp:posOffset>441960</wp:posOffset>
            </wp:positionV>
            <wp:extent cx="735330" cy="1352550"/>
            <wp:effectExtent l="19050" t="0" r="7620" b="0"/>
            <wp:wrapTight wrapText="bothSides">
              <wp:wrapPolygon edited="0">
                <wp:start x="-560" y="0"/>
                <wp:lineTo x="-560" y="21296"/>
                <wp:lineTo x="21824" y="21296"/>
                <wp:lineTo x="21824" y="0"/>
                <wp:lineTo x="-560" y="0"/>
              </wp:wrapPolygon>
            </wp:wrapTight>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5330" cy="1352550"/>
                    </a:xfrm>
                    <a:prstGeom prst="rect">
                      <a:avLst/>
                    </a:prstGeom>
                  </pic:spPr>
                </pic:pic>
              </a:graphicData>
            </a:graphic>
          </wp:anchor>
        </w:drawing>
      </w:r>
      <w:r w:rsidR="006D56BD">
        <w:rPr>
          <w:lang w:val="en-GB" w:eastAsia="en-GB"/>
        </w:rPr>
        <w:pict w14:anchorId="20117161">
          <v:shape id="Zone de texte 75" o:spid="_x0000_s1178" type="#_x0000_t202" style="position:absolute;left:0;text-align:left;margin-left:133.95pt;margin-top:20pt;width:27.9pt;height:21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" filled="f" stroked="f" strokeweight=".5pt">
            <v:textbox inset="0,0,0,0">
              <w:txbxContent>
                <w:p w14:paraId="239B6442" w14:textId="77777777" w:rsidR="007A1C3E" w:rsidRPr="00092B8F" w:rsidRDefault="007A1C3E" w:rsidP="00092B8F"/>
              </w:txbxContent>
            </v:textbox>
          </v:shape>
        </w:pict>
      </w:r>
      <w:r w:rsidR="006D56BD">
        <w:rPr>
          <w:lang w:val="en-GB" w:eastAsia="en-GB"/>
        </w:rPr>
        <w:pict w14:anchorId="58376849">
          <v:shape id="Zone de texte 1907" o:spid="_x0000_s1179" type="#_x0000_t202" style="position:absolute;left:0;text-align:left;margin-left:221.2pt;margin-top:19.6pt;width:27.9pt;height:21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" filled="f" stroked="f" strokeweight=".5pt">
            <v:textbox inset="0,0,0,0">
              <w:txbxContent>
                <w:p w14:paraId="1C103393" w14:textId="77777777" w:rsidR="007A1C3E" w:rsidRPr="00092B8F" w:rsidRDefault="007A1C3E" w:rsidP="00092B8F"/>
              </w:txbxContent>
            </v:textbox>
          </v:shape>
        </w:pict>
      </w:r>
      <w:r w:rsidR="00705BBC">
        <w:t>Afin d’identifier la règle de positionnement des éjecteurs, r</w:t>
      </w:r>
      <w:r w:rsidR="000366D9">
        <w:t>elever les dimensions suivantes :</w:t>
      </w:r>
    </w:p>
    <w:p w14:paraId="5159FB19" w14:textId="77777777" w:rsidR="00C95787" w:rsidRPr="00C95787" w:rsidRDefault="006D56BD" w:rsidP="00C95787">
      <w:r>
        <w:rPr>
          <w:noProof/>
          <w:lang w:val="en-GB" w:eastAsia="en-GB"/>
        </w:rPr>
        <w:pict w14:anchorId="60A88E63">
          <v:shape id="Connecteur droit avec flèche 1908" o:spid="_x0000_s1237" type="#_x0000_t32" style="position:absolute;left:0;text-align:left;margin-left:212.95pt;margin-top:12.4pt;width:38pt;height:0;flip:x;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" strokecolor="black [3213]">
            <v:stroke startarrow="open" endarrow="open"/>
          </v:shape>
        </w:pict>
      </w:r>
      <w:r>
        <w:rPr>
          <w:noProof/>
          <w:lang w:val="en-GB" w:eastAsia="en-GB"/>
        </w:rPr>
        <w:pict w14:anchorId="3D6B4BF3">
          <v:shape id="Connecteur droit avec flèche 74" o:spid="_x0000_s1236" type="#_x0000_t32" style="position:absolute;left:0;text-align:left;margin-left:126.45pt;margin-top:13.45pt;width:38pt;height:0;flip:x;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" strokecolor="black [3213]">
            <v:stroke startarrow="open" endarrow="open"/>
          </v:shape>
        </w:pict>
      </w:r>
      <w:r>
        <w:rPr>
          <w:noProof/>
          <w:lang w:val="en-GB" w:eastAsia="en-GB"/>
        </w:rPr>
        <w:pict w14:anchorId="584D76E7">
          <v:line id="Connecteur droit 72" o:spid="_x0000_s1235" style="position:absolute;left:0;text-align:left;flip:y;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3pt,5.8pt" to="163.5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" strokecolor="black [3213]">
            <v:stroke dashstyle="longDashDot"/>
          </v:line>
        </w:pict>
      </w:r>
      <w:r>
        <w:rPr>
          <w:noProof/>
          <w:lang w:val="en-GB" w:eastAsia="en-GB"/>
        </w:rPr>
        <w:pict w14:anchorId="2ED75CA7">
          <v:line id="Connecteur droit 1906" o:spid="_x0000_s1234" style="position:absolute;left:0;text-align:left;flip:y;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pt,3.35pt" to="213.7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" strokecolor="black [3213]">
            <v:stroke dashstyle="longDashDot"/>
          </v:line>
        </w:pict>
      </w:r>
      <w:r>
        <w:rPr>
          <w:noProof/>
          <w:lang w:val="en-GB" w:eastAsia="en-GB"/>
        </w:rPr>
        <w:pict w14:anchorId="170A3941">
          <v:line id="Connecteur droit 71" o:spid="_x0000_s1233" style="position:absolute;left:0;text-align:left;flip:y;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05pt,6.7pt" to="126.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" strokecolor="black [3213]"/>
        </w:pict>
      </w:r>
      <w:r>
        <w:rPr>
          <w:noProof/>
          <w:lang w:val="en-GB" w:eastAsia="en-GB"/>
        </w:rPr>
        <w:pict w14:anchorId="7E432A22">
          <v:line id="Connecteur droit 1905" o:spid="_x0000_s1232" style="position:absolute;left:0;text-align:left;flip:y;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5pt,5.75pt" to="251.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" strokecolor="black [3213]"/>
        </w:pict>
      </w:r>
    </w:p>
    <w:p w14:paraId="0402E153" w14:textId="77777777" w:rsidR="000366D9" w:rsidRDefault="000366D9" w:rsidP="000366D9">
      <w:r>
        <w:rPr>
          <w:noProof/>
          <w:lang w:eastAsia="fr-FR"/>
        </w:rPr>
        <w:drawing>
          <wp:anchor distT="0" distB="0" distL="114300" distR="114300" simplePos="0" relativeHeight="252739584" behindDoc="0" locked="0" layoutInCell="1" allowOverlap="1" wp14:anchorId="71B44B0A" wp14:editId="2CAFC608">
            <wp:simplePos x="0" y="0"/>
            <wp:positionH relativeFrom="column">
              <wp:posOffset>1494790</wp:posOffset>
            </wp:positionH>
            <wp:positionV relativeFrom="paragraph">
              <wp:posOffset>141605</wp:posOffset>
            </wp:positionV>
            <wp:extent cx="1816100" cy="2120900"/>
            <wp:effectExtent l="0" t="0" r="0" b="0"/>
            <wp:wrapNone/>
            <wp:docPr id="1903" name="Imag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4" name="Image 2150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16100" cy="2120900"/>
                    </a:xfrm>
                    <a:prstGeom prst="rect">
                      <a:avLst/>
                    </a:prstGeom>
                  </pic:spPr>
                </pic:pic>
              </a:graphicData>
            </a:graphic>
          </wp:anchor>
        </w:drawing>
      </w:r>
    </w:p>
    <w:p w14:paraId="7D8AEE90" w14:textId="77777777" w:rsidR="000366D9" w:rsidRPr="00ED4EB0" w:rsidRDefault="006D56BD" w:rsidP="000366D9">
      <w:r>
        <w:rPr>
          <w:noProof/>
          <w:lang w:val="en-GB" w:eastAsia="en-GB"/>
        </w:rPr>
        <w:pict w14:anchorId="6E4CDD12">
          <v:shape id="Zone de texte 70" o:spid="_x0000_s1180" type="#_x0000_t202" style="position:absolute;left:0;text-align:left;margin-left:82.4pt;margin-top:4.85pt;width:31.65pt;height:21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" filled="f" stroked="f" strokeweight=".5pt">
            <v:textbox style="mso-next-textbox:#Zone de texte 70" inset="0,0,0,0">
              <w:txbxContent>
                <w:p w14:paraId="2C6AA805" w14:textId="77777777" w:rsidR="007A1C3E" w:rsidRPr="00092B8F" w:rsidRDefault="007A1C3E" w:rsidP="00092B8F"/>
              </w:txbxContent>
            </v:textbox>
          </v:shape>
        </w:pict>
      </w:r>
      <w:r>
        <w:rPr>
          <w:noProof/>
          <w:lang w:val="en-GB" w:eastAsia="en-GB"/>
        </w:rPr>
        <w:pict w14:anchorId="15C9F646">
          <v:shape id="Connecteur droit avec flèche 69" o:spid="_x0000_s1231" type="#_x0000_t32" style="position:absolute;left:0;text-align:left;margin-left:112.2pt;margin-top:1.5pt;width:0;height:24.2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" strokecolor="black [3213]">
            <v:stroke startarrow="open" endarrow="open"/>
          </v:shape>
        </w:pict>
      </w:r>
      <w:r>
        <w:rPr>
          <w:noProof/>
          <w:lang w:val="en-GB" w:eastAsia="en-GB"/>
        </w:rPr>
        <w:pict w14:anchorId="7FF9A348">
          <v:shape id="Zone de texte 68" o:spid="_x0000_s1181" type="#_x0000_t202" style="position:absolute;left:0;text-align:left;margin-left:273.25pt;margin-top:.7pt;width:18.7pt;height:21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" filled="f" stroked="f" strokeweight=".5pt">
            <v:textbox style="mso-next-textbox:#Zone de texte 68" inset="0,0,0,0">
              <w:txbxContent>
                <w:p w14:paraId="6819ECA5" w14:textId="77777777" w:rsidR="007A1C3E" w:rsidRPr="00092B8F" w:rsidRDefault="007A1C3E" w:rsidP="00092B8F"/>
              </w:txbxContent>
            </v:textbox>
          </v:shape>
        </w:pict>
      </w:r>
      <w:r>
        <w:rPr>
          <w:noProof/>
          <w:lang w:val="en-GB" w:eastAsia="en-GB"/>
        </w:rPr>
        <w:pict w14:anchorId="26FA08C7">
          <v:shape id="Connecteur droit avec flèche 67" o:spid="_x0000_s1230" type="#_x0000_t32" style="position:absolute;left:0;text-align:left;margin-left:268.55pt;margin-top:1.3pt;width:0;height:12.1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" strokecolor="black [3213]">
            <v:stroke startarrow="open" startarrowwidth="narrow" startarrowlength="short" endarrow="open" endarrowwidth="narrow" endarrowlength="short"/>
          </v:shape>
        </w:pict>
      </w:r>
      <w:r>
        <w:rPr>
          <w:noProof/>
          <w:lang w:val="en-GB" w:eastAsia="en-GB"/>
        </w:rPr>
        <w:pict w14:anchorId="612F8B70">
          <v:line id="Connecteur droit 66" o:spid="_x0000_s1229" style="position:absolute;left:0;text-align:left;flip:x;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6pt,1.2pt" to="273.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" strokecolor="black [3213]"/>
        </w:pict>
      </w:r>
      <w:r>
        <w:rPr>
          <w:noProof/>
          <w:lang w:val="en-GB" w:eastAsia="en-GB"/>
        </w:rPr>
        <w:pict w14:anchorId="78053D06">
          <v:line id="Connecteur droit 65" o:spid="_x0000_s1228" style="position:absolute;left:0;text-align:lef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9pt,14.3pt" to="273.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" strokecolor="black [3213]">
            <v:stroke dashstyle="longDashDot"/>
          </v:line>
        </w:pict>
      </w:r>
      <w:r>
        <w:rPr>
          <w:noProof/>
          <w:lang w:val="en-GB" w:eastAsia="en-GB"/>
        </w:rPr>
        <w:pict w14:anchorId="7C02FA40">
          <v:line id="Connecteur droit 1909" o:spid="_x0000_s1227" style="position:absolute;left:0;text-align:left;flip:x y;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5pt,1.4pt" to="155.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" strokecolor="black [3213]"/>
        </w:pict>
      </w:r>
    </w:p>
    <w:p w14:paraId="55EEFA1B" w14:textId="77777777" w:rsidR="000366D9" w:rsidRDefault="006D56BD" w:rsidP="000366D9">
      <w:r>
        <w:rPr>
          <w:noProof/>
          <w:lang w:val="en-GB" w:eastAsia="en-GB"/>
        </w:rPr>
        <w:pict w14:anchorId="194758D2">
          <v:line id="Connecteur droit 57" o:spid="_x0000_s1226" style="position:absolute;left:0;text-align:lef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pt,11.6pt" to="168.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" strokecolor="black [3213]">
            <v:stroke dashstyle="longDashDot"/>
          </v:line>
        </w:pict>
      </w:r>
    </w:p>
    <w:p w14:paraId="4BFDB7F2" w14:textId="77777777" w:rsidR="000366D9" w:rsidRDefault="009D0B1D" w:rsidP="000366D9">
      <w:r>
        <w:rPr>
          <w:noProof/>
          <w:lang w:eastAsia="fr-FR"/>
        </w:rPr>
        <w:drawing>
          <wp:anchor distT="0" distB="0" distL="114300" distR="114300" simplePos="0" relativeHeight="252828672" behindDoc="1" locked="0" layoutInCell="1" allowOverlap="1" wp14:anchorId="61273599" wp14:editId="38400919">
            <wp:simplePos x="0" y="0"/>
            <wp:positionH relativeFrom="column">
              <wp:posOffset>4680585</wp:posOffset>
            </wp:positionH>
            <wp:positionV relativeFrom="paragraph">
              <wp:posOffset>61595</wp:posOffset>
            </wp:positionV>
            <wp:extent cx="1137285" cy="2419350"/>
            <wp:effectExtent l="666750" t="0" r="634365" b="0"/>
            <wp:wrapTight wrapText="bothSides">
              <wp:wrapPolygon edited="0">
                <wp:start x="127" y="21830"/>
                <wp:lineTo x="21112" y="21830"/>
                <wp:lineTo x="21112" y="60"/>
                <wp:lineTo x="127" y="60"/>
                <wp:lineTo x="127" y="21830"/>
              </wp:wrapPolygon>
            </wp:wrapTight>
            <wp:docPr id="1952" name="Imag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1137285" cy="2419350"/>
                    </a:xfrm>
                    <a:prstGeom prst="rect">
                      <a:avLst/>
                    </a:prstGeom>
                  </pic:spPr>
                </pic:pic>
              </a:graphicData>
            </a:graphic>
          </wp:anchor>
        </w:drawing>
      </w:r>
    </w:p>
    <w:p w14:paraId="5F86AC75" w14:textId="77777777" w:rsidR="000366D9" w:rsidRDefault="000366D9" w:rsidP="000366D9"/>
    <w:p w14:paraId="4C92F3C6" w14:textId="77777777" w:rsidR="000366D9" w:rsidRDefault="000366D9" w:rsidP="0094672E"/>
    <w:p w14:paraId="3C9EC2A7" w14:textId="77777777" w:rsidR="000366D9" w:rsidRDefault="000366D9" w:rsidP="0094672E"/>
    <w:p w14:paraId="319E64B3" w14:textId="77777777" w:rsidR="000366D9" w:rsidRDefault="000366D9" w:rsidP="0094672E"/>
    <w:p w14:paraId="2489ED50" w14:textId="77777777" w:rsidR="000366D9" w:rsidRDefault="000366D9" w:rsidP="0094672E"/>
    <w:p w14:paraId="5A61D813" w14:textId="77777777" w:rsidR="000366D9" w:rsidRDefault="006D56BD" w:rsidP="0094672E">
      <w:r>
        <w:rPr>
          <w:noProof/>
          <w:lang w:val="en-GB" w:eastAsia="en-GB"/>
        </w:rPr>
        <w:pict w14:anchorId="0BA9C7BF">
          <v:line id="Connecteur droit 52" o:spid="_x0000_s1225" style="position:absolute;left:0;text-align:left;flip:y;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85pt,7.7pt" to="213.8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" strokecolor="black [3213]">
            <v:stroke dashstyle="longDashDot"/>
          </v:line>
        </w:pict>
      </w:r>
    </w:p>
    <w:p w14:paraId="76AB2BB6" w14:textId="77777777" w:rsidR="000366D9" w:rsidRDefault="006D56BD" w:rsidP="0094672E">
      <w:r>
        <w:rPr>
          <w:noProof/>
          <w:lang w:val="en-GB" w:eastAsia="en-GB"/>
        </w:rPr>
        <w:pict w14:anchorId="0B609EB1">
          <v:shape id="Connecteur droit avec flèche 1919" o:spid="_x0000_s1224" type="#_x0000_t32" style="position:absolute;left:0;text-align:left;margin-left:112.05pt;margin-top:12.75pt;width:0;height:12.1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" strokecolor="black [3213]">
            <v:stroke startarrow="open" startarrowwidth="narrow" startarrowlength="short" endarrow="open" endarrowwidth="narrow" endarrowlength="short"/>
          </v:shape>
        </w:pict>
      </w:r>
      <w:r>
        <w:rPr>
          <w:noProof/>
          <w:lang w:val="en-GB" w:eastAsia="en-GB"/>
        </w:rPr>
        <w:pict w14:anchorId="14B4978A">
          <v:shape id="Zone de texte 1918" o:spid="_x0000_s1182" type="#_x0000_t202" style="position:absolute;left:0;text-align:left;margin-left:268.7pt;margin-top:4.75pt;width:31.65pt;height:21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" filled="f" stroked="f" strokeweight=".5pt">
            <v:textbox style="mso-next-textbox:#Zone de texte 1918" inset="0,0,0,0">
              <w:txbxContent>
                <w:p w14:paraId="7F929951" w14:textId="77777777" w:rsidR="007A1C3E" w:rsidRPr="00092B8F" w:rsidRDefault="007A1C3E" w:rsidP="00092B8F"/>
              </w:txbxContent>
            </v:textbox>
          </v:shape>
        </w:pict>
      </w:r>
      <w:r>
        <w:rPr>
          <w:noProof/>
          <w:lang w:val="en-GB" w:eastAsia="en-GB"/>
        </w:rPr>
        <w:pict w14:anchorId="6F263530">
          <v:shape id="Zone de texte 59" o:spid="_x0000_s1183" type="#_x0000_t202" style="position:absolute;left:0;text-align:left;margin-left:92.05pt;margin-top:10.75pt;width:18.7pt;height:21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" filled="f" stroked="f" strokeweight=".5pt">
            <v:textbox style="mso-next-textbox:#Zone de texte 59" inset="0,0,0,0">
              <w:txbxContent>
                <w:p w14:paraId="3890C0CB" w14:textId="77777777" w:rsidR="007A1C3E" w:rsidRPr="00092B8F" w:rsidRDefault="007A1C3E" w:rsidP="00092B8F"/>
              </w:txbxContent>
            </v:textbox>
          </v:shape>
        </w:pict>
      </w:r>
      <w:r>
        <w:rPr>
          <w:noProof/>
          <w:lang w:val="en-GB" w:eastAsia="en-GB"/>
        </w:rPr>
        <w:pict w14:anchorId="27D36B26">
          <v:line id="Connecteur droit 1910" o:spid="_x0000_s1223" style="position:absolute;left:0;text-align:lef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pt,12.75pt" to="166.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" strokecolor="black [3213]">
            <v:stroke dashstyle="longDashDot"/>
          </v:line>
        </w:pict>
      </w:r>
      <w:r>
        <w:rPr>
          <w:noProof/>
          <w:lang w:val="en-GB" w:eastAsia="en-GB"/>
        </w:rPr>
        <w:pict w14:anchorId="74C25C41">
          <v:line id="Connecteur droit 1916" o:spid="_x0000_s1222" style="position:absolute;left:0;text-align:lef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5pt,.35pt" to="276.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" strokecolor="black [3213]">
            <v:stroke dashstyle="longDashDot"/>
          </v:line>
        </w:pict>
      </w:r>
      <w:r>
        <w:rPr>
          <w:noProof/>
          <w:lang w:val="en-GB" w:eastAsia="en-GB"/>
        </w:rPr>
        <w:pict w14:anchorId="5F5A2671">
          <v:shape id="Connecteur droit avec flèche 53" o:spid="_x0000_s1221" type="#_x0000_t32" style="position:absolute;left:0;text-align:left;margin-left:265.8pt;margin-top:.55pt;width:0;height:24.2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" strokecolor="black [3213]">
            <v:stroke startarrow="open" endarrow="open"/>
          </v:shape>
        </w:pict>
      </w:r>
      <w:r>
        <w:rPr>
          <w:noProof/>
          <w:lang w:val="en-GB" w:eastAsia="en-GB"/>
        </w:rPr>
        <w:pict w14:anchorId="2081AE92">
          <v:line id="Connecteur droit 1913" o:spid="_x0000_s1220" style="position:absolute;left:0;text-align:left;flip:y;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pt,.35pt" to="163.9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" strokecolor="black [3213]">
            <v:stroke dashstyle="longDashDot"/>
          </v:line>
        </w:pict>
      </w:r>
    </w:p>
    <w:p w14:paraId="1FB8EB04" w14:textId="77777777" w:rsidR="000366D9" w:rsidRDefault="006D56BD" w:rsidP="0094672E">
      <w:r>
        <w:rPr>
          <w:noProof/>
          <w:lang w:val="en-GB" w:eastAsia="en-GB"/>
        </w:rPr>
        <w:pict w14:anchorId="2A12D1A2">
          <v:line id="Connecteur droit 1917" o:spid="_x0000_s1219" style="position:absolute;left:0;text-align:left;flip:x;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75pt,10.1pt" to="276.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" strokecolor="black [3213]"/>
        </w:pict>
      </w:r>
      <w:r>
        <w:rPr>
          <w:noProof/>
          <w:lang w:val="en-GB" w:eastAsia="en-GB"/>
        </w:rPr>
        <w:pict w14:anchorId="2F010F57">
          <v:shape id="Zone de texte 63" o:spid="_x0000_s1184" type="#_x0000_t202" style="position:absolute;left:0;text-align:left;margin-left:221.15pt;margin-top:13pt;width:27.9pt;height:21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" filled="f" stroked="f" strokeweight=".5pt">
            <v:textbox style="mso-next-textbox:#Zone de texte 63" inset="0,0,0,0">
              <w:txbxContent>
                <w:p w14:paraId="6C46CB42" w14:textId="77777777" w:rsidR="007A1C3E" w:rsidRPr="00092B8F" w:rsidRDefault="007A1C3E" w:rsidP="00092B8F"/>
              </w:txbxContent>
            </v:textbox>
          </v:shape>
        </w:pict>
      </w:r>
      <w:r>
        <w:rPr>
          <w:noProof/>
          <w:lang w:val="en-GB" w:eastAsia="en-GB"/>
        </w:rPr>
        <w:pict w14:anchorId="56B64E20">
          <v:shape id="Zone de texte 1915" o:spid="_x0000_s1185" type="#_x0000_t202" style="position:absolute;left:0;text-align:left;margin-left:134.25pt;margin-top:12.4pt;width:27.9pt;height:21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" filled="f" stroked="f" strokeweight=".5pt">
            <v:textbox style="mso-next-textbox:#Zone de texte 1915" inset="0,0,0,0">
              <w:txbxContent>
                <w:p w14:paraId="12F3616E" w14:textId="77777777" w:rsidR="007A1C3E" w:rsidRPr="00092B8F" w:rsidRDefault="007A1C3E" w:rsidP="00092B8F"/>
              </w:txbxContent>
            </v:textbox>
          </v:shape>
        </w:pict>
      </w:r>
      <w:r>
        <w:rPr>
          <w:noProof/>
          <w:lang w:val="en-GB" w:eastAsia="en-GB"/>
        </w:rPr>
        <w:pict w14:anchorId="2AE01371">
          <v:line id="Connecteur droit 1911" o:spid="_x0000_s1218" style="position:absolute;left:0;text-align:left;flip:y;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3.65pt" to="126.4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" strokecolor="black [3213]"/>
        </w:pict>
      </w:r>
      <w:r>
        <w:rPr>
          <w:noProof/>
          <w:lang w:val="en-GB" w:eastAsia="en-GB"/>
        </w:rPr>
        <w:pict w14:anchorId="7156AC84">
          <v:line id="Connecteur droit 896" o:spid="_x0000_s1217" style="position:absolute;left:0;text-align:left;flip:x;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5pt,10.5pt" to="137.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" strokecolor="black [3213]"/>
        </w:pict>
      </w:r>
      <w:r>
        <w:rPr>
          <w:noProof/>
          <w:lang w:val="en-GB" w:eastAsia="en-GB"/>
        </w:rPr>
        <w:pict w14:anchorId="25253552">
          <v:line id="Connecteur droit 61" o:spid="_x0000_s1216" style="position:absolute;left:0;text-align:left;flip:y;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25pt,3.5pt" to="251.2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" strokecolor="black [3213]"/>
        </w:pict>
      </w:r>
    </w:p>
    <w:p w14:paraId="141CC2B6" w14:textId="77777777" w:rsidR="000366D9" w:rsidRDefault="006D56BD" w:rsidP="0094672E">
      <w:r>
        <w:rPr>
          <w:noProof/>
          <w:lang w:val="en-GB" w:eastAsia="en-GB"/>
        </w:rPr>
        <w:pict w14:anchorId="1F7B5DE3">
          <v:shape id="Connecteur droit avec flèche 1912" o:spid="_x0000_s1215" type="#_x0000_t32" style="position:absolute;left:0;text-align:left;margin-left:126.65pt;margin-top:11.5pt;width:38pt;height:0;flip:x;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" strokecolor="black [3213]">
            <v:stroke startarrow="open" endarrow="open"/>
          </v:shape>
        </w:pict>
      </w:r>
      <w:r>
        <w:rPr>
          <w:noProof/>
          <w:lang w:val="en-GB" w:eastAsia="en-GB"/>
        </w:rPr>
        <w:pict w14:anchorId="5ACD91CC">
          <v:shape id="Connecteur droit avec flèche 1904" o:spid="_x0000_s1214" type="#_x0000_t32" style="position:absolute;left:0;text-align:left;margin-left:213.15pt;margin-top:12.85pt;width:38pt;height:0;flip:x;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" strokecolor="black [3213]">
            <v:stroke startarrow="open" endarrow="open"/>
          </v:shape>
        </w:pict>
      </w:r>
    </w:p>
    <w:p w14:paraId="2E6673D2" w14:textId="77777777" w:rsidR="00705BBC" w:rsidRPr="007227AF" w:rsidRDefault="00705BBC" w:rsidP="00865109">
      <w:pPr>
        <w:pStyle w:val="Question"/>
        <w:ind w:left="0" w:firstLine="0"/>
      </w:pPr>
      <w:r w:rsidRPr="007227AF">
        <w:t>Relever le diamètre des passages d’éjecteurs.</w:t>
      </w:r>
    </w:p>
    <w:p w14:paraId="2B75FF81" w14:textId="77777777" w:rsidR="00865109" w:rsidRPr="00CF5D8A" w:rsidRDefault="00865109" w:rsidP="00865109">
      <w:pPr>
        <w:pStyle w:val="Question"/>
        <w:ind w:left="0" w:firstLine="0"/>
        <w:rPr>
          <w:color w:val="FF0000"/>
        </w:rPr>
      </w:pPr>
      <w:r w:rsidRPr="00865109">
        <w:t>Ouvrir le</w:t>
      </w:r>
      <w:r>
        <w:t xml:space="preserve"> fichier </w:t>
      </w:r>
      <w:r w:rsidRPr="00865109">
        <w:t xml:space="preserve">d’assemblage « Structure </w:t>
      </w:r>
      <w:r>
        <w:t xml:space="preserve">moule </w:t>
      </w:r>
      <w:r w:rsidRPr="00705BBC">
        <w:t>assemblée » et</w:t>
      </w:r>
      <w:r>
        <w:t xml:space="preserve"> repérer sur le schéma ci-dessous la position des éjecteurs et celle d</w:t>
      </w:r>
      <w:r w:rsidRPr="00865109">
        <w:t>es rappels éjecteurs (RAZ).</w:t>
      </w:r>
    </w:p>
    <w:p w14:paraId="68D7C4E3" w14:textId="77777777" w:rsidR="00865109" w:rsidRDefault="00092B8F" w:rsidP="00865109">
      <w:pPr>
        <w:pStyle w:val="Question"/>
        <w:numPr>
          <w:ilvl w:val="0"/>
          <w:numId w:val="0"/>
        </w:numPr>
      </w:pPr>
      <w:r>
        <w:rPr>
          <w:lang w:eastAsia="fr-FR"/>
        </w:rPr>
        <w:drawing>
          <wp:anchor distT="0" distB="0" distL="114300" distR="114300" simplePos="0" relativeHeight="252797952" behindDoc="1" locked="0" layoutInCell="1" allowOverlap="1" wp14:anchorId="1B5F3220" wp14:editId="2E12C87F">
            <wp:simplePos x="0" y="0"/>
            <wp:positionH relativeFrom="column">
              <wp:posOffset>4099560</wp:posOffset>
            </wp:positionH>
            <wp:positionV relativeFrom="paragraph">
              <wp:posOffset>152400</wp:posOffset>
            </wp:positionV>
            <wp:extent cx="952500" cy="990600"/>
            <wp:effectExtent l="19050" t="0" r="0" b="0"/>
            <wp:wrapTight wrapText="bothSides">
              <wp:wrapPolygon edited="0">
                <wp:start x="-432" y="0"/>
                <wp:lineTo x="-432" y="21185"/>
                <wp:lineTo x="21600" y="21185"/>
                <wp:lineTo x="21600" y="0"/>
                <wp:lineTo x="-432" y="0"/>
              </wp:wrapPolygon>
            </wp:wrapTight>
            <wp:docPr id="955" name="Imag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52500" cy="990600"/>
                    </a:xfrm>
                    <a:prstGeom prst="rect">
                      <a:avLst/>
                    </a:prstGeom>
                  </pic:spPr>
                </pic:pic>
              </a:graphicData>
            </a:graphic>
          </wp:anchor>
        </w:drawing>
      </w:r>
    </w:p>
    <w:p w14:paraId="38A92E2E" w14:textId="77777777" w:rsidR="006C41C5" w:rsidRDefault="006C41C5" w:rsidP="006C41C5">
      <w:pPr>
        <w:pStyle w:val="Question"/>
        <w:ind w:left="0" w:firstLine="0"/>
      </w:pPr>
      <w:r>
        <w:t>Conclure quant à la position des ejecteurs ?</w:t>
      </w:r>
    </w:p>
    <w:p w14:paraId="4D5D5BE6" w14:textId="77777777" w:rsidR="000366D9" w:rsidRDefault="000366D9" w:rsidP="0094672E">
      <w:pPr>
        <w:rPr>
          <w:sz w:val="16"/>
        </w:rPr>
      </w:pPr>
    </w:p>
    <w:p w14:paraId="119B6172" w14:textId="77777777" w:rsidR="00092B8F" w:rsidRDefault="00092B8F" w:rsidP="0094672E">
      <w:pPr>
        <w:rPr>
          <w:sz w:val="16"/>
        </w:rPr>
      </w:pPr>
    </w:p>
    <w:p w14:paraId="10F6128E" w14:textId="77777777" w:rsidR="00092B8F" w:rsidRDefault="00092B8F" w:rsidP="0094672E">
      <w:pPr>
        <w:rPr>
          <w:sz w:val="16"/>
        </w:rPr>
      </w:pPr>
    </w:p>
    <w:p w14:paraId="4B3297A5" w14:textId="77777777" w:rsidR="00092B8F" w:rsidRDefault="00092B8F" w:rsidP="0094672E">
      <w:pPr>
        <w:rPr>
          <w:sz w:val="16"/>
        </w:rPr>
      </w:pPr>
    </w:p>
    <w:p w14:paraId="6EF06869" w14:textId="77777777" w:rsidR="00092B8F" w:rsidRDefault="00092B8F" w:rsidP="0094672E">
      <w:pPr>
        <w:rPr>
          <w:sz w:val="16"/>
        </w:rPr>
      </w:pPr>
    </w:p>
    <w:p w14:paraId="17E26B53" w14:textId="77777777" w:rsidR="00092B8F" w:rsidRDefault="00092B8F" w:rsidP="0094672E">
      <w:pPr>
        <w:rPr>
          <w:sz w:val="16"/>
        </w:rPr>
      </w:pPr>
    </w:p>
    <w:p w14:paraId="643C0746" w14:textId="77777777" w:rsidR="00092B8F" w:rsidRPr="00865109" w:rsidRDefault="00092B8F" w:rsidP="0094672E">
      <w:pPr>
        <w:rPr>
          <w:sz w:val="16"/>
        </w:rPr>
      </w:pPr>
    </w:p>
    <w:p w14:paraId="6DEFE424" w14:textId="77777777" w:rsidR="00172698" w:rsidRDefault="00106B9D" w:rsidP="006C41C5">
      <w:pPr>
        <w:pStyle w:val="Titre1"/>
        <w:rPr>
          <w:rFonts w:eastAsiaTheme="minorHAnsi"/>
        </w:rPr>
      </w:pPr>
      <w:r w:rsidRPr="00106B9D">
        <w:rPr>
          <w:rFonts w:eastAsiaTheme="minorHAnsi"/>
          <w:szCs w:val="36"/>
        </w:rPr>
        <w:t>Modélisation</w:t>
      </w:r>
      <w:r>
        <w:rPr>
          <w:rFonts w:eastAsiaTheme="minorHAnsi"/>
        </w:rPr>
        <w:t xml:space="preserve"> de la partie mobile du moule</w:t>
      </w:r>
    </w:p>
    <w:p w14:paraId="27101F82" w14:textId="77777777" w:rsidR="00220637" w:rsidRDefault="00220637" w:rsidP="00220637">
      <w:r>
        <w:t xml:space="preserve">L’empreinte partie fixe est un élément standard. Il est disponible au magasin du lycée. </w:t>
      </w:r>
    </w:p>
    <w:p w14:paraId="30957D64" w14:textId="77777777" w:rsidR="00D15BFE" w:rsidRPr="008277A5" w:rsidRDefault="00002571" w:rsidP="00D15BFE">
      <w:pPr>
        <w:rPr>
          <w:b/>
          <w:i/>
        </w:rPr>
      </w:pPr>
      <w:r>
        <w:t xml:space="preserve">Nous </w:t>
      </w:r>
      <w:r w:rsidR="00D15BFE">
        <w:t>devons</w:t>
      </w:r>
      <w:r>
        <w:t xml:space="preserve"> modéliser la partie mobile du moule</w:t>
      </w:r>
      <w:r w:rsidR="00F50C36">
        <w:t xml:space="preserve"> en intégrant </w:t>
      </w:r>
      <w:r w:rsidR="00D15BFE">
        <w:t>l</w:t>
      </w:r>
      <w:r w:rsidR="00D15BFE" w:rsidRPr="008277A5">
        <w:rPr>
          <w:b/>
          <w:i/>
        </w:rPr>
        <w:t>es fonctions </w:t>
      </w:r>
      <w:r w:rsidR="00D15BFE">
        <w:rPr>
          <w:b/>
          <w:i/>
        </w:rPr>
        <w:t>qu’il doit</w:t>
      </w:r>
      <w:r w:rsidR="00D15BFE" w:rsidRPr="008277A5">
        <w:rPr>
          <w:b/>
          <w:i/>
        </w:rPr>
        <w:t xml:space="preserve"> assurer :</w:t>
      </w:r>
    </w:p>
    <w:p w14:paraId="71F843E3" w14:textId="77777777" w:rsidR="00D15BFE" w:rsidRDefault="00D15BFE" w:rsidP="00D15BFE">
      <w:pPr>
        <w:pStyle w:val="Paragraphedeliste"/>
        <w:numPr>
          <w:ilvl w:val="0"/>
          <w:numId w:val="34"/>
        </w:numPr>
      </w:pPr>
      <w:r>
        <w:t>Mettre</w:t>
      </w:r>
      <w:r w:rsidRPr="006B6D6A">
        <w:t xml:space="preserve"> en forme la </w:t>
      </w:r>
      <w:r>
        <w:t>pièc</w:t>
      </w:r>
      <w:r w:rsidR="007227AF">
        <w:t>e</w:t>
      </w:r>
      <w:r>
        <w:t xml:space="preserve">. </w:t>
      </w:r>
    </w:p>
    <w:p w14:paraId="5C513E25" w14:textId="77777777" w:rsidR="00D15BFE" w:rsidRPr="008277A5" w:rsidRDefault="00220637" w:rsidP="00D15BFE">
      <w:pPr>
        <w:pStyle w:val="Paragraphedeliste"/>
        <w:numPr>
          <w:ilvl w:val="0"/>
          <w:numId w:val="34"/>
        </w:numPr>
        <w:rPr>
          <w:rFonts w:eastAsiaTheme="minorHAnsi"/>
          <w:bCs/>
        </w:rPr>
      </w:pPr>
      <w:r>
        <w:rPr>
          <w:noProof/>
          <w:lang w:eastAsia="fr-FR"/>
        </w:rPr>
        <w:drawing>
          <wp:anchor distT="0" distB="0" distL="114300" distR="114300" simplePos="0" relativeHeight="252858368" behindDoc="1" locked="0" layoutInCell="1" allowOverlap="1" wp14:anchorId="21A285EF" wp14:editId="72F8D479">
            <wp:simplePos x="0" y="0"/>
            <wp:positionH relativeFrom="column">
              <wp:posOffset>4271010</wp:posOffset>
            </wp:positionH>
            <wp:positionV relativeFrom="paragraph">
              <wp:posOffset>7620</wp:posOffset>
            </wp:positionV>
            <wp:extent cx="1311275" cy="1590675"/>
            <wp:effectExtent l="19050" t="0" r="3175" b="0"/>
            <wp:wrapTight wrapText="bothSides">
              <wp:wrapPolygon edited="0">
                <wp:start x="-314" y="0"/>
                <wp:lineTo x="-314" y="21471"/>
                <wp:lineTo x="21652" y="21471"/>
                <wp:lineTo x="21652" y="0"/>
                <wp:lineTo x="-314" y="0"/>
              </wp:wrapPolygon>
            </wp:wrapTight>
            <wp:docPr id="21536" name="Image 2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11275" cy="1590675"/>
                    </a:xfrm>
                    <a:prstGeom prst="rect">
                      <a:avLst/>
                    </a:prstGeom>
                  </pic:spPr>
                </pic:pic>
              </a:graphicData>
            </a:graphic>
          </wp:anchor>
        </w:drawing>
      </w:r>
      <w:r w:rsidR="00D15BFE" w:rsidRPr="008277A5">
        <w:rPr>
          <w:rFonts w:eastAsiaTheme="minorHAnsi"/>
          <w:bCs/>
        </w:rPr>
        <w:t>Alimenter l’empreinte</w:t>
      </w:r>
      <w:r w:rsidR="00D15BFE">
        <w:rPr>
          <w:rFonts w:eastAsiaTheme="minorHAnsi"/>
          <w:bCs/>
        </w:rPr>
        <w:t>.</w:t>
      </w:r>
    </w:p>
    <w:p w14:paraId="33C9F3D3" w14:textId="77777777" w:rsidR="00D15BFE" w:rsidRDefault="00D15BFE" w:rsidP="00D15BFE">
      <w:pPr>
        <w:pStyle w:val="Paragraphedeliste"/>
        <w:numPr>
          <w:ilvl w:val="0"/>
          <w:numId w:val="34"/>
        </w:numPr>
        <w:rPr>
          <w:rFonts w:eastAsiaTheme="minorHAnsi"/>
          <w:bCs/>
        </w:rPr>
      </w:pPr>
      <w:r>
        <w:rPr>
          <w:rFonts w:eastAsiaTheme="minorHAnsi"/>
          <w:bCs/>
        </w:rPr>
        <w:t>Ejecter la pièce.</w:t>
      </w:r>
    </w:p>
    <w:p w14:paraId="659BAC15" w14:textId="77777777" w:rsidR="00D15BFE" w:rsidRDefault="00D15BFE" w:rsidP="00D15BFE">
      <w:pPr>
        <w:rPr>
          <w:rFonts w:eastAsiaTheme="minorHAnsi"/>
          <w:bCs/>
        </w:rPr>
      </w:pPr>
      <w:r>
        <w:rPr>
          <w:rFonts w:eastAsiaTheme="minorHAnsi"/>
          <w:bCs/>
        </w:rPr>
        <w:t>Le positionnement  de l’empreinte mobile par rapport au bloc empreinte mobile</w:t>
      </w:r>
      <w:r w:rsidR="007227AF">
        <w:rPr>
          <w:rFonts w:eastAsiaTheme="minorHAnsi"/>
          <w:bCs/>
        </w:rPr>
        <w:t xml:space="preserve"> n’est pas nécessaire puisque l’empreinte partie mobile est un miroir.</w:t>
      </w:r>
      <w:r w:rsidR="00220637">
        <w:rPr>
          <w:rFonts w:eastAsiaTheme="minorHAnsi"/>
          <w:bCs/>
        </w:rPr>
        <w:t xml:space="preserve"> </w:t>
      </w:r>
    </w:p>
    <w:p w14:paraId="202597F1" w14:textId="77777777" w:rsidR="00220637" w:rsidRDefault="00220637" w:rsidP="00D15BFE">
      <w:pPr>
        <w:rPr>
          <w:rFonts w:eastAsiaTheme="minorHAnsi"/>
          <w:bCs/>
        </w:rPr>
      </w:pPr>
    </w:p>
    <w:p w14:paraId="5D42CB1F" w14:textId="77777777" w:rsidR="00092B8F" w:rsidRDefault="00092B8F" w:rsidP="00D15BFE">
      <w:pPr>
        <w:rPr>
          <w:rFonts w:eastAsiaTheme="minorHAnsi"/>
          <w:bCs/>
        </w:rPr>
      </w:pPr>
    </w:p>
    <w:p w14:paraId="6677448B" w14:textId="77777777" w:rsidR="00092B8F" w:rsidRDefault="00092B8F" w:rsidP="00D15BFE">
      <w:pPr>
        <w:rPr>
          <w:rFonts w:eastAsiaTheme="minorHAnsi"/>
          <w:bCs/>
        </w:rPr>
      </w:pPr>
    </w:p>
    <w:p w14:paraId="088D7200" w14:textId="77777777" w:rsidR="00092B8F" w:rsidRPr="00220637" w:rsidRDefault="00092B8F" w:rsidP="00D15BFE">
      <w:pPr>
        <w:rPr>
          <w:rFonts w:eastAsiaTheme="minorHAnsi"/>
          <w:bCs/>
        </w:rPr>
      </w:pPr>
    </w:p>
    <w:p w14:paraId="355B13E3" w14:textId="77777777" w:rsidR="00220637" w:rsidRDefault="00220637" w:rsidP="007227AF">
      <w:pPr>
        <w:pStyle w:val="Question"/>
        <w:spacing w:after="200" w:line="276" w:lineRule="auto"/>
        <w:ind w:left="0" w:firstLine="0"/>
        <w:jc w:val="left"/>
        <w:rPr>
          <w:lang w:eastAsia="en-GB"/>
        </w:rPr>
      </w:pPr>
      <w:r>
        <w:rPr>
          <w:lang w:eastAsia="en-GB"/>
        </w:rPr>
        <w:t>Proposer sur la représentation de l’empreinte mobile ci-contre un positionnement de l’empreinte de l’éprouvette. Respecter les échelles de grandeur</w:t>
      </w:r>
    </w:p>
    <w:p w14:paraId="0216B38D" w14:textId="77777777" w:rsidR="00705BBC" w:rsidRDefault="00705BBC" w:rsidP="00002571"/>
    <w:p w14:paraId="3BF2D1A9" w14:textId="77777777" w:rsidR="00092B8F" w:rsidRDefault="00092B8F" w:rsidP="00002571"/>
    <w:p w14:paraId="6D620507" w14:textId="77777777" w:rsidR="00F50C36" w:rsidRPr="00002571" w:rsidRDefault="00F50C36" w:rsidP="00002571"/>
    <w:p w14:paraId="6467DD12" w14:textId="77777777" w:rsidR="00172698" w:rsidRPr="00395CA5" w:rsidRDefault="002F4B50" w:rsidP="000C4116">
      <w:pPr>
        <w:pStyle w:val="Titre3"/>
        <w:rPr>
          <w:rFonts w:asciiTheme="minorHAnsi" w:eastAsiaTheme="minorHAnsi" w:hAnsiTheme="minorHAnsi"/>
          <w:color w:val="1F497D"/>
          <w:sz w:val="24"/>
          <w:szCs w:val="24"/>
        </w:rPr>
      </w:pPr>
      <w:r w:rsidRPr="00395CA5">
        <w:rPr>
          <w:noProof/>
          <w:color w:val="1F497D"/>
          <w:lang w:eastAsia="fr-FR"/>
        </w:rPr>
        <w:drawing>
          <wp:anchor distT="0" distB="0" distL="114300" distR="114300" simplePos="0" relativeHeight="252399616" behindDoc="1" locked="0" layoutInCell="1" allowOverlap="1" wp14:anchorId="4EFC1E11" wp14:editId="391A529C">
            <wp:simplePos x="0" y="0"/>
            <wp:positionH relativeFrom="column">
              <wp:posOffset>4776470</wp:posOffset>
            </wp:positionH>
            <wp:positionV relativeFrom="paragraph">
              <wp:posOffset>217805</wp:posOffset>
            </wp:positionV>
            <wp:extent cx="1403350" cy="848360"/>
            <wp:effectExtent l="0" t="0" r="6350" b="8890"/>
            <wp:wrapTight wrapText="bothSides">
              <wp:wrapPolygon edited="0">
                <wp:start x="0" y="0"/>
                <wp:lineTo x="0" y="21341"/>
                <wp:lineTo x="21405" y="21341"/>
                <wp:lineTo x="21405" y="0"/>
                <wp:lineTo x="0" y="0"/>
              </wp:wrapPolygon>
            </wp:wrapTight>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r="28405" b="22976"/>
                    <a:stretch/>
                  </pic:blipFill>
                  <pic:spPr bwMode="auto">
                    <a:xfrm>
                      <a:off x="0" y="0"/>
                      <a:ext cx="1403350" cy="848360"/>
                    </a:xfrm>
                    <a:prstGeom prst="rect">
                      <a:avLst/>
                    </a:prstGeom>
                    <a:ln>
                      <a:noFill/>
                    </a:ln>
                    <a:extLst>
                      <a:ext uri="{53640926-AAD7-44d8-BBD7-CCE9431645EC}">
                        <a14:shadowObscured xmlns:a14="http://schemas.microsoft.com/office/drawing/2010/main"/>
                      </a:ext>
                    </a:extLst>
                  </pic:spPr>
                </pic:pic>
              </a:graphicData>
            </a:graphic>
          </wp:anchor>
        </w:drawing>
      </w:r>
      <w:r w:rsidR="00106B9D" w:rsidRPr="00395CA5">
        <w:rPr>
          <w:rFonts w:eastAsiaTheme="minorHAnsi"/>
          <w:color w:val="1F497D"/>
        </w:rPr>
        <w:t>Création de</w:t>
      </w:r>
      <w:r w:rsidR="005B7DB9">
        <w:rPr>
          <w:rFonts w:eastAsiaTheme="minorHAnsi"/>
          <w:color w:val="1F497D"/>
        </w:rPr>
        <w:t xml:space="preserve"> l’assemblage</w:t>
      </w:r>
    </w:p>
    <w:p w14:paraId="7F98DB5E" w14:textId="77777777" w:rsidR="00891283" w:rsidRPr="00172698" w:rsidRDefault="000C4116" w:rsidP="002F4B50">
      <w:pPr>
        <w:pStyle w:val="Information"/>
        <w:numPr>
          <w:ilvl w:val="0"/>
          <w:numId w:val="0"/>
        </w:numPr>
        <w:rPr>
          <w:rFonts w:eastAsiaTheme="minorHAnsi" w:cs="TTE25E7148t00"/>
        </w:rPr>
      </w:pPr>
      <w:r>
        <w:rPr>
          <w:rFonts w:eastAsiaTheme="minorHAnsi"/>
        </w:rPr>
        <w:t xml:space="preserve">Nous allons commencer </w:t>
      </w:r>
      <w:r w:rsidRPr="002F4B50">
        <w:rPr>
          <w:rFonts w:eastAsiaTheme="minorHAnsi"/>
          <w:color w:val="4F6228"/>
        </w:rPr>
        <w:t>par créer</w:t>
      </w:r>
      <w:r w:rsidR="00891283" w:rsidRPr="002F4B50">
        <w:rPr>
          <w:rFonts w:eastAsiaTheme="minorHAnsi"/>
          <w:color w:val="4F6228"/>
        </w:rPr>
        <w:t xml:space="preserve"> un nouvel assemblage</w:t>
      </w:r>
      <w:r w:rsidRPr="002F4B50">
        <w:rPr>
          <w:rFonts w:eastAsiaTheme="minorHAnsi"/>
          <w:color w:val="4F6228"/>
        </w:rPr>
        <w:t xml:space="preserve"> et l’e</w:t>
      </w:r>
      <w:r w:rsidR="00891283" w:rsidRPr="002F4B50">
        <w:rPr>
          <w:rFonts w:eastAsiaTheme="minorHAnsi" w:cs="TTE25E7148t00"/>
          <w:color w:val="4F6228"/>
        </w:rPr>
        <w:t xml:space="preserve">nregistrer </w:t>
      </w:r>
      <w:r w:rsidRPr="002F4B50">
        <w:rPr>
          <w:rFonts w:eastAsiaTheme="minorHAnsi" w:cs="TTE25E7148t00"/>
          <w:color w:val="4F6228"/>
        </w:rPr>
        <w:t xml:space="preserve"> sous « </w:t>
      </w:r>
      <w:r w:rsidR="00891283" w:rsidRPr="002F4B50">
        <w:rPr>
          <w:rFonts w:eastAsiaTheme="minorHAnsi"/>
          <w:color w:val="4F6228"/>
        </w:rPr>
        <w:t>empreinte-eprouvette-nom.sldasm</w:t>
      </w:r>
      <w:r>
        <w:rPr>
          <w:rFonts w:eastAsiaTheme="minorHAnsi" w:cs="TTE25E7148t00"/>
        </w:rPr>
        <w:t> ».</w:t>
      </w:r>
    </w:p>
    <w:p w14:paraId="2624B191" w14:textId="77777777" w:rsidR="00891283" w:rsidRPr="00172698" w:rsidRDefault="00891283" w:rsidP="00891283">
      <w:pPr>
        <w:autoSpaceDE w:val="0"/>
        <w:autoSpaceDN w:val="0"/>
        <w:adjustRightInd w:val="0"/>
        <w:jc w:val="left"/>
        <w:rPr>
          <w:rFonts w:eastAsiaTheme="minorHAnsi" w:cs="TTE25E8808t00"/>
        </w:rPr>
      </w:pPr>
    </w:p>
    <w:p w14:paraId="68BCCA6F" w14:textId="77777777" w:rsidR="00891283" w:rsidRPr="00172698" w:rsidRDefault="002F4B50" w:rsidP="00891283">
      <w:pPr>
        <w:autoSpaceDE w:val="0"/>
        <w:autoSpaceDN w:val="0"/>
        <w:adjustRightInd w:val="0"/>
        <w:jc w:val="left"/>
        <w:rPr>
          <w:rFonts w:eastAsiaTheme="minorHAnsi" w:cs="TTE25E8808t00"/>
        </w:rPr>
      </w:pPr>
      <w:r>
        <w:rPr>
          <w:rFonts w:eastAsiaTheme="minorHAnsi" w:cs="TTE25E8808t00"/>
        </w:rPr>
        <w:t>Puis nous allons insérer</w:t>
      </w:r>
      <w:r w:rsidR="00891283" w:rsidRPr="00172698">
        <w:rPr>
          <w:rFonts w:eastAsiaTheme="minorHAnsi" w:cs="TTE25E8808t00"/>
        </w:rPr>
        <w:t xml:space="preserve"> les pièces</w:t>
      </w:r>
      <w:r>
        <w:rPr>
          <w:rFonts w:eastAsiaTheme="minorHAnsi" w:cs="TTE25E8808t00"/>
        </w:rPr>
        <w:t>.</w:t>
      </w:r>
    </w:p>
    <w:p w14:paraId="2DAEFE75" w14:textId="77777777" w:rsidR="00891283" w:rsidRDefault="006D56BD" w:rsidP="00891283">
      <w:pPr>
        <w:autoSpaceDE w:val="0"/>
        <w:autoSpaceDN w:val="0"/>
        <w:adjustRightInd w:val="0"/>
        <w:jc w:val="left"/>
        <w:rPr>
          <w:rFonts w:ascii="TTE25E8808t00" w:eastAsiaTheme="minorHAnsi" w:hAnsi="TTE25E8808t00" w:cs="TTE25E8808t00"/>
          <w:sz w:val="21"/>
          <w:szCs w:val="21"/>
        </w:rPr>
      </w:pPr>
      <w:r>
        <w:rPr>
          <w:rFonts w:ascii="TTE25E8808t00" w:eastAsiaTheme="minorHAnsi" w:hAnsi="TTE25E8808t00" w:cs="TTE25E8808t00"/>
          <w:noProof/>
          <w:sz w:val="21"/>
          <w:szCs w:val="21"/>
          <w:lang w:val="en-GB" w:eastAsia="en-GB"/>
        </w:rPr>
        <w:pict w14:anchorId="41DFFBBF">
          <v:oval id="Ellipse 112" o:spid="_x0000_s1213" style="position:absolute;margin-left:-139.5pt;margin-top:10.3pt;width:79.5pt;height:12.6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" filled="f" strokecolor="#7030a0" strokeweight="2pt"/>
        </w:pict>
      </w:r>
      <w:r w:rsidR="00891283">
        <w:rPr>
          <w:noProof/>
          <w:lang w:eastAsia="fr-FR"/>
        </w:rPr>
        <w:drawing>
          <wp:anchor distT="0" distB="0" distL="114300" distR="114300" simplePos="0" relativeHeight="252401664" behindDoc="1" locked="0" layoutInCell="1" allowOverlap="1" wp14:anchorId="48C99665" wp14:editId="789B6985">
            <wp:simplePos x="0" y="0"/>
            <wp:positionH relativeFrom="column">
              <wp:posOffset>186690</wp:posOffset>
            </wp:positionH>
            <wp:positionV relativeFrom="paragraph">
              <wp:posOffset>50165</wp:posOffset>
            </wp:positionV>
            <wp:extent cx="4074795" cy="899795"/>
            <wp:effectExtent l="0" t="0" r="1905" b="0"/>
            <wp:wrapTight wrapText="bothSides">
              <wp:wrapPolygon edited="0">
                <wp:start x="0" y="0"/>
                <wp:lineTo x="0" y="21036"/>
                <wp:lineTo x="21509" y="21036"/>
                <wp:lineTo x="21509" y="0"/>
                <wp:lineTo x="0" y="0"/>
              </wp:wrapPolygon>
            </wp:wrapTight>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r="31481" b="73085"/>
                    <a:stretch/>
                  </pic:blipFill>
                  <pic:spPr bwMode="auto">
                    <a:xfrm>
                      <a:off x="0" y="0"/>
                      <a:ext cx="4074795" cy="899795"/>
                    </a:xfrm>
                    <a:prstGeom prst="rect">
                      <a:avLst/>
                    </a:prstGeom>
                    <a:ln>
                      <a:noFill/>
                    </a:ln>
                    <a:extLst>
                      <a:ext uri="{53640926-AAD7-44d8-BBD7-CCE9431645EC}">
                        <a14:shadowObscured xmlns:a14="http://schemas.microsoft.com/office/drawing/2010/main"/>
                      </a:ext>
                    </a:extLst>
                  </pic:spPr>
                </pic:pic>
              </a:graphicData>
            </a:graphic>
          </wp:anchor>
        </w:drawing>
      </w:r>
    </w:p>
    <w:p w14:paraId="2D64AB31" w14:textId="77777777" w:rsidR="00891283" w:rsidRDefault="00891283" w:rsidP="00891283">
      <w:pPr>
        <w:autoSpaceDE w:val="0"/>
        <w:autoSpaceDN w:val="0"/>
        <w:adjustRightInd w:val="0"/>
        <w:jc w:val="left"/>
        <w:rPr>
          <w:rFonts w:ascii="TTE25E8808t00" w:eastAsiaTheme="minorHAnsi" w:hAnsi="TTE25E8808t00" w:cs="TTE25E8808t00"/>
          <w:sz w:val="21"/>
          <w:szCs w:val="21"/>
        </w:rPr>
      </w:pPr>
    </w:p>
    <w:p w14:paraId="0A0844BB" w14:textId="77777777" w:rsidR="00891283" w:rsidRDefault="00891283" w:rsidP="00891283">
      <w:pPr>
        <w:autoSpaceDE w:val="0"/>
        <w:autoSpaceDN w:val="0"/>
        <w:adjustRightInd w:val="0"/>
        <w:jc w:val="left"/>
        <w:rPr>
          <w:rFonts w:ascii="TTE25E8808t00" w:eastAsiaTheme="minorHAnsi" w:hAnsi="TTE25E8808t00" w:cs="TTE25E8808t00"/>
          <w:sz w:val="21"/>
          <w:szCs w:val="21"/>
        </w:rPr>
      </w:pPr>
    </w:p>
    <w:p w14:paraId="7A4169CF" w14:textId="77777777" w:rsidR="00891283" w:rsidRDefault="000F3B18" w:rsidP="00891283">
      <w:pPr>
        <w:autoSpaceDE w:val="0"/>
        <w:autoSpaceDN w:val="0"/>
        <w:adjustRightInd w:val="0"/>
        <w:jc w:val="left"/>
        <w:rPr>
          <w:rFonts w:ascii="TTE25E8808t00" w:eastAsiaTheme="minorHAnsi" w:hAnsi="TTE25E8808t00" w:cs="TTE25E8808t00"/>
          <w:sz w:val="21"/>
          <w:szCs w:val="21"/>
        </w:rPr>
      </w:pPr>
      <w:r>
        <w:rPr>
          <w:noProof/>
          <w:lang w:eastAsia="fr-FR"/>
        </w:rPr>
        <w:drawing>
          <wp:anchor distT="0" distB="0" distL="114300" distR="114300" simplePos="0" relativeHeight="252402688" behindDoc="1" locked="0" layoutInCell="1" allowOverlap="1" wp14:anchorId="7D2C026F" wp14:editId="1C66448D">
            <wp:simplePos x="0" y="0"/>
            <wp:positionH relativeFrom="column">
              <wp:posOffset>-4041140</wp:posOffset>
            </wp:positionH>
            <wp:positionV relativeFrom="paragraph">
              <wp:posOffset>89535</wp:posOffset>
            </wp:positionV>
            <wp:extent cx="739775" cy="2552700"/>
            <wp:effectExtent l="0" t="0" r="3175" b="0"/>
            <wp:wrapTight wrapText="bothSides">
              <wp:wrapPolygon edited="0">
                <wp:start x="0" y="0"/>
                <wp:lineTo x="0" y="21439"/>
                <wp:lineTo x="21136" y="21439"/>
                <wp:lineTo x="21136" y="0"/>
                <wp:lineTo x="0" y="0"/>
              </wp:wrapPolygon>
            </wp:wrapTight>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t="-438" r="84623" b="6126"/>
                    <a:stretch/>
                  </pic:blipFill>
                  <pic:spPr bwMode="auto">
                    <a:xfrm>
                      <a:off x="0" y="0"/>
                      <a:ext cx="739775" cy="2552700"/>
                    </a:xfrm>
                    <a:prstGeom prst="rect">
                      <a:avLst/>
                    </a:prstGeom>
                    <a:ln>
                      <a:noFill/>
                    </a:ln>
                    <a:extLst>
                      <a:ext uri="{53640926-AAD7-44d8-BBD7-CCE9431645EC}">
                        <a14:shadowObscured xmlns:a14="http://schemas.microsoft.com/office/drawing/2010/main"/>
                      </a:ext>
                    </a:extLst>
                  </pic:spPr>
                </pic:pic>
              </a:graphicData>
            </a:graphic>
          </wp:anchor>
        </w:drawing>
      </w:r>
    </w:p>
    <w:p w14:paraId="3A852D06" w14:textId="77777777" w:rsidR="00891283" w:rsidRDefault="00891283" w:rsidP="00891283">
      <w:pPr>
        <w:autoSpaceDE w:val="0"/>
        <w:autoSpaceDN w:val="0"/>
        <w:adjustRightInd w:val="0"/>
        <w:jc w:val="left"/>
        <w:rPr>
          <w:rFonts w:ascii="TTE25E8808t00" w:eastAsiaTheme="minorHAnsi" w:hAnsi="TTE25E8808t00" w:cs="TTE25E8808t00"/>
          <w:sz w:val="21"/>
          <w:szCs w:val="21"/>
        </w:rPr>
      </w:pPr>
    </w:p>
    <w:p w14:paraId="221D1EB7" w14:textId="77777777" w:rsidR="00891283" w:rsidRDefault="00891283" w:rsidP="00891283">
      <w:pPr>
        <w:autoSpaceDE w:val="0"/>
        <w:autoSpaceDN w:val="0"/>
        <w:adjustRightInd w:val="0"/>
        <w:jc w:val="left"/>
        <w:rPr>
          <w:rFonts w:ascii="TTE25E8808t00" w:eastAsiaTheme="minorHAnsi" w:hAnsi="TTE25E8808t00" w:cs="TTE25E8808t00"/>
          <w:sz w:val="21"/>
          <w:szCs w:val="21"/>
        </w:rPr>
      </w:pPr>
    </w:p>
    <w:p w14:paraId="52301CA9" w14:textId="77777777" w:rsidR="00891283" w:rsidRDefault="00891283" w:rsidP="00891283">
      <w:pPr>
        <w:autoSpaceDE w:val="0"/>
        <w:autoSpaceDN w:val="0"/>
        <w:adjustRightInd w:val="0"/>
        <w:jc w:val="left"/>
        <w:rPr>
          <w:rFonts w:ascii="TTE25E8808t00" w:eastAsiaTheme="minorHAnsi" w:hAnsi="TTE25E8808t00" w:cs="TTE25E8808t00"/>
          <w:sz w:val="21"/>
          <w:szCs w:val="21"/>
        </w:rPr>
      </w:pPr>
    </w:p>
    <w:p w14:paraId="1AC8527E" w14:textId="77777777" w:rsidR="00F2132D" w:rsidRDefault="00F2132D" w:rsidP="00891283">
      <w:pPr>
        <w:autoSpaceDE w:val="0"/>
        <w:autoSpaceDN w:val="0"/>
        <w:adjustRightInd w:val="0"/>
        <w:jc w:val="left"/>
        <w:rPr>
          <w:rFonts w:eastAsiaTheme="minorHAnsi" w:cs="TTE25E7148t00"/>
          <w:szCs w:val="20"/>
        </w:rPr>
      </w:pPr>
    </w:p>
    <w:p w14:paraId="1211701C" w14:textId="77777777" w:rsidR="00F2132D" w:rsidRDefault="006D56BD" w:rsidP="00891283">
      <w:pPr>
        <w:autoSpaceDE w:val="0"/>
        <w:autoSpaceDN w:val="0"/>
        <w:adjustRightInd w:val="0"/>
        <w:jc w:val="left"/>
        <w:rPr>
          <w:rFonts w:eastAsiaTheme="minorHAnsi" w:cs="TTE25E7148t00"/>
          <w:szCs w:val="20"/>
        </w:rPr>
      </w:pPr>
      <w:r>
        <w:rPr>
          <w:noProof/>
          <w:lang w:val="en-GB" w:eastAsia="en-GB"/>
        </w:rPr>
        <w:pict w14:anchorId="1A60A22D">
          <v:shape id="Légende encadrée 1 900" o:spid="_x0000_s1186" type="#_x0000_t47" style="position:absolute;margin-left:151.35pt;margin-top:8.65pt;width:314.25pt;height:41.25pt;z-index:2524579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" adj="-6836,38435,-412,4713,-402,-4111,-402,-4111" fillcolor="white [3201]" strokecolor="#8064a2 [3207]" strokeweight="1.5pt">
            <v:textbox style="mso-next-textbox:#Légende encadrée 1 900">
              <w:txbxContent>
                <w:p w14:paraId="3C14ABF1" w14:textId="77777777" w:rsidR="007A1C3E" w:rsidRPr="000F5827" w:rsidRDefault="007A1C3E" w:rsidP="00C21801">
                  <w:pPr>
                    <w:autoSpaceDE w:val="0"/>
                    <w:autoSpaceDN w:val="0"/>
                    <w:adjustRightInd w:val="0"/>
                    <w:jc w:val="left"/>
                    <w:rPr>
                      <w:rFonts w:eastAsiaTheme="minorHAnsi" w:cs="TTE25E7148t00"/>
                      <w:szCs w:val="20"/>
                    </w:rPr>
                  </w:pPr>
                  <w:r w:rsidRPr="00F2132D">
                    <w:rPr>
                      <w:rFonts w:eastAsiaTheme="minorHAnsi" w:cs="TTE25E7148t00"/>
                      <w:szCs w:val="20"/>
                    </w:rPr>
                    <w:t xml:space="preserve">Insérer </w:t>
                  </w:r>
                  <w:r>
                    <w:rPr>
                      <w:rFonts w:eastAsiaTheme="minorHAnsi" w:cs="TTE25E7148t00"/>
                      <w:szCs w:val="20"/>
                    </w:rPr>
                    <w:t>les</w:t>
                  </w:r>
                  <w:r w:rsidRPr="00F2132D">
                    <w:rPr>
                      <w:rFonts w:eastAsiaTheme="minorHAnsi" w:cs="TTE25E7148t00"/>
                      <w:szCs w:val="20"/>
                    </w:rPr>
                    <w:t xml:space="preserve"> pièces :</w:t>
                  </w:r>
                  <w:r>
                    <w:rPr>
                      <w:rFonts w:eastAsiaTheme="minorHAnsi" w:cs="TTE25E7148t00"/>
                      <w:szCs w:val="20"/>
                    </w:rPr>
                    <w:t xml:space="preserve"> « Empreinte mobile » (dans le répertoire « données »)</w:t>
                  </w:r>
                  <w:r w:rsidRPr="00F2132D">
                    <w:rPr>
                      <w:rFonts w:eastAsiaTheme="minorHAnsi" w:cs="TTE25E7148t00"/>
                      <w:szCs w:val="20"/>
                    </w:rPr>
                    <w:t xml:space="preserve"> et</w:t>
                  </w:r>
                  <w:r>
                    <w:rPr>
                      <w:rFonts w:eastAsiaTheme="minorHAnsi" w:cs="TTE25E7148t00"/>
                      <w:szCs w:val="20"/>
                    </w:rPr>
                    <w:t xml:space="preserve"> </w:t>
                  </w:r>
                  <w:r w:rsidRPr="00F2132D">
                    <w:rPr>
                      <w:rFonts w:eastAsiaTheme="minorHAnsi" w:cs="TTE25E7148t00"/>
                      <w:szCs w:val="20"/>
                    </w:rPr>
                    <w:t>l’éprouvette précédemment crée</w:t>
                  </w:r>
                  <w:r>
                    <w:rPr>
                      <w:rFonts w:eastAsiaTheme="minorHAnsi" w:cs="TTE25E7148t00"/>
                      <w:szCs w:val="20"/>
                    </w:rPr>
                    <w:t>.</w:t>
                  </w:r>
                </w:p>
                <w:p w14:paraId="00150CF4" w14:textId="77777777" w:rsidR="007A1C3E" w:rsidRDefault="007A1C3E" w:rsidP="00F2132D">
                  <w:pPr>
                    <w:jc w:val="center"/>
                  </w:pPr>
                </w:p>
              </w:txbxContent>
            </v:textbox>
            <o:callout v:ext="edit" minusy="t"/>
          </v:shape>
        </w:pict>
      </w:r>
    </w:p>
    <w:p w14:paraId="4206AED3" w14:textId="77777777" w:rsidR="00F2132D" w:rsidRDefault="00F2132D" w:rsidP="00891283">
      <w:pPr>
        <w:autoSpaceDE w:val="0"/>
        <w:autoSpaceDN w:val="0"/>
        <w:adjustRightInd w:val="0"/>
        <w:jc w:val="left"/>
        <w:rPr>
          <w:rFonts w:eastAsiaTheme="minorHAnsi" w:cs="TTE25E7148t00"/>
          <w:szCs w:val="20"/>
        </w:rPr>
      </w:pPr>
    </w:p>
    <w:p w14:paraId="156DA787" w14:textId="77777777" w:rsidR="00F2132D" w:rsidRDefault="00F2132D" w:rsidP="00891283">
      <w:pPr>
        <w:autoSpaceDE w:val="0"/>
        <w:autoSpaceDN w:val="0"/>
        <w:adjustRightInd w:val="0"/>
        <w:jc w:val="left"/>
        <w:rPr>
          <w:rFonts w:eastAsiaTheme="minorHAnsi" w:cs="TTE25E7148t00"/>
          <w:szCs w:val="20"/>
        </w:rPr>
      </w:pPr>
    </w:p>
    <w:p w14:paraId="2AC09579" w14:textId="77777777" w:rsidR="00F2132D" w:rsidRDefault="00F2132D" w:rsidP="00891283">
      <w:pPr>
        <w:autoSpaceDE w:val="0"/>
        <w:autoSpaceDN w:val="0"/>
        <w:adjustRightInd w:val="0"/>
        <w:jc w:val="left"/>
        <w:rPr>
          <w:rFonts w:eastAsiaTheme="minorHAnsi" w:cs="TTE25E7148t00"/>
          <w:szCs w:val="20"/>
        </w:rPr>
      </w:pPr>
    </w:p>
    <w:p w14:paraId="39331BF9" w14:textId="77777777" w:rsidR="00F2132D" w:rsidRDefault="00F2132D" w:rsidP="00891283">
      <w:pPr>
        <w:autoSpaceDE w:val="0"/>
        <w:autoSpaceDN w:val="0"/>
        <w:adjustRightInd w:val="0"/>
        <w:jc w:val="left"/>
        <w:rPr>
          <w:rFonts w:eastAsiaTheme="minorHAnsi" w:cs="TTE25E7148t00"/>
          <w:szCs w:val="20"/>
        </w:rPr>
      </w:pPr>
    </w:p>
    <w:p w14:paraId="78C4F133" w14:textId="77777777" w:rsidR="00F2132D" w:rsidRDefault="00F2132D" w:rsidP="00891283">
      <w:pPr>
        <w:autoSpaceDE w:val="0"/>
        <w:autoSpaceDN w:val="0"/>
        <w:adjustRightInd w:val="0"/>
        <w:jc w:val="left"/>
        <w:rPr>
          <w:rFonts w:eastAsiaTheme="minorHAnsi" w:cs="TTE25E7148t00"/>
          <w:szCs w:val="20"/>
        </w:rPr>
      </w:pPr>
    </w:p>
    <w:p w14:paraId="36663840" w14:textId="77777777" w:rsidR="00F2132D" w:rsidRDefault="00F2132D" w:rsidP="00891283">
      <w:pPr>
        <w:autoSpaceDE w:val="0"/>
        <w:autoSpaceDN w:val="0"/>
        <w:adjustRightInd w:val="0"/>
        <w:jc w:val="left"/>
        <w:rPr>
          <w:rFonts w:eastAsiaTheme="minorHAnsi" w:cs="TTE25E7148t00"/>
          <w:szCs w:val="20"/>
        </w:rPr>
      </w:pPr>
    </w:p>
    <w:p w14:paraId="0A88B982" w14:textId="77777777" w:rsidR="00F2132D" w:rsidRDefault="00F2132D" w:rsidP="00891283">
      <w:pPr>
        <w:autoSpaceDE w:val="0"/>
        <w:autoSpaceDN w:val="0"/>
        <w:adjustRightInd w:val="0"/>
        <w:jc w:val="left"/>
        <w:rPr>
          <w:rFonts w:eastAsiaTheme="minorHAnsi" w:cs="TTE25E7148t00"/>
          <w:szCs w:val="20"/>
        </w:rPr>
      </w:pPr>
    </w:p>
    <w:p w14:paraId="3A4163EE" w14:textId="77777777" w:rsidR="00F2132D" w:rsidRDefault="00F2132D" w:rsidP="00891283">
      <w:pPr>
        <w:autoSpaceDE w:val="0"/>
        <w:autoSpaceDN w:val="0"/>
        <w:adjustRightInd w:val="0"/>
        <w:jc w:val="left"/>
        <w:rPr>
          <w:rFonts w:eastAsiaTheme="minorHAnsi" w:cs="TTE25E7148t00"/>
          <w:szCs w:val="20"/>
        </w:rPr>
      </w:pPr>
    </w:p>
    <w:p w14:paraId="79A361AC" w14:textId="77777777" w:rsidR="00F2132D" w:rsidRDefault="00F2132D" w:rsidP="00891283">
      <w:pPr>
        <w:autoSpaceDE w:val="0"/>
        <w:autoSpaceDN w:val="0"/>
        <w:adjustRightInd w:val="0"/>
        <w:jc w:val="left"/>
        <w:rPr>
          <w:rFonts w:eastAsiaTheme="minorHAnsi" w:cs="TTE25E7148t00"/>
          <w:szCs w:val="20"/>
        </w:rPr>
      </w:pPr>
    </w:p>
    <w:p w14:paraId="0BE6F6E1" w14:textId="77777777" w:rsidR="00F2132D" w:rsidRPr="000F3B18" w:rsidRDefault="00F2132D" w:rsidP="00891283">
      <w:pPr>
        <w:autoSpaceDE w:val="0"/>
        <w:autoSpaceDN w:val="0"/>
        <w:adjustRightInd w:val="0"/>
        <w:jc w:val="left"/>
        <w:rPr>
          <w:rFonts w:eastAsiaTheme="minorHAnsi" w:cs="TTE25E7148t00"/>
          <w:sz w:val="18"/>
          <w:szCs w:val="20"/>
        </w:rPr>
      </w:pPr>
    </w:p>
    <w:p w14:paraId="3699BEBA" w14:textId="77777777" w:rsidR="00F2132D" w:rsidRDefault="00D87586" w:rsidP="00865109">
      <w:pPr>
        <w:autoSpaceDE w:val="0"/>
        <w:autoSpaceDN w:val="0"/>
        <w:adjustRightInd w:val="0"/>
        <w:rPr>
          <w:rFonts w:eastAsiaTheme="minorHAnsi" w:cs="TTE25E7148t00"/>
          <w:szCs w:val="20"/>
        </w:rPr>
      </w:pPr>
      <w:r>
        <w:rPr>
          <w:rFonts w:eastAsiaTheme="minorHAnsi" w:cs="TTE25E7148t00"/>
          <w:szCs w:val="20"/>
        </w:rPr>
        <w:t xml:space="preserve">Il faut ensuite </w:t>
      </w:r>
      <w:r w:rsidR="00F96CCD">
        <w:rPr>
          <w:rFonts w:eastAsiaTheme="minorHAnsi" w:cs="TTE25E7148t00"/>
          <w:szCs w:val="20"/>
        </w:rPr>
        <w:t xml:space="preserve">installer les contraintes afin de </w:t>
      </w:r>
      <w:r>
        <w:rPr>
          <w:rFonts w:eastAsiaTheme="minorHAnsi" w:cs="TTE25E7148t00"/>
          <w:szCs w:val="20"/>
        </w:rPr>
        <w:t>p</w:t>
      </w:r>
      <w:r w:rsidR="00F96CCD">
        <w:rPr>
          <w:rFonts w:eastAsiaTheme="minorHAnsi" w:cs="TTE25E7148t00"/>
          <w:szCs w:val="20"/>
        </w:rPr>
        <w:t>rocéder au p</w:t>
      </w:r>
      <w:r w:rsidR="00F2132D">
        <w:rPr>
          <w:rFonts w:eastAsiaTheme="minorHAnsi" w:cs="TTE25E7148t00"/>
          <w:szCs w:val="20"/>
        </w:rPr>
        <w:t>ositionne</w:t>
      </w:r>
      <w:r w:rsidR="00F96CCD">
        <w:rPr>
          <w:rFonts w:eastAsiaTheme="minorHAnsi" w:cs="TTE25E7148t00"/>
          <w:szCs w:val="20"/>
        </w:rPr>
        <w:t>ment de l’empreinte partie mobile et de l’éprouvette dans l’outillage.</w:t>
      </w:r>
    </w:p>
    <w:p w14:paraId="4336A6C2" w14:textId="77777777" w:rsidR="00F96CCD" w:rsidRDefault="00F96CCD" w:rsidP="00865109">
      <w:pPr>
        <w:autoSpaceDE w:val="0"/>
        <w:autoSpaceDN w:val="0"/>
        <w:adjustRightInd w:val="0"/>
        <w:rPr>
          <w:rFonts w:eastAsiaTheme="minorHAnsi" w:cs="TTE25E7148t00"/>
          <w:szCs w:val="20"/>
        </w:rPr>
      </w:pPr>
    </w:p>
    <w:p w14:paraId="22A83B5E" w14:textId="77777777" w:rsidR="000E56ED" w:rsidRDefault="000E56ED" w:rsidP="00865109">
      <w:pPr>
        <w:autoSpaceDE w:val="0"/>
        <w:autoSpaceDN w:val="0"/>
        <w:adjustRightInd w:val="0"/>
        <w:rPr>
          <w:rFonts w:eastAsiaTheme="minorHAnsi" w:cs="TTE25E7148t00"/>
          <w:szCs w:val="20"/>
        </w:rPr>
      </w:pPr>
    </w:p>
    <w:p w14:paraId="2AFA454A" w14:textId="77777777" w:rsidR="004F14A8" w:rsidRDefault="00F96CCD" w:rsidP="000E56ED">
      <w:pPr>
        <w:pStyle w:val="Titre3"/>
        <w:rPr>
          <w:noProof/>
          <w:lang w:eastAsia="en-GB"/>
        </w:rPr>
      </w:pPr>
      <w:r>
        <w:rPr>
          <w:noProof/>
          <w:lang w:eastAsia="en-GB"/>
        </w:rPr>
        <w:t>P</w:t>
      </w:r>
      <w:r w:rsidR="000E56ED">
        <w:rPr>
          <w:noProof/>
          <w:lang w:eastAsia="en-GB"/>
        </w:rPr>
        <w:t>ositionnement relatif des deux pièces</w:t>
      </w:r>
      <w:r w:rsidR="004F14A8">
        <w:rPr>
          <w:noProof/>
          <w:lang w:eastAsia="en-GB"/>
        </w:rPr>
        <w:t xml:space="preserve">  </w:t>
      </w:r>
    </w:p>
    <w:p w14:paraId="5E40EDF0" w14:textId="77777777" w:rsidR="004F14A8" w:rsidRDefault="000E56ED" w:rsidP="000E56ED">
      <w:pPr>
        <w:spacing w:after="200" w:line="276" w:lineRule="auto"/>
        <w:rPr>
          <w:noProof/>
          <w:lang w:eastAsia="en-GB"/>
        </w:rPr>
      </w:pPr>
      <w:r>
        <w:rPr>
          <w:noProof/>
          <w:lang w:eastAsia="fr-FR"/>
        </w:rPr>
        <w:drawing>
          <wp:anchor distT="0" distB="0" distL="114300" distR="114300" simplePos="0" relativeHeight="252863488" behindDoc="1" locked="0" layoutInCell="1" allowOverlap="1" wp14:anchorId="083A60BB" wp14:editId="429DAB3E">
            <wp:simplePos x="0" y="0"/>
            <wp:positionH relativeFrom="column">
              <wp:posOffset>3989705</wp:posOffset>
            </wp:positionH>
            <wp:positionV relativeFrom="paragraph">
              <wp:posOffset>301625</wp:posOffset>
            </wp:positionV>
            <wp:extent cx="2562860" cy="1724025"/>
            <wp:effectExtent l="0" t="0" r="8890" b="9525"/>
            <wp:wrapTight wrapText="bothSides">
              <wp:wrapPolygon edited="0">
                <wp:start x="0" y="0"/>
                <wp:lineTo x="0" y="21481"/>
                <wp:lineTo x="21514" y="21481"/>
                <wp:lineTo x="21514" y="0"/>
                <wp:lineTo x="0" y="0"/>
              </wp:wrapPolygon>
            </wp:wrapTight>
            <wp:docPr id="1862" name="Imag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r="56891" b="48404"/>
                    <a:stretch/>
                  </pic:blipFill>
                  <pic:spPr bwMode="auto">
                    <a:xfrm>
                      <a:off x="0" y="0"/>
                      <a:ext cx="2562860" cy="1724025"/>
                    </a:xfrm>
                    <a:prstGeom prst="rect">
                      <a:avLst/>
                    </a:prstGeom>
                    <a:ln>
                      <a:noFill/>
                    </a:ln>
                    <a:extLst>
                      <a:ext uri="{53640926-AAD7-44d8-BBD7-CCE9431645EC}">
                        <a14:shadowObscured xmlns:a14="http://schemas.microsoft.com/office/drawing/2010/main"/>
                      </a:ext>
                    </a:extLst>
                  </pic:spPr>
                </pic:pic>
              </a:graphicData>
            </a:graphic>
          </wp:anchor>
        </w:drawing>
      </w:r>
      <w:r w:rsidR="004F14A8">
        <w:rPr>
          <w:noProof/>
          <w:lang w:eastAsia="en-GB"/>
        </w:rPr>
        <w:t xml:space="preserve">En vue d’assurer la fonction « Ejecter la pièce », il est nécessaire de positionner la forme inverse de l’éprouvette afin que les éjecteurs se trouvent en face d’une partie massive de l’éprouvette tout en </w:t>
      </w:r>
      <w:r>
        <w:rPr>
          <w:noProof/>
          <w:lang w:eastAsia="en-GB"/>
        </w:rPr>
        <w:t>s’insérant dans les rails de la plaque d’éjection.</w:t>
      </w:r>
    </w:p>
    <w:p w14:paraId="7BF50A04" w14:textId="77777777" w:rsidR="009D0B1D" w:rsidRDefault="009D0B1D" w:rsidP="000E56ED">
      <w:pPr>
        <w:spacing w:after="200" w:line="276" w:lineRule="auto"/>
        <w:rPr>
          <w:noProof/>
          <w:lang w:eastAsia="en-GB"/>
        </w:rPr>
      </w:pPr>
    </w:p>
    <w:p w14:paraId="028E48FF" w14:textId="77777777" w:rsidR="009D0B1D" w:rsidRDefault="009D0B1D" w:rsidP="000E56ED">
      <w:pPr>
        <w:spacing w:after="200" w:line="276" w:lineRule="auto"/>
        <w:rPr>
          <w:noProof/>
          <w:lang w:eastAsia="en-GB"/>
        </w:rPr>
      </w:pPr>
    </w:p>
    <w:p w14:paraId="279316C3" w14:textId="77777777" w:rsidR="009D0B1D" w:rsidRDefault="009D0B1D" w:rsidP="000E56ED">
      <w:pPr>
        <w:spacing w:after="200" w:line="276" w:lineRule="auto"/>
        <w:rPr>
          <w:noProof/>
          <w:lang w:eastAsia="en-GB"/>
        </w:rPr>
      </w:pPr>
    </w:p>
    <w:p w14:paraId="50DCEC31" w14:textId="77777777" w:rsidR="009D0B1D" w:rsidRDefault="009D0B1D" w:rsidP="000E56ED">
      <w:pPr>
        <w:spacing w:after="200" w:line="276" w:lineRule="auto"/>
        <w:rPr>
          <w:noProof/>
          <w:lang w:eastAsia="en-GB"/>
        </w:rPr>
      </w:pPr>
    </w:p>
    <w:p w14:paraId="465DEADE" w14:textId="77777777" w:rsidR="009D0B1D" w:rsidRDefault="009D0B1D" w:rsidP="000E56ED">
      <w:pPr>
        <w:spacing w:after="200" w:line="276" w:lineRule="auto"/>
        <w:rPr>
          <w:noProof/>
          <w:lang w:eastAsia="en-GB"/>
        </w:rPr>
      </w:pPr>
    </w:p>
    <w:p w14:paraId="1C08230A" w14:textId="77777777" w:rsidR="009D0B1D" w:rsidRDefault="009D0B1D" w:rsidP="000E56ED">
      <w:pPr>
        <w:spacing w:after="200" w:line="276" w:lineRule="auto"/>
        <w:rPr>
          <w:noProof/>
          <w:lang w:eastAsia="en-GB"/>
        </w:rPr>
      </w:pPr>
    </w:p>
    <w:p w14:paraId="7F34E8AE" w14:textId="77777777" w:rsidR="009D0B1D" w:rsidRDefault="009D0B1D" w:rsidP="000E56ED">
      <w:pPr>
        <w:spacing w:after="200" w:line="276" w:lineRule="auto"/>
        <w:rPr>
          <w:noProof/>
          <w:lang w:eastAsia="en-GB"/>
        </w:rPr>
      </w:pPr>
    </w:p>
    <w:p w14:paraId="2BCF684D" w14:textId="77777777" w:rsidR="00F96CCD" w:rsidRDefault="00F96CCD" w:rsidP="00F96CCD">
      <w:pPr>
        <w:pStyle w:val="Titre4"/>
        <w:ind w:left="0"/>
        <w:rPr>
          <w:noProof/>
          <w:lang w:eastAsia="en-GB"/>
        </w:rPr>
      </w:pPr>
      <w:r>
        <w:rPr>
          <w:noProof/>
          <w:lang w:eastAsia="en-GB"/>
        </w:rPr>
        <w:t>Travail préparatif</w:t>
      </w:r>
    </w:p>
    <w:p w14:paraId="4EE12D03" w14:textId="77777777" w:rsidR="000E56ED" w:rsidRDefault="006D56BD" w:rsidP="000E56ED">
      <w:pPr>
        <w:spacing w:after="200" w:line="276" w:lineRule="auto"/>
        <w:rPr>
          <w:noProof/>
          <w:lang w:eastAsia="en-GB"/>
        </w:rPr>
      </w:pPr>
      <w:r>
        <w:rPr>
          <w:noProof/>
          <w:lang w:val="en-GB" w:eastAsia="en-GB"/>
        </w:rPr>
        <w:pict w14:anchorId="35BF440A">
          <v:shape id="Légende encadrée 1 1900" o:spid="_x0000_s1187" type="#_x0000_t47" style="position:absolute;left:0;text-align:left;margin-left:.3pt;margin-top:59.95pt;width:85.3pt;height:36.45pt;z-index:25286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" adj="17475,40965,10285,22135" fillcolor="white [3201]" strokecolor="#8064a2 [3207]" strokeweight="1.5pt">
            <v:textbox style="mso-next-textbox:#Légende encadrée 1 1900">
              <w:txbxContent>
                <w:p w14:paraId="59DED72B" w14:textId="77777777" w:rsidR="007A1C3E" w:rsidRDefault="007A1C3E" w:rsidP="000E56ED">
                  <w:pPr>
                    <w:jc w:val="center"/>
                  </w:pPr>
                  <w:r>
                    <w:t>Impact de l’éjecteur</w:t>
                  </w:r>
                </w:p>
              </w:txbxContent>
            </v:textbox>
            <o:callout v:ext="edit" minusx="t" minusy="t"/>
          </v:shape>
        </w:pict>
      </w:r>
      <w:r w:rsidR="000E56ED">
        <w:rPr>
          <w:noProof/>
          <w:lang w:eastAsia="en-GB"/>
        </w:rPr>
        <w:t>Il faut éditer chacune des pièces et créer une equisse où seront positionner des lignes de constructions permettant d’assurer ce positionnement.</w:t>
      </w:r>
    </w:p>
    <w:p w14:paraId="2F889A2B" w14:textId="77777777" w:rsidR="000E56ED" w:rsidRDefault="000E56ED" w:rsidP="000E56ED">
      <w:pPr>
        <w:spacing w:after="200" w:line="276" w:lineRule="auto"/>
        <w:rPr>
          <w:noProof/>
          <w:lang w:eastAsia="en-GB"/>
        </w:rPr>
      </w:pPr>
    </w:p>
    <w:p w14:paraId="268F2170" w14:textId="77777777" w:rsidR="000E56ED" w:rsidRDefault="000E56ED" w:rsidP="000E56ED">
      <w:pPr>
        <w:spacing w:after="200" w:line="276" w:lineRule="auto"/>
        <w:rPr>
          <w:noProof/>
          <w:lang w:eastAsia="en-GB"/>
        </w:rPr>
      </w:pPr>
      <w:r>
        <w:rPr>
          <w:noProof/>
          <w:lang w:eastAsia="fr-FR"/>
        </w:rPr>
        <w:drawing>
          <wp:anchor distT="0" distB="0" distL="114300" distR="114300" simplePos="0" relativeHeight="252864512" behindDoc="1" locked="0" layoutInCell="1" allowOverlap="1" wp14:anchorId="05A1F74C" wp14:editId="3198D2E9">
            <wp:simplePos x="0" y="0"/>
            <wp:positionH relativeFrom="column">
              <wp:posOffset>308610</wp:posOffset>
            </wp:positionH>
            <wp:positionV relativeFrom="paragraph">
              <wp:posOffset>219710</wp:posOffset>
            </wp:positionV>
            <wp:extent cx="1234440" cy="2077085"/>
            <wp:effectExtent l="19050" t="0" r="3810" b="0"/>
            <wp:wrapTight wrapText="bothSides">
              <wp:wrapPolygon edited="0">
                <wp:start x="-333" y="0"/>
                <wp:lineTo x="-333" y="21395"/>
                <wp:lineTo x="21667" y="21395"/>
                <wp:lineTo x="21667" y="0"/>
                <wp:lineTo x="-333" y="0"/>
              </wp:wrapPolygon>
            </wp:wrapTight>
            <wp:docPr id="21559" name="Image 2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6379" t="16261" r="32147" b="19601"/>
                    <a:stretch/>
                  </pic:blipFill>
                  <pic:spPr bwMode="auto">
                    <a:xfrm>
                      <a:off x="0" y="0"/>
                      <a:ext cx="1234440" cy="207708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2865536" behindDoc="1" locked="0" layoutInCell="1" allowOverlap="1" wp14:anchorId="4EE0063E" wp14:editId="035C4AF3">
            <wp:simplePos x="0" y="0"/>
            <wp:positionH relativeFrom="column">
              <wp:posOffset>1956435</wp:posOffset>
            </wp:positionH>
            <wp:positionV relativeFrom="paragraph">
              <wp:posOffset>16510</wp:posOffset>
            </wp:positionV>
            <wp:extent cx="2245995" cy="2368550"/>
            <wp:effectExtent l="19050" t="0" r="1905" b="0"/>
            <wp:wrapTight wrapText="bothSides">
              <wp:wrapPolygon edited="0">
                <wp:start x="-183" y="0"/>
                <wp:lineTo x="-183" y="21368"/>
                <wp:lineTo x="21618" y="21368"/>
                <wp:lineTo x="21618" y="0"/>
                <wp:lineTo x="-183" y="0"/>
              </wp:wrapPolygon>
            </wp:wrapTight>
            <wp:docPr id="1868" name="Imag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8740" t="15809" r="20107" b="11020"/>
                    <a:stretch/>
                  </pic:blipFill>
                  <pic:spPr bwMode="auto">
                    <a:xfrm>
                      <a:off x="0" y="0"/>
                      <a:ext cx="2245995" cy="2368550"/>
                    </a:xfrm>
                    <a:prstGeom prst="rect">
                      <a:avLst/>
                    </a:prstGeom>
                    <a:noFill/>
                    <a:ln>
                      <a:noFill/>
                    </a:ln>
                    <a:extLst>
                      <a:ext uri="{53640926-AAD7-44d8-BBD7-CCE9431645EC}">
                        <a14:shadowObscured xmlns:a14="http://schemas.microsoft.com/office/drawing/2010/main"/>
                      </a:ext>
                    </a:extLst>
                  </pic:spPr>
                </pic:pic>
              </a:graphicData>
            </a:graphic>
          </wp:anchor>
        </w:drawing>
      </w:r>
    </w:p>
    <w:p w14:paraId="5C0299E8" w14:textId="77777777" w:rsidR="004F14A8" w:rsidRDefault="006D56BD" w:rsidP="004F14A8">
      <w:pPr>
        <w:spacing w:after="200" w:line="276" w:lineRule="auto"/>
        <w:jc w:val="left"/>
        <w:rPr>
          <w:noProof/>
          <w:lang w:eastAsia="en-GB"/>
        </w:rPr>
      </w:pPr>
      <w:r>
        <w:rPr>
          <w:noProof/>
          <w:lang w:val="en-GB" w:eastAsia="en-GB"/>
        </w:rPr>
        <w:pict w14:anchorId="06B3F844">
          <v:shape id="Légende encadrée 1 1869" o:spid="_x0000_s1188" type="#_x0000_t47" style="position:absolute;margin-left:326.5pt;margin-top:24.9pt;width:146.25pt;height:42.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" adj="-10539,5580,29,11494" fillcolor="white [3201]" strokecolor="#8064a2 [3207]" strokeweight="1.5pt">
            <v:textbox style="mso-next-textbox:#Légende encadrée 1 1869">
              <w:txbxContent>
                <w:p w14:paraId="4AEEFA4F" w14:textId="77777777" w:rsidR="007A1C3E" w:rsidRDefault="007A1C3E" w:rsidP="000E56ED">
                  <w:pPr>
                    <w:jc w:val="center"/>
                  </w:pPr>
                  <w:r>
                    <w:t>Représentation des rails de la plaque d’éjection</w:t>
                  </w:r>
                </w:p>
              </w:txbxContent>
            </v:textbox>
          </v:shape>
        </w:pict>
      </w:r>
    </w:p>
    <w:p w14:paraId="6AD73969" w14:textId="77777777" w:rsidR="004F14A8" w:rsidRDefault="004F14A8" w:rsidP="004F14A8">
      <w:pPr>
        <w:spacing w:after="200" w:line="276" w:lineRule="auto"/>
        <w:jc w:val="left"/>
        <w:rPr>
          <w:noProof/>
          <w:lang w:eastAsia="en-GB"/>
        </w:rPr>
      </w:pPr>
    </w:p>
    <w:p w14:paraId="5DC27312" w14:textId="77777777" w:rsidR="004F14A8" w:rsidRDefault="004F14A8" w:rsidP="004F14A8">
      <w:pPr>
        <w:spacing w:after="200" w:line="276" w:lineRule="auto"/>
        <w:jc w:val="left"/>
        <w:rPr>
          <w:noProof/>
          <w:lang w:eastAsia="en-GB"/>
        </w:rPr>
      </w:pPr>
    </w:p>
    <w:p w14:paraId="07C5522F" w14:textId="77777777" w:rsidR="000E56ED" w:rsidRDefault="006D56BD" w:rsidP="004F14A8">
      <w:pPr>
        <w:spacing w:after="200" w:line="276" w:lineRule="auto"/>
        <w:jc w:val="left"/>
        <w:rPr>
          <w:noProof/>
          <w:lang w:eastAsia="en-GB"/>
        </w:rPr>
      </w:pPr>
      <w:r>
        <w:rPr>
          <w:noProof/>
          <w:lang w:val="en-GB" w:eastAsia="en-GB"/>
        </w:rPr>
        <w:pict w14:anchorId="4147EDB8">
          <v:shape id="Légende encadrée 1 87" o:spid="_x0000_s1189" type="#_x0000_t47" style="position:absolute;margin-left:331.05pt;margin-top:3.85pt;width:165.65pt;height:54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" adj="-10370,21732,29,11494" fillcolor="white [3201]" strokecolor="#8064a2 [3207]" strokeweight="1.5pt">
            <v:textbox style="mso-next-textbox:#Légende encadrée 1 87">
              <w:txbxContent>
                <w:p w14:paraId="6611E973" w14:textId="77777777" w:rsidR="007A1C3E" w:rsidRDefault="007A1C3E" w:rsidP="005B7DB9">
                  <w:pPr>
                    <w:jc w:val="center"/>
                  </w:pPr>
                  <w:r>
                    <w:t xml:space="preserve">Point </w:t>
                  </w:r>
                  <w:r w:rsidRPr="005B7DB9">
                    <w:t>centre du cercle de l’alimentation sur le plan de joint</w:t>
                  </w:r>
                  <w:r>
                    <w:t xml:space="preserve"> </w:t>
                  </w:r>
                </w:p>
              </w:txbxContent>
            </v:textbox>
            <o:callout v:ext="edit" minusy="t"/>
          </v:shape>
        </w:pict>
      </w:r>
    </w:p>
    <w:p w14:paraId="37EE83FB" w14:textId="77777777" w:rsidR="000E56ED" w:rsidRDefault="000E56ED" w:rsidP="004F14A8">
      <w:pPr>
        <w:spacing w:after="200" w:line="276" w:lineRule="auto"/>
        <w:jc w:val="left"/>
        <w:rPr>
          <w:noProof/>
          <w:lang w:eastAsia="en-GB"/>
        </w:rPr>
      </w:pPr>
    </w:p>
    <w:p w14:paraId="544A02C8" w14:textId="77777777" w:rsidR="000E56ED" w:rsidRDefault="006D56BD" w:rsidP="004F14A8">
      <w:pPr>
        <w:spacing w:after="200" w:line="276" w:lineRule="auto"/>
        <w:jc w:val="left"/>
        <w:rPr>
          <w:noProof/>
          <w:lang w:eastAsia="en-GB"/>
        </w:rPr>
      </w:pPr>
      <w:r>
        <w:rPr>
          <w:noProof/>
          <w:lang w:val="en-GB" w:eastAsia="en-GB"/>
        </w:rPr>
        <w:pict w14:anchorId="7F777B57">
          <v:shape id="Légende encadrée 1 1902" o:spid="_x0000_s1190" type="#_x0000_t47" style="position:absolute;margin-left:117.3pt;margin-top:24.15pt;width:85.3pt;height:36.45pt;z-index:25287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" adj="-7404,-18591,11234,-532" fillcolor="white [3201]" strokecolor="#8064a2 [3207]" strokeweight="1.5pt">
            <v:textbox style="mso-next-textbox:#Légende encadrée 1 1902">
              <w:txbxContent>
                <w:p w14:paraId="25F0AFC3" w14:textId="77777777" w:rsidR="007A1C3E" w:rsidRDefault="007A1C3E" w:rsidP="000E56ED">
                  <w:pPr>
                    <w:jc w:val="center"/>
                  </w:pPr>
                  <w:r>
                    <w:t>Point d’injection</w:t>
                  </w:r>
                </w:p>
              </w:txbxContent>
            </v:textbox>
          </v:shape>
        </w:pict>
      </w:r>
      <w:r>
        <w:rPr>
          <w:noProof/>
          <w:lang w:val="en-GB" w:eastAsia="en-GB"/>
        </w:rPr>
        <w:pict w14:anchorId="25C3AE18">
          <v:shape id="Légende encadrée 1 1901" o:spid="_x0000_s1191" type="#_x0000_t47" style="position:absolute;margin-left:-3.45pt;margin-top:14.4pt;width:85.3pt;height:36.45pt;z-index:25287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" adj="18804,-13257,11424,-1421" fillcolor="white [3201]" strokecolor="#8064a2 [3207]" strokeweight="1.5pt">
            <v:textbox style="mso-next-textbox:#Légende encadrée 1 1901">
              <w:txbxContent>
                <w:p w14:paraId="42C98715" w14:textId="77777777" w:rsidR="007A1C3E" w:rsidRDefault="007A1C3E" w:rsidP="000E56ED">
                  <w:pPr>
                    <w:jc w:val="center"/>
                  </w:pPr>
                  <w:r>
                    <w:t>Impact de l’éjecteur</w:t>
                  </w:r>
                </w:p>
              </w:txbxContent>
            </v:textbox>
            <o:callout v:ext="edit" minusx="t"/>
          </v:shape>
        </w:pict>
      </w:r>
    </w:p>
    <w:p w14:paraId="3659A140" w14:textId="77777777" w:rsidR="000E56ED" w:rsidRDefault="000E56ED" w:rsidP="004F14A8">
      <w:pPr>
        <w:spacing w:after="200" w:line="276" w:lineRule="auto"/>
        <w:jc w:val="left"/>
        <w:rPr>
          <w:noProof/>
          <w:lang w:eastAsia="en-GB"/>
        </w:rPr>
      </w:pPr>
    </w:p>
    <w:p w14:paraId="278BF1FD" w14:textId="77777777" w:rsidR="000E56ED" w:rsidRDefault="000E56ED" w:rsidP="004F14A8">
      <w:pPr>
        <w:spacing w:after="200" w:line="276" w:lineRule="auto"/>
        <w:jc w:val="left"/>
        <w:rPr>
          <w:noProof/>
          <w:lang w:eastAsia="en-GB"/>
        </w:rPr>
      </w:pPr>
    </w:p>
    <w:p w14:paraId="3ECF334E" w14:textId="77777777" w:rsidR="004F14A8" w:rsidRPr="005B7DB9" w:rsidRDefault="006D56BD" w:rsidP="000E56ED">
      <w:pPr>
        <w:pStyle w:val="Attention"/>
        <w:ind w:left="0" w:firstLine="0"/>
        <w:rPr>
          <w:noProof/>
          <w:color w:val="984806"/>
          <w:lang w:eastAsia="en-GB"/>
        </w:rPr>
      </w:pPr>
      <w:r>
        <w:rPr>
          <w:rFonts w:eastAsiaTheme="minorHAnsi"/>
          <w:noProof/>
          <w:color w:val="984806"/>
          <w:lang w:val="en-GB" w:eastAsia="en-GB"/>
        </w:rPr>
        <w:pict w14:anchorId="5EFAA15D">
          <v:group id="Groupe 1925" o:spid="_x0000_s1192" style="position:absolute;left:0;text-align:left;margin-left:264.95pt;margin-top:9.9pt;width:214.4pt;height:162.75pt;z-index:252805120;mso-width-relative:margin;mso-height-relative:margin" coordorigin="-2670" coordsize="31816,24193" wrapcoords="6042 0 -76 697 -76 5076 4380 6371 4758 9556 4758 9755 5891 11148 6042 21500 21600 21500 21600 0 604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">
            <v:line id="Connecteur droit 123" o:spid="_x0000_s1193" style="position:absolute;visibility:visible;mso-wrap-style:square" from="3524,3810" to="4679,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r9cQAAADcAAAADwAAAGRycy9kb3ducmV2LnhtbERPTWvCQBC9F/wPywi91U0jlBpdpS1o&#10;PeihiZQex+w0Cc3Oxt2tJv/eFQq9zeN9zmLVm1acyfnGsoLHSQKCuLS64UrBoVg/PIPwAVlja5kU&#10;DORhtRzdLTDT9sIfdM5DJWII+wwV1CF0mZS+rMmgn9iOOHLf1hkMEbpKaoeXGG5amSbJkzTYcGyo&#10;saO3msqf/NcomG3eP12LQ3rM09dqdyq+9sWwVep+3L/MQQTqw7/4z73VcX46hdsz8QK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9mv1xAAAANwAAAAPAAAAAAAAAAAA&#10;AAAAAKECAABkcnMvZG93bnJldi54bWxQSwUGAAAAAAQABAD5AAAAkgMAAAAA&#10;" strokecolor="#8064a2 [3207]" strokeweight="1.5pt"/>
            <v:shape id="Image 103" o:spid="_x0000_s1194" type="#_x0000_t75" style="position:absolute;left:6477;width:22669;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hMqvDAAAA3AAAAA8AAABkcnMvZG93bnJldi54bWxET01LAzEQvQv+hzCCF2mTWlrKutkiguKl&#10;SFv1PG7G3cXNJGzGdvXXG6HQ2zze55Tr0ffqQEPqAluYTQ0o4jq4jhsLr/vHyQpUEmSHfWCy8EMJ&#10;1tXlRYmFC0fe0mEnjcohnAq00IrEQutUt+QxTUMkztxnGDxKhkOj3YDHHO57fWvMUnvsODe0GOmh&#10;pfpr9+0tpPf90+JDfm9e4nb2FsRsloso1l5fjfd3oIRGOYtP7meX55s5/D+TL9D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Eyq8MAAADcAAAADwAAAAAAAAAAAAAAAACf&#10;AgAAZHJzL2Rvd25yZXYueG1sUEsFBgAAAAAEAAQA9wAAAI8DAAAAAA==&#10;">
              <v:imagedata r:id="rId56" o:title=""/>
              <v:path arrowok="t"/>
            </v:shape>
            <v:line id="Connecteur droit 1924" o:spid="_x0000_s1195" style="position:absolute;visibility:visible;mso-wrap-style:square" from="4667,11144" to="8477,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DZhsUAAADdAAAADwAAAGRycy9kb3ducmV2LnhtbERPTWvCQBC9F/wPywi91Y1BSk1dRYVa&#10;D+3BREqP0+yYBLOz6e5Wk3/fLRS8zeN9zmLVm1ZcyPnGsoLpJAFBXFrdcKXgWLw8PIHwAVlja5kU&#10;DORhtRzdLTDT9soHuuShEjGEfYYK6hC6TEpf1mTQT2xHHLmTdQZDhK6S2uE1hptWpknyKA02HBtq&#10;7GhbU3nOf4yC+e71w7U4pF95uqnevovP92LYK3U/7tfPIAL14Sb+d+91nD9PZ/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DZhsUAAADdAAAADwAAAAAAAAAA&#10;AAAAAAChAgAAZHJzL2Rvd25yZXYueG1sUEsFBgAAAAAEAAQA+QAAAJMDAAAAAA==&#10;" strokecolor="#8064a2 [3207]" strokeweight="1.5pt"/>
            <v:shape id="Légende encadrée 1 122" o:spid="_x0000_s1196" type="#_x0000_t47" style="position:absolute;left:-2670;top:1047;width:12658;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eKsEA&#10;AADcAAAADwAAAGRycy9kb3ducmV2LnhtbERPS2vCQBC+C/6HZYTedNMcgkRXkUJoeqhQH/dpdpoN&#10;ZmdDdjXJv3cLhd7m43vOdj/aVjyo941jBa+rBARx5XTDtYLLuViuQfiArLF1TAom8rDfzWdbzLUb&#10;+Isep1CLGMI+RwUmhC6X0leGLPqV64gj9+N6iyHCvpa6xyGG21amSZJJiw3HBoMdvRmqbqe7VbC+&#10;2/dzZT/M53DNSvltpiMWjVIvi/GwARFoDP/iP3ep4/w0hd9n4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A3irBAAAA3AAAAA8AAAAAAAAAAAAAAAAAmAIAAGRycy9kb3du&#10;cmV2LnhtbFBLBQYAAAAABAAEAPUAAACGAwAAAAA=&#10;" adj="33998,46123,21870,14686" fillcolor="white [3201]" strokecolor="#8064a2 [3207]" strokeweight="1.5pt">
              <v:textbox>
                <w:txbxContent>
                  <w:p w14:paraId="4343BD08" w14:textId="77777777" w:rsidR="007A1C3E" w:rsidRDefault="007A1C3E" w:rsidP="00891283">
                    <w:pPr>
                      <w:jc w:val="center"/>
                    </w:pPr>
                    <w:r>
                      <w:t>Plan de joint</w:t>
                    </w:r>
                  </w:p>
                </w:txbxContent>
              </v:textbox>
              <o:callout v:ext="edit" minusx="t" minusy="t"/>
            </v:shape>
            <w10:wrap type="tight"/>
          </v:group>
        </w:pict>
      </w:r>
      <w:r w:rsidR="000E56ED" w:rsidRPr="005B7DB9">
        <w:rPr>
          <w:noProof/>
          <w:color w:val="984806"/>
          <w:lang w:eastAsia="en-GB"/>
        </w:rPr>
        <w:t>Les deux esquisses doivent être au niveau du plan de joint de chacune des pièces.</w:t>
      </w:r>
    </w:p>
    <w:p w14:paraId="2DEFFA40" w14:textId="77777777" w:rsidR="000E56ED" w:rsidRDefault="000E56ED" w:rsidP="004F14A8">
      <w:pPr>
        <w:autoSpaceDE w:val="0"/>
        <w:autoSpaceDN w:val="0"/>
        <w:adjustRightInd w:val="0"/>
        <w:rPr>
          <w:rFonts w:eastAsiaTheme="minorHAnsi" w:cs="TTE25E7148t00"/>
          <w:szCs w:val="20"/>
        </w:rPr>
      </w:pPr>
    </w:p>
    <w:p w14:paraId="6A602497" w14:textId="77777777" w:rsidR="000E56ED" w:rsidRDefault="000E56ED" w:rsidP="004F14A8">
      <w:pPr>
        <w:autoSpaceDE w:val="0"/>
        <w:autoSpaceDN w:val="0"/>
        <w:adjustRightInd w:val="0"/>
        <w:rPr>
          <w:rFonts w:eastAsiaTheme="minorHAnsi" w:cs="TTE25E7148t00"/>
          <w:szCs w:val="20"/>
        </w:rPr>
      </w:pPr>
    </w:p>
    <w:p w14:paraId="0568AFAB" w14:textId="77777777" w:rsidR="004F14A8" w:rsidRPr="005B7DB9" w:rsidRDefault="00F96CCD" w:rsidP="005B7DB9">
      <w:pPr>
        <w:pStyle w:val="Attention"/>
        <w:numPr>
          <w:ilvl w:val="0"/>
          <w:numId w:val="0"/>
        </w:numPr>
        <w:rPr>
          <w:rFonts w:eastAsiaTheme="minorHAnsi"/>
          <w:color w:val="auto"/>
        </w:rPr>
      </w:pPr>
      <w:r w:rsidRPr="005B7DB9">
        <w:rPr>
          <w:rFonts w:eastAsiaTheme="minorHAnsi"/>
          <w:color w:val="auto"/>
        </w:rPr>
        <w:t>En bien évidement, l’</w:t>
      </w:r>
      <w:r w:rsidR="004F14A8" w:rsidRPr="005B7DB9">
        <w:rPr>
          <w:rFonts w:eastAsiaTheme="minorHAnsi"/>
          <w:color w:val="auto"/>
        </w:rPr>
        <w:t>éprouvette doit se positionne</w:t>
      </w:r>
      <w:r w:rsidRPr="005B7DB9">
        <w:rPr>
          <w:rFonts w:eastAsiaTheme="minorHAnsi"/>
          <w:color w:val="auto"/>
        </w:rPr>
        <w:t>r dans le plan de joint de l’outillage.</w:t>
      </w:r>
      <w:r w:rsidR="004F14A8" w:rsidRPr="005B7DB9">
        <w:rPr>
          <w:rFonts w:eastAsiaTheme="minorHAnsi"/>
          <w:color w:val="auto"/>
        </w:rPr>
        <w:t xml:space="preserve"> Elle ne doit pas dépasser du plan de joint. </w:t>
      </w:r>
    </w:p>
    <w:p w14:paraId="1C27DB6F" w14:textId="77777777" w:rsidR="00F96CCD" w:rsidRDefault="00F96CCD" w:rsidP="004F14A8">
      <w:pPr>
        <w:autoSpaceDE w:val="0"/>
        <w:autoSpaceDN w:val="0"/>
        <w:adjustRightInd w:val="0"/>
        <w:rPr>
          <w:rFonts w:eastAsiaTheme="minorHAnsi" w:cs="TTE25E7148t00"/>
          <w:szCs w:val="20"/>
        </w:rPr>
      </w:pPr>
    </w:p>
    <w:p w14:paraId="401A0086" w14:textId="77777777" w:rsidR="00F96CCD" w:rsidRDefault="00F96CCD" w:rsidP="00F96CCD">
      <w:pPr>
        <w:pStyle w:val="Titre4"/>
        <w:ind w:left="0"/>
        <w:rPr>
          <w:rFonts w:eastAsiaTheme="minorHAnsi"/>
        </w:rPr>
      </w:pPr>
      <w:r>
        <w:rPr>
          <w:rFonts w:eastAsiaTheme="minorHAnsi"/>
        </w:rPr>
        <w:t>Les contraintes à installer :</w:t>
      </w:r>
    </w:p>
    <w:p w14:paraId="4092EE4B" w14:textId="77777777" w:rsidR="00F96CCD" w:rsidRDefault="006D56BD" w:rsidP="005B7DB9">
      <w:pPr>
        <w:pStyle w:val="Titre4"/>
        <w:numPr>
          <w:ilvl w:val="0"/>
          <w:numId w:val="0"/>
        </w:numPr>
        <w:ind w:left="2160"/>
        <w:rPr>
          <w:rFonts w:eastAsiaTheme="minorHAnsi" w:cs="TTE25E7148t00"/>
          <w:szCs w:val="20"/>
        </w:rPr>
      </w:pPr>
      <w:r>
        <w:rPr>
          <w:rFonts w:eastAsiaTheme="minorHAnsi"/>
          <w:noProof/>
          <w:lang w:val="en-GB" w:eastAsia="en-GB"/>
        </w:rPr>
        <w:pict w14:anchorId="500D5409">
          <v:shape id="Légende encadrée 1 82" o:spid="_x0000_s1197" type="#_x0000_t47" style="position:absolute;left:0;text-align:left;margin-left:132.3pt;margin-top:9.6pt;width:116.25pt;height:38.7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" adj="44171,32309,21870,14686" fillcolor="white [3201]" strokecolor="#8064a2 [3207]" strokeweight="1.5pt">
            <v:textbox>
              <w:txbxContent>
                <w:p w14:paraId="59DB5C88" w14:textId="77777777" w:rsidR="007A1C3E" w:rsidRDefault="007A1C3E" w:rsidP="00F96CCD">
                  <w:pPr>
                    <w:jc w:val="center"/>
                  </w:pPr>
                  <w:r>
                    <w:t>Coïncidence de la ligne et du point</w:t>
                  </w:r>
                </w:p>
              </w:txbxContent>
            </v:textbox>
            <o:callout v:ext="edit" minusx="t" minusy="t"/>
          </v:shape>
        </w:pict>
      </w:r>
    </w:p>
    <w:p w14:paraId="5FCC9660" w14:textId="77777777" w:rsidR="00F96CCD" w:rsidRDefault="006D56BD" w:rsidP="004F14A8">
      <w:pPr>
        <w:autoSpaceDE w:val="0"/>
        <w:autoSpaceDN w:val="0"/>
        <w:adjustRightInd w:val="0"/>
        <w:rPr>
          <w:rFonts w:eastAsiaTheme="minorHAnsi" w:cs="TTE25E7148t00"/>
          <w:szCs w:val="20"/>
        </w:rPr>
      </w:pPr>
      <w:r>
        <w:rPr>
          <w:rFonts w:eastAsiaTheme="minorHAnsi"/>
          <w:noProof/>
          <w:lang w:val="en-GB" w:eastAsia="en-GB"/>
        </w:rPr>
        <w:pict w14:anchorId="2A5DC2A6">
          <v:line id="Connecteur droit 81" o:spid="_x0000_s1212" style="position:absolute;left:0;text-align:left;flip:x;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12.2pt" to="132.3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" strokecolor="#8064a2 [3207]" strokeweight="1.5pt"/>
        </w:pict>
      </w:r>
      <w:r w:rsidR="00F96CCD" w:rsidRPr="00F96CCD">
        <w:rPr>
          <w:rFonts w:eastAsiaTheme="minorHAnsi" w:cs="TTE25E7148t00"/>
          <w:noProof/>
          <w:szCs w:val="20"/>
          <w:lang w:eastAsia="fr-FR"/>
        </w:rPr>
        <w:drawing>
          <wp:anchor distT="0" distB="0" distL="114300" distR="114300" simplePos="0" relativeHeight="252876800" behindDoc="1" locked="0" layoutInCell="1" allowOverlap="1" wp14:anchorId="6A012AED" wp14:editId="49D8B105">
            <wp:simplePos x="0" y="0"/>
            <wp:positionH relativeFrom="column">
              <wp:posOffset>3159760</wp:posOffset>
            </wp:positionH>
            <wp:positionV relativeFrom="paragraph">
              <wp:posOffset>111125</wp:posOffset>
            </wp:positionV>
            <wp:extent cx="2245995" cy="2368550"/>
            <wp:effectExtent l="0" t="0" r="1905" b="0"/>
            <wp:wrapTight wrapText="bothSides">
              <wp:wrapPolygon edited="0">
                <wp:start x="0" y="0"/>
                <wp:lineTo x="0" y="21368"/>
                <wp:lineTo x="21435" y="21368"/>
                <wp:lineTo x="21435" y="0"/>
                <wp:lineTo x="0" y="0"/>
              </wp:wrapPolygon>
            </wp:wrapTight>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8740" t="15809" r="20107" b="11020"/>
                    <a:stretch/>
                  </pic:blipFill>
                  <pic:spPr bwMode="auto">
                    <a:xfrm>
                      <a:off x="0" y="0"/>
                      <a:ext cx="2245995" cy="2368550"/>
                    </a:xfrm>
                    <a:prstGeom prst="rect">
                      <a:avLst/>
                    </a:prstGeom>
                    <a:noFill/>
                    <a:ln>
                      <a:noFill/>
                    </a:ln>
                    <a:extLst>
                      <a:ext uri="{53640926-AAD7-44d8-BBD7-CCE9431645EC}">
                        <a14:shadowObscured xmlns:a14="http://schemas.microsoft.com/office/drawing/2010/main"/>
                      </a:ext>
                    </a:extLst>
                  </pic:spPr>
                </pic:pic>
              </a:graphicData>
            </a:graphic>
          </wp:anchor>
        </w:drawing>
      </w:r>
    </w:p>
    <w:p w14:paraId="46B1C6A1" w14:textId="77777777" w:rsidR="00F96CCD" w:rsidRDefault="00F96CCD" w:rsidP="004F14A8">
      <w:pPr>
        <w:autoSpaceDE w:val="0"/>
        <w:autoSpaceDN w:val="0"/>
        <w:adjustRightInd w:val="0"/>
        <w:rPr>
          <w:rFonts w:eastAsiaTheme="minorHAnsi" w:cs="TTE25E7148t00"/>
          <w:szCs w:val="20"/>
        </w:rPr>
      </w:pPr>
    </w:p>
    <w:p w14:paraId="2D1DDB97" w14:textId="77777777" w:rsidR="00F96CCD" w:rsidRDefault="00F96CCD">
      <w:pPr>
        <w:spacing w:after="200" w:line="276" w:lineRule="auto"/>
        <w:jc w:val="left"/>
        <w:rPr>
          <w:rFonts w:eastAsiaTheme="minorHAnsi"/>
        </w:rPr>
      </w:pPr>
      <w:r w:rsidRPr="00F96CCD">
        <w:rPr>
          <w:rFonts w:eastAsiaTheme="minorHAnsi" w:cs="TTE25E7148t00"/>
          <w:noProof/>
          <w:szCs w:val="20"/>
          <w:lang w:eastAsia="fr-FR"/>
        </w:rPr>
        <w:drawing>
          <wp:anchor distT="0" distB="0" distL="114300" distR="114300" simplePos="0" relativeHeight="252875776" behindDoc="1" locked="0" layoutInCell="1" allowOverlap="1" wp14:anchorId="190BEE60" wp14:editId="79C49F61">
            <wp:simplePos x="0" y="0"/>
            <wp:positionH relativeFrom="column">
              <wp:posOffset>207645</wp:posOffset>
            </wp:positionH>
            <wp:positionV relativeFrom="paragraph">
              <wp:posOffset>52070</wp:posOffset>
            </wp:positionV>
            <wp:extent cx="1234440" cy="2077085"/>
            <wp:effectExtent l="0" t="0" r="3810" b="0"/>
            <wp:wrapTight wrapText="bothSides">
              <wp:wrapPolygon edited="0">
                <wp:start x="0" y="0"/>
                <wp:lineTo x="0" y="21395"/>
                <wp:lineTo x="21333" y="21395"/>
                <wp:lineTo x="21333"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6379" t="16261" r="32147" b="19601"/>
                    <a:stretch/>
                  </pic:blipFill>
                  <pic:spPr bwMode="auto">
                    <a:xfrm>
                      <a:off x="0" y="0"/>
                      <a:ext cx="1234440" cy="2077085"/>
                    </a:xfrm>
                    <a:prstGeom prst="rect">
                      <a:avLst/>
                    </a:prstGeom>
                    <a:noFill/>
                    <a:ln>
                      <a:noFill/>
                    </a:ln>
                    <a:extLst>
                      <a:ext uri="{53640926-AAD7-44d8-BBD7-CCE9431645EC}">
                        <a14:shadowObscured xmlns:a14="http://schemas.microsoft.com/office/drawing/2010/main"/>
                      </a:ext>
                    </a:extLst>
                  </pic:spPr>
                </pic:pic>
              </a:graphicData>
            </a:graphic>
          </wp:anchor>
        </w:drawing>
      </w:r>
    </w:p>
    <w:p w14:paraId="6D7E062C" w14:textId="77777777" w:rsidR="00F96CCD" w:rsidRDefault="00F96CCD">
      <w:pPr>
        <w:spacing w:after="200" w:line="276" w:lineRule="auto"/>
        <w:jc w:val="left"/>
        <w:rPr>
          <w:rFonts w:eastAsiaTheme="minorHAnsi"/>
        </w:rPr>
      </w:pPr>
    </w:p>
    <w:p w14:paraId="16BFA96B" w14:textId="77777777" w:rsidR="00F96CCD" w:rsidRDefault="006D56BD">
      <w:pPr>
        <w:spacing w:after="200" w:line="276" w:lineRule="auto"/>
        <w:jc w:val="left"/>
        <w:rPr>
          <w:rFonts w:eastAsiaTheme="minorHAnsi"/>
        </w:rPr>
      </w:pPr>
      <w:r>
        <w:rPr>
          <w:rFonts w:eastAsiaTheme="minorHAnsi"/>
          <w:noProof/>
          <w:lang w:val="en-GB" w:eastAsia="en-GB"/>
        </w:rPr>
        <w:pict w14:anchorId="07234986">
          <v:shape id="Légende encadrée 1 86" o:spid="_x0000_s1198" type="#_x0000_t47" style="position:absolute;margin-left:-1.75pt;margin-top:20.7pt;width:132.75pt;height:63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" adj="37337,24428,21870,14686" fillcolor="white [3201]" strokecolor="#8064a2 [3207]" strokeweight="1.5pt">
            <v:textbox>
              <w:txbxContent>
                <w:p w14:paraId="0D089FE9" w14:textId="77777777" w:rsidR="007A1C3E" w:rsidRDefault="007A1C3E" w:rsidP="005B7DB9">
                  <w:pPr>
                    <w:jc w:val="center"/>
                  </w:pPr>
                  <w:r>
                    <w:t xml:space="preserve">Coïncidence de la ligne et du point </w:t>
                  </w:r>
                  <w:r w:rsidRPr="005B7DB9">
                    <w:rPr>
                      <w:sz w:val="18"/>
                    </w:rPr>
                    <w:t>(centre du cercle de l’alimentation sur le plan de joint)</w:t>
                  </w:r>
                </w:p>
              </w:txbxContent>
            </v:textbox>
            <o:callout v:ext="edit" minusx="t" minusy="t"/>
          </v:shape>
        </w:pict>
      </w:r>
    </w:p>
    <w:p w14:paraId="51D322D8" w14:textId="77777777" w:rsidR="00F96CCD" w:rsidRDefault="006D56BD">
      <w:pPr>
        <w:spacing w:after="200" w:line="276" w:lineRule="auto"/>
        <w:jc w:val="left"/>
        <w:rPr>
          <w:rFonts w:eastAsiaTheme="minorHAnsi"/>
        </w:rPr>
      </w:pPr>
      <w:r>
        <w:rPr>
          <w:rFonts w:eastAsiaTheme="minorHAnsi"/>
          <w:noProof/>
          <w:lang w:val="en-GB" w:eastAsia="en-GB"/>
        </w:rPr>
        <w:pict w14:anchorId="6FC841C4">
          <v:line id="Connecteur droit 85" o:spid="_x0000_s1211" style="position:absolute;flip:x;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6.8pt" to="14.7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" strokecolor="#8064a2 [3207]" strokeweight="1.5pt"/>
        </w:pict>
      </w:r>
    </w:p>
    <w:p w14:paraId="2BECA26B" w14:textId="77777777" w:rsidR="00F96CCD" w:rsidRDefault="00F96CCD">
      <w:pPr>
        <w:spacing w:after="200" w:line="276" w:lineRule="auto"/>
        <w:jc w:val="left"/>
        <w:rPr>
          <w:rFonts w:eastAsiaTheme="minorHAnsi"/>
        </w:rPr>
      </w:pPr>
    </w:p>
    <w:p w14:paraId="301FB691" w14:textId="77777777" w:rsidR="00F96CCD" w:rsidRDefault="006D56BD">
      <w:pPr>
        <w:spacing w:after="200" w:line="276" w:lineRule="auto"/>
        <w:jc w:val="left"/>
        <w:rPr>
          <w:rFonts w:eastAsiaTheme="minorHAnsi"/>
        </w:rPr>
      </w:pPr>
      <w:r>
        <w:rPr>
          <w:rFonts w:eastAsiaTheme="minorHAnsi" w:cs="TTE25E7148t00"/>
          <w:noProof/>
          <w:szCs w:val="20"/>
          <w:lang w:val="en-GB" w:eastAsia="en-GB"/>
        </w:rPr>
        <w:pict w14:anchorId="708FDCDC">
          <v:shape id="Légende encadrée 1 84" o:spid="_x0000_s1199" type="#_x0000_t47" style="position:absolute;margin-left:-1.75pt;margin-top:21.9pt;width:116.25pt;height:38.7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" adj="37760,-5365,21870,14686" fillcolor="white [3201]" strokecolor="#8064a2 [3207]" strokeweight="1.5pt">
            <v:textbox>
              <w:txbxContent>
                <w:p w14:paraId="475E4F68" w14:textId="77777777" w:rsidR="007A1C3E" w:rsidRDefault="007A1C3E" w:rsidP="00F96CCD">
                  <w:pPr>
                    <w:jc w:val="center"/>
                  </w:pPr>
                  <w:r>
                    <w:t>Coïncidence de la ligne et du point</w:t>
                  </w:r>
                </w:p>
              </w:txbxContent>
            </v:textbox>
            <o:callout v:ext="edit" minusx="t"/>
          </v:shape>
        </w:pict>
      </w:r>
      <w:r>
        <w:rPr>
          <w:rFonts w:eastAsiaTheme="minorHAnsi" w:cs="TTE25E7148t00"/>
          <w:noProof/>
          <w:szCs w:val="20"/>
          <w:lang w:val="en-GB" w:eastAsia="en-GB"/>
        </w:rPr>
        <w:pict w14:anchorId="5A18CA0C">
          <v:line id="Connecteur droit 83" o:spid="_x0000_s1210" style="position:absolute;flip:x y;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5pt,6.9pt" to="-1.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" strokecolor="#8064a2 [3207]" strokeweight="1.5pt"/>
        </w:pict>
      </w:r>
    </w:p>
    <w:p w14:paraId="4BABAE65" w14:textId="77777777" w:rsidR="00F96CCD" w:rsidRDefault="00F96CCD">
      <w:pPr>
        <w:spacing w:after="200" w:line="276" w:lineRule="auto"/>
        <w:jc w:val="left"/>
        <w:rPr>
          <w:rFonts w:eastAsiaTheme="minorHAnsi"/>
        </w:rPr>
      </w:pPr>
    </w:p>
    <w:p w14:paraId="144E2ABE" w14:textId="77777777" w:rsidR="00EE22DD" w:rsidRDefault="00EE22DD" w:rsidP="00891283">
      <w:pPr>
        <w:autoSpaceDE w:val="0"/>
        <w:autoSpaceDN w:val="0"/>
        <w:adjustRightInd w:val="0"/>
        <w:jc w:val="left"/>
        <w:rPr>
          <w:rFonts w:eastAsiaTheme="minorHAnsi" w:cs="TTE25E7148t00"/>
          <w:b/>
          <w:i/>
          <w:sz w:val="16"/>
          <w:szCs w:val="20"/>
          <w:u w:val="single"/>
        </w:rPr>
      </w:pPr>
    </w:p>
    <w:p w14:paraId="15CA6A88" w14:textId="77777777" w:rsidR="005B7DB9" w:rsidRPr="00865109" w:rsidRDefault="005B7DB9" w:rsidP="00891283">
      <w:pPr>
        <w:autoSpaceDE w:val="0"/>
        <w:autoSpaceDN w:val="0"/>
        <w:adjustRightInd w:val="0"/>
        <w:jc w:val="left"/>
        <w:rPr>
          <w:rFonts w:eastAsiaTheme="minorHAnsi" w:cs="TTE25E7148t00"/>
          <w:b/>
          <w:i/>
          <w:sz w:val="16"/>
          <w:szCs w:val="20"/>
          <w:u w:val="single"/>
        </w:rPr>
      </w:pPr>
    </w:p>
    <w:p w14:paraId="11659D07" w14:textId="77777777" w:rsidR="00750D21" w:rsidRDefault="002210B3" w:rsidP="000F3B18">
      <w:pPr>
        <w:autoSpaceDE w:val="0"/>
        <w:autoSpaceDN w:val="0"/>
        <w:adjustRightInd w:val="0"/>
        <w:jc w:val="left"/>
        <w:rPr>
          <w:rFonts w:eastAsiaTheme="minorHAnsi"/>
        </w:rPr>
      </w:pPr>
      <w:r>
        <w:rPr>
          <w:rFonts w:eastAsiaTheme="minorHAnsi"/>
        </w:rPr>
        <w:t xml:space="preserve">Enregistrer votre travail dans le </w:t>
      </w:r>
      <w:r w:rsidR="00EE22DD">
        <w:rPr>
          <w:rFonts w:eastAsiaTheme="minorHAnsi"/>
        </w:rPr>
        <w:t>répertoire</w:t>
      </w:r>
      <w:r>
        <w:rPr>
          <w:rFonts w:eastAsiaTheme="minorHAnsi"/>
        </w:rPr>
        <w:t xml:space="preserve"> « Travail »</w:t>
      </w:r>
    </w:p>
    <w:p w14:paraId="0245E32C" w14:textId="77777777" w:rsidR="002F4B50" w:rsidRPr="002F4B50" w:rsidRDefault="002F4B50" w:rsidP="002F4B50">
      <w:pPr>
        <w:rPr>
          <w:sz w:val="16"/>
        </w:rPr>
      </w:pPr>
    </w:p>
    <w:p w14:paraId="4E28C95A" w14:textId="77777777" w:rsidR="00EE22DD" w:rsidRDefault="00EE22DD" w:rsidP="00FB20F0">
      <w:pPr>
        <w:autoSpaceDE w:val="0"/>
        <w:autoSpaceDN w:val="0"/>
        <w:adjustRightInd w:val="0"/>
        <w:rPr>
          <w:rFonts w:eastAsiaTheme="minorHAnsi" w:cs="TTE25E7148t00"/>
        </w:rPr>
      </w:pPr>
      <w:r>
        <w:rPr>
          <w:rFonts w:eastAsiaTheme="minorHAnsi" w:cs="TTE25E7148t00"/>
        </w:rPr>
        <w:t xml:space="preserve">Avant de créer les empreintes sous Solidworks, il est nécessaire de connaître la valeur du </w:t>
      </w:r>
      <w:r w:rsidR="00FB20F0">
        <w:rPr>
          <w:rFonts w:eastAsiaTheme="minorHAnsi" w:cs="TTE25E7148t00"/>
        </w:rPr>
        <w:t>retrait.</w:t>
      </w:r>
    </w:p>
    <w:p w14:paraId="0DC16EA6" w14:textId="77777777" w:rsidR="00EE22DD" w:rsidRDefault="00EE22DD" w:rsidP="00FB20F0">
      <w:pPr>
        <w:autoSpaceDE w:val="0"/>
        <w:autoSpaceDN w:val="0"/>
        <w:adjustRightInd w:val="0"/>
      </w:pPr>
      <w:r>
        <w:rPr>
          <w:rFonts w:eastAsiaTheme="minorHAnsi" w:cs="TTE25E7148t00"/>
        </w:rPr>
        <w:t xml:space="preserve">En effet, l’empreinte du moule doit être plus grande que la pièce à produire du fait de la contraction </w:t>
      </w:r>
      <w:r w:rsidRPr="00FB20F0">
        <w:rPr>
          <w:rFonts w:eastAsiaTheme="minorHAnsi" w:cs="TTE25E7148t00"/>
        </w:rPr>
        <w:t>volumique lors de la solidification du polymère.</w:t>
      </w:r>
      <w:r w:rsidR="00FB20F0" w:rsidRPr="00FB20F0">
        <w:rPr>
          <w:rFonts w:eastAsiaTheme="minorHAnsi" w:cs="TTE25E7148t00"/>
        </w:rPr>
        <w:t xml:space="preserve"> Nous envisageons de fabriquer des éprouvettes en </w:t>
      </w:r>
      <w:r w:rsidR="00FB20F0" w:rsidRPr="00FB20F0">
        <w:rPr>
          <w:bCs/>
        </w:rPr>
        <w:t>polyéthylène haute densité</w:t>
      </w:r>
      <w:r w:rsidR="00FB20F0" w:rsidRPr="00FB20F0">
        <w:t>.</w:t>
      </w:r>
    </w:p>
    <w:p w14:paraId="50BE7E77" w14:textId="77777777" w:rsidR="00FB20F0" w:rsidRDefault="00EE22DD" w:rsidP="0068247D">
      <w:pPr>
        <w:pStyle w:val="Question"/>
        <w:autoSpaceDE w:val="0"/>
        <w:autoSpaceDN w:val="0"/>
        <w:adjustRightInd w:val="0"/>
        <w:ind w:left="0" w:firstLine="0"/>
        <w:jc w:val="left"/>
        <w:rPr>
          <w:rFonts w:eastAsiaTheme="minorHAnsi"/>
        </w:rPr>
      </w:pPr>
      <w:r w:rsidRPr="003F389F">
        <w:rPr>
          <w:rFonts w:eastAsiaTheme="minorHAnsi"/>
        </w:rPr>
        <w:t>Relever dans le dossier</w:t>
      </w:r>
      <w:r w:rsidR="00FB20F0" w:rsidRPr="003F389F">
        <w:rPr>
          <w:rFonts w:eastAsiaTheme="minorHAnsi"/>
        </w:rPr>
        <w:t xml:space="preserve"> la valeur du retrait de cette matière </w:t>
      </w:r>
      <w:r w:rsidR="003F389F">
        <w:rPr>
          <w:rFonts w:eastAsiaTheme="minorHAnsi"/>
        </w:rPr>
        <w:t>.</w:t>
      </w:r>
    </w:p>
    <w:p w14:paraId="370682DB" w14:textId="77777777" w:rsidR="005B7DB9" w:rsidRDefault="005B7DB9" w:rsidP="005B7DB9">
      <w:pPr>
        <w:pStyle w:val="Titre3"/>
        <w:rPr>
          <w:rFonts w:eastAsiaTheme="minorHAnsi"/>
        </w:rPr>
      </w:pPr>
      <w:r>
        <w:rPr>
          <w:rFonts w:eastAsiaTheme="minorHAnsi"/>
        </w:rPr>
        <w:t>Création de l’empreinte mobile</w:t>
      </w:r>
    </w:p>
    <w:p w14:paraId="0FD6ED6B" w14:textId="77777777" w:rsidR="002210B3" w:rsidRDefault="005B7DB9" w:rsidP="0068247D">
      <w:pPr>
        <w:autoSpaceDE w:val="0"/>
        <w:autoSpaceDN w:val="0"/>
        <w:adjustRightInd w:val="0"/>
        <w:jc w:val="left"/>
        <w:rPr>
          <w:rFonts w:eastAsiaTheme="minorHAnsi" w:cs="TTE25E7148t00"/>
        </w:rPr>
      </w:pPr>
      <w:r>
        <w:rPr>
          <w:rFonts w:eastAsiaTheme="minorHAnsi" w:cs="TTE25E7148t00"/>
        </w:rPr>
        <w:t>N</w:t>
      </w:r>
      <w:r w:rsidR="002210B3">
        <w:rPr>
          <w:rFonts w:eastAsiaTheme="minorHAnsi" w:cs="TTE25E7148t00"/>
        </w:rPr>
        <w:t>ous allons utiliser la fonction « empreinte »</w:t>
      </w:r>
      <w:r w:rsidR="00750D21">
        <w:rPr>
          <w:rFonts w:eastAsiaTheme="minorHAnsi" w:cs="TTE25E7148t00"/>
        </w:rPr>
        <w:t xml:space="preserve"> </w:t>
      </w:r>
    </w:p>
    <w:p w14:paraId="435EDDE4" w14:textId="77777777" w:rsidR="002F4B50" w:rsidRPr="002F4B50" w:rsidRDefault="005B7DB9" w:rsidP="0068247D">
      <w:pPr>
        <w:autoSpaceDE w:val="0"/>
        <w:autoSpaceDN w:val="0"/>
        <w:adjustRightInd w:val="0"/>
        <w:jc w:val="left"/>
        <w:rPr>
          <w:rFonts w:eastAsiaTheme="minorHAnsi" w:cs="TTE25E7148t00"/>
          <w:sz w:val="16"/>
        </w:rPr>
      </w:pPr>
      <w:r>
        <w:rPr>
          <w:noProof/>
          <w:lang w:eastAsia="fr-FR"/>
        </w:rPr>
        <w:drawing>
          <wp:anchor distT="0" distB="0" distL="114300" distR="114300" simplePos="0" relativeHeight="252467200" behindDoc="1" locked="0" layoutInCell="1" allowOverlap="1" wp14:anchorId="040C1E62" wp14:editId="5FF637EB">
            <wp:simplePos x="0" y="0"/>
            <wp:positionH relativeFrom="column">
              <wp:posOffset>5567680</wp:posOffset>
            </wp:positionH>
            <wp:positionV relativeFrom="paragraph">
              <wp:posOffset>59690</wp:posOffset>
            </wp:positionV>
            <wp:extent cx="313055" cy="294640"/>
            <wp:effectExtent l="0" t="0" r="0" b="0"/>
            <wp:wrapTight wrapText="bothSides">
              <wp:wrapPolygon edited="0">
                <wp:start x="0" y="0"/>
                <wp:lineTo x="0" y="19552"/>
                <wp:lineTo x="19716" y="19552"/>
                <wp:lineTo x="19716" y="0"/>
                <wp:lineTo x="0" y="0"/>
              </wp:wrapPolygon>
            </wp:wrapTight>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3055" cy="294640"/>
                    </a:xfrm>
                    <a:prstGeom prst="rect">
                      <a:avLst/>
                    </a:prstGeom>
                  </pic:spPr>
                </pic:pic>
              </a:graphicData>
            </a:graphic>
          </wp:anchor>
        </w:drawing>
      </w:r>
    </w:p>
    <w:p w14:paraId="29733A43" w14:textId="77777777" w:rsidR="0068247D" w:rsidRPr="007B3CFC" w:rsidRDefault="0068247D" w:rsidP="002F4B50">
      <w:pPr>
        <w:pStyle w:val="Information"/>
        <w:numPr>
          <w:ilvl w:val="0"/>
          <w:numId w:val="0"/>
        </w:numPr>
        <w:rPr>
          <w:rFonts w:eastAsiaTheme="minorHAnsi"/>
        </w:rPr>
      </w:pPr>
      <w:r w:rsidRPr="007B3CFC">
        <w:rPr>
          <w:rFonts w:eastAsiaTheme="minorHAnsi"/>
        </w:rPr>
        <w:t xml:space="preserve">Editer la pièce </w:t>
      </w:r>
      <w:r w:rsidR="002F4B50">
        <w:rPr>
          <w:rFonts w:eastAsiaTheme="minorHAnsi"/>
        </w:rPr>
        <w:t>« </w:t>
      </w:r>
      <w:r w:rsidR="00FB20F0">
        <w:rPr>
          <w:rFonts w:eastAsiaTheme="minorHAnsi"/>
        </w:rPr>
        <w:t xml:space="preserve">empreinte </w:t>
      </w:r>
      <w:r w:rsidR="005B7DB9">
        <w:rPr>
          <w:rFonts w:eastAsiaTheme="minorHAnsi"/>
        </w:rPr>
        <w:t>mobile</w:t>
      </w:r>
      <w:r w:rsidRPr="007B3CFC">
        <w:rPr>
          <w:rFonts w:eastAsiaTheme="minorHAnsi"/>
        </w:rPr>
        <w:t>.sldprt</w:t>
      </w:r>
      <w:r w:rsidR="002F4B50">
        <w:rPr>
          <w:rFonts w:eastAsiaTheme="minorHAnsi"/>
        </w:rPr>
        <w:t> » et c</w:t>
      </w:r>
      <w:r w:rsidRPr="007B3CFC">
        <w:rPr>
          <w:rFonts w:eastAsiaTheme="minorHAnsi"/>
        </w:rPr>
        <w:t>hoisir Insertion</w:t>
      </w:r>
      <w:r w:rsidR="002F4B50">
        <w:rPr>
          <w:rFonts w:eastAsiaTheme="minorHAnsi"/>
        </w:rPr>
        <w:t xml:space="preserve"> </w:t>
      </w:r>
      <w:r w:rsidRPr="007B3CFC">
        <w:rPr>
          <w:rFonts w:eastAsiaTheme="minorHAnsi"/>
        </w:rPr>
        <w:t>/</w:t>
      </w:r>
      <w:r w:rsidR="002F4B50">
        <w:rPr>
          <w:rFonts w:eastAsiaTheme="minorHAnsi"/>
        </w:rPr>
        <w:t xml:space="preserve"> </w:t>
      </w:r>
      <w:r w:rsidRPr="007B3CFC">
        <w:rPr>
          <w:rFonts w:eastAsiaTheme="minorHAnsi"/>
        </w:rPr>
        <w:t>Fonction</w:t>
      </w:r>
      <w:r w:rsidR="002F4B50">
        <w:rPr>
          <w:rFonts w:eastAsiaTheme="minorHAnsi"/>
        </w:rPr>
        <w:t xml:space="preserve"> </w:t>
      </w:r>
      <w:r w:rsidRPr="007B3CFC">
        <w:rPr>
          <w:rFonts w:eastAsiaTheme="minorHAnsi"/>
        </w:rPr>
        <w:t>/</w:t>
      </w:r>
      <w:r w:rsidR="002F4B50">
        <w:rPr>
          <w:rFonts w:eastAsiaTheme="minorHAnsi"/>
        </w:rPr>
        <w:t xml:space="preserve"> </w:t>
      </w:r>
      <w:r w:rsidRPr="007B3CFC">
        <w:rPr>
          <w:rFonts w:eastAsiaTheme="minorHAnsi"/>
        </w:rPr>
        <w:t>Empreinte ou</w:t>
      </w:r>
    </w:p>
    <w:p w14:paraId="448EEC4A" w14:textId="77777777" w:rsidR="00120AA0" w:rsidRDefault="006D56BD" w:rsidP="0068247D">
      <w:pPr>
        <w:autoSpaceDE w:val="0"/>
        <w:autoSpaceDN w:val="0"/>
        <w:adjustRightInd w:val="0"/>
        <w:jc w:val="left"/>
        <w:rPr>
          <w:rFonts w:ascii="TTE25E7148t00" w:eastAsiaTheme="minorHAnsi" w:hAnsi="TTE25E7148t00" w:cs="TTE25E7148t00"/>
          <w:sz w:val="20"/>
          <w:szCs w:val="20"/>
        </w:rPr>
      </w:pPr>
      <w:r>
        <w:rPr>
          <w:rFonts w:ascii="TTE25E7148t00" w:eastAsiaTheme="minorHAnsi" w:hAnsi="TTE25E7148t00" w:cs="TTE25E7148t00"/>
          <w:noProof/>
          <w:sz w:val="20"/>
          <w:szCs w:val="20"/>
          <w:lang w:eastAsia="fr-FR"/>
        </w:rPr>
        <w:pict w14:anchorId="03CC138F">
          <v:shape id="Image 1921" o:spid="_x0000_s1201" type="#_x0000_t75" style="position:absolute;margin-left:22.2pt;margin-top:8.05pt;width:242.3pt;height:205.1pt;z-index:252926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DDrEAAAA3QAAAA8AAABkcnMvZG93bnJldi54bWxET81qwkAQvgt9h2UKvYS60YPE1FWKYCnU&#10;Q40+wDQ7zYZmZ0N2q9s8vVsQvM3H9zurTbSdONPgW8cKZtMcBHHtdMuNgtNx91yA8AFZY+eYFPyR&#10;h836YbLCUrsLH+hchUakEPYlKjAh9KWUvjZk0U9dT5y4bzdYDAkOjdQDXlK47eQ8zxfSYsupwWBP&#10;W0P1T/VrFURnsm4sFpkbi8/xLcYPk+2/lHp6jK8vIALFcBff3O86zV/OZ/D/TTpB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oDDrEAAAA3QAAAA8AAAAAAAAAAAAAAAAA&#10;nwIAAGRycy9kb3ducmV2LnhtbFBLBQYAAAAABAAEAPcAAACQAwAAAAA=&#10;">
            <v:imagedata r:id="rId58" o:title="" cropbottom="6609f" cropright="25311f"/>
            <v:path arrowok="t"/>
          </v:shape>
        </w:pict>
      </w:r>
    </w:p>
    <w:p w14:paraId="3A0BA574" w14:textId="77777777" w:rsidR="00FB20F0" w:rsidRDefault="00FB20F0" w:rsidP="00750D21">
      <w:pPr>
        <w:autoSpaceDE w:val="0"/>
        <w:autoSpaceDN w:val="0"/>
        <w:adjustRightInd w:val="0"/>
        <w:jc w:val="left"/>
        <w:rPr>
          <w:rFonts w:eastAsiaTheme="minorHAnsi" w:cs="TTE25E7148t00"/>
        </w:rPr>
      </w:pPr>
    </w:p>
    <w:p w14:paraId="6BD7336C" w14:textId="77777777" w:rsidR="00FB20F0" w:rsidRDefault="00FB20F0" w:rsidP="00750D21">
      <w:pPr>
        <w:autoSpaceDE w:val="0"/>
        <w:autoSpaceDN w:val="0"/>
        <w:adjustRightInd w:val="0"/>
        <w:jc w:val="left"/>
        <w:rPr>
          <w:rFonts w:eastAsiaTheme="minorHAnsi" w:cs="TTE25E7148t00"/>
        </w:rPr>
      </w:pPr>
    </w:p>
    <w:p w14:paraId="39DC9FBC" w14:textId="77777777" w:rsidR="00FB20F0" w:rsidRDefault="00FB20F0" w:rsidP="00750D21">
      <w:pPr>
        <w:autoSpaceDE w:val="0"/>
        <w:autoSpaceDN w:val="0"/>
        <w:adjustRightInd w:val="0"/>
        <w:jc w:val="left"/>
        <w:rPr>
          <w:rFonts w:eastAsiaTheme="minorHAnsi" w:cs="TTE25E7148t00"/>
        </w:rPr>
      </w:pPr>
    </w:p>
    <w:p w14:paraId="5FE8BF8B" w14:textId="77777777" w:rsidR="00FB20F0" w:rsidRDefault="00FB20F0" w:rsidP="00750D21">
      <w:pPr>
        <w:autoSpaceDE w:val="0"/>
        <w:autoSpaceDN w:val="0"/>
        <w:adjustRightInd w:val="0"/>
        <w:jc w:val="left"/>
        <w:rPr>
          <w:rFonts w:eastAsiaTheme="minorHAnsi" w:cs="TTE25E7148t00"/>
        </w:rPr>
      </w:pPr>
    </w:p>
    <w:p w14:paraId="7F0925F0" w14:textId="77777777" w:rsidR="00FB20F0" w:rsidRDefault="00FB20F0" w:rsidP="00750D21">
      <w:pPr>
        <w:autoSpaceDE w:val="0"/>
        <w:autoSpaceDN w:val="0"/>
        <w:adjustRightInd w:val="0"/>
        <w:jc w:val="left"/>
        <w:rPr>
          <w:rFonts w:eastAsiaTheme="minorHAnsi" w:cs="TTE25E7148t00"/>
        </w:rPr>
      </w:pPr>
    </w:p>
    <w:p w14:paraId="1D015E5A" w14:textId="77777777" w:rsidR="00FB20F0" w:rsidRDefault="006D56BD" w:rsidP="00750D21">
      <w:pPr>
        <w:autoSpaceDE w:val="0"/>
        <w:autoSpaceDN w:val="0"/>
        <w:adjustRightInd w:val="0"/>
        <w:jc w:val="left"/>
        <w:rPr>
          <w:rFonts w:eastAsiaTheme="minorHAnsi" w:cs="TTE25E7148t00"/>
        </w:rPr>
      </w:pPr>
      <w:r>
        <w:rPr>
          <w:rFonts w:eastAsiaTheme="minorHAnsi" w:cs="TTE25E7148t00"/>
          <w:noProof/>
          <w:lang w:eastAsia="fr-FR"/>
        </w:rPr>
        <w:pict w14:anchorId="4716F89D">
          <v:shape id="Légende encadrée 1 125" o:spid="_x0000_s1203" type="#_x0000_t47" style="position:absolute;margin-left:169.6pt;margin-top:3.25pt;width:108.8pt;height:37.35pt;z-index:2529290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CvMIA&#10;AADcAAAADwAAAGRycy9kb3ducmV2LnhtbESP0YrCMBBF34X9hzALvsiaKCpSjaILK76J1Q8Yktm2&#10;2ExKE2v9+82C4NsM9849d9bb3tWiozZUnjVMxgoEsfG24kLD9fLztQQRIrLF2jNpeFKA7eZjsMbM&#10;+gefqctjIVIIhww1lDE2mZTBlOQwjH1DnLRf3zqMaW0LaVt8pHBXy6lSC+mw4kQosaHvkswtv7vE&#10;XSo/2h9PubpPSBqzO3T72UHr4We/W4GI1Me3+XV9tKn+dA7/z6QJ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sK8wgAAANwAAAAPAAAAAAAAAAAAAAAAAJgCAABkcnMvZG93&#10;bnJldi54bWxQSwUGAAAAAAQABAD1AAAAhwMAAAAA&#10;" adj="-7290,10830,-524,10519" fillcolor="white [3201]" strokecolor="#8064a2 [3207]" strokeweight="2pt">
            <v:textbox>
              <w:txbxContent>
                <w:p w14:paraId="48A2504D" w14:textId="77777777" w:rsidR="007A1C3E" w:rsidRDefault="007A1C3E" w:rsidP="0068247D">
                  <w:pPr>
                    <w:jc w:val="center"/>
                  </w:pPr>
                  <w:r>
                    <w:t>Sélectionner le nom des pièces à soustraire</w:t>
                  </w:r>
                </w:p>
              </w:txbxContent>
            </v:textbox>
            <o:callout v:ext="edit" minusy="t"/>
          </v:shape>
        </w:pict>
      </w:r>
    </w:p>
    <w:p w14:paraId="588D6767" w14:textId="77777777" w:rsidR="00FB20F0" w:rsidRDefault="00FB20F0" w:rsidP="00750D21">
      <w:pPr>
        <w:autoSpaceDE w:val="0"/>
        <w:autoSpaceDN w:val="0"/>
        <w:adjustRightInd w:val="0"/>
        <w:jc w:val="left"/>
        <w:rPr>
          <w:rFonts w:eastAsiaTheme="minorHAnsi" w:cs="TTE25E7148t00"/>
        </w:rPr>
      </w:pPr>
    </w:p>
    <w:p w14:paraId="43C4C9E9" w14:textId="77777777" w:rsidR="00FB20F0" w:rsidRDefault="00FB20F0" w:rsidP="00750D21">
      <w:pPr>
        <w:autoSpaceDE w:val="0"/>
        <w:autoSpaceDN w:val="0"/>
        <w:adjustRightInd w:val="0"/>
        <w:jc w:val="left"/>
        <w:rPr>
          <w:rFonts w:eastAsiaTheme="minorHAnsi" w:cs="TTE25E7148t00"/>
        </w:rPr>
      </w:pPr>
    </w:p>
    <w:p w14:paraId="6F82D445" w14:textId="77777777" w:rsidR="00FB20F0" w:rsidRDefault="006D56BD" w:rsidP="00750D21">
      <w:pPr>
        <w:autoSpaceDE w:val="0"/>
        <w:autoSpaceDN w:val="0"/>
        <w:adjustRightInd w:val="0"/>
        <w:jc w:val="left"/>
        <w:rPr>
          <w:rFonts w:eastAsiaTheme="minorHAnsi" w:cs="TTE25E7148t00"/>
        </w:rPr>
      </w:pPr>
      <w:r>
        <w:rPr>
          <w:rFonts w:eastAsiaTheme="minorHAnsi" w:cs="TTE25E7148t00"/>
          <w:noProof/>
          <w:lang w:eastAsia="fr-FR"/>
        </w:rPr>
        <w:pict w14:anchorId="574C8A8E">
          <v:shape id="Légende encadrée 1 126" o:spid="_x0000_s1202" type="#_x0000_t47" style="position:absolute;margin-left:129.1pt;margin-top:1.55pt;width:185.45pt;height:37.35pt;z-index:252928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sUsMA&#10;AADcAAAADwAAAGRycy9kb3ducmV2LnhtbERPTUvDQBC9F/wPywheip0kYJXYbRGhUEFKWxWvQ3bM&#10;BrOzIbtt0n/fFYTe5vE+Z7EaXatO3IfGi4Z8loFiqbxppNbw+bG+fwIVIomh1gtrOHOA1fJmsqDS&#10;+EH2fDrEWqUQCSVpsDF2JWKoLDsKM9+xJO7H945ign2NpqchhbsWiyybo6NGUoOljl8tV7+Ho9Ow&#10;Rezyh/PbI37vqq+pfS+Gde60vrsdX55BRR7jVfzv3pg0v5jD3zPpA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asUsMAAADcAAAADwAAAAAAAAAAAAAAAACYAgAAZHJzL2Rv&#10;d25yZXYueG1sUEsFBgAAAAAEAAQA9QAAAIgDAAAAAA==&#10;" adj="-6016,-1851,-699,5205" fillcolor="white [3201]" strokecolor="#8064a2 [3207]" strokeweight="2pt">
            <v:textbox>
              <w:txbxContent>
                <w:p w14:paraId="20A4C86E" w14:textId="77777777" w:rsidR="007A1C3E" w:rsidRDefault="007A1C3E" w:rsidP="007B3CFC">
                  <w:pPr>
                    <w:jc w:val="center"/>
                  </w:pPr>
                  <w:r>
                    <w:t>Sélectionner : Centre de gravité des composants</w:t>
                  </w:r>
                </w:p>
              </w:txbxContent>
            </v:textbox>
          </v:shape>
        </w:pict>
      </w:r>
    </w:p>
    <w:p w14:paraId="09165919" w14:textId="77777777" w:rsidR="00FB20F0" w:rsidRDefault="00FB20F0" w:rsidP="00750D21">
      <w:pPr>
        <w:autoSpaceDE w:val="0"/>
        <w:autoSpaceDN w:val="0"/>
        <w:adjustRightInd w:val="0"/>
        <w:jc w:val="left"/>
        <w:rPr>
          <w:rFonts w:eastAsiaTheme="minorHAnsi" w:cs="TTE25E7148t00"/>
        </w:rPr>
      </w:pPr>
    </w:p>
    <w:p w14:paraId="3964DBA4" w14:textId="77777777" w:rsidR="00FB20F0" w:rsidRDefault="00FB20F0" w:rsidP="00750D21">
      <w:pPr>
        <w:autoSpaceDE w:val="0"/>
        <w:autoSpaceDN w:val="0"/>
        <w:adjustRightInd w:val="0"/>
        <w:jc w:val="left"/>
        <w:rPr>
          <w:rFonts w:eastAsiaTheme="minorHAnsi" w:cs="TTE25E7148t00"/>
        </w:rPr>
      </w:pPr>
    </w:p>
    <w:p w14:paraId="6D4AE7F6" w14:textId="77777777" w:rsidR="00FB20F0" w:rsidRDefault="006D56BD" w:rsidP="00750D21">
      <w:pPr>
        <w:autoSpaceDE w:val="0"/>
        <w:autoSpaceDN w:val="0"/>
        <w:adjustRightInd w:val="0"/>
        <w:jc w:val="left"/>
        <w:rPr>
          <w:rFonts w:eastAsiaTheme="minorHAnsi" w:cs="TTE25E7148t00"/>
        </w:rPr>
      </w:pPr>
      <w:r>
        <w:rPr>
          <w:rFonts w:eastAsiaTheme="minorHAnsi" w:cs="TTE25E7148t00"/>
          <w:noProof/>
          <w:lang w:eastAsia="fr-FR"/>
        </w:rPr>
        <w:pict w14:anchorId="2E6C5C87">
          <v:shape id="Légende encadrée 1 127" o:spid="_x0000_s1204" type="#_x0000_t47" style="position:absolute;margin-left:112.05pt;margin-top:9.55pt;width:127.75pt;height:51.6pt;z-index:252930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8gcMA&#10;AADcAAAADwAAAGRycy9kb3ducmV2LnhtbERPTWvCQBC9F/wPywi91Y0ptRpdg0gCvXjQpvcxOybB&#10;7GzIbpO0v75bKPQ2j/c5u3QyrRiod41lBctFBIK4tLrhSkHxnj+tQTiPrLG1TAq+yEG6nz3sMNF2&#10;5DMNF1+JEMIuQQW1910ipStrMugWtiMO3M32Bn2AfSV1j2MIN62Mo2glDTYcGmrs6FhTeb98GgUu&#10;G8oPnX+fXpabNrve3Om5yDZKPc6nwxaEp8n/i//cbzrMj1/h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88gcMAAADcAAAADwAAAAAAAAAAAAAAAACYAgAAZHJzL2Rv&#10;d25yZXYueG1sUEsFBgAAAAAEAAQA9QAAAIgDAAAAAA==&#10;" adj="-6467,-15865,-1014,3767" fillcolor="white [3201]" strokecolor="#8064a2 [3207]" strokeweight="2pt">
            <v:textbox>
              <w:txbxContent>
                <w:p w14:paraId="4FDC5A42" w14:textId="77777777" w:rsidR="007A1C3E" w:rsidRPr="007B3CFC" w:rsidRDefault="007A1C3E" w:rsidP="007B3CFC">
                  <w:pPr>
                    <w:autoSpaceDE w:val="0"/>
                    <w:autoSpaceDN w:val="0"/>
                    <w:adjustRightInd w:val="0"/>
                    <w:jc w:val="left"/>
                    <w:rPr>
                      <w:rFonts w:eastAsiaTheme="minorHAnsi" w:cs="TTE25E7148t00"/>
                      <w:szCs w:val="20"/>
                    </w:rPr>
                  </w:pPr>
                  <w:r w:rsidRPr="007B3CFC">
                    <w:rPr>
                      <w:rFonts w:eastAsiaTheme="minorHAnsi" w:cs="TTE25E7148t00"/>
                      <w:szCs w:val="20"/>
                    </w:rPr>
                    <w:t>Affecter la valeur du retrait précédemment définit</w:t>
                  </w:r>
                </w:p>
                <w:p w14:paraId="537F6BEB" w14:textId="77777777" w:rsidR="007A1C3E" w:rsidRDefault="007A1C3E" w:rsidP="007B3CFC">
                  <w:pPr>
                    <w:jc w:val="center"/>
                  </w:pPr>
                </w:p>
              </w:txbxContent>
            </v:textbox>
          </v:shape>
        </w:pict>
      </w:r>
    </w:p>
    <w:p w14:paraId="6DB1A9D9" w14:textId="77777777" w:rsidR="00FB20F0" w:rsidRDefault="00FB20F0" w:rsidP="00750D21">
      <w:pPr>
        <w:autoSpaceDE w:val="0"/>
        <w:autoSpaceDN w:val="0"/>
        <w:adjustRightInd w:val="0"/>
        <w:jc w:val="left"/>
        <w:rPr>
          <w:rFonts w:eastAsiaTheme="minorHAnsi" w:cs="TTE25E7148t00"/>
        </w:rPr>
      </w:pPr>
    </w:p>
    <w:p w14:paraId="53CDCFCF" w14:textId="77777777" w:rsidR="00FB20F0" w:rsidRDefault="00FB20F0" w:rsidP="00750D21">
      <w:pPr>
        <w:autoSpaceDE w:val="0"/>
        <w:autoSpaceDN w:val="0"/>
        <w:adjustRightInd w:val="0"/>
        <w:jc w:val="left"/>
        <w:rPr>
          <w:rFonts w:eastAsiaTheme="minorHAnsi" w:cs="TTE25E7148t00"/>
        </w:rPr>
      </w:pPr>
    </w:p>
    <w:p w14:paraId="19AA1A48" w14:textId="77777777" w:rsidR="00FB20F0" w:rsidRDefault="00FB20F0" w:rsidP="00750D21">
      <w:pPr>
        <w:autoSpaceDE w:val="0"/>
        <w:autoSpaceDN w:val="0"/>
        <w:adjustRightInd w:val="0"/>
        <w:jc w:val="left"/>
        <w:rPr>
          <w:rFonts w:eastAsiaTheme="minorHAnsi" w:cs="TTE25E7148t00"/>
        </w:rPr>
      </w:pPr>
    </w:p>
    <w:p w14:paraId="2DBF0D15" w14:textId="77777777" w:rsidR="00FB20F0" w:rsidRDefault="00FB20F0" w:rsidP="00750D21">
      <w:pPr>
        <w:autoSpaceDE w:val="0"/>
        <w:autoSpaceDN w:val="0"/>
        <w:adjustRightInd w:val="0"/>
        <w:jc w:val="left"/>
        <w:rPr>
          <w:rFonts w:eastAsiaTheme="minorHAnsi" w:cs="TTE25E7148t00"/>
        </w:rPr>
      </w:pPr>
    </w:p>
    <w:p w14:paraId="156598B4" w14:textId="77777777" w:rsidR="00750D21" w:rsidRPr="002F4B50" w:rsidRDefault="00FB20F0" w:rsidP="00D54A68">
      <w:pPr>
        <w:autoSpaceDE w:val="0"/>
        <w:autoSpaceDN w:val="0"/>
        <w:adjustRightInd w:val="0"/>
        <w:rPr>
          <w:rFonts w:eastAsiaTheme="minorHAnsi" w:cs="Tahoma"/>
        </w:rPr>
      </w:pPr>
      <w:r w:rsidRPr="002F4B50">
        <w:rPr>
          <w:rFonts w:eastAsiaTheme="minorHAnsi" w:cs="Tahoma"/>
        </w:rPr>
        <w:t xml:space="preserve">Il faut ensuite créer la </w:t>
      </w:r>
      <w:r w:rsidR="00750D21" w:rsidRPr="002F4B50">
        <w:rPr>
          <w:rFonts w:eastAsiaTheme="minorHAnsi" w:cs="Tahoma"/>
        </w:rPr>
        <w:t>pièce dérivée de l’assemblage «</w:t>
      </w:r>
      <w:r w:rsidR="002F4B50" w:rsidRPr="002F4B50">
        <w:rPr>
          <w:rFonts w:eastAsiaTheme="minorHAnsi" w:cs="Tahoma"/>
        </w:rPr>
        <w:t xml:space="preserve">empreinte </w:t>
      </w:r>
      <w:r w:rsidR="005B7DB9">
        <w:rPr>
          <w:rFonts w:eastAsiaTheme="minorHAnsi" w:cs="Tahoma"/>
        </w:rPr>
        <w:t>mobile</w:t>
      </w:r>
      <w:r w:rsidR="002F4B50" w:rsidRPr="002F4B50">
        <w:rPr>
          <w:rFonts w:eastAsiaTheme="minorHAnsi" w:cs="Tahoma"/>
        </w:rPr>
        <w:t>-nom </w:t>
      </w:r>
      <w:r w:rsidR="00750D21" w:rsidRPr="002F4B50">
        <w:rPr>
          <w:rFonts w:eastAsiaTheme="minorHAnsi" w:cs="Tahoma"/>
        </w:rPr>
        <w:t>»</w:t>
      </w:r>
      <w:r w:rsidR="002F4B50" w:rsidRPr="002F4B50">
        <w:rPr>
          <w:rFonts w:eastAsiaTheme="minorHAnsi" w:cs="Tahoma"/>
        </w:rPr>
        <w:t>.</w:t>
      </w:r>
    </w:p>
    <w:p w14:paraId="759FDC19" w14:textId="77777777" w:rsidR="00750D21" w:rsidRPr="002F4B50" w:rsidRDefault="00750D21" w:rsidP="00D54A68">
      <w:pPr>
        <w:pStyle w:val="Information"/>
        <w:numPr>
          <w:ilvl w:val="0"/>
          <w:numId w:val="0"/>
        </w:numPr>
        <w:rPr>
          <w:rFonts w:eastAsiaTheme="minorHAnsi"/>
        </w:rPr>
      </w:pPr>
      <w:r w:rsidRPr="002F4B50">
        <w:rPr>
          <w:rFonts w:eastAsiaTheme="minorHAnsi"/>
        </w:rPr>
        <w:t>Editer l’assemblage</w:t>
      </w:r>
      <w:r w:rsidR="002F4B50" w:rsidRPr="002F4B50">
        <w:rPr>
          <w:rFonts w:eastAsiaTheme="minorHAnsi"/>
        </w:rPr>
        <w:t>, puis s</w:t>
      </w:r>
      <w:r w:rsidRPr="002F4B50">
        <w:rPr>
          <w:rFonts w:eastAsiaTheme="minorHAnsi"/>
        </w:rPr>
        <w:t xml:space="preserve">électionner la pièce </w:t>
      </w:r>
      <w:r w:rsidR="002F4B50" w:rsidRPr="002F4B50">
        <w:rPr>
          <w:rFonts w:eastAsiaTheme="minorHAnsi"/>
        </w:rPr>
        <w:t>« empreinte mobile », c</w:t>
      </w:r>
      <w:r w:rsidRPr="002F4B50">
        <w:rPr>
          <w:rFonts w:eastAsiaTheme="minorHAnsi"/>
        </w:rPr>
        <w:t>hoisir Fichier/Dériver pièce de composant</w:t>
      </w:r>
      <w:r w:rsidR="002F4B50" w:rsidRPr="002F4B50">
        <w:rPr>
          <w:rFonts w:eastAsiaTheme="minorHAnsi"/>
        </w:rPr>
        <w:t>.</w:t>
      </w:r>
      <w:r w:rsidR="002811F4" w:rsidRPr="002811F4">
        <w:rPr>
          <w:rFonts w:ascii="TTE25E8808t00" w:eastAsiaTheme="minorHAnsi" w:hAnsi="TTE25E8808t00" w:cs="TTE25E8808t00"/>
          <w:sz w:val="21"/>
          <w:szCs w:val="21"/>
          <w:lang w:eastAsia="en-GB"/>
        </w:rPr>
        <w:t xml:space="preserve"> </w:t>
      </w:r>
    </w:p>
    <w:p w14:paraId="10CB9974" w14:textId="77777777" w:rsidR="002811F4" w:rsidRPr="002F4B50" w:rsidRDefault="009D0B1D" w:rsidP="009D0B1D">
      <w:pPr>
        <w:spacing w:after="200" w:line="276" w:lineRule="auto"/>
        <w:jc w:val="left"/>
        <w:rPr>
          <w:rFonts w:eastAsiaTheme="minorHAnsi" w:cs="Tahoma"/>
        </w:rPr>
      </w:pPr>
      <w:r>
        <w:rPr>
          <w:rFonts w:eastAsiaTheme="minorHAnsi" w:cs="Tahoma"/>
          <w:noProof/>
          <w:lang w:eastAsia="fr-FR"/>
        </w:rPr>
        <w:drawing>
          <wp:anchor distT="0" distB="0" distL="114300" distR="114300" simplePos="0" relativeHeight="252896256" behindDoc="1" locked="0" layoutInCell="1" allowOverlap="1" wp14:anchorId="0E2672F3" wp14:editId="741487D3">
            <wp:simplePos x="0" y="0"/>
            <wp:positionH relativeFrom="column">
              <wp:posOffset>-158115</wp:posOffset>
            </wp:positionH>
            <wp:positionV relativeFrom="paragraph">
              <wp:posOffset>517525</wp:posOffset>
            </wp:positionV>
            <wp:extent cx="3220720" cy="2085975"/>
            <wp:effectExtent l="19050" t="0" r="0" b="0"/>
            <wp:wrapTight wrapText="bothSides">
              <wp:wrapPolygon edited="0">
                <wp:start x="-128" y="0"/>
                <wp:lineTo x="-128" y="21501"/>
                <wp:lineTo x="21591" y="21501"/>
                <wp:lineTo x="21591" y="0"/>
                <wp:lineTo x="-128"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r="30448" b="19897"/>
                    <a:stretch/>
                  </pic:blipFill>
                  <pic:spPr bwMode="auto">
                    <a:xfrm>
                      <a:off x="0" y="0"/>
                      <a:ext cx="3220720" cy="2085975"/>
                    </a:xfrm>
                    <a:prstGeom prst="rect">
                      <a:avLst/>
                    </a:prstGeom>
                    <a:ln>
                      <a:noFill/>
                    </a:ln>
                    <a:extLst>
                      <a:ext uri="{53640926-AAD7-44d8-BBD7-CCE9431645EC}">
                        <a14:shadowObscured xmlns:a14="http://schemas.microsoft.com/office/drawing/2010/main"/>
                      </a:ext>
                    </a:extLst>
                  </pic:spPr>
                </pic:pic>
              </a:graphicData>
            </a:graphic>
          </wp:anchor>
        </w:drawing>
      </w:r>
      <w:r w:rsidR="00750D21" w:rsidRPr="002F4B50">
        <w:rPr>
          <w:rFonts w:eastAsiaTheme="minorHAnsi" w:cs="Tahoma"/>
        </w:rPr>
        <w:t>Une nouvelle pièce est créée et</w:t>
      </w:r>
      <w:r w:rsidR="00172698" w:rsidRPr="002F4B50">
        <w:rPr>
          <w:rFonts w:eastAsiaTheme="minorHAnsi" w:cs="Tahoma"/>
        </w:rPr>
        <w:t xml:space="preserve"> </w:t>
      </w:r>
      <w:r w:rsidR="00750D21" w:rsidRPr="002F4B50">
        <w:rPr>
          <w:rFonts w:eastAsiaTheme="minorHAnsi" w:cs="Tahoma"/>
        </w:rPr>
        <w:t>ouverte. La première fonction de</w:t>
      </w:r>
      <w:r w:rsidR="00172698" w:rsidRPr="002F4B50">
        <w:rPr>
          <w:rFonts w:eastAsiaTheme="minorHAnsi" w:cs="Tahoma"/>
        </w:rPr>
        <w:t xml:space="preserve"> </w:t>
      </w:r>
      <w:r w:rsidR="00750D21" w:rsidRPr="002F4B50">
        <w:rPr>
          <w:rFonts w:eastAsiaTheme="minorHAnsi" w:cs="Tahoma"/>
        </w:rPr>
        <w:t xml:space="preserve">création est la pièce </w:t>
      </w:r>
      <w:r w:rsidR="00106B9D" w:rsidRPr="002F4B50">
        <w:rPr>
          <w:rFonts w:eastAsiaTheme="minorHAnsi" w:cs="Tahoma"/>
        </w:rPr>
        <w:t>« </w:t>
      </w:r>
      <w:r w:rsidR="002F4B50" w:rsidRPr="002F4B50">
        <w:rPr>
          <w:rFonts w:eastAsiaTheme="minorHAnsi" w:cs="Tahoma"/>
        </w:rPr>
        <w:t>empreinte</w:t>
      </w:r>
      <w:r w:rsidR="00172698" w:rsidRPr="002F4B50">
        <w:rPr>
          <w:rFonts w:eastAsiaTheme="minorHAnsi" w:cs="Tahoma"/>
        </w:rPr>
        <w:t xml:space="preserve"> mobile</w:t>
      </w:r>
      <w:r w:rsidR="00106B9D" w:rsidRPr="002F4B50">
        <w:rPr>
          <w:rFonts w:eastAsiaTheme="minorHAnsi" w:cs="Tahoma"/>
        </w:rPr>
        <w:t> »</w:t>
      </w:r>
      <w:r w:rsidR="00750D21" w:rsidRPr="002F4B50">
        <w:rPr>
          <w:rFonts w:eastAsiaTheme="minorHAnsi" w:cs="Tahoma"/>
        </w:rPr>
        <w:t>. Cela a pour</w:t>
      </w:r>
      <w:r w:rsidR="00172698" w:rsidRPr="002F4B50">
        <w:rPr>
          <w:rFonts w:eastAsiaTheme="minorHAnsi" w:cs="Tahoma"/>
        </w:rPr>
        <w:t xml:space="preserve"> </w:t>
      </w:r>
      <w:r w:rsidR="00750D21" w:rsidRPr="002F4B50">
        <w:rPr>
          <w:rFonts w:eastAsiaTheme="minorHAnsi" w:cs="Tahoma"/>
        </w:rPr>
        <w:t>conséquence que les modifications</w:t>
      </w:r>
      <w:r w:rsidR="00172698" w:rsidRPr="002F4B50">
        <w:rPr>
          <w:rFonts w:eastAsiaTheme="minorHAnsi" w:cs="Tahoma"/>
        </w:rPr>
        <w:t xml:space="preserve"> </w:t>
      </w:r>
      <w:r w:rsidR="00750D21" w:rsidRPr="002F4B50">
        <w:rPr>
          <w:rFonts w:eastAsiaTheme="minorHAnsi" w:cs="Tahoma"/>
        </w:rPr>
        <w:t>apportées à cette dernière seront</w:t>
      </w:r>
      <w:r w:rsidR="00172698" w:rsidRPr="002F4B50">
        <w:rPr>
          <w:rFonts w:eastAsiaTheme="minorHAnsi" w:cs="Tahoma"/>
        </w:rPr>
        <w:t xml:space="preserve"> </w:t>
      </w:r>
      <w:r w:rsidR="00750D21" w:rsidRPr="002F4B50">
        <w:rPr>
          <w:rFonts w:eastAsiaTheme="minorHAnsi" w:cs="Tahoma"/>
        </w:rPr>
        <w:t>transmises à la nouvelle pièce créée.</w:t>
      </w:r>
    </w:p>
    <w:p w14:paraId="6DCAC00B" w14:textId="77777777" w:rsidR="00891283" w:rsidRPr="002F4B50" w:rsidRDefault="006D56BD" w:rsidP="002F4B50">
      <w:pPr>
        <w:pStyle w:val="Information"/>
        <w:ind w:left="0"/>
        <w:rPr>
          <w:rFonts w:eastAsiaTheme="minorHAnsi"/>
        </w:rPr>
      </w:pPr>
      <w:r>
        <w:rPr>
          <w:rFonts w:cs="Arial"/>
          <w:lang w:eastAsia="fr-FR"/>
        </w:rPr>
        <w:pict w14:anchorId="52ABA8A8">
          <v:oval id="_x0000_s1286" style="position:absolute;left:0;text-align:left;margin-left:108.1pt;margin-top:71.75pt;width:79.45pt;height:12.65pt;z-index:2529320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" filled="f" strokecolor="#7030a0" strokeweight="2pt"/>
        </w:pict>
      </w:r>
      <w:r>
        <w:rPr>
          <w:rFonts w:cs="Arial"/>
          <w:lang w:eastAsia="fr-FR"/>
        </w:rPr>
        <w:pict w14:anchorId="1E720A60">
          <v:oval id="_x0000_s1285" style="position:absolute;left:0;text-align:left;margin-left:-185.1pt;margin-top:91.25pt;width:50.95pt;height:16.4pt;z-index:25293107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" filled="f" strokecolor="#7030a0" strokeweight="2pt"/>
        </w:pict>
      </w:r>
      <w:r>
        <w:rPr>
          <w:rFonts w:ascii="TTE25E8808t00" w:eastAsiaTheme="minorHAnsi" w:hAnsi="TTE25E8808t00" w:cs="TTE25E8808t00"/>
          <w:sz w:val="21"/>
          <w:szCs w:val="21"/>
          <w:lang w:val="en-GB" w:eastAsia="en-GB"/>
        </w:rPr>
        <w:pict w14:anchorId="1804DA72">
          <v:oval id="Ellipse 92" o:spid="_x0000_s1209" style="position:absolute;left:0;text-align:left;margin-left:-134.15pt;margin-top:95pt;width:79.45pt;height:12.65pt;z-index:2528993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" filled="f" strokecolor="#7030a0" strokeweight="2pt"/>
        </w:pict>
      </w:r>
      <w:r w:rsidR="009D0B1D">
        <w:rPr>
          <w:rFonts w:eastAsiaTheme="minorHAnsi"/>
          <w:lang w:eastAsia="fr-FR"/>
        </w:rPr>
        <w:drawing>
          <wp:anchor distT="0" distB="0" distL="114300" distR="114300" simplePos="0" relativeHeight="252897280" behindDoc="1" locked="0" layoutInCell="1" allowOverlap="1" wp14:anchorId="0D3D0B87" wp14:editId="79EFF1C9">
            <wp:simplePos x="0" y="0"/>
            <wp:positionH relativeFrom="column">
              <wp:posOffset>-113665</wp:posOffset>
            </wp:positionH>
            <wp:positionV relativeFrom="paragraph">
              <wp:posOffset>787400</wp:posOffset>
            </wp:positionV>
            <wp:extent cx="2924175" cy="1543050"/>
            <wp:effectExtent l="19050" t="0" r="9525" b="0"/>
            <wp:wrapTight wrapText="bothSides">
              <wp:wrapPolygon edited="0">
                <wp:start x="-141" y="0"/>
                <wp:lineTo x="-141" y="21333"/>
                <wp:lineTo x="21670" y="21333"/>
                <wp:lineTo x="21670" y="0"/>
                <wp:lineTo x="-141" y="0"/>
              </wp:wrapPolygon>
            </wp:wrapTight>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24175" cy="1543050"/>
                    </a:xfrm>
                    <a:prstGeom prst="rect">
                      <a:avLst/>
                    </a:prstGeom>
                  </pic:spPr>
                </pic:pic>
              </a:graphicData>
            </a:graphic>
          </wp:anchor>
        </w:drawing>
      </w:r>
      <w:r w:rsidR="00750D21" w:rsidRPr="002F4B50">
        <w:rPr>
          <w:rFonts w:eastAsiaTheme="minorHAnsi"/>
        </w:rPr>
        <w:t xml:space="preserve">Enregistrer la nouvelle pièce </w:t>
      </w:r>
      <w:r w:rsidR="00106B9D" w:rsidRPr="002F4B50">
        <w:rPr>
          <w:rFonts w:eastAsiaTheme="minorHAnsi"/>
        </w:rPr>
        <w:t>« </w:t>
      </w:r>
      <w:r w:rsidR="00750D21" w:rsidRPr="002F4B50">
        <w:rPr>
          <w:rFonts w:eastAsiaTheme="minorHAnsi"/>
        </w:rPr>
        <w:t>empreinte</w:t>
      </w:r>
      <w:r w:rsidR="00172698" w:rsidRPr="002F4B50">
        <w:rPr>
          <w:rFonts w:eastAsiaTheme="minorHAnsi"/>
        </w:rPr>
        <w:t xml:space="preserve"> mobile eprouvette</w:t>
      </w:r>
      <w:r w:rsidR="002F4B50" w:rsidRPr="002F4B50">
        <w:rPr>
          <w:rFonts w:eastAsiaTheme="minorHAnsi"/>
        </w:rPr>
        <w:t xml:space="preserve"> nom</w:t>
      </w:r>
      <w:r w:rsidR="00750D21" w:rsidRPr="002F4B50">
        <w:rPr>
          <w:rFonts w:eastAsiaTheme="minorHAnsi"/>
        </w:rPr>
        <w:t>.sldprt</w:t>
      </w:r>
      <w:r w:rsidR="00106B9D" w:rsidRPr="002F4B50">
        <w:rPr>
          <w:rFonts w:eastAsiaTheme="minorHAnsi"/>
        </w:rPr>
        <w:t> »</w:t>
      </w:r>
      <w:r w:rsidR="002F4B50" w:rsidRPr="002F4B50">
        <w:rPr>
          <w:rFonts w:eastAsiaTheme="minorHAnsi"/>
        </w:rPr>
        <w:t>.</w:t>
      </w:r>
      <w:r w:rsidR="002811F4">
        <w:rPr>
          <w:rFonts w:eastAsiaTheme="minorHAnsi"/>
        </w:rPr>
        <w:t xml:space="preserve"> Utiliser « Enregistrer sous » puis :</w:t>
      </w:r>
    </w:p>
    <w:p w14:paraId="16365C16" w14:textId="77777777" w:rsidR="002811F4" w:rsidRDefault="002811F4" w:rsidP="00757A65">
      <w:pPr>
        <w:rPr>
          <w:rFonts w:cs="Arial"/>
        </w:rPr>
      </w:pPr>
    </w:p>
    <w:p w14:paraId="3E7775A9" w14:textId="77777777" w:rsidR="002811F4" w:rsidRDefault="002811F4" w:rsidP="00757A65">
      <w:pPr>
        <w:rPr>
          <w:rFonts w:cs="Arial"/>
        </w:rPr>
      </w:pPr>
    </w:p>
    <w:p w14:paraId="07E99AAE" w14:textId="77777777" w:rsidR="002811F4" w:rsidRPr="002811F4" w:rsidRDefault="006D56BD" w:rsidP="002811F4">
      <w:pPr>
        <w:rPr>
          <w:rStyle w:val="Accentuationdiscrte"/>
          <w:i w:val="0"/>
          <w:color w:val="auto"/>
        </w:rPr>
      </w:pPr>
      <w:r>
        <w:rPr>
          <w:rFonts w:ascii="TTE25E8808t00" w:eastAsiaTheme="minorHAnsi" w:hAnsi="TTE25E8808t00" w:cs="TTE25E8808t00"/>
          <w:noProof/>
          <w:sz w:val="21"/>
          <w:szCs w:val="21"/>
          <w:lang w:val="en-GB" w:eastAsia="en-GB"/>
        </w:rPr>
        <w:pict w14:anchorId="051BB19F">
          <v:oval id="Ellipse 91" o:spid="_x0000_s1208" style="position:absolute;left:0;text-align:left;margin-left:-368.95pt;margin-top:13.2pt;width:26.25pt;height:12.6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" filled="f" strokecolor="#7030a0" strokeweight="2pt"/>
        </w:pict>
      </w:r>
      <w:r>
        <w:rPr>
          <w:rFonts w:ascii="TTE25E8808t00" w:eastAsiaTheme="minorHAnsi" w:hAnsi="TTE25E8808t00" w:cs="TTE25E8808t00"/>
          <w:noProof/>
          <w:sz w:val="21"/>
          <w:szCs w:val="21"/>
          <w:lang w:val="en-GB" w:eastAsia="en-GB"/>
        </w:rPr>
        <w:pict w14:anchorId="1279CF25">
          <v:oval id="Ellipse 93" o:spid="_x0000_s1207" style="position:absolute;left:0;text-align:left;margin-left:-291.7pt;margin-top:.05pt;width:54.75pt;height:16.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" filled="f" strokecolor="#7030a0" strokeweight="2pt"/>
        </w:pict>
      </w:r>
      <w:r w:rsidR="002811F4" w:rsidRPr="002811F4">
        <w:rPr>
          <w:rStyle w:val="Accentuationdiscrte"/>
          <w:i w:val="0"/>
          <w:color w:val="auto"/>
        </w:rPr>
        <w:t>Il est ensuite nécessaire d’assurer la fonction « Aliment</w:t>
      </w:r>
      <w:r>
        <w:rPr>
          <w:rFonts w:ascii="TTE25E8808t00" w:eastAsiaTheme="minorHAnsi" w:hAnsi="TTE25E8808t00" w:cs="TTE25E8808t00"/>
          <w:i/>
          <w:noProof/>
          <w:sz w:val="21"/>
          <w:szCs w:val="21"/>
          <w:lang w:val="en-GB" w:eastAsia="en-GB"/>
        </w:rPr>
        <w:pict w14:anchorId="660C82A0">
          <v:oval id="Ellipse 90" o:spid="_x0000_s1206" style="position:absolute;left:0;text-align:left;margin-left:-389.05pt;margin-top:21.65pt;width:79.45pt;height:12.6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" filled="f" strokecolor="#243f60 [1604]" strokeweight="2pt"/>
        </w:pict>
      </w:r>
      <w:r w:rsidR="002811F4" w:rsidRPr="002811F4">
        <w:rPr>
          <w:rStyle w:val="Accentuationdiscrte"/>
          <w:i w:val="0"/>
          <w:color w:val="auto"/>
        </w:rPr>
        <w:t>er »</w:t>
      </w:r>
    </w:p>
    <w:p w14:paraId="27DFC739" w14:textId="77777777" w:rsidR="002811F4" w:rsidRDefault="002811F4" w:rsidP="002811F4">
      <w:pPr>
        <w:rPr>
          <w:rStyle w:val="Accentuationdiscrte"/>
        </w:rPr>
      </w:pPr>
    </w:p>
    <w:p w14:paraId="4EEAB085" w14:textId="77777777" w:rsidR="00DD7420" w:rsidRDefault="00BE0D5C" w:rsidP="002811F4">
      <w:pPr>
        <w:pStyle w:val="Titre3"/>
      </w:pPr>
      <w:r>
        <w:t>C</w:t>
      </w:r>
      <w:r w:rsidR="00DD7420">
        <w:t xml:space="preserve">anaux </w:t>
      </w:r>
      <w:r w:rsidR="002811F4">
        <w:t>secondaire</w:t>
      </w:r>
      <w:r w:rsidR="00BE79F7">
        <w:t>s</w:t>
      </w:r>
    </w:p>
    <w:p w14:paraId="1C82BDDA" w14:textId="77777777" w:rsidR="00AE65F1" w:rsidRPr="001A11F7" w:rsidRDefault="009D0B1D" w:rsidP="00AE65F1">
      <w:pPr>
        <w:rPr>
          <w:color w:val="4F6228"/>
        </w:rPr>
      </w:pPr>
      <w:r>
        <w:rPr>
          <w:noProof/>
          <w:color w:val="4F6228"/>
          <w:lang w:eastAsia="fr-FR"/>
        </w:rPr>
        <w:drawing>
          <wp:anchor distT="0" distB="0" distL="114300" distR="114300" simplePos="0" relativeHeight="252902400" behindDoc="1" locked="0" layoutInCell="1" allowOverlap="1" wp14:anchorId="08FC1935" wp14:editId="4A5FBB01">
            <wp:simplePos x="0" y="0"/>
            <wp:positionH relativeFrom="column">
              <wp:posOffset>1594485</wp:posOffset>
            </wp:positionH>
            <wp:positionV relativeFrom="paragraph">
              <wp:posOffset>317500</wp:posOffset>
            </wp:positionV>
            <wp:extent cx="2047875" cy="1628775"/>
            <wp:effectExtent l="19050" t="0" r="9525" b="0"/>
            <wp:wrapTight wrapText="bothSides">
              <wp:wrapPolygon edited="0">
                <wp:start x="-201" y="0"/>
                <wp:lineTo x="-201" y="21474"/>
                <wp:lineTo x="21700" y="21474"/>
                <wp:lineTo x="21700" y="0"/>
                <wp:lineTo x="-201" y="0"/>
              </wp:wrapPolygon>
            </wp:wrapTight>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1766" t="18293" r="23634" b="18698"/>
                    <a:stretch/>
                  </pic:blipFill>
                  <pic:spPr bwMode="auto">
                    <a:xfrm>
                      <a:off x="0" y="0"/>
                      <a:ext cx="2047875" cy="1628775"/>
                    </a:xfrm>
                    <a:prstGeom prst="rect">
                      <a:avLst/>
                    </a:prstGeom>
                    <a:noFill/>
                    <a:ln>
                      <a:noFill/>
                    </a:ln>
                    <a:extLst>
                      <a:ext uri="{53640926-AAD7-44d8-BBD7-CCE9431645EC}">
                        <a14:shadowObscured xmlns:a14="http://schemas.microsoft.com/office/drawing/2010/main"/>
                      </a:ext>
                    </a:extLst>
                  </pic:spPr>
                </pic:pic>
              </a:graphicData>
            </a:graphic>
          </wp:anchor>
        </w:drawing>
      </w:r>
      <w:r w:rsidR="00AE65F1" w:rsidRPr="001A11F7">
        <w:rPr>
          <w:color w:val="4F6228"/>
        </w:rPr>
        <w:t xml:space="preserve">Créer une esquisse sur la face </w:t>
      </w:r>
      <w:r w:rsidR="00A3643E" w:rsidRPr="001A11F7">
        <w:rPr>
          <w:color w:val="4F6228"/>
        </w:rPr>
        <w:t>cotée</w:t>
      </w:r>
      <w:r w:rsidR="00AE65F1" w:rsidRPr="001A11F7">
        <w:rPr>
          <w:color w:val="4F6228"/>
        </w:rPr>
        <w:t xml:space="preserve"> empreinte</w:t>
      </w:r>
      <w:r w:rsidR="002811F4">
        <w:rPr>
          <w:color w:val="4F6228"/>
        </w:rPr>
        <w:t xml:space="preserve"> et c</w:t>
      </w:r>
      <w:r w:rsidR="00AE65F1" w:rsidRPr="001A11F7">
        <w:rPr>
          <w:color w:val="4F6228"/>
        </w:rPr>
        <w:t xml:space="preserve">onstruire les canaux </w:t>
      </w:r>
      <w:r w:rsidR="002811F4">
        <w:rPr>
          <w:color w:val="4F6228"/>
        </w:rPr>
        <w:t>secondaires</w:t>
      </w:r>
      <w:r w:rsidR="00AE65F1" w:rsidRPr="001A11F7">
        <w:rPr>
          <w:color w:val="4F6228"/>
        </w:rPr>
        <w:t xml:space="preserve"> comme indiqué ci-dessous.</w:t>
      </w:r>
    </w:p>
    <w:p w14:paraId="5EBA1E5F" w14:textId="77777777" w:rsidR="00DD7420" w:rsidRPr="00D54A68" w:rsidRDefault="000261B9" w:rsidP="00DD7420">
      <w:pPr>
        <w:rPr>
          <w:noProof/>
          <w:lang w:eastAsia="en-GB"/>
        </w:rPr>
      </w:pPr>
      <w:r w:rsidRPr="00D54A68">
        <w:rPr>
          <w:noProof/>
          <w:lang w:eastAsia="en-GB"/>
        </w:rPr>
        <w:t xml:space="preserve"> </w:t>
      </w:r>
    </w:p>
    <w:p w14:paraId="252C1BF9" w14:textId="77777777" w:rsidR="00AE65F1" w:rsidRPr="00DD7420" w:rsidRDefault="00AE65F1" w:rsidP="00DD7420"/>
    <w:p w14:paraId="2839E3CB" w14:textId="77777777" w:rsidR="00A3643E" w:rsidRDefault="00A3643E" w:rsidP="00395CA5"/>
    <w:p w14:paraId="4FE4AF66" w14:textId="77777777" w:rsidR="00A3643E" w:rsidRDefault="00A3643E" w:rsidP="00395CA5"/>
    <w:p w14:paraId="1329AEEE" w14:textId="77777777" w:rsidR="00A3643E" w:rsidRDefault="006D56BD" w:rsidP="00395CA5">
      <w:r>
        <w:rPr>
          <w:noProof/>
          <w:lang w:val="en-GB" w:eastAsia="en-GB"/>
        </w:rPr>
        <w:pict w14:anchorId="5595EA68">
          <v:shape id="Légende encadrée 1 95" o:spid="_x0000_s1205" type="#_x0000_t47" style="position:absolute;left:0;text-align:left;margin-left:-20.85pt;margin-top:.1pt;width:129pt;height:55.5pt;z-index:25290444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" adj="37691,-12084,22605,3503,653,7589,653,7589" fillcolor="white [3201]" strokecolor="#8064a2 [3207]" strokeweight="2pt">
            <v:textbox>
              <w:txbxContent>
                <w:p w14:paraId="161222A9" w14:textId="77777777" w:rsidR="007A1C3E" w:rsidRDefault="007A1C3E" w:rsidP="002811F4">
                  <w:pPr>
                    <w:jc w:val="center"/>
                  </w:pPr>
                  <w:r>
                    <w:t>Espace pour le positionnement du seuil d’alimentation</w:t>
                  </w:r>
                </w:p>
              </w:txbxContent>
            </v:textbox>
            <o:callout v:ext="edit" minusx="t"/>
          </v:shape>
        </w:pict>
      </w:r>
    </w:p>
    <w:p w14:paraId="41288FE4" w14:textId="77777777" w:rsidR="00A3643E" w:rsidRDefault="00A3643E" w:rsidP="00395CA5"/>
    <w:p w14:paraId="4C24F6D8" w14:textId="77777777" w:rsidR="001A11F7" w:rsidRDefault="001A11F7" w:rsidP="00395CA5"/>
    <w:p w14:paraId="411E8E37" w14:textId="77777777" w:rsidR="001A11F7" w:rsidRDefault="001A11F7" w:rsidP="00395CA5"/>
    <w:p w14:paraId="4C42B456" w14:textId="77777777" w:rsidR="001A11F7" w:rsidRDefault="001A11F7" w:rsidP="00395CA5"/>
    <w:p w14:paraId="360D37B6" w14:textId="77777777" w:rsidR="002811F4" w:rsidRPr="00BE79F7" w:rsidRDefault="002811F4" w:rsidP="00395CA5">
      <w:pPr>
        <w:rPr>
          <w:noProof/>
          <w:color w:val="4F6228"/>
          <w:lang w:eastAsia="en-GB"/>
        </w:rPr>
      </w:pPr>
    </w:p>
    <w:p w14:paraId="341F0D3F" w14:textId="77777777" w:rsidR="00DD7420" w:rsidRDefault="00DD7420" w:rsidP="00395CA5">
      <w:pPr>
        <w:rPr>
          <w:color w:val="4F6228"/>
        </w:rPr>
      </w:pPr>
      <w:r w:rsidRPr="001A11F7">
        <w:rPr>
          <w:color w:val="4F6228"/>
        </w:rPr>
        <w:t>Cré</w:t>
      </w:r>
      <w:r w:rsidR="001A11F7" w:rsidRPr="001A11F7">
        <w:rPr>
          <w:color w:val="4F6228"/>
        </w:rPr>
        <w:t>er</w:t>
      </w:r>
      <w:r w:rsidR="001A11F7">
        <w:rPr>
          <w:color w:val="4F6228"/>
        </w:rPr>
        <w:t xml:space="preserve"> les canaux </w:t>
      </w:r>
      <w:r w:rsidR="002811F4">
        <w:rPr>
          <w:color w:val="4F6228"/>
        </w:rPr>
        <w:t>secondaire</w:t>
      </w:r>
      <w:r w:rsidR="007147A6">
        <w:rPr>
          <w:color w:val="4F6228"/>
        </w:rPr>
        <w:t>s</w:t>
      </w:r>
      <w:r w:rsidR="00A3643E" w:rsidRPr="001A11F7">
        <w:rPr>
          <w:color w:val="4F6228"/>
        </w:rPr>
        <w:t xml:space="preserve"> par </w:t>
      </w:r>
      <w:r w:rsidR="001A11F7" w:rsidRPr="001A11F7">
        <w:rPr>
          <w:color w:val="4F6228"/>
        </w:rPr>
        <w:t>enlèvement</w:t>
      </w:r>
      <w:r w:rsidR="00A3643E" w:rsidRPr="001A11F7">
        <w:rPr>
          <w:color w:val="4F6228"/>
        </w:rPr>
        <w:t xml:space="preserve"> de matière extrudée</w:t>
      </w:r>
      <w:r w:rsidR="001A11F7" w:rsidRPr="001A11F7">
        <w:rPr>
          <w:color w:val="4F6228"/>
        </w:rPr>
        <w:t xml:space="preserve">. La profondeur sera </w:t>
      </w:r>
      <w:r w:rsidR="000F3B18">
        <w:rPr>
          <w:color w:val="4F6228"/>
        </w:rPr>
        <w:t xml:space="preserve">fixée à </w:t>
      </w:r>
      <w:r w:rsidR="007147A6">
        <w:rPr>
          <w:color w:val="4F6228"/>
        </w:rPr>
        <w:t>3 mm avec un angle de dépouille de 5°.</w:t>
      </w:r>
    </w:p>
    <w:p w14:paraId="264BF258" w14:textId="77777777" w:rsidR="007147A6" w:rsidRDefault="007147A6" w:rsidP="00395CA5">
      <w:pPr>
        <w:rPr>
          <w:color w:val="4F6228"/>
        </w:rPr>
      </w:pPr>
    </w:p>
    <w:p w14:paraId="4A9CE63F" w14:textId="77777777" w:rsidR="007147A6" w:rsidRDefault="007147A6" w:rsidP="00395CA5">
      <w:pPr>
        <w:rPr>
          <w:color w:val="4F6228"/>
        </w:rPr>
      </w:pPr>
    </w:p>
    <w:p w14:paraId="0039D549" w14:textId="77777777" w:rsidR="001A11F7" w:rsidRDefault="007147A6" w:rsidP="00BE0D5C">
      <w:pPr>
        <w:pStyle w:val="Titre3"/>
      </w:pPr>
      <w:r>
        <w:rPr>
          <w:noProof/>
          <w:lang w:eastAsia="fr-FR"/>
        </w:rPr>
        <w:drawing>
          <wp:anchor distT="0" distB="0" distL="114300" distR="114300" simplePos="0" relativeHeight="252905472" behindDoc="1" locked="0" layoutInCell="1" allowOverlap="1" wp14:anchorId="734E77D6" wp14:editId="245847B4">
            <wp:simplePos x="0" y="0"/>
            <wp:positionH relativeFrom="column">
              <wp:posOffset>3909060</wp:posOffset>
            </wp:positionH>
            <wp:positionV relativeFrom="paragraph">
              <wp:posOffset>274320</wp:posOffset>
            </wp:positionV>
            <wp:extent cx="1657350" cy="1236980"/>
            <wp:effectExtent l="19050" t="0" r="0" b="0"/>
            <wp:wrapTight wrapText="bothSides">
              <wp:wrapPolygon edited="0">
                <wp:start x="-248" y="0"/>
                <wp:lineTo x="-248" y="21290"/>
                <wp:lineTo x="21600" y="21290"/>
                <wp:lineTo x="21600" y="0"/>
                <wp:lineTo x="-248" y="0"/>
              </wp:wrapPolygon>
            </wp:wrapTight>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57350" cy="1236980"/>
                    </a:xfrm>
                    <a:prstGeom prst="rect">
                      <a:avLst/>
                    </a:prstGeom>
                  </pic:spPr>
                </pic:pic>
              </a:graphicData>
            </a:graphic>
          </wp:anchor>
        </w:drawing>
      </w:r>
      <w:r w:rsidR="00BE0D5C">
        <w:t>Seuils d’alimentation</w:t>
      </w:r>
    </w:p>
    <w:p w14:paraId="45B7EF31" w14:textId="77777777" w:rsidR="00BE0D5C" w:rsidRPr="001A11F7" w:rsidRDefault="00BE0D5C" w:rsidP="00BE0D5C">
      <w:pPr>
        <w:rPr>
          <w:color w:val="4F6228"/>
        </w:rPr>
      </w:pPr>
      <w:r w:rsidRPr="001A11F7">
        <w:rPr>
          <w:color w:val="4F6228"/>
        </w:rPr>
        <w:t>Créer une esquisse sur la face cotée empreinte.</w:t>
      </w:r>
    </w:p>
    <w:p w14:paraId="3C6001F2" w14:textId="77777777" w:rsidR="00BE0D5C" w:rsidRPr="001A11F7" w:rsidRDefault="00BE0D5C" w:rsidP="00BE0D5C">
      <w:pPr>
        <w:rPr>
          <w:color w:val="4F6228"/>
        </w:rPr>
      </w:pPr>
      <w:r w:rsidRPr="001A11F7">
        <w:rPr>
          <w:color w:val="4F6228"/>
        </w:rPr>
        <w:t xml:space="preserve">Construire les </w:t>
      </w:r>
      <w:r>
        <w:rPr>
          <w:color w:val="4F6228"/>
        </w:rPr>
        <w:t>seuils</w:t>
      </w:r>
      <w:r w:rsidRPr="001A11F7">
        <w:rPr>
          <w:color w:val="4F6228"/>
        </w:rPr>
        <w:t xml:space="preserve"> d’alimentation comme indiqué ci-</w:t>
      </w:r>
      <w:r w:rsidR="007147A6">
        <w:rPr>
          <w:color w:val="4F6228"/>
        </w:rPr>
        <w:t>contre</w:t>
      </w:r>
      <w:r w:rsidRPr="001A11F7">
        <w:rPr>
          <w:color w:val="4F6228"/>
        </w:rPr>
        <w:t>.</w:t>
      </w:r>
    </w:p>
    <w:p w14:paraId="4A376C4B" w14:textId="77777777" w:rsidR="001A11F7" w:rsidRDefault="001A11F7" w:rsidP="00395CA5">
      <w:pPr>
        <w:rPr>
          <w:color w:val="4F6228"/>
        </w:rPr>
      </w:pPr>
    </w:p>
    <w:p w14:paraId="4B4248BF" w14:textId="77777777" w:rsidR="001A11F7" w:rsidRPr="00D54A68" w:rsidRDefault="005D3797" w:rsidP="00395CA5">
      <w:pPr>
        <w:rPr>
          <w:noProof/>
          <w:lang w:eastAsia="en-GB"/>
        </w:rPr>
      </w:pPr>
      <w:r w:rsidRPr="00D54A68">
        <w:rPr>
          <w:noProof/>
          <w:lang w:eastAsia="en-GB"/>
        </w:rPr>
        <w:t xml:space="preserve"> </w:t>
      </w:r>
    </w:p>
    <w:p w14:paraId="48ED9683" w14:textId="77777777" w:rsidR="00BE0D5C" w:rsidRPr="00D54A68" w:rsidRDefault="00BE0D5C" w:rsidP="00395CA5">
      <w:pPr>
        <w:rPr>
          <w:noProof/>
          <w:lang w:eastAsia="en-GB"/>
        </w:rPr>
      </w:pPr>
      <w:r w:rsidRPr="00D54A68">
        <w:rPr>
          <w:noProof/>
          <w:lang w:eastAsia="en-GB"/>
        </w:rPr>
        <w:t xml:space="preserve"> </w:t>
      </w:r>
    </w:p>
    <w:p w14:paraId="5DB3F23C" w14:textId="77777777" w:rsidR="00BE0D5C" w:rsidRDefault="00BE0D5C" w:rsidP="00BE0D5C">
      <w:pPr>
        <w:rPr>
          <w:color w:val="4F6228"/>
        </w:rPr>
      </w:pPr>
    </w:p>
    <w:p w14:paraId="5B60CF0C" w14:textId="77777777" w:rsidR="00BE0D5C" w:rsidRDefault="00BE0D5C" w:rsidP="00BE0D5C">
      <w:pPr>
        <w:rPr>
          <w:color w:val="4F6228"/>
        </w:rPr>
      </w:pPr>
      <w:r w:rsidRPr="001A11F7">
        <w:rPr>
          <w:color w:val="4F6228"/>
        </w:rPr>
        <w:t>Créer</w:t>
      </w:r>
      <w:r>
        <w:rPr>
          <w:color w:val="4F6228"/>
        </w:rPr>
        <w:t xml:space="preserve"> les seuils </w:t>
      </w:r>
      <w:r w:rsidRPr="001A11F7">
        <w:rPr>
          <w:color w:val="4F6228"/>
        </w:rPr>
        <w:t>d’alimentation par enlèvement de matière extrudée. La profondeur sera la même que celle des seuils de l’éprouvette 2</w:t>
      </w:r>
      <w:r w:rsidR="007147A6" w:rsidRPr="007147A6">
        <w:rPr>
          <w:color w:val="4F6228"/>
        </w:rPr>
        <w:t xml:space="preserve"> </w:t>
      </w:r>
      <w:r w:rsidR="007147A6">
        <w:rPr>
          <w:color w:val="4F6228"/>
        </w:rPr>
        <w:t>avec un angle de dépouille de 2°.</w:t>
      </w:r>
    </w:p>
    <w:p w14:paraId="2BF3E4BD" w14:textId="77777777" w:rsidR="007147A6" w:rsidRDefault="007147A6" w:rsidP="00BE0D5C">
      <w:pPr>
        <w:rPr>
          <w:color w:val="4F6228"/>
        </w:rPr>
      </w:pPr>
    </w:p>
    <w:p w14:paraId="469AF748" w14:textId="77777777" w:rsidR="00BE0D5C" w:rsidRDefault="007147A6" w:rsidP="00BE0D5C">
      <w:pPr>
        <w:rPr>
          <w:color w:val="4F6228"/>
        </w:rPr>
      </w:pPr>
      <w:r>
        <w:rPr>
          <w:noProof/>
          <w:lang w:eastAsia="fr-FR"/>
        </w:rPr>
        <w:drawing>
          <wp:anchor distT="0" distB="0" distL="114300" distR="114300" simplePos="0" relativeHeight="252906496" behindDoc="1" locked="0" layoutInCell="1" allowOverlap="1" wp14:anchorId="69C37AB6" wp14:editId="0B478C69">
            <wp:simplePos x="0" y="0"/>
            <wp:positionH relativeFrom="column">
              <wp:posOffset>3810</wp:posOffset>
            </wp:positionH>
            <wp:positionV relativeFrom="paragraph">
              <wp:posOffset>3175</wp:posOffset>
            </wp:positionV>
            <wp:extent cx="2047875" cy="1501140"/>
            <wp:effectExtent l="19050" t="0" r="9525" b="0"/>
            <wp:wrapTight wrapText="bothSides">
              <wp:wrapPolygon edited="0">
                <wp:start x="-201" y="0"/>
                <wp:lineTo x="-201" y="21381"/>
                <wp:lineTo x="21700" y="21381"/>
                <wp:lineTo x="21700" y="0"/>
                <wp:lineTo x="-201" y="0"/>
              </wp:wrapPolygon>
            </wp:wrapTight>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47875" cy="1501140"/>
                    </a:xfrm>
                    <a:prstGeom prst="rect">
                      <a:avLst/>
                    </a:prstGeom>
                  </pic:spPr>
                </pic:pic>
              </a:graphicData>
            </a:graphic>
          </wp:anchor>
        </w:drawing>
      </w:r>
    </w:p>
    <w:p w14:paraId="420D7014" w14:textId="77777777" w:rsidR="00BE0D5C" w:rsidRDefault="00BE0D5C" w:rsidP="00BE0D5C">
      <w:pPr>
        <w:rPr>
          <w:color w:val="4F6228"/>
        </w:rPr>
      </w:pPr>
    </w:p>
    <w:p w14:paraId="189190D3" w14:textId="77777777" w:rsidR="00BE0D5C" w:rsidRDefault="00BE0D5C" w:rsidP="00BE0D5C">
      <w:pPr>
        <w:rPr>
          <w:color w:val="4F6228"/>
        </w:rPr>
      </w:pPr>
    </w:p>
    <w:p w14:paraId="236DB529" w14:textId="77777777" w:rsidR="00BE0D5C" w:rsidRDefault="00BE0D5C" w:rsidP="00BE0D5C">
      <w:pPr>
        <w:rPr>
          <w:color w:val="4F6228"/>
        </w:rPr>
      </w:pPr>
    </w:p>
    <w:p w14:paraId="42CBBCD0" w14:textId="77777777" w:rsidR="00BE0D5C" w:rsidRDefault="00BE0D5C" w:rsidP="00BE0D5C">
      <w:pPr>
        <w:rPr>
          <w:color w:val="4F6228"/>
        </w:rPr>
      </w:pPr>
    </w:p>
    <w:p w14:paraId="1D174604" w14:textId="77777777" w:rsidR="007147A6" w:rsidRDefault="007147A6" w:rsidP="00BE0D5C">
      <w:pPr>
        <w:rPr>
          <w:color w:val="4F6228"/>
        </w:rPr>
      </w:pPr>
    </w:p>
    <w:p w14:paraId="20E5C1C0" w14:textId="77777777" w:rsidR="00BE0D5C" w:rsidRDefault="00BE0D5C" w:rsidP="00BE0D5C">
      <w:pPr>
        <w:rPr>
          <w:color w:val="4F6228"/>
        </w:rPr>
      </w:pPr>
    </w:p>
    <w:p w14:paraId="2946A25E" w14:textId="77777777" w:rsidR="00BE0D5C" w:rsidRDefault="00BE0D5C" w:rsidP="00BE0D5C">
      <w:pPr>
        <w:rPr>
          <w:color w:val="4F6228"/>
        </w:rPr>
      </w:pPr>
    </w:p>
    <w:p w14:paraId="15CFABCB" w14:textId="77777777" w:rsidR="00BE0D5C" w:rsidRDefault="00BE0D5C" w:rsidP="00BE0D5C">
      <w:pPr>
        <w:rPr>
          <w:color w:val="4F6228"/>
        </w:rPr>
      </w:pPr>
    </w:p>
    <w:p w14:paraId="5AFE54B3" w14:textId="77777777" w:rsidR="00BE0D5C" w:rsidRPr="000F3B18" w:rsidRDefault="000F3B18" w:rsidP="00395CA5">
      <w:pPr>
        <w:pStyle w:val="Question"/>
        <w:ind w:left="0" w:firstLine="0"/>
      </w:pPr>
      <w:r w:rsidRPr="000F3B18">
        <w:t>Réaliser une copie d’écran pour l’insérer dans votre compte rendu et faire valider votre travail par le professeur.</w:t>
      </w:r>
    </w:p>
    <w:sectPr w:rsidR="00BE0D5C" w:rsidRPr="000F3B18" w:rsidSect="00255965">
      <w:footerReference w:type="default" r:id="rId64"/>
      <w:headerReference w:type="first" r:id="rId65"/>
      <w:footerReference w:type="first" r:id="rId66"/>
      <w:pgSz w:w="11906" w:h="16838"/>
      <w:pgMar w:top="1134" w:right="1134" w:bottom="1134" w:left="1134" w:header="567"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4B8A2CB" w14:textId="77777777" w:rsidR="00293352" w:rsidRDefault="00293352" w:rsidP="00B5608C">
      <w:r>
        <w:separator/>
      </w:r>
    </w:p>
  </w:endnote>
  <w:endnote w:type="continuationSeparator" w:id="0">
    <w:p w14:paraId="0B14935D" w14:textId="77777777" w:rsidR="00293352" w:rsidRDefault="00293352" w:rsidP="00B56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Sans Unicode1">
    <w:altName w:val="Arial"/>
    <w:charset w:val="00"/>
    <w:family w:val="swiss"/>
    <w:pitch w:val="variable"/>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TE25E7148t00">
    <w:altName w:val="Cambria"/>
    <w:panose1 w:val="00000000000000000000"/>
    <w:charset w:val="00"/>
    <w:family w:val="auto"/>
    <w:notTrueType/>
    <w:pitch w:val="default"/>
    <w:sig w:usb0="00000003" w:usb1="00000000" w:usb2="00000000" w:usb3="00000000" w:csb0="00000001" w:csb1="00000000"/>
  </w:font>
  <w:font w:name="TTE25E8808t0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944FE" w14:textId="77777777" w:rsidR="007A1C3E" w:rsidRDefault="007A1C3E">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Conception d’un outillage d’injection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cstheme="minorBidi"/>
      </w:rPr>
      <w:fldChar w:fldCharType="begin"/>
    </w:r>
    <w:r>
      <w:instrText>PAGE   \* MERGEFORMAT</w:instrText>
    </w:r>
    <w:r>
      <w:rPr>
        <w:rFonts w:cstheme="minorBidi"/>
      </w:rPr>
      <w:fldChar w:fldCharType="separate"/>
    </w:r>
    <w:r w:rsidR="006D56BD" w:rsidRPr="006D56BD">
      <w:rPr>
        <w:rFonts w:asciiTheme="majorHAnsi" w:eastAsiaTheme="majorEastAsia" w:hAnsiTheme="majorHAnsi" w:cstheme="majorBidi"/>
        <w:noProof/>
      </w:rPr>
      <w:t>4</w:t>
    </w:r>
    <w:r>
      <w:rPr>
        <w:rFonts w:asciiTheme="majorHAnsi" w:eastAsiaTheme="majorEastAsia" w:hAnsiTheme="majorHAnsi" w:cstheme="majorBidi"/>
      </w:rPr>
      <w:fldChar w:fldCharType="end"/>
    </w:r>
  </w:p>
  <w:p w14:paraId="16A8BC63" w14:textId="77777777" w:rsidR="007A1C3E" w:rsidRDefault="007A1C3E">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EC60E" w14:textId="77777777" w:rsidR="007A1C3E" w:rsidRDefault="007A1C3E">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Conception d’un outillage d’injection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cstheme="minorBidi"/>
      </w:rPr>
      <w:fldChar w:fldCharType="begin"/>
    </w:r>
    <w:r>
      <w:instrText>PAGE   \* MERGEFORMAT</w:instrText>
    </w:r>
    <w:r>
      <w:rPr>
        <w:rFonts w:cstheme="minorBidi"/>
      </w:rPr>
      <w:fldChar w:fldCharType="separate"/>
    </w:r>
    <w:r w:rsidR="006D56BD" w:rsidRPr="006D56BD">
      <w:rPr>
        <w:rFonts w:asciiTheme="majorHAnsi" w:eastAsiaTheme="majorEastAsia" w:hAnsiTheme="majorHAnsi" w:cstheme="majorBidi"/>
        <w:noProof/>
      </w:rPr>
      <w:t>1</w:t>
    </w:r>
    <w:r>
      <w:rPr>
        <w:rFonts w:asciiTheme="majorHAnsi" w:eastAsiaTheme="majorEastAsia" w:hAnsiTheme="majorHAnsi" w:cstheme="majorBidi"/>
      </w:rPr>
      <w:fldChar w:fldCharType="end"/>
    </w:r>
  </w:p>
  <w:p w14:paraId="3B20F4A2" w14:textId="77777777" w:rsidR="007A1C3E" w:rsidRDefault="007A1C3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2E24806" w14:textId="77777777" w:rsidR="00293352" w:rsidRDefault="00293352" w:rsidP="00B5608C">
      <w:r>
        <w:separator/>
      </w:r>
    </w:p>
  </w:footnote>
  <w:footnote w:type="continuationSeparator" w:id="0">
    <w:p w14:paraId="54C374F6" w14:textId="77777777" w:rsidR="00293352" w:rsidRDefault="00293352" w:rsidP="00B560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57" w:type="dxa"/>
      <w:jc w:val="center"/>
      <w:tblInd w:w="-5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left w:w="0" w:type="dxa"/>
        <w:right w:w="0" w:type="dxa"/>
      </w:tblCellMar>
      <w:tblLook w:val="0000" w:firstRow="0" w:lastRow="0" w:firstColumn="0" w:lastColumn="0" w:noHBand="0" w:noVBand="0"/>
    </w:tblPr>
    <w:tblGrid>
      <w:gridCol w:w="2335"/>
      <w:gridCol w:w="5954"/>
      <w:gridCol w:w="2268"/>
    </w:tblGrid>
    <w:tr w:rsidR="007A1C3E" w:rsidRPr="0076561B" w14:paraId="61E49DBE" w14:textId="77777777" w:rsidTr="00027DEE">
      <w:trPr>
        <w:trHeight w:val="838"/>
        <w:tblHeader/>
        <w:jc w:val="center"/>
      </w:trPr>
      <w:tc>
        <w:tcPr>
          <w:tcW w:w="2335" w:type="dxa"/>
          <w:vAlign w:val="center"/>
        </w:tcPr>
        <w:p w14:paraId="2CB91658" w14:textId="77777777" w:rsidR="007A1C3E" w:rsidRPr="0076561B" w:rsidRDefault="007A1C3E" w:rsidP="00163EB6">
          <w:pPr>
            <w:jc w:val="center"/>
            <w:rPr>
              <w:b/>
              <w:color w:val="1F497D"/>
            </w:rPr>
          </w:pPr>
          <w:r>
            <w:rPr>
              <w:b/>
              <w:noProof/>
              <w:color w:val="4F6228"/>
              <w:sz w:val="40"/>
              <w:lang w:eastAsia="fr-FR"/>
            </w:rPr>
            <w:drawing>
              <wp:inline distT="0" distB="0" distL="0" distR="0" wp14:anchorId="10482D8F" wp14:editId="3C088D3C">
                <wp:extent cx="1310005" cy="501015"/>
                <wp:effectExtent l="19050" t="0" r="4445" b="0"/>
                <wp:docPr id="1954" name="Image 25" descr="sti2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sti2dlogo.jpg"/>
                        <pic:cNvPicPr>
                          <a:picLocks noChangeAspect="1" noChangeArrowheads="1"/>
                        </pic:cNvPicPr>
                      </pic:nvPicPr>
                      <pic:blipFill>
                        <a:blip r:embed="rId1"/>
                        <a:srcRect l="15617" t="21568" r="16016"/>
                        <a:stretch>
                          <a:fillRect/>
                        </a:stretch>
                      </pic:blipFill>
                      <pic:spPr bwMode="auto">
                        <a:xfrm>
                          <a:off x="0" y="0"/>
                          <a:ext cx="1310005" cy="501015"/>
                        </a:xfrm>
                        <a:prstGeom prst="rect">
                          <a:avLst/>
                        </a:prstGeom>
                        <a:noFill/>
                        <a:ln w="9525">
                          <a:noFill/>
                          <a:miter lim="800000"/>
                          <a:headEnd/>
                          <a:tailEnd/>
                        </a:ln>
                      </pic:spPr>
                    </pic:pic>
                  </a:graphicData>
                </a:graphic>
              </wp:inline>
            </w:drawing>
          </w:r>
        </w:p>
      </w:tc>
      <w:tc>
        <w:tcPr>
          <w:tcW w:w="5954" w:type="dxa"/>
          <w:vAlign w:val="center"/>
        </w:tcPr>
        <w:p w14:paraId="539AF5F9" w14:textId="77777777" w:rsidR="007A1C3E" w:rsidRPr="0076561B" w:rsidRDefault="007A1C3E" w:rsidP="00F26F45">
          <w:pPr>
            <w:jc w:val="center"/>
            <w:rPr>
              <w:sz w:val="40"/>
            </w:rPr>
          </w:pPr>
          <w:r w:rsidRPr="0076561B">
            <w:rPr>
              <w:b/>
              <w:color w:val="4F6228"/>
              <w:sz w:val="40"/>
            </w:rPr>
            <w:t>A</w:t>
          </w:r>
          <w:r w:rsidRPr="0076561B">
            <w:rPr>
              <w:sz w:val="40"/>
            </w:rPr>
            <w:t xml:space="preserve">ctivité </w:t>
          </w:r>
          <w:r w:rsidRPr="0076561B">
            <w:rPr>
              <w:b/>
              <w:color w:val="4F6228"/>
              <w:sz w:val="40"/>
            </w:rPr>
            <w:t>P</w:t>
          </w:r>
          <w:r w:rsidRPr="0076561B">
            <w:rPr>
              <w:sz w:val="40"/>
            </w:rPr>
            <w:t>ratique</w:t>
          </w:r>
        </w:p>
        <w:p w14:paraId="7ADB40A6" w14:textId="77777777" w:rsidR="007A1C3E" w:rsidRDefault="007A1C3E" w:rsidP="00F26F45">
          <w:pPr>
            <w:jc w:val="center"/>
            <w:rPr>
              <w:color w:val="BFBFBF"/>
              <w:sz w:val="40"/>
            </w:rPr>
          </w:pPr>
          <w:r>
            <w:rPr>
              <w:color w:val="BFBFBF"/>
              <w:sz w:val="40"/>
            </w:rPr>
            <w:t>Conception d’un outillage d’injection</w:t>
          </w:r>
        </w:p>
        <w:p w14:paraId="484C0F6C" w14:textId="77777777" w:rsidR="007A1C3E" w:rsidRPr="0076561B" w:rsidRDefault="007A1C3E" w:rsidP="00757A65">
          <w:pPr>
            <w:jc w:val="center"/>
            <w:rPr>
              <w:i/>
              <w:sz w:val="28"/>
            </w:rPr>
          </w:pPr>
          <w:r>
            <w:rPr>
              <w:b/>
              <w:i/>
              <w:color w:val="4F6228"/>
            </w:rPr>
            <w:t>I</w:t>
          </w:r>
          <w:r>
            <w:rPr>
              <w:i/>
            </w:rPr>
            <w:t xml:space="preserve">nnovation </w:t>
          </w:r>
          <w:r>
            <w:rPr>
              <w:b/>
              <w:i/>
              <w:color w:val="4F6228"/>
            </w:rPr>
            <w:t>T</w:t>
          </w:r>
          <w:r>
            <w:rPr>
              <w:i/>
            </w:rPr>
            <w:t xml:space="preserve">echnologique et </w:t>
          </w:r>
          <w:r>
            <w:rPr>
              <w:b/>
              <w:i/>
              <w:color w:val="4F6228"/>
            </w:rPr>
            <w:t>E</w:t>
          </w:r>
          <w:r>
            <w:rPr>
              <w:i/>
            </w:rPr>
            <w:t xml:space="preserve">co </w:t>
          </w:r>
          <w:r>
            <w:rPr>
              <w:b/>
              <w:i/>
              <w:color w:val="4F6228"/>
            </w:rPr>
            <w:t>C</w:t>
          </w:r>
          <w:r>
            <w:rPr>
              <w:i/>
            </w:rPr>
            <w:t>onception</w:t>
          </w:r>
          <w:r w:rsidRPr="0076561B">
            <w:rPr>
              <w:b/>
              <w:i/>
              <w:color w:val="4F6228"/>
            </w:rPr>
            <w:t xml:space="preserve"> </w:t>
          </w:r>
        </w:p>
      </w:tc>
      <w:tc>
        <w:tcPr>
          <w:tcW w:w="2268" w:type="dxa"/>
          <w:vAlign w:val="center"/>
        </w:tcPr>
        <w:p w14:paraId="28F88A76" w14:textId="77777777" w:rsidR="007A1C3E" w:rsidRPr="0076561B" w:rsidRDefault="007A1C3E" w:rsidP="00163EB6">
          <w:pPr>
            <w:jc w:val="center"/>
          </w:pPr>
          <w:r>
            <w:rPr>
              <w:noProof/>
              <w:lang w:eastAsia="fr-FR"/>
            </w:rPr>
            <w:drawing>
              <wp:inline distT="0" distB="0" distL="0" distR="0" wp14:anchorId="2F1EF8CF" wp14:editId="523BF803">
                <wp:extent cx="941070" cy="747395"/>
                <wp:effectExtent l="19050" t="0" r="0" b="0"/>
                <wp:docPr id="1955" name="Image 1" descr="http://www.web-libre.org/medias/img/articles/1ecdec353419f6d7e30857d00d0312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web-libre.org/medias/img/articles/1ecdec353419f6d7e30857d00d0312d1-2.jpg"/>
                        <pic:cNvPicPr>
                          <a:picLocks noChangeAspect="1" noChangeArrowheads="1"/>
                        </pic:cNvPicPr>
                      </pic:nvPicPr>
                      <pic:blipFill>
                        <a:blip r:embed="rId2"/>
                        <a:srcRect t="9615" b="11539"/>
                        <a:stretch>
                          <a:fillRect/>
                        </a:stretch>
                      </pic:blipFill>
                      <pic:spPr bwMode="auto">
                        <a:xfrm>
                          <a:off x="0" y="0"/>
                          <a:ext cx="941070" cy="747395"/>
                        </a:xfrm>
                        <a:prstGeom prst="rect">
                          <a:avLst/>
                        </a:prstGeom>
                        <a:noFill/>
                        <a:ln w="9525">
                          <a:noFill/>
                          <a:miter lim="800000"/>
                          <a:headEnd/>
                          <a:tailEnd/>
                        </a:ln>
                      </pic:spPr>
                    </pic:pic>
                  </a:graphicData>
                </a:graphic>
              </wp:inline>
            </w:drawing>
          </w:r>
        </w:p>
      </w:tc>
    </w:tr>
  </w:tbl>
  <w:p w14:paraId="1A8469CD" w14:textId="77777777" w:rsidR="007A1C3E" w:rsidRPr="002A0529" w:rsidRDefault="007A1C3E" w:rsidP="00027DEE">
    <w:pPr>
      <w:pStyle w:val="En-tte"/>
      <w:rPr>
        <w:sz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pt;height:35pt" o:bullet="t">
        <v:imagedata r:id="rId1" o:title="info"/>
      </v:shape>
    </w:pict>
  </w:numPicBullet>
  <w:numPicBullet w:numPicBulletId="1">
    <w:pict>
      <v:shape id="_x0000_i1027" type="#_x0000_t75" style="width:35pt;height:35pt" o:bullet="t">
        <v:imagedata r:id="rId2" o:title="zcode_question"/>
      </v:shape>
    </w:pict>
  </w:numPicBullet>
  <w:numPicBullet w:numPicBulletId="2">
    <w:pict>
      <v:shape id="_x0000_i1028" type="#_x0000_t75" style="width:8pt;height:8pt" o:bullet="t">
        <v:imagedata r:id="rId3" o:title="liste_img"/>
      </v:shape>
    </w:pict>
  </w:numPicBullet>
  <w:numPicBullet w:numPicBulletId="3">
    <w:pict>
      <v:shape id="_x0000_i1029" type="#_x0000_t75" style="width:10pt;height:10pt" o:bullet="t">
        <v:imagedata r:id="rId4" o:title="liste_img_verte"/>
      </v:shape>
    </w:pict>
  </w:numPicBullet>
  <w:numPicBullet w:numPicBulletId="4">
    <w:pict>
      <v:shape id="_x0000_i1030" type="#_x0000_t75" style="width:35pt;height:35pt" o:bullet="t">
        <v:imagedata r:id="rId5" o:title="erreur"/>
      </v:shape>
    </w:pict>
  </w:numPicBullet>
  <w:numPicBullet w:numPicBulletId="5">
    <w:pict>
      <v:shape id="_x0000_i1031" type="#_x0000_t75" style="width:35pt;height:35pt" o:bullet="t">
        <v:imagedata r:id="rId6" o:title="attention"/>
      </v:shape>
    </w:pict>
  </w:numPicBullet>
  <w:numPicBullet w:numPicBulletId="6">
    <w:pict>
      <v:shape id="_x0000_i1032" type="#_x0000_t75" style="width:5pt;height:5pt" o:bullet="t">
        <v:imagedata r:id="rId7" o:title="info_zozor"/>
      </v:shape>
    </w:pict>
  </w:numPicBullet>
  <w:numPicBullet w:numPicBulletId="7">
    <w:pict>
      <v:shape id="_x0000_i1033" type="#_x0000_t75" style="width:11pt;height:11pt" o:bullet="t">
        <v:imagedata r:id="rId8" o:title="msoE538"/>
      </v:shape>
    </w:pict>
  </w:numPicBullet>
  <w:numPicBullet w:numPicBulletId="8">
    <w:pict>
      <v:shape id="_x0000_i1034" type="#_x0000_t75" style="width:17pt;height:26pt" o:bullet="t">
        <v:imagedata r:id="rId9" o:title="Sans titre"/>
      </v:shape>
    </w:pict>
  </w:numPicBullet>
  <w:numPicBullet w:numPicBulletId="9">
    <w:pict>
      <v:shape id="_x0000_i1035" type="#_x0000_t75" style="width:26pt;height:35pt" o:bullet="t">
        <v:imagedata r:id="rId10" o:title="Sans titre"/>
      </v:shape>
    </w:pict>
  </w:numPicBullet>
  <w:abstractNum w:abstractNumId="0">
    <w:nsid w:val="000C0A37"/>
    <w:multiLevelType w:val="hybridMultilevel"/>
    <w:tmpl w:val="83225148"/>
    <w:lvl w:ilvl="0" w:tplc="E39EDA4E">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FD0426"/>
    <w:multiLevelType w:val="hybridMultilevel"/>
    <w:tmpl w:val="7C5C3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C9796C"/>
    <w:multiLevelType w:val="hybridMultilevel"/>
    <w:tmpl w:val="C9DEF89E"/>
    <w:lvl w:ilvl="0" w:tplc="C86082C4">
      <w:start w:val="1"/>
      <w:numFmt w:val="bullet"/>
      <w:lvlText w:val=""/>
      <w:lvlPicBulletId w:val="8"/>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882F21"/>
    <w:multiLevelType w:val="hybridMultilevel"/>
    <w:tmpl w:val="70947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48093E"/>
    <w:multiLevelType w:val="hybridMultilevel"/>
    <w:tmpl w:val="CB006890"/>
    <w:lvl w:ilvl="0" w:tplc="FCF05150">
      <w:start w:val="1"/>
      <w:numFmt w:val="bullet"/>
      <w:pStyle w:val="Puce1"/>
      <w:lvlText w:val=""/>
      <w:lvlPicBulletId w:val="2"/>
      <w:lvlJc w:val="left"/>
      <w:pPr>
        <w:ind w:left="1004"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BB40B2"/>
    <w:multiLevelType w:val="hybridMultilevel"/>
    <w:tmpl w:val="2CC25A66"/>
    <w:lvl w:ilvl="0" w:tplc="D78A60CE">
      <w:start w:val="1"/>
      <w:numFmt w:val="bullet"/>
      <w:lvlText w:val=""/>
      <w:lvlPicBulletId w:val="4"/>
      <w:lvlJc w:val="left"/>
      <w:pPr>
        <w:ind w:left="1713" w:hanging="360"/>
      </w:pPr>
      <w:rPr>
        <w:rFonts w:ascii="Symbol" w:hAnsi="Symbol" w:hint="default"/>
        <w:color w:val="auto"/>
      </w:rPr>
    </w:lvl>
    <w:lvl w:ilvl="1" w:tplc="5456E966">
      <w:start w:val="1"/>
      <w:numFmt w:val="bullet"/>
      <w:pStyle w:val="Interdit"/>
      <w:lvlText w:val=""/>
      <w:lvlPicBulletId w:val="4"/>
      <w:lvlJc w:val="left"/>
      <w:pPr>
        <w:ind w:left="2062" w:hanging="360"/>
      </w:pPr>
      <w:rPr>
        <w:rFonts w:ascii="Symbol" w:hAnsi="Symbol" w:hint="default"/>
        <w:color w:val="auto"/>
        <w:sz w:val="40"/>
        <w:szCs w:val="4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0A5CF9"/>
    <w:multiLevelType w:val="hybridMultilevel"/>
    <w:tmpl w:val="301E7C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203F2F"/>
    <w:multiLevelType w:val="hybridMultilevel"/>
    <w:tmpl w:val="68866EE4"/>
    <w:lvl w:ilvl="0" w:tplc="04D009CC">
      <w:start w:val="1"/>
      <w:numFmt w:val="bullet"/>
      <w:lvlText w:val=""/>
      <w:lvlPicBulletId w:val="5"/>
      <w:lvlJc w:val="left"/>
      <w:pPr>
        <w:ind w:left="1713" w:hanging="360"/>
      </w:pPr>
      <w:rPr>
        <w:rFonts w:ascii="Symbol" w:hAnsi="Symbol" w:hint="default"/>
        <w:color w:val="auto"/>
      </w:rPr>
    </w:lvl>
    <w:lvl w:ilvl="1" w:tplc="ACA60B36">
      <w:start w:val="1"/>
      <w:numFmt w:val="bullet"/>
      <w:pStyle w:val="Attention"/>
      <w:lvlText w:val=""/>
      <w:lvlPicBulletId w:val="5"/>
      <w:lvlJc w:val="left"/>
      <w:pPr>
        <w:ind w:left="1440" w:hanging="360"/>
      </w:pPr>
      <w:rPr>
        <w:rFonts w:ascii="Symbol" w:hAnsi="Symbol" w:hint="default"/>
        <w:color w:val="auto"/>
        <w:sz w:val="40"/>
        <w:szCs w:val="4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1D7802"/>
    <w:multiLevelType w:val="hybridMultilevel"/>
    <w:tmpl w:val="7CEE256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D047FA9"/>
    <w:multiLevelType w:val="hybridMultilevel"/>
    <w:tmpl w:val="096A8E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F113D6F"/>
    <w:multiLevelType w:val="hybridMultilevel"/>
    <w:tmpl w:val="2DD815EA"/>
    <w:lvl w:ilvl="0" w:tplc="040C0007">
      <w:start w:val="1"/>
      <w:numFmt w:val="bullet"/>
      <w:lvlText w:val=""/>
      <w:lvlPicBulletId w:val="7"/>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6C709D"/>
    <w:multiLevelType w:val="hybridMultilevel"/>
    <w:tmpl w:val="CAB65CFC"/>
    <w:lvl w:ilvl="0" w:tplc="A4980050">
      <w:start w:val="1"/>
      <w:numFmt w:val="bullet"/>
      <w:pStyle w:val="Puce2"/>
      <w:lvlText w:val=""/>
      <w:lvlPicBulletId w:val="3"/>
      <w:lvlJc w:val="left"/>
      <w:pPr>
        <w:ind w:left="164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913167B"/>
    <w:multiLevelType w:val="hybridMultilevel"/>
    <w:tmpl w:val="3E767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048237C"/>
    <w:multiLevelType w:val="hybridMultilevel"/>
    <w:tmpl w:val="F4C0133A"/>
    <w:lvl w:ilvl="0" w:tplc="040C000D">
      <w:start w:val="1"/>
      <w:numFmt w:val="bullet"/>
      <w:lvlText w:val=""/>
      <w:lvlJc w:val="left"/>
      <w:pPr>
        <w:ind w:left="1854" w:hanging="360"/>
      </w:pPr>
      <w:rPr>
        <w:rFonts w:ascii="Wingdings" w:hAnsi="Wingdings"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4">
    <w:nsid w:val="59543C02"/>
    <w:multiLevelType w:val="hybridMultilevel"/>
    <w:tmpl w:val="8F926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54D76EF"/>
    <w:multiLevelType w:val="hybridMultilevel"/>
    <w:tmpl w:val="9642D294"/>
    <w:lvl w:ilvl="0" w:tplc="35D23678">
      <w:start w:val="1"/>
      <w:numFmt w:val="bullet"/>
      <w:lvlText w:val=""/>
      <w:lvlPicBulletId w:val="3"/>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nsid w:val="676130E4"/>
    <w:multiLevelType w:val="hybridMultilevel"/>
    <w:tmpl w:val="0E16DE66"/>
    <w:lvl w:ilvl="0" w:tplc="87EC0D3A">
      <w:start w:val="1"/>
      <w:numFmt w:val="bullet"/>
      <w:lvlText w:val=""/>
      <w:lvlPicBulletId w:val="6"/>
      <w:lvlJc w:val="left"/>
      <w:pPr>
        <w:ind w:left="1713" w:hanging="360"/>
      </w:pPr>
      <w:rPr>
        <w:rFonts w:ascii="Symbol" w:hAnsi="Symbol" w:hint="default"/>
        <w:color w:val="auto"/>
      </w:rPr>
    </w:lvl>
    <w:lvl w:ilvl="1" w:tplc="9C166438">
      <w:start w:val="1"/>
      <w:numFmt w:val="bullet"/>
      <w:pStyle w:val="Information"/>
      <w:lvlText w:val=""/>
      <w:lvlPicBulletId w:val="0"/>
      <w:lvlJc w:val="left"/>
      <w:pPr>
        <w:ind w:left="5322" w:hanging="360"/>
      </w:pPr>
      <w:rPr>
        <w:rFonts w:ascii="Symbol" w:hAnsi="Symbol" w:hint="default"/>
        <w:color w:val="auto"/>
        <w:sz w:val="40"/>
        <w:szCs w:val="4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95A01CA"/>
    <w:multiLevelType w:val="multilevel"/>
    <w:tmpl w:val="530A1790"/>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8">
    <w:nsid w:val="69CE48F1"/>
    <w:multiLevelType w:val="hybridMultilevel"/>
    <w:tmpl w:val="1988C44E"/>
    <w:lvl w:ilvl="0" w:tplc="BD7E2BC2">
      <w:start w:val="1"/>
      <w:numFmt w:val="bullet"/>
      <w:lvlText w:val=""/>
      <w:lvlPicBulletId w:val="9"/>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2B2FA0"/>
    <w:multiLevelType w:val="hybridMultilevel"/>
    <w:tmpl w:val="AF9EEC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E52101F"/>
    <w:multiLevelType w:val="hybridMultilevel"/>
    <w:tmpl w:val="170A18C2"/>
    <w:lvl w:ilvl="0" w:tplc="70445180">
      <w:start w:val="1"/>
      <w:numFmt w:val="bullet"/>
      <w:pStyle w:val="Question"/>
      <w:lvlText w:val=""/>
      <w:lvlPicBulletId w:val="1"/>
      <w:lvlJc w:val="left"/>
      <w:pPr>
        <w:ind w:left="927" w:hanging="360"/>
      </w:pPr>
      <w:rPr>
        <w:rFonts w:ascii="Symbol" w:hAnsi="Symbol" w:hint="default"/>
        <w:color w:val="auto"/>
        <w:sz w:val="40"/>
        <w:szCs w:val="4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704B32AE"/>
    <w:multiLevelType w:val="multilevel"/>
    <w:tmpl w:val="E2FE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6464FA"/>
    <w:multiLevelType w:val="multilevel"/>
    <w:tmpl w:val="9E3E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2F3BF3"/>
    <w:multiLevelType w:val="hybridMultilevel"/>
    <w:tmpl w:val="3000D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7AF46E5"/>
    <w:multiLevelType w:val="hybridMultilevel"/>
    <w:tmpl w:val="1F520F14"/>
    <w:lvl w:ilvl="0" w:tplc="B42C8014">
      <w:start w:val="1"/>
      <w:numFmt w:val="bullet"/>
      <w:lvlText w:val=""/>
      <w:lvlPicBulletId w:val="0"/>
      <w:lvlJc w:val="left"/>
      <w:pPr>
        <w:ind w:left="1004" w:hanging="360"/>
      </w:pPr>
      <w:rPr>
        <w:rFonts w:ascii="Symbol" w:hAnsi="Symbol" w:hint="default"/>
        <w:color w:val="auto"/>
        <w:sz w:val="24"/>
        <w:szCs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nsid w:val="79ED43E4"/>
    <w:multiLevelType w:val="hybridMultilevel"/>
    <w:tmpl w:val="9398CB10"/>
    <w:lvl w:ilvl="0" w:tplc="14880014">
      <w:start w:val="1"/>
      <w:numFmt w:val="upperRoman"/>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C650719"/>
    <w:multiLevelType w:val="hybridMultilevel"/>
    <w:tmpl w:val="088E9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25"/>
  </w:num>
  <w:num w:numId="4">
    <w:abstractNumId w:val="17"/>
  </w:num>
  <w:num w:numId="5">
    <w:abstractNumId w:val="24"/>
  </w:num>
  <w:num w:numId="6">
    <w:abstractNumId w:val="15"/>
  </w:num>
  <w:num w:numId="7">
    <w:abstractNumId w:val="4"/>
  </w:num>
  <w:num w:numId="8">
    <w:abstractNumId w:val="11"/>
  </w:num>
  <w:num w:numId="9">
    <w:abstractNumId w:val="20"/>
  </w:num>
  <w:num w:numId="10">
    <w:abstractNumId w:val="5"/>
  </w:num>
  <w:num w:numId="11">
    <w:abstractNumId w:val="7"/>
  </w:num>
  <w:num w:numId="12">
    <w:abstractNumId w:val="16"/>
  </w:num>
  <w:num w:numId="13">
    <w:abstractNumId w:val="12"/>
  </w:num>
  <w:num w:numId="14">
    <w:abstractNumId w:val="23"/>
  </w:num>
  <w:num w:numId="15">
    <w:abstractNumId w:val="3"/>
  </w:num>
  <w:num w:numId="16">
    <w:abstractNumId w:val="1"/>
  </w:num>
  <w:num w:numId="17">
    <w:abstractNumId w:val="19"/>
  </w:num>
  <w:num w:numId="18">
    <w:abstractNumId w:val="8"/>
  </w:num>
  <w:num w:numId="19">
    <w:abstractNumId w:val="10"/>
  </w:num>
  <w:num w:numId="20">
    <w:abstractNumId w:val="6"/>
  </w:num>
  <w:num w:numId="21">
    <w:abstractNumId w:val="9"/>
  </w:num>
  <w:num w:numId="22">
    <w:abstractNumId w:val="0"/>
  </w:num>
  <w:num w:numId="23">
    <w:abstractNumId w:val="2"/>
  </w:num>
  <w:num w:numId="24">
    <w:abstractNumId w:val="18"/>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4"/>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hyphenationZone w:val="425"/>
  <w:drawingGridHorizontalSpacing w:val="110"/>
  <w:displayHorizontalDrawingGridEvery w:val="2"/>
  <w:characterSpacingControl w:val="doNotCompress"/>
  <w:savePreviewPicture/>
  <w:hdrShapeDefaults>
    <o:shapedefaults v:ext="edit" spidmax="2050">
      <o:colormru v:ext="edit" colors="#ffc,#fffff0"/>
    </o:shapedefaults>
  </w:hdrShapeDefaults>
  <w:footnotePr>
    <w:footnote w:id="-1"/>
    <w:footnote w:id="0"/>
  </w:footnotePr>
  <w:endnotePr>
    <w:endnote w:id="-1"/>
    <w:endnote w:id="0"/>
  </w:endnotePr>
  <w:compat>
    <w:compatSetting w:name="compatibilityMode" w:uri="http://schemas.microsoft.com/office/word" w:val="12"/>
  </w:compat>
  <w:rsids>
    <w:rsidRoot w:val="00BB0F84"/>
    <w:rsid w:val="00002571"/>
    <w:rsid w:val="000027F0"/>
    <w:rsid w:val="00002EDF"/>
    <w:rsid w:val="000032F7"/>
    <w:rsid w:val="000042CF"/>
    <w:rsid w:val="00004373"/>
    <w:rsid w:val="000050E1"/>
    <w:rsid w:val="00011D6C"/>
    <w:rsid w:val="0002330E"/>
    <w:rsid w:val="000261B9"/>
    <w:rsid w:val="00027DEE"/>
    <w:rsid w:val="00027E3D"/>
    <w:rsid w:val="0003172B"/>
    <w:rsid w:val="0003543E"/>
    <w:rsid w:val="000366D9"/>
    <w:rsid w:val="00063737"/>
    <w:rsid w:val="0006385D"/>
    <w:rsid w:val="00067FC2"/>
    <w:rsid w:val="00073174"/>
    <w:rsid w:val="00080844"/>
    <w:rsid w:val="00086CE8"/>
    <w:rsid w:val="00092B8F"/>
    <w:rsid w:val="00094293"/>
    <w:rsid w:val="000A16BA"/>
    <w:rsid w:val="000A2923"/>
    <w:rsid w:val="000A3689"/>
    <w:rsid w:val="000C4116"/>
    <w:rsid w:val="000C7354"/>
    <w:rsid w:val="000D078A"/>
    <w:rsid w:val="000D34E4"/>
    <w:rsid w:val="000D642D"/>
    <w:rsid w:val="000E19FF"/>
    <w:rsid w:val="000E2226"/>
    <w:rsid w:val="000E56ED"/>
    <w:rsid w:val="000E58E9"/>
    <w:rsid w:val="000F3B18"/>
    <w:rsid w:val="00101E7A"/>
    <w:rsid w:val="00106B9D"/>
    <w:rsid w:val="0011270E"/>
    <w:rsid w:val="00113CA7"/>
    <w:rsid w:val="00120AA0"/>
    <w:rsid w:val="00125612"/>
    <w:rsid w:val="00130FA6"/>
    <w:rsid w:val="00132632"/>
    <w:rsid w:val="001366BE"/>
    <w:rsid w:val="001519B0"/>
    <w:rsid w:val="00162EE2"/>
    <w:rsid w:val="00163EB6"/>
    <w:rsid w:val="001649DF"/>
    <w:rsid w:val="0017185C"/>
    <w:rsid w:val="00172192"/>
    <w:rsid w:val="00172698"/>
    <w:rsid w:val="001752C2"/>
    <w:rsid w:val="00177F5E"/>
    <w:rsid w:val="00184F60"/>
    <w:rsid w:val="001A11F7"/>
    <w:rsid w:val="001A56F8"/>
    <w:rsid w:val="001B1566"/>
    <w:rsid w:val="001C1136"/>
    <w:rsid w:val="001C1462"/>
    <w:rsid w:val="001D3D52"/>
    <w:rsid w:val="001E1B0F"/>
    <w:rsid w:val="001E1EFB"/>
    <w:rsid w:val="001E5D83"/>
    <w:rsid w:val="001E759C"/>
    <w:rsid w:val="001F15AA"/>
    <w:rsid w:val="001F4C15"/>
    <w:rsid w:val="001F6D49"/>
    <w:rsid w:val="00200908"/>
    <w:rsid w:val="00211A0B"/>
    <w:rsid w:val="00212599"/>
    <w:rsid w:val="002145B3"/>
    <w:rsid w:val="00220637"/>
    <w:rsid w:val="002210B3"/>
    <w:rsid w:val="00226723"/>
    <w:rsid w:val="0023464D"/>
    <w:rsid w:val="002556CC"/>
    <w:rsid w:val="00255965"/>
    <w:rsid w:val="002564F5"/>
    <w:rsid w:val="0026594E"/>
    <w:rsid w:val="00271DCA"/>
    <w:rsid w:val="00271E51"/>
    <w:rsid w:val="00276CBE"/>
    <w:rsid w:val="002811F4"/>
    <w:rsid w:val="002813A0"/>
    <w:rsid w:val="002850CD"/>
    <w:rsid w:val="00291622"/>
    <w:rsid w:val="00293352"/>
    <w:rsid w:val="002A0529"/>
    <w:rsid w:val="002A21B8"/>
    <w:rsid w:val="002A3826"/>
    <w:rsid w:val="002A78E0"/>
    <w:rsid w:val="002B5D2E"/>
    <w:rsid w:val="002C0D15"/>
    <w:rsid w:val="002C225E"/>
    <w:rsid w:val="002C4771"/>
    <w:rsid w:val="002D3B3E"/>
    <w:rsid w:val="002D4AB7"/>
    <w:rsid w:val="002E1365"/>
    <w:rsid w:val="002E2A24"/>
    <w:rsid w:val="002E33ED"/>
    <w:rsid w:val="002F4B50"/>
    <w:rsid w:val="00306C03"/>
    <w:rsid w:val="0032547F"/>
    <w:rsid w:val="00326052"/>
    <w:rsid w:val="00331606"/>
    <w:rsid w:val="0033284E"/>
    <w:rsid w:val="00334A12"/>
    <w:rsid w:val="0033515A"/>
    <w:rsid w:val="00337E42"/>
    <w:rsid w:val="00341413"/>
    <w:rsid w:val="00341FC1"/>
    <w:rsid w:val="003472B8"/>
    <w:rsid w:val="00350335"/>
    <w:rsid w:val="00354D86"/>
    <w:rsid w:val="0036477D"/>
    <w:rsid w:val="0036555F"/>
    <w:rsid w:val="003662DB"/>
    <w:rsid w:val="00372543"/>
    <w:rsid w:val="00374537"/>
    <w:rsid w:val="003768CC"/>
    <w:rsid w:val="00377856"/>
    <w:rsid w:val="00395CA5"/>
    <w:rsid w:val="00396D0A"/>
    <w:rsid w:val="003A47F5"/>
    <w:rsid w:val="003B5146"/>
    <w:rsid w:val="003B6AC9"/>
    <w:rsid w:val="003B6C7E"/>
    <w:rsid w:val="003C1AB3"/>
    <w:rsid w:val="003C1E78"/>
    <w:rsid w:val="003C2C36"/>
    <w:rsid w:val="003C6080"/>
    <w:rsid w:val="003C7390"/>
    <w:rsid w:val="003D1406"/>
    <w:rsid w:val="003D1603"/>
    <w:rsid w:val="003E2FBE"/>
    <w:rsid w:val="003F389F"/>
    <w:rsid w:val="00410309"/>
    <w:rsid w:val="00455F09"/>
    <w:rsid w:val="00463BD6"/>
    <w:rsid w:val="00463D39"/>
    <w:rsid w:val="004732D7"/>
    <w:rsid w:val="004736C9"/>
    <w:rsid w:val="0047520F"/>
    <w:rsid w:val="00484538"/>
    <w:rsid w:val="0048719D"/>
    <w:rsid w:val="004A34E1"/>
    <w:rsid w:val="004A38D6"/>
    <w:rsid w:val="004A7137"/>
    <w:rsid w:val="004B0806"/>
    <w:rsid w:val="004C0BB9"/>
    <w:rsid w:val="004E2E2F"/>
    <w:rsid w:val="004F14A8"/>
    <w:rsid w:val="004F7BE4"/>
    <w:rsid w:val="005013E5"/>
    <w:rsid w:val="00511EC6"/>
    <w:rsid w:val="00514542"/>
    <w:rsid w:val="00516817"/>
    <w:rsid w:val="00517C6C"/>
    <w:rsid w:val="0052799A"/>
    <w:rsid w:val="00533CF4"/>
    <w:rsid w:val="00536225"/>
    <w:rsid w:val="00537114"/>
    <w:rsid w:val="00542A1D"/>
    <w:rsid w:val="00551552"/>
    <w:rsid w:val="005528E9"/>
    <w:rsid w:val="005658CD"/>
    <w:rsid w:val="00567702"/>
    <w:rsid w:val="00573E6B"/>
    <w:rsid w:val="00580BAE"/>
    <w:rsid w:val="00583648"/>
    <w:rsid w:val="00597CB8"/>
    <w:rsid w:val="005B7DB9"/>
    <w:rsid w:val="005C05F0"/>
    <w:rsid w:val="005C5D0C"/>
    <w:rsid w:val="005D0B2F"/>
    <w:rsid w:val="005D0C6F"/>
    <w:rsid w:val="005D342B"/>
    <w:rsid w:val="005D3797"/>
    <w:rsid w:val="005D67AE"/>
    <w:rsid w:val="005E44FB"/>
    <w:rsid w:val="005F5C75"/>
    <w:rsid w:val="005F6995"/>
    <w:rsid w:val="006072B5"/>
    <w:rsid w:val="00607677"/>
    <w:rsid w:val="0061210E"/>
    <w:rsid w:val="006125D3"/>
    <w:rsid w:val="00614193"/>
    <w:rsid w:val="006157A6"/>
    <w:rsid w:val="00623B84"/>
    <w:rsid w:val="006314D2"/>
    <w:rsid w:val="00632E53"/>
    <w:rsid w:val="00642FCF"/>
    <w:rsid w:val="00644175"/>
    <w:rsid w:val="0064535F"/>
    <w:rsid w:val="00650B63"/>
    <w:rsid w:val="00651B49"/>
    <w:rsid w:val="006574EF"/>
    <w:rsid w:val="00663196"/>
    <w:rsid w:val="006651B5"/>
    <w:rsid w:val="00665853"/>
    <w:rsid w:val="0068247D"/>
    <w:rsid w:val="00683962"/>
    <w:rsid w:val="006869E0"/>
    <w:rsid w:val="00697266"/>
    <w:rsid w:val="006B08F7"/>
    <w:rsid w:val="006B713E"/>
    <w:rsid w:val="006B7E4C"/>
    <w:rsid w:val="006C41C5"/>
    <w:rsid w:val="006D3590"/>
    <w:rsid w:val="006D56BD"/>
    <w:rsid w:val="006E124F"/>
    <w:rsid w:val="006F32B3"/>
    <w:rsid w:val="006F4D4F"/>
    <w:rsid w:val="006F4EF5"/>
    <w:rsid w:val="006F611A"/>
    <w:rsid w:val="00701F6B"/>
    <w:rsid w:val="0070254B"/>
    <w:rsid w:val="00702FDB"/>
    <w:rsid w:val="0070343F"/>
    <w:rsid w:val="00705BBC"/>
    <w:rsid w:val="007140A0"/>
    <w:rsid w:val="007147A6"/>
    <w:rsid w:val="00717892"/>
    <w:rsid w:val="007227AF"/>
    <w:rsid w:val="00725DB3"/>
    <w:rsid w:val="00725E96"/>
    <w:rsid w:val="007269E5"/>
    <w:rsid w:val="00730990"/>
    <w:rsid w:val="007344FD"/>
    <w:rsid w:val="0073628A"/>
    <w:rsid w:val="00737A36"/>
    <w:rsid w:val="00750D21"/>
    <w:rsid w:val="0075652E"/>
    <w:rsid w:val="00757A65"/>
    <w:rsid w:val="00763407"/>
    <w:rsid w:val="00771024"/>
    <w:rsid w:val="0077385A"/>
    <w:rsid w:val="0077440C"/>
    <w:rsid w:val="00774791"/>
    <w:rsid w:val="007836EE"/>
    <w:rsid w:val="0078566B"/>
    <w:rsid w:val="00790412"/>
    <w:rsid w:val="007A1C3E"/>
    <w:rsid w:val="007A6EDB"/>
    <w:rsid w:val="007B3CFC"/>
    <w:rsid w:val="007C261B"/>
    <w:rsid w:val="007D4286"/>
    <w:rsid w:val="007D5AE5"/>
    <w:rsid w:val="007E085A"/>
    <w:rsid w:val="007F10B9"/>
    <w:rsid w:val="007F4064"/>
    <w:rsid w:val="007F7D2D"/>
    <w:rsid w:val="00813E88"/>
    <w:rsid w:val="0082033E"/>
    <w:rsid w:val="008206AA"/>
    <w:rsid w:val="00821136"/>
    <w:rsid w:val="00832705"/>
    <w:rsid w:val="00865109"/>
    <w:rsid w:val="00891180"/>
    <w:rsid w:val="00891283"/>
    <w:rsid w:val="00893C86"/>
    <w:rsid w:val="00894B86"/>
    <w:rsid w:val="00896B4A"/>
    <w:rsid w:val="008A5E70"/>
    <w:rsid w:val="008B438F"/>
    <w:rsid w:val="008B7DAE"/>
    <w:rsid w:val="008C2CA5"/>
    <w:rsid w:val="008D525E"/>
    <w:rsid w:val="008D7FAF"/>
    <w:rsid w:val="008E6808"/>
    <w:rsid w:val="0091094A"/>
    <w:rsid w:val="009112C1"/>
    <w:rsid w:val="009117EF"/>
    <w:rsid w:val="00923CEA"/>
    <w:rsid w:val="00926B40"/>
    <w:rsid w:val="0094672E"/>
    <w:rsid w:val="00952CE2"/>
    <w:rsid w:val="009568CF"/>
    <w:rsid w:val="00963064"/>
    <w:rsid w:val="00964645"/>
    <w:rsid w:val="00970A19"/>
    <w:rsid w:val="0097380A"/>
    <w:rsid w:val="00975B00"/>
    <w:rsid w:val="0099748A"/>
    <w:rsid w:val="009979D4"/>
    <w:rsid w:val="009A57F5"/>
    <w:rsid w:val="009B2C43"/>
    <w:rsid w:val="009C0E68"/>
    <w:rsid w:val="009D0B1D"/>
    <w:rsid w:val="009D51F5"/>
    <w:rsid w:val="009D5A78"/>
    <w:rsid w:val="009E0CC7"/>
    <w:rsid w:val="009E2CD1"/>
    <w:rsid w:val="009E44A3"/>
    <w:rsid w:val="009E57CC"/>
    <w:rsid w:val="009F19AC"/>
    <w:rsid w:val="009F1EB5"/>
    <w:rsid w:val="00A01749"/>
    <w:rsid w:val="00A028F0"/>
    <w:rsid w:val="00A05B32"/>
    <w:rsid w:val="00A05CC8"/>
    <w:rsid w:val="00A0641C"/>
    <w:rsid w:val="00A23915"/>
    <w:rsid w:val="00A24247"/>
    <w:rsid w:val="00A249DE"/>
    <w:rsid w:val="00A31F59"/>
    <w:rsid w:val="00A34054"/>
    <w:rsid w:val="00A3643E"/>
    <w:rsid w:val="00A401B2"/>
    <w:rsid w:val="00A42CCB"/>
    <w:rsid w:val="00A43326"/>
    <w:rsid w:val="00A51DC5"/>
    <w:rsid w:val="00A60CC6"/>
    <w:rsid w:val="00A722FC"/>
    <w:rsid w:val="00A7604B"/>
    <w:rsid w:val="00A81808"/>
    <w:rsid w:val="00A81CC6"/>
    <w:rsid w:val="00AB7602"/>
    <w:rsid w:val="00AB77EC"/>
    <w:rsid w:val="00AC394A"/>
    <w:rsid w:val="00AD16DA"/>
    <w:rsid w:val="00AD2A15"/>
    <w:rsid w:val="00AD60DC"/>
    <w:rsid w:val="00AD6487"/>
    <w:rsid w:val="00AD6BFC"/>
    <w:rsid w:val="00AE65F1"/>
    <w:rsid w:val="00AF4945"/>
    <w:rsid w:val="00B0528A"/>
    <w:rsid w:val="00B072C1"/>
    <w:rsid w:val="00B31F4D"/>
    <w:rsid w:val="00B41099"/>
    <w:rsid w:val="00B5608C"/>
    <w:rsid w:val="00B575D6"/>
    <w:rsid w:val="00B602B3"/>
    <w:rsid w:val="00B65C49"/>
    <w:rsid w:val="00B7268F"/>
    <w:rsid w:val="00B840D9"/>
    <w:rsid w:val="00B853EF"/>
    <w:rsid w:val="00B87BCB"/>
    <w:rsid w:val="00B9044C"/>
    <w:rsid w:val="00B90B2D"/>
    <w:rsid w:val="00BB0F84"/>
    <w:rsid w:val="00BB0FE3"/>
    <w:rsid w:val="00BC2881"/>
    <w:rsid w:val="00BC2F36"/>
    <w:rsid w:val="00BC30A8"/>
    <w:rsid w:val="00BC5B86"/>
    <w:rsid w:val="00BC5F17"/>
    <w:rsid w:val="00BC7657"/>
    <w:rsid w:val="00BD2C3C"/>
    <w:rsid w:val="00BD3895"/>
    <w:rsid w:val="00BD6792"/>
    <w:rsid w:val="00BE0D5C"/>
    <w:rsid w:val="00BE49E5"/>
    <w:rsid w:val="00BE79F7"/>
    <w:rsid w:val="00BF5F63"/>
    <w:rsid w:val="00BF69F6"/>
    <w:rsid w:val="00C05D6F"/>
    <w:rsid w:val="00C1052D"/>
    <w:rsid w:val="00C126EE"/>
    <w:rsid w:val="00C1780A"/>
    <w:rsid w:val="00C21801"/>
    <w:rsid w:val="00C23B7D"/>
    <w:rsid w:val="00C47957"/>
    <w:rsid w:val="00C47B49"/>
    <w:rsid w:val="00C5209F"/>
    <w:rsid w:val="00C67D8E"/>
    <w:rsid w:val="00C7167A"/>
    <w:rsid w:val="00C85208"/>
    <w:rsid w:val="00C852DF"/>
    <w:rsid w:val="00C86383"/>
    <w:rsid w:val="00C90FB5"/>
    <w:rsid w:val="00C95787"/>
    <w:rsid w:val="00CA5B81"/>
    <w:rsid w:val="00CA762C"/>
    <w:rsid w:val="00CB23C9"/>
    <w:rsid w:val="00CB30F5"/>
    <w:rsid w:val="00CB5603"/>
    <w:rsid w:val="00CC0338"/>
    <w:rsid w:val="00CC0E82"/>
    <w:rsid w:val="00CC1480"/>
    <w:rsid w:val="00CC49CC"/>
    <w:rsid w:val="00CD5958"/>
    <w:rsid w:val="00CD72AC"/>
    <w:rsid w:val="00CE235E"/>
    <w:rsid w:val="00CE3027"/>
    <w:rsid w:val="00CF2D37"/>
    <w:rsid w:val="00CF51C8"/>
    <w:rsid w:val="00CF7EC2"/>
    <w:rsid w:val="00D03ABE"/>
    <w:rsid w:val="00D15BFE"/>
    <w:rsid w:val="00D201DC"/>
    <w:rsid w:val="00D20AA4"/>
    <w:rsid w:val="00D30901"/>
    <w:rsid w:val="00D536AA"/>
    <w:rsid w:val="00D54A68"/>
    <w:rsid w:val="00D54CC1"/>
    <w:rsid w:val="00D558F9"/>
    <w:rsid w:val="00D560CB"/>
    <w:rsid w:val="00D663FB"/>
    <w:rsid w:val="00D66A24"/>
    <w:rsid w:val="00D7376D"/>
    <w:rsid w:val="00D81425"/>
    <w:rsid w:val="00D83285"/>
    <w:rsid w:val="00D83B95"/>
    <w:rsid w:val="00D8723B"/>
    <w:rsid w:val="00D87586"/>
    <w:rsid w:val="00D97283"/>
    <w:rsid w:val="00DB4A5A"/>
    <w:rsid w:val="00DC2181"/>
    <w:rsid w:val="00DD0EBC"/>
    <w:rsid w:val="00DD3A1D"/>
    <w:rsid w:val="00DD7420"/>
    <w:rsid w:val="00DE6036"/>
    <w:rsid w:val="00DF0609"/>
    <w:rsid w:val="00DF1FE0"/>
    <w:rsid w:val="00DF289E"/>
    <w:rsid w:val="00DF37E7"/>
    <w:rsid w:val="00DF3D5D"/>
    <w:rsid w:val="00DF5872"/>
    <w:rsid w:val="00E02D01"/>
    <w:rsid w:val="00E050A8"/>
    <w:rsid w:val="00E12A76"/>
    <w:rsid w:val="00E5179F"/>
    <w:rsid w:val="00E60C81"/>
    <w:rsid w:val="00E80411"/>
    <w:rsid w:val="00E9078A"/>
    <w:rsid w:val="00E9080C"/>
    <w:rsid w:val="00E91B46"/>
    <w:rsid w:val="00E92EC9"/>
    <w:rsid w:val="00E959EC"/>
    <w:rsid w:val="00EA30D9"/>
    <w:rsid w:val="00EB2C7A"/>
    <w:rsid w:val="00EB66B7"/>
    <w:rsid w:val="00EB6C2A"/>
    <w:rsid w:val="00EB72DA"/>
    <w:rsid w:val="00ED259E"/>
    <w:rsid w:val="00ED3021"/>
    <w:rsid w:val="00ED4821"/>
    <w:rsid w:val="00EE22DD"/>
    <w:rsid w:val="00EF5547"/>
    <w:rsid w:val="00F02824"/>
    <w:rsid w:val="00F15408"/>
    <w:rsid w:val="00F2132D"/>
    <w:rsid w:val="00F21483"/>
    <w:rsid w:val="00F24445"/>
    <w:rsid w:val="00F26F45"/>
    <w:rsid w:val="00F3015D"/>
    <w:rsid w:val="00F4031E"/>
    <w:rsid w:val="00F50C36"/>
    <w:rsid w:val="00F5310D"/>
    <w:rsid w:val="00F53DE1"/>
    <w:rsid w:val="00F67903"/>
    <w:rsid w:val="00F707CE"/>
    <w:rsid w:val="00F75BB4"/>
    <w:rsid w:val="00F90296"/>
    <w:rsid w:val="00F94569"/>
    <w:rsid w:val="00F96CCD"/>
    <w:rsid w:val="00FA3710"/>
    <w:rsid w:val="00FB20F0"/>
    <w:rsid w:val="00FC3A51"/>
    <w:rsid w:val="00FC7C2C"/>
    <w:rsid w:val="00FD142B"/>
    <w:rsid w:val="00FE1D84"/>
    <w:rsid w:val="00FF5577"/>
    <w:rsid w:val="00FF6C9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fc,#fffff0"/>
    </o:shapedefaults>
    <o:shapelayout v:ext="edit">
      <o:idmap v:ext="edit" data="1"/>
      <o:rules v:ext="edit">
        <o:r id="V:Rule9" type="callout" idref="#Légende encadrée 1 1889"/>
        <o:r id="V:Rule10" type="callout" idref="#Légende encadrée 1 1891"/>
        <o:r id="V:Rule11" type="callout" idref="#Légende encadrée 1 1893"/>
        <o:r id="V:Rule12" type="callout" idref="#Légende encadrée 1 104"/>
        <o:r id="V:Rule15" type="callout" idref="#Légende encadrée 1 246"/>
        <o:r id="V:Rule16" type="callout" idref="#Légende encadrée 1 117"/>
        <o:r id="V:Rule17" type="callout" idref="#Légende encadrée 1 114"/>
        <o:r id="V:Rule18" type="callout" idref="#Légende encadrée 1 21519"/>
        <o:r id="V:Rule19" type="callout" idref="#Légende encadrée 1 101"/>
        <o:r id="V:Rule20" type="callout" idref="#Légende encadrée 1 927"/>
        <o:r id="V:Rule23" type="callout" idref="#Légende encadrée 1 942"/>
        <o:r id="V:Rule24" type="callout" idref="#Légende encadrée 1 944"/>
        <o:r id="V:Rule25" type="callout" idref="#Légende encadrée 1 945"/>
        <o:r id="V:Rule26" type="callout" idref="#Légende encadrée 1 31"/>
        <o:r id="V:Rule27" type="callout" idref="#Légende encadrée 1 32"/>
        <o:r id="V:Rule28" type="callout" idref="#Légende encadrée 1 33"/>
        <o:r id="V:Rule29" type="callout" idref="#Légende encadrée 1 35"/>
        <o:r id="V:Rule30" type="callout" idref="#Légende encadrée 1 34"/>
        <o:r id="V:Rule31" type="callout" idref="#Légende encadrée 1 36"/>
        <o:r id="V:Rule32" type="callout" idref="#Légende encadrée 1 37"/>
        <o:r id="V:Rule33" type="callout" idref="#Légende encadrée 1 38"/>
        <o:r id="V:Rule34" type="callout" idref="#Légende encadrée 1 21509"/>
        <o:r id="V:Rule35" type="callout" idref="#Légende encadrée 1 41"/>
        <o:r id="V:Rule36" type="callout" idref="#Légende encadrée 1 21510"/>
        <o:r id="V:Rule37" type="callout" idref="#Légende encadrée 1 21511"/>
        <o:r id="V:Rule38" type="callout" idref="#Légende encadrée 1 42"/>
        <o:r id="V:Rule39" type="callout" idref="#_x0000_s1279"/>
        <o:r id="V:Rule40" type="callout" idref="#_x0000_s1280"/>
        <o:r id="V:Rule45" type="callout" idref="#Légende encadrée 1 1943"/>
        <o:r id="V:Rule59" type="callout" idref="#Légende encadrée 1 1950"/>
        <o:r id="V:Rule68" type="callout" idref="#Légende encadrée 1 900"/>
        <o:r id="V:Rule69" type="callout" idref="#Légende encadrée 1 1900"/>
        <o:r id="V:Rule70" type="callout" idref="#Légende encadrée 1 1869"/>
        <o:r id="V:Rule71" type="callout" idref="#Légende encadrée 1 87"/>
        <o:r id="V:Rule72" type="callout" idref="#Légende encadrée 1 1902"/>
        <o:r id="V:Rule73" type="callout" idref="#Légende encadrée 1 1901"/>
        <o:r id="V:Rule74" type="callout" idref="#Légende encadrée 1 122"/>
        <o:r id="V:Rule75" type="callout" idref="#Légende encadrée 1 82"/>
        <o:r id="V:Rule76" type="callout" idref="#Légende encadrée 1 86"/>
        <o:r id="V:Rule77" type="callout" idref="#Légende encadrée 1 84"/>
        <o:r id="V:Rule78" type="callout" idref="#Légende encadrée 1 125"/>
        <o:r id="V:Rule79" type="callout" idref="#Légende encadrée 1 126"/>
        <o:r id="V:Rule80" type="callout" idref="#Légende encadrée 1 127"/>
        <o:r id="V:Rule81" type="callout" idref="#Légende encadrée 1 95"/>
        <o:r id="V:Rule82" type="connector" idref="#Connecteur droit avec flèche 1897"/>
        <o:r id="V:Rule83" type="connector" idref="#Connecteur droit avec flèche 1876"/>
        <o:r id="V:Rule84" type="connector" idref="#Connecteur droit avec flèche 54"/>
        <o:r id="V:Rule85" type="connector" idref="#Connecteur droit avec flèche 6"/>
        <o:r id="V:Rule86" type="connector" idref="#AutoShape 148"/>
        <o:r id="V:Rule87" type="connector" idref="#Connecteur droit avec flèche 1877"/>
        <o:r id="V:Rule88" type="connector" idref="#Connecteur droit avec flèche 1908"/>
        <o:r id="V:Rule89" type="connector" idref="#Connecteur droit avec flèche 946"/>
        <o:r id="V:Rule90" type="connector" idref="#Connecteur droit avec flèche 69"/>
        <o:r id="V:Rule91" type="connector" idref="#Connecteur droit avec flèche 1870"/>
        <o:r id="V:Rule92" type="connector" idref="#Connecteur droit avec flèche 21557"/>
        <o:r id="V:Rule93" type="connector" idref="#Connecteur droit avec flèche 67"/>
        <o:r id="V:Rule94" type="connector" idref="#Connecteur droit avec flèche 935"/>
        <o:r id="V:Rule95" type="connector" idref="#Connecteur droit avec flèche 1904"/>
        <o:r id="V:Rule96" type="connector" idref="#AutoShape 198"/>
        <o:r id="V:Rule97" type="connector" idref="#Connecteur droit avec flèche 17"/>
        <o:r id="V:Rule98" type="connector" idref="#Connecteur droit avec flèche 19"/>
        <o:r id="V:Rule99" type="connector" idref="#Connecteur droit avec flèche 21531"/>
        <o:r id="V:Rule100" type="connector" idref="#Connecteur droit avec flèche 1912"/>
        <o:r id="V:Rule101" type="connector" idref="#Connecteur droit avec flèche 1874"/>
        <o:r id="V:Rule102" type="connector" idref="#Connecteur droit avec flèche 74"/>
        <o:r id="V:Rule103" type="connector" idref="#Connecteur droit avec flèche 9"/>
        <o:r id="V:Rule104" type="connector" idref="#Connecteur droit avec flèche 1919"/>
        <o:r id="V:Rule105" type="connector" idref="#Connecteur droit avec flèche 1896"/>
        <o:r id="V:Rule106" type="connector" idref="#AutoShape 196"/>
        <o:r id="V:Rule107" type="connector" idref="#Connecteur droit avec flèche 21529"/>
        <o:r id="V:Rule108" type="connector" idref="#AutoShape 195"/>
        <o:r id="V:Rule109" type="connector" idref="#AutoShape 197"/>
        <o:r id="V:Rule110" type="connector" idref="#Connecteur droit avec flèche 21516"/>
        <o:r id="V:Rule111" type="connector" idref="#Connecteur droit avec flèche 21524"/>
        <o:r id="V:Rule112" type="connector" idref="#Connecteur droit avec flèche 21543"/>
        <o:r id="V:Rule113" type="connector" idref="#Connecteur droit avec flèche 1873"/>
        <o:r id="V:Rule114" type="connector" idref="#Connecteur droit avec flèche 21603"/>
        <o:r id="V:Rule115" type="connector" idref="#Connecteur droit avec flèche 907"/>
        <o:r id="V:Rule116" type="connector" idref="#Connecteur droit avec flèche 21544"/>
        <o:r id="V:Rule117" type="connector" idref="#Connecteur droit avec flèche 53"/>
        <o:r id="V:Rule118" type="connector" idref="#Connecteur droit avec flèche 933"/>
      </o:rules>
    </o:shapelayout>
  </w:shapeDefaults>
  <w:decimalSymbol w:val=","/>
  <w:listSeparator w:val=";"/>
  <w14:docId w14:val="017CB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7185C"/>
    <w:pPr>
      <w:spacing w:after="0" w:line="240" w:lineRule="auto"/>
      <w:jc w:val="both"/>
    </w:pPr>
    <w:rPr>
      <w:rFonts w:eastAsiaTheme="minorEastAsia" w:cs="Times New Roman"/>
      <w:sz w:val="24"/>
      <w:szCs w:val="24"/>
    </w:rPr>
  </w:style>
  <w:style w:type="paragraph" w:styleId="Titre1">
    <w:name w:val="heading 1"/>
    <w:basedOn w:val="Normal"/>
    <w:next w:val="Normal"/>
    <w:link w:val="Titre1Car"/>
    <w:qFormat/>
    <w:rsid w:val="00163EB6"/>
    <w:pPr>
      <w:numPr>
        <w:numId w:val="4"/>
      </w:numPr>
      <w:spacing w:line="360" w:lineRule="auto"/>
      <w:jc w:val="left"/>
      <w:outlineLvl w:val="0"/>
    </w:pPr>
    <w:rPr>
      <w:rFonts w:ascii="Arial Black" w:hAnsi="Arial Black"/>
      <w:b/>
      <w:bCs/>
      <w:color w:val="C0504D" w:themeColor="accent2"/>
      <w:kern w:val="36"/>
      <w:sz w:val="36"/>
      <w:szCs w:val="48"/>
    </w:rPr>
  </w:style>
  <w:style w:type="paragraph" w:styleId="Titre2">
    <w:name w:val="heading 2"/>
    <w:basedOn w:val="Normal"/>
    <w:next w:val="Normal"/>
    <w:link w:val="Titre2Car"/>
    <w:qFormat/>
    <w:rsid w:val="00163EB6"/>
    <w:pPr>
      <w:numPr>
        <w:ilvl w:val="1"/>
        <w:numId w:val="4"/>
      </w:numPr>
      <w:spacing w:line="360" w:lineRule="auto"/>
      <w:outlineLvl w:val="1"/>
    </w:pPr>
    <w:rPr>
      <w:rFonts w:ascii="Trebuchet MS" w:hAnsi="Trebuchet MS"/>
      <w:b/>
      <w:bCs/>
      <w:color w:val="9BBB59" w:themeColor="accent3"/>
      <w:sz w:val="32"/>
      <w:szCs w:val="32"/>
    </w:rPr>
  </w:style>
  <w:style w:type="paragraph" w:styleId="Titre3">
    <w:name w:val="heading 3"/>
    <w:basedOn w:val="Normal"/>
    <w:next w:val="Normal"/>
    <w:link w:val="Titre3Car"/>
    <w:qFormat/>
    <w:rsid w:val="00163EB6"/>
    <w:pPr>
      <w:numPr>
        <w:ilvl w:val="2"/>
        <w:numId w:val="4"/>
      </w:numPr>
      <w:spacing w:line="360" w:lineRule="auto"/>
      <w:outlineLvl w:val="2"/>
    </w:pPr>
    <w:rPr>
      <w:rFonts w:ascii="Comic Sans MS" w:hAnsi="Comic Sans MS"/>
      <w:bCs/>
      <w:i/>
      <w:color w:val="1F497D" w:themeColor="text2"/>
      <w:sz w:val="28"/>
      <w:szCs w:val="28"/>
    </w:rPr>
  </w:style>
  <w:style w:type="paragraph" w:styleId="Titre4">
    <w:name w:val="heading 4"/>
    <w:basedOn w:val="Normal"/>
    <w:next w:val="Normal"/>
    <w:link w:val="Titre4Car"/>
    <w:unhideWhenUsed/>
    <w:qFormat/>
    <w:rsid w:val="00163EB6"/>
    <w:pPr>
      <w:numPr>
        <w:ilvl w:val="3"/>
        <w:numId w:val="4"/>
      </w:numPr>
      <w:outlineLvl w:val="3"/>
    </w:pPr>
    <w:rPr>
      <w:rFonts w:ascii="Trebuchet MS" w:hAnsi="Trebuchet MS"/>
      <w:b/>
      <w:color w:val="F79646" w:themeColor="accent6"/>
    </w:rPr>
  </w:style>
  <w:style w:type="paragraph" w:styleId="Titre5">
    <w:name w:val="heading 5"/>
    <w:basedOn w:val="Normal"/>
    <w:next w:val="Normal"/>
    <w:link w:val="Titre5Car"/>
    <w:unhideWhenUsed/>
    <w:qFormat/>
    <w:rsid w:val="00DD3A1D"/>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DD3A1D"/>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DD3A1D"/>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DD3A1D"/>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rsid w:val="00DD3A1D"/>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oixvalid">
    <w:name w:val="Choix validé"/>
    <w:basedOn w:val="Normal"/>
    <w:rsid w:val="0036477D"/>
    <w:pPr>
      <w:adjustRightInd w:val="0"/>
    </w:pPr>
    <w:rPr>
      <w:rFonts w:ascii="Calibri" w:eastAsia="Lucida Sans Unicode1" w:hAnsi="Calibri" w:cs="Calibri"/>
      <w:b/>
      <w:color w:val="1F497D"/>
      <w:szCs w:val="20"/>
    </w:rPr>
  </w:style>
  <w:style w:type="character" w:customStyle="1" w:styleId="Titre1Car">
    <w:name w:val="Titre 1 Car"/>
    <w:basedOn w:val="Policepardfaut"/>
    <w:link w:val="Titre1"/>
    <w:rsid w:val="00163EB6"/>
    <w:rPr>
      <w:rFonts w:ascii="Arial Black" w:eastAsiaTheme="minorEastAsia" w:hAnsi="Arial Black" w:cs="Times New Roman"/>
      <w:b/>
      <w:bCs/>
      <w:color w:val="C0504D" w:themeColor="accent2"/>
      <w:kern w:val="36"/>
      <w:sz w:val="36"/>
      <w:szCs w:val="48"/>
    </w:rPr>
  </w:style>
  <w:style w:type="character" w:customStyle="1" w:styleId="Titre2Car">
    <w:name w:val="Titre 2 Car"/>
    <w:basedOn w:val="Policepardfaut"/>
    <w:link w:val="Titre2"/>
    <w:rsid w:val="00163EB6"/>
    <w:rPr>
      <w:rFonts w:ascii="Trebuchet MS" w:eastAsiaTheme="minorEastAsia" w:hAnsi="Trebuchet MS" w:cs="Times New Roman"/>
      <w:b/>
      <w:bCs/>
      <w:color w:val="9BBB59" w:themeColor="accent3"/>
      <w:sz w:val="32"/>
      <w:szCs w:val="32"/>
    </w:rPr>
  </w:style>
  <w:style w:type="character" w:customStyle="1" w:styleId="Titre3Car">
    <w:name w:val="Titre 3 Car"/>
    <w:basedOn w:val="Policepardfaut"/>
    <w:link w:val="Titre3"/>
    <w:rsid w:val="00163EB6"/>
    <w:rPr>
      <w:rFonts w:ascii="Comic Sans MS" w:eastAsiaTheme="minorEastAsia" w:hAnsi="Comic Sans MS" w:cs="Times New Roman"/>
      <w:bCs/>
      <w:i/>
      <w:color w:val="1F497D" w:themeColor="text2"/>
      <w:sz w:val="28"/>
      <w:szCs w:val="28"/>
    </w:rPr>
  </w:style>
  <w:style w:type="paragraph" w:styleId="NormalWeb">
    <w:name w:val="Normal (Web)"/>
    <w:basedOn w:val="Normal"/>
    <w:uiPriority w:val="99"/>
    <w:semiHidden/>
    <w:unhideWhenUsed/>
    <w:rsid w:val="009F19AC"/>
    <w:rPr>
      <w:rFonts w:ascii="Times New Roman" w:hAnsi="Times New Roman"/>
    </w:rPr>
  </w:style>
  <w:style w:type="character" w:customStyle="1" w:styleId="clavier">
    <w:name w:val="clavier"/>
    <w:basedOn w:val="Policepardfaut"/>
    <w:rsid w:val="009F19AC"/>
  </w:style>
  <w:style w:type="character" w:customStyle="1" w:styleId="clavierrouge">
    <w:name w:val="clavier_rouge"/>
    <w:basedOn w:val="Policepardfaut"/>
    <w:rsid w:val="009F19AC"/>
  </w:style>
  <w:style w:type="character" w:customStyle="1" w:styleId="definition">
    <w:name w:val="definition"/>
    <w:basedOn w:val="Policepardfaut"/>
    <w:rsid w:val="009F19AC"/>
  </w:style>
  <w:style w:type="character" w:customStyle="1" w:styleId="balise2">
    <w:name w:val="balise2"/>
    <w:basedOn w:val="Policepardfaut"/>
    <w:rsid w:val="009F19AC"/>
  </w:style>
  <w:style w:type="character" w:customStyle="1" w:styleId="balise1">
    <w:name w:val="balise1"/>
    <w:basedOn w:val="Policepardfaut"/>
    <w:rsid w:val="009F19AC"/>
  </w:style>
  <w:style w:type="paragraph" w:styleId="Textedebulles">
    <w:name w:val="Balloon Text"/>
    <w:basedOn w:val="Normal"/>
    <w:link w:val="TextedebullesCar"/>
    <w:uiPriority w:val="99"/>
    <w:semiHidden/>
    <w:unhideWhenUsed/>
    <w:rsid w:val="009F19AC"/>
    <w:rPr>
      <w:sz w:val="16"/>
      <w:szCs w:val="16"/>
    </w:rPr>
  </w:style>
  <w:style w:type="character" w:customStyle="1" w:styleId="TextedebullesCar">
    <w:name w:val="Texte de bulles Car"/>
    <w:basedOn w:val="Policepardfaut"/>
    <w:link w:val="Textedebulles"/>
    <w:uiPriority w:val="99"/>
    <w:semiHidden/>
    <w:rsid w:val="009F19AC"/>
    <w:rPr>
      <w:rFonts w:ascii="Tahoma" w:hAnsi="Tahoma" w:cs="Tahoma"/>
      <w:sz w:val="16"/>
      <w:szCs w:val="16"/>
    </w:rPr>
  </w:style>
  <w:style w:type="character" w:customStyle="1" w:styleId="Titre4Car">
    <w:name w:val="Titre 4 Car"/>
    <w:basedOn w:val="Policepardfaut"/>
    <w:link w:val="Titre4"/>
    <w:rsid w:val="00163EB6"/>
    <w:rPr>
      <w:rFonts w:ascii="Trebuchet MS" w:eastAsiaTheme="minorEastAsia" w:hAnsi="Trebuchet MS" w:cs="Times New Roman"/>
      <w:b/>
      <w:color w:val="F79646" w:themeColor="accent6"/>
      <w:sz w:val="24"/>
      <w:szCs w:val="24"/>
    </w:rPr>
  </w:style>
  <w:style w:type="character" w:customStyle="1" w:styleId="Titre5Car">
    <w:name w:val="Titre 5 Car"/>
    <w:basedOn w:val="Policepardfaut"/>
    <w:link w:val="Titre5"/>
    <w:rsid w:val="00DD3A1D"/>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rsid w:val="00DD3A1D"/>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rsid w:val="00DD3A1D"/>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rsid w:val="00DD3A1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DD3A1D"/>
    <w:rPr>
      <w:rFonts w:asciiTheme="majorHAnsi" w:eastAsiaTheme="majorEastAsia" w:hAnsiTheme="majorHAnsi" w:cstheme="majorBidi"/>
      <w:i/>
      <w:iCs/>
      <w:color w:val="404040" w:themeColor="text1" w:themeTint="BF"/>
      <w:sz w:val="20"/>
      <w:szCs w:val="20"/>
    </w:rPr>
  </w:style>
  <w:style w:type="paragraph" w:customStyle="1" w:styleId="Information">
    <w:name w:val="Information"/>
    <w:basedOn w:val="Normal"/>
    <w:next w:val="Normal"/>
    <w:qFormat/>
    <w:rsid w:val="006F32B3"/>
    <w:pPr>
      <w:numPr>
        <w:ilvl w:val="1"/>
        <w:numId w:val="12"/>
      </w:numPr>
      <w:ind w:left="1418" w:firstLine="0"/>
    </w:pPr>
    <w:rPr>
      <w:noProof/>
      <w:color w:val="4F6228" w:themeColor="accent3" w:themeShade="80"/>
    </w:rPr>
  </w:style>
  <w:style w:type="paragraph" w:styleId="Paragraphedeliste">
    <w:name w:val="List Paragraph"/>
    <w:basedOn w:val="Normal"/>
    <w:uiPriority w:val="34"/>
    <w:qFormat/>
    <w:rsid w:val="0047520F"/>
    <w:pPr>
      <w:ind w:left="720"/>
    </w:pPr>
  </w:style>
  <w:style w:type="paragraph" w:customStyle="1" w:styleId="Question">
    <w:name w:val="Question"/>
    <w:basedOn w:val="Paragraphedeliste"/>
    <w:next w:val="Normal"/>
    <w:qFormat/>
    <w:rsid w:val="00BC2F36"/>
    <w:pPr>
      <w:numPr>
        <w:numId w:val="9"/>
      </w:numPr>
    </w:pPr>
    <w:rPr>
      <w:noProof/>
      <w:color w:val="145AC1"/>
    </w:rPr>
  </w:style>
  <w:style w:type="paragraph" w:customStyle="1" w:styleId="Interdit">
    <w:name w:val="Interdit"/>
    <w:basedOn w:val="Normal"/>
    <w:next w:val="Normal"/>
    <w:qFormat/>
    <w:rsid w:val="00011D6C"/>
    <w:pPr>
      <w:numPr>
        <w:ilvl w:val="1"/>
        <w:numId w:val="10"/>
      </w:numPr>
      <w:ind w:left="1418" w:firstLine="0"/>
    </w:pPr>
    <w:rPr>
      <w:noProof/>
      <w:color w:val="BE0B3F"/>
    </w:rPr>
  </w:style>
  <w:style w:type="paragraph" w:customStyle="1" w:styleId="Attention">
    <w:name w:val="Attention"/>
    <w:basedOn w:val="Normal"/>
    <w:next w:val="Normal"/>
    <w:qFormat/>
    <w:rsid w:val="00A01749"/>
    <w:pPr>
      <w:numPr>
        <w:ilvl w:val="1"/>
        <w:numId w:val="11"/>
      </w:numPr>
      <w:ind w:hanging="22"/>
    </w:pPr>
    <w:rPr>
      <w:color w:val="984806" w:themeColor="accent6" w:themeShade="80"/>
    </w:rPr>
  </w:style>
  <w:style w:type="paragraph" w:styleId="En-tte">
    <w:name w:val="header"/>
    <w:basedOn w:val="Normal"/>
    <w:link w:val="En-tteCar"/>
    <w:uiPriority w:val="99"/>
    <w:unhideWhenUsed/>
    <w:rsid w:val="00B5608C"/>
    <w:pPr>
      <w:tabs>
        <w:tab w:val="center" w:pos="4536"/>
        <w:tab w:val="right" w:pos="9072"/>
      </w:tabs>
    </w:pPr>
  </w:style>
  <w:style w:type="character" w:customStyle="1" w:styleId="En-tteCar">
    <w:name w:val="En-tête Car"/>
    <w:basedOn w:val="Policepardfaut"/>
    <w:link w:val="En-tte"/>
    <w:uiPriority w:val="99"/>
    <w:rsid w:val="00B5608C"/>
    <w:rPr>
      <w:rFonts w:ascii="Tahoma" w:eastAsia="Times New Roman" w:hAnsi="Tahoma" w:cs="Tahoma"/>
      <w:lang w:eastAsia="fr-FR"/>
    </w:rPr>
  </w:style>
  <w:style w:type="paragraph" w:styleId="Pieddepage">
    <w:name w:val="footer"/>
    <w:basedOn w:val="Normal"/>
    <w:link w:val="PieddepageCar"/>
    <w:uiPriority w:val="99"/>
    <w:unhideWhenUsed/>
    <w:rsid w:val="00B5608C"/>
    <w:pPr>
      <w:tabs>
        <w:tab w:val="center" w:pos="4536"/>
        <w:tab w:val="right" w:pos="9072"/>
      </w:tabs>
    </w:pPr>
  </w:style>
  <w:style w:type="character" w:customStyle="1" w:styleId="PieddepageCar">
    <w:name w:val="Pied de page Car"/>
    <w:basedOn w:val="Policepardfaut"/>
    <w:link w:val="Pieddepage"/>
    <w:uiPriority w:val="99"/>
    <w:rsid w:val="00B5608C"/>
    <w:rPr>
      <w:rFonts w:ascii="Tahoma" w:eastAsia="Times New Roman" w:hAnsi="Tahoma" w:cs="Tahoma"/>
      <w:lang w:eastAsia="fr-FR"/>
    </w:rPr>
  </w:style>
  <w:style w:type="table" w:styleId="Grille">
    <w:name w:val="Table Grid"/>
    <w:basedOn w:val="TableauNormal"/>
    <w:uiPriority w:val="59"/>
    <w:rsid w:val="00B560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uce1">
    <w:name w:val="Puce 1"/>
    <w:basedOn w:val="Paragraphedeliste"/>
    <w:qFormat/>
    <w:rsid w:val="00DF37E7"/>
    <w:pPr>
      <w:numPr>
        <w:numId w:val="7"/>
      </w:numPr>
    </w:pPr>
  </w:style>
  <w:style w:type="paragraph" w:customStyle="1" w:styleId="Puce2">
    <w:name w:val="Puce 2"/>
    <w:basedOn w:val="Puce1"/>
    <w:rsid w:val="00DF37E7"/>
    <w:pPr>
      <w:numPr>
        <w:numId w:val="8"/>
      </w:numPr>
    </w:pPr>
  </w:style>
  <w:style w:type="character" w:styleId="Lienhypertexte">
    <w:name w:val="Hyperlink"/>
    <w:basedOn w:val="Policepardfaut"/>
    <w:uiPriority w:val="99"/>
    <w:unhideWhenUsed/>
    <w:rsid w:val="00790412"/>
    <w:rPr>
      <w:color w:val="0000FF" w:themeColor="hyperlink"/>
      <w:u w:val="single"/>
    </w:rPr>
  </w:style>
  <w:style w:type="character" w:styleId="Textedelespacerserv">
    <w:name w:val="Placeholder Text"/>
    <w:basedOn w:val="Policepardfaut"/>
    <w:uiPriority w:val="99"/>
    <w:semiHidden/>
    <w:rsid w:val="005D67AE"/>
    <w:rPr>
      <w:color w:val="808080"/>
    </w:rPr>
  </w:style>
  <w:style w:type="paragraph" w:styleId="Retraitcorpsdetexte">
    <w:name w:val="Body Text Indent"/>
    <w:basedOn w:val="Normal"/>
    <w:link w:val="RetraitcorpsdetexteCar"/>
    <w:semiHidden/>
    <w:rsid w:val="00893C86"/>
    <w:pPr>
      <w:jc w:val="left"/>
    </w:pPr>
    <w:rPr>
      <w:rFonts w:ascii="Comic Sans MS" w:eastAsia="Times New Roman" w:hAnsi="Comic Sans MS"/>
      <w:color w:val="000000"/>
      <w:sz w:val="18"/>
      <w:szCs w:val="18"/>
    </w:rPr>
  </w:style>
  <w:style w:type="character" w:customStyle="1" w:styleId="RetraitcorpsdetexteCar">
    <w:name w:val="Retrait corps de texte Car"/>
    <w:basedOn w:val="Policepardfaut"/>
    <w:link w:val="Retraitcorpsdetexte"/>
    <w:semiHidden/>
    <w:rsid w:val="00893C86"/>
    <w:rPr>
      <w:rFonts w:ascii="Comic Sans MS" w:eastAsia="Times New Roman" w:hAnsi="Comic Sans MS" w:cs="Times New Roman"/>
      <w:color w:val="000000"/>
      <w:sz w:val="18"/>
      <w:szCs w:val="18"/>
    </w:rPr>
  </w:style>
  <w:style w:type="character" w:styleId="Marquedannotation">
    <w:name w:val="annotation reference"/>
    <w:basedOn w:val="Policepardfaut"/>
    <w:uiPriority w:val="99"/>
    <w:semiHidden/>
    <w:unhideWhenUsed/>
    <w:rsid w:val="0061210E"/>
    <w:rPr>
      <w:sz w:val="16"/>
      <w:szCs w:val="16"/>
    </w:rPr>
  </w:style>
  <w:style w:type="paragraph" w:styleId="Commentaire">
    <w:name w:val="annotation text"/>
    <w:basedOn w:val="Normal"/>
    <w:link w:val="CommentaireCar"/>
    <w:uiPriority w:val="99"/>
    <w:semiHidden/>
    <w:unhideWhenUsed/>
    <w:rsid w:val="0061210E"/>
    <w:rPr>
      <w:sz w:val="20"/>
      <w:szCs w:val="20"/>
    </w:rPr>
  </w:style>
  <w:style w:type="character" w:customStyle="1" w:styleId="CommentaireCar">
    <w:name w:val="Commentaire Car"/>
    <w:basedOn w:val="Policepardfaut"/>
    <w:link w:val="Commentaire"/>
    <w:uiPriority w:val="99"/>
    <w:semiHidden/>
    <w:rsid w:val="0061210E"/>
    <w:rPr>
      <w:rFonts w:eastAsiaTheme="minorEastAsia" w:cs="Times New Roman"/>
      <w:sz w:val="20"/>
      <w:szCs w:val="20"/>
    </w:rPr>
  </w:style>
  <w:style w:type="paragraph" w:styleId="Objetducommentaire">
    <w:name w:val="annotation subject"/>
    <w:basedOn w:val="Commentaire"/>
    <w:next w:val="Commentaire"/>
    <w:link w:val="ObjetducommentaireCar"/>
    <w:uiPriority w:val="99"/>
    <w:semiHidden/>
    <w:unhideWhenUsed/>
    <w:rsid w:val="0061210E"/>
    <w:rPr>
      <w:b/>
      <w:bCs/>
    </w:rPr>
  </w:style>
  <w:style w:type="character" w:customStyle="1" w:styleId="ObjetducommentaireCar">
    <w:name w:val="Objet du commentaire Car"/>
    <w:basedOn w:val="CommentaireCar"/>
    <w:link w:val="Objetducommentaire"/>
    <w:uiPriority w:val="99"/>
    <w:semiHidden/>
    <w:rsid w:val="0061210E"/>
    <w:rPr>
      <w:rFonts w:eastAsiaTheme="minorEastAsia" w:cs="Times New Roman"/>
      <w:b/>
      <w:bCs/>
      <w:sz w:val="20"/>
      <w:szCs w:val="20"/>
    </w:rPr>
  </w:style>
  <w:style w:type="table" w:styleId="Trameclaire-Accent5">
    <w:name w:val="Light Shading Accent 5"/>
    <w:basedOn w:val="TableauNormal"/>
    <w:uiPriority w:val="60"/>
    <w:rsid w:val="00F6790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illeclaire-Accent5">
    <w:name w:val="Light Grid Accent 5"/>
    <w:basedOn w:val="TableauNormal"/>
    <w:uiPriority w:val="62"/>
    <w:rsid w:val="00F6790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Rfrenceple">
    <w:name w:val="Subtle Reference"/>
    <w:basedOn w:val="Policepardfaut"/>
    <w:uiPriority w:val="31"/>
    <w:qFormat/>
    <w:rsid w:val="008A5E70"/>
    <w:rPr>
      <w:smallCaps/>
      <w:color w:val="C0504D" w:themeColor="accent2"/>
      <w:u w:val="single"/>
    </w:rPr>
  </w:style>
  <w:style w:type="character" w:styleId="Rfrenceintense">
    <w:name w:val="Intense Reference"/>
    <w:basedOn w:val="Policepardfaut"/>
    <w:uiPriority w:val="32"/>
    <w:qFormat/>
    <w:rsid w:val="008A5E70"/>
    <w:rPr>
      <w:b/>
      <w:bCs/>
      <w:smallCaps/>
      <w:color w:val="C0504D" w:themeColor="accent2"/>
      <w:spacing w:val="5"/>
      <w:u w:val="single"/>
    </w:rPr>
  </w:style>
  <w:style w:type="character" w:styleId="Accentuationdiscrte">
    <w:name w:val="Subtle Emphasis"/>
    <w:basedOn w:val="Policepardfaut"/>
    <w:uiPriority w:val="19"/>
    <w:qFormat/>
    <w:rsid w:val="008A5E70"/>
    <w:rPr>
      <w:i/>
      <w:iCs/>
      <w:color w:val="808080" w:themeColor="text1" w:themeTint="7F"/>
    </w:rPr>
  </w:style>
  <w:style w:type="paragraph" w:styleId="Retraitcorpsdetexte3">
    <w:name w:val="Body Text Indent 3"/>
    <w:basedOn w:val="Normal"/>
    <w:link w:val="Retraitcorpsdetexte3Car"/>
    <w:uiPriority w:val="99"/>
    <w:semiHidden/>
    <w:unhideWhenUsed/>
    <w:rsid w:val="00891283"/>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891283"/>
    <w:rPr>
      <w:rFonts w:eastAsiaTheme="minorEastAsia" w:cs="Times New Roman"/>
      <w:sz w:val="16"/>
      <w:szCs w:val="16"/>
    </w:rPr>
  </w:style>
  <w:style w:type="paragraph" w:customStyle="1" w:styleId="titre20">
    <w:name w:val="titre 2"/>
    <w:basedOn w:val="Normal"/>
    <w:link w:val="titre2Car0"/>
    <w:qFormat/>
    <w:rsid w:val="00D15BFE"/>
    <w:rPr>
      <w:rFonts w:ascii="Times New Roman" w:eastAsiaTheme="minorHAnsi" w:hAnsi="Times New Roman"/>
      <w:b/>
      <w:bCs/>
      <w:noProof/>
      <w:color w:val="FF0000"/>
      <w:sz w:val="20"/>
      <w:szCs w:val="20"/>
      <w:u w:val="single"/>
    </w:rPr>
  </w:style>
  <w:style w:type="character" w:customStyle="1" w:styleId="titre2Car0">
    <w:name w:val="titre 2 Car"/>
    <w:basedOn w:val="Policepardfaut"/>
    <w:link w:val="titre20"/>
    <w:rsid w:val="00D15BFE"/>
    <w:rPr>
      <w:rFonts w:ascii="Times New Roman" w:hAnsi="Times New Roman" w:cs="Times New Roman"/>
      <w:b/>
      <w:bCs/>
      <w:noProof/>
      <w:color w:val="FF0000"/>
      <w:sz w:val="20"/>
      <w:szCs w:val="2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7185C"/>
    <w:pPr>
      <w:spacing w:after="0" w:line="240" w:lineRule="auto"/>
      <w:jc w:val="both"/>
    </w:pPr>
    <w:rPr>
      <w:rFonts w:eastAsiaTheme="minorEastAsia" w:cs="Times New Roman"/>
      <w:sz w:val="24"/>
      <w:szCs w:val="24"/>
    </w:rPr>
  </w:style>
  <w:style w:type="paragraph" w:styleId="Titre1">
    <w:name w:val="heading 1"/>
    <w:basedOn w:val="Normal"/>
    <w:next w:val="Normal"/>
    <w:link w:val="Titre1Car"/>
    <w:qFormat/>
    <w:rsid w:val="00163EB6"/>
    <w:pPr>
      <w:numPr>
        <w:numId w:val="4"/>
      </w:numPr>
      <w:spacing w:line="360" w:lineRule="auto"/>
      <w:jc w:val="left"/>
      <w:outlineLvl w:val="0"/>
    </w:pPr>
    <w:rPr>
      <w:rFonts w:ascii="Arial Black" w:hAnsi="Arial Black"/>
      <w:b/>
      <w:bCs/>
      <w:color w:val="C0504D" w:themeColor="accent2"/>
      <w:kern w:val="36"/>
      <w:sz w:val="36"/>
      <w:szCs w:val="48"/>
    </w:rPr>
  </w:style>
  <w:style w:type="paragraph" w:styleId="Titre2">
    <w:name w:val="heading 2"/>
    <w:basedOn w:val="Normal"/>
    <w:next w:val="Normal"/>
    <w:link w:val="Titre2Car"/>
    <w:qFormat/>
    <w:rsid w:val="00163EB6"/>
    <w:pPr>
      <w:numPr>
        <w:ilvl w:val="1"/>
        <w:numId w:val="4"/>
      </w:numPr>
      <w:spacing w:line="360" w:lineRule="auto"/>
      <w:outlineLvl w:val="1"/>
    </w:pPr>
    <w:rPr>
      <w:rFonts w:ascii="Trebuchet MS" w:hAnsi="Trebuchet MS"/>
      <w:b/>
      <w:bCs/>
      <w:color w:val="9BBB59" w:themeColor="accent3"/>
      <w:sz w:val="32"/>
      <w:szCs w:val="32"/>
    </w:rPr>
  </w:style>
  <w:style w:type="paragraph" w:styleId="Titre3">
    <w:name w:val="heading 3"/>
    <w:basedOn w:val="Normal"/>
    <w:next w:val="Normal"/>
    <w:link w:val="Titre3Car"/>
    <w:qFormat/>
    <w:rsid w:val="00163EB6"/>
    <w:pPr>
      <w:numPr>
        <w:ilvl w:val="2"/>
        <w:numId w:val="4"/>
      </w:numPr>
      <w:spacing w:line="360" w:lineRule="auto"/>
      <w:outlineLvl w:val="2"/>
    </w:pPr>
    <w:rPr>
      <w:rFonts w:ascii="Comic Sans MS" w:hAnsi="Comic Sans MS"/>
      <w:bCs/>
      <w:i/>
      <w:color w:val="1F497D" w:themeColor="text2"/>
      <w:sz w:val="28"/>
      <w:szCs w:val="28"/>
    </w:rPr>
  </w:style>
  <w:style w:type="paragraph" w:styleId="Titre4">
    <w:name w:val="heading 4"/>
    <w:basedOn w:val="Normal"/>
    <w:next w:val="Normal"/>
    <w:link w:val="Titre4Car"/>
    <w:unhideWhenUsed/>
    <w:qFormat/>
    <w:rsid w:val="00163EB6"/>
    <w:pPr>
      <w:numPr>
        <w:ilvl w:val="3"/>
        <w:numId w:val="4"/>
      </w:numPr>
      <w:outlineLvl w:val="3"/>
    </w:pPr>
    <w:rPr>
      <w:rFonts w:ascii="Trebuchet MS" w:hAnsi="Trebuchet MS"/>
      <w:b/>
      <w:color w:val="F79646" w:themeColor="accent6"/>
    </w:rPr>
  </w:style>
  <w:style w:type="paragraph" w:styleId="Titre5">
    <w:name w:val="heading 5"/>
    <w:basedOn w:val="Normal"/>
    <w:next w:val="Normal"/>
    <w:link w:val="Titre5Car"/>
    <w:unhideWhenUsed/>
    <w:qFormat/>
    <w:rsid w:val="00DD3A1D"/>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DD3A1D"/>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DD3A1D"/>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DD3A1D"/>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rsid w:val="00DD3A1D"/>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oixvalid">
    <w:name w:val="Choix validé"/>
    <w:basedOn w:val="Normal"/>
    <w:rsid w:val="0036477D"/>
    <w:pPr>
      <w:adjustRightInd w:val="0"/>
    </w:pPr>
    <w:rPr>
      <w:rFonts w:ascii="Calibri" w:eastAsia="Lucida Sans Unicode1" w:hAnsi="Calibri" w:cs="Calibri"/>
      <w:b/>
      <w:color w:val="1F497D"/>
      <w:szCs w:val="20"/>
    </w:rPr>
  </w:style>
  <w:style w:type="character" w:customStyle="1" w:styleId="Titre1Car">
    <w:name w:val="Titre 1 Car"/>
    <w:basedOn w:val="Policepardfaut"/>
    <w:link w:val="Titre1"/>
    <w:rsid w:val="00163EB6"/>
    <w:rPr>
      <w:rFonts w:ascii="Arial Black" w:eastAsiaTheme="minorEastAsia" w:hAnsi="Arial Black" w:cs="Times New Roman"/>
      <w:b/>
      <w:bCs/>
      <w:color w:val="C0504D" w:themeColor="accent2"/>
      <w:kern w:val="36"/>
      <w:sz w:val="36"/>
      <w:szCs w:val="48"/>
    </w:rPr>
  </w:style>
  <w:style w:type="character" w:customStyle="1" w:styleId="Titre2Car">
    <w:name w:val="Titre 2 Car"/>
    <w:basedOn w:val="Policepardfaut"/>
    <w:link w:val="Titre2"/>
    <w:rsid w:val="00163EB6"/>
    <w:rPr>
      <w:rFonts w:ascii="Trebuchet MS" w:eastAsiaTheme="minorEastAsia" w:hAnsi="Trebuchet MS" w:cs="Times New Roman"/>
      <w:b/>
      <w:bCs/>
      <w:color w:val="9BBB59" w:themeColor="accent3"/>
      <w:sz w:val="32"/>
      <w:szCs w:val="32"/>
    </w:rPr>
  </w:style>
  <w:style w:type="character" w:customStyle="1" w:styleId="Titre3Car">
    <w:name w:val="Titre 3 Car"/>
    <w:basedOn w:val="Policepardfaut"/>
    <w:link w:val="Titre3"/>
    <w:rsid w:val="00163EB6"/>
    <w:rPr>
      <w:rFonts w:ascii="Comic Sans MS" w:eastAsiaTheme="minorEastAsia" w:hAnsi="Comic Sans MS" w:cs="Times New Roman"/>
      <w:bCs/>
      <w:i/>
      <w:color w:val="1F497D" w:themeColor="text2"/>
      <w:sz w:val="28"/>
      <w:szCs w:val="28"/>
    </w:rPr>
  </w:style>
  <w:style w:type="paragraph" w:styleId="NormalWeb">
    <w:name w:val="Normal (Web)"/>
    <w:basedOn w:val="Normal"/>
    <w:uiPriority w:val="99"/>
    <w:semiHidden/>
    <w:unhideWhenUsed/>
    <w:rsid w:val="009F19AC"/>
    <w:rPr>
      <w:rFonts w:ascii="Times New Roman" w:hAnsi="Times New Roman"/>
    </w:rPr>
  </w:style>
  <w:style w:type="character" w:customStyle="1" w:styleId="clavier">
    <w:name w:val="clavier"/>
    <w:basedOn w:val="Policepardfaut"/>
    <w:rsid w:val="009F19AC"/>
  </w:style>
  <w:style w:type="character" w:customStyle="1" w:styleId="clavierrouge">
    <w:name w:val="clavier_rouge"/>
    <w:basedOn w:val="Policepardfaut"/>
    <w:rsid w:val="009F19AC"/>
  </w:style>
  <w:style w:type="character" w:customStyle="1" w:styleId="definition">
    <w:name w:val="definition"/>
    <w:basedOn w:val="Policepardfaut"/>
    <w:rsid w:val="009F19AC"/>
  </w:style>
  <w:style w:type="character" w:customStyle="1" w:styleId="balise2">
    <w:name w:val="balise2"/>
    <w:basedOn w:val="Policepardfaut"/>
    <w:rsid w:val="009F19AC"/>
  </w:style>
  <w:style w:type="character" w:customStyle="1" w:styleId="balise1">
    <w:name w:val="balise1"/>
    <w:basedOn w:val="Policepardfaut"/>
    <w:rsid w:val="009F19AC"/>
  </w:style>
  <w:style w:type="paragraph" w:styleId="Textedebulles">
    <w:name w:val="Balloon Text"/>
    <w:basedOn w:val="Normal"/>
    <w:link w:val="TextedebullesCar"/>
    <w:uiPriority w:val="99"/>
    <w:semiHidden/>
    <w:unhideWhenUsed/>
    <w:rsid w:val="009F19AC"/>
    <w:rPr>
      <w:sz w:val="16"/>
      <w:szCs w:val="16"/>
    </w:rPr>
  </w:style>
  <w:style w:type="character" w:customStyle="1" w:styleId="TextedebullesCar">
    <w:name w:val="Texte de bulles Car"/>
    <w:basedOn w:val="Policepardfaut"/>
    <w:link w:val="Textedebulles"/>
    <w:uiPriority w:val="99"/>
    <w:semiHidden/>
    <w:rsid w:val="009F19AC"/>
    <w:rPr>
      <w:rFonts w:ascii="Tahoma" w:hAnsi="Tahoma" w:cs="Tahoma"/>
      <w:sz w:val="16"/>
      <w:szCs w:val="16"/>
    </w:rPr>
  </w:style>
  <w:style w:type="character" w:customStyle="1" w:styleId="Titre4Car">
    <w:name w:val="Titre 4 Car"/>
    <w:basedOn w:val="Policepardfaut"/>
    <w:link w:val="Titre4"/>
    <w:rsid w:val="00163EB6"/>
    <w:rPr>
      <w:rFonts w:ascii="Trebuchet MS" w:eastAsiaTheme="minorEastAsia" w:hAnsi="Trebuchet MS" w:cs="Times New Roman"/>
      <w:b/>
      <w:color w:val="F79646" w:themeColor="accent6"/>
      <w:sz w:val="24"/>
      <w:szCs w:val="24"/>
    </w:rPr>
  </w:style>
  <w:style w:type="character" w:customStyle="1" w:styleId="Titre5Car">
    <w:name w:val="Titre 5 Car"/>
    <w:basedOn w:val="Policepardfaut"/>
    <w:link w:val="Titre5"/>
    <w:rsid w:val="00DD3A1D"/>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rsid w:val="00DD3A1D"/>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rsid w:val="00DD3A1D"/>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rsid w:val="00DD3A1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DD3A1D"/>
    <w:rPr>
      <w:rFonts w:asciiTheme="majorHAnsi" w:eastAsiaTheme="majorEastAsia" w:hAnsiTheme="majorHAnsi" w:cstheme="majorBidi"/>
      <w:i/>
      <w:iCs/>
      <w:color w:val="404040" w:themeColor="text1" w:themeTint="BF"/>
      <w:sz w:val="20"/>
      <w:szCs w:val="20"/>
    </w:rPr>
  </w:style>
  <w:style w:type="paragraph" w:customStyle="1" w:styleId="Information">
    <w:name w:val="Information"/>
    <w:basedOn w:val="Normal"/>
    <w:next w:val="Normal"/>
    <w:qFormat/>
    <w:rsid w:val="006F32B3"/>
    <w:pPr>
      <w:numPr>
        <w:ilvl w:val="1"/>
        <w:numId w:val="12"/>
      </w:numPr>
      <w:ind w:left="1418" w:firstLine="0"/>
    </w:pPr>
    <w:rPr>
      <w:noProof/>
      <w:color w:val="4F6228" w:themeColor="accent3" w:themeShade="80"/>
    </w:rPr>
  </w:style>
  <w:style w:type="paragraph" w:styleId="Paragraphedeliste">
    <w:name w:val="List Paragraph"/>
    <w:basedOn w:val="Normal"/>
    <w:uiPriority w:val="34"/>
    <w:qFormat/>
    <w:rsid w:val="0047520F"/>
    <w:pPr>
      <w:ind w:left="720"/>
    </w:pPr>
  </w:style>
  <w:style w:type="paragraph" w:customStyle="1" w:styleId="Question">
    <w:name w:val="Question"/>
    <w:basedOn w:val="Paragraphedeliste"/>
    <w:next w:val="Normal"/>
    <w:qFormat/>
    <w:rsid w:val="00BC2F36"/>
    <w:pPr>
      <w:numPr>
        <w:numId w:val="9"/>
      </w:numPr>
    </w:pPr>
    <w:rPr>
      <w:noProof/>
      <w:color w:val="145AC1"/>
    </w:rPr>
  </w:style>
  <w:style w:type="paragraph" w:customStyle="1" w:styleId="Interdit">
    <w:name w:val="Interdit"/>
    <w:basedOn w:val="Normal"/>
    <w:next w:val="Normal"/>
    <w:qFormat/>
    <w:rsid w:val="00011D6C"/>
    <w:pPr>
      <w:numPr>
        <w:ilvl w:val="1"/>
        <w:numId w:val="10"/>
      </w:numPr>
      <w:ind w:left="1418" w:firstLine="0"/>
    </w:pPr>
    <w:rPr>
      <w:noProof/>
      <w:color w:val="BE0B3F"/>
    </w:rPr>
  </w:style>
  <w:style w:type="paragraph" w:customStyle="1" w:styleId="Attention">
    <w:name w:val="Attention"/>
    <w:basedOn w:val="Normal"/>
    <w:next w:val="Normal"/>
    <w:qFormat/>
    <w:rsid w:val="00A01749"/>
    <w:pPr>
      <w:numPr>
        <w:ilvl w:val="1"/>
        <w:numId w:val="11"/>
      </w:numPr>
      <w:ind w:hanging="22"/>
    </w:pPr>
    <w:rPr>
      <w:color w:val="984806" w:themeColor="accent6" w:themeShade="80"/>
    </w:rPr>
  </w:style>
  <w:style w:type="paragraph" w:styleId="En-tte">
    <w:name w:val="header"/>
    <w:basedOn w:val="Normal"/>
    <w:link w:val="En-tteCar"/>
    <w:uiPriority w:val="99"/>
    <w:unhideWhenUsed/>
    <w:rsid w:val="00B5608C"/>
    <w:pPr>
      <w:tabs>
        <w:tab w:val="center" w:pos="4536"/>
        <w:tab w:val="right" w:pos="9072"/>
      </w:tabs>
    </w:pPr>
  </w:style>
  <w:style w:type="character" w:customStyle="1" w:styleId="En-tteCar">
    <w:name w:val="En-tête Car"/>
    <w:basedOn w:val="Policepardfaut"/>
    <w:link w:val="En-tte"/>
    <w:uiPriority w:val="99"/>
    <w:rsid w:val="00B5608C"/>
    <w:rPr>
      <w:rFonts w:ascii="Tahoma" w:eastAsia="Times New Roman" w:hAnsi="Tahoma" w:cs="Tahoma"/>
      <w:lang w:eastAsia="fr-FR"/>
    </w:rPr>
  </w:style>
  <w:style w:type="paragraph" w:styleId="Pieddepage">
    <w:name w:val="footer"/>
    <w:basedOn w:val="Normal"/>
    <w:link w:val="PieddepageCar"/>
    <w:uiPriority w:val="99"/>
    <w:unhideWhenUsed/>
    <w:rsid w:val="00B5608C"/>
    <w:pPr>
      <w:tabs>
        <w:tab w:val="center" w:pos="4536"/>
        <w:tab w:val="right" w:pos="9072"/>
      </w:tabs>
    </w:pPr>
  </w:style>
  <w:style w:type="character" w:customStyle="1" w:styleId="PieddepageCar">
    <w:name w:val="Pied de page Car"/>
    <w:basedOn w:val="Policepardfaut"/>
    <w:link w:val="Pieddepage"/>
    <w:uiPriority w:val="99"/>
    <w:rsid w:val="00B5608C"/>
    <w:rPr>
      <w:rFonts w:ascii="Tahoma" w:eastAsia="Times New Roman" w:hAnsi="Tahoma" w:cs="Tahoma"/>
      <w:lang w:eastAsia="fr-FR"/>
    </w:rPr>
  </w:style>
  <w:style w:type="table" w:styleId="Grille">
    <w:name w:val="Table Grid"/>
    <w:basedOn w:val="TableauNormal"/>
    <w:uiPriority w:val="59"/>
    <w:rsid w:val="00B560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uce1">
    <w:name w:val="Puce 1"/>
    <w:basedOn w:val="Paragraphedeliste"/>
    <w:qFormat/>
    <w:rsid w:val="00DF37E7"/>
    <w:pPr>
      <w:numPr>
        <w:numId w:val="7"/>
      </w:numPr>
    </w:pPr>
  </w:style>
  <w:style w:type="paragraph" w:customStyle="1" w:styleId="Puce2">
    <w:name w:val="Puce 2"/>
    <w:basedOn w:val="Puce1"/>
    <w:rsid w:val="00DF37E7"/>
    <w:pPr>
      <w:numPr>
        <w:numId w:val="8"/>
      </w:numPr>
    </w:pPr>
  </w:style>
  <w:style w:type="character" w:styleId="Lienhypertexte">
    <w:name w:val="Hyperlink"/>
    <w:basedOn w:val="Policepardfaut"/>
    <w:uiPriority w:val="99"/>
    <w:unhideWhenUsed/>
    <w:rsid w:val="00790412"/>
    <w:rPr>
      <w:color w:val="0000FF" w:themeColor="hyperlink"/>
      <w:u w:val="single"/>
    </w:rPr>
  </w:style>
  <w:style w:type="character" w:styleId="Textedelespacerserv">
    <w:name w:val="Placeholder Text"/>
    <w:basedOn w:val="Policepardfaut"/>
    <w:uiPriority w:val="99"/>
    <w:semiHidden/>
    <w:rsid w:val="005D67AE"/>
    <w:rPr>
      <w:color w:val="808080"/>
    </w:rPr>
  </w:style>
  <w:style w:type="paragraph" w:styleId="Retraitcorpsdetexte">
    <w:name w:val="Body Text Indent"/>
    <w:basedOn w:val="Normal"/>
    <w:link w:val="RetraitcorpsdetexteCar"/>
    <w:semiHidden/>
    <w:rsid w:val="00893C86"/>
    <w:pPr>
      <w:jc w:val="left"/>
    </w:pPr>
    <w:rPr>
      <w:rFonts w:ascii="Comic Sans MS" w:eastAsia="Times New Roman" w:hAnsi="Comic Sans MS"/>
      <w:color w:val="000000"/>
      <w:sz w:val="18"/>
      <w:szCs w:val="18"/>
    </w:rPr>
  </w:style>
  <w:style w:type="character" w:customStyle="1" w:styleId="RetraitcorpsdetexteCar">
    <w:name w:val="Retrait corps de texte Car"/>
    <w:basedOn w:val="Policepardfaut"/>
    <w:link w:val="Retraitcorpsdetexte"/>
    <w:semiHidden/>
    <w:rsid w:val="00893C86"/>
    <w:rPr>
      <w:rFonts w:ascii="Comic Sans MS" w:eastAsia="Times New Roman" w:hAnsi="Comic Sans MS" w:cs="Times New Roman"/>
      <w:color w:val="000000"/>
      <w:sz w:val="18"/>
      <w:szCs w:val="18"/>
    </w:rPr>
  </w:style>
  <w:style w:type="character" w:styleId="Marquedannotation">
    <w:name w:val="annotation reference"/>
    <w:basedOn w:val="Policepardfaut"/>
    <w:uiPriority w:val="99"/>
    <w:semiHidden/>
    <w:unhideWhenUsed/>
    <w:rsid w:val="0061210E"/>
    <w:rPr>
      <w:sz w:val="16"/>
      <w:szCs w:val="16"/>
    </w:rPr>
  </w:style>
  <w:style w:type="paragraph" w:styleId="Commentaire">
    <w:name w:val="annotation text"/>
    <w:basedOn w:val="Normal"/>
    <w:link w:val="CommentaireCar"/>
    <w:uiPriority w:val="99"/>
    <w:semiHidden/>
    <w:unhideWhenUsed/>
    <w:rsid w:val="0061210E"/>
    <w:rPr>
      <w:sz w:val="20"/>
      <w:szCs w:val="20"/>
    </w:rPr>
  </w:style>
  <w:style w:type="character" w:customStyle="1" w:styleId="CommentaireCar">
    <w:name w:val="Commentaire Car"/>
    <w:basedOn w:val="Policepardfaut"/>
    <w:link w:val="Commentaire"/>
    <w:uiPriority w:val="99"/>
    <w:semiHidden/>
    <w:rsid w:val="0061210E"/>
    <w:rPr>
      <w:rFonts w:eastAsiaTheme="minorEastAsia" w:cs="Times New Roman"/>
      <w:sz w:val="20"/>
      <w:szCs w:val="20"/>
    </w:rPr>
  </w:style>
  <w:style w:type="paragraph" w:styleId="Objetducommentaire">
    <w:name w:val="annotation subject"/>
    <w:basedOn w:val="Commentaire"/>
    <w:next w:val="Commentaire"/>
    <w:link w:val="ObjetducommentaireCar"/>
    <w:uiPriority w:val="99"/>
    <w:semiHidden/>
    <w:unhideWhenUsed/>
    <w:rsid w:val="0061210E"/>
    <w:rPr>
      <w:b/>
      <w:bCs/>
    </w:rPr>
  </w:style>
  <w:style w:type="character" w:customStyle="1" w:styleId="ObjetducommentaireCar">
    <w:name w:val="Objet du commentaire Car"/>
    <w:basedOn w:val="CommentaireCar"/>
    <w:link w:val="Objetducommentaire"/>
    <w:uiPriority w:val="99"/>
    <w:semiHidden/>
    <w:rsid w:val="0061210E"/>
    <w:rPr>
      <w:rFonts w:eastAsiaTheme="minorEastAsia" w:cs="Times New Roman"/>
      <w:b/>
      <w:bCs/>
      <w:sz w:val="20"/>
      <w:szCs w:val="20"/>
    </w:rPr>
  </w:style>
  <w:style w:type="table" w:styleId="Trameclaire-Accent5">
    <w:name w:val="Light Shading Accent 5"/>
    <w:basedOn w:val="TableauNormal"/>
    <w:uiPriority w:val="60"/>
    <w:rsid w:val="00F6790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illeclaire-Accent5">
    <w:name w:val="Light Grid Accent 5"/>
    <w:basedOn w:val="TableauNormal"/>
    <w:uiPriority w:val="62"/>
    <w:rsid w:val="00F6790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Rfrenceple">
    <w:name w:val="Subtle Reference"/>
    <w:basedOn w:val="Policepardfaut"/>
    <w:uiPriority w:val="31"/>
    <w:qFormat/>
    <w:rsid w:val="008A5E70"/>
    <w:rPr>
      <w:smallCaps/>
      <w:color w:val="C0504D" w:themeColor="accent2"/>
      <w:u w:val="single"/>
    </w:rPr>
  </w:style>
  <w:style w:type="character" w:styleId="Rfrenceintense">
    <w:name w:val="Intense Reference"/>
    <w:basedOn w:val="Policepardfaut"/>
    <w:uiPriority w:val="32"/>
    <w:qFormat/>
    <w:rsid w:val="008A5E70"/>
    <w:rPr>
      <w:b/>
      <w:bCs/>
      <w:smallCaps/>
      <w:color w:val="C0504D" w:themeColor="accent2"/>
      <w:spacing w:val="5"/>
      <w:u w:val="single"/>
    </w:rPr>
  </w:style>
  <w:style w:type="character" w:styleId="Accentuationdiscrte">
    <w:name w:val="Subtle Emphasis"/>
    <w:basedOn w:val="Policepardfaut"/>
    <w:uiPriority w:val="19"/>
    <w:qFormat/>
    <w:rsid w:val="008A5E70"/>
    <w:rPr>
      <w:i/>
      <w:iCs/>
      <w:color w:val="808080" w:themeColor="text1" w:themeTint="7F"/>
    </w:rPr>
  </w:style>
  <w:style w:type="paragraph" w:styleId="Retraitcorpsdetexte3">
    <w:name w:val="Body Text Indent 3"/>
    <w:basedOn w:val="Normal"/>
    <w:link w:val="Retraitcorpsdetexte3Car"/>
    <w:uiPriority w:val="99"/>
    <w:semiHidden/>
    <w:unhideWhenUsed/>
    <w:rsid w:val="00891283"/>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891283"/>
    <w:rPr>
      <w:rFonts w:eastAsiaTheme="minorEastAsia" w:cs="Times New Roman"/>
      <w:sz w:val="16"/>
      <w:szCs w:val="16"/>
    </w:rPr>
  </w:style>
  <w:style w:type="paragraph" w:customStyle="1" w:styleId="titre20">
    <w:name w:val="titre 2"/>
    <w:basedOn w:val="Normal"/>
    <w:link w:val="titre2Car0"/>
    <w:qFormat/>
    <w:rsid w:val="00D15BFE"/>
    <w:rPr>
      <w:rFonts w:ascii="Times New Roman" w:eastAsiaTheme="minorHAnsi" w:hAnsi="Times New Roman"/>
      <w:b/>
      <w:bCs/>
      <w:noProof/>
      <w:color w:val="FF0000"/>
      <w:sz w:val="20"/>
      <w:szCs w:val="20"/>
      <w:u w:val="single"/>
    </w:rPr>
  </w:style>
  <w:style w:type="character" w:customStyle="1" w:styleId="titre2Car0">
    <w:name w:val="titre 2 Car"/>
    <w:basedOn w:val="Policepardfaut"/>
    <w:link w:val="titre20"/>
    <w:rsid w:val="00D15BFE"/>
    <w:rPr>
      <w:rFonts w:ascii="Times New Roman" w:hAnsi="Times New Roman" w:cs="Times New Roman"/>
      <w:b/>
      <w:bCs/>
      <w:noProof/>
      <w:color w:val="FF000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74098">
      <w:bodyDiv w:val="1"/>
      <w:marLeft w:val="0"/>
      <w:marRight w:val="0"/>
      <w:marTop w:val="0"/>
      <w:marBottom w:val="0"/>
      <w:divBdr>
        <w:top w:val="none" w:sz="0" w:space="0" w:color="auto"/>
        <w:left w:val="none" w:sz="0" w:space="0" w:color="auto"/>
        <w:bottom w:val="none" w:sz="0" w:space="0" w:color="auto"/>
        <w:right w:val="none" w:sz="0" w:space="0" w:color="auto"/>
      </w:divBdr>
    </w:div>
    <w:div w:id="470446277">
      <w:bodyDiv w:val="1"/>
      <w:marLeft w:val="0"/>
      <w:marRight w:val="0"/>
      <w:marTop w:val="0"/>
      <w:marBottom w:val="0"/>
      <w:divBdr>
        <w:top w:val="none" w:sz="0" w:space="0" w:color="auto"/>
        <w:left w:val="none" w:sz="0" w:space="0" w:color="auto"/>
        <w:bottom w:val="none" w:sz="0" w:space="0" w:color="auto"/>
        <w:right w:val="none" w:sz="0" w:space="0" w:color="auto"/>
      </w:divBdr>
    </w:div>
    <w:div w:id="497158019">
      <w:bodyDiv w:val="1"/>
      <w:marLeft w:val="0"/>
      <w:marRight w:val="0"/>
      <w:marTop w:val="0"/>
      <w:marBottom w:val="0"/>
      <w:divBdr>
        <w:top w:val="none" w:sz="0" w:space="0" w:color="auto"/>
        <w:left w:val="none" w:sz="0" w:space="0" w:color="auto"/>
        <w:bottom w:val="none" w:sz="0" w:space="0" w:color="auto"/>
        <w:right w:val="none" w:sz="0" w:space="0" w:color="auto"/>
      </w:divBdr>
    </w:div>
    <w:div w:id="684095523">
      <w:bodyDiv w:val="1"/>
      <w:marLeft w:val="0"/>
      <w:marRight w:val="0"/>
      <w:marTop w:val="0"/>
      <w:marBottom w:val="0"/>
      <w:divBdr>
        <w:top w:val="none" w:sz="0" w:space="0" w:color="auto"/>
        <w:left w:val="none" w:sz="0" w:space="0" w:color="auto"/>
        <w:bottom w:val="none" w:sz="0" w:space="0" w:color="auto"/>
        <w:right w:val="none" w:sz="0" w:space="0" w:color="auto"/>
      </w:divBdr>
    </w:div>
    <w:div w:id="1162086484">
      <w:bodyDiv w:val="1"/>
      <w:marLeft w:val="0"/>
      <w:marRight w:val="0"/>
      <w:marTop w:val="0"/>
      <w:marBottom w:val="0"/>
      <w:divBdr>
        <w:top w:val="none" w:sz="0" w:space="0" w:color="auto"/>
        <w:left w:val="none" w:sz="0" w:space="0" w:color="auto"/>
        <w:bottom w:val="none" w:sz="0" w:space="0" w:color="auto"/>
        <w:right w:val="none" w:sz="0" w:space="0" w:color="auto"/>
      </w:divBdr>
    </w:div>
    <w:div w:id="1307275085">
      <w:bodyDiv w:val="1"/>
      <w:marLeft w:val="0"/>
      <w:marRight w:val="0"/>
      <w:marTop w:val="0"/>
      <w:marBottom w:val="0"/>
      <w:divBdr>
        <w:top w:val="none" w:sz="0" w:space="0" w:color="auto"/>
        <w:left w:val="none" w:sz="0" w:space="0" w:color="auto"/>
        <w:bottom w:val="none" w:sz="0" w:space="0" w:color="auto"/>
        <w:right w:val="none" w:sz="0" w:space="0" w:color="auto"/>
      </w:divBdr>
    </w:div>
    <w:div w:id="1513450033">
      <w:bodyDiv w:val="1"/>
      <w:marLeft w:val="0"/>
      <w:marRight w:val="0"/>
      <w:marTop w:val="0"/>
      <w:marBottom w:val="0"/>
      <w:divBdr>
        <w:top w:val="none" w:sz="0" w:space="0" w:color="auto"/>
        <w:left w:val="none" w:sz="0" w:space="0" w:color="auto"/>
        <w:bottom w:val="none" w:sz="0" w:space="0" w:color="auto"/>
        <w:right w:val="none" w:sz="0" w:space="0" w:color="auto"/>
      </w:divBdr>
    </w:div>
    <w:div w:id="170872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5.png"/><Relationship Id="rId14" Type="http://schemas.openxmlformats.org/officeDocument/2006/relationships/image" Target="media/image16.png"/><Relationship Id="rId15" Type="http://schemas.openxmlformats.org/officeDocument/2006/relationships/image" Target="media/image17.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jpeg"/><Relationship Id="rId19" Type="http://schemas.openxmlformats.org/officeDocument/2006/relationships/image" Target="media/image21.png"/><Relationship Id="rId63" Type="http://schemas.openxmlformats.org/officeDocument/2006/relationships/image" Target="media/image65.png"/><Relationship Id="rId64" Type="http://schemas.openxmlformats.org/officeDocument/2006/relationships/footer" Target="footer1.xml"/><Relationship Id="rId65" Type="http://schemas.openxmlformats.org/officeDocument/2006/relationships/header" Target="header1.xml"/><Relationship Id="rId66" Type="http://schemas.openxmlformats.org/officeDocument/2006/relationships/footer" Target="footer2.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52.png"/><Relationship Id="rId51" Type="http://schemas.openxmlformats.org/officeDocument/2006/relationships/image" Target="media/image53.png"/><Relationship Id="rId52" Type="http://schemas.openxmlformats.org/officeDocument/2006/relationships/image" Target="media/image54.jpeg"/><Relationship Id="rId53" Type="http://schemas.openxmlformats.org/officeDocument/2006/relationships/image" Target="media/image55.png"/><Relationship Id="rId54" Type="http://schemas.openxmlformats.org/officeDocument/2006/relationships/image" Target="media/image56.png"/><Relationship Id="rId55" Type="http://schemas.openxmlformats.org/officeDocument/2006/relationships/image" Target="media/image57.png"/><Relationship Id="rId56" Type="http://schemas.openxmlformats.org/officeDocument/2006/relationships/image" Target="media/image58.png"/><Relationship Id="rId57" Type="http://schemas.openxmlformats.org/officeDocument/2006/relationships/image" Target="media/image59.png"/><Relationship Id="rId58" Type="http://schemas.openxmlformats.org/officeDocument/2006/relationships/image" Target="media/image60.png"/><Relationship Id="rId59" Type="http://schemas.openxmlformats.org/officeDocument/2006/relationships/image" Target="media/image61.png"/><Relationship Id="rId40" Type="http://schemas.openxmlformats.org/officeDocument/2006/relationships/image" Target="media/image42.png"/><Relationship Id="rId41" Type="http://schemas.openxmlformats.org/officeDocument/2006/relationships/image" Target="media/image43.png"/><Relationship Id="rId42" Type="http://schemas.openxmlformats.org/officeDocument/2006/relationships/image" Target="media/image44.png"/><Relationship Id="rId43" Type="http://schemas.openxmlformats.org/officeDocument/2006/relationships/image" Target="media/image45.png"/><Relationship Id="rId44" Type="http://schemas.openxmlformats.org/officeDocument/2006/relationships/image" Target="media/image46.png"/><Relationship Id="rId45" Type="http://schemas.openxmlformats.org/officeDocument/2006/relationships/image" Target="media/image47.png"/><Relationship Id="rId46" Type="http://schemas.openxmlformats.org/officeDocument/2006/relationships/image" Target="media/image48.png"/><Relationship Id="rId47" Type="http://schemas.openxmlformats.org/officeDocument/2006/relationships/image" Target="media/image49.png"/><Relationship Id="rId48" Type="http://schemas.openxmlformats.org/officeDocument/2006/relationships/image" Target="media/image50.png"/><Relationship Id="rId49" Type="http://schemas.openxmlformats.org/officeDocument/2006/relationships/image" Target="media/image5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1.png"/><Relationship Id="rId30" Type="http://schemas.openxmlformats.org/officeDocument/2006/relationships/image" Target="media/image32.png"/><Relationship Id="rId31" Type="http://schemas.openxmlformats.org/officeDocument/2006/relationships/image" Target="media/image33.jpeg"/><Relationship Id="rId32" Type="http://schemas.openxmlformats.org/officeDocument/2006/relationships/image" Target="media/image34.png"/><Relationship Id="rId33" Type="http://schemas.openxmlformats.org/officeDocument/2006/relationships/image" Target="media/image35.png"/><Relationship Id="rId34" Type="http://schemas.openxmlformats.org/officeDocument/2006/relationships/image" Target="media/image36.jpeg"/><Relationship Id="rId35" Type="http://schemas.openxmlformats.org/officeDocument/2006/relationships/image" Target="media/image37.png"/><Relationship Id="rId36" Type="http://schemas.openxmlformats.org/officeDocument/2006/relationships/image" Target="media/image38.png"/><Relationship Id="rId37" Type="http://schemas.openxmlformats.org/officeDocument/2006/relationships/image" Target="media/image39.png"/><Relationship Id="rId38" Type="http://schemas.openxmlformats.org/officeDocument/2006/relationships/image" Target="media/image40.png"/><Relationship Id="rId39" Type="http://schemas.openxmlformats.org/officeDocument/2006/relationships/image" Target="media/image41.png"/><Relationship Id="rId20" Type="http://schemas.openxmlformats.org/officeDocument/2006/relationships/image" Target="media/image22.jpeg"/><Relationship Id="rId21" Type="http://schemas.openxmlformats.org/officeDocument/2006/relationships/image" Target="media/image23.wmf"/><Relationship Id="rId22" Type="http://schemas.openxmlformats.org/officeDocument/2006/relationships/image" Target="media/image24.jpeg"/><Relationship Id="rId23" Type="http://schemas.openxmlformats.org/officeDocument/2006/relationships/image" Target="media/image25.png"/><Relationship Id="rId24" Type="http://schemas.openxmlformats.org/officeDocument/2006/relationships/image" Target="media/image26.png"/><Relationship Id="rId25" Type="http://schemas.openxmlformats.org/officeDocument/2006/relationships/image" Target="media/image27.png"/><Relationship Id="rId26" Type="http://schemas.openxmlformats.org/officeDocument/2006/relationships/image" Target="media/image28.png"/><Relationship Id="rId27" Type="http://schemas.openxmlformats.org/officeDocument/2006/relationships/image" Target="media/image29.png"/><Relationship Id="rId28" Type="http://schemas.openxmlformats.org/officeDocument/2006/relationships/image" Target="media/image30.png"/><Relationship Id="rId29" Type="http://schemas.openxmlformats.org/officeDocument/2006/relationships/image" Target="media/image31.png"/><Relationship Id="rId60" Type="http://schemas.openxmlformats.org/officeDocument/2006/relationships/image" Target="media/image62.png"/><Relationship Id="rId61" Type="http://schemas.openxmlformats.org/officeDocument/2006/relationships/image" Target="media/image63.png"/><Relationship Id="rId62" Type="http://schemas.openxmlformats.org/officeDocument/2006/relationships/image" Target="media/image64.png"/><Relationship Id="rId10" Type="http://schemas.openxmlformats.org/officeDocument/2006/relationships/image" Target="media/image12.png"/><Relationship Id="rId11" Type="http://schemas.openxmlformats.org/officeDocument/2006/relationships/image" Target="media/image13.png"/><Relationship Id="rId1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66.jpeg"/><Relationship Id="rId2" Type="http://schemas.openxmlformats.org/officeDocument/2006/relationships/image" Target="media/image6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n\AppData\Roaming\Microsoft\Templates\Mod&#232;le%20STI2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2BF08-739F-CA47-9B97-43E6A0504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\Users\Yann\AppData\Roaming\Microsoft\Templates\Modèle STI2D.dotx</Template>
  <TotalTime>38</TotalTime>
  <Pages>14</Pages>
  <Words>1890</Words>
  <Characters>10401</Characters>
  <Application>Microsoft Macintosh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christelle</dc:creator>
  <cp:lastModifiedBy>Richard ALLARD</cp:lastModifiedBy>
  <cp:revision>9</cp:revision>
  <cp:lastPrinted>2015-01-29T08:54:00Z</cp:lastPrinted>
  <dcterms:created xsi:type="dcterms:W3CDTF">2013-12-02T09:26:00Z</dcterms:created>
  <dcterms:modified xsi:type="dcterms:W3CDTF">2015-01-29T09:46:00Z</dcterms:modified>
</cp:coreProperties>
</file>