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83" w:rsidRPr="00420F83" w:rsidRDefault="00420F83" w:rsidP="00420F83"/>
    <w:p w:rsidR="004C7061" w:rsidRDefault="004C7061" w:rsidP="004C7061">
      <w:pPr>
        <w:pStyle w:val="Style1"/>
      </w:pPr>
      <w:r w:rsidRPr="00B37FF2">
        <w:t xml:space="preserve">BTS </w:t>
      </w:r>
      <w:r>
        <w:t>MMCM</w:t>
      </w:r>
    </w:p>
    <w:p w:rsidR="004C7061" w:rsidRPr="009A2B2A" w:rsidRDefault="004C7061" w:rsidP="004C7061">
      <w:pPr>
        <w:pStyle w:val="Style1"/>
      </w:pPr>
      <w:r w:rsidRPr="009A2B2A">
        <w:t>MÉT</w:t>
      </w:r>
      <w:bookmarkStart w:id="0" w:name="_GoBack"/>
      <w:bookmarkEnd w:id="0"/>
      <w:r w:rsidRPr="009A2B2A">
        <w:t xml:space="preserve">IERS DE LA MODE </w:t>
      </w:r>
      <w:r>
        <w:br/>
      </w:r>
      <w:r w:rsidRPr="009A2B2A">
        <w:t>CHAUSSURE</w:t>
      </w:r>
      <w:r>
        <w:t xml:space="preserve"> ET </w:t>
      </w:r>
      <w:r w:rsidRPr="009A2B2A">
        <w:t>MAROQUINERIE</w:t>
      </w:r>
    </w:p>
    <w:p w:rsidR="004C7061" w:rsidRDefault="004C7061" w:rsidP="004C7061"/>
    <w:p w:rsidR="004C7061" w:rsidRDefault="004C7061" w:rsidP="004C7061">
      <w:pPr>
        <w:pStyle w:val="Style1"/>
      </w:pPr>
    </w:p>
    <w:p w:rsidR="004C7061" w:rsidRPr="004C7061" w:rsidRDefault="004C7061" w:rsidP="004C7061">
      <w:pPr>
        <w:pStyle w:val="Style1"/>
        <w:rPr>
          <w:sz w:val="40"/>
        </w:rPr>
      </w:pPr>
      <w:r w:rsidRPr="004C7061">
        <w:rPr>
          <w:sz w:val="40"/>
        </w:rPr>
        <w:t xml:space="preserve">Unité U42 : Conception des modèles en 2D ou 3D </w:t>
      </w:r>
    </w:p>
    <w:p w:rsidR="004C7061" w:rsidRPr="00DC3CB3" w:rsidRDefault="004C7061" w:rsidP="004C7061">
      <w:pPr>
        <w:pStyle w:val="Style1"/>
        <w:rPr>
          <w:i/>
          <w:sz w:val="10"/>
        </w:rPr>
      </w:pPr>
    </w:p>
    <w:p w:rsidR="004C7061" w:rsidRPr="00DC3CB3" w:rsidRDefault="004C7061" w:rsidP="004C7061">
      <w:pPr>
        <w:pStyle w:val="Style1"/>
        <w:rPr>
          <w:sz w:val="40"/>
        </w:rPr>
      </w:pPr>
      <w:r w:rsidRPr="00DC3CB3">
        <w:rPr>
          <w:sz w:val="40"/>
        </w:rPr>
        <w:t>SESSION 2014</w:t>
      </w:r>
    </w:p>
    <w:p w:rsidR="004C7061" w:rsidRDefault="004C7061" w:rsidP="004C7061"/>
    <w:p w:rsidR="004C7061" w:rsidRPr="00FC3D50" w:rsidRDefault="004C7061" w:rsidP="004C7061"/>
    <w:p w:rsidR="004C7061" w:rsidRDefault="004C7061" w:rsidP="004C7061"/>
    <w:p w:rsidR="004C7061" w:rsidRPr="006637ED" w:rsidRDefault="004C7061" w:rsidP="004C7061">
      <w:pPr>
        <w:spacing w:after="240"/>
        <w:rPr>
          <w:b/>
          <w:sz w:val="28"/>
        </w:rPr>
      </w:pPr>
      <w:r>
        <w:rPr>
          <w:b/>
          <w:sz w:val="28"/>
        </w:rPr>
        <w:t xml:space="preserve">Première partie </w:t>
      </w:r>
      <w:r w:rsidRPr="006637ED">
        <w:rPr>
          <w:b/>
          <w:sz w:val="28"/>
        </w:rPr>
        <w:t xml:space="preserve">: </w:t>
      </w:r>
      <w:r w:rsidR="00CC1959">
        <w:rPr>
          <w:b/>
          <w:sz w:val="28"/>
        </w:rPr>
        <w:t xml:space="preserve">Modélisation 3 D  </w:t>
      </w:r>
      <w:r w:rsidR="00CC1959" w:rsidRPr="00CC1959">
        <w:rPr>
          <w:sz w:val="22"/>
        </w:rPr>
        <w:t>(temps conseillé : 6h)</w:t>
      </w:r>
    </w:p>
    <w:p w:rsidR="004C7061" w:rsidRDefault="004C7061" w:rsidP="004C7061">
      <w:pPr>
        <w:spacing w:after="240"/>
        <w:rPr>
          <w:b/>
          <w:sz w:val="28"/>
        </w:rPr>
      </w:pPr>
      <w:r w:rsidRPr="006637ED">
        <w:rPr>
          <w:b/>
          <w:sz w:val="28"/>
        </w:rPr>
        <w:t xml:space="preserve">Deuxième partie : </w:t>
      </w:r>
      <w:r w:rsidR="00CC1959">
        <w:rPr>
          <w:b/>
          <w:sz w:val="28"/>
        </w:rPr>
        <w:t xml:space="preserve">réaliser le plan et les gabarits en  CAO 2D </w:t>
      </w:r>
      <w:r w:rsidR="00CC1959" w:rsidRPr="00CC1959">
        <w:rPr>
          <w:sz w:val="22"/>
        </w:rPr>
        <w:t>(temps conseillé :</w:t>
      </w:r>
      <w:r w:rsidR="00CC1959">
        <w:rPr>
          <w:sz w:val="22"/>
        </w:rPr>
        <w:t xml:space="preserve"> 11</w:t>
      </w:r>
      <w:r w:rsidR="00CC1959" w:rsidRPr="00CC1959">
        <w:rPr>
          <w:sz w:val="22"/>
        </w:rPr>
        <w:t>h)</w:t>
      </w:r>
    </w:p>
    <w:p w:rsidR="00CC1959" w:rsidRDefault="00CC1959" w:rsidP="004C7061">
      <w:pPr>
        <w:spacing w:after="240"/>
      </w:pPr>
      <w:r>
        <w:rPr>
          <w:b/>
          <w:sz w:val="28"/>
        </w:rPr>
        <w:t xml:space="preserve">Troisième partie : Réaliser la graduation du modèle </w:t>
      </w:r>
      <w:r w:rsidRPr="00CC1959">
        <w:rPr>
          <w:sz w:val="22"/>
        </w:rPr>
        <w:t xml:space="preserve">(temps conseillé : </w:t>
      </w:r>
      <w:r>
        <w:rPr>
          <w:sz w:val="22"/>
        </w:rPr>
        <w:t xml:space="preserve">3 </w:t>
      </w:r>
      <w:r w:rsidRPr="00CC1959">
        <w:rPr>
          <w:sz w:val="22"/>
        </w:rPr>
        <w:t>h)</w:t>
      </w:r>
    </w:p>
    <w:p w:rsidR="004C7061" w:rsidRPr="006637ED" w:rsidRDefault="00CC1959" w:rsidP="004C7061">
      <w:pPr>
        <w:rPr>
          <w:b/>
          <w:sz w:val="24"/>
        </w:rPr>
      </w:pPr>
      <w:r>
        <w:rPr>
          <w:b/>
          <w:sz w:val="24"/>
        </w:rPr>
        <w:t>Durée </w:t>
      </w:r>
      <w:r w:rsidR="00B64AD1">
        <w:rPr>
          <w:b/>
          <w:sz w:val="24"/>
        </w:rPr>
        <w:t xml:space="preserve">de référence </w:t>
      </w:r>
      <w:r>
        <w:rPr>
          <w:b/>
          <w:sz w:val="24"/>
        </w:rPr>
        <w:t>: 20</w:t>
      </w:r>
      <w:r w:rsidR="004C7061" w:rsidRPr="006637ED">
        <w:rPr>
          <w:b/>
          <w:sz w:val="24"/>
        </w:rPr>
        <w:t xml:space="preserve"> Heures</w:t>
      </w:r>
    </w:p>
    <w:p w:rsidR="004C7061" w:rsidRPr="006637ED" w:rsidRDefault="004C7061" w:rsidP="004C7061">
      <w:pPr>
        <w:rPr>
          <w:b/>
          <w:sz w:val="24"/>
        </w:rPr>
      </w:pPr>
    </w:p>
    <w:p w:rsidR="004C7061" w:rsidRPr="006637ED" w:rsidRDefault="004C7061" w:rsidP="004C7061">
      <w:pPr>
        <w:rPr>
          <w:b/>
          <w:sz w:val="24"/>
        </w:rPr>
      </w:pPr>
      <w:r w:rsidRPr="006637ED">
        <w:rPr>
          <w:b/>
          <w:sz w:val="24"/>
        </w:rPr>
        <w:t>Coefficient : 4</w:t>
      </w:r>
    </w:p>
    <w:p w:rsidR="004C7061" w:rsidRPr="006637ED" w:rsidRDefault="004C7061" w:rsidP="004C7061">
      <w:pPr>
        <w:rPr>
          <w:b/>
          <w:sz w:val="24"/>
        </w:rPr>
      </w:pPr>
    </w:p>
    <w:p w:rsidR="004C7061" w:rsidRPr="00067352" w:rsidRDefault="004C7061" w:rsidP="004C7061">
      <w:pPr>
        <w:rPr>
          <w:b/>
          <w:sz w:val="24"/>
        </w:rPr>
      </w:pPr>
    </w:p>
    <w:p w:rsidR="004C7061" w:rsidRPr="006637ED" w:rsidRDefault="004C7061" w:rsidP="004C7061">
      <w:pPr>
        <w:rPr>
          <w:sz w:val="24"/>
        </w:rPr>
      </w:pPr>
    </w:p>
    <w:p w:rsidR="004C7061" w:rsidRDefault="004C7061">
      <w:r>
        <w:br w:type="page"/>
      </w:r>
    </w:p>
    <w:p w:rsidR="00420F83" w:rsidRDefault="00420F83" w:rsidP="004C7061"/>
    <w:p w:rsidR="004C7061" w:rsidRDefault="004C7061" w:rsidP="004C7061"/>
    <w:p w:rsidR="004C7061" w:rsidRDefault="00CC1959" w:rsidP="00CC1959">
      <w:pPr>
        <w:pStyle w:val="Titre"/>
        <w:jc w:val="left"/>
      </w:pPr>
      <w:r>
        <w:t>Contexte :</w:t>
      </w:r>
    </w:p>
    <w:p w:rsidR="00CC1959" w:rsidRDefault="00CC1959" w:rsidP="004C7061">
      <w:r>
        <w:t xml:space="preserve">Une entreprise de chaussure pour femmes développe la prochaine collection </w:t>
      </w:r>
      <w:r w:rsidR="00C67679">
        <w:t>printemps été</w:t>
      </w:r>
      <w:r>
        <w:t xml:space="preserve">. </w:t>
      </w:r>
    </w:p>
    <w:p w:rsidR="00CC1959" w:rsidRDefault="00CC1959" w:rsidP="004C7061">
      <w:r>
        <w:t xml:space="preserve">Elle réalise les plans en CAO 2 D à l’aide du logiciel Romans CAD. </w:t>
      </w:r>
      <w:r w:rsidR="0051451D">
        <w:t xml:space="preserve">Elle </w:t>
      </w:r>
      <w:r>
        <w:t xml:space="preserve">désire expérimenter la modélisation 3D pour présenter un modèle à un client important. </w:t>
      </w:r>
    </w:p>
    <w:p w:rsidR="00AA7A33" w:rsidRDefault="00AA7A33" w:rsidP="004C7061">
      <w:r>
        <w:t>Le plan de travail du bureau d’</w:t>
      </w:r>
      <w:r w:rsidR="00D57AE2">
        <w:t>études</w:t>
      </w:r>
      <w:r>
        <w:t xml:space="preserve"> dans la période à venir se divise en 3 parties :</w:t>
      </w:r>
    </w:p>
    <w:p w:rsidR="00AA7A33" w:rsidRDefault="00AA7A33" w:rsidP="004C706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98"/>
        <w:gridCol w:w="4686"/>
      </w:tblGrid>
      <w:tr w:rsidR="00AA7A33" w:rsidTr="00AA7A33">
        <w:tc>
          <w:tcPr>
            <w:tcW w:w="5920" w:type="dxa"/>
            <w:vAlign w:val="center"/>
          </w:tcPr>
          <w:p w:rsidR="00AA7A33" w:rsidRPr="003123D1" w:rsidRDefault="00AA7A33" w:rsidP="00AA7A33">
            <w:pPr>
              <w:rPr>
                <w:sz w:val="24"/>
              </w:rPr>
            </w:pPr>
            <w:r w:rsidRPr="003123D1">
              <w:rPr>
                <w:sz w:val="24"/>
              </w:rPr>
              <w:t>Modélisation 3 D du modèle Blindage</w:t>
            </w:r>
          </w:p>
        </w:tc>
        <w:tc>
          <w:tcPr>
            <w:tcW w:w="3688" w:type="dxa"/>
          </w:tcPr>
          <w:p w:rsidR="00AA7A33" w:rsidRDefault="0051451D" w:rsidP="004C706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98AEE0" wp14:editId="33797C20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20955</wp:posOffset>
                  </wp:positionV>
                  <wp:extent cx="1858010" cy="1446530"/>
                  <wp:effectExtent l="0" t="0" r="8890" b="127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sai pour U42 - Copi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72" t="2490" r="3172" b="5810"/>
                          <a:stretch/>
                        </pic:blipFill>
                        <pic:spPr bwMode="auto">
                          <a:xfrm>
                            <a:off x="0" y="0"/>
                            <a:ext cx="1858010" cy="144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51451D" w:rsidRDefault="0051451D" w:rsidP="004C7061"/>
          <w:p w:rsidR="0051451D" w:rsidRDefault="0051451D" w:rsidP="004C7061"/>
          <w:p w:rsidR="00AA7A33" w:rsidRDefault="00AA7A33" w:rsidP="004C7061"/>
          <w:p w:rsidR="00AA7A33" w:rsidRDefault="00AA7A33" w:rsidP="004C7061"/>
        </w:tc>
      </w:tr>
      <w:tr w:rsidR="00AA7A33" w:rsidTr="00F3638C">
        <w:tc>
          <w:tcPr>
            <w:tcW w:w="5920" w:type="dxa"/>
            <w:vAlign w:val="center"/>
          </w:tcPr>
          <w:p w:rsidR="00AA7A33" w:rsidRPr="003123D1" w:rsidRDefault="00AA7A33" w:rsidP="00F3638C">
            <w:pPr>
              <w:rPr>
                <w:sz w:val="24"/>
              </w:rPr>
            </w:pPr>
            <w:r w:rsidRPr="003123D1">
              <w:rPr>
                <w:sz w:val="24"/>
              </w:rPr>
              <w:t>Développement du plan en CAO 2D du modèle BALNEO</w:t>
            </w:r>
          </w:p>
        </w:tc>
        <w:tc>
          <w:tcPr>
            <w:tcW w:w="3688" w:type="dxa"/>
          </w:tcPr>
          <w:p w:rsidR="00AA7A33" w:rsidRDefault="00AA7A33" w:rsidP="004C7061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50E6E90" wp14:editId="15B44A0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78740</wp:posOffset>
                  </wp:positionV>
                  <wp:extent cx="2830830" cy="1377315"/>
                  <wp:effectExtent l="0" t="0" r="7620" b="0"/>
                  <wp:wrapThrough wrapText="bothSides">
                    <wp:wrapPolygon edited="0">
                      <wp:start x="0" y="0"/>
                      <wp:lineTo x="0" y="21212"/>
                      <wp:lineTo x="21513" y="21212"/>
                      <wp:lineTo x="21513" y="0"/>
                      <wp:lineTo x="0" y="0"/>
                    </wp:wrapPolygon>
                  </wp:wrapThrough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" b="7674"/>
                          <a:stretch/>
                        </pic:blipFill>
                        <pic:spPr bwMode="auto">
                          <a:xfrm>
                            <a:off x="0" y="0"/>
                            <a:ext cx="283083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7A33" w:rsidTr="00AA7A33">
        <w:trPr>
          <w:trHeight w:val="2041"/>
        </w:trPr>
        <w:tc>
          <w:tcPr>
            <w:tcW w:w="5920" w:type="dxa"/>
            <w:vAlign w:val="center"/>
          </w:tcPr>
          <w:p w:rsidR="00AA7A33" w:rsidRPr="003123D1" w:rsidRDefault="00AA7A33" w:rsidP="00AA7A33">
            <w:pPr>
              <w:rPr>
                <w:sz w:val="24"/>
              </w:rPr>
            </w:pPr>
            <w:r w:rsidRPr="003123D1">
              <w:rPr>
                <w:sz w:val="24"/>
              </w:rPr>
              <w:t>Graduation du modèle BIBLO</w:t>
            </w:r>
          </w:p>
        </w:tc>
        <w:tc>
          <w:tcPr>
            <w:tcW w:w="3688" w:type="dxa"/>
          </w:tcPr>
          <w:p w:rsidR="00AA7A33" w:rsidRDefault="00AA7A33" w:rsidP="004C706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1611C21" wp14:editId="658114E6">
                  <wp:simplePos x="0" y="0"/>
                  <wp:positionH relativeFrom="column">
                    <wp:posOffset>288876</wp:posOffset>
                  </wp:positionH>
                  <wp:positionV relativeFrom="paragraph">
                    <wp:posOffset>130908</wp:posOffset>
                  </wp:positionV>
                  <wp:extent cx="2394376" cy="1019907"/>
                  <wp:effectExtent l="0" t="0" r="6350" b="8890"/>
                  <wp:wrapNone/>
                  <wp:docPr id="6" name="Image 6" descr="Charles IX n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rles IX n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028" cy="102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  <w:p w:rsidR="00AA7A33" w:rsidRDefault="00AA7A33" w:rsidP="004C7061"/>
        </w:tc>
      </w:tr>
    </w:tbl>
    <w:p w:rsidR="00AA7A33" w:rsidRDefault="00AA7A33" w:rsidP="004C7061"/>
    <w:p w:rsidR="00AA7A33" w:rsidRDefault="00AA7A33" w:rsidP="004C7061"/>
    <w:p w:rsidR="00A81996" w:rsidRDefault="00A81996">
      <w:pPr>
        <w:rPr>
          <w:rFonts w:eastAsiaTheme="majorEastAsia"/>
          <w:b/>
          <w:bCs/>
          <w:kern w:val="28"/>
          <w:sz w:val="44"/>
          <w:szCs w:val="32"/>
        </w:rPr>
      </w:pPr>
      <w:r>
        <w:br w:type="page"/>
      </w:r>
    </w:p>
    <w:p w:rsidR="00CC1959" w:rsidRDefault="00CC1959" w:rsidP="00CC1959">
      <w:pPr>
        <w:pStyle w:val="Titre"/>
        <w:jc w:val="left"/>
      </w:pPr>
      <w:r>
        <w:t>Première partie :</w:t>
      </w:r>
    </w:p>
    <w:p w:rsidR="00692C8A" w:rsidRDefault="00692C8A" w:rsidP="004C7061"/>
    <w:p w:rsidR="0051451D" w:rsidRDefault="0051451D" w:rsidP="0051451D">
      <w:pPr>
        <w:pStyle w:val="Titre1"/>
        <w:numPr>
          <w:ilvl w:val="0"/>
          <w:numId w:val="0"/>
        </w:numPr>
      </w:pPr>
      <w:r>
        <w:t xml:space="preserve">Contexte </w:t>
      </w:r>
    </w:p>
    <w:p w:rsidR="0051451D" w:rsidRDefault="0051451D" w:rsidP="0051451D"/>
    <w:p w:rsidR="00393A5F" w:rsidRDefault="0051451D" w:rsidP="0051451D">
      <w:r>
        <w:t xml:space="preserve">Le bureau de style vous a transmis le dessin du modèle à modéliser en version  3D. </w:t>
      </w:r>
      <w:r w:rsidR="00393A5F">
        <w:t>Le modèle sera réalisé en</w:t>
      </w:r>
      <w:r w:rsidR="00D276D2">
        <w:t xml:space="preserve"> </w:t>
      </w:r>
      <w:r w:rsidR="009C33FF">
        <w:t xml:space="preserve">trois </w:t>
      </w:r>
      <w:r w:rsidR="00393A5F">
        <w:t>ton</w:t>
      </w:r>
      <w:r w:rsidR="00D276D2">
        <w:t>s</w:t>
      </w:r>
      <w:r w:rsidR="00393A5F">
        <w:t xml:space="preserve"> </w:t>
      </w:r>
      <w:r w:rsidR="00D276D2">
        <w:t>d</w:t>
      </w:r>
      <w:r w:rsidR="00393A5F">
        <w:t xml:space="preserve">ans une version bicolore </w:t>
      </w:r>
      <w:r w:rsidR="009C33FF">
        <w:t>pour la tige</w:t>
      </w:r>
      <w:r w:rsidR="00393A5F">
        <w:t>.</w:t>
      </w:r>
    </w:p>
    <w:p w:rsidR="00CC1959" w:rsidRDefault="00CC1959" w:rsidP="004C7061"/>
    <w:p w:rsidR="00CC1959" w:rsidRDefault="00CC1959" w:rsidP="004C7061"/>
    <w:p w:rsidR="00CC1959" w:rsidRDefault="00CC1959" w:rsidP="00692C8A">
      <w:pPr>
        <w:pStyle w:val="Titre"/>
        <w:jc w:val="left"/>
      </w:pPr>
      <w:r>
        <w:t>Travail demandé :</w:t>
      </w:r>
    </w:p>
    <w:p w:rsidR="00CC1959" w:rsidRDefault="00CC1959" w:rsidP="004C7061">
      <w:r>
        <w:t>A partir des indi</w:t>
      </w:r>
      <w:r w:rsidR="00393A5F">
        <w:t xml:space="preserve">cations du cadre de </w:t>
      </w:r>
      <w:r w:rsidR="00B60B5E">
        <w:t>collection :</w:t>
      </w:r>
    </w:p>
    <w:p w:rsidR="000E4B41" w:rsidRDefault="000E4B41" w:rsidP="004C7061"/>
    <w:p w:rsidR="00CC1959" w:rsidRDefault="00CC1959" w:rsidP="000E4B41">
      <w:pPr>
        <w:numPr>
          <w:ilvl w:val="0"/>
          <w:numId w:val="19"/>
        </w:numPr>
        <w:spacing w:after="120"/>
        <w:ind w:left="714" w:hanging="357"/>
      </w:pPr>
      <w:r>
        <w:t>Réaliser le dessin des lign</w:t>
      </w:r>
      <w:r w:rsidR="00EF6805">
        <w:t>es du modèle dessus et doublure ;</w:t>
      </w:r>
    </w:p>
    <w:p w:rsidR="00B60B5E" w:rsidRDefault="00CC1959" w:rsidP="000E4B41">
      <w:pPr>
        <w:numPr>
          <w:ilvl w:val="0"/>
          <w:numId w:val="19"/>
        </w:numPr>
        <w:spacing w:after="120"/>
        <w:ind w:left="714" w:hanging="357"/>
      </w:pPr>
      <w:r>
        <w:t>Extraire les pièces du modèle en appl</w:t>
      </w:r>
      <w:r w:rsidR="00393A5F">
        <w:t xml:space="preserve">iquant les </w:t>
      </w:r>
      <w:r>
        <w:t xml:space="preserve">couleurs </w:t>
      </w:r>
      <w:r w:rsidR="00393A5F">
        <w:t>de</w:t>
      </w:r>
      <w:r w:rsidR="00342EB9">
        <w:t xml:space="preserve"> vo</w:t>
      </w:r>
      <w:r w:rsidR="00EF6805">
        <w:t>tre choix</w:t>
      </w:r>
      <w:r w:rsidR="009C33FF">
        <w:t>, suivant les indications du cadre de collection</w:t>
      </w:r>
      <w:r w:rsidR="00EF6805">
        <w:t> ;</w:t>
      </w:r>
    </w:p>
    <w:p w:rsidR="00CC1959" w:rsidRDefault="00CC1959" w:rsidP="000E4B41">
      <w:pPr>
        <w:numPr>
          <w:ilvl w:val="0"/>
          <w:numId w:val="19"/>
        </w:numPr>
        <w:spacing w:after="120"/>
        <w:ind w:left="714" w:hanging="357"/>
      </w:pPr>
      <w:r>
        <w:t>Concevoir un œil</w:t>
      </w:r>
      <w:r w:rsidR="00EF6805">
        <w:t>let qui sera appliqué au modèle ;</w:t>
      </w:r>
    </w:p>
    <w:p w:rsidR="00CC1959" w:rsidRDefault="00CC1959" w:rsidP="000E4B41">
      <w:pPr>
        <w:numPr>
          <w:ilvl w:val="0"/>
          <w:numId w:val="19"/>
        </w:numPr>
        <w:spacing w:after="120"/>
        <w:ind w:left="714" w:hanging="357"/>
      </w:pPr>
      <w:r>
        <w:t>Appliquer les diffé</w:t>
      </w:r>
      <w:r w:rsidR="00393A5F">
        <w:t>rents motifs sur le modèle (piqû</w:t>
      </w:r>
      <w:r w:rsidR="00EF6805">
        <w:t>re et œillets) ;</w:t>
      </w:r>
    </w:p>
    <w:p w:rsidR="00CC1959" w:rsidRDefault="00CC1959" w:rsidP="000E4B41">
      <w:pPr>
        <w:numPr>
          <w:ilvl w:val="0"/>
          <w:numId w:val="19"/>
        </w:numPr>
        <w:spacing w:after="120"/>
        <w:ind w:left="714" w:hanging="357"/>
      </w:pPr>
      <w:r>
        <w:t>Dessiner le semelage (ca</w:t>
      </w:r>
      <w:r w:rsidR="00B65C87">
        <w:t>le et semelle) et appliquer</w:t>
      </w:r>
      <w:r>
        <w:t xml:space="preserve"> </w:t>
      </w:r>
      <w:r w:rsidR="0054034E">
        <w:t xml:space="preserve">la </w:t>
      </w:r>
      <w:r>
        <w:t>couleur</w:t>
      </w:r>
      <w:r w:rsidR="0054034E">
        <w:t xml:space="preserve"> de votre choix</w:t>
      </w:r>
      <w:r>
        <w:t>.</w:t>
      </w:r>
    </w:p>
    <w:p w:rsidR="00EC2EC4" w:rsidRDefault="00EC2EC4" w:rsidP="00EC2EC4">
      <w:pPr>
        <w:pStyle w:val="Titre1"/>
        <w:numPr>
          <w:ilvl w:val="0"/>
          <w:numId w:val="0"/>
        </w:numPr>
      </w:pPr>
      <w:r>
        <w:t>Travaux à rendre :</w:t>
      </w:r>
    </w:p>
    <w:p w:rsidR="00EC2EC4" w:rsidRDefault="00EC2EC4" w:rsidP="00EC2EC4">
      <w:pPr>
        <w:numPr>
          <w:ilvl w:val="0"/>
          <w:numId w:val="33"/>
        </w:numPr>
      </w:pPr>
      <w:r>
        <w:t>Imprimer une vue du modèle réalisé en 3D</w:t>
      </w:r>
    </w:p>
    <w:p w:rsidR="00EC2EC4" w:rsidRDefault="00EC2EC4" w:rsidP="00EC2EC4">
      <w:pPr>
        <w:numPr>
          <w:ilvl w:val="0"/>
          <w:numId w:val="33"/>
        </w:numPr>
      </w:pPr>
      <w:r>
        <w:t>Enregistrer les fichiers numériques sur le réseau (modèle et œillet)</w:t>
      </w:r>
    </w:p>
    <w:p w:rsidR="00A81996" w:rsidRDefault="00D276D2" w:rsidP="00A81996">
      <w:pPr>
        <w:pStyle w:val="Titre1"/>
        <w:numPr>
          <w:ilvl w:val="0"/>
          <w:numId w:val="0"/>
        </w:numPr>
      </w:pPr>
      <w:r>
        <w:t>Ressource</w:t>
      </w:r>
      <w:r w:rsidR="003123D1">
        <w:t>s</w:t>
      </w:r>
      <w:r w:rsidR="00A81996">
        <w:t xml:space="preserve"> : </w:t>
      </w:r>
      <w:r w:rsidR="00820053">
        <w:t xml:space="preserve"> </w:t>
      </w:r>
    </w:p>
    <w:p w:rsidR="00A81996" w:rsidRDefault="00A81996" w:rsidP="00A8199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4"/>
        <w:gridCol w:w="4804"/>
      </w:tblGrid>
      <w:tr w:rsidR="00A81996" w:rsidTr="001D7E31">
        <w:tc>
          <w:tcPr>
            <w:tcW w:w="4804" w:type="dxa"/>
          </w:tcPr>
          <w:p w:rsidR="00A81996" w:rsidRPr="00692C8A" w:rsidRDefault="00A81996" w:rsidP="001D7E3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  <w:r>
              <w:rPr>
                <w:b/>
              </w:rPr>
              <w:t> : logiciel</w:t>
            </w:r>
          </w:p>
        </w:tc>
        <w:tc>
          <w:tcPr>
            <w:tcW w:w="4804" w:type="dxa"/>
          </w:tcPr>
          <w:p w:rsidR="00A81996" w:rsidRPr="00692C8A" w:rsidRDefault="00A81996" w:rsidP="001D7E3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A81996" w:rsidTr="001D7E31">
        <w:tc>
          <w:tcPr>
            <w:tcW w:w="4804" w:type="dxa"/>
          </w:tcPr>
          <w:p w:rsidR="00A81996" w:rsidRDefault="00A81996" w:rsidP="001D7E31">
            <w:r>
              <w:t>Logiciel de CAO 3D</w:t>
            </w:r>
          </w:p>
        </w:tc>
        <w:tc>
          <w:tcPr>
            <w:tcW w:w="4804" w:type="dxa"/>
          </w:tcPr>
          <w:p w:rsidR="00A81996" w:rsidRDefault="00A81996" w:rsidP="001D7E31">
            <w:pPr>
              <w:numPr>
                <w:ilvl w:val="0"/>
                <w:numId w:val="21"/>
              </w:numPr>
            </w:pPr>
            <w:r>
              <w:t>forme numérique 3D</w:t>
            </w:r>
          </w:p>
          <w:p w:rsidR="00A81996" w:rsidRDefault="00A81996" w:rsidP="001D7E31">
            <w:pPr>
              <w:numPr>
                <w:ilvl w:val="0"/>
                <w:numId w:val="21"/>
              </w:numPr>
            </w:pPr>
            <w:r>
              <w:t>banque de données de points</w:t>
            </w:r>
          </w:p>
          <w:p w:rsidR="00393A5F" w:rsidRDefault="00393A5F" w:rsidP="001D7E31">
            <w:pPr>
              <w:numPr>
                <w:ilvl w:val="0"/>
                <w:numId w:val="21"/>
              </w:numPr>
            </w:pPr>
            <w:r>
              <w:t>coloris cuir CTC été 2015.pdf</w:t>
            </w:r>
          </w:p>
        </w:tc>
      </w:tr>
    </w:tbl>
    <w:p w:rsidR="00CC1959" w:rsidRDefault="00CC1959" w:rsidP="00CC1959"/>
    <w:p w:rsidR="00393A5F" w:rsidRDefault="00D276D2" w:rsidP="00393A5F">
      <w:pPr>
        <w:pStyle w:val="Sous-titre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BE593F" wp14:editId="0D72AD24">
                <wp:simplePos x="0" y="0"/>
                <wp:positionH relativeFrom="column">
                  <wp:posOffset>3724910</wp:posOffset>
                </wp:positionH>
                <wp:positionV relativeFrom="paragraph">
                  <wp:posOffset>125095</wp:posOffset>
                </wp:positionV>
                <wp:extent cx="647700" cy="273050"/>
                <wp:effectExtent l="0" t="0" r="438150" b="1651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3050"/>
                        </a:xfrm>
                        <a:prstGeom prst="wedgeRectCallout">
                          <a:avLst>
                            <a:gd name="adj1" fmla="val 114055"/>
                            <a:gd name="adj2" fmla="val 1050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E31" w:rsidRPr="00D276D2" w:rsidRDefault="001D7E31" w:rsidP="00D276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276D2">
                              <w:rPr>
                                <w:color w:val="000000" w:themeColor="text1"/>
                              </w:rPr>
                              <w:t>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33" o:spid="_x0000_s1026" type="#_x0000_t61" style="position:absolute;margin-left:293.3pt;margin-top:9.85pt;width:51pt;height:2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" adj="35436,33485" filled="f" strokecolor="#243f60 [1604]" strokeweight="2pt">
                <v:textbox>
                  <w:txbxContent>
                    <w:p w:rsidR="001D7E31" w:rsidRPr="00D276D2" w:rsidRDefault="001D7E31" w:rsidP="00D276D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276D2">
                        <w:rPr>
                          <w:color w:val="000000" w:themeColor="text1"/>
                        </w:rPr>
                        <w:t>Ton 2</w:t>
                      </w:r>
                    </w:p>
                  </w:txbxContent>
                </v:textbox>
              </v:shape>
            </w:pict>
          </mc:Fallback>
        </mc:AlternateContent>
      </w:r>
      <w:r w:rsidR="00B60B5E">
        <w:rPr>
          <w:noProof/>
        </w:rPr>
        <w:t>Cadre de collection</w:t>
      </w:r>
    </w:p>
    <w:p w:rsidR="00393A5F" w:rsidRDefault="00D276D2" w:rsidP="0054034E">
      <w:pPr>
        <w:ind w:right="3798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368FD19" wp14:editId="6DC25257">
            <wp:simplePos x="0" y="0"/>
            <wp:positionH relativeFrom="column">
              <wp:posOffset>4328160</wp:posOffset>
            </wp:positionH>
            <wp:positionV relativeFrom="paragraph">
              <wp:posOffset>45085</wp:posOffset>
            </wp:positionV>
            <wp:extent cx="1858010" cy="1446530"/>
            <wp:effectExtent l="0" t="0" r="8890" b="1270"/>
            <wp:wrapTight wrapText="bothSides">
              <wp:wrapPolygon edited="0">
                <wp:start x="221" y="0"/>
                <wp:lineTo x="221" y="21335"/>
                <wp:lineTo x="21482" y="21335"/>
                <wp:lineTo x="21482" y="0"/>
                <wp:lineTo x="221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ai pour U42 - Copi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72" t="2490" r="3172" b="5810"/>
                    <a:stretch/>
                  </pic:blipFill>
                  <pic:spPr bwMode="auto">
                    <a:xfrm>
                      <a:off x="0" y="0"/>
                      <a:ext cx="185801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A5F">
        <w:t>Le cadre de collection du modèle précise </w:t>
      </w:r>
      <w:r w:rsidR="0054034E">
        <w:t xml:space="preserve">que le modèle doit être présenté en deux tons </w:t>
      </w:r>
      <w:r w:rsidR="00393A5F">
        <w:t>:</w:t>
      </w:r>
    </w:p>
    <w:p w:rsidR="00393A5F" w:rsidRPr="00B60B5E" w:rsidRDefault="00B60B5E">
      <w:pPr>
        <w:rPr>
          <w:b/>
          <w:i/>
        </w:rPr>
      </w:pPr>
      <w:r>
        <w:rPr>
          <w:b/>
          <w:i/>
        </w:rPr>
        <w:t>Attention, c</w:t>
      </w:r>
      <w:r w:rsidRPr="00B60B5E">
        <w:rPr>
          <w:b/>
          <w:i/>
        </w:rPr>
        <w:t>ouleur de la figurine non conforme.</w:t>
      </w:r>
    </w:p>
    <w:p w:rsidR="00393A5F" w:rsidRPr="00393A5F" w:rsidRDefault="00B60B5E">
      <w:pPr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44A6D4" wp14:editId="2AC10B94">
                <wp:simplePos x="0" y="0"/>
                <wp:positionH relativeFrom="column">
                  <wp:posOffset>3724910</wp:posOffset>
                </wp:positionH>
                <wp:positionV relativeFrom="paragraph">
                  <wp:posOffset>83185</wp:posOffset>
                </wp:positionV>
                <wp:extent cx="647700" cy="273050"/>
                <wp:effectExtent l="0" t="0" r="438150" b="1651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3050"/>
                        </a:xfrm>
                        <a:prstGeom prst="wedgeRectCallout">
                          <a:avLst>
                            <a:gd name="adj1" fmla="val 114055"/>
                            <a:gd name="adj2" fmla="val 10502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E31" w:rsidRPr="00D276D2" w:rsidRDefault="001D7E31" w:rsidP="00B60B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2" o:spid="_x0000_s1027" type="#_x0000_t61" style="position:absolute;margin-left:293.3pt;margin-top:6.55pt;width:51pt;height:2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" adj="35436,33485" filled="f" strokecolor="#243f60 [1604]" strokeweight="2pt">
                <v:textbox>
                  <w:txbxContent>
                    <w:p w:rsidR="001D7E31" w:rsidRPr="00D276D2" w:rsidRDefault="001D7E31" w:rsidP="00B60B5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Ton 3</w:t>
                      </w:r>
                    </w:p>
                  </w:txbxContent>
                </v:textbox>
              </v:shape>
            </w:pict>
          </mc:Fallback>
        </mc:AlternateContent>
      </w:r>
      <w:r w:rsidR="00393A5F" w:rsidRPr="00393A5F">
        <w:rPr>
          <w:b/>
          <w:sz w:val="22"/>
        </w:rPr>
        <w:t>Pour le dessus :</w:t>
      </w:r>
    </w:p>
    <w:p w:rsidR="00393A5F" w:rsidRDefault="00393A5F"/>
    <w:p w:rsidR="00D276D2" w:rsidRDefault="00B60B5E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4C08C1" wp14:editId="1EF88F16">
                <wp:simplePos x="0" y="0"/>
                <wp:positionH relativeFrom="column">
                  <wp:posOffset>4620260</wp:posOffset>
                </wp:positionH>
                <wp:positionV relativeFrom="paragraph">
                  <wp:posOffset>742315</wp:posOffset>
                </wp:positionV>
                <wp:extent cx="647700" cy="273050"/>
                <wp:effectExtent l="0" t="266700" r="5143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3050"/>
                        </a:xfrm>
                        <a:prstGeom prst="wedgeRectCallout">
                          <a:avLst>
                            <a:gd name="adj1" fmla="val 124839"/>
                            <a:gd name="adj2" fmla="val -14613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E31" w:rsidRPr="00D276D2" w:rsidRDefault="001D7E31" w:rsidP="00D276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4" o:spid="_x0000_s1028" type="#_x0000_t61" style="position:absolute;margin-left:363.8pt;margin-top:58.45pt;width:51pt;height:2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" adj="37765,-20766" filled="f" strokecolor="#243f60 [1604]" strokeweight="2pt">
                <v:textbox>
                  <w:txbxContent>
                    <w:p w:rsidR="001D7E31" w:rsidRPr="00D276D2" w:rsidRDefault="001D7E31" w:rsidP="00D276D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Ton 1</w:t>
                      </w:r>
                    </w:p>
                  </w:txbxContent>
                </v:textbox>
              </v:shape>
            </w:pict>
          </mc:Fallback>
        </mc:AlternateContent>
      </w:r>
      <w:r w:rsidR="00D276D2">
        <w:t>Choisir les couleurs pour le ton 1</w:t>
      </w:r>
      <w:r>
        <w:t xml:space="preserve"> ; 2 </w:t>
      </w:r>
      <w:r w:rsidR="00D276D2">
        <w:t xml:space="preserve">et </w:t>
      </w:r>
      <w:r>
        <w:t>3</w:t>
      </w:r>
      <w:r w:rsidR="00D276D2">
        <w:t xml:space="preserve"> en respectant les t</w:t>
      </w:r>
      <w:r w:rsidR="003449A8">
        <w:t>hèmes imposés</w:t>
      </w:r>
      <w:r w:rsidR="00D276D2">
        <w:t xml:space="preserve">. </w:t>
      </w:r>
      <w:r>
        <w:t xml:space="preserve">Les couleurs seront choisies dans les thèmes « plein soleil » ou « farniente » de la gamme du Centre Technique du Cuir </w:t>
      </w:r>
      <w:r w:rsidRPr="00393A5F">
        <w:rPr>
          <w:i/>
        </w:rPr>
        <w:t xml:space="preserve">(Annexe </w:t>
      </w:r>
      <w:r w:rsidR="00EC2EC4" w:rsidRPr="00393A5F">
        <w:rPr>
          <w:i/>
        </w:rPr>
        <w:t>coloris</w:t>
      </w:r>
      <w:r w:rsidRPr="00393A5F">
        <w:rPr>
          <w:i/>
        </w:rPr>
        <w:t xml:space="preserve"> cuir été CTC été 2015.pdf</w:t>
      </w:r>
      <w:r>
        <w:t xml:space="preserve">). Les couleurs choisies doivent appartenir au même thème. </w:t>
      </w:r>
      <w:r>
        <w:br/>
      </w:r>
    </w:p>
    <w:p w:rsidR="009C33FF" w:rsidRDefault="00D276D2">
      <w:pPr>
        <w:rPr>
          <w:b/>
          <w:sz w:val="22"/>
        </w:rPr>
      </w:pPr>
      <w:r w:rsidRPr="00D276D2">
        <w:rPr>
          <w:b/>
          <w:sz w:val="22"/>
        </w:rPr>
        <w:t xml:space="preserve">Pour le </w:t>
      </w:r>
      <w:r w:rsidR="009C33FF">
        <w:rPr>
          <w:b/>
          <w:sz w:val="22"/>
        </w:rPr>
        <w:t xml:space="preserve">semelage </w:t>
      </w:r>
    </w:p>
    <w:p w:rsidR="00D276D2" w:rsidRPr="0054034E" w:rsidRDefault="0054034E">
      <w:r w:rsidRPr="0054034E">
        <w:t>Couleur du thème choisi</w:t>
      </w:r>
      <w:r w:rsidR="009C33FF">
        <w:t>. Semelle et cale</w:t>
      </w:r>
    </w:p>
    <w:p w:rsidR="00393A5F" w:rsidRDefault="00393A5F"/>
    <w:p w:rsidR="00393A5F" w:rsidRPr="00393A5F" w:rsidRDefault="00393A5F">
      <w:pPr>
        <w:rPr>
          <w:b/>
          <w:sz w:val="22"/>
        </w:rPr>
      </w:pPr>
      <w:r w:rsidRPr="00393A5F">
        <w:rPr>
          <w:b/>
          <w:sz w:val="22"/>
        </w:rPr>
        <w:t xml:space="preserve">Pour la doublure </w:t>
      </w:r>
    </w:p>
    <w:p w:rsidR="00393A5F" w:rsidRDefault="00393A5F">
      <w:pPr>
        <w:rPr>
          <w:rFonts w:eastAsiaTheme="majorEastAsia"/>
          <w:b/>
          <w:bCs/>
          <w:kern w:val="28"/>
          <w:sz w:val="44"/>
          <w:szCs w:val="32"/>
        </w:rPr>
      </w:pPr>
      <w:r>
        <w:t xml:space="preserve">Chèvre lisse et chamoisée : couleur ormeau </w:t>
      </w:r>
      <w:r w:rsidR="003449A8">
        <w:tab/>
        <w:t>référence PA</w:t>
      </w:r>
      <w:r>
        <w:t>NTON</w:t>
      </w:r>
      <w:r w:rsidR="0023059A">
        <w:t>E</w:t>
      </w:r>
      <w:r>
        <w:t xml:space="preserve"> 14-5002 TPX</w:t>
      </w:r>
      <w:r>
        <w:br w:type="page"/>
      </w:r>
    </w:p>
    <w:p w:rsidR="00CC1959" w:rsidRDefault="00CC1959" w:rsidP="00692C8A">
      <w:pPr>
        <w:pStyle w:val="Titre"/>
        <w:jc w:val="left"/>
      </w:pPr>
      <w:r>
        <w:t>Deuxième Partie</w:t>
      </w:r>
    </w:p>
    <w:p w:rsidR="005179FF" w:rsidRDefault="005179FF" w:rsidP="005179FF">
      <w:pPr>
        <w:pStyle w:val="Titre1"/>
        <w:numPr>
          <w:ilvl w:val="0"/>
          <w:numId w:val="0"/>
        </w:numPr>
      </w:pPr>
      <w:r>
        <w:t xml:space="preserve">Contexte </w:t>
      </w:r>
    </w:p>
    <w:p w:rsidR="00CC1959" w:rsidRDefault="00CC1959" w:rsidP="00CC1959">
      <w:r>
        <w:t>Le bureau d’étude</w:t>
      </w:r>
      <w:r w:rsidR="005179FF">
        <w:t>s</w:t>
      </w:r>
      <w:r>
        <w:t xml:space="preserve"> doit développer un nouveau modèle</w:t>
      </w:r>
      <w:r w:rsidR="009A5492">
        <w:t xml:space="preserve"> derby fantaisie pour tester le premier prototype.</w:t>
      </w:r>
    </w:p>
    <w:p w:rsidR="00692C8A" w:rsidRDefault="00692C8A" w:rsidP="00CC1959"/>
    <w:p w:rsidR="00CC1959" w:rsidRDefault="00041929" w:rsidP="00041929">
      <w:pPr>
        <w:pStyle w:val="Titre1"/>
        <w:numPr>
          <w:ilvl w:val="0"/>
          <w:numId w:val="0"/>
        </w:numPr>
      </w:pPr>
      <w:r>
        <w:t>Travail demandé</w:t>
      </w:r>
    </w:p>
    <w:p w:rsidR="00CC1959" w:rsidRDefault="00041929" w:rsidP="000E4B41">
      <w:pPr>
        <w:numPr>
          <w:ilvl w:val="0"/>
          <w:numId w:val="32"/>
        </w:numPr>
        <w:spacing w:after="120"/>
        <w:ind w:left="714" w:hanging="357"/>
      </w:pPr>
      <w:r>
        <w:t xml:space="preserve">Analyser les contraintes techniques du modèle à l’aide des différents visuels </w:t>
      </w:r>
      <w:r w:rsidR="00B60B5E">
        <w:t>(Annexe 1</w:t>
      </w:r>
      <w:r w:rsidR="003449A8">
        <w:t>).</w:t>
      </w:r>
    </w:p>
    <w:p w:rsidR="00041929" w:rsidRDefault="00041929" w:rsidP="000E4B41">
      <w:pPr>
        <w:numPr>
          <w:ilvl w:val="0"/>
          <w:numId w:val="32"/>
        </w:numPr>
        <w:spacing w:after="120"/>
        <w:ind w:left="714" w:hanging="357"/>
      </w:pPr>
      <w:r>
        <w:t>Dessiner les lignes d</w:t>
      </w:r>
      <w:r w:rsidR="00EF6805">
        <w:t>e</w:t>
      </w:r>
      <w:r w:rsidR="003449A8">
        <w:t>s modèles (Dessus et doublure).</w:t>
      </w:r>
    </w:p>
    <w:p w:rsidR="00041929" w:rsidRDefault="00041929" w:rsidP="000E4B41">
      <w:pPr>
        <w:numPr>
          <w:ilvl w:val="0"/>
          <w:numId w:val="32"/>
        </w:numPr>
        <w:spacing w:after="120"/>
        <w:ind w:left="714" w:hanging="357"/>
      </w:pPr>
      <w:r>
        <w:t>Extraire les gabarits</w:t>
      </w:r>
      <w:r w:rsidR="00C67679">
        <w:t xml:space="preserve"> pour une découpe numérique</w:t>
      </w:r>
      <w:r w:rsidR="003449A8">
        <w:t>.</w:t>
      </w:r>
    </w:p>
    <w:p w:rsidR="00CC1959" w:rsidRDefault="00FE49DF" w:rsidP="000E4B41">
      <w:pPr>
        <w:numPr>
          <w:ilvl w:val="0"/>
          <w:numId w:val="32"/>
        </w:numPr>
        <w:spacing w:after="120"/>
        <w:ind w:left="714" w:hanging="357"/>
      </w:pPr>
      <w:r>
        <w:t>Ajouter</w:t>
      </w:r>
      <w:r w:rsidR="00041929">
        <w:t xml:space="preserve"> les </w:t>
      </w:r>
      <w:r>
        <w:t>motifs nécessaires à une ex</w:t>
      </w:r>
      <w:r w:rsidR="00041929">
        <w:t xml:space="preserve">ploitation industrielle </w:t>
      </w:r>
      <w:r>
        <w:t xml:space="preserve">des </w:t>
      </w:r>
      <w:r w:rsidR="00943D90">
        <w:t>pièces</w:t>
      </w:r>
      <w:r w:rsidR="00F63D8E">
        <w:t xml:space="preserve"> (sauf codes pointure)</w:t>
      </w:r>
      <w:r w:rsidR="003449A8">
        <w:t>.</w:t>
      </w:r>
    </w:p>
    <w:p w:rsidR="00943D90" w:rsidRDefault="00943D90" w:rsidP="000E4B41">
      <w:pPr>
        <w:numPr>
          <w:ilvl w:val="0"/>
          <w:numId w:val="32"/>
        </w:numPr>
        <w:spacing w:after="120"/>
        <w:ind w:left="714" w:hanging="357"/>
      </w:pPr>
      <w:r>
        <w:t>Réaliser la graduation dans la pointure de</w:t>
      </w:r>
      <w:r w:rsidR="00EF6805">
        <w:t xml:space="preserve"> </w:t>
      </w:r>
      <w:r w:rsidR="003449A8">
        <w:t>base pour contrôler les pièces.</w:t>
      </w:r>
    </w:p>
    <w:p w:rsidR="00943D90" w:rsidRDefault="00943D90" w:rsidP="000E4B41">
      <w:pPr>
        <w:numPr>
          <w:ilvl w:val="0"/>
          <w:numId w:val="32"/>
        </w:numPr>
        <w:spacing w:after="120"/>
        <w:ind w:left="714" w:hanging="357"/>
      </w:pPr>
      <w:r>
        <w:t xml:space="preserve">Réaliser une planche de présentation </w:t>
      </w:r>
      <w:r w:rsidR="00C67679">
        <w:t>de</w:t>
      </w:r>
      <w:r w:rsidR="00EC2EC4">
        <w:t>s</w:t>
      </w:r>
      <w:r w:rsidR="00C67679">
        <w:t xml:space="preserve"> différentes</w:t>
      </w:r>
      <w:r>
        <w:t xml:space="preserve"> pièces.</w:t>
      </w:r>
      <w:r w:rsidR="00EC2EC4">
        <w:t xml:space="preserve"> Imprimer la plan</w:t>
      </w:r>
      <w:r w:rsidR="003449A8">
        <w:t>che.</w:t>
      </w:r>
    </w:p>
    <w:p w:rsidR="00943D90" w:rsidRDefault="00593A65" w:rsidP="000E4B41">
      <w:pPr>
        <w:numPr>
          <w:ilvl w:val="0"/>
          <w:numId w:val="32"/>
        </w:numPr>
        <w:spacing w:after="120"/>
        <w:ind w:left="714" w:hanging="357"/>
      </w:pPr>
      <w:r>
        <w:t>Enregistrer</w:t>
      </w:r>
      <w:r w:rsidR="00943D90">
        <w:t xml:space="preserve"> les travaux.</w:t>
      </w:r>
    </w:p>
    <w:p w:rsidR="000E4B41" w:rsidRDefault="00EC2EC4" w:rsidP="00EC2EC4">
      <w:pPr>
        <w:pStyle w:val="Titre1"/>
        <w:numPr>
          <w:ilvl w:val="0"/>
          <w:numId w:val="0"/>
        </w:numPr>
      </w:pPr>
      <w:r>
        <w:t>Travaux à rendre :</w:t>
      </w:r>
    </w:p>
    <w:p w:rsidR="00EC2EC4" w:rsidRDefault="00EC2EC4" w:rsidP="00EC2EC4">
      <w:pPr>
        <w:numPr>
          <w:ilvl w:val="0"/>
          <w:numId w:val="33"/>
        </w:numPr>
      </w:pPr>
      <w:r>
        <w:t>Imprimer une planche de présentation du plan et une planche des différentes pièces du modèle.</w:t>
      </w:r>
    </w:p>
    <w:p w:rsidR="00EC2EC4" w:rsidRDefault="00EC2EC4" w:rsidP="00EC2EC4">
      <w:pPr>
        <w:numPr>
          <w:ilvl w:val="0"/>
          <w:numId w:val="33"/>
        </w:numPr>
      </w:pPr>
      <w:r>
        <w:t>Enregistrer les fichiers numériques sur le réseau</w:t>
      </w:r>
      <w:r w:rsidR="003449A8">
        <w:t>.</w:t>
      </w:r>
    </w:p>
    <w:p w:rsidR="000E4B41" w:rsidRDefault="00D276D2" w:rsidP="000E4B41">
      <w:pPr>
        <w:pStyle w:val="Titre1"/>
        <w:numPr>
          <w:ilvl w:val="0"/>
          <w:numId w:val="0"/>
        </w:numPr>
      </w:pPr>
      <w:r>
        <w:t>Ressource</w:t>
      </w:r>
      <w:r w:rsidR="003123D1">
        <w:t>s</w:t>
      </w:r>
      <w:r w:rsidR="000E4B41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4"/>
        <w:gridCol w:w="4804"/>
      </w:tblGrid>
      <w:tr w:rsidR="000E4B41" w:rsidTr="001D7E31">
        <w:tc>
          <w:tcPr>
            <w:tcW w:w="4804" w:type="dxa"/>
          </w:tcPr>
          <w:p w:rsidR="000E4B41" w:rsidRPr="00692C8A" w:rsidRDefault="000E4B41" w:rsidP="001D7E3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804" w:type="dxa"/>
          </w:tcPr>
          <w:p w:rsidR="000E4B41" w:rsidRPr="00692C8A" w:rsidRDefault="000E4B41" w:rsidP="001D7E31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0E4B41" w:rsidTr="001D7E31">
        <w:tc>
          <w:tcPr>
            <w:tcW w:w="4804" w:type="dxa"/>
          </w:tcPr>
          <w:p w:rsidR="000E4B41" w:rsidRDefault="000E4B41" w:rsidP="001D7E31">
            <w:r>
              <w:t>Logiciel de CAO 2D</w:t>
            </w:r>
          </w:p>
        </w:tc>
        <w:tc>
          <w:tcPr>
            <w:tcW w:w="4804" w:type="dxa"/>
          </w:tcPr>
          <w:p w:rsidR="000E4B41" w:rsidRDefault="000E4B41" w:rsidP="001D7E31">
            <w:pPr>
              <w:numPr>
                <w:ilvl w:val="0"/>
                <w:numId w:val="20"/>
              </w:numPr>
            </w:pPr>
            <w:r>
              <w:t>Du visuel du modèle souhaité</w:t>
            </w:r>
            <w:r w:rsidR="00393A5F">
              <w:t>,</w:t>
            </w:r>
          </w:p>
          <w:p w:rsidR="000E4B41" w:rsidRDefault="000E4B41" w:rsidP="001D7E31">
            <w:pPr>
              <w:numPr>
                <w:ilvl w:val="0"/>
                <w:numId w:val="20"/>
              </w:numPr>
            </w:pPr>
            <w:r>
              <w:t>Des indications techniques nécessaires à son développement</w:t>
            </w:r>
            <w:r w:rsidR="00393A5F">
              <w:t>,</w:t>
            </w:r>
          </w:p>
          <w:p w:rsidR="000E4B41" w:rsidRDefault="000E4B41" w:rsidP="001D7E31">
            <w:pPr>
              <w:pStyle w:val="Paragraphedeliste"/>
              <w:numPr>
                <w:ilvl w:val="0"/>
                <w:numId w:val="20"/>
              </w:numPr>
            </w:pPr>
            <w:r>
              <w:t>Une copie de forme numérique</w:t>
            </w:r>
            <w:r w:rsidR="00393A5F">
              <w:t>.</w:t>
            </w:r>
          </w:p>
          <w:p w:rsidR="0023059A" w:rsidRDefault="00D276D2" w:rsidP="00F63D8E">
            <w:pPr>
              <w:pStyle w:val="Paragraphedeliste"/>
              <w:numPr>
                <w:ilvl w:val="0"/>
                <w:numId w:val="20"/>
              </w:numPr>
            </w:pPr>
            <w:r>
              <w:t xml:space="preserve">Annexe </w:t>
            </w:r>
            <w:r w:rsidR="00342EB9">
              <w:t>1</w:t>
            </w:r>
          </w:p>
        </w:tc>
      </w:tr>
    </w:tbl>
    <w:p w:rsidR="000E4B41" w:rsidRDefault="000E4B41" w:rsidP="000E4B41"/>
    <w:p w:rsidR="00C67679" w:rsidRDefault="00C67679" w:rsidP="00C67679"/>
    <w:p w:rsidR="00C67679" w:rsidRDefault="00C67679" w:rsidP="00C67679">
      <w:pPr>
        <w:pStyle w:val="Titre"/>
      </w:pPr>
      <w:r>
        <w:t xml:space="preserve">Cahier des charges </w:t>
      </w:r>
    </w:p>
    <w:p w:rsidR="00C67679" w:rsidRDefault="00D276D2" w:rsidP="00C67679">
      <w:r>
        <w:rPr>
          <w:noProof/>
        </w:rPr>
        <w:drawing>
          <wp:anchor distT="0" distB="0" distL="114300" distR="114300" simplePos="0" relativeHeight="251728896" behindDoc="1" locked="0" layoutInCell="1" allowOverlap="1" wp14:anchorId="5D8318EB" wp14:editId="095FD73A">
            <wp:simplePos x="0" y="0"/>
            <wp:positionH relativeFrom="column">
              <wp:posOffset>3277235</wp:posOffset>
            </wp:positionH>
            <wp:positionV relativeFrom="paragraph">
              <wp:posOffset>6350</wp:posOffset>
            </wp:positionV>
            <wp:extent cx="2830830" cy="1377315"/>
            <wp:effectExtent l="0" t="0" r="7620" b="0"/>
            <wp:wrapThrough wrapText="bothSides">
              <wp:wrapPolygon edited="0">
                <wp:start x="0" y="0"/>
                <wp:lineTo x="0" y="21212"/>
                <wp:lineTo x="21513" y="21212"/>
                <wp:lineTo x="21513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b="7674"/>
                    <a:stretch/>
                  </pic:blipFill>
                  <pic:spPr bwMode="auto">
                    <a:xfrm>
                      <a:off x="0" y="0"/>
                      <a:ext cx="28308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679">
        <w:t xml:space="preserve">Collection : </w:t>
      </w:r>
      <w:r w:rsidR="00C67679" w:rsidRPr="009821E3">
        <w:rPr>
          <w:b/>
        </w:rPr>
        <w:t>printemps été</w:t>
      </w:r>
    </w:p>
    <w:p w:rsidR="00C67679" w:rsidRDefault="00C67679" w:rsidP="00C67679">
      <w:r>
        <w:t xml:space="preserve">Modèle : </w:t>
      </w:r>
      <w:r w:rsidRPr="009821E3">
        <w:rPr>
          <w:b/>
        </w:rPr>
        <w:t>BALNEO </w:t>
      </w:r>
    </w:p>
    <w:p w:rsidR="00C67679" w:rsidRDefault="00C67679" w:rsidP="00C67679">
      <w:r>
        <w:t>Pointure échantillon</w:t>
      </w:r>
      <w:r w:rsidR="00A46FEB">
        <w:t> :</w:t>
      </w:r>
      <w:r w:rsidR="00E03E31">
        <w:t xml:space="preserve"> </w:t>
      </w:r>
      <w:r w:rsidR="00A46FEB">
        <w:t>38</w:t>
      </w:r>
    </w:p>
    <w:p w:rsidR="00C67679" w:rsidRDefault="00C67679" w:rsidP="00C67679"/>
    <w:p w:rsidR="00C67679" w:rsidRDefault="00C67679" w:rsidP="00C67679">
      <w:r>
        <w:t>Particularités :</w:t>
      </w:r>
    </w:p>
    <w:p w:rsidR="00C67679" w:rsidRDefault="00C67679" w:rsidP="00C67679"/>
    <w:p w:rsidR="00C67679" w:rsidRDefault="00C67679" w:rsidP="00593A65">
      <w:pPr>
        <w:numPr>
          <w:ilvl w:val="0"/>
          <w:numId w:val="23"/>
        </w:numPr>
      </w:pPr>
      <w:r>
        <w:t>L</w:t>
      </w:r>
      <w:r w:rsidR="00393A5F">
        <w:t>a découpe : découpeur numérique,</w:t>
      </w:r>
    </w:p>
    <w:p w:rsidR="00C67679" w:rsidRDefault="003449A8" w:rsidP="00593A65">
      <w:pPr>
        <w:numPr>
          <w:ilvl w:val="0"/>
          <w:numId w:val="22"/>
        </w:numPr>
      </w:pPr>
      <w:r>
        <w:t>l</w:t>
      </w:r>
      <w:r w:rsidR="00C67679">
        <w:t xml:space="preserve">es assemblages </w:t>
      </w:r>
      <w:r w:rsidR="00593A65">
        <w:t xml:space="preserve">à plat </w:t>
      </w:r>
      <w:r w:rsidR="00A46FEB">
        <w:t>sont repérés par des tracés</w:t>
      </w:r>
      <w:r w:rsidR="00393A5F">
        <w:t xml:space="preserve"> en retrait de 1mm,</w:t>
      </w:r>
    </w:p>
    <w:p w:rsidR="00593A65" w:rsidRDefault="003449A8" w:rsidP="00593A65">
      <w:pPr>
        <w:numPr>
          <w:ilvl w:val="0"/>
          <w:numId w:val="22"/>
        </w:numPr>
      </w:pPr>
      <w:r>
        <w:t>l</w:t>
      </w:r>
      <w:r w:rsidR="00593A65">
        <w:t>es valeurs des prises de piquage sont égales à 8 mm</w:t>
      </w:r>
      <w:r w:rsidR="00393A5F">
        <w:t>,</w:t>
      </w:r>
    </w:p>
    <w:p w:rsidR="00546B7C" w:rsidRDefault="003449A8" w:rsidP="00593A65">
      <w:pPr>
        <w:numPr>
          <w:ilvl w:val="0"/>
          <w:numId w:val="22"/>
        </w:numPr>
      </w:pPr>
      <w:r>
        <w:t>l</w:t>
      </w:r>
      <w:r w:rsidR="00546B7C">
        <w:t>a largeur de la bride est de 30mm</w:t>
      </w:r>
    </w:p>
    <w:p w:rsidR="00593A65" w:rsidRDefault="003449A8" w:rsidP="00593A65">
      <w:pPr>
        <w:numPr>
          <w:ilvl w:val="0"/>
          <w:numId w:val="22"/>
        </w:numPr>
      </w:pPr>
      <w:r>
        <w:t>l</w:t>
      </w:r>
      <w:r w:rsidR="00593A65">
        <w:t>es marges de rempli sont égales à 5</w:t>
      </w:r>
      <w:r w:rsidR="00A46FEB">
        <w:t xml:space="preserve"> </w:t>
      </w:r>
      <w:r w:rsidR="00593A65">
        <w:t>mm</w:t>
      </w:r>
      <w:r w:rsidR="00393A5F">
        <w:t>,</w:t>
      </w:r>
      <w:r w:rsidR="00593A65">
        <w:t xml:space="preserve"> </w:t>
      </w:r>
    </w:p>
    <w:p w:rsidR="00593A65" w:rsidRDefault="003449A8" w:rsidP="00593A65">
      <w:pPr>
        <w:numPr>
          <w:ilvl w:val="0"/>
          <w:numId w:val="22"/>
        </w:numPr>
      </w:pPr>
      <w:r>
        <w:t>l</w:t>
      </w:r>
      <w:r w:rsidR="00593A65">
        <w:t xml:space="preserve">es prises de jointage sont de </w:t>
      </w:r>
      <w:r w:rsidR="00393A5F">
        <w:t xml:space="preserve">2 </w:t>
      </w:r>
      <w:r w:rsidR="00593A65">
        <w:t>mm</w:t>
      </w:r>
      <w:r w:rsidR="00393A5F">
        <w:t>,</w:t>
      </w:r>
    </w:p>
    <w:p w:rsidR="00A46FEB" w:rsidRDefault="003449A8" w:rsidP="00593A65">
      <w:pPr>
        <w:numPr>
          <w:ilvl w:val="0"/>
          <w:numId w:val="22"/>
        </w:numPr>
      </w:pPr>
      <w:r>
        <w:t>l</w:t>
      </w:r>
      <w:r w:rsidR="00A46FEB">
        <w:t>es marges de montage sont : 15-23-25 mm</w:t>
      </w:r>
      <w:r w:rsidR="00393A5F">
        <w:t>,</w:t>
      </w:r>
    </w:p>
    <w:p w:rsidR="00593A65" w:rsidRDefault="003449A8" w:rsidP="00593A65">
      <w:pPr>
        <w:numPr>
          <w:ilvl w:val="0"/>
          <w:numId w:val="22"/>
        </w:numPr>
      </w:pPr>
      <w:r>
        <w:t>l</w:t>
      </w:r>
      <w:r w:rsidR="00593A65">
        <w:t>es lignes du modèle doivent être proches des lignes de constructions d’un modèle classique et respecter les visuels du modèle BALNEO</w:t>
      </w:r>
      <w:r>
        <w:t>,</w:t>
      </w:r>
    </w:p>
    <w:p w:rsidR="00C659B5" w:rsidRDefault="003449A8" w:rsidP="00593A65">
      <w:pPr>
        <w:numPr>
          <w:ilvl w:val="0"/>
          <w:numId w:val="22"/>
        </w:numPr>
      </w:pPr>
      <w:r>
        <w:t>l</w:t>
      </w:r>
      <w:r w:rsidR="00C659B5">
        <w:t xml:space="preserve">es pièces </w:t>
      </w:r>
      <w:r w:rsidR="009821E3">
        <w:t>générées doivent comprendre toute</w:t>
      </w:r>
      <w:r w:rsidR="00C659B5">
        <w:t>s les caractéristiques nécessaires à leur exploitation industrielle.</w:t>
      </w:r>
    </w:p>
    <w:p w:rsidR="00593A65" w:rsidRDefault="007423F5" w:rsidP="005179FF">
      <w:pPr>
        <w:pStyle w:val="Titre"/>
        <w:jc w:val="left"/>
      </w:pPr>
      <w:r>
        <w:br w:type="page"/>
      </w:r>
      <w:r w:rsidR="0004100D">
        <w:t xml:space="preserve"> </w:t>
      </w:r>
      <w:r w:rsidR="005179FF">
        <w:t>Troisième Partie :</w:t>
      </w:r>
    </w:p>
    <w:p w:rsidR="007423F5" w:rsidRDefault="007423F5" w:rsidP="00AA7A33">
      <w:pPr>
        <w:pStyle w:val="Titre1"/>
        <w:numPr>
          <w:ilvl w:val="0"/>
          <w:numId w:val="0"/>
        </w:numPr>
      </w:pPr>
      <w:r>
        <w:t xml:space="preserve">Contexte </w:t>
      </w:r>
    </w:p>
    <w:p w:rsidR="007423F5" w:rsidRDefault="007423F5" w:rsidP="00C67679">
      <w:r>
        <w:t xml:space="preserve">Le bureau d’étude désire réaliser une </w:t>
      </w:r>
      <w:r w:rsidR="00393A5F">
        <w:t>présérie</w:t>
      </w:r>
      <w:r>
        <w:t xml:space="preserve"> de validation du modèle BIBLO ; pour cela il faut réaliser la graduation des différentes pointures.</w:t>
      </w:r>
    </w:p>
    <w:p w:rsidR="007423F5" w:rsidRDefault="007423F5" w:rsidP="00C67679"/>
    <w:p w:rsidR="007423F5" w:rsidRDefault="007423F5" w:rsidP="00AA7A33">
      <w:pPr>
        <w:pStyle w:val="Titre1"/>
        <w:numPr>
          <w:ilvl w:val="0"/>
          <w:numId w:val="0"/>
        </w:numPr>
      </w:pPr>
      <w:r>
        <w:t xml:space="preserve">Travail demandé </w:t>
      </w:r>
    </w:p>
    <w:p w:rsidR="007423F5" w:rsidRDefault="00EC2EC4" w:rsidP="00C67679">
      <w:r>
        <w:t>Pour chaque question : indiquer sur un docum</w:t>
      </w:r>
      <w:r w:rsidR="003449A8">
        <w:t>ent la</w:t>
      </w:r>
      <w:r>
        <w:t xml:space="preserve"> démarche ainsi que les paramètres </w:t>
      </w:r>
      <w:r w:rsidR="00F63D8E">
        <w:t>utilisés.</w:t>
      </w:r>
    </w:p>
    <w:p w:rsidR="00EC2EC4" w:rsidRDefault="00EC2EC4" w:rsidP="00C67679"/>
    <w:p w:rsidR="00FB1045" w:rsidRDefault="007423F5" w:rsidP="000E4B41">
      <w:pPr>
        <w:numPr>
          <w:ilvl w:val="0"/>
          <w:numId w:val="31"/>
        </w:numPr>
        <w:spacing w:after="120"/>
        <w:ind w:left="714" w:hanging="357"/>
      </w:pPr>
      <w:r>
        <w:t xml:space="preserve">Réaliser </w:t>
      </w:r>
      <w:r w:rsidR="00FB1045">
        <w:t xml:space="preserve">la graduation des extrêmes et de la pointure de base, des pièces du dessus </w:t>
      </w:r>
      <w:r w:rsidR="003449A8">
        <w:t>selon les paramètres imposés.</w:t>
      </w:r>
    </w:p>
    <w:p w:rsidR="00FB1045" w:rsidRDefault="00FB1045" w:rsidP="000E4B41">
      <w:pPr>
        <w:numPr>
          <w:ilvl w:val="0"/>
          <w:numId w:val="31"/>
        </w:numPr>
        <w:spacing w:after="120"/>
        <w:ind w:left="714" w:hanging="357"/>
      </w:pPr>
      <w:r>
        <w:t xml:space="preserve">Réaliser la </w:t>
      </w:r>
      <w:r w:rsidR="00AA7A33">
        <w:t>graduati</w:t>
      </w:r>
      <w:r w:rsidR="00EF6805">
        <w:t>o</w:t>
      </w:r>
      <w:r w:rsidR="003449A8">
        <w:t>n du bout dur en trois groupes.</w:t>
      </w:r>
    </w:p>
    <w:p w:rsidR="00AA7A33" w:rsidRDefault="00AA7A33" w:rsidP="000E4B41">
      <w:pPr>
        <w:numPr>
          <w:ilvl w:val="0"/>
          <w:numId w:val="31"/>
        </w:numPr>
        <w:spacing w:after="120"/>
        <w:ind w:left="714" w:hanging="357"/>
      </w:pPr>
      <w:r>
        <w:t xml:space="preserve">Réaliser la graduation de la claque </w:t>
      </w:r>
      <w:r w:rsidR="0009115A">
        <w:t>dans la pointure 38</w:t>
      </w:r>
      <w:r w:rsidR="0054034E">
        <w:t xml:space="preserve"> dans les </w:t>
      </w:r>
      <w:r>
        <w:t>largeur</w:t>
      </w:r>
      <w:r w:rsidR="0054034E">
        <w:t>s</w:t>
      </w:r>
      <w:r w:rsidR="003123D1">
        <w:t xml:space="preserve"> 6 et 8</w:t>
      </w:r>
      <w:r w:rsidR="00EF6805">
        <w:t>.</w:t>
      </w:r>
    </w:p>
    <w:p w:rsidR="00AA7A33" w:rsidRDefault="00AA7A33" w:rsidP="00342EB9">
      <w:pPr>
        <w:spacing w:after="120"/>
        <w:ind w:left="357"/>
      </w:pPr>
      <w:r w:rsidRPr="00342EB9">
        <w:rPr>
          <w:b/>
        </w:rPr>
        <w:t>Remarques :</w:t>
      </w:r>
      <w:r>
        <w:t xml:space="preserve"> enregistrer l’ensemble des fichiers numériques.</w:t>
      </w:r>
    </w:p>
    <w:p w:rsidR="00EC2EC4" w:rsidRDefault="00EC2EC4" w:rsidP="00EC2EC4">
      <w:pPr>
        <w:pStyle w:val="Titre1"/>
        <w:numPr>
          <w:ilvl w:val="0"/>
          <w:numId w:val="0"/>
        </w:numPr>
      </w:pPr>
      <w:r>
        <w:t>Travaux à rendre :</w:t>
      </w:r>
    </w:p>
    <w:p w:rsidR="00EC2EC4" w:rsidRDefault="003123D1" w:rsidP="00EC2EC4">
      <w:pPr>
        <w:numPr>
          <w:ilvl w:val="0"/>
          <w:numId w:val="33"/>
        </w:numPr>
      </w:pPr>
      <w:r>
        <w:t>Document d’accompagnement précisant les démarches et les paramètres de graduation,</w:t>
      </w:r>
    </w:p>
    <w:p w:rsidR="00EC2EC4" w:rsidRDefault="003123D1" w:rsidP="00EC2EC4">
      <w:pPr>
        <w:numPr>
          <w:ilvl w:val="0"/>
          <w:numId w:val="33"/>
        </w:numPr>
      </w:pPr>
      <w:r>
        <w:t>Les fichiers des différentes pièces graduées,</w:t>
      </w:r>
    </w:p>
    <w:p w:rsidR="003123D1" w:rsidRDefault="003123D1" w:rsidP="00EC2EC4">
      <w:pPr>
        <w:numPr>
          <w:ilvl w:val="0"/>
          <w:numId w:val="33"/>
        </w:numPr>
      </w:pPr>
      <w:r>
        <w:t>L’impression des graduations.</w:t>
      </w:r>
    </w:p>
    <w:p w:rsidR="00AA7A33" w:rsidRDefault="00AA7A33" w:rsidP="00C6767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04"/>
        <w:gridCol w:w="4804"/>
      </w:tblGrid>
      <w:tr w:rsidR="00AA7A33" w:rsidTr="00C40883">
        <w:tc>
          <w:tcPr>
            <w:tcW w:w="4804" w:type="dxa"/>
          </w:tcPr>
          <w:p w:rsidR="00AA7A33" w:rsidRPr="00692C8A" w:rsidRDefault="00AA7A33" w:rsidP="00C40883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matériels</w:t>
            </w:r>
          </w:p>
        </w:tc>
        <w:tc>
          <w:tcPr>
            <w:tcW w:w="4804" w:type="dxa"/>
          </w:tcPr>
          <w:p w:rsidR="00AA7A33" w:rsidRPr="00692C8A" w:rsidRDefault="00AA7A33" w:rsidP="00C40883">
            <w:pPr>
              <w:spacing w:before="120" w:after="120"/>
              <w:rPr>
                <w:b/>
              </w:rPr>
            </w:pPr>
            <w:r w:rsidRPr="00692C8A">
              <w:rPr>
                <w:b/>
              </w:rPr>
              <w:t>Ressources numériques ou techniques</w:t>
            </w:r>
          </w:p>
        </w:tc>
      </w:tr>
      <w:tr w:rsidR="00AA7A33" w:rsidTr="00C40883">
        <w:tc>
          <w:tcPr>
            <w:tcW w:w="4804" w:type="dxa"/>
          </w:tcPr>
          <w:p w:rsidR="00AA7A33" w:rsidRDefault="00AA7A33" w:rsidP="00C40883">
            <w:r>
              <w:t>Logiciel de CAO 2D</w:t>
            </w:r>
          </w:p>
        </w:tc>
        <w:tc>
          <w:tcPr>
            <w:tcW w:w="4804" w:type="dxa"/>
          </w:tcPr>
          <w:p w:rsidR="00AA7A33" w:rsidRDefault="007948B6" w:rsidP="00C40883">
            <w:pPr>
              <w:numPr>
                <w:ilvl w:val="0"/>
                <w:numId w:val="20"/>
              </w:numPr>
            </w:pPr>
            <w:r>
              <w:t>Du visuel du modèle</w:t>
            </w:r>
            <w:r w:rsidR="00393A5F">
              <w:t>,</w:t>
            </w:r>
          </w:p>
          <w:p w:rsidR="007948B6" w:rsidRDefault="007948B6" w:rsidP="007948B6">
            <w:pPr>
              <w:numPr>
                <w:ilvl w:val="0"/>
                <w:numId w:val="20"/>
              </w:numPr>
            </w:pPr>
            <w:r>
              <w:t>Patron plan du modèle BIBLO</w:t>
            </w:r>
            <w:r w:rsidR="00393A5F">
              <w:t>,</w:t>
            </w:r>
          </w:p>
          <w:p w:rsidR="00AA7A33" w:rsidRDefault="00AA7A33" w:rsidP="007948B6">
            <w:pPr>
              <w:numPr>
                <w:ilvl w:val="0"/>
                <w:numId w:val="20"/>
              </w:numPr>
            </w:pPr>
            <w:r>
              <w:t>Fichier cdb des codes pointures</w:t>
            </w:r>
            <w:r w:rsidR="00393A5F">
              <w:t>.</w:t>
            </w:r>
          </w:p>
        </w:tc>
      </w:tr>
    </w:tbl>
    <w:p w:rsidR="00AA7A33" w:rsidRPr="00AA7A33" w:rsidRDefault="00AA7A33" w:rsidP="00AA7A33">
      <w:pPr>
        <w:pStyle w:val="Titre1"/>
        <w:numPr>
          <w:ilvl w:val="0"/>
          <w:numId w:val="0"/>
        </w:numPr>
      </w:pPr>
      <w:r w:rsidRPr="00AA7A33">
        <w:t xml:space="preserve">Cahier des charges </w:t>
      </w:r>
    </w:p>
    <w:p w:rsidR="00AA7A33" w:rsidRDefault="00AA7A33" w:rsidP="00C67679"/>
    <w:p w:rsidR="00AA7A33" w:rsidRDefault="00AA7A33" w:rsidP="00AA7A33">
      <w:pPr>
        <w:numPr>
          <w:ilvl w:val="0"/>
          <w:numId w:val="24"/>
        </w:numPr>
      </w:pPr>
      <w:r>
        <w:t>Système de pointure de la forme : point de Paris largeur de base 6</w:t>
      </w:r>
    </w:p>
    <w:p w:rsidR="00AA7A33" w:rsidRDefault="007948B6" w:rsidP="00AA7A33">
      <w:pPr>
        <w:numPr>
          <w:ilvl w:val="0"/>
          <w:numId w:val="24"/>
        </w:numPr>
      </w:pPr>
      <w:r>
        <w:t>Pointure de base : 38</w:t>
      </w:r>
    </w:p>
    <w:p w:rsidR="00AA7A33" w:rsidRDefault="00AA7A33" w:rsidP="00AA7A33">
      <w:pPr>
        <w:numPr>
          <w:ilvl w:val="0"/>
          <w:numId w:val="24"/>
        </w:numPr>
      </w:pPr>
      <w:r>
        <w:t>Plage de pointure de la série femme : du 3</w:t>
      </w:r>
      <w:r w:rsidR="00F63D8E">
        <w:t>4</w:t>
      </w:r>
      <w:r w:rsidR="00D276D2">
        <w:t xml:space="preserve"> au 42</w:t>
      </w:r>
    </w:p>
    <w:p w:rsidR="00AA7A33" w:rsidRDefault="00AA7A33" w:rsidP="00AA7A33">
      <w:pPr>
        <w:numPr>
          <w:ilvl w:val="0"/>
          <w:numId w:val="24"/>
        </w:numPr>
      </w:pPr>
      <w:r>
        <w:t>Pas de demi-pointure</w:t>
      </w:r>
    </w:p>
    <w:p w:rsidR="00AA7A33" w:rsidRDefault="00AA7A33" w:rsidP="00AA7A33">
      <w:pPr>
        <w:numPr>
          <w:ilvl w:val="0"/>
          <w:numId w:val="24"/>
        </w:numPr>
      </w:pPr>
      <w:r>
        <w:t>La largeur de bride est identique pour toutes les pointures,</w:t>
      </w:r>
    </w:p>
    <w:p w:rsidR="00AA7A33" w:rsidRDefault="00AA7A33" w:rsidP="00AA7A33">
      <w:pPr>
        <w:numPr>
          <w:ilvl w:val="0"/>
          <w:numId w:val="24"/>
        </w:numPr>
      </w:pPr>
      <w:r>
        <w:t>Le paramétrage des contraintes de graduation doit permettre l’o</w:t>
      </w:r>
      <w:r w:rsidR="007948B6">
        <w:t>btention de lignes harmonieuses</w:t>
      </w:r>
    </w:p>
    <w:p w:rsidR="00AA7A33" w:rsidRPr="007948B6" w:rsidRDefault="00F63D8E" w:rsidP="00AA7A33">
      <w:pPr>
        <w:numPr>
          <w:ilvl w:val="0"/>
          <w:numId w:val="24"/>
        </w:numPr>
      </w:pPr>
      <w:r>
        <w:t xml:space="preserve">Les pièces du dessus et de la doublure </w:t>
      </w:r>
      <w:r w:rsidR="00AA7A33" w:rsidRPr="007948B6">
        <w:t>doi</w:t>
      </w:r>
      <w:r>
        <w:t>vent</w:t>
      </w:r>
      <w:r w:rsidR="00AA7A33" w:rsidRPr="007948B6">
        <w:t xml:space="preserve"> comporter un code pointure.</w:t>
      </w:r>
    </w:p>
    <w:p w:rsidR="00D376B9" w:rsidRDefault="003123D1" w:rsidP="00C67679">
      <w:r>
        <w:rPr>
          <w:noProof/>
        </w:rPr>
        <w:drawing>
          <wp:anchor distT="0" distB="0" distL="114300" distR="114300" simplePos="0" relativeHeight="251663360" behindDoc="0" locked="0" layoutInCell="1" allowOverlap="1" wp14:anchorId="4DB6D587" wp14:editId="7A2A7880">
            <wp:simplePos x="0" y="0"/>
            <wp:positionH relativeFrom="column">
              <wp:posOffset>2195830</wp:posOffset>
            </wp:positionH>
            <wp:positionV relativeFrom="paragraph">
              <wp:posOffset>102235</wp:posOffset>
            </wp:positionV>
            <wp:extent cx="3779520" cy="1374775"/>
            <wp:effectExtent l="0" t="0" r="0" b="0"/>
            <wp:wrapNone/>
            <wp:docPr id="7" name="Image 7" descr="Charles IX n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les IX n°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 b="7958"/>
                    <a:stretch/>
                  </pic:blipFill>
                  <pic:spPr bwMode="auto">
                    <a:xfrm>
                      <a:off x="0" y="0"/>
                      <a:ext cx="377952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B9" w:rsidRPr="00D376B9" w:rsidRDefault="00D376B9" w:rsidP="00D376B9"/>
    <w:p w:rsidR="00D45B2B" w:rsidRPr="00035071" w:rsidRDefault="00D45B2B" w:rsidP="00D45B2B">
      <w:pPr>
        <w:rPr>
          <w:b/>
          <w:i/>
          <w:u w:val="single"/>
        </w:rPr>
      </w:pPr>
      <w:r w:rsidRPr="00035071">
        <w:rPr>
          <w:b/>
          <w:i/>
          <w:u w:val="single"/>
        </w:rPr>
        <w:t>Vue de face externe du modèle</w:t>
      </w:r>
      <w:r w:rsidR="007948B6">
        <w:rPr>
          <w:b/>
          <w:i/>
          <w:u w:val="single"/>
        </w:rPr>
        <w:t xml:space="preserve"> Biblo</w: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3123D1" w:rsidP="00D376B9">
      <w:r>
        <w:rPr>
          <w:noProof/>
        </w:rPr>
        <w:drawing>
          <wp:anchor distT="0" distB="0" distL="114300" distR="114300" simplePos="0" relativeHeight="251664384" behindDoc="0" locked="0" layoutInCell="1" allowOverlap="1" wp14:anchorId="29F31152" wp14:editId="6CEC5246">
            <wp:simplePos x="0" y="0"/>
            <wp:positionH relativeFrom="column">
              <wp:posOffset>1967230</wp:posOffset>
            </wp:positionH>
            <wp:positionV relativeFrom="paragraph">
              <wp:posOffset>93980</wp:posOffset>
            </wp:positionV>
            <wp:extent cx="4008755" cy="1383030"/>
            <wp:effectExtent l="0" t="0" r="0" b="0"/>
            <wp:wrapNone/>
            <wp:docPr id="5" name="Image 5" descr="Charles 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les IX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9" b="12208"/>
                    <a:stretch/>
                  </pic:blipFill>
                  <pic:spPr bwMode="auto">
                    <a:xfrm>
                      <a:off x="0" y="0"/>
                      <a:ext cx="40087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B2B" w:rsidRPr="00035071" w:rsidRDefault="00D45B2B" w:rsidP="00D45B2B">
      <w:pPr>
        <w:rPr>
          <w:b/>
          <w:i/>
          <w:u w:val="single"/>
        </w:rPr>
      </w:pPr>
      <w:r w:rsidRPr="00035071">
        <w:rPr>
          <w:b/>
          <w:i/>
          <w:u w:val="single"/>
        </w:rPr>
        <w:t>Vue de face interne du modèle</w:t>
      </w:r>
      <w:r w:rsidR="007948B6">
        <w:rPr>
          <w:b/>
          <w:i/>
          <w:u w:val="single"/>
        </w:rPr>
        <w:t xml:space="preserve"> Bibl</w:t>
      </w:r>
      <w:r w:rsidRPr="00035071">
        <w:rPr>
          <w:b/>
          <w:i/>
          <w:u w:val="single"/>
        </w:rPr>
        <w:t>o</w: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Default="00D276D2" w:rsidP="00342EB9">
      <w:pPr>
        <w:pStyle w:val="Titre"/>
      </w:pPr>
      <w:r>
        <w:t xml:space="preserve">ANNEXE </w:t>
      </w:r>
      <w:r w:rsidR="00342EB9">
        <w:t>1</w:t>
      </w:r>
    </w:p>
    <w:p w:rsid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198582" wp14:editId="0223A3F9">
                <wp:simplePos x="0" y="0"/>
                <wp:positionH relativeFrom="column">
                  <wp:posOffset>4296027</wp:posOffset>
                </wp:positionH>
                <wp:positionV relativeFrom="paragraph">
                  <wp:posOffset>94304</wp:posOffset>
                </wp:positionV>
                <wp:extent cx="1371528" cy="1403985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52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Languette bord franc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338.25pt;margin-top:7.45pt;width:108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" filled="f" stroked="f">
                <v:textbox style="mso-fit-shape-to-text:t">
                  <w:txbxContent>
                    <w:p w:rsidR="001D7E31" w:rsidRDefault="001D7E31">
                      <w:r>
                        <w:t>Languette bord franc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Pr="00035071" w:rsidRDefault="00D376B9" w:rsidP="00D376B9">
      <w:pPr>
        <w:rPr>
          <w:b/>
          <w:i/>
          <w:u w:val="single"/>
        </w:rPr>
      </w:pPr>
      <w:r w:rsidRPr="00035071">
        <w:rPr>
          <w:b/>
          <w:i/>
          <w:u w:val="single"/>
        </w:rPr>
        <w:t>Vue de face externe du modèle Balnéo</w:t>
      </w:r>
    </w:p>
    <w:p w:rsidR="00D376B9" w:rsidRP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DD1E2F" wp14:editId="02DBB63D">
                <wp:simplePos x="0" y="0"/>
                <wp:positionH relativeFrom="column">
                  <wp:posOffset>3545205</wp:posOffset>
                </wp:positionH>
                <wp:positionV relativeFrom="paragraph">
                  <wp:posOffset>635</wp:posOffset>
                </wp:positionV>
                <wp:extent cx="1267460" cy="516890"/>
                <wp:effectExtent l="38100" t="19050" r="8890" b="7366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7460" cy="5168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279.15pt;margin-top:.05pt;width:99.8pt;height:40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D8DBEC" wp14:editId="4979E538">
                <wp:simplePos x="0" y="0"/>
                <wp:positionH relativeFrom="column">
                  <wp:posOffset>2466735</wp:posOffset>
                </wp:positionH>
                <wp:positionV relativeFrom="paragraph">
                  <wp:posOffset>2295681</wp:posOffset>
                </wp:positionV>
                <wp:extent cx="1078266" cy="1250830"/>
                <wp:effectExtent l="19050" t="38100" r="45720" b="2603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266" cy="1250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194.25pt;margin-top:180.75pt;width:84.9pt;height:98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F1A9EB" wp14:editId="09106EF2">
                <wp:simplePos x="0" y="0"/>
                <wp:positionH relativeFrom="column">
                  <wp:posOffset>-228456</wp:posOffset>
                </wp:positionH>
                <wp:positionV relativeFrom="paragraph">
                  <wp:posOffset>0</wp:posOffset>
                </wp:positionV>
                <wp:extent cx="2984739" cy="1403985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7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Claque dessus-languette en une seule pièce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8pt;margin-top:0;width:23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" filled="f" stroked="f">
                <v:textbox style="mso-fit-shape-to-text:t">
                  <w:txbxContent>
                    <w:p w:rsidR="001D7E31" w:rsidRDefault="001D7E31">
                      <w:r>
                        <w:t>Claque dessus-languette en une seule pièce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F3D5" wp14:editId="12A31BE2">
                <wp:simplePos x="0" y="0"/>
                <wp:positionH relativeFrom="column">
                  <wp:posOffset>1181735</wp:posOffset>
                </wp:positionH>
                <wp:positionV relativeFrom="paragraph">
                  <wp:posOffset>27940</wp:posOffset>
                </wp:positionV>
                <wp:extent cx="974090" cy="732790"/>
                <wp:effectExtent l="19050" t="19050" r="54610" b="4826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090" cy="732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93.05pt;margin-top:2.2pt;width:76.7pt;height:5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67156FD" wp14:editId="1522EFFE">
            <wp:simplePos x="0" y="0"/>
            <wp:positionH relativeFrom="column">
              <wp:posOffset>-86360</wp:posOffset>
            </wp:positionH>
            <wp:positionV relativeFrom="paragraph">
              <wp:posOffset>85725</wp:posOffset>
            </wp:positionV>
            <wp:extent cx="6012180" cy="2682875"/>
            <wp:effectExtent l="0" t="0" r="762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 profil exter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5DB312" wp14:editId="3DABA48A">
                <wp:simplePos x="0" y="0"/>
                <wp:positionH relativeFrom="column">
                  <wp:posOffset>1337190</wp:posOffset>
                </wp:positionH>
                <wp:positionV relativeFrom="paragraph">
                  <wp:posOffset>60530</wp:posOffset>
                </wp:positionV>
                <wp:extent cx="1346200" cy="1345719"/>
                <wp:effectExtent l="19050" t="38100" r="44450" b="2603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200" cy="13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105.3pt;margin-top:4.75pt;width:106pt;height:105.9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" strokecolor="black [3213]" strokeweight="2.25pt">
                <v:stroke endarrow="open"/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4603E6" wp14:editId="07107177">
                <wp:simplePos x="0" y="0"/>
                <wp:positionH relativeFrom="column">
                  <wp:posOffset>4408195</wp:posOffset>
                </wp:positionH>
                <wp:positionV relativeFrom="paragraph">
                  <wp:posOffset>10568</wp:posOffset>
                </wp:positionV>
                <wp:extent cx="750497" cy="543464"/>
                <wp:effectExtent l="38100" t="38100" r="12065" b="285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497" cy="5434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347.1pt;margin-top:.85pt;width:59.1pt;height:42.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" strokecolor="black [3213]" strokeweight="2.25pt">
                <v:stroke endarrow="open"/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A873C7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656FD0" wp14:editId="7D7F8043">
                <wp:simplePos x="0" y="0"/>
                <wp:positionH relativeFrom="column">
                  <wp:posOffset>5096510</wp:posOffset>
                </wp:positionH>
                <wp:positionV relativeFrom="paragraph">
                  <wp:posOffset>39370</wp:posOffset>
                </wp:positionV>
                <wp:extent cx="922655" cy="1403985"/>
                <wp:effectExtent l="0" t="0" r="0" b="127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Bord remplié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01.3pt;margin-top:3.1pt;width:72.6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" filled="f" stroked="f">
                <v:textbox style="mso-fit-shape-to-text:t">
                  <w:txbxContent>
                    <w:p w:rsidR="001D7E31" w:rsidRDefault="001D7E31">
                      <w:r>
                        <w:t>Bord remplié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45B2B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9C525D" wp14:editId="4C106EFC">
                <wp:simplePos x="0" y="0"/>
                <wp:positionH relativeFrom="column">
                  <wp:posOffset>578365</wp:posOffset>
                </wp:positionH>
                <wp:positionV relativeFrom="paragraph">
                  <wp:posOffset>121920</wp:posOffset>
                </wp:positionV>
                <wp:extent cx="1353820" cy="1403985"/>
                <wp:effectExtent l="0" t="0" r="0" b="127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Bride rempliée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5.55pt;margin-top:9.6pt;width:106.6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" filled="f" stroked="f">
                <v:textbox style="mso-fit-shape-to-text:t">
                  <w:txbxContent>
                    <w:p w:rsidR="001D7E31" w:rsidRDefault="001D7E31">
                      <w:r>
                        <w:t>Bride rempliée</w:t>
                      </w:r>
                    </w:p>
                  </w:txbxContent>
                </v:textbox>
              </v:shape>
            </w:pict>
          </mc:Fallback>
        </mc:AlternateContent>
      </w:r>
      <w:r w:rsidR="00A873C7">
        <w:rPr>
          <w:noProof/>
        </w:rPr>
        <w:drawing>
          <wp:anchor distT="0" distB="0" distL="114300" distR="114300" simplePos="0" relativeHeight="251668480" behindDoc="0" locked="0" layoutInCell="1" allowOverlap="1" wp14:anchorId="3E4B03D2" wp14:editId="5EDE6382">
            <wp:simplePos x="0" y="0"/>
            <wp:positionH relativeFrom="column">
              <wp:posOffset>4442220</wp:posOffset>
            </wp:positionH>
            <wp:positionV relativeFrom="paragraph">
              <wp:posOffset>5080</wp:posOffset>
            </wp:positionV>
            <wp:extent cx="1579623" cy="4149306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de dessus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23" cy="4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262074" wp14:editId="26B7D9BC">
                <wp:simplePos x="0" y="0"/>
                <wp:positionH relativeFrom="column">
                  <wp:posOffset>1931670</wp:posOffset>
                </wp:positionH>
                <wp:positionV relativeFrom="paragraph">
                  <wp:posOffset>58420</wp:posOffset>
                </wp:positionV>
                <wp:extent cx="1354347" cy="1403985"/>
                <wp:effectExtent l="0" t="0" r="0" b="127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34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Bord franc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52.1pt;margin-top:4.6pt;width:106.6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" filled="f" stroked="f">
                <v:textbox style="mso-fit-shape-to-text:t">
                  <w:txbxContent>
                    <w:p w:rsidR="001D7E31" w:rsidRDefault="001D7E31">
                      <w:r>
                        <w:t>Bord franc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035071" w:rsidRDefault="00D376B9" w:rsidP="00A873C7">
      <w:pPr>
        <w:ind w:left="2832" w:firstLine="708"/>
        <w:rPr>
          <w:b/>
          <w:i/>
          <w:u w:val="single"/>
        </w:rPr>
      </w:pPr>
      <w:r w:rsidRPr="00035071">
        <w:rPr>
          <w:b/>
          <w:i/>
          <w:u w:val="single"/>
        </w:rPr>
        <w:t xml:space="preserve">Vue de </w:t>
      </w:r>
      <w:r w:rsidR="00A873C7" w:rsidRPr="00035071">
        <w:rPr>
          <w:b/>
          <w:i/>
          <w:u w:val="single"/>
        </w:rPr>
        <w:t>dessus</w:t>
      </w:r>
      <w:r w:rsidR="00035071" w:rsidRPr="00035071">
        <w:rPr>
          <w:b/>
          <w:i/>
          <w:u w:val="single"/>
        </w:rPr>
        <w:t xml:space="preserve"> </w:t>
      </w:r>
      <w:r w:rsidRPr="00035071">
        <w:rPr>
          <w:b/>
          <w:i/>
          <w:u w:val="single"/>
        </w:rPr>
        <w:t>du modèle Balnéo</w: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A873C7" w:rsidRPr="00035071" w:rsidRDefault="00A873C7" w:rsidP="00A873C7">
      <w:pPr>
        <w:rPr>
          <w:b/>
          <w:i/>
          <w:u w:val="single"/>
        </w:rPr>
      </w:pPr>
      <w:r w:rsidRPr="00035071">
        <w:rPr>
          <w:b/>
          <w:i/>
          <w:u w:val="single"/>
        </w:rPr>
        <w:t>Vue de face interne du modèle Balnéo</w:t>
      </w:r>
    </w:p>
    <w:p w:rsidR="00D376B9" w:rsidRPr="00D376B9" w:rsidRDefault="00A873C7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559CD" wp14:editId="3002C1D9">
                <wp:simplePos x="0" y="0"/>
                <wp:positionH relativeFrom="column">
                  <wp:posOffset>1111250</wp:posOffset>
                </wp:positionH>
                <wp:positionV relativeFrom="paragraph">
                  <wp:posOffset>6985</wp:posOffset>
                </wp:positionV>
                <wp:extent cx="922655" cy="1403985"/>
                <wp:effectExtent l="0" t="0" r="0" b="12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Bord remplié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87.5pt;margin-top:.55pt;width:72.6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nzFAIAAP8DAAAOAAAAZHJzL2Uyb0RvYy54bWysU02P0zAQvSPxHyzfaT5olj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" filled="f" stroked="f">
                <v:textbox style="mso-fit-shape-to-text:t">
                  <w:txbxContent>
                    <w:p w:rsidR="001D7E31" w:rsidRDefault="001D7E31">
                      <w:r>
                        <w:t>Bord remplié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Pr="00D376B9" w:rsidRDefault="00A873C7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1B700" wp14:editId="59F65FED">
                <wp:simplePos x="0" y="0"/>
                <wp:positionH relativeFrom="column">
                  <wp:posOffset>577850</wp:posOffset>
                </wp:positionH>
                <wp:positionV relativeFrom="paragraph">
                  <wp:posOffset>108585</wp:posOffset>
                </wp:positionV>
                <wp:extent cx="776605" cy="629285"/>
                <wp:effectExtent l="38100" t="19050" r="23495" b="5651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605" cy="6292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45.5pt;margin-top:8.55pt;width:61.15pt;height:49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5EBB95" wp14:editId="3D4F0285">
            <wp:simplePos x="0" y="0"/>
            <wp:positionH relativeFrom="column">
              <wp:posOffset>-318135</wp:posOffset>
            </wp:positionH>
            <wp:positionV relativeFrom="paragraph">
              <wp:posOffset>108585</wp:posOffset>
            </wp:positionV>
            <wp:extent cx="6416040" cy="2827655"/>
            <wp:effectExtent l="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 profil inter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A873C7" w:rsidP="00D376B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6DA4A1" wp14:editId="655165F0">
                <wp:simplePos x="0" y="0"/>
                <wp:positionH relativeFrom="column">
                  <wp:posOffset>2277470</wp:posOffset>
                </wp:positionH>
                <wp:positionV relativeFrom="paragraph">
                  <wp:posOffset>-4169</wp:posOffset>
                </wp:positionV>
                <wp:extent cx="482839" cy="1199071"/>
                <wp:effectExtent l="76200" t="38100" r="31750" b="2032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839" cy="11990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79.35pt;margin-top:-.35pt;width:38pt;height:94.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" strokecolor="black [3213]" strokeweight="2.25pt">
                <v:stroke endarrow="open"/>
              </v:shape>
            </w:pict>
          </mc:Fallback>
        </mc:AlternateContent>
      </w:r>
    </w:p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Pr="00D376B9" w:rsidRDefault="00D376B9" w:rsidP="00D376B9"/>
    <w:p w:rsidR="00D376B9" w:rsidRDefault="00A873C7" w:rsidP="00D45B2B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D5E3CE" wp14:editId="4091464E">
                <wp:simplePos x="0" y="0"/>
                <wp:positionH relativeFrom="column">
                  <wp:posOffset>2361565</wp:posOffset>
                </wp:positionH>
                <wp:positionV relativeFrom="paragraph">
                  <wp:posOffset>121920</wp:posOffset>
                </wp:positionV>
                <wp:extent cx="922655" cy="1403985"/>
                <wp:effectExtent l="0" t="0" r="0" b="127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E31" w:rsidRDefault="001D7E31">
                            <w:r>
                              <w:t>Bord remplié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85.95pt;margin-top:9.6pt;width:72.6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hXFAIAAP8DAAAOAAAAZHJzL2Uyb0RvYy54bWysU02P0zAQvSPxHyzfaT5olj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" filled="f" stroked="f">
                <v:textbox style="mso-fit-shape-to-text:t">
                  <w:txbxContent>
                    <w:p w:rsidR="001D7E31" w:rsidRDefault="001D7E31">
                      <w:r>
                        <w:t>Bord remplié</w:t>
                      </w:r>
                    </w:p>
                  </w:txbxContent>
                </v:textbox>
              </v:shape>
            </w:pict>
          </mc:Fallback>
        </mc:AlternateContent>
      </w:r>
    </w:p>
    <w:p w:rsidR="00D376B9" w:rsidRDefault="00D376B9" w:rsidP="00D376B9">
      <w:pPr>
        <w:tabs>
          <w:tab w:val="left" w:pos="7186"/>
        </w:tabs>
      </w:pPr>
    </w:p>
    <w:p w:rsidR="00D45B2B" w:rsidRDefault="00D45B2B" w:rsidP="00D376B9">
      <w:pPr>
        <w:tabs>
          <w:tab w:val="left" w:pos="7186"/>
        </w:tabs>
        <w:rPr>
          <w:b/>
          <w:i/>
          <w:u w:val="single"/>
        </w:rPr>
      </w:pPr>
    </w:p>
    <w:p w:rsidR="001775B7" w:rsidRDefault="001775B7" w:rsidP="00D376B9">
      <w:pPr>
        <w:tabs>
          <w:tab w:val="left" w:pos="7186"/>
        </w:tabs>
      </w:pPr>
      <w:r w:rsidRPr="0003507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0C86FC" wp14:editId="63A33581">
                <wp:simplePos x="0" y="0"/>
                <wp:positionH relativeFrom="column">
                  <wp:posOffset>-180975</wp:posOffset>
                </wp:positionH>
                <wp:positionV relativeFrom="paragraph">
                  <wp:posOffset>-3175</wp:posOffset>
                </wp:positionV>
                <wp:extent cx="6202090" cy="4476750"/>
                <wp:effectExtent l="0" t="5715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090" cy="4476750"/>
                          <a:chOff x="0" y="0"/>
                          <a:chExt cx="6202438" cy="447710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155"/>
                            <a:ext cx="4114800" cy="3726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onnecteur droit avec flèche 18"/>
                        <wps:cNvCnPr/>
                        <wps:spPr>
                          <a:xfrm flipH="1" flipV="1">
                            <a:off x="3010619" y="1932317"/>
                            <a:ext cx="1837426" cy="114731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avec flèche 19"/>
                        <wps:cNvCnPr/>
                        <wps:spPr>
                          <a:xfrm flipV="1">
                            <a:off x="1000664" y="2389517"/>
                            <a:ext cx="491490" cy="17589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947" y="4226943"/>
                            <a:ext cx="1889185" cy="25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7E31" w:rsidRDefault="001D7E31">
                              <w:r>
                                <w:t>Boucle montée sur élastique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Connecteur droit 30"/>
                        <wps:cNvCnPr/>
                        <wps:spPr>
                          <a:xfrm flipV="1">
                            <a:off x="638355" y="0"/>
                            <a:ext cx="4088765" cy="117221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eur droit 31"/>
                        <wps:cNvCnPr/>
                        <wps:spPr>
                          <a:xfrm flipV="1">
                            <a:off x="1302589" y="1216324"/>
                            <a:ext cx="3821430" cy="11296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Connecteur droit avec flèche 288"/>
                        <wps:cNvCnPr/>
                        <wps:spPr>
                          <a:xfrm>
                            <a:off x="4313208" y="103517"/>
                            <a:ext cx="414068" cy="1216324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5834" y="353683"/>
                            <a:ext cx="1371676" cy="6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7E31" w:rsidRDefault="001D7E31">
                              <w:r>
                                <w:t>Positionnement de l’incision 30 mm</w:t>
                              </w:r>
                              <w:r w:rsidR="00546B7C">
                                <w:t xml:space="preserve"> (hauteur élastique 10 mm)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3208" y="3131389"/>
                            <a:ext cx="1889230" cy="53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7E31" w:rsidRDefault="001D7E31">
                              <w:r>
                                <w:t>Élastique inséré dans une incision sur quartier</w:t>
                              </w:r>
                              <w:r w:rsidR="00034539">
                                <w:t xml:space="preserve"> (hauteur élastique 10 mm)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6" o:spid="_x0000_s1036" style="position:absolute;margin-left:-14.25pt;margin-top:-.25pt;width:488.35pt;height:352.5pt;z-index:251712512" coordsize="62024,447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k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IAS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AQAAAABSZ2h0bG9uZwAA&#10;Aj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EOEJJTQQM&#10;AAAAACC3AAAAAQAAAKAAAACRAAAB4AABD+AAACCbABg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R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BAjcDAREAAhEBAxEB/90ABABH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7" type="#_x0000_t75" style="position:absolute;top:1811;width:41148;height:37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L3gu7AAAA2gAAAA8AAABkcnMvZG93bnJldi54bWxET7sKwjAU3QX/IVzBzaY6iFTTIoqgg4iv&#10;we3SXNtic1OaqPXvzSA4Hs57kXWmFi9qXWVZwTiKQRDnVldcKLicN6MZCOeRNdaWScGHHGRpv7fA&#10;RNs3H+l18oUIIewSVFB63yRSurwkgy6yDXHg7rY16ANsC6lbfIdwU8tJHE+lwYpDQ4kNrUrKH6en&#10;UUAz7D5mZXb59dDc1rj1t+leKzUcdMs5CE+d/4t/7q1WELaGK+EGyP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7L3gu7AAAA2gAAAA8AAAAAAAAAAAAAAAAAnwIAAGRycy9k&#10;b3ducmV2LnhtbFBLBQYAAAAABAAEAPcAAACHAwAAAAA=&#10;">
                  <v:imagedata r:id="rId1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8" o:spid="_x0000_s1038" type="#_x0000_t32" style="position:absolute;left:30106;top:19323;width:18374;height:114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osH8YAAADbAAAADwAAAGRycy9kb3ducmV2LnhtbESPQWvCQBCF70L/wzIFL6KbWimSuopV&#10;BG/BtIUeh+yYxGZn0+yqsb++cyh4m+G9ee+bxap3jbpQF2rPBp4mCSjiwtuaSwMf77vxHFSIyBYb&#10;z2TgRgFWy4fBAlPrr3ygSx5LJSEcUjRQxdimWoeiIodh4lti0Y6+cxhl7UptO7xKuGv0NEletMOa&#10;paHCljYVFd/52RnIRutZ9luPTofpT/a83b7dvj73uTHDx379CipSH+/m/+u9FXyBlV9kA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KLB/GAAAA2wAAAA8AAAAAAAAA&#10;AAAAAAAAoQIAAGRycy9kb3ducmV2LnhtbFBLBQYAAAAABAAEAPkAAACUAwAAAAA=&#10;" strokecolor="black [3213]" strokeweight="2.25pt">
                  <v:stroke endarrow="open"/>
                </v:shape>
                <v:shape id="Connecteur droit avec flèche 19" o:spid="_x0000_s1039" type="#_x0000_t32" style="position:absolute;left:10006;top:23895;width:4915;height:175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cdCsEAAADbAAAADwAAAGRycy9kb3ducmV2LnhtbERPTWvCQBC9F/oflhG8FN1UUUzqKq1Q&#10;0YugUc9DdpoEs7Nhd6vx37tCobd5vM+ZLzvTiCs5X1tW8D5MQBAXVtdcKjjm34MZCB+QNTaWScGd&#10;PCwXry9zzLS98Z6uh1CKGMI+QwVVCG0mpS8qMuiHtiWO3I91BkOErpTa4S2Gm0aOkmQqDdYcGyps&#10;aVVRcTn8GgXbdJavkeuv8+q0S8dv+cTReqJUv9d9foAI1IV/8Z97o+P8FJ6/x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px0KwQAAANsAAAAPAAAAAAAAAAAAAAAA&#10;AKECAABkcnMvZG93bnJldi54bWxQSwUGAAAAAAQABAD5AAAAjwMAAAAA&#10;" strokecolor="black [3213]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4399;top:42269;width:18892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:rsidR="001D7E31" w:rsidRDefault="001D7E31">
                        <w:r>
                          <w:t>Boucle montée sur élastique</w:t>
                        </w:r>
                      </w:p>
                    </w:txbxContent>
                  </v:textbox>
                </v:shape>
                <v:line id="Connecteur droit 30" o:spid="_x0000_s1041" style="position:absolute;flip:y;visibility:visible;mso-wrap-style:square" from="6383,0" to="47271,1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mxcEAAADbAAAADwAAAGRycy9kb3ducmV2LnhtbERPy4rCMBTdD/gP4QpuBk1HoUo1iigW&#10;Nwo+wO2lubbF5qY0GW39erMYmOXhvBer1lTiSY0rLSv4GUUgiDOrS84VXC+74QyE88gaK8ukoCMH&#10;q2Xva4GJti8+0fPscxFC2CWooPC+TqR0WUEG3cjWxIG728agD7DJpW7wFcJNJcdRFEuDJYeGAmva&#10;FJQ9zr9GQVptjsfHNj10s+mti9P4nX3brVKDfrueg/DU+n/xn3uvFUzC+vAl/AC5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1ybFwQAAANsAAAAPAAAAAAAAAAAAAAAA&#10;AKECAABkcnMvZG93bnJldi54bWxQSwUGAAAAAAQABAD5AAAAjwMAAAAA&#10;" strokecolor="red" strokeweight="3pt"/>
                <v:line id="Connecteur droit 31" o:spid="_x0000_s1042" style="position:absolute;flip:y;visibility:visible;mso-wrap-style:square" from="13025,12163" to="51240,2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uDXsQAAADbAAAADwAAAGRycy9kb3ducmV2LnhtbESPQYvCMBSE78L+h/CEvciaukJXqlEW&#10;xeJFQXfB66N5tsXmpTRRW3+9EQSPw8x8w8wWranElRpXWlYwGkYgiDOrS84V/P+tvyYgnEfWWFkm&#10;BR05WMw/ejNMtL3xnq4Hn4sAYZeggsL7OpHSZQUZdENbEwfvZBuDPsgml7rBW4CbSn5HUSwNlhwW&#10;CqxpWVB2PlyMgrRa7nbnVbrtJj/HLk7jezawK6U+++3vFISn1r/Dr/ZGKxiP4Pkl/A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4NexAAAANsAAAAPAAAAAAAAAAAA&#10;AAAAAKECAABkcnMvZG93bnJldi54bWxQSwUGAAAAAAQABAD5AAAAkgMAAAAA&#10;" strokecolor="red" strokeweight="3pt"/>
                <v:shape id="Connecteur droit avec flèche 288" o:spid="_x0000_s1043" type="#_x0000_t32" style="position:absolute;left:43132;top:1035;width:4140;height:121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nVMAAAADcAAAADwAAAGRycy9kb3ducmV2LnhtbERPy4rCMBTdC/MP4Q64EU19jEg1ShHK&#10;uLXKuL0017ZMclOajO38vVkILg/nvTsM1ogHdb5xrGA+S0AQl043XCm4XvLpBoQPyBqNY1LwTx4O&#10;+4/RDlPtej7TowiViCHsU1RQh9CmUvqyJot+5lriyN1dZzFE2FVSd9jHcGvkIknW0mLDsaHGlo41&#10;lb/Fn1Vwu01MvhqMXmbV90/Wt/OvSZErNf4csi2IQEN4i1/uk1aw2MS18Uw8AnL/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op1TAAAAA3AAAAA8AAAAAAAAAAAAAAAAA&#10;oQIAAGRycy9kb3ducmV2LnhtbFBLBQYAAAAABAAEAPkAAACOAwAAAAA=&#10;" strokecolor="red" strokeweight="3pt">
                  <v:stroke startarrow="open" endarrow="open"/>
                </v:shape>
                <v:shape id="_x0000_s1044" type="#_x0000_t202" style="position:absolute;left:47358;top:3536;width:13717;height:6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<v:textbox style="mso-fit-shape-to-text:t">
                    <w:txbxContent>
                      <w:p w:rsidR="001D7E31" w:rsidRDefault="001D7E31">
                        <w:r>
                          <w:t>Positionnement de l’incision 30 mm</w:t>
                        </w:r>
                        <w:r w:rsidR="00546B7C">
                          <w:t xml:space="preserve"> (hauteur élastique 10 mm)</w:t>
                        </w:r>
                      </w:p>
                    </w:txbxContent>
                  </v:textbox>
                </v:shape>
                <v:shape id="_x0000_s1045" type="#_x0000_t202" style="position:absolute;left:43132;top:31313;width:18892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:rsidR="001D7E31" w:rsidRDefault="001D7E31">
                        <w:r>
                          <w:t>Élastique inséré dans une incision sur quartier</w:t>
                        </w:r>
                        <w:r w:rsidR="00034539">
                          <w:t xml:space="preserve"> (hauteur élastique 10 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73C7" w:rsidRPr="00035071">
        <w:rPr>
          <w:b/>
          <w:i/>
          <w:u w:val="single"/>
        </w:rPr>
        <w:t>Vue de détail de la boucle</w:t>
      </w:r>
    </w:p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D376B9" w:rsidRDefault="00A46FEB" w:rsidP="001775B7">
      <w:pPr>
        <w:tabs>
          <w:tab w:val="left" w:pos="7186"/>
        </w:tabs>
      </w:pPr>
      <w:r>
        <w:rPr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457344</wp:posOffset>
                </wp:positionH>
                <wp:positionV relativeFrom="paragraph">
                  <wp:posOffset>77047</wp:posOffset>
                </wp:positionV>
                <wp:extent cx="4606506" cy="3312543"/>
                <wp:effectExtent l="0" t="0" r="0" b="0"/>
                <wp:wrapNone/>
                <wp:docPr id="298" name="Groupe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506" cy="3312543"/>
                          <a:chOff x="0" y="0"/>
                          <a:chExt cx="4606506" cy="3312543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883" y="34506"/>
                            <a:ext cx="2449902" cy="3278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Connecteur droit avec flèche 291"/>
                        <wps:cNvCnPr/>
                        <wps:spPr>
                          <a:xfrm flipH="1">
                            <a:off x="2648310" y="241540"/>
                            <a:ext cx="1146799" cy="3530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eur droit avec flèche 292"/>
                        <wps:cNvCnPr/>
                        <wps:spPr>
                          <a:xfrm>
                            <a:off x="491706" y="1414732"/>
                            <a:ext cx="1724660" cy="5207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Ellipse 293"/>
                        <wps:cNvSpPr/>
                        <wps:spPr>
                          <a:xfrm rot="466999">
                            <a:off x="2173857" y="267419"/>
                            <a:ext cx="448310" cy="108331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6710"/>
                            <a:ext cx="569344" cy="25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7E31" w:rsidRDefault="001D7E31">
                              <w:r>
                                <w:t>Jointé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6830" y="0"/>
                            <a:ext cx="1069676" cy="25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7E31" w:rsidRDefault="001D7E31">
                              <w:r>
                                <w:t>Pas de jointé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8" o:spid="_x0000_s1046" style="position:absolute;margin-left:36pt;margin-top:6.05pt;width:362.7pt;height:260.85pt;z-index:251721728" coordsize="46065,331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KAAe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C9gAA&#10;AjcAAAALAEkATQBHAF8AMAA2ADMANwBbADEAXQAAAAEAAAAAAAAAAAAAAAAAAAAAAAAAAQAAAAAA&#10;AAAAAAACNwAAAvYAAAAAAAAAAAAAAAAAAAAAAQAAAAAAAAAAAAAAAAAAAAAAAAAQAAAAAQAAAAAA&#10;AG51bGwAAAACAAAABmJvdW5kc09iamMAAAABAAAAAAAAUmN0MQAAAAQAAAAAVG9wIGxvbmcAAAAA&#10;AAAAAExlZnRsb25nAAAAAAAAAABCdG9tbG9uZwAAAvYAAAAAUmdodGxvbmcAAAI3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L2AAAAAFJnaHRsb25nAAACN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JUcAAAABAAAAeAAAAKAAAAFoAADhAAAAJSs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KAAeA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QEB&#10;AQEBAQEBAQEBAQEBAgICAgICAgICAgIDAwMDAwMDAwMDAQEBAQEBAQEBAQECAgECAgMDAwMDAwMD&#10;AwMDAwMDAwMDAwMDAwMDAwMDAwMDAwMDAwMDAwMDAwMDAwMDAwMDAwP/wAARCAL2AjcDAREAAhEB&#10;AxEB/90ABABH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">
                <v:shape id="Image 10" o:spid="_x0000_s1047" type="#_x0000_t75" style="position:absolute;left:8108;top:345;width:24499;height:32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T5yHDAAAA2wAAAA8AAABkcnMvZG93bnJldi54bWxEj0FrwzAMhe+F/QejwW6tk1K6kNUNZVAS&#10;2KVrC7uKWE1CYznEXpP9++kw2E3iPb33aVfMrlcPGkPn2UC6SkAR19523Bi4Xo7LDFSIyBZ7z2Tg&#10;hwIU+6fFDnPrJ/6kxzk2SkI45GigjXHItQ51Sw7Dyg/Eot386DDKOjbajjhJuOv1Okm22mHH0tDi&#10;QO8t1ffztzPwevqy6yqU6SVmH8fS4QbvemPMy/N8eAMVaY7/5r/rygq+0MsvMo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PnIcMAAADbAAAADwAAAAAAAAAAAAAAAACf&#10;AgAAZHJzL2Rvd25yZXYueG1sUEsFBgAAAAAEAAQA9wAAAI8DAAAAAA==&#10;">
                  <v:imagedata r:id="rId20" o:title="" chromakey="white"/>
                  <v:path arrowok="t"/>
                </v:shape>
                <v:shape id="Connecteur droit avec flèche 291" o:spid="_x0000_s1048" type="#_x0000_t32" style="position:absolute;left:26483;top:2415;width:11468;height:35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4qKsQAAADcAAAADwAAAGRycy9kb3ducmV2LnhtbESPQWvCQBSE7wX/w/KEXqRutCgmdRUr&#10;KPYiaKrnR/Y1CWbfht1V03/vFoQeh5n5hpkvO9OIGzlfW1YwGiYgiAuray4VfOebtxkIH5A1NpZJ&#10;wS95WC56L3PMtL3zgW7HUIoIYZ+hgiqENpPSFxUZ9EPbEkfvxzqDIUpXSu3wHuGmkeMkmUqDNceF&#10;CltaV1Rcjlej4Cud5Vvk+vO8Pu3T90E+cbSdKPXa71YfIAJ14T/8bO+0gnE6gr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ioq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2" o:spid="_x0000_s1049" type="#_x0000_t32" style="position:absolute;left:4917;top:14147;width:17246;height:5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8vrMcAAADcAAAADwAAAGRycy9kb3ducmV2LnhtbESPT2vCQBTE74V+h+UVvNWNOdgaXSUU&#10;xRYp4h8Qb4/sM4nNvg3ZbRK/vVsoeBxm5jfMbNGbSrTUuNKygtEwAkGcWV1yruB4WL2+g3AeWWNl&#10;mRTcyMFi/vw0w0TbjnfU7n0uAoRdggoK7+tESpcVZNANbU0cvIttDPogm1zqBrsAN5WMo2gsDZYc&#10;Fgqs6aOg7Gf/axR8H/ymW9W3t+vp+rXcrjGdnNtUqcFLn05BeOr9I/zf/tQK4kkMf2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ny+sxwAAANwAAAAPAAAAAAAA&#10;AAAAAAAAAKECAABkcnMvZG93bnJldi54bWxQSwUGAAAAAAQABAD5AAAAlQMAAAAA&#10;" strokecolor="black [3213]" strokeweight="2.25pt">
                  <v:stroke endarrow="open"/>
                </v:shape>
                <v:oval id="Ellipse 293" o:spid="_x0000_s1050" style="position:absolute;left:21738;top:2674;width:4483;height:10833;rotation:510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/LMYA&#10;AADcAAAADwAAAGRycy9kb3ducmV2LnhtbESPX2vCQBDE34V+h2OFvtWLEURTL0FbCqWI+KeQ121u&#10;mwRzeyF31eu37wkFH4fZ+c3OqgimExcaXGtZwXSSgCCurG65VvB5entagHAeWWNnmRT8koMifxit&#10;MNP2yge6HH0tIoRdhgoa7/tMSlc1ZNBNbE8cvW87GPRRDrXUA14j3HQyTZK5NNhybGiwp5eGqvPx&#10;x8Q30vJrvsWw3Ow+2tfZZi9DWUqlHsdh/QzCU/D34//0u1aQLmdwGxM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p/LMYAAADcAAAADwAAAAAAAAAAAAAAAACYAgAAZHJz&#10;L2Rvd25yZXYueG1sUEsFBgAAAAAEAAQA9QAAAIsDAAAAAA==&#10;" filled="f" strokecolor="red" strokeweight="3pt"/>
                <v:shape id="_x0000_s1051" type="#_x0000_t202" style="position:absolute;top:12767;width:5693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<v:textbox style="mso-fit-shape-to-text:t">
                    <w:txbxContent>
                      <w:p w:rsidR="001D7E31" w:rsidRDefault="001D7E31">
                        <w:r>
                          <w:t>Jointé</w:t>
                        </w:r>
                      </w:p>
                    </w:txbxContent>
                  </v:textbox>
                </v:shape>
                <v:shape id="_x0000_s1052" type="#_x0000_t202" style="position:absolute;left:35368;width:10697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<v:textbox style="mso-fit-shape-to-text:t">
                    <w:txbxContent>
                      <w:p w:rsidR="001D7E31" w:rsidRDefault="001D7E31">
                        <w:r>
                          <w:t>Pas de jointé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5B7" w:rsidRPr="00035071">
        <w:rPr>
          <w:b/>
          <w:i/>
          <w:u w:val="single"/>
        </w:rPr>
        <w:t>Vue de détail de la construction arrière</w:t>
      </w:r>
    </w:p>
    <w:p w:rsid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1775B7" w:rsidRPr="001775B7" w:rsidRDefault="001775B7" w:rsidP="001775B7"/>
    <w:p w:rsidR="00A46FEB" w:rsidRDefault="00A46FEB" w:rsidP="001775B7">
      <w:pPr>
        <w:tabs>
          <w:tab w:val="left" w:pos="6507"/>
        </w:tabs>
      </w:pPr>
    </w:p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Pr="00A46FEB" w:rsidRDefault="00A46FEB" w:rsidP="00A46FEB"/>
    <w:p w:rsidR="00A46FEB" w:rsidRDefault="00A46FEB" w:rsidP="00A46FEB"/>
    <w:p w:rsidR="00A46FEB" w:rsidRDefault="00A46FEB" w:rsidP="00A46FEB">
      <w:r>
        <w:t>Composition de la doublure :</w:t>
      </w:r>
    </w:p>
    <w:p w:rsidR="00A46FEB" w:rsidRDefault="00EF6805" w:rsidP="00A46FEB">
      <w:pPr>
        <w:pStyle w:val="Paragraphedeliste"/>
        <w:numPr>
          <w:ilvl w:val="0"/>
          <w:numId w:val="30"/>
        </w:numPr>
      </w:pPr>
      <w:r>
        <w:t>Claque-languette une pièce,</w:t>
      </w:r>
    </w:p>
    <w:p w:rsidR="00A46FEB" w:rsidRDefault="00EF6805" w:rsidP="00A46FEB">
      <w:pPr>
        <w:pStyle w:val="Paragraphedeliste"/>
        <w:numPr>
          <w:ilvl w:val="0"/>
          <w:numId w:val="30"/>
        </w:numPr>
      </w:pPr>
      <w:r>
        <w:t>Quartier interne,</w:t>
      </w:r>
    </w:p>
    <w:p w:rsidR="00A46FEB" w:rsidRDefault="00EF6805" w:rsidP="00A46FEB">
      <w:pPr>
        <w:pStyle w:val="Paragraphedeliste"/>
        <w:numPr>
          <w:ilvl w:val="0"/>
          <w:numId w:val="30"/>
        </w:numPr>
      </w:pPr>
      <w:r>
        <w:t>Quartier externe,</w:t>
      </w:r>
    </w:p>
    <w:p w:rsidR="00A46FEB" w:rsidRDefault="00A46FEB" w:rsidP="00A46FEB">
      <w:pPr>
        <w:pStyle w:val="Paragraphedeliste"/>
        <w:numPr>
          <w:ilvl w:val="0"/>
          <w:numId w:val="30"/>
        </w:numPr>
      </w:pPr>
      <w:r>
        <w:t>Antiglissoir.</w:t>
      </w:r>
    </w:p>
    <w:sectPr w:rsidR="00A46FEB" w:rsidSect="00420F83">
      <w:headerReference w:type="default" r:id="rId21"/>
      <w:footerReference w:type="default" r:id="rId22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EF8" w:rsidRDefault="008B2EF8" w:rsidP="00C00184">
      <w:r>
        <w:separator/>
      </w:r>
    </w:p>
  </w:endnote>
  <w:endnote w:type="continuationSeparator" w:id="0">
    <w:p w:rsidR="008B2EF8" w:rsidRDefault="008B2EF8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1D7E31" w:rsidRPr="00DC60A8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:rsidR="001D7E31" w:rsidRPr="003D7A79" w:rsidRDefault="001D7E31" w:rsidP="00320DD6">
          <w:pPr>
            <w:pStyle w:val="En-tte"/>
            <w:rPr>
              <w:b/>
              <w:sz w:val="32"/>
            </w:rPr>
          </w:pPr>
          <w:r>
            <w:rPr>
              <w:b/>
            </w:rPr>
            <w:t>Session 2014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1D7E31" w:rsidRPr="003D7A79" w:rsidRDefault="001D7E31" w:rsidP="00317D3A">
          <w:pPr>
            <w:pStyle w:val="Pieddepage"/>
            <w:jc w:val="center"/>
            <w:rPr>
              <w:sz w:val="14"/>
            </w:rPr>
          </w:pPr>
          <w:r>
            <w:rPr>
              <w:sz w:val="14"/>
            </w:rPr>
            <w:t>BTS Métiers de la Mode Chaussure et Maroquinerie Lycée du Dauphiné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:rsidR="001D7E31" w:rsidRPr="00847816" w:rsidRDefault="001D7E31" w:rsidP="00320DD6">
          <w:pPr>
            <w:pStyle w:val="En-tte"/>
            <w:jc w:val="center"/>
            <w:rPr>
              <w:sz w:val="24"/>
            </w:rPr>
          </w:pPr>
          <w:r w:rsidRPr="00847816">
            <w:rPr>
              <w:sz w:val="24"/>
            </w:rPr>
            <w:t xml:space="preserve">Page </w:t>
          </w:r>
          <w:r w:rsidRPr="00847816">
            <w:rPr>
              <w:sz w:val="24"/>
            </w:rPr>
            <w:fldChar w:fldCharType="begin"/>
          </w:r>
          <w:r w:rsidRPr="00847816">
            <w:rPr>
              <w:sz w:val="24"/>
            </w:rPr>
            <w:instrText xml:space="preserve"> PAGE   \* MERGEFORMAT </w:instrText>
          </w:r>
          <w:r w:rsidRPr="00847816">
            <w:rPr>
              <w:sz w:val="24"/>
            </w:rPr>
            <w:fldChar w:fldCharType="separate"/>
          </w:r>
          <w:r w:rsidR="008B2EF8">
            <w:rPr>
              <w:noProof/>
              <w:sz w:val="24"/>
            </w:rPr>
            <w:t>1</w:t>
          </w:r>
          <w:r w:rsidRPr="00847816">
            <w:rPr>
              <w:sz w:val="24"/>
            </w:rPr>
            <w:fldChar w:fldCharType="end"/>
          </w:r>
        </w:p>
      </w:tc>
    </w:tr>
  </w:tbl>
  <w:p w:rsidR="001D7E31" w:rsidRPr="00420F83" w:rsidRDefault="001D7E31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45308D" wp14:editId="03644501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EF8" w:rsidRDefault="008B2EF8" w:rsidP="00C00184">
      <w:r>
        <w:separator/>
      </w:r>
    </w:p>
  </w:footnote>
  <w:footnote w:type="continuationSeparator" w:id="0">
    <w:p w:rsidR="008B2EF8" w:rsidRDefault="008B2EF8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40" w:type="dxa"/>
      <w:tblInd w:w="-709" w:type="dxa"/>
      <w:tblLook w:val="04A0" w:firstRow="1" w:lastRow="0" w:firstColumn="1" w:lastColumn="0" w:noHBand="0" w:noVBand="1"/>
    </w:tblPr>
    <w:tblGrid>
      <w:gridCol w:w="1810"/>
      <w:gridCol w:w="6520"/>
      <w:gridCol w:w="2410"/>
    </w:tblGrid>
    <w:tr w:rsidR="001D7E31" w:rsidRPr="00DC60A8" w:rsidTr="00317D3A">
      <w:tc>
        <w:tcPr>
          <w:tcW w:w="1810" w:type="dxa"/>
          <w:tcBorders>
            <w:right w:val="single" w:sz="4" w:space="0" w:color="auto"/>
          </w:tcBorders>
          <w:vAlign w:val="center"/>
        </w:tcPr>
        <w:p w:rsidR="001D7E31" w:rsidRPr="00342EB9" w:rsidRDefault="001D7E31" w:rsidP="00342EB9">
          <w:pPr>
            <w:pStyle w:val="En-tte"/>
            <w:jc w:val="center"/>
            <w:rPr>
              <w:rStyle w:val="Titredulivre"/>
              <w:b/>
              <w:sz w:val="20"/>
              <w:szCs w:val="20"/>
            </w:rPr>
          </w:pPr>
          <w:r w:rsidRPr="00342EB9">
            <w:rPr>
              <w:rStyle w:val="Titredulivre"/>
              <w:b/>
              <w:sz w:val="20"/>
              <w:szCs w:val="20"/>
            </w:rPr>
            <w:t xml:space="preserve">ÉPREUVE </w:t>
          </w:r>
          <w:r>
            <w:rPr>
              <w:rStyle w:val="Titredulivre"/>
              <w:b/>
              <w:sz w:val="20"/>
              <w:szCs w:val="20"/>
            </w:rPr>
            <w:t>E42</w:t>
          </w:r>
        </w:p>
      </w:tc>
      <w:tc>
        <w:tcPr>
          <w:tcW w:w="6520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1D7E31" w:rsidRPr="00317D3A" w:rsidRDefault="001D7E31" w:rsidP="00317D3A">
          <w:pPr>
            <w:pStyle w:val="Sous-titre"/>
            <w:spacing w:after="0"/>
            <w:rPr>
              <w:rStyle w:val="Titredulivre"/>
              <w:sz w:val="24"/>
            </w:rPr>
          </w:pPr>
          <w:r w:rsidRPr="00317D3A">
            <w:rPr>
              <w:rStyle w:val="Titredulivre"/>
              <w:sz w:val="24"/>
            </w:rPr>
            <w:fldChar w:fldCharType="begin"/>
          </w:r>
          <w:r w:rsidRPr="00317D3A">
            <w:rPr>
              <w:rStyle w:val="Titredulivre"/>
              <w:sz w:val="24"/>
            </w:rPr>
            <w:instrText xml:space="preserve"> TITLE  \* FirstCap  \* MERGEFORMAT </w:instrText>
          </w:r>
          <w:r w:rsidRPr="00317D3A">
            <w:rPr>
              <w:rStyle w:val="Titredulivre"/>
              <w:sz w:val="24"/>
            </w:rPr>
            <w:fldChar w:fldCharType="separate"/>
          </w:r>
          <w:r w:rsidR="00F3638C" w:rsidRPr="00F3638C">
            <w:rPr>
              <w:i w:val="0"/>
            </w:rPr>
            <w:t>Conception</w:t>
          </w:r>
          <w:r w:rsidR="00F3638C">
            <w:rPr>
              <w:rStyle w:val="Titredulivre"/>
              <w:sz w:val="24"/>
            </w:rPr>
            <w:t xml:space="preserve"> des modèles en 2D ou 3D  2014</w:t>
          </w:r>
          <w:r w:rsidRPr="00317D3A">
            <w:rPr>
              <w:rStyle w:val="Titredulivre"/>
              <w:sz w:val="24"/>
            </w:rPr>
            <w:fldChar w:fldCharType="end"/>
          </w:r>
        </w:p>
      </w:tc>
      <w:tc>
        <w:tcPr>
          <w:tcW w:w="2410" w:type="dxa"/>
          <w:tcBorders>
            <w:left w:val="single" w:sz="4" w:space="0" w:color="auto"/>
          </w:tcBorders>
          <w:vAlign w:val="center"/>
        </w:tcPr>
        <w:p w:rsidR="001D7E31" w:rsidRPr="00DC60A8" w:rsidRDefault="001D7E31" w:rsidP="00317D3A">
          <w:pPr>
            <w:pStyle w:val="En-tte"/>
            <w:jc w:val="center"/>
            <w:rPr>
              <w:sz w:val="32"/>
            </w:rPr>
          </w:pPr>
          <w:r>
            <w:rPr>
              <w:sz w:val="24"/>
            </w:rPr>
            <w:t>CCF</w:t>
          </w:r>
        </w:p>
      </w:tc>
    </w:tr>
  </w:tbl>
  <w:p w:rsidR="001D7E31" w:rsidRPr="00A42841" w:rsidRDefault="001D7E31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F59C36" wp14:editId="4976AB8B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6F58"/>
    <w:multiLevelType w:val="hybridMultilevel"/>
    <w:tmpl w:val="B038C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604A4"/>
    <w:multiLevelType w:val="hybridMultilevel"/>
    <w:tmpl w:val="7AC09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63003"/>
    <w:multiLevelType w:val="hybridMultilevel"/>
    <w:tmpl w:val="601A18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01E06"/>
    <w:multiLevelType w:val="hybridMultilevel"/>
    <w:tmpl w:val="DBE43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B47B4"/>
    <w:multiLevelType w:val="hybridMultilevel"/>
    <w:tmpl w:val="1DF8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050260"/>
    <w:multiLevelType w:val="hybridMultilevel"/>
    <w:tmpl w:val="7C1820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9B5D89"/>
    <w:multiLevelType w:val="hybridMultilevel"/>
    <w:tmpl w:val="4DE0F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72A2E"/>
    <w:multiLevelType w:val="hybridMultilevel"/>
    <w:tmpl w:val="B41662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D1043"/>
    <w:multiLevelType w:val="hybridMultilevel"/>
    <w:tmpl w:val="14CA08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690812E5"/>
    <w:multiLevelType w:val="hybridMultilevel"/>
    <w:tmpl w:val="71E4A8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7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5"/>
  </w:num>
  <w:num w:numId="4">
    <w:abstractNumId w:val="25"/>
  </w:num>
  <w:num w:numId="5">
    <w:abstractNumId w:val="3"/>
  </w:num>
  <w:num w:numId="6">
    <w:abstractNumId w:val="19"/>
  </w:num>
  <w:num w:numId="7">
    <w:abstractNumId w:val="13"/>
  </w:num>
  <w:num w:numId="8">
    <w:abstractNumId w:val="21"/>
  </w:num>
  <w:num w:numId="9">
    <w:abstractNumId w:val="14"/>
  </w:num>
  <w:num w:numId="10">
    <w:abstractNumId w:val="26"/>
  </w:num>
  <w:num w:numId="11">
    <w:abstractNumId w:val="10"/>
  </w:num>
  <w:num w:numId="12">
    <w:abstractNumId w:val="9"/>
  </w:num>
  <w:num w:numId="13">
    <w:abstractNumId w:val="23"/>
  </w:num>
  <w:num w:numId="14">
    <w:abstractNumId w:val="7"/>
  </w:num>
  <w:num w:numId="15">
    <w:abstractNumId w:val="22"/>
  </w:num>
  <w:num w:numId="16">
    <w:abstractNumId w:val="6"/>
  </w:num>
  <w:num w:numId="17">
    <w:abstractNumId w:val="16"/>
  </w:num>
  <w:num w:numId="18">
    <w:abstractNumId w:val="20"/>
  </w:num>
  <w:num w:numId="19">
    <w:abstractNumId w:val="1"/>
  </w:num>
  <w:num w:numId="20">
    <w:abstractNumId w:val="4"/>
  </w:num>
  <w:num w:numId="21">
    <w:abstractNumId w:val="15"/>
  </w:num>
  <w:num w:numId="22">
    <w:abstractNumId w:val="24"/>
  </w:num>
  <w:num w:numId="23">
    <w:abstractNumId w:val="8"/>
  </w:num>
  <w:num w:numId="24">
    <w:abstractNumId w:val="17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0"/>
  </w:num>
  <w:num w:numId="31">
    <w:abstractNumId w:val="18"/>
  </w:num>
  <w:num w:numId="32">
    <w:abstractNumId w:val="12"/>
  </w:num>
  <w:num w:numId="33">
    <w:abstractNumId w:val="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061"/>
    <w:rsid w:val="00004863"/>
    <w:rsid w:val="00005A5B"/>
    <w:rsid w:val="00007A47"/>
    <w:rsid w:val="00012513"/>
    <w:rsid w:val="00015918"/>
    <w:rsid w:val="00017333"/>
    <w:rsid w:val="00017F25"/>
    <w:rsid w:val="000205EA"/>
    <w:rsid w:val="000229E8"/>
    <w:rsid w:val="000229FC"/>
    <w:rsid w:val="00025396"/>
    <w:rsid w:val="00034315"/>
    <w:rsid w:val="00034539"/>
    <w:rsid w:val="00035071"/>
    <w:rsid w:val="0004019D"/>
    <w:rsid w:val="0004100D"/>
    <w:rsid w:val="00041929"/>
    <w:rsid w:val="00044B19"/>
    <w:rsid w:val="00045255"/>
    <w:rsid w:val="0004655F"/>
    <w:rsid w:val="00047F26"/>
    <w:rsid w:val="0005016C"/>
    <w:rsid w:val="00052A87"/>
    <w:rsid w:val="00053C79"/>
    <w:rsid w:val="00060EE4"/>
    <w:rsid w:val="0007434B"/>
    <w:rsid w:val="000745F0"/>
    <w:rsid w:val="0008381F"/>
    <w:rsid w:val="00086F21"/>
    <w:rsid w:val="000904BB"/>
    <w:rsid w:val="0009115A"/>
    <w:rsid w:val="00096810"/>
    <w:rsid w:val="000A729D"/>
    <w:rsid w:val="000B0CDB"/>
    <w:rsid w:val="000B129E"/>
    <w:rsid w:val="000B1C5A"/>
    <w:rsid w:val="000B3A0A"/>
    <w:rsid w:val="000C2C3C"/>
    <w:rsid w:val="000C49D2"/>
    <w:rsid w:val="000C5014"/>
    <w:rsid w:val="000D321C"/>
    <w:rsid w:val="000D3D9C"/>
    <w:rsid w:val="000D4DAB"/>
    <w:rsid w:val="000D52DA"/>
    <w:rsid w:val="000E2B44"/>
    <w:rsid w:val="000E2E57"/>
    <w:rsid w:val="000E4994"/>
    <w:rsid w:val="000E4B41"/>
    <w:rsid w:val="000E6FD5"/>
    <w:rsid w:val="000F4B74"/>
    <w:rsid w:val="0010672B"/>
    <w:rsid w:val="00111701"/>
    <w:rsid w:val="00115D92"/>
    <w:rsid w:val="001169E1"/>
    <w:rsid w:val="0012645F"/>
    <w:rsid w:val="001271C9"/>
    <w:rsid w:val="001313CE"/>
    <w:rsid w:val="001406E7"/>
    <w:rsid w:val="00150998"/>
    <w:rsid w:val="001546CA"/>
    <w:rsid w:val="00155407"/>
    <w:rsid w:val="00155C19"/>
    <w:rsid w:val="00160DDF"/>
    <w:rsid w:val="00161B57"/>
    <w:rsid w:val="00176D5F"/>
    <w:rsid w:val="001775B7"/>
    <w:rsid w:val="00177F17"/>
    <w:rsid w:val="001815BB"/>
    <w:rsid w:val="001A0C6E"/>
    <w:rsid w:val="001A4BF7"/>
    <w:rsid w:val="001B0D92"/>
    <w:rsid w:val="001B2231"/>
    <w:rsid w:val="001B4A4A"/>
    <w:rsid w:val="001B747E"/>
    <w:rsid w:val="001C257E"/>
    <w:rsid w:val="001C550F"/>
    <w:rsid w:val="001D0E47"/>
    <w:rsid w:val="001D1895"/>
    <w:rsid w:val="001D7E31"/>
    <w:rsid w:val="001F4FA6"/>
    <w:rsid w:val="001F6475"/>
    <w:rsid w:val="001F7516"/>
    <w:rsid w:val="0020323E"/>
    <w:rsid w:val="00205125"/>
    <w:rsid w:val="002055D5"/>
    <w:rsid w:val="002065DE"/>
    <w:rsid w:val="00207DE2"/>
    <w:rsid w:val="00210506"/>
    <w:rsid w:val="00212DFE"/>
    <w:rsid w:val="002143CE"/>
    <w:rsid w:val="00214D5A"/>
    <w:rsid w:val="00220B8F"/>
    <w:rsid w:val="00222C13"/>
    <w:rsid w:val="00222D54"/>
    <w:rsid w:val="0022637B"/>
    <w:rsid w:val="002277B1"/>
    <w:rsid w:val="0023059A"/>
    <w:rsid w:val="00233E2C"/>
    <w:rsid w:val="002362DA"/>
    <w:rsid w:val="002373D2"/>
    <w:rsid w:val="002432D7"/>
    <w:rsid w:val="0024727E"/>
    <w:rsid w:val="00254024"/>
    <w:rsid w:val="00254221"/>
    <w:rsid w:val="0027493D"/>
    <w:rsid w:val="00274EA7"/>
    <w:rsid w:val="00277006"/>
    <w:rsid w:val="002848C4"/>
    <w:rsid w:val="00285743"/>
    <w:rsid w:val="00285896"/>
    <w:rsid w:val="00293CF0"/>
    <w:rsid w:val="002A06EB"/>
    <w:rsid w:val="002A11A9"/>
    <w:rsid w:val="002A1658"/>
    <w:rsid w:val="002A7605"/>
    <w:rsid w:val="002B0A24"/>
    <w:rsid w:val="002D322D"/>
    <w:rsid w:val="002D3C41"/>
    <w:rsid w:val="002E3DE9"/>
    <w:rsid w:val="002E5244"/>
    <w:rsid w:val="002E63E0"/>
    <w:rsid w:val="002F799D"/>
    <w:rsid w:val="002F7DD6"/>
    <w:rsid w:val="0030334C"/>
    <w:rsid w:val="00305627"/>
    <w:rsid w:val="003064B9"/>
    <w:rsid w:val="00310C1E"/>
    <w:rsid w:val="003123D1"/>
    <w:rsid w:val="00314D43"/>
    <w:rsid w:val="00317D3A"/>
    <w:rsid w:val="00320DD6"/>
    <w:rsid w:val="00324E9E"/>
    <w:rsid w:val="00330856"/>
    <w:rsid w:val="00335577"/>
    <w:rsid w:val="00335846"/>
    <w:rsid w:val="00335C4C"/>
    <w:rsid w:val="00336B34"/>
    <w:rsid w:val="00341D0E"/>
    <w:rsid w:val="00342EB9"/>
    <w:rsid w:val="003431A0"/>
    <w:rsid w:val="003449A8"/>
    <w:rsid w:val="003450BD"/>
    <w:rsid w:val="00345FAB"/>
    <w:rsid w:val="003512F8"/>
    <w:rsid w:val="00360941"/>
    <w:rsid w:val="00373C8F"/>
    <w:rsid w:val="00381AAE"/>
    <w:rsid w:val="00393A5F"/>
    <w:rsid w:val="003A5285"/>
    <w:rsid w:val="003B1DD4"/>
    <w:rsid w:val="003C3033"/>
    <w:rsid w:val="003C5DC5"/>
    <w:rsid w:val="003D3C8D"/>
    <w:rsid w:val="003F6BB6"/>
    <w:rsid w:val="00400A04"/>
    <w:rsid w:val="00402EB4"/>
    <w:rsid w:val="00414D95"/>
    <w:rsid w:val="00420307"/>
    <w:rsid w:val="00420F83"/>
    <w:rsid w:val="00420FC2"/>
    <w:rsid w:val="004269B1"/>
    <w:rsid w:val="004417F0"/>
    <w:rsid w:val="004436CB"/>
    <w:rsid w:val="0044563E"/>
    <w:rsid w:val="00446374"/>
    <w:rsid w:val="00450975"/>
    <w:rsid w:val="00456A6E"/>
    <w:rsid w:val="004574FE"/>
    <w:rsid w:val="004604C3"/>
    <w:rsid w:val="00466061"/>
    <w:rsid w:val="004663B9"/>
    <w:rsid w:val="00467123"/>
    <w:rsid w:val="0047054F"/>
    <w:rsid w:val="00480BF0"/>
    <w:rsid w:val="004867B7"/>
    <w:rsid w:val="00486847"/>
    <w:rsid w:val="0049226D"/>
    <w:rsid w:val="00496FDF"/>
    <w:rsid w:val="004A11AD"/>
    <w:rsid w:val="004A18FB"/>
    <w:rsid w:val="004A3F68"/>
    <w:rsid w:val="004A746F"/>
    <w:rsid w:val="004B3BBF"/>
    <w:rsid w:val="004C3610"/>
    <w:rsid w:val="004C7061"/>
    <w:rsid w:val="004D0498"/>
    <w:rsid w:val="004D0F06"/>
    <w:rsid w:val="004D3E5E"/>
    <w:rsid w:val="004D4306"/>
    <w:rsid w:val="004E0CAF"/>
    <w:rsid w:val="004E4DA3"/>
    <w:rsid w:val="004E4E2B"/>
    <w:rsid w:val="004E5963"/>
    <w:rsid w:val="004E7182"/>
    <w:rsid w:val="004F1AE2"/>
    <w:rsid w:val="005077FE"/>
    <w:rsid w:val="00512209"/>
    <w:rsid w:val="0051451D"/>
    <w:rsid w:val="005179FF"/>
    <w:rsid w:val="00520268"/>
    <w:rsid w:val="00532632"/>
    <w:rsid w:val="0054034E"/>
    <w:rsid w:val="00546B7C"/>
    <w:rsid w:val="00547B4E"/>
    <w:rsid w:val="00550F22"/>
    <w:rsid w:val="0055122E"/>
    <w:rsid w:val="00552F89"/>
    <w:rsid w:val="005530E4"/>
    <w:rsid w:val="00570FBD"/>
    <w:rsid w:val="00572DF8"/>
    <w:rsid w:val="00593A65"/>
    <w:rsid w:val="005A0731"/>
    <w:rsid w:val="005A5AAA"/>
    <w:rsid w:val="005A6B89"/>
    <w:rsid w:val="005A7944"/>
    <w:rsid w:val="005B3EE9"/>
    <w:rsid w:val="005B46C1"/>
    <w:rsid w:val="005B6D50"/>
    <w:rsid w:val="005D1A00"/>
    <w:rsid w:val="005D710B"/>
    <w:rsid w:val="005D7AD0"/>
    <w:rsid w:val="005E0551"/>
    <w:rsid w:val="005E5BF7"/>
    <w:rsid w:val="005F26F4"/>
    <w:rsid w:val="005F2FC4"/>
    <w:rsid w:val="005F3508"/>
    <w:rsid w:val="005F42D5"/>
    <w:rsid w:val="005F5E6F"/>
    <w:rsid w:val="00600D6B"/>
    <w:rsid w:val="00603162"/>
    <w:rsid w:val="00603E07"/>
    <w:rsid w:val="00611093"/>
    <w:rsid w:val="00611C34"/>
    <w:rsid w:val="006120BE"/>
    <w:rsid w:val="00614D6A"/>
    <w:rsid w:val="006213D7"/>
    <w:rsid w:val="00624642"/>
    <w:rsid w:val="0063097B"/>
    <w:rsid w:val="00632AD3"/>
    <w:rsid w:val="0064508F"/>
    <w:rsid w:val="00650563"/>
    <w:rsid w:val="00652DE2"/>
    <w:rsid w:val="00664930"/>
    <w:rsid w:val="00664C26"/>
    <w:rsid w:val="006672DB"/>
    <w:rsid w:val="00673BC0"/>
    <w:rsid w:val="00681705"/>
    <w:rsid w:val="00685F26"/>
    <w:rsid w:val="006874F8"/>
    <w:rsid w:val="006920A4"/>
    <w:rsid w:val="00692C8A"/>
    <w:rsid w:val="00694214"/>
    <w:rsid w:val="00696F10"/>
    <w:rsid w:val="006A492A"/>
    <w:rsid w:val="006B07F1"/>
    <w:rsid w:val="006B214D"/>
    <w:rsid w:val="006B28DC"/>
    <w:rsid w:val="006C222F"/>
    <w:rsid w:val="006C440F"/>
    <w:rsid w:val="006E4450"/>
    <w:rsid w:val="006F0D32"/>
    <w:rsid w:val="006F7700"/>
    <w:rsid w:val="006F7811"/>
    <w:rsid w:val="00704088"/>
    <w:rsid w:val="00706F31"/>
    <w:rsid w:val="00732594"/>
    <w:rsid w:val="007333BB"/>
    <w:rsid w:val="00740811"/>
    <w:rsid w:val="007423F5"/>
    <w:rsid w:val="00742FC2"/>
    <w:rsid w:val="007449E6"/>
    <w:rsid w:val="00744B14"/>
    <w:rsid w:val="00750BE9"/>
    <w:rsid w:val="00750CC7"/>
    <w:rsid w:val="00751415"/>
    <w:rsid w:val="0075619C"/>
    <w:rsid w:val="00763E4A"/>
    <w:rsid w:val="007664D5"/>
    <w:rsid w:val="00767282"/>
    <w:rsid w:val="007744BC"/>
    <w:rsid w:val="00780917"/>
    <w:rsid w:val="00786DA0"/>
    <w:rsid w:val="0079025B"/>
    <w:rsid w:val="00791FBB"/>
    <w:rsid w:val="007948B6"/>
    <w:rsid w:val="00795216"/>
    <w:rsid w:val="007B1C77"/>
    <w:rsid w:val="007B62DA"/>
    <w:rsid w:val="007B6567"/>
    <w:rsid w:val="007C05AB"/>
    <w:rsid w:val="007C0678"/>
    <w:rsid w:val="007C195B"/>
    <w:rsid w:val="007C1AB9"/>
    <w:rsid w:val="007C57E2"/>
    <w:rsid w:val="007E3653"/>
    <w:rsid w:val="00801042"/>
    <w:rsid w:val="0080372E"/>
    <w:rsid w:val="0081034E"/>
    <w:rsid w:val="008112FC"/>
    <w:rsid w:val="0081139D"/>
    <w:rsid w:val="0081323E"/>
    <w:rsid w:val="008141D0"/>
    <w:rsid w:val="00815051"/>
    <w:rsid w:val="00817B45"/>
    <w:rsid w:val="00820053"/>
    <w:rsid w:val="008200F4"/>
    <w:rsid w:val="00825E74"/>
    <w:rsid w:val="00830F16"/>
    <w:rsid w:val="0083179E"/>
    <w:rsid w:val="00831A51"/>
    <w:rsid w:val="00834570"/>
    <w:rsid w:val="00837B72"/>
    <w:rsid w:val="00841245"/>
    <w:rsid w:val="00844199"/>
    <w:rsid w:val="0084718B"/>
    <w:rsid w:val="00847816"/>
    <w:rsid w:val="0085304A"/>
    <w:rsid w:val="00861E4D"/>
    <w:rsid w:val="0086241F"/>
    <w:rsid w:val="00872BC1"/>
    <w:rsid w:val="00873113"/>
    <w:rsid w:val="00877316"/>
    <w:rsid w:val="00882F90"/>
    <w:rsid w:val="00885995"/>
    <w:rsid w:val="00894140"/>
    <w:rsid w:val="008A21C2"/>
    <w:rsid w:val="008B22A4"/>
    <w:rsid w:val="008B2EF8"/>
    <w:rsid w:val="008C2244"/>
    <w:rsid w:val="008C40A8"/>
    <w:rsid w:val="008E3ECA"/>
    <w:rsid w:val="008E3FA4"/>
    <w:rsid w:val="008F67D2"/>
    <w:rsid w:val="00922D9A"/>
    <w:rsid w:val="00943D90"/>
    <w:rsid w:val="00965D03"/>
    <w:rsid w:val="00967263"/>
    <w:rsid w:val="00971E24"/>
    <w:rsid w:val="0098186E"/>
    <w:rsid w:val="009821E3"/>
    <w:rsid w:val="0098248A"/>
    <w:rsid w:val="0098674C"/>
    <w:rsid w:val="00993526"/>
    <w:rsid w:val="00995B67"/>
    <w:rsid w:val="009A227C"/>
    <w:rsid w:val="009A34BC"/>
    <w:rsid w:val="009A5492"/>
    <w:rsid w:val="009A76C6"/>
    <w:rsid w:val="009B2F75"/>
    <w:rsid w:val="009B3CE8"/>
    <w:rsid w:val="009B62DC"/>
    <w:rsid w:val="009C013F"/>
    <w:rsid w:val="009C178A"/>
    <w:rsid w:val="009C19C1"/>
    <w:rsid w:val="009C33FF"/>
    <w:rsid w:val="009D669C"/>
    <w:rsid w:val="009F1FF1"/>
    <w:rsid w:val="009F23A0"/>
    <w:rsid w:val="009F5149"/>
    <w:rsid w:val="009F57F1"/>
    <w:rsid w:val="00A01734"/>
    <w:rsid w:val="00A02EAB"/>
    <w:rsid w:val="00A053CE"/>
    <w:rsid w:val="00A068D2"/>
    <w:rsid w:val="00A10472"/>
    <w:rsid w:val="00A11DF3"/>
    <w:rsid w:val="00A170E5"/>
    <w:rsid w:val="00A24243"/>
    <w:rsid w:val="00A42841"/>
    <w:rsid w:val="00A46710"/>
    <w:rsid w:val="00A467DF"/>
    <w:rsid w:val="00A46FEB"/>
    <w:rsid w:val="00A52900"/>
    <w:rsid w:val="00A53105"/>
    <w:rsid w:val="00A81996"/>
    <w:rsid w:val="00A873C7"/>
    <w:rsid w:val="00A92763"/>
    <w:rsid w:val="00A936AA"/>
    <w:rsid w:val="00A962C7"/>
    <w:rsid w:val="00AA425B"/>
    <w:rsid w:val="00AA6004"/>
    <w:rsid w:val="00AA7A33"/>
    <w:rsid w:val="00AB2EB5"/>
    <w:rsid w:val="00AB410C"/>
    <w:rsid w:val="00AC0133"/>
    <w:rsid w:val="00AC2286"/>
    <w:rsid w:val="00AC3156"/>
    <w:rsid w:val="00AC4168"/>
    <w:rsid w:val="00AD63EA"/>
    <w:rsid w:val="00AE4121"/>
    <w:rsid w:val="00AE43C7"/>
    <w:rsid w:val="00AF320A"/>
    <w:rsid w:val="00AF6F80"/>
    <w:rsid w:val="00B007A3"/>
    <w:rsid w:val="00B056D1"/>
    <w:rsid w:val="00B33F68"/>
    <w:rsid w:val="00B37DD9"/>
    <w:rsid w:val="00B4196C"/>
    <w:rsid w:val="00B520CA"/>
    <w:rsid w:val="00B60B5E"/>
    <w:rsid w:val="00B63F78"/>
    <w:rsid w:val="00B64AD1"/>
    <w:rsid w:val="00B65C87"/>
    <w:rsid w:val="00B66CD2"/>
    <w:rsid w:val="00B779BD"/>
    <w:rsid w:val="00B77FEC"/>
    <w:rsid w:val="00B86174"/>
    <w:rsid w:val="00B936AB"/>
    <w:rsid w:val="00B95308"/>
    <w:rsid w:val="00B96D23"/>
    <w:rsid w:val="00BA08F5"/>
    <w:rsid w:val="00BA49C2"/>
    <w:rsid w:val="00BB6066"/>
    <w:rsid w:val="00BB7F88"/>
    <w:rsid w:val="00BC0067"/>
    <w:rsid w:val="00BC0716"/>
    <w:rsid w:val="00BC1731"/>
    <w:rsid w:val="00BC2CC4"/>
    <w:rsid w:val="00BE3F6D"/>
    <w:rsid w:val="00BE6970"/>
    <w:rsid w:val="00BE7674"/>
    <w:rsid w:val="00BF0657"/>
    <w:rsid w:val="00BF1FF3"/>
    <w:rsid w:val="00BF2574"/>
    <w:rsid w:val="00BF2B1C"/>
    <w:rsid w:val="00BF4694"/>
    <w:rsid w:val="00BF4892"/>
    <w:rsid w:val="00BF763E"/>
    <w:rsid w:val="00C00184"/>
    <w:rsid w:val="00C128FA"/>
    <w:rsid w:val="00C21556"/>
    <w:rsid w:val="00C2330A"/>
    <w:rsid w:val="00C25A9C"/>
    <w:rsid w:val="00C27544"/>
    <w:rsid w:val="00C27E93"/>
    <w:rsid w:val="00C32496"/>
    <w:rsid w:val="00C40883"/>
    <w:rsid w:val="00C440D9"/>
    <w:rsid w:val="00C44800"/>
    <w:rsid w:val="00C47162"/>
    <w:rsid w:val="00C64BC8"/>
    <w:rsid w:val="00C659B5"/>
    <w:rsid w:val="00C67679"/>
    <w:rsid w:val="00C719E1"/>
    <w:rsid w:val="00C7296A"/>
    <w:rsid w:val="00C75868"/>
    <w:rsid w:val="00CA7F8E"/>
    <w:rsid w:val="00CB43E2"/>
    <w:rsid w:val="00CB4CAD"/>
    <w:rsid w:val="00CB7D5C"/>
    <w:rsid w:val="00CC0897"/>
    <w:rsid w:val="00CC1959"/>
    <w:rsid w:val="00CC1B88"/>
    <w:rsid w:val="00CC2AD7"/>
    <w:rsid w:val="00CC45D6"/>
    <w:rsid w:val="00CD6061"/>
    <w:rsid w:val="00CE181C"/>
    <w:rsid w:val="00CE2D3E"/>
    <w:rsid w:val="00CE693B"/>
    <w:rsid w:val="00D01E56"/>
    <w:rsid w:val="00D01FF4"/>
    <w:rsid w:val="00D04DBA"/>
    <w:rsid w:val="00D0551D"/>
    <w:rsid w:val="00D069A3"/>
    <w:rsid w:val="00D133D9"/>
    <w:rsid w:val="00D275D7"/>
    <w:rsid w:val="00D276D2"/>
    <w:rsid w:val="00D339A6"/>
    <w:rsid w:val="00D34533"/>
    <w:rsid w:val="00D376B9"/>
    <w:rsid w:val="00D40678"/>
    <w:rsid w:val="00D4435E"/>
    <w:rsid w:val="00D44EA5"/>
    <w:rsid w:val="00D457E5"/>
    <w:rsid w:val="00D45B2B"/>
    <w:rsid w:val="00D51988"/>
    <w:rsid w:val="00D57AE2"/>
    <w:rsid w:val="00D6256B"/>
    <w:rsid w:val="00D6685A"/>
    <w:rsid w:val="00D67E60"/>
    <w:rsid w:val="00D745F5"/>
    <w:rsid w:val="00D75D61"/>
    <w:rsid w:val="00D76AA3"/>
    <w:rsid w:val="00D859A5"/>
    <w:rsid w:val="00D9095A"/>
    <w:rsid w:val="00D92F45"/>
    <w:rsid w:val="00D952D6"/>
    <w:rsid w:val="00DA6EDD"/>
    <w:rsid w:val="00DB2B54"/>
    <w:rsid w:val="00DB45CD"/>
    <w:rsid w:val="00DC268E"/>
    <w:rsid w:val="00DC60A8"/>
    <w:rsid w:val="00DD1C85"/>
    <w:rsid w:val="00DD314F"/>
    <w:rsid w:val="00DF6F3E"/>
    <w:rsid w:val="00DF7C6F"/>
    <w:rsid w:val="00E03B1F"/>
    <w:rsid w:val="00E03E31"/>
    <w:rsid w:val="00E13BC6"/>
    <w:rsid w:val="00E26CA7"/>
    <w:rsid w:val="00E31C69"/>
    <w:rsid w:val="00E32B9A"/>
    <w:rsid w:val="00E36D6B"/>
    <w:rsid w:val="00E4003F"/>
    <w:rsid w:val="00E416C6"/>
    <w:rsid w:val="00E45D05"/>
    <w:rsid w:val="00E62152"/>
    <w:rsid w:val="00E6549E"/>
    <w:rsid w:val="00E764C1"/>
    <w:rsid w:val="00E85C74"/>
    <w:rsid w:val="00E90421"/>
    <w:rsid w:val="00EA1703"/>
    <w:rsid w:val="00EA7F8B"/>
    <w:rsid w:val="00EB3915"/>
    <w:rsid w:val="00EB7915"/>
    <w:rsid w:val="00EC1DCD"/>
    <w:rsid w:val="00EC2EC4"/>
    <w:rsid w:val="00EC347A"/>
    <w:rsid w:val="00EC5F0A"/>
    <w:rsid w:val="00EF07B7"/>
    <w:rsid w:val="00EF4315"/>
    <w:rsid w:val="00EF6805"/>
    <w:rsid w:val="00F02080"/>
    <w:rsid w:val="00F03B08"/>
    <w:rsid w:val="00F05963"/>
    <w:rsid w:val="00F14EFD"/>
    <w:rsid w:val="00F222A7"/>
    <w:rsid w:val="00F23D64"/>
    <w:rsid w:val="00F25B78"/>
    <w:rsid w:val="00F27B26"/>
    <w:rsid w:val="00F32D9E"/>
    <w:rsid w:val="00F3638C"/>
    <w:rsid w:val="00F45E73"/>
    <w:rsid w:val="00F47E81"/>
    <w:rsid w:val="00F63D8E"/>
    <w:rsid w:val="00F67949"/>
    <w:rsid w:val="00F715B7"/>
    <w:rsid w:val="00F74D42"/>
    <w:rsid w:val="00F80CBE"/>
    <w:rsid w:val="00F827E5"/>
    <w:rsid w:val="00F91437"/>
    <w:rsid w:val="00F9599E"/>
    <w:rsid w:val="00FA2840"/>
    <w:rsid w:val="00FA2B08"/>
    <w:rsid w:val="00FA3061"/>
    <w:rsid w:val="00FA37DB"/>
    <w:rsid w:val="00FA680B"/>
    <w:rsid w:val="00FA6B05"/>
    <w:rsid w:val="00FA6B98"/>
    <w:rsid w:val="00FA777D"/>
    <w:rsid w:val="00FB0FD2"/>
    <w:rsid w:val="00FB1045"/>
    <w:rsid w:val="00FC2466"/>
    <w:rsid w:val="00FD13C0"/>
    <w:rsid w:val="00FD17BB"/>
    <w:rsid w:val="00FD5731"/>
    <w:rsid w:val="00FD5D38"/>
    <w:rsid w:val="00FE46B8"/>
    <w:rsid w:val="00FE49DF"/>
    <w:rsid w:val="00FE4A47"/>
    <w:rsid w:val="00FF3AC5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uiPriority w:val="59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Style1">
    <w:name w:val="Style1"/>
    <w:basedOn w:val="Normal"/>
    <w:qFormat/>
    <w:rsid w:val="004C7061"/>
    <w:pPr>
      <w:spacing w:after="120"/>
      <w:jc w:val="center"/>
    </w:pPr>
    <w:rPr>
      <w:rFonts w:eastAsia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mod&#232;le%20V%20finalis&#233;%20MM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C3D22-019C-48F7-B0FF-51EDA21D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V finalisé MMCM.dotx</Template>
  <TotalTime>1</TotalTime>
  <Pages>7</Pages>
  <Words>925</Words>
  <Characters>5091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19</vt:i4>
      </vt:variant>
    </vt:vector>
  </HeadingPairs>
  <TitlesOfParts>
    <vt:vector size="20" baseType="lpstr">
      <vt:lpstr>Conception des modèles en 2D ou 3D  2014</vt:lpstr>
      <vt:lpstr>Contexte :</vt:lpstr>
      <vt:lpstr>Première partie :</vt:lpstr>
      <vt:lpstr>Contexte </vt:lpstr>
      <vt:lpstr>Travail demandé :</vt:lpstr>
      <vt:lpstr>Travaux à rendre :</vt:lpstr>
      <vt:lpstr>Ressources :  </vt:lpstr>
      <vt:lpstr>    /Cadre de collection</vt:lpstr>
      <vt:lpstr>Deuxième Partie</vt:lpstr>
      <vt:lpstr>Contexte </vt:lpstr>
      <vt:lpstr>Travail demandé</vt:lpstr>
      <vt:lpstr>Travaux à rendre :</vt:lpstr>
      <vt:lpstr>Ressources :</vt:lpstr>
      <vt:lpstr>Cahier des charges </vt:lpstr>
      <vt:lpstr>Troisième Partie :</vt:lpstr>
      <vt:lpstr>Contexte </vt:lpstr>
      <vt:lpstr>Travail demandé </vt:lpstr>
      <vt:lpstr>Travaux à rendre :</vt:lpstr>
      <vt:lpstr>Cahier des charges </vt:lpstr>
      <vt:lpstr>ANNEXE 1</vt:lpstr>
    </vt:vector>
  </TitlesOfParts>
  <Company>Lycée du Dauphiné</Company>
  <LinksUpToDate>false</LinksUpToDate>
  <CharactersWithSpaces>6004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Conception des modèles en 2D ou 3D  2014</dc:title>
  <dc:subject>Calcul du coût de revient</dc:subject>
  <dc:creator>ddom</dc:creator>
  <cp:lastModifiedBy>ddom</cp:lastModifiedBy>
  <cp:revision>2</cp:revision>
  <cp:lastPrinted>2014-06-05T09:29:00Z</cp:lastPrinted>
  <dcterms:created xsi:type="dcterms:W3CDTF">2015-01-12T08:20:00Z</dcterms:created>
  <dcterms:modified xsi:type="dcterms:W3CDTF">2015-01-12T08:20:00Z</dcterms:modified>
</cp:coreProperties>
</file>