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charts/chart1.xml" ContentType="application/vnd.openxmlformats-officedocument.drawingml.chart+xml"/>
  <Override PartName="/word/charts/colors1.xml" ContentType="application/vnd.ms-office.chartcolorstyle+xml"/>
  <Override PartName="/word/charts/style1.xml" ContentType="application/vnd.ms-office.chartsty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66CD98" w14:textId="77777777" w:rsidR="005937C5" w:rsidRPr="00120685" w:rsidRDefault="005937C5">
      <w:pPr>
        <w:rPr>
          <w:rFonts w:ascii="Arial" w:hAnsi="Arial" w:cs="Arial"/>
        </w:rPr>
      </w:pPr>
    </w:p>
    <w:p w14:paraId="54EA3F99" w14:textId="77777777" w:rsidR="00C70BF2" w:rsidRPr="00120685" w:rsidRDefault="00C70BF2" w:rsidP="00C70BF2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sz w:val="56"/>
          <w:szCs w:val="21"/>
        </w:rPr>
      </w:pPr>
      <w:r w:rsidRPr="00120685">
        <w:rPr>
          <w:rFonts w:ascii="Arial" w:hAnsi="Arial" w:cs="Arial"/>
          <w:b/>
          <w:sz w:val="56"/>
          <w:szCs w:val="21"/>
        </w:rPr>
        <w:t>Baccalauréat Professionnel</w:t>
      </w:r>
    </w:p>
    <w:p w14:paraId="3996B968" w14:textId="0F2310F7" w:rsidR="00C70BF2" w:rsidRPr="00120685" w:rsidRDefault="00C70BF2" w:rsidP="00C70BF2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i/>
          <w:iCs/>
          <w:color w:val="000000"/>
          <w:sz w:val="48"/>
          <w:szCs w:val="48"/>
        </w:rPr>
      </w:pPr>
      <w:r w:rsidRPr="00120685">
        <w:rPr>
          <w:rFonts w:ascii="Arial" w:hAnsi="Arial" w:cs="Arial"/>
          <w:b/>
          <w:i/>
          <w:iCs/>
          <w:sz w:val="72"/>
        </w:rPr>
        <w:t> </w:t>
      </w:r>
      <w:r w:rsidRPr="00120685">
        <w:rPr>
          <w:rFonts w:ascii="Arial" w:hAnsi="Arial" w:cs="Arial"/>
          <w:b/>
          <w:i/>
          <w:iCs/>
          <w:color w:val="000000"/>
          <w:sz w:val="48"/>
          <w:szCs w:val="48"/>
        </w:rPr>
        <w:t>Maintenance des Système</w:t>
      </w:r>
      <w:r w:rsidR="00B22FD0">
        <w:rPr>
          <w:rFonts w:ascii="Arial" w:hAnsi="Arial" w:cs="Arial"/>
          <w:b/>
          <w:i/>
          <w:iCs/>
          <w:color w:val="000000"/>
          <w:sz w:val="48"/>
          <w:szCs w:val="48"/>
        </w:rPr>
        <w:t>s</w:t>
      </w:r>
      <w:r w:rsidRPr="00120685">
        <w:rPr>
          <w:rFonts w:ascii="Arial" w:hAnsi="Arial" w:cs="Arial"/>
          <w:b/>
          <w:i/>
          <w:iCs/>
          <w:color w:val="000000"/>
          <w:sz w:val="48"/>
          <w:szCs w:val="48"/>
        </w:rPr>
        <w:t xml:space="preserve"> de Production Connectés </w:t>
      </w:r>
    </w:p>
    <w:p w14:paraId="6653A90A" w14:textId="77777777" w:rsidR="00C70BF2" w:rsidRPr="00120685" w:rsidRDefault="00C70BF2" w:rsidP="00C70BF2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  <w:t>Épreuve E2</w:t>
      </w:r>
      <w:r w:rsidRPr="00120685">
        <w:rPr>
          <w:rFonts w:ascii="Arial" w:hAnsi="Arial" w:cs="Arial"/>
        </w:rPr>
        <w:tab/>
        <w:t xml:space="preserve">PREPARATION D’UNE INTERVENTION </w:t>
      </w:r>
      <w:r w:rsidRPr="00120685">
        <w:rPr>
          <w:rFonts w:ascii="Arial" w:hAnsi="Arial" w:cs="Arial"/>
        </w:rPr>
        <w:br/>
      </w:r>
    </w:p>
    <w:p w14:paraId="3288D1CE" w14:textId="77777777" w:rsidR="00263B57" w:rsidRPr="00120685" w:rsidRDefault="00C70BF2" w:rsidP="00E6043B">
      <w:pPr>
        <w:tabs>
          <w:tab w:val="left" w:pos="1980"/>
        </w:tabs>
        <w:ind w:left="360"/>
        <w:jc w:val="center"/>
        <w:rPr>
          <w:rFonts w:ascii="Arial" w:hAnsi="Arial" w:cs="Arial"/>
          <w:b/>
          <w:i/>
        </w:rPr>
      </w:pPr>
      <w:r w:rsidRPr="00120685">
        <w:rPr>
          <w:rFonts w:ascii="Arial" w:hAnsi="Arial" w:cs="Arial"/>
        </w:rPr>
        <w:t xml:space="preserve">Sous-épreuve E2. </w:t>
      </w:r>
      <w:r w:rsidR="00E6043B">
        <w:rPr>
          <w:rFonts w:ascii="Arial" w:hAnsi="Arial" w:cs="Arial"/>
        </w:rPr>
        <w:t>b</w:t>
      </w:r>
      <w:r w:rsidRPr="00120685">
        <w:rPr>
          <w:rFonts w:ascii="Arial" w:hAnsi="Arial" w:cs="Arial"/>
        </w:rPr>
        <w:tab/>
      </w:r>
      <w:r w:rsidR="00E6043B">
        <w:rPr>
          <w:rFonts w:ascii="Arial" w:hAnsi="Arial" w:cs="Arial"/>
        </w:rPr>
        <w:t xml:space="preserve">Préparation d’une intervention de </w:t>
      </w:r>
      <w:r w:rsidR="00C12E2D">
        <w:rPr>
          <w:rFonts w:ascii="Arial" w:hAnsi="Arial" w:cs="Arial"/>
        </w:rPr>
        <w:t>maintenance</w:t>
      </w:r>
    </w:p>
    <w:p w14:paraId="45E59843" w14:textId="77777777" w:rsidR="00FC388E" w:rsidRPr="00120685" w:rsidRDefault="00FC388E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140F26AC" w14:textId="77777777" w:rsidR="00FC388E" w:rsidRPr="00120685" w:rsidRDefault="00FC388E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244B5047" w14:textId="0C663298" w:rsidR="009F79A9" w:rsidRDefault="0019225A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>
        <w:rPr>
          <w:rFonts w:ascii="Arial" w:hAnsi="Arial" w:cs="Arial"/>
          <w:b/>
          <w:sz w:val="56"/>
          <w:szCs w:val="72"/>
        </w:rPr>
        <w:t xml:space="preserve">Dossier </w:t>
      </w:r>
      <w:r w:rsidR="005A0DDD">
        <w:rPr>
          <w:rFonts w:ascii="Arial" w:hAnsi="Arial" w:cs="Arial"/>
          <w:b/>
          <w:sz w:val="56"/>
          <w:szCs w:val="72"/>
        </w:rPr>
        <w:t>Question Réponse</w:t>
      </w:r>
    </w:p>
    <w:p w14:paraId="78538BAE" w14:textId="77777777" w:rsidR="003F7841" w:rsidRDefault="003F7841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</w:p>
    <w:p w14:paraId="21B699EA" w14:textId="2344A42E" w:rsidR="003F7841" w:rsidRDefault="00E205A1" w:rsidP="003F784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 w:rsidRPr="00DE6C58">
        <w:rPr>
          <w:rFonts w:ascii="Arial" w:hAnsi="Arial" w:cs="Arial"/>
          <w:b/>
          <w:sz w:val="56"/>
          <w:szCs w:val="72"/>
        </w:rPr>
        <w:t>Mainelec</w:t>
      </w:r>
    </w:p>
    <w:p w14:paraId="753B6A7D" w14:textId="77777777" w:rsidR="003F7841" w:rsidRPr="00120685" w:rsidRDefault="003F7841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</w:p>
    <w:p w14:paraId="03713E5E" w14:textId="77777777" w:rsidR="009F79A9" w:rsidRPr="00120685" w:rsidRDefault="009F79A9" w:rsidP="009F79A9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2A72407E" w14:textId="77777777" w:rsidR="003224B3" w:rsidRPr="00120685" w:rsidRDefault="003224B3" w:rsidP="003224B3">
      <w:pPr>
        <w:spacing w:line="360" w:lineRule="auto"/>
        <w:ind w:left="360"/>
        <w:rPr>
          <w:rFonts w:ascii="Arial" w:hAnsi="Arial" w:cs="Arial"/>
          <w:b/>
          <w:bCs/>
          <w:i/>
        </w:rPr>
      </w:pPr>
      <w:r w:rsidRPr="00120685">
        <w:rPr>
          <w:rFonts w:ascii="Arial" w:hAnsi="Arial" w:cs="Arial"/>
          <w:b/>
          <w:bCs/>
          <w:i/>
        </w:rPr>
        <w:t xml:space="preserve">                           </w:t>
      </w:r>
      <w:r w:rsidRPr="00120685">
        <w:rPr>
          <w:rFonts w:ascii="Arial" w:hAnsi="Arial" w:cs="Arial"/>
          <w:b/>
          <w:bCs/>
          <w:u w:val="single"/>
        </w:rPr>
        <w:t>Matériel autorisé</w:t>
      </w:r>
      <w:r w:rsidRPr="00120685">
        <w:rPr>
          <w:rFonts w:ascii="Arial" w:hAnsi="Arial" w:cs="Arial"/>
          <w:b/>
          <w:bCs/>
          <w:i/>
        </w:rPr>
        <w:t> :</w:t>
      </w:r>
    </w:p>
    <w:p w14:paraId="7C20D8EB" w14:textId="77777777" w:rsidR="003224B3" w:rsidRPr="00120685" w:rsidRDefault="003224B3" w:rsidP="000F5B78">
      <w:pPr>
        <w:numPr>
          <w:ilvl w:val="0"/>
          <w:numId w:val="1"/>
        </w:numPr>
        <w:tabs>
          <w:tab w:val="clear" w:pos="2724"/>
          <w:tab w:val="num" w:pos="1188"/>
        </w:tabs>
        <w:ind w:left="1968" w:hanging="24"/>
        <w:jc w:val="both"/>
        <w:rPr>
          <w:rFonts w:ascii="Arial" w:hAnsi="Arial" w:cs="Arial"/>
        </w:rPr>
      </w:pPr>
      <w:r w:rsidRPr="00120685">
        <w:rPr>
          <w:rFonts w:ascii="Arial" w:hAnsi="Arial" w:cs="Arial"/>
        </w:rPr>
        <w:t>L’usage de la calculatrice avec mode examen actif est autorisé.</w:t>
      </w:r>
    </w:p>
    <w:p w14:paraId="132EA397" w14:textId="77777777" w:rsidR="003224B3" w:rsidRPr="00120685" w:rsidRDefault="003224B3" w:rsidP="003224B3">
      <w:pPr>
        <w:ind w:left="1968"/>
        <w:jc w:val="both"/>
        <w:rPr>
          <w:rFonts w:ascii="Arial" w:hAnsi="Arial" w:cs="Arial"/>
        </w:rPr>
      </w:pPr>
      <w:r w:rsidRPr="00120685">
        <w:rPr>
          <w:rFonts w:ascii="Arial" w:hAnsi="Arial" w:cs="Arial"/>
        </w:rPr>
        <w:t xml:space="preserve">   L’usage de calculatrice sans mémoire, « type collège » est autorisé :</w:t>
      </w:r>
    </w:p>
    <w:p w14:paraId="7F4680D6" w14:textId="77777777" w:rsidR="003224B3" w:rsidRDefault="003224B3" w:rsidP="00263B57">
      <w:pPr>
        <w:tabs>
          <w:tab w:val="left" w:pos="8520"/>
        </w:tabs>
        <w:jc w:val="center"/>
        <w:rPr>
          <w:rFonts w:ascii="Arial" w:hAnsi="Arial" w:cs="Arial"/>
          <w:b/>
          <w:i/>
          <w:sz w:val="32"/>
        </w:rPr>
      </w:pPr>
    </w:p>
    <w:p w14:paraId="4EC99FA8" w14:textId="77777777" w:rsidR="008158D3" w:rsidRDefault="008158D3">
      <w:pPr>
        <w:rPr>
          <w:rFonts w:ascii="Arial" w:hAnsi="Arial" w:cs="Arial"/>
        </w:rPr>
      </w:pPr>
    </w:p>
    <w:p w14:paraId="27FECB12" w14:textId="77777777" w:rsidR="00AB3135" w:rsidRPr="008158D3" w:rsidRDefault="00AB3135">
      <w:pPr>
        <w:rPr>
          <w:rFonts w:ascii="Arial" w:hAnsi="Arial" w:cs="Arial"/>
        </w:rPr>
        <w:sectPr w:rsidR="00AB3135" w:rsidRPr="008158D3" w:rsidSect="008158D3">
          <w:footerReference w:type="default" r:id="rId8"/>
          <w:headerReference w:type="first" r:id="rId9"/>
          <w:pgSz w:w="11906" w:h="16838"/>
          <w:pgMar w:top="397" w:right="680" w:bottom="567" w:left="680" w:header="850" w:footer="850" w:gutter="0"/>
          <w:cols w:space="720"/>
          <w:titlePg/>
          <w:docGrid w:linePitch="272"/>
        </w:sectPr>
      </w:pPr>
    </w:p>
    <w:p w14:paraId="506D1BFE" w14:textId="1A731B8D" w:rsidR="00DE6C58" w:rsidRDefault="00DE6C58" w:rsidP="00EF37F5">
      <w:pPr>
        <w:ind w:right="1"/>
        <w:rPr>
          <w:rFonts w:ascii="Arial" w:hAnsi="Arial" w:cs="Arial"/>
          <w:b/>
        </w:rPr>
      </w:pPr>
    </w:p>
    <w:p w14:paraId="4CF4C32B" w14:textId="64F02561" w:rsidR="00DF3E5B" w:rsidRDefault="00DF3E5B" w:rsidP="00EF37F5">
      <w:pPr>
        <w:ind w:right="1"/>
        <w:rPr>
          <w:rFonts w:ascii="Arial" w:hAnsi="Arial" w:cs="Arial"/>
          <w:b/>
        </w:rPr>
      </w:pPr>
    </w:p>
    <w:p w14:paraId="6BD6F57E" w14:textId="3094DB42" w:rsidR="00DF3E5B" w:rsidRDefault="00DF3E5B" w:rsidP="00EF37F5">
      <w:pPr>
        <w:ind w:right="1"/>
        <w:rPr>
          <w:rFonts w:ascii="Arial" w:hAnsi="Arial" w:cs="Arial"/>
          <w:b/>
        </w:rPr>
      </w:pPr>
    </w:p>
    <w:p w14:paraId="59AC4FD0" w14:textId="427EBA6D" w:rsidR="00DF3E5B" w:rsidRDefault="00DF3E5B" w:rsidP="00EF37F5">
      <w:pPr>
        <w:ind w:right="1"/>
        <w:rPr>
          <w:rFonts w:ascii="Arial" w:hAnsi="Arial" w:cs="Arial"/>
          <w:b/>
        </w:rPr>
      </w:pPr>
    </w:p>
    <w:p w14:paraId="49B934D9" w14:textId="706035B0" w:rsidR="00041E98" w:rsidRDefault="00C44AE8" w:rsidP="00DE7D57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noProof/>
        </w:rPr>
        <w:br w:type="textWrapping" w:clear="all"/>
      </w:r>
    </w:p>
    <w:p w14:paraId="612D41B2" w14:textId="796C616B" w:rsidR="0051793D" w:rsidRPr="00702CC3" w:rsidRDefault="00EF37F5" w:rsidP="00EF37F5">
      <w:pPr>
        <w:ind w:right="1"/>
        <w:rPr>
          <w:rFonts w:ascii="Arial" w:hAnsi="Arial" w:cs="Arial"/>
          <w:b/>
        </w:rPr>
      </w:pPr>
      <w:r w:rsidRPr="00702CC3">
        <w:rPr>
          <w:rFonts w:ascii="Arial" w:hAnsi="Arial" w:cs="Arial"/>
          <w:b/>
        </w:rPr>
        <w:lastRenderedPageBreak/>
        <w:t xml:space="preserve">Il est décidé de procéder </w:t>
      </w:r>
      <w:r w:rsidR="009F6CAE" w:rsidRPr="00702CC3">
        <w:rPr>
          <w:rFonts w:ascii="Arial" w:hAnsi="Arial" w:cs="Arial"/>
          <w:b/>
        </w:rPr>
        <w:t>à</w:t>
      </w:r>
      <w:r w:rsidR="00CF7236" w:rsidRPr="00424152">
        <w:rPr>
          <w:rFonts w:ascii="Arial" w:hAnsi="Arial" w:cs="Arial"/>
          <w:b/>
        </w:rPr>
        <w:t xml:space="preserve"> la dépose du groupe motoréducteur</w:t>
      </w:r>
      <w:r w:rsidR="000D78D1" w:rsidRPr="000D78D1">
        <w:rPr>
          <w:rFonts w:ascii="Arial" w:hAnsi="Arial" w:cs="Arial"/>
          <w:b/>
        </w:rPr>
        <w:t>, vous allez préparer votre intervention.</w:t>
      </w:r>
    </w:p>
    <w:p w14:paraId="626FAB91" w14:textId="77777777" w:rsidR="000D78D1" w:rsidRPr="000D78D1" w:rsidRDefault="000D78D1" w:rsidP="006365F2">
      <w:pPr>
        <w:rPr>
          <w:rFonts w:ascii="Arial" w:hAnsi="Arial" w:cs="Arial"/>
          <w:bCs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9F6CAE" w:rsidRPr="008158D3" w14:paraId="38FAC54C" w14:textId="77777777" w:rsidTr="00BB3AC9">
        <w:tc>
          <w:tcPr>
            <w:tcW w:w="988" w:type="dxa"/>
            <w:vAlign w:val="center"/>
          </w:tcPr>
          <w:p w14:paraId="0D578158" w14:textId="77777777" w:rsidR="009F6CAE" w:rsidRPr="008158D3" w:rsidRDefault="009F6CAE" w:rsidP="006365F2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Q1</w:t>
            </w:r>
          </w:p>
        </w:tc>
        <w:tc>
          <w:tcPr>
            <w:tcW w:w="4355" w:type="dxa"/>
            <w:vAlign w:val="center"/>
          </w:tcPr>
          <w:p w14:paraId="7109D652" w14:textId="7E477D92" w:rsidR="009F6CAE" w:rsidRPr="008158D3" w:rsidRDefault="00433985" w:rsidP="006365F2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Préparer son intervention de maintenance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21700153" w14:textId="68A0A463" w:rsidR="009F6CAE" w:rsidRPr="00BB3AC9" w:rsidRDefault="009F6CAE" w:rsidP="006365F2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 xml:space="preserve">DTR </w:t>
            </w:r>
            <w:r w:rsidR="00E04628">
              <w:rPr>
                <w:rFonts w:ascii="Arial" w:hAnsi="Arial" w:cs="Arial"/>
                <w:b/>
                <w:color w:val="000000"/>
                <w:szCs w:val="22"/>
              </w:rPr>
              <w:t>4</w:t>
            </w:r>
            <w:r w:rsidR="008C59E5">
              <w:rPr>
                <w:rFonts w:ascii="Arial" w:hAnsi="Arial" w:cs="Arial"/>
                <w:b/>
                <w:color w:val="000000"/>
                <w:szCs w:val="22"/>
              </w:rPr>
              <w:t>,11 et 12</w:t>
            </w:r>
            <w:r w:rsidR="00E04628">
              <w:rPr>
                <w:rFonts w:ascii="Arial" w:hAnsi="Arial" w:cs="Arial"/>
                <w:b/>
                <w:color w:val="000000"/>
                <w:szCs w:val="22"/>
              </w:rPr>
              <w:t xml:space="preserve"> sur </w:t>
            </w: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1</w:t>
            </w:r>
            <w:r w:rsidR="00D41DCE">
              <w:rPr>
                <w:rFonts w:ascii="Arial" w:hAnsi="Arial" w:cs="Arial"/>
                <w:b/>
                <w:color w:val="000000"/>
                <w:szCs w:val="22"/>
              </w:rPr>
              <w:t>5</w:t>
            </w: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60EF989A" w14:textId="77777777" w:rsidR="009F6CAE" w:rsidRPr="00041E98" w:rsidRDefault="009F6CAE" w:rsidP="006365F2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62BE48C6" w14:textId="48DF2201" w:rsidR="009F6CAE" w:rsidRPr="00041E98" w:rsidRDefault="000D78D1" w:rsidP="006365F2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2</w:t>
            </w:r>
            <w:r w:rsidR="00433985">
              <w:rPr>
                <w:rFonts w:ascii="Arial" w:hAnsi="Arial" w:cs="Arial"/>
                <w:b/>
                <w:szCs w:val="22"/>
              </w:rPr>
              <w:t>0</w:t>
            </w:r>
            <w:r w:rsidR="009F6CAE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076FC7A2" w14:textId="77777777" w:rsidR="00130D0C" w:rsidRDefault="00130D0C" w:rsidP="00EF37F5">
      <w:pPr>
        <w:rPr>
          <w:rFonts w:ascii="Arial" w:hAnsi="Arial" w:cs="Arial"/>
          <w:bCs/>
          <w:sz w:val="18"/>
          <w:szCs w:val="16"/>
        </w:rPr>
      </w:pPr>
    </w:p>
    <w:p w14:paraId="3A562B91" w14:textId="071D1008" w:rsidR="00433985" w:rsidRPr="00433985" w:rsidRDefault="00433985" w:rsidP="00EF37F5">
      <w:pPr>
        <w:rPr>
          <w:rFonts w:ascii="Arial" w:hAnsi="Arial" w:cs="Arial"/>
          <w:bCs/>
          <w:szCs w:val="22"/>
        </w:rPr>
      </w:pPr>
      <w:r w:rsidRPr="00433985">
        <w:rPr>
          <w:rFonts w:ascii="Arial" w:hAnsi="Arial" w:cs="Arial"/>
          <w:bCs/>
          <w:szCs w:val="22"/>
        </w:rPr>
        <w:t xml:space="preserve">Q1.1 – Noter les informations de prise en charge de l’intervention dans le tableau ci-dessous </w:t>
      </w:r>
    </w:p>
    <w:p w14:paraId="6DD8478C" w14:textId="77777777" w:rsidR="00433985" w:rsidRDefault="00433985" w:rsidP="00EF37F5">
      <w:pPr>
        <w:rPr>
          <w:rFonts w:ascii="Arial" w:hAnsi="Arial" w:cs="Arial"/>
          <w:bCs/>
          <w:sz w:val="18"/>
          <w:szCs w:val="16"/>
        </w:rPr>
      </w:pPr>
    </w:p>
    <w:tbl>
      <w:tblPr>
        <w:tblStyle w:val="Grilledutableau"/>
        <w:tblW w:w="10060" w:type="dxa"/>
        <w:tblLook w:val="04A0" w:firstRow="1" w:lastRow="0" w:firstColumn="1" w:lastColumn="0" w:noHBand="0" w:noVBand="1"/>
      </w:tblPr>
      <w:tblGrid>
        <w:gridCol w:w="4673"/>
        <w:gridCol w:w="5387"/>
      </w:tblGrid>
      <w:tr w:rsidR="00433985" w14:paraId="4ED0322D" w14:textId="77777777" w:rsidTr="000D78D1">
        <w:tc>
          <w:tcPr>
            <w:tcW w:w="4673" w:type="dxa"/>
          </w:tcPr>
          <w:p w14:paraId="36AEAF68" w14:textId="77777777" w:rsidR="000D78D1" w:rsidRPr="00D92641" w:rsidRDefault="000D78D1" w:rsidP="00EF37F5">
            <w:pPr>
              <w:rPr>
                <w:rFonts w:ascii="Arial" w:hAnsi="Arial" w:cs="Arial"/>
                <w:bCs/>
              </w:rPr>
            </w:pPr>
          </w:p>
          <w:p w14:paraId="638071F9" w14:textId="2D4766A4" w:rsidR="00433985" w:rsidRPr="00D92641" w:rsidRDefault="00433985" w:rsidP="00EF37F5">
            <w:pPr>
              <w:rPr>
                <w:rFonts w:ascii="Arial" w:hAnsi="Arial" w:cs="Arial"/>
                <w:bCs/>
              </w:rPr>
            </w:pPr>
            <w:r w:rsidRPr="00D92641">
              <w:rPr>
                <w:rFonts w:ascii="Arial" w:hAnsi="Arial" w:cs="Arial"/>
                <w:bCs/>
              </w:rPr>
              <w:t xml:space="preserve">Heure de prise en charge :   </w:t>
            </w:r>
            <w:r w:rsidR="003B785B">
              <w:rPr>
                <w:rFonts w:ascii="Arial" w:hAnsi="Arial" w:cs="Arial"/>
                <w:bCs/>
              </w:rPr>
              <w:t>……………..</w:t>
            </w:r>
          </w:p>
        </w:tc>
        <w:tc>
          <w:tcPr>
            <w:tcW w:w="5387" w:type="dxa"/>
          </w:tcPr>
          <w:p w14:paraId="45066680" w14:textId="77777777" w:rsidR="000D78D1" w:rsidRPr="00D92641" w:rsidRDefault="000D78D1" w:rsidP="00EF37F5">
            <w:pPr>
              <w:rPr>
                <w:rFonts w:ascii="Arial" w:hAnsi="Arial" w:cs="Arial"/>
                <w:bCs/>
              </w:rPr>
            </w:pPr>
          </w:p>
          <w:p w14:paraId="51A15B7C" w14:textId="1CB94018" w:rsidR="00433985" w:rsidRPr="00D92641" w:rsidRDefault="00433985" w:rsidP="00EF37F5">
            <w:pPr>
              <w:rPr>
                <w:rFonts w:ascii="Arial" w:hAnsi="Arial" w:cs="Arial"/>
                <w:bCs/>
              </w:rPr>
            </w:pPr>
            <w:r w:rsidRPr="00D92641">
              <w:rPr>
                <w:rFonts w:ascii="Arial" w:hAnsi="Arial" w:cs="Arial"/>
                <w:bCs/>
              </w:rPr>
              <w:t xml:space="preserve">Nom du système pris en charge : </w:t>
            </w:r>
            <w:r w:rsidR="003B785B">
              <w:rPr>
                <w:rFonts w:ascii="Arial" w:hAnsi="Arial" w:cs="Arial"/>
                <w:bCs/>
              </w:rPr>
              <w:t>…………….</w:t>
            </w:r>
          </w:p>
        </w:tc>
      </w:tr>
      <w:tr w:rsidR="00433985" w14:paraId="0D30ACA2" w14:textId="77777777" w:rsidTr="000D78D1">
        <w:tc>
          <w:tcPr>
            <w:tcW w:w="4673" w:type="dxa"/>
          </w:tcPr>
          <w:p w14:paraId="21971B10" w14:textId="77777777" w:rsidR="000D78D1" w:rsidRPr="00D92641" w:rsidRDefault="000D78D1" w:rsidP="00EF37F5">
            <w:pPr>
              <w:rPr>
                <w:rFonts w:ascii="Arial" w:hAnsi="Arial" w:cs="Arial"/>
                <w:bCs/>
              </w:rPr>
            </w:pPr>
          </w:p>
          <w:p w14:paraId="2421B946" w14:textId="3A4C1EA5" w:rsidR="00433985" w:rsidRPr="00D92641" w:rsidRDefault="00433985" w:rsidP="00EF37F5">
            <w:pPr>
              <w:rPr>
                <w:rFonts w:ascii="Arial" w:hAnsi="Arial" w:cs="Arial"/>
                <w:bCs/>
              </w:rPr>
            </w:pPr>
            <w:r w:rsidRPr="00D92641">
              <w:rPr>
                <w:rFonts w:ascii="Arial" w:hAnsi="Arial" w:cs="Arial"/>
                <w:bCs/>
              </w:rPr>
              <w:t xml:space="preserve">Nom du demandeur : </w:t>
            </w:r>
            <w:r w:rsidR="003B785B">
              <w:rPr>
                <w:rFonts w:ascii="Arial" w:hAnsi="Arial" w:cs="Arial"/>
                <w:bCs/>
              </w:rPr>
              <w:t>…………………….</w:t>
            </w:r>
            <w:r w:rsidR="00E07CAD" w:rsidRPr="00D92641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5387" w:type="dxa"/>
          </w:tcPr>
          <w:p w14:paraId="7BE1F170" w14:textId="77777777" w:rsidR="000D78D1" w:rsidRPr="00D92641" w:rsidRDefault="000D78D1" w:rsidP="00EF37F5">
            <w:pPr>
              <w:rPr>
                <w:rFonts w:ascii="Arial" w:hAnsi="Arial" w:cs="Arial"/>
                <w:bCs/>
              </w:rPr>
            </w:pPr>
          </w:p>
          <w:p w14:paraId="3CCD6C80" w14:textId="32EC442A" w:rsidR="000D78D1" w:rsidRPr="00D92641" w:rsidRDefault="00433985" w:rsidP="00EF37F5">
            <w:pPr>
              <w:rPr>
                <w:rFonts w:ascii="Arial" w:hAnsi="Arial" w:cs="Arial"/>
                <w:bCs/>
              </w:rPr>
            </w:pPr>
            <w:r w:rsidRPr="00D92641">
              <w:rPr>
                <w:rFonts w:ascii="Arial" w:hAnsi="Arial" w:cs="Arial"/>
                <w:bCs/>
              </w:rPr>
              <w:t xml:space="preserve">État du système à mon arrivée : </w:t>
            </w:r>
            <w:r w:rsidR="003B785B">
              <w:rPr>
                <w:rFonts w:ascii="Arial" w:hAnsi="Arial" w:cs="Arial"/>
                <w:bCs/>
              </w:rPr>
              <w:t>………………</w:t>
            </w:r>
          </w:p>
        </w:tc>
      </w:tr>
    </w:tbl>
    <w:p w14:paraId="7115BA8E" w14:textId="77777777" w:rsidR="000D78D1" w:rsidRPr="00F736D1" w:rsidRDefault="000D78D1" w:rsidP="009F6CAE">
      <w:pPr>
        <w:rPr>
          <w:rFonts w:ascii="Arial" w:hAnsi="Arial" w:cs="Arial"/>
          <w:bCs/>
        </w:rPr>
      </w:pPr>
    </w:p>
    <w:p w14:paraId="5866E2B0" w14:textId="1F2C25AD" w:rsidR="00F736D1" w:rsidRPr="00F736D1" w:rsidRDefault="00F736D1" w:rsidP="008D67DA">
      <w:pPr>
        <w:ind w:left="426"/>
        <w:contextualSpacing/>
        <w:rPr>
          <w:rFonts w:ascii="Arial" w:hAnsi="Arial" w:cs="Arial"/>
        </w:rPr>
      </w:pPr>
      <w:r>
        <w:rPr>
          <w:rFonts w:ascii="Arial" w:hAnsi="Arial" w:cs="Arial"/>
        </w:rPr>
        <w:t xml:space="preserve">Q1.1.1 </w:t>
      </w:r>
      <w:r w:rsidRPr="00F736D1">
        <w:rPr>
          <w:rFonts w:ascii="Arial" w:hAnsi="Arial" w:cs="Arial"/>
        </w:rPr>
        <w:t xml:space="preserve">Quel est le type de maintenance qui a déclenché cette intervention ? </w:t>
      </w:r>
    </w:p>
    <w:p w14:paraId="7E136C80" w14:textId="2AA52AC6" w:rsidR="00F736D1" w:rsidRPr="00F736D1" w:rsidRDefault="008D67DA" w:rsidP="00F736D1">
      <w:pPr>
        <w:rPr>
          <w:rFonts w:ascii="Arial" w:hAnsi="Arial" w:cs="Arial"/>
        </w:rPr>
      </w:pPr>
      <w:r w:rsidRPr="00F736D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2E80D35" wp14:editId="5363B9DB">
                <wp:simplePos x="0" y="0"/>
                <wp:positionH relativeFrom="column">
                  <wp:posOffset>5144453</wp:posOffset>
                </wp:positionH>
                <wp:positionV relativeFrom="paragraph">
                  <wp:posOffset>165258</wp:posOffset>
                </wp:positionV>
                <wp:extent cx="190123" cy="199177"/>
                <wp:effectExtent l="0" t="0" r="13335" b="1714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23" cy="1991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BE07DF" w14:textId="77777777" w:rsidR="0019225A" w:rsidRDefault="0019225A" w:rsidP="00F736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2E80D35"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6" type="#_x0000_t202" style="position:absolute;margin-left:405.1pt;margin-top:13pt;width:14.95pt;height:15.7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" fillcolor="white [3201]" strokeweight=".5pt">
                <v:textbox>
                  <w:txbxContent>
                    <w:p w14:paraId="5ABE07DF" w14:textId="77777777" w:rsidR="0019225A" w:rsidRDefault="0019225A" w:rsidP="00F736D1"/>
                  </w:txbxContent>
                </v:textbox>
              </v:shape>
            </w:pict>
          </mc:Fallback>
        </mc:AlternateContent>
      </w:r>
      <w:r w:rsidRPr="00F736D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C42DC4" wp14:editId="33DDDE87">
                <wp:simplePos x="0" y="0"/>
                <wp:positionH relativeFrom="column">
                  <wp:posOffset>2877661</wp:posOffset>
                </wp:positionH>
                <wp:positionV relativeFrom="paragraph">
                  <wp:posOffset>165259</wp:posOffset>
                </wp:positionV>
                <wp:extent cx="190123" cy="199177"/>
                <wp:effectExtent l="0" t="0" r="13335" b="17145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23" cy="1991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DD3698" w14:textId="77777777" w:rsidR="0019225A" w:rsidRDefault="0019225A" w:rsidP="00F736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42DC4" id="Zone de texte 42" o:spid="_x0000_s1027" type="#_x0000_t202" style="position:absolute;margin-left:226.6pt;margin-top:13pt;width:14.95pt;height:15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" fillcolor="white [3201]" strokeweight=".5pt">
                <v:textbox>
                  <w:txbxContent>
                    <w:p w14:paraId="1BDD3698" w14:textId="77777777" w:rsidR="0019225A" w:rsidRDefault="0019225A" w:rsidP="00F736D1"/>
                  </w:txbxContent>
                </v:textbox>
              </v:shape>
            </w:pict>
          </mc:Fallback>
        </mc:AlternateContent>
      </w:r>
    </w:p>
    <w:p w14:paraId="4A366049" w14:textId="3C72C7D1" w:rsidR="00F736D1" w:rsidRPr="00F736D1" w:rsidRDefault="008D67DA" w:rsidP="008D67DA">
      <w:pPr>
        <w:ind w:left="708" w:firstLine="708"/>
        <w:rPr>
          <w:rFonts w:ascii="Arial" w:hAnsi="Arial" w:cs="Arial"/>
        </w:rPr>
      </w:pPr>
      <w:r w:rsidRPr="00F736D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D11C0D" wp14:editId="61AE9DF5">
                <wp:simplePos x="0" y="0"/>
                <wp:positionH relativeFrom="column">
                  <wp:posOffset>628332</wp:posOffset>
                </wp:positionH>
                <wp:positionV relativeFrom="paragraph">
                  <wp:posOffset>13335</wp:posOffset>
                </wp:positionV>
                <wp:extent cx="190123" cy="199177"/>
                <wp:effectExtent l="0" t="0" r="13335" b="17145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23" cy="1991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015051" w14:textId="77777777" w:rsidR="0019225A" w:rsidRDefault="0019225A" w:rsidP="00F736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D11C0D" id="Zone de texte 43" o:spid="_x0000_s1028" type="#_x0000_t202" style="position:absolute;left:0;text-align:left;margin-left:49.45pt;margin-top:1.05pt;width:14.95pt;height:15.7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" fillcolor="white [3201]" strokeweight=".5pt">
                <v:textbox>
                  <w:txbxContent>
                    <w:p w14:paraId="3A015051" w14:textId="77777777" w:rsidR="0019225A" w:rsidRDefault="0019225A" w:rsidP="00F736D1"/>
                  </w:txbxContent>
                </v:textbox>
              </v:shape>
            </w:pict>
          </mc:Fallback>
        </mc:AlternateContent>
      </w:r>
      <w:r w:rsidR="00F736D1" w:rsidRPr="00F736D1">
        <w:rPr>
          <w:rFonts w:ascii="Arial" w:hAnsi="Arial" w:cs="Arial"/>
        </w:rPr>
        <w:t>Préventive prédictive</w:t>
      </w:r>
      <w:r w:rsidR="00F736D1" w:rsidRPr="00F736D1">
        <w:rPr>
          <w:rFonts w:ascii="Arial" w:hAnsi="Arial" w:cs="Arial"/>
        </w:rPr>
        <w:tab/>
      </w:r>
      <w:r w:rsidR="00F736D1" w:rsidRPr="00F736D1">
        <w:rPr>
          <w:rFonts w:ascii="Arial" w:hAnsi="Arial" w:cs="Arial"/>
        </w:rPr>
        <w:tab/>
        <w:t>Préventive conditionnelle</w:t>
      </w:r>
      <w:r w:rsidR="00F736D1" w:rsidRPr="00F736D1">
        <w:rPr>
          <w:rFonts w:ascii="Arial" w:hAnsi="Arial" w:cs="Arial"/>
        </w:rPr>
        <w:tab/>
      </w:r>
      <w:r w:rsidR="00F736D1" w:rsidRPr="00F736D1">
        <w:rPr>
          <w:rFonts w:ascii="Arial" w:hAnsi="Arial" w:cs="Arial"/>
        </w:rPr>
        <w:tab/>
        <w:t>Corrective</w:t>
      </w:r>
    </w:p>
    <w:p w14:paraId="648664EE" w14:textId="5988BEB5" w:rsidR="00F736D1" w:rsidRDefault="00F736D1" w:rsidP="00F736D1">
      <w:pPr>
        <w:rPr>
          <w:rFonts w:ascii="Arial" w:hAnsi="Arial" w:cs="Arial"/>
        </w:rPr>
      </w:pPr>
    </w:p>
    <w:p w14:paraId="5978641D" w14:textId="77777777" w:rsidR="00F736D1" w:rsidRPr="00F736D1" w:rsidRDefault="00F736D1" w:rsidP="00F736D1">
      <w:pPr>
        <w:rPr>
          <w:rFonts w:ascii="Arial" w:hAnsi="Arial" w:cs="Arial"/>
        </w:rPr>
      </w:pPr>
    </w:p>
    <w:p w14:paraId="12DAE75D" w14:textId="63AA8138" w:rsidR="00F736D1" w:rsidRPr="00F736D1" w:rsidRDefault="00F736D1" w:rsidP="00F736D1">
      <w:pPr>
        <w:ind w:left="360"/>
        <w:contextualSpacing/>
        <w:rPr>
          <w:rFonts w:ascii="Arial" w:hAnsi="Arial" w:cs="Arial"/>
        </w:rPr>
      </w:pPr>
      <w:r>
        <w:rPr>
          <w:rFonts w:ascii="Arial" w:hAnsi="Arial" w:cs="Arial"/>
        </w:rPr>
        <w:t xml:space="preserve">Q1.1.2 </w:t>
      </w:r>
      <w:r w:rsidRPr="00F736D1">
        <w:rPr>
          <w:rFonts w:ascii="Arial" w:hAnsi="Arial" w:cs="Arial"/>
        </w:rPr>
        <w:t>Entourer le capteur qui a permis de détecter cette dérive :</w:t>
      </w:r>
    </w:p>
    <w:p w14:paraId="72EA99A6" w14:textId="4E254AF4" w:rsidR="00F736D1" w:rsidRDefault="00F736D1" w:rsidP="00F736D1"/>
    <w:p w14:paraId="2D155E5B" w14:textId="5B6C4546" w:rsidR="00F736D1" w:rsidRDefault="00F736D1" w:rsidP="00F736D1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815C474" wp14:editId="02EEB3B2">
                <wp:simplePos x="0" y="0"/>
                <wp:positionH relativeFrom="column">
                  <wp:posOffset>122873</wp:posOffset>
                </wp:positionH>
                <wp:positionV relativeFrom="paragraph">
                  <wp:posOffset>62230</wp:posOffset>
                </wp:positionV>
                <wp:extent cx="1871345" cy="1800225"/>
                <wp:effectExtent l="12700" t="12700" r="8255" b="15875"/>
                <wp:wrapNone/>
                <wp:docPr id="9" name="Rectangle à coins arrondi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1345" cy="180022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4184BE" id="Rectangle à coins arrondis 9" o:spid="_x0000_s1026" style="position:absolute;margin-left:9.7pt;margin-top:4.9pt;width:147.35pt;height:14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" filled="f" strokecolor="#c0504d [3205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0BEC46" wp14:editId="1A707887">
                <wp:simplePos x="0" y="0"/>
                <wp:positionH relativeFrom="column">
                  <wp:posOffset>2187416</wp:posOffset>
                </wp:positionH>
                <wp:positionV relativeFrom="paragraph">
                  <wp:posOffset>62230</wp:posOffset>
                </wp:positionV>
                <wp:extent cx="2070100" cy="1800225"/>
                <wp:effectExtent l="12700" t="12700" r="12700" b="15875"/>
                <wp:wrapNone/>
                <wp:docPr id="44" name="Rectangle à coins arrondi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0" cy="180022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534B2D" id="Rectangle à coins arrondis 44" o:spid="_x0000_s1026" style="position:absolute;margin-left:172.25pt;margin-top:4.9pt;width:163pt;height:141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" filled="f" strokecolor="#c0504d [3205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25BC0FE" wp14:editId="67CC83BF">
                <wp:simplePos x="0" y="0"/>
                <wp:positionH relativeFrom="column">
                  <wp:posOffset>4401979</wp:posOffset>
                </wp:positionH>
                <wp:positionV relativeFrom="paragraph">
                  <wp:posOffset>5080</wp:posOffset>
                </wp:positionV>
                <wp:extent cx="1864519" cy="1857375"/>
                <wp:effectExtent l="12700" t="12700" r="15240" b="9525"/>
                <wp:wrapNone/>
                <wp:docPr id="45" name="Rectangle à coins arrondis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4519" cy="1857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6077FB" id="Rectangle à coins arrondis 45" o:spid="_x0000_s1026" style="position:absolute;margin-left:346.6pt;margin-top:.4pt;width:146.8pt;height:146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" filled="f" strokecolor="#c0504d [3205]" strokeweight="2pt"/>
            </w:pict>
          </mc:Fallback>
        </mc:AlternateContent>
      </w:r>
    </w:p>
    <w:p w14:paraId="27D19603" w14:textId="5D84667C" w:rsidR="00F736D1" w:rsidRPr="00F736D1" w:rsidRDefault="00F736D1" w:rsidP="00F736D1">
      <w:pPr>
        <w:ind w:firstLine="708"/>
        <w:rPr>
          <w:rFonts w:ascii="Arial" w:hAnsi="Arial" w:cs="Arial"/>
        </w:rPr>
      </w:pPr>
      <w:r w:rsidRPr="00F736D1">
        <w:rPr>
          <w:rFonts w:ascii="Arial" w:hAnsi="Arial" w:cs="Arial"/>
          <w:noProof/>
        </w:rPr>
        <w:drawing>
          <wp:anchor distT="0" distB="0" distL="114300" distR="114300" simplePos="0" relativeHeight="251688960" behindDoc="1" locked="0" layoutInCell="1" allowOverlap="1" wp14:anchorId="11AEAD1D" wp14:editId="2BE729C7">
            <wp:simplePos x="0" y="0"/>
            <wp:positionH relativeFrom="column">
              <wp:posOffset>4837430</wp:posOffset>
            </wp:positionH>
            <wp:positionV relativeFrom="paragraph">
              <wp:posOffset>104934</wp:posOffset>
            </wp:positionV>
            <wp:extent cx="985837" cy="985837"/>
            <wp:effectExtent l="0" t="0" r="5080" b="5080"/>
            <wp:wrapNone/>
            <wp:docPr id="47" name="Image 47" descr="Interrupteur de position Schneider Electric Telemecanique XCKP2102P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nterrupteur de position Schneider Electric Telemecanique XCKP2102P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" cy="98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36D1">
        <w:rPr>
          <w:rFonts w:ascii="Arial" w:hAnsi="Arial" w:cs="Arial"/>
          <w:noProof/>
        </w:rPr>
        <w:drawing>
          <wp:anchor distT="0" distB="0" distL="114300" distR="114300" simplePos="0" relativeHeight="251684864" behindDoc="1" locked="0" layoutInCell="1" allowOverlap="1" wp14:anchorId="565A3B23" wp14:editId="5E3A86A4">
            <wp:simplePos x="0" y="0"/>
            <wp:positionH relativeFrom="column">
              <wp:posOffset>2835117</wp:posOffset>
            </wp:positionH>
            <wp:positionV relativeFrom="paragraph">
              <wp:posOffset>165258</wp:posOffset>
            </wp:positionV>
            <wp:extent cx="1094067" cy="1094067"/>
            <wp:effectExtent l="0" t="0" r="0" b="0"/>
            <wp:wrapNone/>
            <wp:docPr id="46" name="Image 46" descr="https://media.ifm.com/CIP/mediadelivery/rendition/cec1adf4c0f52b4cbd03f43da022ece9/-B600-FJPG/VVB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edia.ifm.com/CIP/mediadelivery/rendition/cec1adf4c0f52b4cbd03f43da022ece9/-B600-FJPG/VVB00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067" cy="109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36D1">
        <w:rPr>
          <w:rFonts w:ascii="Arial" w:hAnsi="Arial" w:cs="Arial"/>
        </w:rPr>
        <w:t xml:space="preserve">Capteur inductif </w:t>
      </w:r>
      <w:r w:rsidRPr="00F736D1">
        <w:rPr>
          <w:rFonts w:ascii="Arial" w:hAnsi="Arial" w:cs="Arial"/>
        </w:rPr>
        <w:tab/>
      </w:r>
      <w:r w:rsidRPr="00F736D1">
        <w:rPr>
          <w:rFonts w:ascii="Arial" w:hAnsi="Arial" w:cs="Arial"/>
        </w:rPr>
        <w:tab/>
        <w:t>Capteur IO-LINK de vibration</w:t>
      </w:r>
      <w:r w:rsidRPr="00F736D1">
        <w:rPr>
          <w:rFonts w:ascii="Arial" w:hAnsi="Arial" w:cs="Arial"/>
        </w:rPr>
        <w:tab/>
        <w:t>Interrupteur de position</w:t>
      </w:r>
    </w:p>
    <w:p w14:paraId="2E74B979" w14:textId="549E71E6" w:rsidR="00F736D1" w:rsidRPr="00F736D1" w:rsidRDefault="00F736D1" w:rsidP="00F736D1">
      <w:pPr>
        <w:ind w:firstLine="708"/>
        <w:rPr>
          <w:rFonts w:ascii="Arial" w:hAnsi="Arial" w:cs="Arial"/>
        </w:rPr>
      </w:pPr>
      <w:r w:rsidRPr="00F736D1">
        <w:rPr>
          <w:rFonts w:ascii="Arial" w:hAnsi="Arial" w:cs="Arial"/>
        </w:rPr>
        <w:t>Filaire</w:t>
      </w:r>
      <w:r w:rsidRPr="00F736D1">
        <w:rPr>
          <w:rFonts w:ascii="Arial" w:hAnsi="Arial" w:cs="Arial"/>
        </w:rPr>
        <w:tab/>
      </w:r>
      <w:r w:rsidRPr="00F736D1">
        <w:rPr>
          <w:rFonts w:ascii="Arial" w:hAnsi="Arial" w:cs="Arial"/>
        </w:rPr>
        <w:tab/>
      </w:r>
      <w:r w:rsidRPr="00F736D1">
        <w:rPr>
          <w:rFonts w:ascii="Arial" w:hAnsi="Arial" w:cs="Arial"/>
        </w:rPr>
        <w:tab/>
      </w:r>
      <w:r w:rsidRPr="00F736D1">
        <w:rPr>
          <w:rFonts w:ascii="Arial" w:hAnsi="Arial" w:cs="Arial"/>
        </w:rPr>
        <w:tab/>
        <w:t>Connecté</w:t>
      </w:r>
      <w:r w:rsidRPr="00F736D1">
        <w:rPr>
          <w:rFonts w:ascii="Arial" w:hAnsi="Arial" w:cs="Arial"/>
        </w:rPr>
        <w:tab/>
      </w:r>
      <w:r w:rsidRPr="00F736D1">
        <w:rPr>
          <w:rFonts w:ascii="Arial" w:hAnsi="Arial" w:cs="Arial"/>
        </w:rPr>
        <w:tab/>
      </w:r>
      <w:r w:rsidRPr="00F736D1">
        <w:rPr>
          <w:rFonts w:ascii="Arial" w:hAnsi="Arial" w:cs="Arial"/>
        </w:rPr>
        <w:tab/>
      </w:r>
      <w:r w:rsidRPr="00F736D1">
        <w:rPr>
          <w:rFonts w:ascii="Arial" w:hAnsi="Arial" w:cs="Arial"/>
        </w:rPr>
        <w:tab/>
        <w:t>Filaire</w:t>
      </w:r>
    </w:p>
    <w:p w14:paraId="4EFC1C44" w14:textId="4C56CF76" w:rsidR="00F736D1" w:rsidRPr="00F872C2" w:rsidRDefault="00F736D1" w:rsidP="00F736D1">
      <w:r w:rsidRPr="00AA241E">
        <w:rPr>
          <w:noProof/>
        </w:rPr>
        <w:drawing>
          <wp:anchor distT="0" distB="0" distL="114300" distR="114300" simplePos="0" relativeHeight="251689984" behindDoc="1" locked="0" layoutInCell="1" allowOverlap="1" wp14:anchorId="5B94F6CB" wp14:editId="064C2922">
            <wp:simplePos x="0" y="0"/>
            <wp:positionH relativeFrom="column">
              <wp:posOffset>494189</wp:posOffset>
            </wp:positionH>
            <wp:positionV relativeFrom="paragraph">
              <wp:posOffset>86360</wp:posOffset>
            </wp:positionV>
            <wp:extent cx="1212850" cy="548005"/>
            <wp:effectExtent l="0" t="0" r="6350" b="0"/>
            <wp:wrapNone/>
            <wp:docPr id="48" name="Image 48" descr="TELEMECANIQUE SENSORS XS1M18MB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MainImage" descr="TELEMECANIQUE SENSORS XS1M18MB25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54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241E">
        <w:fldChar w:fldCharType="begin"/>
      </w:r>
      <w:r w:rsidRPr="00AA241E">
        <w:instrText xml:space="preserve"> INCLUDEPICTURE "https://fr.farnell.com/productimages/standard/fr_FR/2766036-40.jpg" \* MERGEFORMATINET </w:instrText>
      </w:r>
      <w:r w:rsidRPr="00AA241E">
        <w:fldChar w:fldCharType="end"/>
      </w:r>
      <w:r w:rsidRPr="00F872C2">
        <w:fldChar w:fldCharType="begin"/>
      </w:r>
      <w:r w:rsidRPr="00F872C2">
        <w:instrText xml:space="preserve"> INCLUDEPICTURE "https://media.ifm.com/CIP/mediadelivery/rendition/cec1adf4c0f52b4cbd03f43da022ece9/-B600-FJPG/VVB001" \* MERGEFORMATINET </w:instrText>
      </w:r>
      <w:r w:rsidRPr="00F872C2">
        <w:fldChar w:fldCharType="end"/>
      </w:r>
    </w:p>
    <w:p w14:paraId="38D53738" w14:textId="77777777" w:rsidR="00F736D1" w:rsidRPr="00AA241E" w:rsidRDefault="00F736D1" w:rsidP="00F736D1"/>
    <w:p w14:paraId="66B42301" w14:textId="77777777" w:rsidR="00F736D1" w:rsidRDefault="00F736D1" w:rsidP="00F736D1"/>
    <w:p w14:paraId="27AFB807" w14:textId="1E72F67C" w:rsidR="00F736D1" w:rsidRPr="00F736D1" w:rsidRDefault="00F736D1" w:rsidP="00F736D1">
      <w:pPr>
        <w:pStyle w:val="Titre2"/>
        <w:ind w:firstLine="708"/>
        <w:rPr>
          <w:sz w:val="24"/>
          <w:szCs w:val="24"/>
        </w:rPr>
      </w:pPr>
      <w:r w:rsidRPr="00F736D1">
        <w:rPr>
          <w:bCs w:val="0"/>
          <w:kern w:val="36"/>
          <w:sz w:val="24"/>
          <w:szCs w:val="24"/>
          <w:lang w:eastAsia="fr-FR"/>
        </w:rPr>
        <w:t xml:space="preserve">Réf : </w:t>
      </w:r>
      <w:r w:rsidRPr="00AA241E">
        <w:rPr>
          <w:kern w:val="36"/>
          <w:sz w:val="24"/>
          <w:szCs w:val="24"/>
          <w:lang w:eastAsia="fr-FR"/>
        </w:rPr>
        <w:t>XS1M18MB250</w:t>
      </w:r>
      <w:r w:rsidRPr="00F736D1">
        <w:rPr>
          <w:bCs w:val="0"/>
          <w:kern w:val="36"/>
          <w:sz w:val="24"/>
          <w:szCs w:val="24"/>
          <w:lang w:eastAsia="fr-FR"/>
        </w:rPr>
        <w:tab/>
        <w:t xml:space="preserve">Réf : </w:t>
      </w:r>
      <w:r w:rsidRPr="00F736D1">
        <w:rPr>
          <w:sz w:val="24"/>
          <w:szCs w:val="24"/>
        </w:rPr>
        <w:t>VVB001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F736D1">
        <w:rPr>
          <w:sz w:val="24"/>
          <w:szCs w:val="24"/>
        </w:rPr>
        <w:t>Interrupteur de position</w:t>
      </w:r>
    </w:p>
    <w:p w14:paraId="1B33B624" w14:textId="77777777" w:rsidR="00F736D1" w:rsidRPr="00AA241E" w:rsidRDefault="00F736D1" w:rsidP="00F736D1">
      <w:pPr>
        <w:pStyle w:val="Titre3"/>
        <w:ind w:left="0"/>
        <w:rPr>
          <w:rFonts w:asciiTheme="majorHAnsi" w:eastAsiaTheme="majorEastAsia" w:hAnsiTheme="majorHAnsi" w:cstheme="majorBidi"/>
          <w:szCs w:val="24"/>
          <w:lang w:eastAsia="en-US"/>
        </w:rPr>
      </w:pPr>
      <w:r w:rsidRPr="00F872C2">
        <w:fldChar w:fldCharType="begin"/>
      </w:r>
      <w:r w:rsidRPr="00F872C2">
        <w:instrText xml:space="preserve"> INCLUDEPICTURE "https://media.automation24.com/Artikelbilder/Shop158px/107032_2D_0001.jpg" \* MERGEFORMATINET </w:instrText>
      </w:r>
      <w:r w:rsidRPr="00F872C2">
        <w:fldChar w:fldCharType="end"/>
      </w:r>
    </w:p>
    <w:p w14:paraId="2955C77B" w14:textId="77777777" w:rsidR="00F736D1" w:rsidRDefault="00F736D1" w:rsidP="009F6CAE">
      <w:pPr>
        <w:rPr>
          <w:rFonts w:ascii="Arial" w:hAnsi="Arial" w:cs="Arial"/>
          <w:bCs/>
          <w:sz w:val="18"/>
          <w:szCs w:val="16"/>
        </w:rPr>
      </w:pPr>
    </w:p>
    <w:p w14:paraId="5AD28655" w14:textId="77777777" w:rsidR="00F736D1" w:rsidRDefault="00F736D1" w:rsidP="009F6CAE">
      <w:pPr>
        <w:rPr>
          <w:rFonts w:ascii="Arial" w:hAnsi="Arial" w:cs="Arial"/>
          <w:bCs/>
          <w:sz w:val="18"/>
          <w:szCs w:val="16"/>
        </w:rPr>
      </w:pPr>
    </w:p>
    <w:p w14:paraId="2FD50E26" w14:textId="77777777" w:rsidR="000D78D1" w:rsidRPr="006365F2" w:rsidRDefault="000D78D1" w:rsidP="009F6CAE">
      <w:pPr>
        <w:rPr>
          <w:rFonts w:ascii="Arial" w:hAnsi="Arial" w:cs="Arial"/>
          <w:bCs/>
          <w:sz w:val="18"/>
          <w:szCs w:val="16"/>
        </w:rPr>
      </w:pPr>
    </w:p>
    <w:p w14:paraId="713585C3" w14:textId="4C74DAD0" w:rsidR="000D78D1" w:rsidRDefault="00433985" w:rsidP="000D78D1">
      <w:pPr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 xml:space="preserve">Collecter les documents nécessaires à l’intervention. </w:t>
      </w:r>
      <w:r w:rsidR="009F6CAE">
        <w:rPr>
          <w:rFonts w:ascii="Arial" w:hAnsi="Arial" w:cs="Arial"/>
          <w:bCs/>
          <w:szCs w:val="22"/>
        </w:rPr>
        <w:t xml:space="preserve">A l’aide du </w:t>
      </w:r>
      <w:r w:rsidR="000D78D1">
        <w:rPr>
          <w:rFonts w:ascii="Arial" w:hAnsi="Arial" w:cs="Arial"/>
          <w:bCs/>
          <w:szCs w:val="22"/>
        </w:rPr>
        <w:t>Dossier Technique et Ressources.</w:t>
      </w:r>
    </w:p>
    <w:p w14:paraId="5EA17EB6" w14:textId="77777777" w:rsidR="000D78D1" w:rsidRDefault="000D78D1" w:rsidP="000D78D1">
      <w:pPr>
        <w:jc w:val="both"/>
        <w:rPr>
          <w:rFonts w:ascii="Arial" w:hAnsi="Arial" w:cs="Arial"/>
          <w:bCs/>
          <w:szCs w:val="22"/>
        </w:rPr>
      </w:pPr>
    </w:p>
    <w:p w14:paraId="647D7D85" w14:textId="2670D302" w:rsidR="009F6CAE" w:rsidRDefault="000D78D1" w:rsidP="000D78D1">
      <w:pPr>
        <w:jc w:val="both"/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Q1.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 w:rsidR="00DE7D57">
        <w:rPr>
          <w:rFonts w:ascii="Arial" w:hAnsi="Arial" w:cs="Arial"/>
          <w:bCs/>
          <w:szCs w:val="22"/>
        </w:rPr>
        <w:t>–</w:t>
      </w:r>
      <w:r w:rsidR="00DE7D57" w:rsidRPr="00110564">
        <w:rPr>
          <w:rFonts w:ascii="Arial" w:hAnsi="Arial" w:cs="Arial"/>
          <w:bCs/>
          <w:szCs w:val="22"/>
        </w:rPr>
        <w:t xml:space="preserve"> </w:t>
      </w:r>
      <w:r w:rsidR="00DE7D57" w:rsidRPr="000D78D1">
        <w:rPr>
          <w:rFonts w:ascii="Arial" w:hAnsi="Arial" w:cs="Arial"/>
          <w:b/>
          <w:bCs/>
          <w:szCs w:val="22"/>
        </w:rPr>
        <w:t>Compléter</w:t>
      </w:r>
      <w:r w:rsidR="00DE7D57">
        <w:rPr>
          <w:rFonts w:ascii="Arial" w:hAnsi="Arial" w:cs="Arial"/>
          <w:b/>
          <w:bCs/>
          <w:szCs w:val="22"/>
        </w:rPr>
        <w:t xml:space="preserve"> le tableau ci-dessous pour indiquer</w:t>
      </w:r>
      <w:r w:rsidR="009F6CAE" w:rsidRPr="000D78D1">
        <w:rPr>
          <w:rFonts w:ascii="Arial" w:hAnsi="Arial" w:cs="Arial"/>
          <w:b/>
          <w:bCs/>
          <w:szCs w:val="22"/>
        </w:rPr>
        <w:t xml:space="preserve"> </w:t>
      </w:r>
      <w:bookmarkStart w:id="0" w:name="OLE_LINK1"/>
      <w:r w:rsidR="00DE7D57" w:rsidRPr="000D78D1">
        <w:rPr>
          <w:rFonts w:ascii="Arial" w:hAnsi="Arial" w:cs="Arial"/>
          <w:b/>
          <w:bCs/>
          <w:szCs w:val="22"/>
        </w:rPr>
        <w:t xml:space="preserve">les </w:t>
      </w:r>
      <w:r w:rsidR="00DE7D57">
        <w:rPr>
          <w:rFonts w:ascii="Arial" w:hAnsi="Arial" w:cs="Arial"/>
          <w:b/>
          <w:bCs/>
          <w:szCs w:val="22"/>
        </w:rPr>
        <w:t>trois</w:t>
      </w:r>
      <w:r w:rsidR="00DE7D57" w:rsidRPr="000D78D1">
        <w:rPr>
          <w:rFonts w:ascii="Arial" w:hAnsi="Arial" w:cs="Arial"/>
          <w:b/>
          <w:bCs/>
          <w:szCs w:val="22"/>
        </w:rPr>
        <w:t xml:space="preserve"> </w:t>
      </w:r>
      <w:r w:rsidR="00DE7D57">
        <w:rPr>
          <w:rFonts w:ascii="Arial" w:hAnsi="Arial" w:cs="Arial"/>
          <w:b/>
          <w:bCs/>
          <w:szCs w:val="22"/>
        </w:rPr>
        <w:t>numéros du DTR</w:t>
      </w:r>
      <w:r w:rsidR="009F6CAE">
        <w:rPr>
          <w:rFonts w:ascii="Arial" w:hAnsi="Arial" w:cs="Arial"/>
          <w:bCs/>
          <w:szCs w:val="22"/>
        </w:rPr>
        <w:t xml:space="preserve"> qui seront utiles</w:t>
      </w:r>
      <w:r w:rsidR="00433985">
        <w:rPr>
          <w:rFonts w:ascii="Arial" w:hAnsi="Arial" w:cs="Arial"/>
          <w:bCs/>
          <w:szCs w:val="22"/>
        </w:rPr>
        <w:t xml:space="preserve"> à</w:t>
      </w:r>
      <w:r w:rsidR="009F6CAE">
        <w:rPr>
          <w:rFonts w:ascii="Arial" w:hAnsi="Arial" w:cs="Arial"/>
          <w:bCs/>
          <w:szCs w:val="22"/>
        </w:rPr>
        <w:t xml:space="preserve"> </w:t>
      </w:r>
      <w:r w:rsidR="00433985">
        <w:rPr>
          <w:rFonts w:ascii="Arial" w:hAnsi="Arial" w:cs="Arial"/>
          <w:bCs/>
          <w:szCs w:val="22"/>
        </w:rPr>
        <w:t>la dépose du motoréducteur</w:t>
      </w:r>
      <w:bookmarkEnd w:id="0"/>
      <w:r w:rsidR="00433985">
        <w:rPr>
          <w:rFonts w:ascii="Arial" w:hAnsi="Arial" w:cs="Arial"/>
          <w:bCs/>
          <w:szCs w:val="22"/>
        </w:rPr>
        <w:t>, au réglage de la tension de la chaîne et aux informations techniques du moteur électrique</w:t>
      </w:r>
      <w:r w:rsidR="009F6CAE">
        <w:rPr>
          <w:rFonts w:ascii="Arial" w:hAnsi="Arial" w:cs="Arial"/>
          <w:bCs/>
          <w:szCs w:val="22"/>
        </w:rPr>
        <w:t>.</w:t>
      </w:r>
    </w:p>
    <w:p w14:paraId="1B8CA76A" w14:textId="77777777" w:rsidR="000D78D1" w:rsidRPr="00433985" w:rsidRDefault="000D78D1" w:rsidP="000D78D1">
      <w:pPr>
        <w:jc w:val="both"/>
        <w:rPr>
          <w:rFonts w:ascii="Arial" w:hAnsi="Arial" w:cs="Arial"/>
          <w:bCs/>
        </w:rPr>
      </w:pPr>
    </w:p>
    <w:p w14:paraId="3D453AF9" w14:textId="77777777" w:rsidR="009F6CAE" w:rsidRPr="006365F2" w:rsidRDefault="009F6CAE" w:rsidP="009F6CAE">
      <w:pPr>
        <w:rPr>
          <w:rFonts w:ascii="Arial" w:hAnsi="Arial" w:cs="Arial"/>
          <w:bCs/>
          <w:sz w:val="18"/>
          <w:szCs w:val="16"/>
        </w:rPr>
      </w:pPr>
    </w:p>
    <w:tbl>
      <w:tblPr>
        <w:tblW w:w="991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6"/>
        <w:gridCol w:w="4216"/>
        <w:gridCol w:w="4107"/>
      </w:tblGrid>
      <w:tr w:rsidR="00DE7D57" w:rsidRPr="00192F42" w14:paraId="5DCBA4AE" w14:textId="77777777" w:rsidTr="00433985">
        <w:trPr>
          <w:trHeight w:val="567"/>
        </w:trPr>
        <w:tc>
          <w:tcPr>
            <w:tcW w:w="1596" w:type="dxa"/>
            <w:shd w:val="clear" w:color="auto" w:fill="auto"/>
            <w:vAlign w:val="center"/>
          </w:tcPr>
          <w:p w14:paraId="2BC865F7" w14:textId="3E4A4DFB" w:rsidR="00DE7D57" w:rsidRPr="00C44AE8" w:rsidRDefault="00DE7D57" w:rsidP="00C44AE8">
            <w:pPr>
              <w:pStyle w:val="Paragraphedeliste"/>
              <w:ind w:left="0" w:hanging="55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3B785B">
              <w:rPr>
                <w:rFonts w:ascii="Arial" w:hAnsi="Arial" w:cs="Arial"/>
                <w:b/>
                <w:sz w:val="24"/>
                <w:szCs w:val="24"/>
              </w:rPr>
              <w:t>DTR</w:t>
            </w:r>
          </w:p>
        </w:tc>
        <w:tc>
          <w:tcPr>
            <w:tcW w:w="4216" w:type="dxa"/>
            <w:shd w:val="clear" w:color="auto" w:fill="auto"/>
            <w:vAlign w:val="center"/>
          </w:tcPr>
          <w:p w14:paraId="41FC7518" w14:textId="600090C6" w:rsidR="00DE7D57" w:rsidRPr="00DE7D57" w:rsidRDefault="00DE7D57" w:rsidP="00C44AE8">
            <w:pPr>
              <w:pStyle w:val="Paragraphedeliste"/>
              <w:ind w:left="0" w:hanging="55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Document</w:t>
            </w:r>
          </w:p>
        </w:tc>
        <w:tc>
          <w:tcPr>
            <w:tcW w:w="4107" w:type="dxa"/>
          </w:tcPr>
          <w:p w14:paraId="0D24F4AF" w14:textId="08003EA3" w:rsidR="00DE7D57" w:rsidRPr="00433985" w:rsidRDefault="00DE7D57" w:rsidP="00C44AE8">
            <w:pPr>
              <w:pStyle w:val="Paragraphedeliste"/>
              <w:ind w:left="0" w:hanging="55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Utilité du document</w:t>
            </w:r>
          </w:p>
        </w:tc>
      </w:tr>
      <w:tr w:rsidR="00433985" w:rsidRPr="00192F42" w14:paraId="2AF37BF2" w14:textId="7DA01556" w:rsidTr="00433985">
        <w:trPr>
          <w:trHeight w:val="567"/>
        </w:trPr>
        <w:tc>
          <w:tcPr>
            <w:tcW w:w="1596" w:type="dxa"/>
            <w:shd w:val="clear" w:color="auto" w:fill="auto"/>
            <w:vAlign w:val="center"/>
          </w:tcPr>
          <w:p w14:paraId="23F42C43" w14:textId="6C328721" w:rsidR="00433985" w:rsidRPr="003B785B" w:rsidRDefault="003B785B" w:rsidP="00C44AE8">
            <w:pPr>
              <w:pStyle w:val="Paragraphedeliste"/>
              <w:ind w:left="0" w:hanging="55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B785B">
              <w:rPr>
                <w:rFonts w:ascii="Arial" w:hAnsi="Arial" w:cs="Arial"/>
                <w:b/>
                <w:sz w:val="24"/>
                <w:szCs w:val="24"/>
              </w:rPr>
              <w:t>…………</w:t>
            </w:r>
          </w:p>
        </w:tc>
        <w:tc>
          <w:tcPr>
            <w:tcW w:w="4216" w:type="dxa"/>
            <w:shd w:val="clear" w:color="auto" w:fill="auto"/>
            <w:vAlign w:val="center"/>
          </w:tcPr>
          <w:p w14:paraId="6952DCF4" w14:textId="77777777" w:rsidR="00433985" w:rsidRPr="00DE7D57" w:rsidRDefault="00433985" w:rsidP="00C44AE8">
            <w:pPr>
              <w:pStyle w:val="Paragraphedeliste"/>
              <w:ind w:left="0" w:hanging="55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E7D57">
              <w:rPr>
                <w:rFonts w:ascii="Arial" w:hAnsi="Arial" w:cs="Arial"/>
                <w:b/>
                <w:bCs/>
                <w:sz w:val="24"/>
                <w:szCs w:val="24"/>
              </w:rPr>
              <w:t>Gamme de dépose - système mainelec – motoréducteur.</w:t>
            </w:r>
          </w:p>
        </w:tc>
        <w:tc>
          <w:tcPr>
            <w:tcW w:w="4107" w:type="dxa"/>
          </w:tcPr>
          <w:p w14:paraId="015F83ED" w14:textId="1C46C73E" w:rsidR="00433985" w:rsidRPr="00433985" w:rsidRDefault="00433985" w:rsidP="00C44AE8">
            <w:pPr>
              <w:pStyle w:val="Paragraphedeliste"/>
              <w:ind w:left="0" w:hanging="55"/>
              <w:rPr>
                <w:rFonts w:ascii="Arial" w:hAnsi="Arial" w:cs="Arial"/>
                <w:bCs/>
                <w:sz w:val="24"/>
                <w:szCs w:val="24"/>
              </w:rPr>
            </w:pPr>
            <w:r w:rsidRPr="00433985">
              <w:rPr>
                <w:rFonts w:ascii="Arial" w:hAnsi="Arial" w:cs="Arial"/>
                <w:bCs/>
                <w:sz w:val="24"/>
                <w:szCs w:val="24"/>
              </w:rPr>
              <w:t>Document utile à la dépose du motoréducteur</w:t>
            </w:r>
          </w:p>
        </w:tc>
      </w:tr>
      <w:tr w:rsidR="00433985" w:rsidRPr="00192F42" w14:paraId="44EBA963" w14:textId="4854BBFE" w:rsidTr="00433985">
        <w:trPr>
          <w:trHeight w:val="567"/>
        </w:trPr>
        <w:tc>
          <w:tcPr>
            <w:tcW w:w="1596" w:type="dxa"/>
            <w:shd w:val="clear" w:color="auto" w:fill="auto"/>
            <w:vAlign w:val="center"/>
          </w:tcPr>
          <w:p w14:paraId="59E6BDB1" w14:textId="0361FECF" w:rsidR="00433985" w:rsidRPr="003B785B" w:rsidRDefault="003B785B" w:rsidP="00C44AE8">
            <w:pPr>
              <w:pStyle w:val="Paragraphedeliste"/>
              <w:ind w:left="0" w:hanging="55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………….</w:t>
            </w:r>
          </w:p>
        </w:tc>
        <w:tc>
          <w:tcPr>
            <w:tcW w:w="4216" w:type="dxa"/>
            <w:shd w:val="clear" w:color="auto" w:fill="auto"/>
            <w:vAlign w:val="center"/>
          </w:tcPr>
          <w:p w14:paraId="040813C9" w14:textId="77777777" w:rsidR="00433985" w:rsidRPr="00DE7D57" w:rsidRDefault="00433985" w:rsidP="00C44AE8">
            <w:pPr>
              <w:pStyle w:val="Paragraphedeliste"/>
              <w:ind w:left="0" w:hanging="55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E7D57">
              <w:rPr>
                <w:rFonts w:ascii="Arial" w:hAnsi="Arial" w:cs="Arial"/>
                <w:b/>
                <w:bCs/>
                <w:sz w:val="24"/>
                <w:szCs w:val="24"/>
              </w:rPr>
              <w:t>Réglage de la tension de chaine.</w:t>
            </w:r>
          </w:p>
        </w:tc>
        <w:tc>
          <w:tcPr>
            <w:tcW w:w="4107" w:type="dxa"/>
          </w:tcPr>
          <w:p w14:paraId="75BCCF25" w14:textId="25C57F3E" w:rsidR="00433985" w:rsidRPr="00433985" w:rsidRDefault="00433985" w:rsidP="00C44AE8">
            <w:pPr>
              <w:pStyle w:val="Paragraphedeliste"/>
              <w:ind w:left="0" w:hanging="55"/>
              <w:rPr>
                <w:rFonts w:ascii="Arial" w:hAnsi="Arial" w:cs="Arial"/>
                <w:bCs/>
                <w:sz w:val="24"/>
                <w:szCs w:val="24"/>
              </w:rPr>
            </w:pPr>
            <w:r w:rsidRPr="00433985">
              <w:rPr>
                <w:rFonts w:ascii="Arial" w:hAnsi="Arial" w:cs="Arial"/>
                <w:bCs/>
                <w:sz w:val="24"/>
                <w:szCs w:val="24"/>
              </w:rPr>
              <w:t>Document utile au réglage de la tension de la chaîne.</w:t>
            </w:r>
          </w:p>
        </w:tc>
      </w:tr>
      <w:tr w:rsidR="00433985" w:rsidRPr="00192F42" w14:paraId="4A9FCCA0" w14:textId="6763BBDF" w:rsidTr="00E07CAD">
        <w:trPr>
          <w:trHeight w:val="567"/>
        </w:trPr>
        <w:tc>
          <w:tcPr>
            <w:tcW w:w="1596" w:type="dxa"/>
            <w:shd w:val="clear" w:color="auto" w:fill="auto"/>
            <w:vAlign w:val="center"/>
          </w:tcPr>
          <w:p w14:paraId="5538A453" w14:textId="106425BC" w:rsidR="00433985" w:rsidRPr="003B785B" w:rsidRDefault="003B785B" w:rsidP="00C44AE8">
            <w:pPr>
              <w:pStyle w:val="Paragraphedeliste"/>
              <w:ind w:left="0" w:hanging="55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…………..</w:t>
            </w:r>
          </w:p>
        </w:tc>
        <w:tc>
          <w:tcPr>
            <w:tcW w:w="4216" w:type="dxa"/>
            <w:shd w:val="clear" w:color="auto" w:fill="auto"/>
            <w:vAlign w:val="center"/>
          </w:tcPr>
          <w:p w14:paraId="7904DD04" w14:textId="097A372A" w:rsidR="00433985" w:rsidRPr="00DE7D57" w:rsidRDefault="00433985" w:rsidP="00C44AE8">
            <w:pPr>
              <w:pStyle w:val="Paragraphedeliste"/>
              <w:ind w:left="0" w:hanging="55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E7D57">
              <w:rPr>
                <w:rFonts w:ascii="Arial" w:hAnsi="Arial" w:cs="Arial"/>
                <w:b/>
                <w:bCs/>
                <w:sz w:val="24"/>
                <w:szCs w:val="24"/>
              </w:rPr>
              <w:t>Plaque signalétique du moteur</w:t>
            </w:r>
          </w:p>
        </w:tc>
        <w:tc>
          <w:tcPr>
            <w:tcW w:w="4107" w:type="dxa"/>
            <w:shd w:val="clear" w:color="auto" w:fill="auto"/>
          </w:tcPr>
          <w:p w14:paraId="782B368C" w14:textId="24AF4079" w:rsidR="00433985" w:rsidRPr="00433985" w:rsidRDefault="00433985" w:rsidP="00C44AE8">
            <w:pPr>
              <w:pStyle w:val="Paragraphedeliste"/>
              <w:ind w:left="0" w:hanging="55"/>
              <w:rPr>
                <w:rFonts w:ascii="Arial" w:hAnsi="Arial" w:cs="Arial"/>
                <w:bCs/>
                <w:sz w:val="24"/>
                <w:szCs w:val="24"/>
              </w:rPr>
            </w:pPr>
            <w:r w:rsidRPr="00433985">
              <w:rPr>
                <w:rFonts w:ascii="Arial" w:hAnsi="Arial" w:cs="Arial"/>
                <w:bCs/>
                <w:sz w:val="24"/>
                <w:szCs w:val="24"/>
              </w:rPr>
              <w:t>Document du DTR utile pour relever les informations techniques du moteur électrique</w:t>
            </w:r>
          </w:p>
        </w:tc>
      </w:tr>
    </w:tbl>
    <w:p w14:paraId="255C5683" w14:textId="42494822" w:rsidR="000D78D1" w:rsidRDefault="000D78D1" w:rsidP="009F6CAE">
      <w:pPr>
        <w:rPr>
          <w:rFonts w:ascii="Arial" w:hAnsi="Arial" w:cs="Arial"/>
          <w:bCs/>
          <w:szCs w:val="22"/>
        </w:rPr>
      </w:pPr>
    </w:p>
    <w:p w14:paraId="3A781BC9" w14:textId="6D08453B" w:rsidR="00DE7D57" w:rsidRDefault="00DE7D57" w:rsidP="009F6CAE">
      <w:pPr>
        <w:rPr>
          <w:rFonts w:ascii="Arial" w:hAnsi="Arial" w:cs="Arial"/>
          <w:bCs/>
          <w:szCs w:val="22"/>
        </w:rPr>
      </w:pPr>
    </w:p>
    <w:p w14:paraId="7154E184" w14:textId="77777777" w:rsidR="003B785B" w:rsidRDefault="003B785B" w:rsidP="009F6CAE">
      <w:pPr>
        <w:rPr>
          <w:rFonts w:ascii="Arial" w:hAnsi="Arial" w:cs="Arial"/>
          <w:bCs/>
          <w:szCs w:val="22"/>
        </w:rPr>
      </w:pPr>
    </w:p>
    <w:p w14:paraId="43B97026" w14:textId="3CAD8B2D" w:rsidR="00433985" w:rsidRDefault="00433985" w:rsidP="009F6CAE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lastRenderedPageBreak/>
        <w:t>Organiser chronologiquement votre activité.</w:t>
      </w:r>
    </w:p>
    <w:p w14:paraId="384589AD" w14:textId="5843FC71" w:rsidR="00433985" w:rsidRPr="00433985" w:rsidRDefault="00433985" w:rsidP="00433985">
      <w:pPr>
        <w:rPr>
          <w:rFonts w:ascii="Arial" w:hAnsi="Arial" w:cs="Arial"/>
          <w:bCs/>
          <w:szCs w:val="22"/>
        </w:rPr>
      </w:pPr>
      <w:r w:rsidRPr="00433985">
        <w:rPr>
          <w:rFonts w:ascii="Arial" w:hAnsi="Arial" w:cs="Arial"/>
          <w:bCs/>
          <w:szCs w:val="22"/>
        </w:rPr>
        <w:t>Voici les différentes tâches à réaliser q</w:t>
      </w:r>
      <w:r>
        <w:rPr>
          <w:rFonts w:ascii="Arial" w:hAnsi="Arial" w:cs="Arial"/>
          <w:bCs/>
          <w:szCs w:val="22"/>
        </w:rPr>
        <w:t>ue vous devrez</w:t>
      </w:r>
      <w:r w:rsidRPr="00433985">
        <w:rPr>
          <w:rFonts w:ascii="Arial" w:hAnsi="Arial" w:cs="Arial"/>
          <w:bCs/>
          <w:szCs w:val="22"/>
        </w:rPr>
        <w:t xml:space="preserve"> faire figurer </w:t>
      </w:r>
      <w:r>
        <w:rPr>
          <w:rFonts w:ascii="Arial" w:hAnsi="Arial" w:cs="Arial"/>
          <w:bCs/>
          <w:szCs w:val="22"/>
        </w:rPr>
        <w:t xml:space="preserve">dans le tableau (ci-dessous) </w:t>
      </w:r>
      <w:r w:rsidRPr="00433985">
        <w:rPr>
          <w:rFonts w:ascii="Arial" w:hAnsi="Arial" w:cs="Arial"/>
          <w:bCs/>
          <w:szCs w:val="22"/>
        </w:rPr>
        <w:t xml:space="preserve">pour la préparation de votre intervention. </w:t>
      </w:r>
    </w:p>
    <w:p w14:paraId="5EBF8FE2" w14:textId="77777777" w:rsidR="00433985" w:rsidRPr="00433985" w:rsidRDefault="00433985" w:rsidP="00433985">
      <w:pPr>
        <w:rPr>
          <w:rFonts w:ascii="Arial" w:hAnsi="Arial" w:cs="Arial"/>
          <w:bCs/>
          <w:szCs w:val="22"/>
        </w:rPr>
      </w:pPr>
    </w:p>
    <w:p w14:paraId="75FFA95D" w14:textId="77777777" w:rsidR="00433985" w:rsidRPr="00433985" w:rsidRDefault="00433985" w:rsidP="00433985">
      <w:pPr>
        <w:rPr>
          <w:rFonts w:ascii="Arial" w:hAnsi="Arial" w:cs="Arial"/>
          <w:bCs/>
          <w:szCs w:val="22"/>
        </w:rPr>
      </w:pPr>
      <w:r w:rsidRPr="00433985">
        <w:rPr>
          <w:rFonts w:ascii="Arial" w:hAnsi="Arial" w:cs="Arial"/>
          <w:bCs/>
          <w:szCs w:val="22"/>
        </w:rPr>
        <w:t xml:space="preserve">Tâches : </w:t>
      </w:r>
    </w:p>
    <w:p w14:paraId="7079F222" w14:textId="77777777" w:rsidR="00D561F9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>
        <w:rPr>
          <w:rFonts w:ascii="Arial" w:hAnsi="Arial" w:cs="Arial"/>
          <w:bCs/>
          <w:sz w:val="24"/>
          <w:szCs w:val="22"/>
        </w:rPr>
        <w:t>Prendre en charge l’intervention (10 min)</w:t>
      </w:r>
    </w:p>
    <w:p w14:paraId="114AE64F" w14:textId="77777777" w:rsidR="00D561F9" w:rsidRPr="00433985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 w:rsidRPr="00433985">
        <w:rPr>
          <w:rFonts w:ascii="Arial" w:hAnsi="Arial" w:cs="Arial"/>
          <w:bCs/>
          <w:sz w:val="24"/>
          <w:szCs w:val="22"/>
        </w:rPr>
        <w:t>Prendre connaissance et compléter les documents (20 min)</w:t>
      </w:r>
    </w:p>
    <w:p w14:paraId="0172242B" w14:textId="77777777" w:rsidR="00D561F9" w:rsidRPr="00433985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 w:rsidRPr="00433985">
        <w:rPr>
          <w:rFonts w:ascii="Arial" w:hAnsi="Arial" w:cs="Arial"/>
          <w:bCs/>
          <w:sz w:val="24"/>
          <w:szCs w:val="22"/>
        </w:rPr>
        <w:t>Chercher le document utile pour réaliser la dépose dans l’ordre (10 min)</w:t>
      </w:r>
    </w:p>
    <w:p w14:paraId="12E23355" w14:textId="77777777" w:rsidR="00D561F9" w:rsidRPr="00433985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>
        <w:rPr>
          <w:rFonts w:ascii="Arial" w:hAnsi="Arial" w:cs="Arial"/>
          <w:bCs/>
          <w:sz w:val="24"/>
          <w:szCs w:val="22"/>
        </w:rPr>
        <w:t>Planifier votre intervention (10)</w:t>
      </w:r>
    </w:p>
    <w:p w14:paraId="0AD7EFB7" w14:textId="77777777" w:rsidR="00D561F9" w:rsidRPr="00433985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 w:rsidRPr="00433985">
        <w:rPr>
          <w:rFonts w:ascii="Arial" w:hAnsi="Arial" w:cs="Arial"/>
          <w:bCs/>
          <w:sz w:val="24"/>
          <w:szCs w:val="22"/>
        </w:rPr>
        <w:t>Tester la chaîne de sécurité (10 min)</w:t>
      </w:r>
    </w:p>
    <w:p w14:paraId="1914086D" w14:textId="77777777" w:rsidR="00D561F9" w:rsidRPr="00433985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 w:rsidRPr="00433985">
        <w:rPr>
          <w:rFonts w:ascii="Arial" w:hAnsi="Arial" w:cs="Arial"/>
          <w:bCs/>
          <w:sz w:val="24"/>
          <w:szCs w:val="22"/>
        </w:rPr>
        <w:t>Préparation de la liste d’outils à rassembler</w:t>
      </w:r>
      <w:r>
        <w:rPr>
          <w:rFonts w:ascii="Arial" w:hAnsi="Arial" w:cs="Arial"/>
          <w:bCs/>
          <w:sz w:val="24"/>
          <w:szCs w:val="22"/>
        </w:rPr>
        <w:t xml:space="preserve"> et a</w:t>
      </w:r>
      <w:r w:rsidRPr="00433985">
        <w:rPr>
          <w:rFonts w:ascii="Arial" w:hAnsi="Arial" w:cs="Arial"/>
          <w:bCs/>
          <w:sz w:val="24"/>
          <w:szCs w:val="22"/>
        </w:rPr>
        <w:t xml:space="preserve">mener les outils au poste de travail </w:t>
      </w:r>
      <w:r>
        <w:rPr>
          <w:rFonts w:ascii="Arial" w:hAnsi="Arial" w:cs="Arial"/>
          <w:bCs/>
          <w:sz w:val="24"/>
          <w:szCs w:val="22"/>
        </w:rPr>
        <w:t>(</w:t>
      </w:r>
      <w:r w:rsidRPr="00433985">
        <w:rPr>
          <w:rFonts w:ascii="Arial" w:hAnsi="Arial" w:cs="Arial"/>
          <w:bCs/>
          <w:sz w:val="24"/>
          <w:szCs w:val="22"/>
        </w:rPr>
        <w:t>10 min)</w:t>
      </w:r>
    </w:p>
    <w:p w14:paraId="3093FDA0" w14:textId="77777777" w:rsidR="00D561F9" w:rsidRPr="00433985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 w:rsidRPr="00433985">
        <w:rPr>
          <w:rFonts w:ascii="Arial" w:hAnsi="Arial" w:cs="Arial"/>
          <w:bCs/>
          <w:sz w:val="24"/>
          <w:szCs w:val="22"/>
        </w:rPr>
        <w:t xml:space="preserve">Nettoyer </w:t>
      </w:r>
      <w:r>
        <w:rPr>
          <w:rFonts w:ascii="Arial" w:hAnsi="Arial" w:cs="Arial"/>
          <w:bCs/>
          <w:sz w:val="24"/>
          <w:szCs w:val="22"/>
        </w:rPr>
        <w:t>et o</w:t>
      </w:r>
      <w:r w:rsidRPr="00433985">
        <w:rPr>
          <w:rFonts w:ascii="Arial" w:hAnsi="Arial" w:cs="Arial"/>
          <w:bCs/>
          <w:sz w:val="24"/>
          <w:szCs w:val="22"/>
        </w:rPr>
        <w:t>rganis</w:t>
      </w:r>
      <w:r>
        <w:rPr>
          <w:rFonts w:ascii="Arial" w:hAnsi="Arial" w:cs="Arial"/>
          <w:bCs/>
          <w:sz w:val="24"/>
          <w:szCs w:val="22"/>
        </w:rPr>
        <w:t>er</w:t>
      </w:r>
      <w:r w:rsidRPr="00433985">
        <w:rPr>
          <w:rFonts w:ascii="Arial" w:hAnsi="Arial" w:cs="Arial"/>
          <w:bCs/>
          <w:sz w:val="24"/>
          <w:szCs w:val="22"/>
        </w:rPr>
        <w:t xml:space="preserve"> </w:t>
      </w:r>
      <w:r>
        <w:rPr>
          <w:rFonts w:ascii="Arial" w:hAnsi="Arial" w:cs="Arial"/>
          <w:bCs/>
          <w:sz w:val="24"/>
          <w:szCs w:val="22"/>
        </w:rPr>
        <w:t>le</w:t>
      </w:r>
      <w:r w:rsidRPr="00433985">
        <w:rPr>
          <w:rFonts w:ascii="Arial" w:hAnsi="Arial" w:cs="Arial"/>
          <w:bCs/>
          <w:sz w:val="24"/>
          <w:szCs w:val="22"/>
        </w:rPr>
        <w:t xml:space="preserve"> poste de travail (10 min)</w:t>
      </w:r>
    </w:p>
    <w:p w14:paraId="3875B1EA" w14:textId="77777777" w:rsidR="00D561F9" w:rsidRPr="00433985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 w:rsidRPr="00433985">
        <w:rPr>
          <w:rFonts w:ascii="Arial" w:hAnsi="Arial" w:cs="Arial"/>
          <w:bCs/>
          <w:sz w:val="24"/>
          <w:szCs w:val="22"/>
        </w:rPr>
        <w:t>Réaliser la consignation avec l’enseignant (20 min)</w:t>
      </w:r>
    </w:p>
    <w:p w14:paraId="1637247B" w14:textId="77777777" w:rsidR="00D561F9" w:rsidRDefault="00D561F9" w:rsidP="00D561F9">
      <w:pPr>
        <w:pStyle w:val="Paragraphedeliste"/>
        <w:numPr>
          <w:ilvl w:val="0"/>
          <w:numId w:val="2"/>
        </w:numPr>
        <w:ind w:left="360"/>
        <w:contextualSpacing/>
        <w:jc w:val="both"/>
        <w:rPr>
          <w:rFonts w:ascii="Arial" w:hAnsi="Arial" w:cs="Arial"/>
          <w:bCs/>
          <w:sz w:val="24"/>
          <w:szCs w:val="22"/>
        </w:rPr>
      </w:pPr>
      <w:r w:rsidRPr="00433985">
        <w:rPr>
          <w:rFonts w:ascii="Arial" w:hAnsi="Arial" w:cs="Arial"/>
          <w:bCs/>
          <w:sz w:val="24"/>
          <w:szCs w:val="22"/>
        </w:rPr>
        <w:t>Marge disponible (10 min)</w:t>
      </w:r>
    </w:p>
    <w:p w14:paraId="5F26306E" w14:textId="226918A6" w:rsidR="00433985" w:rsidRDefault="00433985" w:rsidP="00433985">
      <w:pPr>
        <w:ind w:left="360"/>
      </w:pPr>
    </w:p>
    <w:p w14:paraId="571CCECA" w14:textId="15315369" w:rsidR="00433985" w:rsidRDefault="00433985" w:rsidP="00433985"/>
    <w:p w14:paraId="07360BA1" w14:textId="6A35B79E" w:rsidR="00433985" w:rsidRDefault="00557B01" w:rsidP="00433985">
      <w:r w:rsidRPr="00110564">
        <w:rPr>
          <w:rFonts w:ascii="Arial" w:hAnsi="Arial" w:cs="Arial"/>
          <w:bCs/>
          <w:szCs w:val="22"/>
        </w:rPr>
        <w:t>Q1.</w:t>
      </w:r>
      <w:r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 w:rsidR="00433985">
        <w:rPr>
          <w:rFonts w:ascii="Arial" w:hAnsi="Arial" w:cs="Arial"/>
          <w:bCs/>
          <w:szCs w:val="22"/>
        </w:rPr>
        <w:t>Compléter le tableau ci-dessous comme dans l’exemple (tâche A et tâche B).</w:t>
      </w:r>
    </w:p>
    <w:p w14:paraId="3F68D6B6" w14:textId="7A492824" w:rsidR="00433985" w:rsidRDefault="00433985" w:rsidP="00433985"/>
    <w:tbl>
      <w:tblPr>
        <w:tblW w:w="1101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9"/>
        <w:gridCol w:w="757"/>
        <w:gridCol w:w="757"/>
        <w:gridCol w:w="757"/>
        <w:gridCol w:w="757"/>
        <w:gridCol w:w="757"/>
        <w:gridCol w:w="757"/>
        <w:gridCol w:w="700"/>
        <w:gridCol w:w="700"/>
        <w:gridCol w:w="700"/>
        <w:gridCol w:w="700"/>
        <w:gridCol w:w="700"/>
        <w:gridCol w:w="1300"/>
        <w:gridCol w:w="1300"/>
      </w:tblGrid>
      <w:tr w:rsidR="00433985" w:rsidRPr="004F12C6" w14:paraId="28B3033A" w14:textId="77777777" w:rsidTr="00D561F9">
        <w:trPr>
          <w:trHeight w:val="320"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1D8F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Tâche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C3A5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6FC91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3FBCC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FB8FF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DA18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37AD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BBBA8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AFA8E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AE59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5A632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5A0AF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22F38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A426C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66C666F8" w14:textId="77777777" w:rsidTr="00D561F9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F815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A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14:paraId="7A60D192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4C37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B04E5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7913E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BDF6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5364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FF172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E9056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3F8B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8D37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5D11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3ADDB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519B7A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77FD364F" w14:textId="77777777" w:rsidTr="00D561F9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91527" w14:textId="359F59AB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B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D69F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14:paraId="50B5DDD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14:paraId="6C0BC5FC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748B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C5066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4FEF8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6467D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AED7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4058F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5FBF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F20D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4BE5A5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5C96D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67BAC355" w14:textId="77777777" w:rsidTr="003B785B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95B20" w14:textId="3F52135E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  <w:r w:rsidR="00D561F9">
              <w:rPr>
                <w:rFonts w:ascii="Calibri" w:hAnsi="Calibri"/>
                <w:color w:val="000000"/>
              </w:rPr>
              <w:t>C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9C028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D76B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0A04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0998F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FC26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23094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E6FF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A142B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4B3BB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FB506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06179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844F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966D5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6265B5BB" w14:textId="77777777" w:rsidTr="003B785B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47870" w14:textId="0013E5F8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  <w:r w:rsidR="00D561F9">
              <w:rPr>
                <w:rFonts w:ascii="Calibri" w:hAnsi="Calibri"/>
                <w:color w:val="000000"/>
              </w:rPr>
              <w:t>D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D0B06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CB0B6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40431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1AFF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9046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AC38D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CD3C9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59E82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ECEEC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50A9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3973F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E30D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38F1A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5D56EE3A" w14:textId="77777777" w:rsidTr="003B785B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9A63D" w14:textId="6F53632F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  <w:r w:rsidR="00D561F9">
              <w:rPr>
                <w:rFonts w:ascii="Calibri" w:hAnsi="Calibri"/>
                <w:color w:val="000000"/>
              </w:rPr>
              <w:t>E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B7429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4286E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FCE3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6EE0B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7029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A8E6E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6E15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E7B3F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B2124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3224C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76445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EA0C8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AD9EC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0FA780BE" w14:textId="77777777" w:rsidTr="003B785B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E0973" w14:textId="647AA8A4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  <w:r w:rsidR="00D561F9">
              <w:rPr>
                <w:rFonts w:ascii="Calibri" w:hAnsi="Calibri"/>
                <w:color w:val="000000"/>
              </w:rPr>
              <w:t>F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D6D9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1705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FFF45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0B3FD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5B40C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91799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B453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A1EF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31CD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50FAE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78849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43EF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FAF5F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0772DF1D" w14:textId="77777777" w:rsidTr="003B785B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2B977" w14:textId="0393632C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  <w:r w:rsidR="00D561F9">
              <w:rPr>
                <w:rFonts w:ascii="Calibri" w:hAnsi="Calibri"/>
                <w:color w:val="000000"/>
              </w:rPr>
              <w:t>G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1C5CD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E0C75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0CD2E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C2E1C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1BE31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A255B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7FFCE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D6378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DC026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12535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D2CF5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29084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EE5CE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356BAE9B" w14:textId="77777777" w:rsidTr="003B785B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615C1" w14:textId="0A82DBD0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  <w:r w:rsidR="00D561F9">
              <w:rPr>
                <w:rFonts w:ascii="Calibri" w:hAnsi="Calibri"/>
                <w:color w:val="000000"/>
              </w:rPr>
              <w:t>H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D6C2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9C764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310E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C935D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E0CA9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879DF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84EFB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ACD6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69035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7060A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F7DBB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74F7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F7A18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19B2D1ED" w14:textId="77777777" w:rsidTr="003B785B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63983" w14:textId="33627B1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  <w:r w:rsidR="00D561F9">
              <w:rPr>
                <w:rFonts w:ascii="Calibri" w:hAnsi="Calibri"/>
                <w:color w:val="000000"/>
              </w:rPr>
              <w:t>I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94231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CFEFD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ED154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15DD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893F6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0FBF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F0F87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399A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9FC20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A1F69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B312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98EA9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2AA10" w14:textId="77777777" w:rsidR="00433985" w:rsidRPr="004F12C6" w:rsidRDefault="00433985" w:rsidP="00BD054E">
            <w:pPr>
              <w:rPr>
                <w:sz w:val="20"/>
                <w:szCs w:val="20"/>
              </w:rPr>
            </w:pPr>
          </w:p>
        </w:tc>
      </w:tr>
      <w:tr w:rsidR="00433985" w:rsidRPr="004F12C6" w14:paraId="7395581F" w14:textId="77777777" w:rsidTr="00D561F9">
        <w:trPr>
          <w:trHeight w:val="320"/>
        </w:trPr>
        <w:tc>
          <w:tcPr>
            <w:tcW w:w="7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D1213" w14:textId="77777777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B3EB0" w14:textId="06478134" w:rsidR="00433985" w:rsidRPr="004F12C6" w:rsidRDefault="00433985" w:rsidP="00BD054E">
            <w:pPr>
              <w:jc w:val="right"/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10</w:t>
            </w:r>
            <w:r w:rsidR="00E75918">
              <w:rPr>
                <w:rFonts w:ascii="Calibri" w:hAnsi="Calibri"/>
                <w:color w:val="000000"/>
              </w:rPr>
              <w:t>min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0D355" w14:textId="15CD1993" w:rsidR="00433985" w:rsidRPr="004F12C6" w:rsidRDefault="00433985" w:rsidP="00BD054E">
            <w:pPr>
              <w:jc w:val="right"/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20</w:t>
            </w:r>
            <w:r w:rsidR="00E75918">
              <w:rPr>
                <w:rFonts w:ascii="Calibri" w:hAnsi="Calibri"/>
                <w:color w:val="000000"/>
              </w:rPr>
              <w:t>min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84537" w14:textId="760740F0" w:rsidR="00433985" w:rsidRPr="004F12C6" w:rsidRDefault="00433985" w:rsidP="00BD054E">
            <w:pPr>
              <w:jc w:val="right"/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30</w:t>
            </w:r>
            <w:r w:rsidR="00E75918">
              <w:rPr>
                <w:rFonts w:ascii="Calibri" w:hAnsi="Calibri"/>
                <w:color w:val="000000"/>
              </w:rPr>
              <w:t>min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40095" w14:textId="46D25E1E" w:rsidR="00433985" w:rsidRPr="004F12C6" w:rsidRDefault="00433985" w:rsidP="00BD054E">
            <w:pPr>
              <w:jc w:val="right"/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40</w:t>
            </w:r>
            <w:r w:rsidR="00E75918">
              <w:rPr>
                <w:rFonts w:ascii="Calibri" w:hAnsi="Calibri"/>
                <w:color w:val="000000"/>
              </w:rPr>
              <w:t>min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73769" w14:textId="4F45BB2D" w:rsidR="00433985" w:rsidRPr="004F12C6" w:rsidRDefault="00433985" w:rsidP="00BD054E">
            <w:pPr>
              <w:jc w:val="right"/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50</w:t>
            </w:r>
            <w:r w:rsidR="00E75918">
              <w:rPr>
                <w:rFonts w:ascii="Calibri" w:hAnsi="Calibri"/>
                <w:color w:val="000000"/>
              </w:rPr>
              <w:t>min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8478" w14:textId="77F5B30A" w:rsidR="00433985" w:rsidRPr="004F12C6" w:rsidRDefault="00433985" w:rsidP="00BD054E">
            <w:pPr>
              <w:jc w:val="right"/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>60</w:t>
            </w:r>
            <w:r w:rsidR="00E75918">
              <w:rPr>
                <w:rFonts w:ascii="Calibri" w:hAnsi="Calibri"/>
                <w:color w:val="000000"/>
              </w:rPr>
              <w:t>min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7DAD1" w14:textId="5A0BF600" w:rsidR="00433985" w:rsidRPr="004F12C6" w:rsidRDefault="00E75918" w:rsidP="00BD054E">
            <w:pPr>
              <w:jc w:val="right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1h10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25AFD" w14:textId="7C31E6D4" w:rsidR="00433985" w:rsidRPr="004F12C6" w:rsidRDefault="00E75918" w:rsidP="00BD054E">
            <w:pPr>
              <w:jc w:val="right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1h20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99EA9" w14:textId="27C807CF" w:rsidR="00433985" w:rsidRPr="004F12C6" w:rsidRDefault="00E75918" w:rsidP="00E75918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1h30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891E3" w14:textId="253C4C3D" w:rsidR="00433985" w:rsidRPr="004F12C6" w:rsidRDefault="00E75918" w:rsidP="00BD054E">
            <w:pPr>
              <w:jc w:val="right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1h40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178CD" w14:textId="170697C9" w:rsidR="00433985" w:rsidRPr="004F12C6" w:rsidRDefault="00E75918" w:rsidP="00BD054E">
            <w:pPr>
              <w:jc w:val="right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1h50</w:t>
            </w:r>
          </w:p>
        </w:tc>
        <w:tc>
          <w:tcPr>
            <w:tcW w:w="2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400F3" w14:textId="72F9AD6B" w:rsidR="00433985" w:rsidRPr="004F12C6" w:rsidRDefault="00433985" w:rsidP="00BD054E">
            <w:pPr>
              <w:rPr>
                <w:rFonts w:ascii="Calibri" w:hAnsi="Calibri"/>
                <w:color w:val="000000"/>
              </w:rPr>
            </w:pPr>
            <w:r w:rsidRPr="004F12C6">
              <w:rPr>
                <w:rFonts w:ascii="Calibri" w:hAnsi="Calibri"/>
                <w:color w:val="000000"/>
              </w:rPr>
              <w:t xml:space="preserve">Temps </w:t>
            </w:r>
          </w:p>
        </w:tc>
      </w:tr>
    </w:tbl>
    <w:p w14:paraId="43628231" w14:textId="6395D7DA" w:rsidR="00433985" w:rsidRDefault="00E75918" w:rsidP="00433985">
      <w:pPr>
        <w:ind w:firstLine="708"/>
      </w:pPr>
      <w:r>
        <w:rPr>
          <w:rFonts w:ascii="Calibri" w:hAnsi="Calibri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3C7F8776" wp14:editId="32D2B1E1">
                <wp:simplePos x="0" y="0"/>
                <wp:positionH relativeFrom="page">
                  <wp:posOffset>3773712</wp:posOffset>
                </wp:positionH>
                <wp:positionV relativeFrom="paragraph">
                  <wp:posOffset>1648</wp:posOffset>
                </wp:positionV>
                <wp:extent cx="7304" cy="405126"/>
                <wp:effectExtent l="0" t="0" r="31115" b="33655"/>
                <wp:wrapNone/>
                <wp:docPr id="10" name="Connecteur droi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04" cy="405126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B89BB4" id="Connecteur droit 10" o:spid="_x0000_s1026" style="position:absolute;flip:x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297.15pt,.15pt" to="297.75pt,3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" strokecolor="#4579b8 [3044]" strokeweight="1.5pt">
                <w10:wrap anchorx="page"/>
              </v:line>
            </w:pict>
          </mc:Fallback>
        </mc:AlternateContent>
      </w:r>
    </w:p>
    <w:p w14:paraId="35295F0E" w14:textId="58EA6B66" w:rsidR="00433985" w:rsidRDefault="00433985" w:rsidP="00433985">
      <w:pPr>
        <w:ind w:firstLine="708"/>
      </w:pPr>
    </w:p>
    <w:p w14:paraId="0C094506" w14:textId="703C8DBD" w:rsidR="00433985" w:rsidRDefault="00557B01" w:rsidP="00433985">
      <w:pPr>
        <w:ind w:firstLine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E168E69" wp14:editId="57FEC4E0">
                <wp:simplePos x="0" y="0"/>
                <wp:positionH relativeFrom="column">
                  <wp:posOffset>2773045</wp:posOffset>
                </wp:positionH>
                <wp:positionV relativeFrom="paragraph">
                  <wp:posOffset>14605</wp:posOffset>
                </wp:positionV>
                <wp:extent cx="509848" cy="304800"/>
                <wp:effectExtent l="63500" t="38100" r="62230" b="7620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848" cy="304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2AFB3" w14:textId="4D9C9113" w:rsidR="0019225A" w:rsidRDefault="0019225A" w:rsidP="00557B01">
                            <w:pPr>
                              <w:jc w:val="center"/>
                            </w:pPr>
                            <w:r>
                              <w:t>1h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68E69" id="Zone de texte 8" o:spid="_x0000_s1029" type="#_x0000_t202" style="position:absolute;left:0;text-align:left;margin-left:218.35pt;margin-top:1.15pt;width:40.15pt;height:24pt;z-index: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B72AFB3" w14:textId="4D9C9113" w:rsidR="0019225A" w:rsidRDefault="0019225A" w:rsidP="00557B01">
                      <w:pPr>
                        <w:jc w:val="center"/>
                      </w:pPr>
                      <w:r>
                        <w:t>1h</w:t>
                      </w:r>
                    </w:p>
                  </w:txbxContent>
                </v:textbox>
              </v:shape>
            </w:pict>
          </mc:Fallback>
        </mc:AlternateContent>
      </w:r>
    </w:p>
    <w:p w14:paraId="5AA9B6CB" w14:textId="60BC953B" w:rsidR="00433985" w:rsidRDefault="00433985" w:rsidP="00433985">
      <w:pPr>
        <w:ind w:firstLine="708"/>
      </w:pPr>
    </w:p>
    <w:p w14:paraId="3BD66BC1" w14:textId="77777777" w:rsidR="00433985" w:rsidRDefault="00433985" w:rsidP="00433985">
      <w:pPr>
        <w:ind w:firstLine="708"/>
      </w:pPr>
    </w:p>
    <w:p w14:paraId="2BF09512" w14:textId="77777777" w:rsidR="00433985" w:rsidRDefault="00433985" w:rsidP="00433985">
      <w:pPr>
        <w:ind w:firstLine="708"/>
      </w:pPr>
    </w:p>
    <w:p w14:paraId="479391BB" w14:textId="548849B0" w:rsidR="00433985" w:rsidRDefault="00433985" w:rsidP="00433985">
      <w:pPr>
        <w:ind w:firstLine="708"/>
      </w:pPr>
    </w:p>
    <w:p w14:paraId="034A83A3" w14:textId="77777777" w:rsidR="00433985" w:rsidRDefault="00433985" w:rsidP="00433985">
      <w:pPr>
        <w:ind w:firstLine="708"/>
      </w:pPr>
    </w:p>
    <w:p w14:paraId="644EDE21" w14:textId="77777777" w:rsidR="00433985" w:rsidRDefault="00433985" w:rsidP="00433985">
      <w:pPr>
        <w:ind w:firstLine="708"/>
      </w:pPr>
    </w:p>
    <w:p w14:paraId="24876D18" w14:textId="77777777" w:rsidR="00433985" w:rsidRDefault="00433985" w:rsidP="00433985">
      <w:pPr>
        <w:ind w:firstLine="708"/>
      </w:pPr>
    </w:p>
    <w:p w14:paraId="7AA58253" w14:textId="77777777" w:rsidR="00F736D1" w:rsidRDefault="00F736D1" w:rsidP="00433985">
      <w:pPr>
        <w:ind w:firstLine="708"/>
      </w:pPr>
    </w:p>
    <w:p w14:paraId="34C59827" w14:textId="7E250C3C" w:rsidR="00F736D1" w:rsidRDefault="00F736D1" w:rsidP="00433985">
      <w:pPr>
        <w:ind w:firstLine="708"/>
      </w:pPr>
    </w:p>
    <w:p w14:paraId="6E534F5B" w14:textId="0D18561D" w:rsidR="00676BBD" w:rsidRDefault="00676BBD" w:rsidP="00433985">
      <w:pPr>
        <w:ind w:firstLine="708"/>
      </w:pPr>
    </w:p>
    <w:p w14:paraId="79AC5A58" w14:textId="6412CA91" w:rsidR="00676BBD" w:rsidRDefault="00676BBD" w:rsidP="00433985">
      <w:pPr>
        <w:ind w:firstLine="708"/>
      </w:pPr>
    </w:p>
    <w:p w14:paraId="3FF20C65" w14:textId="43D251DD" w:rsidR="00676BBD" w:rsidRDefault="00676BBD" w:rsidP="00433985">
      <w:pPr>
        <w:ind w:firstLine="708"/>
      </w:pPr>
    </w:p>
    <w:p w14:paraId="769B5696" w14:textId="4055A763" w:rsidR="00676BBD" w:rsidRDefault="00676BBD" w:rsidP="00433985">
      <w:pPr>
        <w:ind w:firstLine="708"/>
      </w:pPr>
    </w:p>
    <w:p w14:paraId="31035436" w14:textId="67C26DE3" w:rsidR="00676BBD" w:rsidRDefault="00676BBD" w:rsidP="00433985">
      <w:pPr>
        <w:ind w:firstLine="708"/>
      </w:pPr>
    </w:p>
    <w:p w14:paraId="28FE883D" w14:textId="47BD5FC8" w:rsidR="00676BBD" w:rsidRDefault="00676BBD" w:rsidP="00433985">
      <w:pPr>
        <w:ind w:firstLine="708"/>
      </w:pPr>
    </w:p>
    <w:p w14:paraId="47104A68" w14:textId="77777777" w:rsidR="00676BBD" w:rsidRDefault="00676BBD" w:rsidP="00433985">
      <w:pPr>
        <w:ind w:firstLine="708"/>
      </w:pPr>
    </w:p>
    <w:p w14:paraId="7A70F334" w14:textId="77777777" w:rsidR="00433985" w:rsidRPr="00A7704C" w:rsidRDefault="00433985" w:rsidP="00433985">
      <w:pPr>
        <w:ind w:firstLine="708"/>
        <w:rPr>
          <w:rFonts w:ascii="Arial" w:hAnsi="Arial" w:cs="Arial"/>
          <w:bCs/>
          <w:szCs w:val="22"/>
        </w:rPr>
      </w:pPr>
    </w:p>
    <w:p w14:paraId="34D238C6" w14:textId="35629512" w:rsidR="00676BBD" w:rsidRDefault="00676BBD" w:rsidP="00A7704C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lastRenderedPageBreak/>
        <w:t>Données pour la question Q1.4</w:t>
      </w:r>
    </w:p>
    <w:p w14:paraId="5A2F08A7" w14:textId="21FDA5F6" w:rsidR="00433985" w:rsidRDefault="00433985" w:rsidP="00A7704C">
      <w:pPr>
        <w:rPr>
          <w:rFonts w:ascii="Arial" w:hAnsi="Arial" w:cs="Arial"/>
          <w:bCs/>
          <w:szCs w:val="22"/>
        </w:rPr>
      </w:pPr>
      <w:r w:rsidRPr="00A7704C">
        <w:rPr>
          <w:rFonts w:ascii="Arial" w:hAnsi="Arial" w:cs="Arial"/>
          <w:bCs/>
          <w:szCs w:val="22"/>
        </w:rPr>
        <w:t>Vous devez planifier votre intervention qui durera 2h en tenant compte des données ci-dessous.</w:t>
      </w:r>
      <w:r w:rsidR="00A7704C">
        <w:rPr>
          <w:rFonts w:ascii="Arial" w:hAnsi="Arial" w:cs="Arial"/>
          <w:bCs/>
          <w:szCs w:val="22"/>
        </w:rPr>
        <w:t xml:space="preserve"> La priorité est donnée à la production. </w:t>
      </w:r>
    </w:p>
    <w:tbl>
      <w:tblPr>
        <w:tblpPr w:leftFromText="141" w:rightFromText="141" w:vertAnchor="text" w:horzAnchor="margin" w:tblpY="178"/>
        <w:tblW w:w="49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183"/>
        <w:gridCol w:w="1134"/>
      </w:tblGrid>
      <w:tr w:rsidR="00044BAE" w14:paraId="06C8F7CD" w14:textId="77777777" w:rsidTr="00044BAE">
        <w:trPr>
          <w:trHeight w:val="300"/>
        </w:trPr>
        <w:tc>
          <w:tcPr>
            <w:tcW w:w="49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14:paraId="7F414A36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Tableau des tâches de la ligne de production</w:t>
            </w:r>
          </w:p>
        </w:tc>
      </w:tr>
      <w:tr w:rsidR="00044BAE" w14:paraId="27350A2F" w14:textId="77777777" w:rsidTr="00044BAE">
        <w:trPr>
          <w:trHeight w:val="300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66D72273" w14:textId="175BB3B5" w:rsidR="00044BAE" w:rsidRDefault="003D01E3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Repère</w:t>
            </w:r>
          </w:p>
        </w:tc>
        <w:tc>
          <w:tcPr>
            <w:tcW w:w="3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665191B5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Tâche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624FB73A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Durée en heure</w:t>
            </w:r>
          </w:p>
        </w:tc>
      </w:tr>
      <w:tr w:rsidR="00044BAE" w14:paraId="7B6ED4F3" w14:textId="77777777" w:rsidTr="00044BAE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465F2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A</w:t>
            </w:r>
          </w:p>
        </w:tc>
        <w:tc>
          <w:tcPr>
            <w:tcW w:w="3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7C995" w14:textId="77777777" w:rsidR="00044BAE" w:rsidRDefault="00044BAE" w:rsidP="00044BAE">
            <w:pPr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Lancement de production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D3CB6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</w:tr>
      <w:tr w:rsidR="00044BAE" w14:paraId="7356A853" w14:textId="77777777" w:rsidTr="00044BAE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C6F60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B</w:t>
            </w:r>
          </w:p>
        </w:tc>
        <w:tc>
          <w:tcPr>
            <w:tcW w:w="3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9B4E1" w14:textId="60B92B23" w:rsidR="00044BAE" w:rsidRDefault="009953FD" w:rsidP="00044BAE">
            <w:pPr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Production (avec</w:t>
            </w:r>
            <w:r w:rsidR="00044BAE">
              <w:rPr>
                <w:rFonts w:ascii="Calibri" w:hAnsi="Calibri"/>
                <w:color w:val="000000"/>
                <w:sz w:val="22"/>
                <w:szCs w:val="22"/>
              </w:rPr>
              <w:t xml:space="preserve"> convoyeur Mainelec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CF101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</w:tr>
      <w:tr w:rsidR="00044BAE" w14:paraId="1CBE0DBB" w14:textId="77777777" w:rsidTr="00044BAE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466BF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C</w:t>
            </w:r>
          </w:p>
        </w:tc>
        <w:tc>
          <w:tcPr>
            <w:tcW w:w="3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68B20" w14:textId="77777777" w:rsidR="00044BAE" w:rsidRDefault="00044BAE" w:rsidP="00044BAE">
            <w:pPr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Arrêt de production et arrêt du convoyeur Mainelec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40705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</w:tr>
      <w:tr w:rsidR="00044BAE" w14:paraId="550E64F1" w14:textId="77777777" w:rsidTr="00044BAE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17A47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D</w:t>
            </w:r>
          </w:p>
        </w:tc>
        <w:tc>
          <w:tcPr>
            <w:tcW w:w="3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CCA3D" w14:textId="77777777" w:rsidR="00044BAE" w:rsidRDefault="00044BAE" w:rsidP="00044BAE">
            <w:pPr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Reprise de la production Équipe 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754D6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</w:tr>
      <w:tr w:rsidR="00044BAE" w14:paraId="67EAE3F1" w14:textId="77777777" w:rsidTr="00044BAE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34B2B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E</w:t>
            </w:r>
          </w:p>
        </w:tc>
        <w:tc>
          <w:tcPr>
            <w:tcW w:w="3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76D63" w14:textId="77777777" w:rsidR="00044BAE" w:rsidRDefault="00044BAE" w:rsidP="00044BAE">
            <w:pPr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Arrêt de production et arrêt du convoyeur Mainelec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C54B7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</w:tr>
      <w:tr w:rsidR="00044BAE" w14:paraId="6C8A31D6" w14:textId="77777777" w:rsidTr="00044BAE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7913B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F</w:t>
            </w:r>
          </w:p>
        </w:tc>
        <w:tc>
          <w:tcPr>
            <w:tcW w:w="3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B67DE" w14:textId="77777777" w:rsidR="00044BAE" w:rsidRDefault="00044BAE" w:rsidP="00044BAE">
            <w:pPr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Nettoyage de la ligne de production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C648C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</w:tr>
    </w:tbl>
    <w:tbl>
      <w:tblPr>
        <w:tblpPr w:leftFromText="141" w:rightFromText="141" w:vertAnchor="text" w:horzAnchor="page" w:tblpX="6291" w:tblpY="196"/>
        <w:tblW w:w="52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6"/>
        <w:gridCol w:w="1559"/>
        <w:gridCol w:w="1559"/>
        <w:gridCol w:w="1276"/>
      </w:tblGrid>
      <w:tr w:rsidR="00044BAE" w14:paraId="56E5CE8A" w14:textId="77777777" w:rsidTr="00044BAE">
        <w:trPr>
          <w:trHeight w:val="300"/>
        </w:trPr>
        <w:tc>
          <w:tcPr>
            <w:tcW w:w="52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590EF75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Tableau des heures de début et fin des tâches</w:t>
            </w:r>
          </w:p>
          <w:p w14:paraId="143F2E74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de 8h à 20h</w:t>
            </w:r>
          </w:p>
        </w:tc>
      </w:tr>
      <w:tr w:rsidR="00044BAE" w14:paraId="1C99AFA2" w14:textId="77777777" w:rsidTr="00044BAE">
        <w:trPr>
          <w:trHeight w:val="30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9315907" w14:textId="60E0C227" w:rsidR="00044BAE" w:rsidRDefault="003D01E3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Repère de la </w:t>
            </w:r>
            <w:r w:rsidR="00044BAE">
              <w:rPr>
                <w:rFonts w:ascii="Calibri" w:hAnsi="Calibri"/>
                <w:color w:val="000000"/>
                <w:sz w:val="22"/>
                <w:szCs w:val="22"/>
              </w:rPr>
              <w:t>Tâche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3133AB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Horaire de départ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B97DD98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Durée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C1CEC15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Horaire de fin</w:t>
            </w:r>
          </w:p>
        </w:tc>
      </w:tr>
      <w:tr w:rsidR="00044BAE" w14:paraId="71D3179F" w14:textId="77777777" w:rsidTr="00044BAE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390B3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B5D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224E9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EB784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</w:tr>
      <w:tr w:rsidR="00044BAE" w14:paraId="63A8F898" w14:textId="77777777" w:rsidTr="00044BAE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E1257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B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27CE1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DA572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0DADC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</w:tr>
      <w:tr w:rsidR="00044BAE" w14:paraId="2D9CB379" w14:textId="77777777" w:rsidTr="00044BAE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5D4C8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C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0D645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8F833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67BEB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</w:tr>
      <w:tr w:rsidR="00044BAE" w14:paraId="69B38AF1" w14:textId="77777777" w:rsidTr="00044BAE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DFF46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703DD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BEA42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6CFED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</w:tr>
      <w:tr w:rsidR="00044BAE" w14:paraId="6A347AAD" w14:textId="77777777" w:rsidTr="00044BAE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62335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1720F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18011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AE51E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</w:tr>
      <w:tr w:rsidR="00044BAE" w14:paraId="0851BCC9" w14:textId="77777777" w:rsidTr="00044BAE">
        <w:trPr>
          <w:trHeight w:val="30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32353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F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F173E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B9B89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AB3D5" w14:textId="77777777" w:rsidR="00044BAE" w:rsidRDefault="00044BAE" w:rsidP="00044BAE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</w:tr>
    </w:tbl>
    <w:p w14:paraId="1AD4A0B7" w14:textId="6A2657DB" w:rsidR="00676BBD" w:rsidRDefault="00676BBD" w:rsidP="00A7704C">
      <w:pPr>
        <w:rPr>
          <w:rFonts w:ascii="Arial" w:hAnsi="Arial" w:cs="Arial"/>
          <w:bCs/>
          <w:szCs w:val="22"/>
        </w:rPr>
      </w:pPr>
    </w:p>
    <w:p w14:paraId="5C05626B" w14:textId="2B5D0741" w:rsidR="00676BBD" w:rsidRPr="00A7704C" w:rsidRDefault="00676BBD" w:rsidP="00A7704C">
      <w:pPr>
        <w:rPr>
          <w:rFonts w:ascii="Arial" w:hAnsi="Arial" w:cs="Arial"/>
          <w:bCs/>
          <w:szCs w:val="22"/>
        </w:rPr>
      </w:pPr>
    </w:p>
    <w:p w14:paraId="4D76CBAD" w14:textId="5FB4CCEE" w:rsidR="00433985" w:rsidRDefault="00433985" w:rsidP="00433985">
      <w:pPr>
        <w:ind w:firstLine="708"/>
      </w:pPr>
    </w:p>
    <w:p w14:paraId="617089BB" w14:textId="3461EFFB" w:rsidR="00433985" w:rsidRDefault="00044BAE" w:rsidP="00433985">
      <w:pPr>
        <w:ind w:firstLine="708"/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440249A1" wp14:editId="63D3B1C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4039870" cy="2692711"/>
            <wp:effectExtent l="0" t="0" r="17780" b="12700"/>
            <wp:wrapNone/>
            <wp:docPr id="6" name="Graphique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FF20F" w14:textId="0E1E34C2" w:rsidR="00433985" w:rsidRDefault="00433985" w:rsidP="00433985">
      <w:pPr>
        <w:ind w:firstLine="708"/>
      </w:pPr>
    </w:p>
    <w:p w14:paraId="19A5EA57" w14:textId="740F18AE" w:rsidR="00433985" w:rsidRDefault="00433985" w:rsidP="00433985">
      <w:pPr>
        <w:ind w:firstLine="708"/>
      </w:pPr>
    </w:p>
    <w:p w14:paraId="0D1BCAA0" w14:textId="1B08FEC5" w:rsidR="00433985" w:rsidRDefault="00433985" w:rsidP="00433985">
      <w:pPr>
        <w:ind w:firstLine="708"/>
      </w:pPr>
    </w:p>
    <w:p w14:paraId="7E390662" w14:textId="09A341A2" w:rsidR="00433985" w:rsidRDefault="00433985" w:rsidP="00433985">
      <w:pPr>
        <w:ind w:firstLine="708"/>
      </w:pPr>
    </w:p>
    <w:p w14:paraId="3560BBA0" w14:textId="28B49FC4" w:rsidR="00433985" w:rsidRDefault="00433985" w:rsidP="00433985">
      <w:pPr>
        <w:ind w:firstLine="708"/>
      </w:pPr>
    </w:p>
    <w:p w14:paraId="5B0ACA28" w14:textId="190F99DB" w:rsidR="00433985" w:rsidRDefault="00433985" w:rsidP="00433985">
      <w:pPr>
        <w:ind w:firstLine="708"/>
      </w:pPr>
    </w:p>
    <w:p w14:paraId="47FA42FD" w14:textId="2FA736DD" w:rsidR="00433985" w:rsidRDefault="00433985" w:rsidP="00433985">
      <w:pPr>
        <w:ind w:firstLine="708"/>
      </w:pPr>
    </w:p>
    <w:p w14:paraId="66E8B14F" w14:textId="7A721261" w:rsidR="00433985" w:rsidRDefault="00433985" w:rsidP="00433985">
      <w:pPr>
        <w:ind w:firstLine="708"/>
      </w:pPr>
    </w:p>
    <w:p w14:paraId="07E715E5" w14:textId="740745FD" w:rsidR="00433985" w:rsidRDefault="00433985" w:rsidP="00433985">
      <w:pPr>
        <w:ind w:firstLine="708"/>
      </w:pPr>
    </w:p>
    <w:p w14:paraId="08CBAD91" w14:textId="0C4A8254" w:rsidR="00433985" w:rsidRDefault="00433985" w:rsidP="00433985">
      <w:pPr>
        <w:ind w:firstLine="708"/>
      </w:pPr>
    </w:p>
    <w:p w14:paraId="08CE479B" w14:textId="6F5C6DE0" w:rsidR="00433985" w:rsidRDefault="00433985" w:rsidP="00433985">
      <w:pPr>
        <w:ind w:firstLine="708"/>
      </w:pPr>
    </w:p>
    <w:p w14:paraId="6C9DB410" w14:textId="4F0E24D9" w:rsidR="00433985" w:rsidRDefault="00433985" w:rsidP="00433985">
      <w:pPr>
        <w:ind w:firstLine="708"/>
      </w:pPr>
    </w:p>
    <w:p w14:paraId="7911B0D6" w14:textId="0925ACD7" w:rsidR="00433985" w:rsidRDefault="00433985" w:rsidP="00433985">
      <w:pPr>
        <w:ind w:firstLine="708"/>
      </w:pPr>
    </w:p>
    <w:p w14:paraId="36B9F8A7" w14:textId="0B600FF4" w:rsidR="00433985" w:rsidRDefault="00433985" w:rsidP="00433985">
      <w:pPr>
        <w:ind w:firstLine="708"/>
      </w:pPr>
    </w:p>
    <w:p w14:paraId="178502B3" w14:textId="33EA7598" w:rsidR="00433985" w:rsidRDefault="00433985" w:rsidP="00433985">
      <w:pPr>
        <w:ind w:firstLine="708"/>
      </w:pPr>
    </w:p>
    <w:p w14:paraId="4B653E46" w14:textId="77777777" w:rsidR="000A1390" w:rsidRDefault="000A1390" w:rsidP="000A1390"/>
    <w:p w14:paraId="5E755434" w14:textId="562C3B9C" w:rsidR="00A7704C" w:rsidRDefault="00433985" w:rsidP="009F6CAE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Sachant que vos horaires de travail sont : 8h-12h et 13h-16h.</w:t>
      </w:r>
      <w:r w:rsidR="00A7704C">
        <w:rPr>
          <w:rFonts w:ascii="Arial" w:hAnsi="Arial" w:cs="Arial"/>
          <w:bCs/>
          <w:szCs w:val="22"/>
        </w:rPr>
        <w:t xml:space="preserve"> </w:t>
      </w:r>
    </w:p>
    <w:p w14:paraId="2449E50E" w14:textId="77777777" w:rsidR="00433985" w:rsidRDefault="00433985" w:rsidP="009F6CAE">
      <w:pPr>
        <w:rPr>
          <w:rFonts w:ascii="Arial" w:hAnsi="Arial" w:cs="Arial"/>
          <w:bCs/>
          <w:szCs w:val="22"/>
        </w:rPr>
      </w:pPr>
    </w:p>
    <w:p w14:paraId="0D63DB00" w14:textId="34A317C7" w:rsidR="00433985" w:rsidRDefault="00557B01" w:rsidP="009F6CAE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Q1.</w:t>
      </w:r>
      <w:r w:rsidR="007473E9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 xml:space="preserve"> </w:t>
      </w:r>
      <w:r w:rsidR="000A1390">
        <w:rPr>
          <w:rFonts w:ascii="Arial" w:hAnsi="Arial" w:cs="Arial"/>
          <w:bCs/>
          <w:szCs w:val="22"/>
        </w:rPr>
        <w:t>–</w:t>
      </w:r>
      <w:r w:rsidR="000A1390" w:rsidRPr="00110564">
        <w:rPr>
          <w:rFonts w:ascii="Arial" w:hAnsi="Arial" w:cs="Arial"/>
          <w:bCs/>
          <w:szCs w:val="22"/>
        </w:rPr>
        <w:t xml:space="preserve"> </w:t>
      </w:r>
      <w:r w:rsidR="000A1390">
        <w:rPr>
          <w:rFonts w:ascii="Arial" w:hAnsi="Arial" w:cs="Arial"/>
          <w:bCs/>
          <w:szCs w:val="22"/>
        </w:rPr>
        <w:t>Indiquez</w:t>
      </w:r>
      <w:r w:rsidR="00433985">
        <w:rPr>
          <w:rFonts w:ascii="Arial" w:hAnsi="Arial" w:cs="Arial"/>
          <w:bCs/>
          <w:szCs w:val="22"/>
        </w:rPr>
        <w:t xml:space="preserve"> ci-dessous la plage horaire pour réaliser la dépose du groupe motoréducteur du Mainelec.</w:t>
      </w:r>
    </w:p>
    <w:p w14:paraId="23478EA3" w14:textId="544691D1" w:rsidR="00433985" w:rsidRDefault="00433985" w:rsidP="009F6CAE">
      <w:pPr>
        <w:rPr>
          <w:rFonts w:ascii="Arial" w:hAnsi="Arial" w:cs="Arial"/>
          <w:bCs/>
          <w:szCs w:val="22"/>
        </w:rPr>
      </w:pP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6804"/>
      </w:tblGrid>
      <w:tr w:rsidR="00433985" w:rsidRPr="00192F42" w14:paraId="41C8AC0E" w14:textId="77777777" w:rsidTr="00BD054E">
        <w:trPr>
          <w:trHeight w:val="471"/>
        </w:trPr>
        <w:tc>
          <w:tcPr>
            <w:tcW w:w="2835" w:type="dxa"/>
            <w:shd w:val="clear" w:color="auto" w:fill="auto"/>
            <w:vAlign w:val="center"/>
          </w:tcPr>
          <w:p w14:paraId="1B67D9A5" w14:textId="77777777" w:rsidR="00433985" w:rsidRPr="00C44AE8" w:rsidRDefault="00433985" w:rsidP="00BD054E">
            <w:pPr>
              <w:pStyle w:val="Paragraphedeliste"/>
              <w:ind w:left="0" w:hanging="55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C44AE8">
              <w:rPr>
                <w:rFonts w:ascii="Arial" w:hAnsi="Arial" w:cs="Arial"/>
                <w:b/>
                <w:color w:val="000000"/>
                <w:sz w:val="24"/>
                <w:szCs w:val="24"/>
              </w:rPr>
              <w:t>Plages horaires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20BB0557" w14:textId="4E23CF6B" w:rsidR="00433985" w:rsidRPr="00C44AE8" w:rsidRDefault="003B785B" w:rsidP="00BD054E">
            <w:pPr>
              <w:pStyle w:val="Paragraphedeliste"/>
              <w:ind w:left="0" w:hanging="55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B785B">
              <w:rPr>
                <w:rFonts w:ascii="Arial" w:hAnsi="Arial" w:cs="Arial"/>
                <w:bCs/>
                <w:sz w:val="24"/>
                <w:szCs w:val="22"/>
              </w:rPr>
              <w:t>……………………….</w:t>
            </w:r>
          </w:p>
        </w:tc>
      </w:tr>
    </w:tbl>
    <w:p w14:paraId="33286B96" w14:textId="77777777" w:rsidR="000D78D1" w:rsidRDefault="000D78D1" w:rsidP="009F6CAE">
      <w:pPr>
        <w:rPr>
          <w:rFonts w:ascii="Arial" w:hAnsi="Arial" w:cs="Arial"/>
          <w:bCs/>
          <w:szCs w:val="22"/>
        </w:rPr>
      </w:pPr>
    </w:p>
    <w:p w14:paraId="30B4308F" w14:textId="1B42ACE1" w:rsidR="000D78D1" w:rsidRDefault="007473E9" w:rsidP="009F6CAE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Q1.5</w:t>
      </w:r>
      <w:r w:rsidR="000D78D1">
        <w:rPr>
          <w:rFonts w:ascii="Arial" w:hAnsi="Arial" w:cs="Arial"/>
          <w:bCs/>
          <w:szCs w:val="22"/>
        </w:rPr>
        <w:t xml:space="preserve"> – Tester la chaîne de sécurité.</w:t>
      </w:r>
    </w:p>
    <w:p w14:paraId="6BBE849D" w14:textId="30411C4D" w:rsidR="000D78D1" w:rsidRDefault="000D78D1" w:rsidP="009F6CAE">
      <w:pPr>
        <w:rPr>
          <w:rFonts w:ascii="Arial" w:hAnsi="Arial" w:cs="Arial"/>
          <w:bCs/>
          <w:szCs w:val="22"/>
        </w:rPr>
      </w:pPr>
    </w:p>
    <w:p w14:paraId="3180062A" w14:textId="66D6C334" w:rsidR="000D78D1" w:rsidRDefault="000D78D1" w:rsidP="009F6CAE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 xml:space="preserve">Bouton d’arrêt d’urgence fonctionnel    </w:t>
      </w:r>
    </w:p>
    <w:tbl>
      <w:tblPr>
        <w:tblStyle w:val="Grilledutableau"/>
        <w:tblpPr w:leftFromText="141" w:rightFromText="141" w:vertAnchor="text" w:horzAnchor="page" w:tblpX="2754" w:tblpY="85"/>
        <w:tblW w:w="0" w:type="auto"/>
        <w:tblLook w:val="04A0" w:firstRow="1" w:lastRow="0" w:firstColumn="1" w:lastColumn="0" w:noHBand="0" w:noVBand="1"/>
      </w:tblPr>
      <w:tblGrid>
        <w:gridCol w:w="590"/>
        <w:gridCol w:w="425"/>
      </w:tblGrid>
      <w:tr w:rsidR="000D78D1" w14:paraId="3886AC17" w14:textId="77777777" w:rsidTr="00BD054E">
        <w:tc>
          <w:tcPr>
            <w:tcW w:w="590" w:type="dxa"/>
          </w:tcPr>
          <w:p w14:paraId="41D46DB4" w14:textId="4DA128CB" w:rsidR="000D78D1" w:rsidRDefault="000D78D1" w:rsidP="00BD054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Oui</w:t>
            </w:r>
          </w:p>
        </w:tc>
        <w:tc>
          <w:tcPr>
            <w:tcW w:w="425" w:type="dxa"/>
          </w:tcPr>
          <w:p w14:paraId="0D816830" w14:textId="77777777" w:rsidR="000D78D1" w:rsidRDefault="000D78D1" w:rsidP="00BD054E">
            <w:pPr>
              <w:rPr>
                <w:rFonts w:ascii="Arial" w:hAnsi="Arial" w:cs="Arial"/>
                <w:bCs/>
                <w:szCs w:val="22"/>
              </w:rPr>
            </w:pPr>
          </w:p>
        </w:tc>
      </w:tr>
    </w:tbl>
    <w:tbl>
      <w:tblPr>
        <w:tblStyle w:val="Grilledutableau"/>
        <w:tblpPr w:leftFromText="141" w:rightFromText="141" w:vertAnchor="text" w:horzAnchor="page" w:tblpX="4690" w:tblpY="74"/>
        <w:tblW w:w="0" w:type="auto"/>
        <w:tblLook w:val="04A0" w:firstRow="1" w:lastRow="0" w:firstColumn="1" w:lastColumn="0" w:noHBand="0" w:noVBand="1"/>
      </w:tblPr>
      <w:tblGrid>
        <w:gridCol w:w="657"/>
        <w:gridCol w:w="425"/>
      </w:tblGrid>
      <w:tr w:rsidR="000D78D1" w14:paraId="007BF9F2" w14:textId="77777777" w:rsidTr="00BD054E">
        <w:tc>
          <w:tcPr>
            <w:tcW w:w="657" w:type="dxa"/>
          </w:tcPr>
          <w:p w14:paraId="2184C01B" w14:textId="77777777" w:rsidR="000D78D1" w:rsidRDefault="000D78D1" w:rsidP="00BD054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Non</w:t>
            </w:r>
          </w:p>
        </w:tc>
        <w:tc>
          <w:tcPr>
            <w:tcW w:w="425" w:type="dxa"/>
          </w:tcPr>
          <w:p w14:paraId="7CCA85CD" w14:textId="77777777" w:rsidR="000D78D1" w:rsidRDefault="000D78D1" w:rsidP="00BD054E">
            <w:pPr>
              <w:rPr>
                <w:rFonts w:ascii="Arial" w:hAnsi="Arial" w:cs="Arial"/>
                <w:bCs/>
                <w:szCs w:val="22"/>
              </w:rPr>
            </w:pPr>
          </w:p>
        </w:tc>
      </w:tr>
    </w:tbl>
    <w:p w14:paraId="1E6630CF" w14:textId="344544BA" w:rsidR="000D78D1" w:rsidRDefault="000D78D1" w:rsidP="009F6CAE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 xml:space="preserve">    </w:t>
      </w:r>
    </w:p>
    <w:p w14:paraId="7A1F2B94" w14:textId="42F46D31" w:rsidR="000D78D1" w:rsidRDefault="000D78D1" w:rsidP="009F6CAE">
      <w:pPr>
        <w:rPr>
          <w:rFonts w:ascii="Arial" w:hAnsi="Arial" w:cs="Arial"/>
          <w:bCs/>
          <w:szCs w:val="22"/>
        </w:rPr>
      </w:pPr>
    </w:p>
    <w:p w14:paraId="71C6E173" w14:textId="77777777" w:rsidR="00044BAE" w:rsidRDefault="00044BAE" w:rsidP="009F6CAE">
      <w:pPr>
        <w:rPr>
          <w:rFonts w:ascii="Arial" w:hAnsi="Arial" w:cs="Arial"/>
          <w:bCs/>
          <w:szCs w:val="22"/>
        </w:rPr>
      </w:pPr>
    </w:p>
    <w:p w14:paraId="74EF6462" w14:textId="55034550" w:rsidR="00433985" w:rsidRDefault="000A1390" w:rsidP="009F6CAE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Q1.</w:t>
      </w:r>
      <w:r w:rsidR="007473E9">
        <w:rPr>
          <w:rFonts w:ascii="Arial" w:hAnsi="Arial" w:cs="Arial"/>
          <w:bCs/>
          <w:szCs w:val="22"/>
        </w:rPr>
        <w:t>6</w:t>
      </w:r>
      <w:r>
        <w:rPr>
          <w:rFonts w:ascii="Arial" w:hAnsi="Arial" w:cs="Arial"/>
          <w:bCs/>
          <w:szCs w:val="22"/>
        </w:rPr>
        <w:t xml:space="preserve">– Vérifier si le motoréducteur de remplacement pour l’échange standard est en stock. </w:t>
      </w:r>
    </w:p>
    <w:tbl>
      <w:tblPr>
        <w:tblStyle w:val="Grilledutableau"/>
        <w:tblpPr w:leftFromText="141" w:rightFromText="141" w:vertAnchor="text" w:horzAnchor="page" w:tblpX="2754" w:tblpY="85"/>
        <w:tblW w:w="0" w:type="auto"/>
        <w:tblLook w:val="04A0" w:firstRow="1" w:lastRow="0" w:firstColumn="1" w:lastColumn="0" w:noHBand="0" w:noVBand="1"/>
      </w:tblPr>
      <w:tblGrid>
        <w:gridCol w:w="590"/>
        <w:gridCol w:w="425"/>
      </w:tblGrid>
      <w:tr w:rsidR="000A1390" w14:paraId="58063D39" w14:textId="77777777" w:rsidTr="000A1390">
        <w:tc>
          <w:tcPr>
            <w:tcW w:w="590" w:type="dxa"/>
          </w:tcPr>
          <w:p w14:paraId="7AFCA9A9" w14:textId="56503F09" w:rsidR="000A1390" w:rsidRDefault="000A1390" w:rsidP="000A1390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Oui</w:t>
            </w:r>
          </w:p>
        </w:tc>
        <w:tc>
          <w:tcPr>
            <w:tcW w:w="425" w:type="dxa"/>
          </w:tcPr>
          <w:p w14:paraId="4A05B53A" w14:textId="134F35D2" w:rsidR="000A1390" w:rsidRDefault="000A1390" w:rsidP="000A1390">
            <w:pPr>
              <w:rPr>
                <w:rFonts w:ascii="Arial" w:hAnsi="Arial" w:cs="Arial"/>
                <w:bCs/>
                <w:szCs w:val="22"/>
              </w:rPr>
            </w:pPr>
          </w:p>
        </w:tc>
      </w:tr>
    </w:tbl>
    <w:tbl>
      <w:tblPr>
        <w:tblStyle w:val="Grilledutableau"/>
        <w:tblpPr w:leftFromText="141" w:rightFromText="141" w:vertAnchor="text" w:horzAnchor="page" w:tblpX="4690" w:tblpY="74"/>
        <w:tblW w:w="0" w:type="auto"/>
        <w:tblLook w:val="04A0" w:firstRow="1" w:lastRow="0" w:firstColumn="1" w:lastColumn="0" w:noHBand="0" w:noVBand="1"/>
      </w:tblPr>
      <w:tblGrid>
        <w:gridCol w:w="657"/>
        <w:gridCol w:w="425"/>
      </w:tblGrid>
      <w:tr w:rsidR="000A1390" w14:paraId="3BB6A494" w14:textId="77777777" w:rsidTr="000A1390">
        <w:tc>
          <w:tcPr>
            <w:tcW w:w="657" w:type="dxa"/>
          </w:tcPr>
          <w:p w14:paraId="07691047" w14:textId="77777777" w:rsidR="000A1390" w:rsidRDefault="000A1390" w:rsidP="000A1390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Non</w:t>
            </w:r>
          </w:p>
        </w:tc>
        <w:tc>
          <w:tcPr>
            <w:tcW w:w="425" w:type="dxa"/>
          </w:tcPr>
          <w:p w14:paraId="64A226C8" w14:textId="77777777" w:rsidR="000A1390" w:rsidRDefault="000A1390" w:rsidP="000A1390">
            <w:pPr>
              <w:rPr>
                <w:rFonts w:ascii="Arial" w:hAnsi="Arial" w:cs="Arial"/>
                <w:bCs/>
                <w:szCs w:val="22"/>
              </w:rPr>
            </w:pPr>
          </w:p>
        </w:tc>
      </w:tr>
    </w:tbl>
    <w:p w14:paraId="7249C65D" w14:textId="04DA0F25" w:rsidR="000A1390" w:rsidRDefault="000A1390" w:rsidP="009F6CAE">
      <w:pPr>
        <w:rPr>
          <w:rFonts w:ascii="Arial" w:hAnsi="Arial" w:cs="Arial"/>
          <w:bCs/>
          <w:szCs w:val="22"/>
        </w:rPr>
      </w:pPr>
    </w:p>
    <w:p w14:paraId="08660476" w14:textId="48FF6921" w:rsidR="000A1390" w:rsidRDefault="000A1390" w:rsidP="009F6CAE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lastRenderedPageBreak/>
        <w:t>Q1.</w:t>
      </w:r>
      <w:r w:rsidR="007473E9">
        <w:rPr>
          <w:rFonts w:ascii="Arial" w:hAnsi="Arial" w:cs="Arial"/>
          <w:bCs/>
          <w:szCs w:val="22"/>
        </w:rPr>
        <w:t>7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–Relever les informations sur la plaque signalétique</w:t>
      </w:r>
      <w:r w:rsidR="00044BAE">
        <w:rPr>
          <w:rFonts w:ascii="Arial" w:hAnsi="Arial" w:cs="Arial"/>
          <w:bCs/>
          <w:szCs w:val="22"/>
        </w:rPr>
        <w:t xml:space="preserve"> du moteur électrique</w:t>
      </w:r>
      <w:r>
        <w:rPr>
          <w:rFonts w:ascii="Arial" w:hAnsi="Arial" w:cs="Arial"/>
          <w:bCs/>
          <w:szCs w:val="22"/>
        </w:rPr>
        <w:t xml:space="preserve"> et vérifier si </w:t>
      </w:r>
      <w:r w:rsidR="00044BAE">
        <w:rPr>
          <w:rFonts w:ascii="Arial" w:hAnsi="Arial" w:cs="Arial"/>
          <w:bCs/>
          <w:szCs w:val="22"/>
        </w:rPr>
        <w:t xml:space="preserve">celui-ci </w:t>
      </w:r>
      <w:r>
        <w:rPr>
          <w:rFonts w:ascii="Arial" w:hAnsi="Arial" w:cs="Arial"/>
          <w:bCs/>
          <w:szCs w:val="22"/>
        </w:rPr>
        <w:t xml:space="preserve">convient.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478"/>
        <w:gridCol w:w="2478"/>
        <w:gridCol w:w="2479"/>
        <w:gridCol w:w="2479"/>
      </w:tblGrid>
      <w:tr w:rsidR="000A1390" w14:paraId="15AE1998" w14:textId="77777777" w:rsidTr="000A1390">
        <w:tc>
          <w:tcPr>
            <w:tcW w:w="2478" w:type="dxa"/>
          </w:tcPr>
          <w:p w14:paraId="7F12A14B" w14:textId="557294A4" w:rsidR="000A1390" w:rsidRDefault="000A1390" w:rsidP="009F6CAE">
            <w:pPr>
              <w:rPr>
                <w:rFonts w:ascii="Arial" w:hAnsi="Arial" w:cs="Arial"/>
                <w:bCs/>
                <w:szCs w:val="22"/>
              </w:rPr>
            </w:pPr>
          </w:p>
        </w:tc>
        <w:tc>
          <w:tcPr>
            <w:tcW w:w="2478" w:type="dxa"/>
          </w:tcPr>
          <w:p w14:paraId="08C2AB9E" w14:textId="27BD37DD" w:rsidR="000A1390" w:rsidRDefault="000A1390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Tension de fonctionnement</w:t>
            </w:r>
          </w:p>
        </w:tc>
        <w:tc>
          <w:tcPr>
            <w:tcW w:w="2479" w:type="dxa"/>
          </w:tcPr>
          <w:p w14:paraId="2F3E7922" w14:textId="0F0358FB" w:rsidR="000A1390" w:rsidRDefault="000A1390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Couplage</w:t>
            </w:r>
          </w:p>
        </w:tc>
        <w:tc>
          <w:tcPr>
            <w:tcW w:w="2479" w:type="dxa"/>
          </w:tcPr>
          <w:p w14:paraId="0AB9D1B1" w14:textId="0E795793" w:rsidR="000A1390" w:rsidRDefault="000A1390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Nombre de tour par minutes</w:t>
            </w:r>
          </w:p>
        </w:tc>
      </w:tr>
      <w:tr w:rsidR="000A1390" w14:paraId="7003FFB3" w14:textId="77777777" w:rsidTr="000A1390">
        <w:tc>
          <w:tcPr>
            <w:tcW w:w="2478" w:type="dxa"/>
          </w:tcPr>
          <w:p w14:paraId="531888BA" w14:textId="3A5E6EE5" w:rsidR="000A1390" w:rsidRDefault="00044BAE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Moteur du m</w:t>
            </w:r>
            <w:r w:rsidR="000A1390">
              <w:rPr>
                <w:rFonts w:ascii="Arial" w:hAnsi="Arial" w:cs="Arial"/>
                <w:bCs/>
                <w:szCs w:val="22"/>
              </w:rPr>
              <w:t>otoréducteur à déposer</w:t>
            </w:r>
          </w:p>
        </w:tc>
        <w:tc>
          <w:tcPr>
            <w:tcW w:w="2478" w:type="dxa"/>
          </w:tcPr>
          <w:p w14:paraId="060CF17E" w14:textId="77777777" w:rsidR="003B785B" w:rsidRDefault="003B785B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</w:p>
          <w:p w14:paraId="6F421D5C" w14:textId="25F368EC" w:rsidR="000A1390" w:rsidRPr="003B785B" w:rsidRDefault="003B785B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………..</w:t>
            </w:r>
          </w:p>
        </w:tc>
        <w:tc>
          <w:tcPr>
            <w:tcW w:w="2479" w:type="dxa"/>
          </w:tcPr>
          <w:p w14:paraId="61634AFD" w14:textId="77777777" w:rsidR="003B785B" w:rsidRDefault="003B785B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</w:p>
          <w:p w14:paraId="566D51CD" w14:textId="02FDE5BE" w:rsidR="000A1390" w:rsidRPr="003B785B" w:rsidRDefault="003B785B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…………</w:t>
            </w:r>
          </w:p>
        </w:tc>
        <w:tc>
          <w:tcPr>
            <w:tcW w:w="2479" w:type="dxa"/>
          </w:tcPr>
          <w:p w14:paraId="25DD24DD" w14:textId="77777777" w:rsidR="000A1390" w:rsidRDefault="000A1390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</w:p>
          <w:p w14:paraId="3AE7F738" w14:textId="2FDC09E1" w:rsidR="003B785B" w:rsidRPr="003B785B" w:rsidRDefault="003B785B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…………</w:t>
            </w:r>
          </w:p>
        </w:tc>
      </w:tr>
      <w:tr w:rsidR="000A1390" w14:paraId="67073694" w14:textId="77777777" w:rsidTr="000A1390">
        <w:tc>
          <w:tcPr>
            <w:tcW w:w="2478" w:type="dxa"/>
          </w:tcPr>
          <w:p w14:paraId="6475667E" w14:textId="6F0C05CF" w:rsidR="000A1390" w:rsidRDefault="00044BAE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Moteur du m</w:t>
            </w:r>
            <w:r w:rsidR="000A1390">
              <w:rPr>
                <w:rFonts w:ascii="Arial" w:hAnsi="Arial" w:cs="Arial"/>
                <w:bCs/>
                <w:szCs w:val="22"/>
              </w:rPr>
              <w:t>otoréducteur en stock</w:t>
            </w:r>
          </w:p>
        </w:tc>
        <w:tc>
          <w:tcPr>
            <w:tcW w:w="2478" w:type="dxa"/>
          </w:tcPr>
          <w:p w14:paraId="40AFFAD9" w14:textId="77777777" w:rsidR="000A1390" w:rsidRDefault="000A1390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</w:p>
          <w:p w14:paraId="06E9E258" w14:textId="133EAC16" w:rsidR="003B785B" w:rsidRPr="003B785B" w:rsidRDefault="003B785B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…………</w:t>
            </w:r>
          </w:p>
        </w:tc>
        <w:tc>
          <w:tcPr>
            <w:tcW w:w="2479" w:type="dxa"/>
          </w:tcPr>
          <w:p w14:paraId="05706263" w14:textId="77777777" w:rsidR="000A1390" w:rsidRDefault="000A1390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</w:p>
          <w:p w14:paraId="559CF307" w14:textId="437B2550" w:rsidR="003B785B" w:rsidRPr="003B785B" w:rsidRDefault="003B785B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…………</w:t>
            </w:r>
          </w:p>
        </w:tc>
        <w:tc>
          <w:tcPr>
            <w:tcW w:w="2479" w:type="dxa"/>
          </w:tcPr>
          <w:p w14:paraId="1E2D4948" w14:textId="77777777" w:rsidR="000A1390" w:rsidRDefault="000A1390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</w:p>
          <w:p w14:paraId="01244211" w14:textId="4A611224" w:rsidR="003B785B" w:rsidRPr="003B785B" w:rsidRDefault="003B785B" w:rsidP="008149BE">
            <w:pPr>
              <w:jc w:val="center"/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…………</w:t>
            </w:r>
          </w:p>
        </w:tc>
      </w:tr>
    </w:tbl>
    <w:p w14:paraId="78FB7B47" w14:textId="4876E90E" w:rsidR="00433985" w:rsidRDefault="00433985" w:rsidP="009F6CAE">
      <w:pPr>
        <w:rPr>
          <w:rFonts w:ascii="Arial" w:hAnsi="Arial" w:cs="Arial"/>
          <w:bCs/>
          <w:szCs w:val="22"/>
        </w:rPr>
      </w:pPr>
    </w:p>
    <w:p w14:paraId="33137973" w14:textId="4FA2665B" w:rsidR="00045294" w:rsidRDefault="00045294" w:rsidP="009F6CAE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Q1.</w:t>
      </w:r>
      <w:r w:rsidR="007473E9">
        <w:rPr>
          <w:rFonts w:ascii="Arial" w:hAnsi="Arial" w:cs="Arial"/>
          <w:bCs/>
          <w:szCs w:val="22"/>
        </w:rPr>
        <w:t>8</w:t>
      </w:r>
      <w:r w:rsidR="00F736D1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 Dessiner la représentation du couplage moteur</w:t>
      </w:r>
      <w:r w:rsidR="00044BAE">
        <w:rPr>
          <w:rFonts w:ascii="Arial" w:hAnsi="Arial" w:cs="Arial"/>
          <w:bCs/>
          <w:szCs w:val="22"/>
        </w:rPr>
        <w:t xml:space="preserve"> électrique</w:t>
      </w:r>
      <w:r>
        <w:rPr>
          <w:rFonts w:ascii="Arial" w:hAnsi="Arial" w:cs="Arial"/>
          <w:bCs/>
          <w:szCs w:val="22"/>
        </w:rPr>
        <w:t xml:space="preserve"> dans la plaque à borne du moteur triphasé (Triangle ou étoile). </w:t>
      </w:r>
    </w:p>
    <w:p w14:paraId="74570EDB" w14:textId="48E91FB9" w:rsidR="00045294" w:rsidRDefault="000D78D1" w:rsidP="009F6CAE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D6C7CFF" wp14:editId="4B58B294">
                <wp:simplePos x="0" y="0"/>
                <wp:positionH relativeFrom="column">
                  <wp:posOffset>2176622</wp:posOffset>
                </wp:positionH>
                <wp:positionV relativeFrom="paragraph">
                  <wp:posOffset>12541</wp:posOffset>
                </wp:positionV>
                <wp:extent cx="2457450" cy="1535430"/>
                <wp:effectExtent l="38100" t="25400" r="57150" b="77470"/>
                <wp:wrapNone/>
                <wp:docPr id="35" name="Groupe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7450" cy="1535430"/>
                          <a:chOff x="0" y="0"/>
                          <a:chExt cx="2457450" cy="1535430"/>
                        </a:xfrm>
                      </wpg:grpSpPr>
                      <wpg:grpSp>
                        <wpg:cNvPr id="24" name="Groupe 24"/>
                        <wpg:cNvGrpSpPr/>
                        <wpg:grpSpPr>
                          <a:xfrm>
                            <a:off x="0" y="0"/>
                            <a:ext cx="2457450" cy="1535430"/>
                            <a:chOff x="0" y="-63903"/>
                            <a:chExt cx="1748332" cy="1219704"/>
                          </a:xfrm>
                        </wpg:grpSpPr>
                        <wps:wsp>
                          <wps:cNvPr id="16" name="Rectangle à coins arrondis 16"/>
                          <wps:cNvSpPr/>
                          <wps:spPr>
                            <a:xfrm>
                              <a:off x="0" y="-63903"/>
                              <a:ext cx="1748332" cy="12197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2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Ellipse 17"/>
                          <wps:cNvSpPr/>
                          <wps:spPr>
                            <a:xfrm>
                              <a:off x="301852" y="249799"/>
                              <a:ext cx="190195" cy="168250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Ellipse 18"/>
                          <wps:cNvSpPr/>
                          <wps:spPr>
                            <a:xfrm>
                              <a:off x="768096" y="249795"/>
                              <a:ext cx="190195" cy="168250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Ellipse 19"/>
                          <wps:cNvSpPr/>
                          <wps:spPr>
                            <a:xfrm>
                              <a:off x="1221638" y="249799"/>
                              <a:ext cx="190195" cy="168250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Ellipse 20"/>
                          <wps:cNvSpPr/>
                          <wps:spPr>
                            <a:xfrm>
                              <a:off x="299923" y="692805"/>
                              <a:ext cx="190195" cy="168250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Ellipse 21"/>
                          <wps:cNvSpPr/>
                          <wps:spPr>
                            <a:xfrm>
                              <a:off x="768096" y="694101"/>
                              <a:ext cx="190195" cy="168250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Ellipse 22"/>
                          <wps:cNvSpPr/>
                          <wps:spPr>
                            <a:xfrm>
                              <a:off x="1221638" y="692810"/>
                              <a:ext cx="190195" cy="168250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" name="Zone de texte 23"/>
                        <wps:cNvSpPr txBox="1"/>
                        <wps:spPr>
                          <a:xfrm>
                            <a:off x="373076" y="1207008"/>
                            <a:ext cx="1697126" cy="270663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74CB438" w14:textId="37E4C4E4" w:rsidR="0019225A" w:rsidRDefault="0019225A">
                              <w:r>
                                <w:t xml:space="preserve">U1           V1            W1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Zone de texte 34"/>
                        <wps:cNvSpPr txBox="1"/>
                        <wps:spPr>
                          <a:xfrm>
                            <a:off x="373076" y="87783"/>
                            <a:ext cx="1696720" cy="27051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0EE43FE" w14:textId="2D69A682" w:rsidR="0019225A" w:rsidRDefault="0019225A" w:rsidP="00045294">
                              <w:r>
                                <w:t xml:space="preserve">W2           U2            V2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6C7CFF" id="Groupe 35" o:spid="_x0000_s1030" style="position:absolute;margin-left:171.4pt;margin-top:1pt;width:193.5pt;height:120.9pt;z-index:251674624" coordsize="24574,15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">
                <v:group id="Groupe 24" o:spid="_x0000_s1031" style="position:absolute;width:24574;height:15354" coordorigin=",-639" coordsize="17483,1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">
                  <v:roundrect id="Rectangle à coins arrondis 16" o:spid="_x0000_s1032" style="position:absolute;top:-639;width:17483;height:121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oundrect>
                  <v:oval id="Ellipse 17" o:spid="_x0000_s1033" style="position:absolute;left:3018;top:2497;width:1902;height:1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" fillcolor="#4f81bd [3204]" strokecolor="#243f60 [1604]" strokeweight="2pt"/>
                  <v:oval id="Ellipse 18" o:spid="_x0000_s1034" style="position:absolute;left:7680;top:2497;width:1902;height:1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" fillcolor="#4f81bd [3204]" strokecolor="#243f60 [1604]" strokeweight="2pt"/>
                  <v:oval id="Ellipse 19" o:spid="_x0000_s1035" style="position:absolute;left:12216;top:2497;width:1902;height:1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" fillcolor="#4f81bd [3204]" strokecolor="#243f60 [1604]" strokeweight="2pt"/>
                  <v:oval id="Ellipse 20" o:spid="_x0000_s1036" style="position:absolute;left:2999;top:6928;width:1902;height:1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" fillcolor="#4f81bd [3204]" strokecolor="#243f60 [1604]" strokeweight="2pt"/>
                  <v:oval id="Ellipse 21" o:spid="_x0000_s1037" style="position:absolute;left:7680;top:6941;width:1902;height:1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" fillcolor="#4f81bd [3204]" strokecolor="#243f60 [1604]" strokeweight="2pt"/>
                  <v:oval id="Ellipse 22" o:spid="_x0000_s1038" style="position:absolute;left:12216;top:6928;width:1902;height:1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" fillcolor="#4f81bd [3204]" strokecolor="#243f60 [1604]" strokeweight="2pt"/>
                </v:group>
                <v:shape id="Zone de texte 23" o:spid="_x0000_s1039" type="#_x0000_t202" style="position:absolute;left:3730;top:12070;width:16972;height:2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" fillcolor="#d8d8d8 [2732]" stroked="f" strokeweight=".5pt">
                  <v:textbox>
                    <w:txbxContent>
                      <w:p w14:paraId="174CB438" w14:textId="37E4C4E4" w:rsidR="0019225A" w:rsidRDefault="0019225A">
                        <w:r>
                          <w:t xml:space="preserve">U1           V1            W1      </w:t>
                        </w:r>
                      </w:p>
                    </w:txbxContent>
                  </v:textbox>
                </v:shape>
                <v:shape id="Zone de texte 34" o:spid="_x0000_s1040" type="#_x0000_t202" style="position:absolute;left:3730;top:877;width:16967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" fillcolor="#d8d8d8 [2732]" stroked="f" strokeweight=".5pt">
                  <v:textbox>
                    <w:txbxContent>
                      <w:p w14:paraId="60EE43FE" w14:textId="2D69A682" w:rsidR="0019225A" w:rsidRDefault="0019225A" w:rsidP="00045294">
                        <w:r>
                          <w:t xml:space="preserve">W2           U2            V2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E1D002" w14:textId="5722683E" w:rsidR="00045294" w:rsidRDefault="00045294" w:rsidP="009F6CAE">
      <w:pPr>
        <w:rPr>
          <w:rFonts w:ascii="Arial" w:hAnsi="Arial" w:cs="Arial"/>
          <w:bCs/>
          <w:szCs w:val="22"/>
        </w:rPr>
      </w:pPr>
    </w:p>
    <w:p w14:paraId="53F5BEA8" w14:textId="025BB2BE" w:rsidR="00045294" w:rsidRDefault="00045294" w:rsidP="009F6CAE">
      <w:pPr>
        <w:rPr>
          <w:rFonts w:ascii="Arial" w:hAnsi="Arial" w:cs="Arial"/>
          <w:bCs/>
          <w:szCs w:val="22"/>
        </w:rPr>
      </w:pPr>
    </w:p>
    <w:p w14:paraId="15A01C62" w14:textId="1946102B" w:rsidR="00045294" w:rsidRDefault="00045294" w:rsidP="009F6CAE">
      <w:pPr>
        <w:rPr>
          <w:rFonts w:ascii="Arial" w:hAnsi="Arial" w:cs="Arial"/>
          <w:bCs/>
          <w:szCs w:val="22"/>
        </w:rPr>
      </w:pPr>
    </w:p>
    <w:p w14:paraId="3A6D9DEA" w14:textId="7DAB11E0" w:rsidR="00045294" w:rsidRDefault="00045294" w:rsidP="009F6CAE">
      <w:pPr>
        <w:rPr>
          <w:rFonts w:ascii="Arial" w:hAnsi="Arial" w:cs="Arial"/>
          <w:bCs/>
          <w:szCs w:val="22"/>
        </w:rPr>
      </w:pPr>
    </w:p>
    <w:p w14:paraId="0D2702E7" w14:textId="08CEE313" w:rsidR="00045294" w:rsidRDefault="00045294" w:rsidP="009F6CAE">
      <w:pPr>
        <w:rPr>
          <w:rFonts w:ascii="Arial" w:hAnsi="Arial" w:cs="Arial"/>
          <w:bCs/>
          <w:szCs w:val="22"/>
        </w:rPr>
      </w:pPr>
    </w:p>
    <w:p w14:paraId="49258731" w14:textId="77777777" w:rsidR="00045294" w:rsidRDefault="00045294" w:rsidP="009F6CAE">
      <w:pPr>
        <w:rPr>
          <w:rFonts w:ascii="Arial" w:hAnsi="Arial" w:cs="Arial"/>
          <w:bCs/>
          <w:szCs w:val="22"/>
        </w:rPr>
      </w:pPr>
    </w:p>
    <w:p w14:paraId="3FC044F5" w14:textId="6BC02255" w:rsidR="00045294" w:rsidRDefault="00045294" w:rsidP="009F6CAE">
      <w:pPr>
        <w:rPr>
          <w:rFonts w:ascii="Arial" w:hAnsi="Arial" w:cs="Arial"/>
          <w:bCs/>
          <w:szCs w:val="22"/>
        </w:rPr>
      </w:pPr>
    </w:p>
    <w:p w14:paraId="2CA70E64" w14:textId="7D191353" w:rsidR="00045294" w:rsidRDefault="00045294" w:rsidP="009F6CAE">
      <w:pPr>
        <w:rPr>
          <w:rFonts w:ascii="Arial" w:hAnsi="Arial" w:cs="Arial"/>
          <w:bCs/>
          <w:szCs w:val="22"/>
        </w:rPr>
      </w:pPr>
    </w:p>
    <w:p w14:paraId="1FDFEE31" w14:textId="39E3704A" w:rsidR="00045294" w:rsidRDefault="00045294" w:rsidP="009F6CAE">
      <w:pPr>
        <w:rPr>
          <w:rFonts w:ascii="Arial" w:hAnsi="Arial" w:cs="Arial"/>
          <w:bCs/>
          <w:szCs w:val="22"/>
        </w:rPr>
      </w:pPr>
    </w:p>
    <w:p w14:paraId="6CC19BCC" w14:textId="46768801" w:rsidR="00045294" w:rsidRDefault="00045294" w:rsidP="009F6CAE">
      <w:pPr>
        <w:rPr>
          <w:rFonts w:ascii="Arial" w:hAnsi="Arial" w:cs="Arial"/>
          <w:bCs/>
          <w:szCs w:val="22"/>
        </w:rPr>
      </w:pPr>
    </w:p>
    <w:p w14:paraId="62B550E5" w14:textId="43BBEFE1" w:rsidR="00433985" w:rsidRDefault="0019437F" w:rsidP="009F6CAE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Q1.</w:t>
      </w:r>
      <w:r w:rsidR="007473E9">
        <w:rPr>
          <w:rFonts w:ascii="Arial" w:hAnsi="Arial" w:cs="Arial"/>
          <w:bCs/>
          <w:szCs w:val="22"/>
        </w:rPr>
        <w:t>9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 Rassembler les moyens de manutention et de sécurité nécessaire à la dépose du motoréducteur.</w:t>
      </w:r>
      <w:r w:rsidR="00077ABB">
        <w:rPr>
          <w:rFonts w:ascii="Arial" w:hAnsi="Arial" w:cs="Arial"/>
          <w:bCs/>
          <w:szCs w:val="22"/>
        </w:rPr>
        <w:t xml:space="preserve"> Entourer « oui » lorsque vous apportez le moyen de manutention.  </w:t>
      </w:r>
    </w:p>
    <w:p w14:paraId="35C5DE81" w14:textId="44EBFBDC" w:rsidR="0019437F" w:rsidRDefault="0019437F" w:rsidP="009F6CAE">
      <w:pPr>
        <w:rPr>
          <w:rFonts w:ascii="Arial" w:hAnsi="Arial" w:cs="Arial"/>
          <w:bCs/>
          <w:szCs w:val="22"/>
        </w:rPr>
      </w:pPr>
    </w:p>
    <w:tbl>
      <w:tblPr>
        <w:tblStyle w:val="Grilledutableau"/>
        <w:tblW w:w="0" w:type="auto"/>
        <w:tblInd w:w="1127" w:type="dxa"/>
        <w:tblLook w:val="04A0" w:firstRow="1" w:lastRow="0" w:firstColumn="1" w:lastColumn="0" w:noHBand="0" w:noVBand="1"/>
      </w:tblPr>
      <w:tblGrid>
        <w:gridCol w:w="704"/>
        <w:gridCol w:w="709"/>
        <w:gridCol w:w="3402"/>
        <w:gridCol w:w="2551"/>
      </w:tblGrid>
      <w:tr w:rsidR="0019437F" w14:paraId="2E8E11A8" w14:textId="77777777" w:rsidTr="00077ABB">
        <w:tc>
          <w:tcPr>
            <w:tcW w:w="1413" w:type="dxa"/>
            <w:gridSpan w:val="2"/>
          </w:tcPr>
          <w:p w14:paraId="0CFA24E5" w14:textId="7921DDDE" w:rsidR="0019437F" w:rsidRPr="0019437F" w:rsidRDefault="0019437F" w:rsidP="00077ABB">
            <w:pPr>
              <w:jc w:val="center"/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Moyen rassembler</w:t>
            </w:r>
          </w:p>
        </w:tc>
        <w:tc>
          <w:tcPr>
            <w:tcW w:w="3402" w:type="dxa"/>
          </w:tcPr>
          <w:p w14:paraId="53596AA9" w14:textId="289F93E9" w:rsidR="0019437F" w:rsidRPr="0019437F" w:rsidRDefault="0019437F" w:rsidP="00077ABB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t>Image</w:t>
            </w:r>
          </w:p>
        </w:tc>
        <w:tc>
          <w:tcPr>
            <w:tcW w:w="2551" w:type="dxa"/>
          </w:tcPr>
          <w:p w14:paraId="285DB8FA" w14:textId="1B4834C6" w:rsidR="0019437F" w:rsidRDefault="0019437F" w:rsidP="00077ABB">
            <w:pPr>
              <w:jc w:val="center"/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Nom</w:t>
            </w:r>
          </w:p>
        </w:tc>
      </w:tr>
      <w:tr w:rsidR="0019437F" w14:paraId="1CCAD230" w14:textId="77777777" w:rsidTr="00077ABB">
        <w:tc>
          <w:tcPr>
            <w:tcW w:w="704" w:type="dxa"/>
          </w:tcPr>
          <w:p w14:paraId="579677E2" w14:textId="77777777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4281EEF8" w14:textId="77777777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0DB98015" w14:textId="12E4C857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4F514438" w14:textId="5D5906B7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Oui</w:t>
            </w:r>
          </w:p>
        </w:tc>
        <w:tc>
          <w:tcPr>
            <w:tcW w:w="709" w:type="dxa"/>
          </w:tcPr>
          <w:p w14:paraId="0259A791" w14:textId="77777777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447E05E5" w14:textId="77777777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31B50015" w14:textId="77777777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2DAAD6DB" w14:textId="07D0E09A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t>Non</w:t>
            </w:r>
          </w:p>
        </w:tc>
        <w:tc>
          <w:tcPr>
            <w:tcW w:w="3402" w:type="dxa"/>
          </w:tcPr>
          <w:p w14:paraId="42A0CF2C" w14:textId="73661119" w:rsidR="0019437F" w:rsidRPr="0019437F" w:rsidRDefault="0019437F" w:rsidP="000D78D1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fldChar w:fldCharType="begin"/>
            </w:r>
            <w:r w:rsidRPr="0019437F">
              <w:rPr>
                <w:rFonts w:ascii="Arial" w:hAnsi="Arial" w:cs="Arial"/>
                <w:bCs/>
                <w:szCs w:val="22"/>
              </w:rPr>
              <w:instrText xml:space="preserve"> INCLUDEPICTURE "https://encrypted-tbn0.gstatic.com/shopping?q=tbn:ANd9GcSLKjQMAwH64yRTQOPJQTTSZDFwJKpXEVwbbdiY0ulplTYhhpQKdkhlN1Euurvv&amp;usqp=CAc" \* MERGEFORMATINET </w:instrText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separate"/>
            </w:r>
            <w:r w:rsidRPr="0019437F">
              <w:rPr>
                <w:rFonts w:ascii="Arial" w:hAnsi="Arial" w:cs="Arial"/>
                <w:bCs/>
                <w:noProof/>
                <w:szCs w:val="22"/>
              </w:rPr>
              <w:drawing>
                <wp:inline distT="0" distB="0" distL="0" distR="0" wp14:anchorId="1AF2AA12" wp14:editId="24C7BEF2">
                  <wp:extent cx="908368" cy="908368"/>
                  <wp:effectExtent l="0" t="0" r="0" b="6350"/>
                  <wp:docPr id="14" name="Image 14" descr="Grue Atelier Pliante 2t - Absa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ahover2" descr="Grue Atelier Pliante 2t - Absa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845" cy="91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end"/>
            </w:r>
          </w:p>
        </w:tc>
        <w:tc>
          <w:tcPr>
            <w:tcW w:w="2551" w:type="dxa"/>
          </w:tcPr>
          <w:p w14:paraId="7F6F77E8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72580194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7BB2FE18" w14:textId="5C6222E9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Grue d’atelier</w:t>
            </w:r>
          </w:p>
        </w:tc>
      </w:tr>
      <w:tr w:rsidR="0019437F" w14:paraId="6E691DA1" w14:textId="77777777" w:rsidTr="000D78D1">
        <w:trPr>
          <w:trHeight w:val="1048"/>
        </w:trPr>
        <w:tc>
          <w:tcPr>
            <w:tcW w:w="704" w:type="dxa"/>
          </w:tcPr>
          <w:p w14:paraId="7345258C" w14:textId="7FDB02AF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3EBE4F24" w14:textId="6DE6769D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2BEE2B78" w14:textId="25EEE57B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Oui</w:t>
            </w:r>
          </w:p>
        </w:tc>
        <w:tc>
          <w:tcPr>
            <w:tcW w:w="709" w:type="dxa"/>
          </w:tcPr>
          <w:p w14:paraId="58E66B83" w14:textId="77777777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1AB7538A" w14:textId="77777777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66498A54" w14:textId="060C8B89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t>Non</w:t>
            </w:r>
          </w:p>
        </w:tc>
        <w:tc>
          <w:tcPr>
            <w:tcW w:w="3402" w:type="dxa"/>
          </w:tcPr>
          <w:p w14:paraId="4FAA7238" w14:textId="0E016342" w:rsidR="0019437F" w:rsidRPr="0019437F" w:rsidRDefault="0019437F" w:rsidP="000D78D1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fldChar w:fldCharType="begin"/>
            </w:r>
            <w:r w:rsidRPr="0019437F">
              <w:rPr>
                <w:rFonts w:ascii="Arial" w:hAnsi="Arial" w:cs="Arial"/>
                <w:bCs/>
                <w:szCs w:val="22"/>
              </w:rPr>
              <w:instrText xml:space="preserve"> INCLUDEPICTURE "https://www.manutan.fr/fstrz/r/s/www.manutan.fr/img/S/GRP/ST/AIG279957.jpg?frz-v=69" \* MERGEFORMATINET </w:instrText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separate"/>
            </w:r>
            <w:r w:rsidRPr="0019437F">
              <w:rPr>
                <w:rFonts w:ascii="Arial" w:hAnsi="Arial" w:cs="Arial"/>
                <w:bCs/>
                <w:noProof/>
                <w:szCs w:val="22"/>
              </w:rPr>
              <w:drawing>
                <wp:inline distT="0" distB="0" distL="0" distR="0" wp14:anchorId="356A5E40" wp14:editId="1DF501F6">
                  <wp:extent cx="725055" cy="641114"/>
                  <wp:effectExtent l="0" t="0" r="0" b="0"/>
                  <wp:docPr id="12" name="Image 12" descr="Anneau de levage en aci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MainImage" descr="Anneau de levage en aci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286" cy="65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end"/>
            </w:r>
          </w:p>
        </w:tc>
        <w:tc>
          <w:tcPr>
            <w:tcW w:w="2551" w:type="dxa"/>
          </w:tcPr>
          <w:p w14:paraId="3541862C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2DC5261E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6B065EA0" w14:textId="56D5B944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Anneau de levage</w:t>
            </w:r>
          </w:p>
        </w:tc>
      </w:tr>
      <w:tr w:rsidR="0019437F" w14:paraId="2C467FB4" w14:textId="77777777" w:rsidTr="00077ABB">
        <w:tc>
          <w:tcPr>
            <w:tcW w:w="704" w:type="dxa"/>
          </w:tcPr>
          <w:p w14:paraId="2A51B54D" w14:textId="1FA9C07E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1BA51D19" w14:textId="3D61610B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51A28CEB" w14:textId="2859FE8F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Oui</w:t>
            </w:r>
          </w:p>
        </w:tc>
        <w:tc>
          <w:tcPr>
            <w:tcW w:w="709" w:type="dxa"/>
          </w:tcPr>
          <w:p w14:paraId="1F876973" w14:textId="77777777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28E52EC8" w14:textId="77777777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4F2C49F7" w14:textId="7B406580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t>Non</w:t>
            </w:r>
          </w:p>
        </w:tc>
        <w:tc>
          <w:tcPr>
            <w:tcW w:w="3402" w:type="dxa"/>
          </w:tcPr>
          <w:p w14:paraId="09B2281D" w14:textId="2E4CB0ED" w:rsidR="0019437F" w:rsidRPr="0019437F" w:rsidRDefault="0019437F" w:rsidP="000D78D1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fldChar w:fldCharType="begin"/>
            </w:r>
            <w:r w:rsidRPr="0019437F">
              <w:rPr>
                <w:rFonts w:ascii="Arial" w:hAnsi="Arial" w:cs="Arial"/>
                <w:bCs/>
                <w:szCs w:val="22"/>
              </w:rPr>
              <w:instrText xml:space="preserve"> INCLUDEPICTURE "https://encrypted-tbn3.gstatic.com/shopping?q=tbn:ANd9GcT2JPEaMWtmwOron5k81DO7b5ArYvzE6Th1h9NH2iLki_jsQdYDfzbPTBGyYo49OWCIYxacHbrwDQ&amp;usqp=CAc" \* MERGEFORMATINET </w:instrText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separate"/>
            </w:r>
            <w:r w:rsidRPr="0019437F">
              <w:rPr>
                <w:rFonts w:ascii="Arial" w:hAnsi="Arial" w:cs="Arial"/>
                <w:bCs/>
                <w:noProof/>
                <w:szCs w:val="22"/>
              </w:rPr>
              <w:drawing>
                <wp:inline distT="0" distB="0" distL="0" distR="0" wp14:anchorId="6C0283D7" wp14:editId="5B590F1C">
                  <wp:extent cx="635731" cy="761424"/>
                  <wp:effectExtent l="0" t="0" r="0" b="635"/>
                  <wp:docPr id="13" name="Image 13" descr="VERTEX VENT couleur blanc de Petz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ahover9" descr="VERTEX VENT couleur blanc de Petz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042"/>
                          <a:stretch/>
                        </pic:blipFill>
                        <pic:spPr bwMode="auto">
                          <a:xfrm>
                            <a:off x="0" y="0"/>
                            <a:ext cx="644381" cy="77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end"/>
            </w:r>
          </w:p>
        </w:tc>
        <w:tc>
          <w:tcPr>
            <w:tcW w:w="2551" w:type="dxa"/>
          </w:tcPr>
          <w:p w14:paraId="7F542875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5AA10F5B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6404EEB5" w14:textId="58ECA63C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 xml:space="preserve">Casque </w:t>
            </w:r>
          </w:p>
        </w:tc>
      </w:tr>
      <w:tr w:rsidR="0019437F" w14:paraId="1A1B852B" w14:textId="77777777" w:rsidTr="00077ABB">
        <w:tc>
          <w:tcPr>
            <w:tcW w:w="704" w:type="dxa"/>
          </w:tcPr>
          <w:p w14:paraId="7082DE33" w14:textId="132182FC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679350B9" w14:textId="4E107104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198CAF56" w14:textId="5BD4AE26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279DF016" w14:textId="452F3FD2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Oui</w:t>
            </w:r>
          </w:p>
        </w:tc>
        <w:tc>
          <w:tcPr>
            <w:tcW w:w="709" w:type="dxa"/>
          </w:tcPr>
          <w:p w14:paraId="40B0435D" w14:textId="77777777" w:rsidR="0019437F" w:rsidRPr="0019437F" w:rsidRDefault="0019437F" w:rsidP="0019437F">
            <w:pPr>
              <w:rPr>
                <w:rFonts w:ascii="Arial" w:hAnsi="Arial" w:cs="Arial"/>
                <w:bCs/>
                <w:szCs w:val="22"/>
              </w:rPr>
            </w:pPr>
          </w:p>
          <w:p w14:paraId="45152C17" w14:textId="77777777" w:rsidR="0019437F" w:rsidRPr="0019437F" w:rsidRDefault="0019437F" w:rsidP="0019437F">
            <w:pPr>
              <w:rPr>
                <w:rFonts w:ascii="Arial" w:hAnsi="Arial" w:cs="Arial"/>
                <w:bCs/>
                <w:szCs w:val="22"/>
              </w:rPr>
            </w:pPr>
          </w:p>
          <w:p w14:paraId="58493802" w14:textId="77777777" w:rsidR="0019437F" w:rsidRPr="0019437F" w:rsidRDefault="0019437F" w:rsidP="0019437F">
            <w:pPr>
              <w:rPr>
                <w:rFonts w:ascii="Arial" w:hAnsi="Arial" w:cs="Arial"/>
                <w:bCs/>
                <w:szCs w:val="22"/>
              </w:rPr>
            </w:pPr>
          </w:p>
          <w:p w14:paraId="36A4021B" w14:textId="0BF693C6" w:rsidR="0019437F" w:rsidRPr="0019437F" w:rsidRDefault="0019437F" w:rsidP="0019437F">
            <w:pPr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t>Non</w:t>
            </w:r>
          </w:p>
        </w:tc>
        <w:tc>
          <w:tcPr>
            <w:tcW w:w="3402" w:type="dxa"/>
          </w:tcPr>
          <w:p w14:paraId="732E173E" w14:textId="620B7789" w:rsidR="0019437F" w:rsidRDefault="0019437F" w:rsidP="000D78D1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fldChar w:fldCharType="begin"/>
            </w:r>
            <w:r w:rsidRPr="0019437F">
              <w:rPr>
                <w:rFonts w:ascii="Arial" w:hAnsi="Arial" w:cs="Arial"/>
                <w:bCs/>
                <w:szCs w:val="22"/>
              </w:rPr>
              <w:instrText xml:space="preserve"> INCLUDEPICTURE "https://encrypted-tbn2.gstatic.com/shopping?q=tbn:ANd9GcQW0mwkhNX5FTV-e1YWKTEF2bIaVmt1zIDVXASAAr631xMrgxTpnd6EyDklz7pTo8Oh43JUOpz6HA&amp;usqp=CAc" \* MERGEFORMATINET </w:instrText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separate"/>
            </w:r>
            <w:r w:rsidRPr="0019437F">
              <w:rPr>
                <w:rFonts w:ascii="Arial" w:hAnsi="Arial" w:cs="Arial"/>
                <w:bCs/>
                <w:noProof/>
                <w:szCs w:val="22"/>
              </w:rPr>
              <w:drawing>
                <wp:inline distT="0" distB="0" distL="0" distR="0" wp14:anchorId="21042918" wp14:editId="02A58FB9">
                  <wp:extent cx="886143" cy="925853"/>
                  <wp:effectExtent l="0" t="0" r="3175" b="1270"/>
                  <wp:docPr id="15" name="Image 15" descr="Lot de 12 paires de gants cuir de bovin C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ahover1" descr="Lot de 12 paires de gants cuir de bovin C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045" cy="93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end"/>
            </w:r>
          </w:p>
        </w:tc>
        <w:tc>
          <w:tcPr>
            <w:tcW w:w="2551" w:type="dxa"/>
          </w:tcPr>
          <w:p w14:paraId="6FD703D3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26BAB9D4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6477BD60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711051B5" w14:textId="08C8FECC" w:rsidR="0019437F" w:rsidRDefault="00500358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Gant</w:t>
            </w:r>
            <w:r w:rsidR="0019437F">
              <w:rPr>
                <w:rFonts w:ascii="Arial" w:hAnsi="Arial" w:cs="Arial"/>
                <w:bCs/>
                <w:szCs w:val="22"/>
              </w:rPr>
              <w:t xml:space="preserve"> </w:t>
            </w:r>
            <w:r>
              <w:rPr>
                <w:rFonts w:ascii="Arial" w:hAnsi="Arial" w:cs="Arial"/>
                <w:bCs/>
                <w:szCs w:val="22"/>
              </w:rPr>
              <w:t>de manutention</w:t>
            </w:r>
          </w:p>
        </w:tc>
      </w:tr>
      <w:tr w:rsidR="0019437F" w14:paraId="200B3931" w14:textId="77777777" w:rsidTr="00077ABB">
        <w:trPr>
          <w:trHeight w:val="904"/>
        </w:trPr>
        <w:tc>
          <w:tcPr>
            <w:tcW w:w="704" w:type="dxa"/>
          </w:tcPr>
          <w:p w14:paraId="0D8FCDC0" w14:textId="0929C8C4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2CD07234" w14:textId="60D508C7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Oui</w:t>
            </w:r>
          </w:p>
        </w:tc>
        <w:tc>
          <w:tcPr>
            <w:tcW w:w="709" w:type="dxa"/>
          </w:tcPr>
          <w:p w14:paraId="67BEA5D0" w14:textId="77777777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6D8EE913" w14:textId="17EC0F81" w:rsidR="0019437F" w:rsidRP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t>Non</w:t>
            </w:r>
          </w:p>
        </w:tc>
        <w:tc>
          <w:tcPr>
            <w:tcW w:w="3402" w:type="dxa"/>
          </w:tcPr>
          <w:p w14:paraId="60856106" w14:textId="4CF1A68A" w:rsidR="0019437F" w:rsidRPr="0019437F" w:rsidRDefault="0019437F" w:rsidP="000D78D1">
            <w:pPr>
              <w:jc w:val="center"/>
              <w:rPr>
                <w:rFonts w:ascii="Arial" w:hAnsi="Arial" w:cs="Arial"/>
                <w:bCs/>
                <w:szCs w:val="22"/>
              </w:rPr>
            </w:pPr>
            <w:r w:rsidRPr="0019437F">
              <w:rPr>
                <w:rFonts w:ascii="Arial" w:hAnsi="Arial" w:cs="Arial"/>
                <w:bCs/>
                <w:szCs w:val="22"/>
              </w:rPr>
              <w:fldChar w:fldCharType="begin"/>
            </w:r>
            <w:r w:rsidRPr="0019437F">
              <w:rPr>
                <w:rFonts w:ascii="Arial" w:hAnsi="Arial" w:cs="Arial"/>
                <w:bCs/>
                <w:szCs w:val="22"/>
              </w:rPr>
              <w:instrText xml:space="preserve"> INCLUDEPICTURE "https://www.mitari.fr/media/catalog/product/cache/e4e7b33686f42ecc97289255410c8bc4/r/o/rondstrop_1_ton_01.jpg" \* MERGEFORMATINET </w:instrText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separate"/>
            </w:r>
            <w:r w:rsidRPr="0019437F">
              <w:rPr>
                <w:rFonts w:ascii="Arial" w:hAnsi="Arial" w:cs="Arial"/>
                <w:bCs/>
                <w:noProof/>
                <w:szCs w:val="22"/>
              </w:rPr>
              <w:drawing>
                <wp:inline distT="0" distB="0" distL="0" distR="0" wp14:anchorId="7E479984" wp14:editId="24876AED">
                  <wp:extent cx="877392" cy="446227"/>
                  <wp:effectExtent l="0" t="0" r="0" b="0"/>
                  <wp:docPr id="11" name="Image 11" descr="Elingue ronde | 1 Ton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lingue ronde | 1 Tonn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72" t="36374" r="23902" b="34420"/>
                          <a:stretch/>
                        </pic:blipFill>
                        <pic:spPr bwMode="auto">
                          <a:xfrm>
                            <a:off x="0" y="0"/>
                            <a:ext cx="878471" cy="446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9437F">
              <w:rPr>
                <w:rFonts w:ascii="Arial" w:hAnsi="Arial" w:cs="Arial"/>
                <w:bCs/>
                <w:szCs w:val="22"/>
              </w:rPr>
              <w:fldChar w:fldCharType="end"/>
            </w:r>
          </w:p>
        </w:tc>
        <w:tc>
          <w:tcPr>
            <w:tcW w:w="2551" w:type="dxa"/>
          </w:tcPr>
          <w:p w14:paraId="4C337BA0" w14:textId="77777777" w:rsidR="00500358" w:rsidRDefault="00500358" w:rsidP="009F6CAE">
            <w:pPr>
              <w:rPr>
                <w:rFonts w:ascii="Arial" w:hAnsi="Arial" w:cs="Arial"/>
                <w:bCs/>
                <w:szCs w:val="22"/>
              </w:rPr>
            </w:pPr>
          </w:p>
          <w:p w14:paraId="53B9F57A" w14:textId="2FC92F39" w:rsidR="0019437F" w:rsidRDefault="0019437F" w:rsidP="009F6CA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Élingues</w:t>
            </w:r>
          </w:p>
        </w:tc>
      </w:tr>
    </w:tbl>
    <w:p w14:paraId="035C4623" w14:textId="77777777" w:rsidR="00041E98" w:rsidRPr="009F6CAE" w:rsidRDefault="00041E98" w:rsidP="00EF37F5">
      <w:pPr>
        <w:rPr>
          <w:rFonts w:ascii="Arial" w:hAnsi="Arial" w:cs="Arial"/>
          <w:bCs/>
          <w:szCs w:val="22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51793D" w:rsidRPr="008158D3" w14:paraId="1A805BD8" w14:textId="77777777" w:rsidTr="00BB3AC9">
        <w:tc>
          <w:tcPr>
            <w:tcW w:w="988" w:type="dxa"/>
            <w:vAlign w:val="center"/>
          </w:tcPr>
          <w:p w14:paraId="05FB5568" w14:textId="77777777" w:rsidR="0051793D" w:rsidRPr="008158D3" w:rsidRDefault="0051793D" w:rsidP="00AC612E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9F6CAE">
              <w:rPr>
                <w:rFonts w:ascii="Arial" w:hAnsi="Arial" w:cs="Arial"/>
                <w:b/>
                <w:szCs w:val="22"/>
              </w:rPr>
              <w:t>2</w:t>
            </w:r>
          </w:p>
        </w:tc>
        <w:tc>
          <w:tcPr>
            <w:tcW w:w="4355" w:type="dxa"/>
            <w:vAlign w:val="center"/>
          </w:tcPr>
          <w:p w14:paraId="16081C19" w14:textId="77777777" w:rsidR="0051793D" w:rsidRPr="008158D3" w:rsidRDefault="0051793D" w:rsidP="00AC612E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Les risques pour les biens et les personnes</w:t>
            </w:r>
          </w:p>
        </w:tc>
        <w:tc>
          <w:tcPr>
            <w:tcW w:w="1882" w:type="dxa"/>
            <w:vAlign w:val="center"/>
          </w:tcPr>
          <w:p w14:paraId="502AB017" w14:textId="393D0BC2" w:rsidR="0051793D" w:rsidRPr="009E4DB9" w:rsidRDefault="00BB3AC9" w:rsidP="00AC612E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DTR 4 à 1</w:t>
            </w:r>
            <w:r w:rsidR="00D41DCE">
              <w:rPr>
                <w:rFonts w:ascii="Arial" w:hAnsi="Arial" w:cs="Arial"/>
                <w:b/>
                <w:color w:val="000000"/>
                <w:szCs w:val="22"/>
              </w:rPr>
              <w:t>5</w:t>
            </w: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/1</w:t>
            </w:r>
            <w:r w:rsidR="00D41DCE">
              <w:rPr>
                <w:rFonts w:ascii="Arial" w:hAnsi="Arial" w:cs="Arial"/>
                <w:b/>
                <w:color w:val="000000"/>
                <w:szCs w:val="22"/>
              </w:rPr>
              <w:t>5</w:t>
            </w: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10B2475D" w14:textId="77777777" w:rsidR="0051793D" w:rsidRPr="00041E98" w:rsidRDefault="0051793D" w:rsidP="00AC612E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22686892" w14:textId="16740E63" w:rsidR="0051793D" w:rsidRPr="00041E98" w:rsidRDefault="00B257CA" w:rsidP="00AC612E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20</w:t>
            </w:r>
            <w:r w:rsidR="0051793D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495026CA" w14:textId="77777777" w:rsidR="00130D0C" w:rsidRDefault="00130D0C" w:rsidP="00EF37F5">
      <w:pPr>
        <w:rPr>
          <w:rFonts w:ascii="Arial" w:hAnsi="Arial" w:cs="Arial"/>
          <w:bCs/>
          <w:szCs w:val="22"/>
        </w:rPr>
      </w:pPr>
    </w:p>
    <w:p w14:paraId="22ECEB80" w14:textId="77777777" w:rsidR="006365F2" w:rsidRDefault="006365F2" w:rsidP="006365F2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Identifier les risques potentiels liés à votre intervention (cocher les risques identifiés)</w:t>
      </w:r>
    </w:p>
    <w:p w14:paraId="7613585A" w14:textId="77595A81" w:rsidR="006365F2" w:rsidRDefault="006365F2" w:rsidP="006365F2">
      <w:pPr>
        <w:ind w:left="426" w:firstLine="282"/>
        <w:rPr>
          <w:rFonts w:ascii="Arial" w:hAnsi="Arial" w:cs="Arial"/>
          <w:bCs/>
          <w:szCs w:val="22"/>
        </w:rPr>
      </w:pPr>
      <w:r w:rsidRPr="00041E98">
        <w:rPr>
          <w:rFonts w:ascii="Arial" w:hAnsi="Arial" w:cs="Arial"/>
          <w:bCs/>
          <w:szCs w:val="22"/>
        </w:rPr>
        <w:t>Quels sont les risques liés à l'intervention ?</w:t>
      </w:r>
    </w:p>
    <w:p w14:paraId="39F20FC2" w14:textId="165359EC" w:rsidR="002C4F71" w:rsidRDefault="002C4F71" w:rsidP="006365F2">
      <w:pPr>
        <w:ind w:left="426" w:firstLine="282"/>
        <w:rPr>
          <w:rFonts w:ascii="Arial" w:hAnsi="Arial" w:cs="Arial"/>
          <w:bCs/>
          <w:szCs w:val="22"/>
        </w:rPr>
      </w:pPr>
    </w:p>
    <w:p w14:paraId="1DD57513" w14:textId="20F91D7D" w:rsidR="002C4F71" w:rsidRDefault="002C4F71" w:rsidP="00044BAE">
      <w:pPr>
        <w:rPr>
          <w:rFonts w:ascii="Arial" w:hAnsi="Arial" w:cs="Arial"/>
          <w:bCs/>
          <w:szCs w:val="22"/>
        </w:rPr>
      </w:pPr>
    </w:p>
    <w:tbl>
      <w:tblPr>
        <w:tblStyle w:val="TableauGrille1Clair"/>
        <w:tblW w:w="5665" w:type="dxa"/>
        <w:tblLook w:val="04A0" w:firstRow="1" w:lastRow="0" w:firstColumn="1" w:lastColumn="0" w:noHBand="0" w:noVBand="1"/>
      </w:tblPr>
      <w:tblGrid>
        <w:gridCol w:w="4278"/>
        <w:gridCol w:w="704"/>
        <w:gridCol w:w="683"/>
      </w:tblGrid>
      <w:tr w:rsidR="002C4F71" w14:paraId="182C1545" w14:textId="77777777" w:rsidTr="002C4F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top w:val="single" w:sz="4" w:space="0" w:color="auto"/>
              <w:left w:val="single" w:sz="4" w:space="0" w:color="auto"/>
            </w:tcBorders>
          </w:tcPr>
          <w:p w14:paraId="48FCAF52" w14:textId="05ECD81F" w:rsidR="002C4F71" w:rsidRDefault="002C4F71" w:rsidP="006365F2">
            <w:pPr>
              <w:rPr>
                <w:rFonts w:ascii="Arial" w:hAnsi="Arial" w:cs="Arial"/>
                <w:bCs w:val="0"/>
                <w:szCs w:val="22"/>
              </w:rPr>
            </w:pPr>
            <w:r>
              <w:rPr>
                <w:rFonts w:ascii="Arial" w:hAnsi="Arial" w:cs="Arial"/>
                <w:bCs w:val="0"/>
                <w:szCs w:val="22"/>
              </w:rPr>
              <w:t>Type de risque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20DEB5F5" w14:textId="5EFA9BD4" w:rsidR="002C4F71" w:rsidRDefault="002C4F71" w:rsidP="006365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Cs w:val="22"/>
              </w:rPr>
            </w:pPr>
            <w:r>
              <w:rPr>
                <w:rFonts w:ascii="Arial" w:hAnsi="Arial" w:cs="Arial"/>
                <w:bCs w:val="0"/>
                <w:szCs w:val="22"/>
              </w:rPr>
              <w:t>Oui</w:t>
            </w: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</w:tcPr>
          <w:p w14:paraId="1AF73154" w14:textId="114235D1" w:rsidR="002C4F71" w:rsidRDefault="002C4F71" w:rsidP="006365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Cs w:val="22"/>
              </w:rPr>
            </w:pPr>
            <w:r>
              <w:rPr>
                <w:rFonts w:ascii="Arial" w:hAnsi="Arial" w:cs="Arial"/>
                <w:bCs w:val="0"/>
                <w:szCs w:val="22"/>
              </w:rPr>
              <w:t>Non</w:t>
            </w:r>
          </w:p>
        </w:tc>
      </w:tr>
      <w:tr w:rsidR="002C4F71" w14:paraId="2FE5AC52" w14:textId="77777777" w:rsidTr="002C4F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left w:val="single" w:sz="4" w:space="0" w:color="auto"/>
            </w:tcBorders>
          </w:tcPr>
          <w:p w14:paraId="6E38C2EB" w14:textId="54111A24" w:rsidR="002C4F71" w:rsidRPr="002C4F71" w:rsidRDefault="002C4F71" w:rsidP="006365F2">
            <w:pPr>
              <w:rPr>
                <w:rFonts w:ascii="Arial" w:hAnsi="Arial" w:cs="Arial"/>
                <w:b w:val="0"/>
                <w:bCs w:val="0"/>
                <w:szCs w:val="22"/>
              </w:rPr>
            </w:pPr>
            <w:r w:rsidRPr="002C4F71">
              <w:rPr>
                <w:rFonts w:ascii="Arial" w:hAnsi="Arial" w:cs="Arial"/>
                <w:b w:val="0"/>
                <w:bCs w:val="0"/>
                <w:szCs w:val="22"/>
              </w:rPr>
              <w:t>Risques de chute de pl</w:t>
            </w:r>
            <w:r>
              <w:rPr>
                <w:rFonts w:ascii="Arial" w:hAnsi="Arial" w:cs="Arial"/>
                <w:b w:val="0"/>
                <w:bCs w:val="0"/>
                <w:szCs w:val="22"/>
              </w:rPr>
              <w:t>a</w:t>
            </w:r>
            <w:r w:rsidRPr="002C4F71">
              <w:rPr>
                <w:rFonts w:ascii="Arial" w:hAnsi="Arial" w:cs="Arial"/>
                <w:b w:val="0"/>
                <w:bCs w:val="0"/>
                <w:szCs w:val="22"/>
              </w:rPr>
              <w:t>in-pied</w:t>
            </w:r>
          </w:p>
        </w:tc>
        <w:tc>
          <w:tcPr>
            <w:tcW w:w="708" w:type="dxa"/>
          </w:tcPr>
          <w:p w14:paraId="129A9CD2" w14:textId="2307BC54" w:rsid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szCs w:val="22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507EEA0C" w14:textId="77777777" w:rsid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szCs w:val="22"/>
              </w:rPr>
            </w:pPr>
          </w:p>
        </w:tc>
      </w:tr>
      <w:tr w:rsidR="002C4F71" w14:paraId="75ED6AA0" w14:textId="77777777" w:rsidTr="002C4F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left w:val="single" w:sz="4" w:space="0" w:color="auto"/>
            </w:tcBorders>
          </w:tcPr>
          <w:p w14:paraId="19109717" w14:textId="1E539939" w:rsidR="002C4F71" w:rsidRPr="002C4F71" w:rsidRDefault="002C4F71" w:rsidP="006365F2">
            <w:pPr>
              <w:rPr>
                <w:rFonts w:ascii="Arial" w:hAnsi="Arial" w:cs="Arial"/>
                <w:b w:val="0"/>
                <w:bCs w:val="0"/>
                <w:szCs w:val="22"/>
              </w:rPr>
            </w:pPr>
            <w:r w:rsidRPr="002C4F71">
              <w:rPr>
                <w:rFonts w:ascii="Arial" w:hAnsi="Arial" w:cs="Arial"/>
                <w:b w:val="0"/>
                <w:bCs w:val="0"/>
                <w:szCs w:val="22"/>
              </w:rPr>
              <w:t>Risques mécanique</w:t>
            </w:r>
          </w:p>
        </w:tc>
        <w:tc>
          <w:tcPr>
            <w:tcW w:w="708" w:type="dxa"/>
          </w:tcPr>
          <w:p w14:paraId="2C8103E8" w14:textId="7AD0B409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6C7F97BF" w14:textId="77777777" w:rsid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szCs w:val="22"/>
              </w:rPr>
            </w:pPr>
          </w:p>
        </w:tc>
      </w:tr>
      <w:tr w:rsidR="002C4F71" w14:paraId="2AF3FDAD" w14:textId="77777777" w:rsidTr="002C4F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left w:val="single" w:sz="4" w:space="0" w:color="auto"/>
            </w:tcBorders>
          </w:tcPr>
          <w:p w14:paraId="3020803A" w14:textId="71A64FF0" w:rsidR="002C4F71" w:rsidRPr="002C4F71" w:rsidRDefault="002C4F71" w:rsidP="006365F2">
            <w:pPr>
              <w:rPr>
                <w:rFonts w:ascii="Arial" w:hAnsi="Arial" w:cs="Arial"/>
                <w:b w:val="0"/>
                <w:bCs w:val="0"/>
                <w:szCs w:val="22"/>
              </w:rPr>
            </w:pPr>
            <w:r w:rsidRPr="002C4F71">
              <w:rPr>
                <w:rFonts w:ascii="Arial" w:hAnsi="Arial" w:cs="Arial"/>
                <w:b w:val="0"/>
                <w:bCs w:val="0"/>
                <w:szCs w:val="22"/>
              </w:rPr>
              <w:t>Risque</w:t>
            </w:r>
            <w:r>
              <w:rPr>
                <w:rFonts w:ascii="Arial" w:hAnsi="Arial" w:cs="Arial"/>
                <w:b w:val="0"/>
                <w:bCs w:val="0"/>
                <w:szCs w:val="22"/>
              </w:rPr>
              <w:t>s</w:t>
            </w:r>
            <w:r w:rsidRPr="002C4F71">
              <w:rPr>
                <w:rFonts w:ascii="Arial" w:hAnsi="Arial" w:cs="Arial"/>
                <w:b w:val="0"/>
                <w:bCs w:val="0"/>
                <w:szCs w:val="22"/>
              </w:rPr>
              <w:t xml:space="preserve"> électrique</w:t>
            </w:r>
          </w:p>
        </w:tc>
        <w:tc>
          <w:tcPr>
            <w:tcW w:w="708" w:type="dxa"/>
          </w:tcPr>
          <w:p w14:paraId="69E3ED89" w14:textId="3397AF16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681C9103" w14:textId="77777777" w:rsid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szCs w:val="22"/>
              </w:rPr>
            </w:pPr>
          </w:p>
        </w:tc>
      </w:tr>
      <w:tr w:rsidR="002C4F71" w14:paraId="2B3F0C53" w14:textId="77777777" w:rsidTr="002C4F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left w:val="single" w:sz="4" w:space="0" w:color="auto"/>
            </w:tcBorders>
          </w:tcPr>
          <w:p w14:paraId="6D57AAAA" w14:textId="643C200C" w:rsidR="002C4F71" w:rsidRPr="002C4F71" w:rsidRDefault="002C4F71" w:rsidP="006365F2">
            <w:pPr>
              <w:rPr>
                <w:rFonts w:ascii="Arial" w:hAnsi="Arial" w:cs="Arial"/>
                <w:b w:val="0"/>
                <w:bCs w:val="0"/>
                <w:szCs w:val="22"/>
              </w:rPr>
            </w:pPr>
            <w:r>
              <w:rPr>
                <w:rFonts w:ascii="Arial" w:hAnsi="Arial" w:cs="Arial"/>
                <w:b w:val="0"/>
                <w:bCs w:val="0"/>
                <w:szCs w:val="22"/>
              </w:rPr>
              <w:t>Risques chimique</w:t>
            </w:r>
          </w:p>
        </w:tc>
        <w:tc>
          <w:tcPr>
            <w:tcW w:w="708" w:type="dxa"/>
          </w:tcPr>
          <w:p w14:paraId="573B2D46" w14:textId="77777777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1444B777" w14:textId="5D24B588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</w:tr>
      <w:tr w:rsidR="002C4F71" w14:paraId="0CA4E7E8" w14:textId="77777777" w:rsidTr="002C4F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left w:val="single" w:sz="4" w:space="0" w:color="auto"/>
            </w:tcBorders>
          </w:tcPr>
          <w:p w14:paraId="2CC8998E" w14:textId="766BDD03" w:rsidR="002C4F71" w:rsidRPr="002C4F71" w:rsidRDefault="002C4F71" w:rsidP="006365F2">
            <w:pPr>
              <w:rPr>
                <w:rFonts w:ascii="Arial" w:hAnsi="Arial" w:cs="Arial"/>
                <w:b w:val="0"/>
                <w:bCs w:val="0"/>
                <w:szCs w:val="22"/>
              </w:rPr>
            </w:pPr>
            <w:r>
              <w:rPr>
                <w:rFonts w:ascii="Arial" w:hAnsi="Arial" w:cs="Arial"/>
                <w:b w:val="0"/>
                <w:bCs w:val="0"/>
                <w:szCs w:val="22"/>
              </w:rPr>
              <w:t>Risques biologique</w:t>
            </w:r>
          </w:p>
        </w:tc>
        <w:tc>
          <w:tcPr>
            <w:tcW w:w="708" w:type="dxa"/>
          </w:tcPr>
          <w:p w14:paraId="26B7A86A" w14:textId="77777777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6EC4BD73" w14:textId="64551ABD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</w:tr>
      <w:tr w:rsidR="002C4F71" w14:paraId="790DAC69" w14:textId="77777777" w:rsidTr="002C4F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left w:val="single" w:sz="4" w:space="0" w:color="auto"/>
            </w:tcBorders>
          </w:tcPr>
          <w:p w14:paraId="2D615DF7" w14:textId="6EDD553B" w:rsidR="002C4F71" w:rsidRPr="002C4F71" w:rsidRDefault="002C4F71" w:rsidP="006365F2">
            <w:pPr>
              <w:rPr>
                <w:rFonts w:ascii="Arial" w:hAnsi="Arial" w:cs="Arial"/>
                <w:b w:val="0"/>
                <w:bCs w:val="0"/>
                <w:szCs w:val="22"/>
              </w:rPr>
            </w:pPr>
            <w:r>
              <w:rPr>
                <w:rFonts w:ascii="Arial" w:hAnsi="Arial" w:cs="Arial"/>
                <w:b w:val="0"/>
                <w:bCs w:val="0"/>
                <w:szCs w:val="22"/>
              </w:rPr>
              <w:t>Risques de surdité</w:t>
            </w:r>
          </w:p>
        </w:tc>
        <w:tc>
          <w:tcPr>
            <w:tcW w:w="708" w:type="dxa"/>
          </w:tcPr>
          <w:p w14:paraId="0B5E866E" w14:textId="77777777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4457D831" w14:textId="2FEFB9ED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</w:tr>
      <w:tr w:rsidR="002C4F71" w14:paraId="3DC25422" w14:textId="77777777" w:rsidTr="002C4F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left w:val="single" w:sz="4" w:space="0" w:color="auto"/>
              <w:bottom w:val="single" w:sz="4" w:space="0" w:color="auto"/>
            </w:tcBorders>
          </w:tcPr>
          <w:p w14:paraId="1C9C2578" w14:textId="7135AAAA" w:rsidR="002C4F71" w:rsidRPr="002C4F71" w:rsidRDefault="002C4F71" w:rsidP="006365F2">
            <w:pPr>
              <w:rPr>
                <w:rFonts w:ascii="Arial" w:hAnsi="Arial" w:cs="Arial"/>
                <w:b w:val="0"/>
                <w:bCs w:val="0"/>
                <w:szCs w:val="22"/>
              </w:rPr>
            </w:pPr>
            <w:r>
              <w:rPr>
                <w:rFonts w:ascii="Arial" w:hAnsi="Arial" w:cs="Arial"/>
                <w:b w:val="0"/>
                <w:bCs w:val="0"/>
                <w:szCs w:val="22"/>
              </w:rPr>
              <w:t>Risques liés à la manutention (dos)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2D5620AC" w14:textId="1ABC76D7" w:rsidR="002C4F71" w:rsidRP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FF0000"/>
                <w:szCs w:val="22"/>
              </w:rPr>
            </w:pP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</w:tcPr>
          <w:p w14:paraId="5C30232D" w14:textId="77777777" w:rsidR="002C4F71" w:rsidRDefault="002C4F71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szCs w:val="22"/>
              </w:rPr>
            </w:pPr>
          </w:p>
        </w:tc>
      </w:tr>
    </w:tbl>
    <w:p w14:paraId="0FED181C" w14:textId="77777777" w:rsidR="002C4F71" w:rsidRPr="00041E98" w:rsidRDefault="002C4F71" w:rsidP="006365F2">
      <w:pPr>
        <w:ind w:left="426" w:firstLine="282"/>
        <w:rPr>
          <w:rFonts w:ascii="Arial" w:hAnsi="Arial" w:cs="Arial"/>
          <w:bCs/>
          <w:szCs w:val="22"/>
        </w:rPr>
      </w:pPr>
    </w:p>
    <w:p w14:paraId="5F316024" w14:textId="77777777" w:rsidR="006365F2" w:rsidRDefault="006365F2" w:rsidP="006365F2"/>
    <w:p w14:paraId="6FCF471F" w14:textId="77777777" w:rsidR="006365F2" w:rsidRDefault="006365F2" w:rsidP="006365F2"/>
    <w:p w14:paraId="7DE858C9" w14:textId="77777777" w:rsidR="006365F2" w:rsidRDefault="006365F2" w:rsidP="006365F2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En fonction des risques identifiés, identifier les moyens de prévention</w:t>
      </w:r>
    </w:p>
    <w:p w14:paraId="5B890324" w14:textId="0A00F4E0" w:rsidR="002C4F71" w:rsidRDefault="002C4F71" w:rsidP="006365F2"/>
    <w:p w14:paraId="61BEF9C8" w14:textId="768167A3" w:rsidR="002C4F71" w:rsidRDefault="002C4F71" w:rsidP="006365F2"/>
    <w:tbl>
      <w:tblPr>
        <w:tblStyle w:val="TableauGrille1Clair"/>
        <w:tblW w:w="0" w:type="auto"/>
        <w:tblLook w:val="04A0" w:firstRow="1" w:lastRow="0" w:firstColumn="1" w:lastColumn="0" w:noHBand="0" w:noVBand="1"/>
      </w:tblPr>
      <w:tblGrid>
        <w:gridCol w:w="8341"/>
        <w:gridCol w:w="850"/>
        <w:gridCol w:w="687"/>
      </w:tblGrid>
      <w:tr w:rsidR="000A393A" w14:paraId="760C7DBA" w14:textId="77777777" w:rsidTr="000A393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1" w:type="dxa"/>
            <w:tcBorders>
              <w:top w:val="single" w:sz="18" w:space="0" w:color="auto"/>
              <w:left w:val="single" w:sz="18" w:space="0" w:color="auto"/>
            </w:tcBorders>
          </w:tcPr>
          <w:p w14:paraId="47AB52A2" w14:textId="131BE115" w:rsidR="000A393A" w:rsidRPr="000A393A" w:rsidRDefault="000A393A" w:rsidP="006365F2">
            <w:pPr>
              <w:rPr>
                <w:rFonts w:ascii="Arial" w:hAnsi="Arial" w:cs="Arial"/>
                <w:bCs w:val="0"/>
                <w:szCs w:val="22"/>
              </w:rPr>
            </w:pPr>
            <w:r>
              <w:rPr>
                <w:rFonts w:ascii="Arial" w:hAnsi="Arial" w:cs="Arial"/>
                <w:bCs w:val="0"/>
                <w:szCs w:val="22"/>
              </w:rPr>
              <w:t>Moyen de prévention à mettre en œuvre</w:t>
            </w:r>
          </w:p>
        </w:tc>
        <w:tc>
          <w:tcPr>
            <w:tcW w:w="850" w:type="dxa"/>
            <w:tcBorders>
              <w:top w:val="single" w:sz="18" w:space="0" w:color="auto"/>
            </w:tcBorders>
          </w:tcPr>
          <w:p w14:paraId="128DDC62" w14:textId="025F056E" w:rsidR="000A393A" w:rsidRPr="000A393A" w:rsidRDefault="000A393A" w:rsidP="006365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Cs w:val="22"/>
              </w:rPr>
            </w:pPr>
            <w:r>
              <w:rPr>
                <w:rFonts w:ascii="Arial" w:hAnsi="Arial" w:cs="Arial"/>
                <w:bCs w:val="0"/>
                <w:szCs w:val="22"/>
              </w:rPr>
              <w:t>Oui</w:t>
            </w:r>
          </w:p>
        </w:tc>
        <w:tc>
          <w:tcPr>
            <w:tcW w:w="687" w:type="dxa"/>
            <w:tcBorders>
              <w:top w:val="single" w:sz="18" w:space="0" w:color="auto"/>
              <w:right w:val="single" w:sz="18" w:space="0" w:color="auto"/>
            </w:tcBorders>
          </w:tcPr>
          <w:p w14:paraId="674C52AC" w14:textId="7C280C72" w:rsidR="000A393A" w:rsidRPr="000A393A" w:rsidRDefault="000A393A" w:rsidP="006365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Cs w:val="22"/>
              </w:rPr>
            </w:pPr>
            <w:r>
              <w:rPr>
                <w:rFonts w:ascii="Arial" w:hAnsi="Arial" w:cs="Arial"/>
                <w:bCs w:val="0"/>
                <w:szCs w:val="22"/>
              </w:rPr>
              <w:t>Non</w:t>
            </w:r>
          </w:p>
        </w:tc>
      </w:tr>
      <w:tr w:rsidR="000A393A" w14:paraId="5E1ECFEB" w14:textId="77777777" w:rsidTr="000A39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1" w:type="dxa"/>
            <w:tcBorders>
              <w:left w:val="single" w:sz="18" w:space="0" w:color="auto"/>
            </w:tcBorders>
          </w:tcPr>
          <w:p w14:paraId="58404254" w14:textId="3D2D75A0" w:rsidR="000A393A" w:rsidRPr="00B77399" w:rsidRDefault="00B77399" w:rsidP="006365F2">
            <w:pPr>
              <w:rPr>
                <w:rFonts w:ascii="Arial" w:hAnsi="Arial" w:cs="Arial"/>
                <w:b w:val="0"/>
              </w:rPr>
            </w:pPr>
            <w:r w:rsidRPr="00B77399">
              <w:rPr>
                <w:rFonts w:ascii="Arial" w:hAnsi="Arial" w:cs="Arial"/>
                <w:b w:val="0"/>
              </w:rPr>
              <w:t>Utiliser la grue d’atelier</w:t>
            </w:r>
          </w:p>
        </w:tc>
        <w:tc>
          <w:tcPr>
            <w:tcW w:w="850" w:type="dxa"/>
          </w:tcPr>
          <w:p w14:paraId="343D70CD" w14:textId="4B27E35B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  <w:tc>
          <w:tcPr>
            <w:tcW w:w="687" w:type="dxa"/>
            <w:tcBorders>
              <w:right w:val="single" w:sz="18" w:space="0" w:color="auto"/>
            </w:tcBorders>
          </w:tcPr>
          <w:p w14:paraId="341D2B9C" w14:textId="77777777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</w:tr>
      <w:tr w:rsidR="000A393A" w14:paraId="4A7BE86A" w14:textId="77777777" w:rsidTr="000A39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1" w:type="dxa"/>
            <w:tcBorders>
              <w:left w:val="single" w:sz="18" w:space="0" w:color="auto"/>
            </w:tcBorders>
          </w:tcPr>
          <w:p w14:paraId="5F1B58D0" w14:textId="504B6D24" w:rsidR="000A393A" w:rsidRPr="00B77399" w:rsidRDefault="00211DEA" w:rsidP="006365F2">
            <w:pPr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Utiliser un téléphone connecté</w:t>
            </w:r>
          </w:p>
        </w:tc>
        <w:tc>
          <w:tcPr>
            <w:tcW w:w="850" w:type="dxa"/>
          </w:tcPr>
          <w:p w14:paraId="372B19BA" w14:textId="77777777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  <w:tc>
          <w:tcPr>
            <w:tcW w:w="687" w:type="dxa"/>
            <w:tcBorders>
              <w:right w:val="single" w:sz="18" w:space="0" w:color="auto"/>
            </w:tcBorders>
          </w:tcPr>
          <w:p w14:paraId="0B86B935" w14:textId="5449FE50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</w:tr>
      <w:tr w:rsidR="000A393A" w14:paraId="741031B0" w14:textId="77777777" w:rsidTr="000A39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1" w:type="dxa"/>
            <w:tcBorders>
              <w:left w:val="single" w:sz="18" w:space="0" w:color="auto"/>
            </w:tcBorders>
          </w:tcPr>
          <w:p w14:paraId="0E901343" w14:textId="2D5734BD" w:rsidR="000A393A" w:rsidRPr="00B77399" w:rsidRDefault="00211DEA" w:rsidP="006365F2">
            <w:pPr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Utiliser une lampe frontale</w:t>
            </w:r>
          </w:p>
        </w:tc>
        <w:tc>
          <w:tcPr>
            <w:tcW w:w="850" w:type="dxa"/>
          </w:tcPr>
          <w:p w14:paraId="483FA245" w14:textId="77777777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  <w:tc>
          <w:tcPr>
            <w:tcW w:w="687" w:type="dxa"/>
            <w:tcBorders>
              <w:right w:val="single" w:sz="18" w:space="0" w:color="auto"/>
            </w:tcBorders>
          </w:tcPr>
          <w:p w14:paraId="4C40FBFF" w14:textId="35AE1E40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</w:tr>
      <w:tr w:rsidR="000A393A" w14:paraId="20543F56" w14:textId="77777777" w:rsidTr="000A39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1" w:type="dxa"/>
            <w:tcBorders>
              <w:left w:val="single" w:sz="18" w:space="0" w:color="auto"/>
            </w:tcBorders>
          </w:tcPr>
          <w:p w14:paraId="2C4F14CA" w14:textId="19B25307" w:rsidR="000A393A" w:rsidRPr="00B77399" w:rsidRDefault="00211DEA" w:rsidP="006365F2">
            <w:pPr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Utiliser un cadenas de consignation pour sectionneur</w:t>
            </w:r>
          </w:p>
        </w:tc>
        <w:tc>
          <w:tcPr>
            <w:tcW w:w="850" w:type="dxa"/>
          </w:tcPr>
          <w:p w14:paraId="70DD59EE" w14:textId="73CB5942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  <w:tc>
          <w:tcPr>
            <w:tcW w:w="687" w:type="dxa"/>
            <w:tcBorders>
              <w:right w:val="single" w:sz="18" w:space="0" w:color="auto"/>
            </w:tcBorders>
          </w:tcPr>
          <w:p w14:paraId="76CFE36A" w14:textId="77777777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</w:tr>
      <w:tr w:rsidR="000A393A" w14:paraId="7D2DF499" w14:textId="77777777" w:rsidTr="000A39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1" w:type="dxa"/>
            <w:tcBorders>
              <w:left w:val="single" w:sz="18" w:space="0" w:color="auto"/>
            </w:tcBorders>
          </w:tcPr>
          <w:p w14:paraId="5B0E9A63" w14:textId="2152BCEA" w:rsidR="000A393A" w:rsidRPr="00B77399" w:rsidRDefault="00044BAE" w:rsidP="006365F2">
            <w:pPr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 xml:space="preserve">Utiliser un </w:t>
            </w:r>
            <w:r w:rsidRPr="00044BAE">
              <w:rPr>
                <w:rFonts w:ascii="Arial" w:hAnsi="Arial" w:cs="Arial"/>
                <w:b w:val="0"/>
              </w:rPr>
              <w:t>harnais de sécurité</w:t>
            </w:r>
          </w:p>
        </w:tc>
        <w:tc>
          <w:tcPr>
            <w:tcW w:w="850" w:type="dxa"/>
          </w:tcPr>
          <w:p w14:paraId="5A45A121" w14:textId="77777777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  <w:tc>
          <w:tcPr>
            <w:tcW w:w="687" w:type="dxa"/>
            <w:tcBorders>
              <w:right w:val="single" w:sz="18" w:space="0" w:color="auto"/>
            </w:tcBorders>
          </w:tcPr>
          <w:p w14:paraId="3C434EAC" w14:textId="5B2C3B47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</w:tr>
      <w:tr w:rsidR="000A393A" w14:paraId="62A8DDDD" w14:textId="77777777" w:rsidTr="000A39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1" w:type="dxa"/>
            <w:tcBorders>
              <w:left w:val="single" w:sz="18" w:space="0" w:color="auto"/>
            </w:tcBorders>
          </w:tcPr>
          <w:p w14:paraId="670D82CC" w14:textId="7D487E18" w:rsidR="000A393A" w:rsidRPr="00B77399" w:rsidRDefault="00C2546F" w:rsidP="006365F2">
            <w:pPr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Réaliser la consignation électrique</w:t>
            </w:r>
          </w:p>
        </w:tc>
        <w:tc>
          <w:tcPr>
            <w:tcW w:w="850" w:type="dxa"/>
          </w:tcPr>
          <w:p w14:paraId="0C5FB7A3" w14:textId="4AEAE7D6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  <w:tc>
          <w:tcPr>
            <w:tcW w:w="687" w:type="dxa"/>
            <w:tcBorders>
              <w:right w:val="single" w:sz="18" w:space="0" w:color="auto"/>
            </w:tcBorders>
          </w:tcPr>
          <w:p w14:paraId="4F148E6D" w14:textId="77777777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</w:tr>
      <w:tr w:rsidR="000A393A" w14:paraId="6A5FE86E" w14:textId="77777777" w:rsidTr="000A39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1" w:type="dxa"/>
            <w:tcBorders>
              <w:left w:val="single" w:sz="18" w:space="0" w:color="auto"/>
              <w:bottom w:val="single" w:sz="18" w:space="0" w:color="auto"/>
            </w:tcBorders>
          </w:tcPr>
          <w:p w14:paraId="03544134" w14:textId="55510355" w:rsidR="000A393A" w:rsidRPr="00B77399" w:rsidRDefault="00044BAE" w:rsidP="006365F2">
            <w:pPr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</w:rPr>
              <w:t>Utilisé un transpalette</w:t>
            </w:r>
          </w:p>
        </w:tc>
        <w:tc>
          <w:tcPr>
            <w:tcW w:w="850" w:type="dxa"/>
            <w:tcBorders>
              <w:bottom w:val="single" w:sz="18" w:space="0" w:color="auto"/>
            </w:tcBorders>
          </w:tcPr>
          <w:p w14:paraId="52561A2B" w14:textId="77777777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  <w:tc>
          <w:tcPr>
            <w:tcW w:w="687" w:type="dxa"/>
            <w:tcBorders>
              <w:bottom w:val="single" w:sz="18" w:space="0" w:color="auto"/>
              <w:right w:val="single" w:sz="18" w:space="0" w:color="auto"/>
            </w:tcBorders>
          </w:tcPr>
          <w:p w14:paraId="4C36B8E4" w14:textId="30CCDCCD" w:rsidR="000A393A" w:rsidRPr="00B77399" w:rsidRDefault="000A393A" w:rsidP="00636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</w:rPr>
            </w:pPr>
          </w:p>
        </w:tc>
      </w:tr>
    </w:tbl>
    <w:p w14:paraId="19363C50" w14:textId="2B688DA1" w:rsidR="00B257CA" w:rsidRDefault="00B257CA" w:rsidP="00BA1A1E">
      <w:pPr>
        <w:widowControl w:val="0"/>
        <w:autoSpaceDE w:val="0"/>
        <w:autoSpaceDN w:val="0"/>
        <w:adjustRightInd w:val="0"/>
        <w:jc w:val="both"/>
        <w:rPr>
          <w:b/>
        </w:rPr>
      </w:pPr>
    </w:p>
    <w:p w14:paraId="650E35F3" w14:textId="77777777" w:rsidR="00185CB2" w:rsidRDefault="00185CB2" w:rsidP="00BA1A1E">
      <w:pPr>
        <w:widowControl w:val="0"/>
        <w:autoSpaceDE w:val="0"/>
        <w:autoSpaceDN w:val="0"/>
        <w:adjustRightInd w:val="0"/>
        <w:jc w:val="both"/>
        <w:rPr>
          <w:b/>
        </w:rPr>
      </w:pPr>
    </w:p>
    <w:p w14:paraId="2A0DB1A7" w14:textId="6A652377" w:rsidR="00B57812" w:rsidRDefault="00B57812" w:rsidP="00BA1A1E">
      <w:pPr>
        <w:widowControl w:val="0"/>
        <w:autoSpaceDE w:val="0"/>
        <w:autoSpaceDN w:val="0"/>
        <w:adjustRightInd w:val="0"/>
        <w:jc w:val="both"/>
        <w:rPr>
          <w:b/>
        </w:rPr>
      </w:pPr>
    </w:p>
    <w:p w14:paraId="450E773A" w14:textId="5F9985A2" w:rsidR="00B57812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Nettoyer à l’aide du chiffon votre poste et le carter de protection du Mainelec.</w:t>
      </w:r>
    </w:p>
    <w:p w14:paraId="6275EF37" w14:textId="77777777" w:rsidR="00F736D1" w:rsidRDefault="00F736D1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422D5538" w14:textId="77777777" w:rsidR="00F736D1" w:rsidRDefault="00F736D1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 xml:space="preserve">Q2.3 – Le poste est propre et rangé : </w:t>
      </w:r>
    </w:p>
    <w:tbl>
      <w:tblPr>
        <w:tblStyle w:val="Grilledutableau"/>
        <w:tblpPr w:leftFromText="141" w:rightFromText="141" w:vertAnchor="text" w:horzAnchor="page" w:tblpX="2754" w:tblpY="85"/>
        <w:tblW w:w="0" w:type="auto"/>
        <w:tblLook w:val="04A0" w:firstRow="1" w:lastRow="0" w:firstColumn="1" w:lastColumn="0" w:noHBand="0" w:noVBand="1"/>
      </w:tblPr>
      <w:tblGrid>
        <w:gridCol w:w="590"/>
        <w:gridCol w:w="425"/>
      </w:tblGrid>
      <w:tr w:rsidR="00F736D1" w14:paraId="0FCE5FD4" w14:textId="77777777" w:rsidTr="00BD054E">
        <w:tc>
          <w:tcPr>
            <w:tcW w:w="590" w:type="dxa"/>
          </w:tcPr>
          <w:p w14:paraId="602B2600" w14:textId="24145DCA" w:rsidR="00F736D1" w:rsidRDefault="00F736D1" w:rsidP="00BD054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Oui</w:t>
            </w:r>
          </w:p>
        </w:tc>
        <w:tc>
          <w:tcPr>
            <w:tcW w:w="425" w:type="dxa"/>
          </w:tcPr>
          <w:p w14:paraId="725DB3FA" w14:textId="77777777" w:rsidR="00F736D1" w:rsidRDefault="00F736D1" w:rsidP="00BD054E">
            <w:pPr>
              <w:rPr>
                <w:rFonts w:ascii="Arial" w:hAnsi="Arial" w:cs="Arial"/>
                <w:bCs/>
                <w:szCs w:val="22"/>
              </w:rPr>
            </w:pPr>
          </w:p>
        </w:tc>
      </w:tr>
    </w:tbl>
    <w:tbl>
      <w:tblPr>
        <w:tblStyle w:val="Grilledutableau"/>
        <w:tblpPr w:leftFromText="141" w:rightFromText="141" w:vertAnchor="text" w:horzAnchor="page" w:tblpX="4690" w:tblpY="74"/>
        <w:tblW w:w="0" w:type="auto"/>
        <w:tblLook w:val="04A0" w:firstRow="1" w:lastRow="0" w:firstColumn="1" w:lastColumn="0" w:noHBand="0" w:noVBand="1"/>
      </w:tblPr>
      <w:tblGrid>
        <w:gridCol w:w="657"/>
        <w:gridCol w:w="425"/>
      </w:tblGrid>
      <w:tr w:rsidR="00F736D1" w14:paraId="6D7A2026" w14:textId="77777777" w:rsidTr="00BD054E">
        <w:tc>
          <w:tcPr>
            <w:tcW w:w="657" w:type="dxa"/>
          </w:tcPr>
          <w:p w14:paraId="7B3F11F7" w14:textId="77777777" w:rsidR="00F736D1" w:rsidRDefault="00F736D1" w:rsidP="00BD054E">
            <w:pPr>
              <w:rPr>
                <w:rFonts w:ascii="Arial" w:hAnsi="Arial" w:cs="Arial"/>
                <w:bCs/>
                <w:szCs w:val="22"/>
              </w:rPr>
            </w:pPr>
            <w:r>
              <w:rPr>
                <w:rFonts w:ascii="Arial" w:hAnsi="Arial" w:cs="Arial"/>
                <w:bCs/>
                <w:szCs w:val="22"/>
              </w:rPr>
              <w:t>Non</w:t>
            </w:r>
          </w:p>
        </w:tc>
        <w:tc>
          <w:tcPr>
            <w:tcW w:w="425" w:type="dxa"/>
          </w:tcPr>
          <w:p w14:paraId="3DA13BA6" w14:textId="77777777" w:rsidR="00F736D1" w:rsidRDefault="00F736D1" w:rsidP="00BD054E">
            <w:pPr>
              <w:rPr>
                <w:rFonts w:ascii="Arial" w:hAnsi="Arial" w:cs="Arial"/>
                <w:bCs/>
                <w:szCs w:val="22"/>
              </w:rPr>
            </w:pPr>
          </w:p>
        </w:tc>
      </w:tr>
    </w:tbl>
    <w:p w14:paraId="6166EA38" w14:textId="3E3F7911" w:rsidR="00F736D1" w:rsidRDefault="00F736D1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497932E9" w14:textId="61A8538A" w:rsidR="00537DBF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0D7250D9" w14:textId="65A9CC07" w:rsidR="008E1868" w:rsidRDefault="008E1868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44E997DD" w14:textId="35B88932" w:rsidR="00B257CA" w:rsidRDefault="008E1868" w:rsidP="00B257CA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>.</w:t>
      </w:r>
      <w:r w:rsidR="00F736D1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="00B257CA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Cocher la bonne réponse.</w:t>
      </w:r>
      <w:r w:rsidR="00B257CA" w:rsidRPr="00B257CA">
        <w:rPr>
          <w:rFonts w:ascii="Arial" w:hAnsi="Arial" w:cs="Arial"/>
          <w:bCs/>
          <w:szCs w:val="22"/>
        </w:rPr>
        <w:t xml:space="preserve"> </w:t>
      </w:r>
      <w:r w:rsidR="00B257CA">
        <w:rPr>
          <w:rFonts w:ascii="Arial" w:hAnsi="Arial" w:cs="Arial"/>
          <w:bCs/>
          <w:szCs w:val="22"/>
        </w:rPr>
        <w:t>Si celui-ci n’est pas sale, qu’allez-vous faire de ce chiffon ?</w:t>
      </w:r>
    </w:p>
    <w:p w14:paraId="7E01A4F6" w14:textId="7F147E66" w:rsidR="00537DBF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3AE35ADD" w14:textId="38A0B472" w:rsidR="00537DBF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3F219E5C" w14:textId="2001BA2F" w:rsidR="00537DBF" w:rsidRDefault="008E1868" w:rsidP="008E1868">
      <w:pPr>
        <w:widowControl w:val="0"/>
        <w:autoSpaceDE w:val="0"/>
        <w:autoSpaceDN w:val="0"/>
        <w:adjustRightInd w:val="0"/>
        <w:ind w:firstLine="708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noProof/>
          <w:szCs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6E3DD8" wp14:editId="7A1DBAD9">
                <wp:simplePos x="0" y="0"/>
                <wp:positionH relativeFrom="column">
                  <wp:posOffset>94456</wp:posOffset>
                </wp:positionH>
                <wp:positionV relativeFrom="paragraph">
                  <wp:posOffset>8255</wp:posOffset>
                </wp:positionV>
                <wp:extent cx="242888" cy="221456"/>
                <wp:effectExtent l="0" t="0" r="11430" b="7620"/>
                <wp:wrapNone/>
                <wp:docPr id="39" name="Cadr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8" cy="221456"/>
                        </a:xfrm>
                        <a:prstGeom prst="frame">
                          <a:avLst/>
                        </a:prstGeom>
                        <a:ln w="63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129A4" id="Cadre 39" o:spid="_x0000_s1026" style="position:absolute;margin-left:7.45pt;margin-top:.65pt;width:19.15pt;height:17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2888,22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" path="m,l242888,r,221456l,221456,,xm27682,27682r,166092l215206,193774r,-166092l27682,27682xe" fillcolor="#4f81bd [3204]" strokecolor="#243f60 [1604]" strokeweight=".5pt">
                <v:path arrowok="t" o:connecttype="custom" o:connectlocs="0,0;242888,0;242888,221456;0,221456;0,0;27682,27682;27682,193774;215206,193774;215206,27682;27682,27682" o:connectangles="0,0,0,0,0,0,0,0,0,0"/>
              </v:shape>
            </w:pict>
          </mc:Fallback>
        </mc:AlternateContent>
      </w:r>
      <w:r w:rsidR="00537DBF">
        <w:rPr>
          <w:rFonts w:ascii="Arial" w:hAnsi="Arial" w:cs="Arial"/>
          <w:bCs/>
          <w:szCs w:val="22"/>
        </w:rPr>
        <w:t>Le réutilisé s’il n’est pas souillé par des huiles ou graisse.</w:t>
      </w:r>
    </w:p>
    <w:p w14:paraId="6413A156" w14:textId="4C91B20E" w:rsidR="00537DBF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5D1E2AB4" w14:textId="6A3A593C" w:rsidR="008E1868" w:rsidRDefault="008E1868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noProof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F4F3E6" wp14:editId="619602E0">
                <wp:simplePos x="0" y="0"/>
                <wp:positionH relativeFrom="column">
                  <wp:posOffset>103505</wp:posOffset>
                </wp:positionH>
                <wp:positionV relativeFrom="paragraph">
                  <wp:posOffset>163195</wp:posOffset>
                </wp:positionV>
                <wp:extent cx="242570" cy="220980"/>
                <wp:effectExtent l="0" t="0" r="11430" b="7620"/>
                <wp:wrapNone/>
                <wp:docPr id="40" name="Cadr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570" cy="220980"/>
                        </a:xfrm>
                        <a:prstGeom prst="frame">
                          <a:avLst/>
                        </a:prstGeom>
                        <a:ln w="63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50F91" id="Cadre 40" o:spid="_x0000_s1026" style="position:absolute;margin-left:8.15pt;margin-top:12.85pt;width:19.1pt;height:17.4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42570,220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" path="m,l242570,r,220980l,220980,,xm27623,27623r,165735l214948,193358r,-165735l27623,27623xe" fillcolor="#4f81bd [3204]" strokecolor="#243f60 [1604]" strokeweight=".5pt">
                <v:path arrowok="t" o:connecttype="custom" o:connectlocs="0,0;242570,0;242570,220980;0,220980;0,0;27623,27623;27623,193358;214948,193358;214948,27623;27623,27623" o:connectangles="0,0,0,0,0,0,0,0,0,0"/>
              </v:shape>
            </w:pict>
          </mc:Fallback>
        </mc:AlternateContent>
      </w:r>
    </w:p>
    <w:p w14:paraId="2B161880" w14:textId="6D388AA9" w:rsidR="00B257CA" w:rsidRDefault="00537DBF" w:rsidP="00185CB2">
      <w:pPr>
        <w:widowControl w:val="0"/>
        <w:autoSpaceDE w:val="0"/>
        <w:autoSpaceDN w:val="0"/>
        <w:adjustRightInd w:val="0"/>
        <w:ind w:firstLine="708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Le jeté dans tous les cas.</w:t>
      </w:r>
    </w:p>
    <w:p w14:paraId="2D2C5800" w14:textId="1938D357" w:rsidR="00185CB2" w:rsidRDefault="00185CB2" w:rsidP="00185CB2">
      <w:pPr>
        <w:widowControl w:val="0"/>
        <w:autoSpaceDE w:val="0"/>
        <w:autoSpaceDN w:val="0"/>
        <w:adjustRightInd w:val="0"/>
        <w:ind w:firstLine="708"/>
        <w:jc w:val="both"/>
        <w:rPr>
          <w:rFonts w:ascii="Arial" w:hAnsi="Arial" w:cs="Arial"/>
          <w:bCs/>
          <w:szCs w:val="22"/>
        </w:rPr>
      </w:pPr>
    </w:p>
    <w:p w14:paraId="34107431" w14:textId="76464F7E" w:rsidR="00185CB2" w:rsidRDefault="00185CB2" w:rsidP="00185CB2">
      <w:pPr>
        <w:widowControl w:val="0"/>
        <w:autoSpaceDE w:val="0"/>
        <w:autoSpaceDN w:val="0"/>
        <w:adjustRightInd w:val="0"/>
        <w:ind w:firstLine="708"/>
        <w:jc w:val="both"/>
        <w:rPr>
          <w:rFonts w:ascii="Arial" w:hAnsi="Arial" w:cs="Arial"/>
          <w:bCs/>
          <w:szCs w:val="22"/>
        </w:rPr>
      </w:pPr>
    </w:p>
    <w:p w14:paraId="026490DC" w14:textId="77777777" w:rsidR="00185CB2" w:rsidRDefault="00185CB2" w:rsidP="00185CB2">
      <w:pPr>
        <w:widowControl w:val="0"/>
        <w:autoSpaceDE w:val="0"/>
        <w:autoSpaceDN w:val="0"/>
        <w:adjustRightInd w:val="0"/>
        <w:ind w:firstLine="708"/>
        <w:jc w:val="both"/>
        <w:rPr>
          <w:rFonts w:ascii="Arial" w:hAnsi="Arial" w:cs="Arial"/>
          <w:bCs/>
          <w:szCs w:val="22"/>
        </w:rPr>
      </w:pPr>
    </w:p>
    <w:p w14:paraId="09B6B5DA" w14:textId="77777777" w:rsidR="00B257CA" w:rsidRDefault="00B257CA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4F2E8A68" w14:textId="17E5B3E0" w:rsidR="00537DBF" w:rsidRDefault="00F736D1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lastRenderedPageBreak/>
        <w:t>Q 2.5 -</w:t>
      </w:r>
      <w:r w:rsidR="00537DBF">
        <w:rPr>
          <w:rFonts w:ascii="Arial" w:hAnsi="Arial" w:cs="Arial"/>
          <w:bCs/>
          <w:szCs w:val="22"/>
        </w:rPr>
        <w:t xml:space="preserve">S’il est souillé par de la graisse </w:t>
      </w:r>
      <w:r w:rsidR="00FC5AB0">
        <w:rPr>
          <w:rFonts w:ascii="Arial" w:hAnsi="Arial" w:cs="Arial"/>
          <w:bCs/>
          <w:szCs w:val="22"/>
        </w:rPr>
        <w:t xml:space="preserve">dans quelle poubelle allez-vous le </w:t>
      </w:r>
      <w:r w:rsidR="00B257CA">
        <w:rPr>
          <w:rFonts w:ascii="Arial" w:hAnsi="Arial" w:cs="Arial"/>
          <w:bCs/>
          <w:szCs w:val="22"/>
        </w:rPr>
        <w:t>jeter</w:t>
      </w:r>
      <w:r w:rsidR="00FC5AB0">
        <w:rPr>
          <w:rFonts w:ascii="Arial" w:hAnsi="Arial" w:cs="Arial"/>
          <w:bCs/>
          <w:szCs w:val="22"/>
        </w:rPr>
        <w:t> ?</w:t>
      </w:r>
    </w:p>
    <w:p w14:paraId="346769DD" w14:textId="0E8AD340" w:rsidR="00537DBF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7E550CA3" w14:textId="10274294" w:rsidR="00537DBF" w:rsidRDefault="00B257CA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Entourer</w:t>
      </w:r>
      <w:r w:rsidR="00FC5AB0">
        <w:rPr>
          <w:rFonts w:ascii="Arial" w:hAnsi="Arial" w:cs="Arial"/>
          <w:bCs/>
          <w:szCs w:val="22"/>
        </w:rPr>
        <w:t xml:space="preserve"> la bonne poubelle</w:t>
      </w:r>
    </w:p>
    <w:p w14:paraId="2F1B660F" w14:textId="77777777" w:rsidR="00537DBF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4927195A" w14:textId="77777777" w:rsidR="00537DBF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41FF5AD7" w14:textId="2FDA3076" w:rsidR="00537DBF" w:rsidRDefault="00FC5AB0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Recyclage (Papier</w:t>
      </w:r>
      <w:r w:rsidR="00EC3B61">
        <w:rPr>
          <w:rFonts w:ascii="Arial" w:hAnsi="Arial" w:cs="Arial"/>
          <w:bCs/>
          <w:szCs w:val="22"/>
        </w:rPr>
        <w:t>,</w:t>
      </w:r>
      <w:r>
        <w:rPr>
          <w:rFonts w:ascii="Arial" w:hAnsi="Arial" w:cs="Arial"/>
          <w:bCs/>
          <w:szCs w:val="22"/>
        </w:rPr>
        <w:t xml:space="preserve"> carton</w:t>
      </w:r>
      <w:r w:rsidR="00EC3B61">
        <w:rPr>
          <w:rFonts w:ascii="Arial" w:hAnsi="Arial" w:cs="Arial"/>
          <w:bCs/>
          <w:szCs w:val="22"/>
        </w:rPr>
        <w:t>…)</w:t>
      </w:r>
      <w:r>
        <w:rPr>
          <w:rFonts w:ascii="Arial" w:hAnsi="Arial" w:cs="Arial"/>
          <w:bCs/>
          <w:szCs w:val="22"/>
        </w:rPr>
        <w:tab/>
        <w:t>Acier</w:t>
      </w:r>
      <w:r>
        <w:rPr>
          <w:rFonts w:ascii="Arial" w:hAnsi="Arial" w:cs="Arial"/>
          <w:bCs/>
          <w:szCs w:val="22"/>
        </w:rPr>
        <w:tab/>
      </w:r>
      <w:r>
        <w:rPr>
          <w:rFonts w:ascii="Arial" w:hAnsi="Arial" w:cs="Arial"/>
          <w:bCs/>
          <w:szCs w:val="22"/>
        </w:rPr>
        <w:tab/>
      </w:r>
      <w:r>
        <w:rPr>
          <w:rFonts w:ascii="Arial" w:hAnsi="Arial" w:cs="Arial"/>
          <w:bCs/>
          <w:szCs w:val="22"/>
        </w:rPr>
        <w:tab/>
        <w:t>Tout-venant pour incinération</w:t>
      </w:r>
    </w:p>
    <w:p w14:paraId="2975DC09" w14:textId="77777777" w:rsidR="00537DBF" w:rsidRDefault="00537DBF" w:rsidP="00BA1A1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Cs w:val="22"/>
        </w:rPr>
      </w:pPr>
    </w:p>
    <w:p w14:paraId="78268E13" w14:textId="5223E018" w:rsidR="00FC5AB0" w:rsidRDefault="00FC5AB0" w:rsidP="00FC5AB0">
      <w:r>
        <w:fldChar w:fldCharType="begin"/>
      </w:r>
      <w:r>
        <w:instrText xml:space="preserve"> INCLUDEPICTURE "https://www.manutan.fr/fstrz/r/s/www.manutan.fr/img/S/GRP/IC/AIG310446.jpg?frz-v=69"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46DC5C8" wp14:editId="52F948E1">
            <wp:extent cx="1844834" cy="1844834"/>
            <wp:effectExtent l="0" t="0" r="0" b="0"/>
            <wp:docPr id="36" name="Image 36" descr="https://www.manutan.fr/fstrz/r/s/www.manutan.fr/img/S/GRP/IC/AIG310446.jpg?frz-v=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manutan.fr/fstrz/r/s/www.manutan.fr/img/S/GRP/IC/AIG310446.jpg?frz-v=6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64" cy="184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>
        <w:instrText xml:space="preserve"> INCLUDEPICTURE "https://www.manutan.fr/fstrz/r/s/www.manutan.fr/img/S/GRP/IC/AIG310384.jpg?frz-v=69"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6AC04FF" wp14:editId="406DC318">
            <wp:extent cx="1782763" cy="1782763"/>
            <wp:effectExtent l="0" t="0" r="0" b="0"/>
            <wp:docPr id="37" name="Image 37" descr="https://www.manutan.fr/fstrz/r/s/www.manutan.fr/img/S/GRP/IC/AIG310384.jpg?frz-v=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manutan.fr/fstrz/r/s/www.manutan.fr/img/S/GRP/IC/AIG310384.jpg?frz-v=6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834" cy="179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EC3B61">
        <w:fldChar w:fldCharType="begin"/>
      </w:r>
      <w:r w:rsidR="00EC3B61">
        <w:instrText xml:space="preserve"> INCLUDEPICTURE "https://www.manutan.fr/fstrz/r/s/www.manutan.fr/img/S/GRP/IC/AIG310453.jpg?frz-v=69" \* MERGEFORMATINET </w:instrText>
      </w:r>
      <w:r w:rsidR="00EC3B61">
        <w:fldChar w:fldCharType="separate"/>
      </w:r>
      <w:r w:rsidR="00EC3B61">
        <w:rPr>
          <w:noProof/>
        </w:rPr>
        <w:drawing>
          <wp:inline distT="0" distB="0" distL="0" distR="0" wp14:anchorId="4558D328" wp14:editId="4DE24403">
            <wp:extent cx="1846580" cy="1846580"/>
            <wp:effectExtent l="0" t="0" r="0" b="0"/>
            <wp:docPr id="38" name="Image 38" descr="https://www.manutan.fr/fstrz/r/s/www.manutan.fr/img/S/GRP/IC/AIG310453.jpg?frz-v=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manutan.fr/fstrz/r/s/www.manutan.fr/img/S/GRP/IC/AIG310453.jpg?frz-v=6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879" cy="185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3B61">
        <w:fldChar w:fldCharType="end"/>
      </w:r>
    </w:p>
    <w:p w14:paraId="004881C8" w14:textId="5B689E37" w:rsidR="00FC5AB0" w:rsidRDefault="00FC5AB0" w:rsidP="00FC5AB0"/>
    <w:p w14:paraId="4FD7BBB4" w14:textId="2248BB0A" w:rsidR="00B57812" w:rsidRDefault="00B57812" w:rsidP="00BA1A1E">
      <w:pPr>
        <w:widowControl w:val="0"/>
        <w:autoSpaceDE w:val="0"/>
        <w:autoSpaceDN w:val="0"/>
        <w:adjustRightInd w:val="0"/>
        <w:jc w:val="both"/>
        <w:rPr>
          <w:b/>
        </w:rPr>
      </w:pPr>
    </w:p>
    <w:p w14:paraId="7B3E650B" w14:textId="77777777" w:rsidR="00ED1CF3" w:rsidRDefault="00ED1CF3" w:rsidP="00712378">
      <w:pPr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ED1CF3" w:rsidRPr="008158D3" w14:paraId="71DD0DB2" w14:textId="77777777" w:rsidTr="00BD054E">
        <w:tc>
          <w:tcPr>
            <w:tcW w:w="988" w:type="dxa"/>
            <w:vAlign w:val="center"/>
          </w:tcPr>
          <w:p w14:paraId="5614B338" w14:textId="77777777" w:rsidR="00ED1CF3" w:rsidRPr="008158D3" w:rsidRDefault="00ED1CF3" w:rsidP="00BD054E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>
              <w:rPr>
                <w:rFonts w:ascii="Arial" w:hAnsi="Arial" w:cs="Arial"/>
                <w:b/>
                <w:szCs w:val="22"/>
              </w:rPr>
              <w:t>3</w:t>
            </w:r>
          </w:p>
        </w:tc>
        <w:tc>
          <w:tcPr>
            <w:tcW w:w="4355" w:type="dxa"/>
            <w:vAlign w:val="center"/>
          </w:tcPr>
          <w:p w14:paraId="732C5391" w14:textId="77777777" w:rsidR="00ED1CF3" w:rsidRPr="008158D3" w:rsidRDefault="00ED1CF3" w:rsidP="00BD054E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La consignation du système</w:t>
            </w:r>
          </w:p>
        </w:tc>
        <w:tc>
          <w:tcPr>
            <w:tcW w:w="1882" w:type="dxa"/>
            <w:vAlign w:val="center"/>
          </w:tcPr>
          <w:p w14:paraId="068ED4EB" w14:textId="77777777" w:rsidR="00ED1CF3" w:rsidRPr="009E4DB9" w:rsidRDefault="00ED1CF3" w:rsidP="00BD054E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DTR 4 à 1</w:t>
            </w:r>
            <w:r>
              <w:rPr>
                <w:rFonts w:ascii="Arial" w:hAnsi="Arial" w:cs="Arial"/>
                <w:b/>
                <w:color w:val="000000"/>
                <w:szCs w:val="22"/>
              </w:rPr>
              <w:t>5</w:t>
            </w: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/1</w:t>
            </w:r>
            <w:r>
              <w:rPr>
                <w:rFonts w:ascii="Arial" w:hAnsi="Arial" w:cs="Arial"/>
                <w:b/>
                <w:color w:val="000000"/>
                <w:szCs w:val="22"/>
              </w:rPr>
              <w:t>5</w:t>
            </w: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308AFCEF" w14:textId="77777777" w:rsidR="00ED1CF3" w:rsidRPr="00041E98" w:rsidRDefault="00ED1CF3" w:rsidP="00BD054E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5F163430" w14:textId="146B13C1" w:rsidR="00ED1CF3" w:rsidRPr="004F201F" w:rsidRDefault="004F201F" w:rsidP="000F5B78">
            <w:pPr>
              <w:pStyle w:val="Paragraphedeliste"/>
              <w:numPr>
                <w:ilvl w:val="0"/>
                <w:numId w:val="3"/>
              </w:numPr>
              <w:jc w:val="center"/>
              <w:rPr>
                <w:rFonts w:ascii="Arial" w:hAnsi="Arial" w:cs="Arial"/>
                <w:b/>
                <w:szCs w:val="22"/>
              </w:rPr>
            </w:pPr>
            <w:r w:rsidRPr="004F201F">
              <w:rPr>
                <w:rFonts w:ascii="Arial" w:hAnsi="Arial" w:cs="Arial"/>
                <w:b/>
                <w:szCs w:val="22"/>
              </w:rPr>
              <w:t>Minutes</w:t>
            </w:r>
          </w:p>
        </w:tc>
      </w:tr>
    </w:tbl>
    <w:p w14:paraId="6BC4D2F1" w14:textId="77777777" w:rsidR="00ED1CF3" w:rsidRDefault="00ED1CF3" w:rsidP="00ED1CF3"/>
    <w:p w14:paraId="78DD49C7" w14:textId="057D9A70" w:rsidR="00ED1CF3" w:rsidRPr="00B257CA" w:rsidRDefault="00B257CA" w:rsidP="00B257CA">
      <w:pPr>
        <w:ind w:left="360"/>
        <w:contextualSpacing/>
        <w:rPr>
          <w:rFonts w:ascii="Arial" w:hAnsi="Arial" w:cs="Arial"/>
        </w:rPr>
      </w:pPr>
      <w:r>
        <w:rPr>
          <w:rFonts w:ascii="Arial" w:hAnsi="Arial" w:cs="Arial"/>
        </w:rPr>
        <w:t xml:space="preserve">Q 3.1- </w:t>
      </w:r>
      <w:r w:rsidR="00ED1CF3" w:rsidRPr="00B257CA">
        <w:rPr>
          <w:rFonts w:ascii="Arial" w:hAnsi="Arial" w:cs="Arial"/>
        </w:rPr>
        <w:t>Lister dans l’ordre chronologique les étapes de la consignation électrique.</w:t>
      </w:r>
    </w:p>
    <w:p w14:paraId="5C645C97" w14:textId="77777777" w:rsidR="00ED1CF3" w:rsidRPr="00ED1CF3" w:rsidRDefault="00ED1CF3" w:rsidP="00ED1CF3">
      <w:pPr>
        <w:rPr>
          <w:rFonts w:ascii="Arial" w:hAnsi="Arial" w:cs="Arial"/>
        </w:rPr>
      </w:pPr>
    </w:p>
    <w:p w14:paraId="1140EC18" w14:textId="77777777" w:rsidR="00ED1CF3" w:rsidRPr="00ED1CF3" w:rsidRDefault="00ED1CF3" w:rsidP="00ED1CF3">
      <w:pPr>
        <w:rPr>
          <w:rFonts w:ascii="Arial" w:hAnsi="Arial" w:cs="Arial"/>
        </w:rPr>
      </w:pPr>
    </w:p>
    <w:p w14:paraId="02AE0307" w14:textId="09B9996E" w:rsidR="00ED1CF3" w:rsidRPr="003B785B" w:rsidRDefault="00ED1CF3" w:rsidP="00ED1CF3">
      <w:pPr>
        <w:ind w:left="1080"/>
        <w:rPr>
          <w:rFonts w:ascii="Arial" w:hAnsi="Arial" w:cs="Arial"/>
        </w:rPr>
      </w:pPr>
      <w:r w:rsidRPr="00ED1CF3">
        <w:rPr>
          <w:rFonts w:ascii="Arial" w:hAnsi="Arial" w:cs="Arial"/>
        </w:rPr>
        <w:t>1-…</w:t>
      </w:r>
      <w:r w:rsidR="003B785B">
        <w:rPr>
          <w:rFonts w:ascii="Arial" w:hAnsi="Arial" w:cs="Arial"/>
          <w:shd w:val="clear" w:color="auto" w:fill="FFFFFF"/>
        </w:rPr>
        <w:t>……………………..</w:t>
      </w:r>
    </w:p>
    <w:p w14:paraId="68B6E0C2" w14:textId="77777777" w:rsidR="00ED1CF3" w:rsidRPr="003B785B" w:rsidRDefault="00ED1CF3" w:rsidP="00ED1CF3">
      <w:pPr>
        <w:ind w:left="1080"/>
        <w:rPr>
          <w:rFonts w:ascii="Arial" w:hAnsi="Arial" w:cs="Arial"/>
        </w:rPr>
      </w:pPr>
    </w:p>
    <w:p w14:paraId="4AD95BAE" w14:textId="49324FBA" w:rsidR="00ED1CF3" w:rsidRPr="003B785B" w:rsidRDefault="00ED1CF3" w:rsidP="00ED1CF3">
      <w:pPr>
        <w:ind w:left="1080"/>
        <w:rPr>
          <w:rFonts w:ascii="Arial" w:hAnsi="Arial" w:cs="Arial"/>
        </w:rPr>
      </w:pPr>
      <w:r w:rsidRPr="003B785B">
        <w:rPr>
          <w:rFonts w:ascii="Arial" w:hAnsi="Arial" w:cs="Arial"/>
        </w:rPr>
        <w:t>2-…</w:t>
      </w:r>
      <w:r w:rsidR="003B785B">
        <w:rPr>
          <w:rFonts w:ascii="Arial" w:hAnsi="Arial" w:cs="Arial"/>
          <w:shd w:val="clear" w:color="auto" w:fill="FFFFFF"/>
        </w:rPr>
        <w:t>……………………</w:t>
      </w:r>
    </w:p>
    <w:p w14:paraId="0F9EED98" w14:textId="77777777" w:rsidR="00ED1CF3" w:rsidRPr="003B785B" w:rsidRDefault="00ED1CF3" w:rsidP="00ED1CF3">
      <w:pPr>
        <w:ind w:left="1080"/>
        <w:rPr>
          <w:rFonts w:ascii="Arial" w:hAnsi="Arial" w:cs="Arial"/>
        </w:rPr>
      </w:pPr>
    </w:p>
    <w:p w14:paraId="5F0D895A" w14:textId="70D0CFED" w:rsidR="00ED1CF3" w:rsidRPr="003B785B" w:rsidRDefault="00ED1CF3" w:rsidP="00ED1CF3">
      <w:pPr>
        <w:ind w:left="1080"/>
        <w:rPr>
          <w:rFonts w:ascii="Arial" w:hAnsi="Arial" w:cs="Arial"/>
        </w:rPr>
      </w:pPr>
      <w:r w:rsidRPr="003B785B">
        <w:rPr>
          <w:rFonts w:ascii="Arial" w:hAnsi="Arial" w:cs="Arial"/>
        </w:rPr>
        <w:t>3-…</w:t>
      </w:r>
      <w:r w:rsidR="003B785B">
        <w:rPr>
          <w:rFonts w:ascii="Arial" w:hAnsi="Arial" w:cs="Arial"/>
          <w:shd w:val="clear" w:color="auto" w:fill="FFFFFF"/>
        </w:rPr>
        <w:t>……………………</w:t>
      </w:r>
    </w:p>
    <w:p w14:paraId="255B372F" w14:textId="77777777" w:rsidR="00ED1CF3" w:rsidRPr="003B785B" w:rsidRDefault="00ED1CF3" w:rsidP="00ED1CF3">
      <w:pPr>
        <w:ind w:left="1080"/>
        <w:rPr>
          <w:rFonts w:ascii="Arial" w:hAnsi="Arial" w:cs="Arial"/>
        </w:rPr>
      </w:pPr>
    </w:p>
    <w:p w14:paraId="1D626819" w14:textId="0E3DE414" w:rsidR="00ED1CF3" w:rsidRPr="003B785B" w:rsidRDefault="00ED1CF3" w:rsidP="008C5E9E">
      <w:pPr>
        <w:ind w:left="1080"/>
        <w:rPr>
          <w:rFonts w:ascii="Arial" w:hAnsi="Arial" w:cs="Arial"/>
          <w:shd w:val="clear" w:color="auto" w:fill="FFFFFF"/>
        </w:rPr>
      </w:pPr>
      <w:r w:rsidRPr="003B785B">
        <w:rPr>
          <w:rFonts w:ascii="Arial" w:hAnsi="Arial" w:cs="Arial"/>
        </w:rPr>
        <w:t>4-…</w:t>
      </w:r>
      <w:r w:rsidR="003B785B">
        <w:rPr>
          <w:rFonts w:ascii="Arial" w:hAnsi="Arial" w:cs="Arial"/>
        </w:rPr>
        <w:t>……………………</w:t>
      </w:r>
    </w:p>
    <w:p w14:paraId="4DCB4249" w14:textId="09BACE1A" w:rsidR="008C5E9E" w:rsidRDefault="008C5E9E" w:rsidP="008C5E9E">
      <w:pPr>
        <w:ind w:left="1080"/>
        <w:rPr>
          <w:rFonts w:ascii="Arial" w:hAnsi="Arial" w:cs="Arial"/>
        </w:rPr>
      </w:pPr>
    </w:p>
    <w:p w14:paraId="5E817E48" w14:textId="77777777" w:rsidR="008C5E9E" w:rsidRPr="00ED1CF3" w:rsidRDefault="008C5E9E" w:rsidP="008C5E9E">
      <w:pPr>
        <w:ind w:left="1080"/>
        <w:rPr>
          <w:rFonts w:ascii="Arial" w:hAnsi="Arial" w:cs="Arial"/>
        </w:rPr>
      </w:pPr>
    </w:p>
    <w:p w14:paraId="634057B4" w14:textId="282D04EA" w:rsidR="00ED1CF3" w:rsidRPr="00B257CA" w:rsidRDefault="00B257CA" w:rsidP="00B257CA">
      <w:pPr>
        <w:ind w:left="360"/>
        <w:contextualSpacing/>
        <w:rPr>
          <w:rFonts w:ascii="Arial" w:hAnsi="Arial" w:cs="Arial"/>
        </w:rPr>
      </w:pPr>
      <w:r>
        <w:rPr>
          <w:rFonts w:ascii="Arial" w:hAnsi="Arial" w:cs="Arial"/>
        </w:rPr>
        <w:t>Q 3.2 -</w:t>
      </w:r>
      <w:r w:rsidR="00ED1CF3" w:rsidRPr="00B257CA">
        <w:rPr>
          <w:rFonts w:ascii="Arial" w:hAnsi="Arial" w:cs="Arial"/>
        </w:rPr>
        <w:t xml:space="preserve">Nommer et entourer l’élément à condamner avec le cadenas de consignation électrique. </w:t>
      </w:r>
    </w:p>
    <w:p w14:paraId="13330EDC" w14:textId="77777777" w:rsidR="00ED1CF3" w:rsidRDefault="00ED1CF3" w:rsidP="00ED1CF3">
      <w:pPr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957"/>
        <w:gridCol w:w="4957"/>
      </w:tblGrid>
      <w:tr w:rsidR="00ED1CF3" w14:paraId="13FC6735" w14:textId="77777777" w:rsidTr="00ED1CF3">
        <w:tc>
          <w:tcPr>
            <w:tcW w:w="4957" w:type="dxa"/>
          </w:tcPr>
          <w:p w14:paraId="6B17CD8C" w14:textId="74C6BB38" w:rsidR="00ED1CF3" w:rsidRPr="00ED1CF3" w:rsidRDefault="00ED1CF3" w:rsidP="00ED1CF3">
            <w:pPr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Élément à condamner</w:t>
            </w:r>
          </w:p>
          <w:p w14:paraId="7115FFC6" w14:textId="77777777" w:rsidR="00ED1CF3" w:rsidRDefault="00ED1CF3" w:rsidP="00ED1CF3">
            <w:pPr>
              <w:rPr>
                <w:rFonts w:ascii="Arial" w:hAnsi="Arial" w:cs="Arial"/>
              </w:rPr>
            </w:pPr>
          </w:p>
        </w:tc>
        <w:tc>
          <w:tcPr>
            <w:tcW w:w="4957" w:type="dxa"/>
          </w:tcPr>
          <w:p w14:paraId="215343EE" w14:textId="77777777" w:rsidR="00ED1CF3" w:rsidRPr="00ED1CF3" w:rsidRDefault="00ED1CF3" w:rsidP="00ED1CF3">
            <w:pPr>
              <w:ind w:left="1080"/>
              <w:rPr>
                <w:rFonts w:ascii="Arial" w:hAnsi="Arial" w:cs="Arial"/>
              </w:rPr>
            </w:pPr>
            <w:r w:rsidRPr="00ED1CF3">
              <w:rPr>
                <w:rFonts w:ascii="Arial" w:hAnsi="Arial" w:cs="Arial"/>
              </w:rPr>
              <w:t xml:space="preserve">Entourez-le ci-dessous. </w:t>
            </w:r>
          </w:p>
          <w:p w14:paraId="740236C7" w14:textId="77777777" w:rsidR="00ED1CF3" w:rsidRDefault="00ED1CF3" w:rsidP="00ED1CF3">
            <w:pPr>
              <w:rPr>
                <w:rFonts w:ascii="Arial" w:hAnsi="Arial" w:cs="Arial"/>
              </w:rPr>
            </w:pPr>
          </w:p>
        </w:tc>
      </w:tr>
      <w:tr w:rsidR="00ED1CF3" w14:paraId="73FB36D3" w14:textId="77777777" w:rsidTr="00ED1CF3">
        <w:tc>
          <w:tcPr>
            <w:tcW w:w="4957" w:type="dxa"/>
          </w:tcPr>
          <w:p w14:paraId="5979F0D0" w14:textId="77777777" w:rsidR="00ED1CF3" w:rsidRDefault="00ED1CF3" w:rsidP="00ED1CF3">
            <w:pPr>
              <w:rPr>
                <w:rFonts w:ascii="Arial" w:hAnsi="Arial" w:cs="Arial"/>
              </w:rPr>
            </w:pPr>
          </w:p>
          <w:p w14:paraId="36183ADF" w14:textId="77777777" w:rsidR="00ED1CF3" w:rsidRDefault="00ED1CF3" w:rsidP="00ED1CF3">
            <w:pPr>
              <w:rPr>
                <w:rFonts w:ascii="Arial" w:hAnsi="Arial" w:cs="Arial"/>
              </w:rPr>
            </w:pPr>
          </w:p>
          <w:p w14:paraId="5A9758A6" w14:textId="77777777" w:rsidR="00ED1CF3" w:rsidRDefault="00ED1CF3" w:rsidP="00ED1CF3">
            <w:pPr>
              <w:rPr>
                <w:rFonts w:ascii="Arial" w:hAnsi="Arial" w:cs="Arial"/>
              </w:rPr>
            </w:pPr>
          </w:p>
          <w:p w14:paraId="7B30B7C3" w14:textId="77777777" w:rsidR="00ED1CF3" w:rsidRDefault="00ED1CF3" w:rsidP="00ED1CF3">
            <w:pPr>
              <w:rPr>
                <w:rFonts w:ascii="Arial" w:hAnsi="Arial" w:cs="Arial"/>
              </w:rPr>
            </w:pPr>
          </w:p>
          <w:p w14:paraId="17069D6B" w14:textId="77777777" w:rsidR="00ED1CF3" w:rsidRDefault="00ED1CF3" w:rsidP="00ED1CF3">
            <w:pPr>
              <w:rPr>
                <w:rFonts w:ascii="Arial" w:hAnsi="Arial" w:cs="Arial"/>
              </w:rPr>
            </w:pPr>
          </w:p>
          <w:p w14:paraId="73D1C2CC" w14:textId="77777777" w:rsidR="00ED1CF3" w:rsidRDefault="00ED1CF3" w:rsidP="00ED1CF3">
            <w:pPr>
              <w:rPr>
                <w:rFonts w:ascii="Arial" w:hAnsi="Arial" w:cs="Arial"/>
              </w:rPr>
            </w:pPr>
          </w:p>
          <w:p w14:paraId="551019EB" w14:textId="14E28026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</w:t>
            </w:r>
            <w:r w:rsidR="003B785B">
              <w:rPr>
                <w:rFonts w:ascii="Arial" w:hAnsi="Arial" w:cs="Arial"/>
              </w:rPr>
              <w:t>……………………..</w:t>
            </w:r>
            <w:r>
              <w:rPr>
                <w:rFonts w:ascii="Arial" w:hAnsi="Arial" w:cs="Arial"/>
              </w:rPr>
              <w:t>….</w:t>
            </w:r>
          </w:p>
        </w:tc>
        <w:tc>
          <w:tcPr>
            <w:tcW w:w="4957" w:type="dxa"/>
          </w:tcPr>
          <w:p w14:paraId="55EC6251" w14:textId="505ADE50" w:rsidR="00ED1CF3" w:rsidRDefault="00044BAE" w:rsidP="00ED1CF3">
            <w:pPr>
              <w:rPr>
                <w:rFonts w:ascii="Arial" w:hAnsi="Arial" w:cs="Arial"/>
              </w:rPr>
            </w:pPr>
            <w:r w:rsidRPr="00ED1CF3">
              <w:rPr>
                <w:rFonts w:ascii="Arial" w:hAnsi="Arial" w:cs="Arial"/>
                <w:noProof/>
              </w:rPr>
              <w:drawing>
                <wp:inline distT="0" distB="0" distL="0" distR="0" wp14:anchorId="68F8CB40" wp14:editId="7C580E30">
                  <wp:extent cx="2760029" cy="1566939"/>
                  <wp:effectExtent l="0" t="0" r="2540" b="0"/>
                  <wp:docPr id="4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998" cy="1575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5BF3904" w14:textId="59784867" w:rsidR="00ED1CF3" w:rsidRDefault="00ED1CF3" w:rsidP="00044BAE">
            <w:pPr>
              <w:rPr>
                <w:rFonts w:ascii="Arial" w:hAnsi="Arial" w:cs="Arial"/>
              </w:rPr>
            </w:pPr>
          </w:p>
        </w:tc>
      </w:tr>
    </w:tbl>
    <w:p w14:paraId="1F5B91D4" w14:textId="77777777" w:rsidR="00044BAE" w:rsidRPr="00ED1CF3" w:rsidRDefault="00044BAE" w:rsidP="00ED1CF3">
      <w:pPr>
        <w:rPr>
          <w:rFonts w:ascii="Arial" w:hAnsi="Arial" w:cs="Arial"/>
        </w:rPr>
      </w:pPr>
    </w:p>
    <w:p w14:paraId="1526B696" w14:textId="5C25E2EC" w:rsidR="00ED1CF3" w:rsidRPr="00B257CA" w:rsidRDefault="00B257CA" w:rsidP="00B257CA">
      <w:pPr>
        <w:contextualSpacing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Q3.3 - </w:t>
      </w:r>
      <w:r w:rsidR="00ED1CF3" w:rsidRPr="00B257CA">
        <w:rPr>
          <w:rFonts w:ascii="Arial" w:hAnsi="Arial" w:cs="Arial"/>
        </w:rPr>
        <w:t xml:space="preserve">Sur le schéma électrique entourez le sectionneur où la VAT sera réalisée. </w:t>
      </w:r>
    </w:p>
    <w:p w14:paraId="09376153" w14:textId="77777777" w:rsidR="00ED1CF3" w:rsidRPr="00ED1CF3" w:rsidRDefault="00ED1CF3" w:rsidP="00ED1CF3">
      <w:pPr>
        <w:rPr>
          <w:rFonts w:ascii="Arial" w:hAnsi="Arial" w:cs="Arial"/>
        </w:rPr>
      </w:pPr>
    </w:p>
    <w:p w14:paraId="2C9D75E9" w14:textId="059F9C9A" w:rsidR="00ED1CF3" w:rsidRPr="00ED1CF3" w:rsidRDefault="00ED1CF3" w:rsidP="008D67DA">
      <w:pPr>
        <w:rPr>
          <w:rFonts w:ascii="Arial" w:hAnsi="Arial" w:cs="Arial"/>
        </w:rPr>
      </w:pPr>
    </w:p>
    <w:p w14:paraId="2FC12D6F" w14:textId="5D7ABF6E" w:rsidR="00ED1CF3" w:rsidRPr="00ED1CF3" w:rsidRDefault="008D67DA" w:rsidP="00ED1CF3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490ED4AC" wp14:editId="47CDE636">
                <wp:simplePos x="0" y="0"/>
                <wp:positionH relativeFrom="column">
                  <wp:posOffset>-205740</wp:posOffset>
                </wp:positionH>
                <wp:positionV relativeFrom="paragraph">
                  <wp:posOffset>98266</wp:posOffset>
                </wp:positionV>
                <wp:extent cx="6498590" cy="4575810"/>
                <wp:effectExtent l="12700" t="12700" r="16510" b="8890"/>
                <wp:wrapNone/>
                <wp:docPr id="7" name="Groupe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8590" cy="4575810"/>
                          <a:chOff x="0" y="0"/>
                          <a:chExt cx="6498590" cy="457581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8590" cy="45758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86" name="Zone de texte 86"/>
                        <wps:cNvSpPr txBox="1"/>
                        <wps:spPr>
                          <a:xfrm>
                            <a:off x="128588" y="364332"/>
                            <a:ext cx="1426866" cy="99478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29EC2C4" w14:textId="77777777" w:rsidR="00FC236A" w:rsidRDefault="00FC236A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22298B54" w14:textId="306876B5" w:rsidR="00FC236A" w:rsidRPr="00FC236A" w:rsidRDefault="00FC236A" w:rsidP="00FC236A">
                              <w:pPr>
                                <w:ind w:left="708"/>
                                <w:rPr>
                                  <w:rFonts w:ascii="Arial" w:hAnsi="Arial" w:cs="Arial"/>
                                </w:rPr>
                              </w:pPr>
                              <w:r w:rsidRPr="00FC236A">
                                <w:rPr>
                                  <w:rFonts w:ascii="Arial" w:hAnsi="Arial" w:cs="Arial"/>
                                </w:rPr>
                                <w:t>Réseau 400v</w:t>
                              </w:r>
                            </w:p>
                            <w:p w14:paraId="371A0AFA" w14:textId="1C217EB1" w:rsidR="00FC236A" w:rsidRPr="00FC236A" w:rsidRDefault="00FC236A" w:rsidP="00FC236A">
                              <w:pPr>
                                <w:ind w:left="708"/>
                                <w:rPr>
                                  <w:rFonts w:ascii="Arial" w:hAnsi="Arial" w:cs="Arial"/>
                                </w:rPr>
                              </w:pPr>
                              <w:r w:rsidRPr="00FC236A">
                                <w:rPr>
                                  <w:rFonts w:ascii="Arial" w:hAnsi="Arial" w:cs="Arial"/>
                                </w:rPr>
                                <w:t>50Hz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ED4AC" id="Groupe 7" o:spid="_x0000_s1041" style="position:absolute;margin-left:-16.2pt;margin-top:7.75pt;width:511.7pt;height:360.3pt;z-index:251703296" coordsize="64985,45758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Y2Of82&#10;Njn/NjY5////////////////////////////////////////////////////////////////////&#10;///////////////////////////////////////////////////////////////////////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8XFxv/Fxcb/xcXG/8XF&#10;xv/Fxcb/xcXG/8XFxv/Fxcb/xcXG/8XFxv/Fxcb/xcXG/8XFxv/Fxcb/xcXG/8XFxv/Fxcb/xcXG&#10;/8XFxv/Fxcb/xcXG/8XFxv/Fxcb/xcXG/8XFxv/Fxcb/xcXG/8XFxv/Fxcb/xcXG/8XFxv/Fxcb/&#10;xcXG/8XFxv/Fxcb/xcXG/8XFxv/Fxcb/xcXG/8XFxv/Fxcb/xcXG/8XFxv/Fxcb/xcXG/8XFxv/F&#10;xcb/xcXG/8XFxv/Fxcb/xcXG/8XFxv/Fxcb/xcXG/8XFxv/Fxcb/xcXG/3Fxc/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Xeuv82Njn/cqLS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HWqf82Njn/aZzS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5sP/NjY5/6vV7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mw/82Njn/q9Xu///////////////////////13rr/NjY5&#10;/3Ki0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x1q//NjY5&#10;/6vV7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HWr/82Njn/q9Xu///////////////////////x1qn/NjY5/2mc0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11v9YODr/NjY5/zY2Of82Njn/cqLS////&#10;///////////////////////////6/61/Rf82Njn/cqLS////////////////////////////////&#10;//754f91Ojv/PF6l/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v++o5H/foaN/4JpQP82Njn/dKjT////////////////&#10;///////////////y/6BgQP82Njn/q9Xu//////////////////////////////////711v9YODr/&#10;OE6d//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4f9sOTr/aqHS////////////////////////////&#10;///8/8GWZ/82Njn/q9Xu///////////////////////////////////86P+3qaT/qrTP//r/////&#10;///////////////////////////////////////////////////////////////////////6/8q1&#10;pf+yw9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q0P+hna7/4vT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12v9iOTr/aqHS/////////////////////////////////9Sqff82&#10;N03/xeX6////////////////////////////////////////////////////////////////////&#10;///////////////////////////////////////////////////////////8/6ZhQf83TqT/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esP82Njn/rNn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/3NHF/7OvsP+/yNn/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n/9vn8///////////////////////+9db/STc5&#10;/2pza/82Njn/aqHS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x1qT/Mzqd//f//////////////////////////Pz////////guof/&#10;OE6d//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9+7n/9/j4//j4+P/4+bt/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x2qr/Mzqd//f////////////////////////////////////YsHT/P2mv//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z6Np/zY2Of82Njn/NjdN/9f0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2qr/Mzqd//f/////////////////////////5s68/5qNgf82Njn/xeX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z55y&#10;/57H5////Pn/+fn5//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2qr/Mzqd//f/&#10;////////////////////////69a9/4t9bP82Njn/lr3b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+7k/9fe7f//////////////////////////&#10;//////////////////////////////////Lj1P+zr7D/y97s//////////////////fu4P/Cubb/&#10;sLS+/93u+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z55y/6DQ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n1&#10;/+7u7v/u7vH//P//////////////////////////////+PHu/+rq7v/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2qr/Mzqd//f/////////////&#10;///////////////////////myJX/NDmJ/+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u1f+HXz//NjY5/12bzf//////////////////////////////////////&#10;////////////////+urE/zY2Of9hcmH/NjY5/7fd8v///////////8+dXP86TGj/ZE08/zU3Z//b&#10;9P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z6Np/zY2Of9ifaD/4vT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b/&#10;p2tC/zxepf/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2qr/OE6d//f/////////////////////////&#10;///////////43rb/NjdN/9bw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mzP+xvsz/s45Z/12b0v//////////////////////////////////////////////////&#10;//z/u39G/12bzf//////2LB0/z9pr//6///////////8/P/////////m/3U6O/+m1e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+PHr/93Wxv+HXz//OE6d//H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/mVE+/zM6nf/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x2qr/NDmJ/93t7v/q6ur/6urq//L5/v///PL/4+bt//3/9v/C&#10;nWj/NDmR//H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6Np/12b0v///////////////////////////////////////////////////OX/dTo7/6zZ&#10;8v//////9d6w/zU3Z//f+P7///////////////////ze/2I5Ov+33f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97sT/NjdN/9f0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/5NrY/9La5f/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13rr/NjY5/zY2Of82Njn/NjY5/6vV7v/+9db/STc5/zY2Of82N03/udX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6Np/12b&#10;0v/////////////////////////////////////////////////+9dr/WDg6/6vV7v///////vXa&#10;/1g5Xf/X9P7////////86P+2o57/d049/0iFuv/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++dr/WDhO/9f0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PXx/+rq7v/2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6Np/12b0v//////////&#10;///////////////////////////////////////++dr/WDg6/8Hl9////////vna/1g5Xf/X9P7/&#10;////////8P+2o5D/ZE08/zhNkv/i9P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7ebm//b8+f/RsH7/NTh7/+P7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6Np/12b0v//////////////////////&#10;///////////////////////////+9dr/WDg6/6bV7v///////fHN/0k4XP/X9P7/////////////&#10;///////s/4Q8PP+Rwub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b/mVE+/zY2Of82&#10;Njn/qcz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6Np/12b0v/////////////////////////8//Tx8f/5&#10;/P////////////////D/izw8/6bV8v//////9dqq/zQ4gv/n+/7////////////////////6/6Zh&#10;Qf9Qm8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z2/+7u6v/y9f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58v/u7ur/vZZa/0iFuv/r8e7/7vH4/////////////vXa/1g4Ov9qodL/////////&#10;////////z6Np/zxepf/w+/X/sn9G/0qMxP///////////+/m4//w+fz/8+bM/2I5Ov+fzO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rq8/6mpq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HW&#10;qf82Njn/NjY5/zY2Of82Njn/XZvN/////////////vne/2w5Ov90qNP///////////////////zl&#10;/41QPv82Njn/NTh7/970/v///////////8+dXP82Njn/NjY5/1V9sP/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Y2Nl/0lJTP//////////////////////////////////////////////////////&#10;////////////////////////////////////////////////////////////////////////////&#10;////+vr6//z8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+f/u7u7/&#10;9vz////////////////////8+f/x7ur/7u7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Y2Nl/0lJTP//////////////////////////////////////////////////////////////////&#10;////////////////////////////////////////////////////////////////////4ODh/+jo&#10;6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Ly9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Q0NG/0lJTP//&#10;////////////////////////////////////////////////////////////////////////////&#10;///////////////////////////////////39/f/y8vM/4GBgv9ycnT/VFRX/2trbf+3t7j/////&#10;///////Ozs//mJiZ/3Nzdf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+foD/7e3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Pj5H/UlJU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0lJTP//////////////&#10;////////////////////////////////////////////////////////////////////////////&#10;///////6+vr/6Ojo/7Cwsf+ZmZr/bGxu/zw8P/83Nzr/Nzc5/z8/Qv9ubnD/r6+x/6Cgof95eXv/&#10;TExP/zc3Ov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7Oz7/ZGRn/8LCw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KSkz/OTk8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OTk8/0lJTP//////////////////////////&#10;////////////////////////////////////////////////////////////6+vs/9bW1/+5ubr/&#10;h4eJ/0pKTf84ODv/Ojo9/zw8P/9GRkn/PDw+/zY2Of88PD//UVFU/zo6Pf82Njn/NjY5/zY2Of82&#10;Njn/Pz9C/0NDRv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57//i3uP/4+Pj/+Pj5v/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KSkz/Y2N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Y2Nl/0lJTP//////////////////////////////////////&#10;/////////////////////////////////Pz8//X19v/09PT/q6us/2RkZ/83Nzr/NjY5/zY2Of84&#10;ODv/RkZJ/3x8fv+/v8D/Y2Nl/zc3Ov82Njn/NjY5/zY2Of82Njn/ODg7/0FBRP9FRUf/sLCy/+rq&#10;6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/19fn/&#10;////////////////////////////////////////////////////////////////////////////&#10;//////////////////////////HWqf82Njn/NjY5/zY2Of+m1e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KSkz/Y2N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2Nl/0lJTP//////////////////////////////////////////////////&#10;////////////////////2NjZ/3V1eP9bW13/QEBC/zc3Ov82Njn/OTk8/3l5e/+OjpD/d3d6/0RE&#10;R/9OTlD/Pj5B/zY2Of82Njn/NjY5/zY2Of88PD//dXV3/9LS0v/f39//8vLy//v7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11v9JN03/1/T+////////&#10;////////////////////////////////////////////////////////////////////////////&#10;//////////////HWpP9ljcT//f/8//n5+f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KSkz/Y2N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t7e5/6Skpv/////////////////////////////////////////////////9/f3/9PT0/6en&#10;qf+Ghoj/ZmZo/zs7Pv83Nzr/OTk8/1NTVf9vb3H/UFBT/19fYf9jY2X/TU1Q/zY2Of82Njn/NjY5&#10;/zY2Of82Njn/NjY5/0hIS/+RkZP/0tLT//n5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52v9YOV3/1/T+////////////////////&#10;///////////2/6x1RP9Cc6v/9///////////////////////////////////////////////////&#10;//HWpP9nlc3///////////////////////Hatf92hpX/bDk6/32os/+FTz3/RX21//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KSkz/Y2N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/P0/9XV1f+srK3/oqKj/09PUv85OTz/OTk8&#10;/z8/Qv9UVFf/U1NV/2RkZ/+CgoT/Tk5R/zk5PP82Njn/NjY5/zY2Of82Njn/QUFE/0hIS/8+PkH/&#10;NjY5/0RER/+ysr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52v9YOV3/1/T+///////////////////////////////2&#10;/59RP/8zOp3/8/////////////////////////////////////////////////////HWqf82Njn/&#10;PV18/8fd7/////////////HasP82Njn/iZSI/zY2Of95lJb/Wk6K/+r7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KSkz/Y2N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vr6/+np6f/b29z/sbGy/3Z2eP84ODv/NjY5/zs7Pv89PT//R0dJ/19fYv+4uLn/&#10;cXFz/zw8Pv82Njn/NjY5/zY2Of82Njn/Ozs+/05OUf89PUD/ampt/2VlZ/9DQ0b/NjY5/zw8P/+l&#10;pa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52v9YOV3/1/T+//////////////////////////////////jx6//q6vD/&#10;///////////////////////////////////////////////////////88v/i3tP/q45l/zU3XP/T&#10;8P3///////HWqf9Cc7n/7eO2/zM6l//w+OD/YjlO/9f0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KSkz/Y2N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ubm/5GRk/9MTE//ODg7/zY2Of82Njn/Nzc6/2trbf+qqqz/oKCi/zo6Pf86Oj3/ODg7/zY2Of82&#10;Njn/NjY5/zY2Of8+PkH/bW1w/66usP9OTlH/PDw//zc3Ov82Njn/Nzc6/2FhY//Jyc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52v9YOV3/1/T+////////////////////////////////////////////////////////&#10;///////////////////////////////////////////////////////s/347O/+l0O7///////HW&#10;pP9yotb/9uOx/zdOpP/6+97/WDld/9f0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KSkz/Y2N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5ubn/X19h/zs7Pv83&#10;Nzr/Nzc6/1hYW/+IiIv/Y2Nl/1JSVP9TU1b/SkpN/zY2Of82Njn/NjY5/zY2Of87Oz7/TU1Q/4uL&#10;jf9oaGr/RUVI/1BQU/84ODv/Nzc5/z8/Qv9nZ2n/sbGy/9bW1v/z8/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52v9Y&#10;OV3/3Pj+//////////////////////////////////j19f/19fn/////////////////////////&#10;///////////////////////////////////////////2/5lRPv+l0O7///////HWpP9pnNb/9uOx&#10;/zdOpP/2+97/WDld/9f0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KSkz/&#10;Y2N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np6j/Pj5B/zY2Of9QUFP/VlZY/1lZ&#10;XP91dXf/VVVX/zs7Pv82Njn/NjY5/zY2Of82Njn/NjY5/z8/Qv9hYWT/SkpN/1VVV/9DQ0b/Nzc6&#10;/zo6PP9HR0r/a2tt/5aWmP/Kys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52v9YODr/v93o/+3q&#10;6v/q6ur/7vH4///////////////2/59RP/84Tp3/8///////////////////////////////////&#10;//////////////////fu5//s9fj/69av/zY2Of+84vf///////HWpP9pnNb/9uOx/zdOpP/2+97/&#10;WDld/9f0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KSkz/Y2N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4uLn/Tk5R/zY2Of9sbG//Y2Nm/0BAQ/82Njn/NjY5&#10;/zY2Of82Njn/Pj5B/2ZmaP9JSUz/ODg7/z09QP9WVln/Nzc6/zY2Of89PUD/SkpN/2NjZf+ampz/&#10;4+Pk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53v91Ojv/NjY5/zY2Of82Njn/aqHS&#10;///////////////2/6x1RP88XqX/9///////////////////////////////////////////////&#10;/////8+jaf82Njn/NjY5/3uiyf////////////HWpP9yotb/9uOx/zdOqv/6+97/Yjpz/9/4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KSkz/Y2N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9PT0/+zs7P/IyMj/dHR2/zY2Of82Njn/NjY5/zY2Of82Njn/NjY5/0FBRP9EREb/&#10;ZGRl/7W1t/9jY2X/Ojo9/zY2Of83Nzr/ODg7/0lJTP+JiYv/0ND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/x&#10;7u7/7vH1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KSkz/Y2N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9vb/&#10;p6ep/2Zmaf9HR0r/PT1A/zY2Of82Njn/NjY5/zY2Of86Ojz/SkpM/6Wlpv+MjI3/TExO/0RERv83&#10;Nzr/Nzc5/zk5O/9ZWVz/sbGy/93d3v/y8vL/+vr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KSkz/Y2N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xcXG/4iIi/9ycnT/V1dZ/zs7Pv82&#10;Njn/NjY5/zY2Of82Njn/Nzc6/1dXWv+RkZL/SUlL/2BgYv9KSk3/ODg7/zc3Ov9FRUj/dXV4/6Sk&#10;pv/Nzc7/8PDw//z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KSkz/Y2N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j4+R/0BAQ/82Njn/NjY5/zY2Of82Njn/Pj5B/1ZW&#10;Wf85OTv/Nzc6/1FRVP9bW17/Ozs9/zc3Ov8/P0H/TU1Q/29vcf+fn6D/2tra//n5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K&#10;Skz/Y2N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g4OF/zs7Pv82Njn/Nzc6/01NUP9nZ2n/hISG/9fX1/9NTVD/Ojo9&#10;/zY2Of83Nzr/PT1A/0pKTf9ubnH/tbW2////////////xMTE/8nJy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KSkz/Y2N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uLi5/2Zmaf8+PkH/SUlM/7a2t//19fX///////39/f+UlJX/SUlL/zs7Pv9RUVT/&#10;qamr/+np6v//////////////////////T09S/1tbX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KSkz/Y2N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vLy/+Li4v/a2tv/3Nzd//Hx8f/9/f3////////////r6+v/0tLS/8zMzf/e3t7/7+/v//v7+///&#10;////////////////////T09S/1tbX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KSkz/Y2N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paWm/66ur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KSkz/Y2N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KSkz/Y2N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1dXW/9ra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KSkz/Y2N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FRW/19fY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KSkz/Y2N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b/3NHK/7S0tf/G1u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T09S/1tbX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Y2P/2RkZv9kZGb/ZGRm/2RkZv9kZGb/ZGRm/2RkZv9kZGb/&#10;ZGRm/2RkZv9kZGb/ZGRm/2RkZv9kZGb/ZGRm/2RkZv9kZGb/ZGRm/3NzdP+Ghoj/lpaY/5mZmv+l&#10;paf/vr7A/9/f4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KSkz/Y2N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n/9vn8///////////////////////w0qT/NjY5/3NzYf82Njn/h7P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kZGT/5ubn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Tk5R/zo6PP9JSUv/SUlL/0lJS/9JSUv/SUlL/0lJS/9JSUv/SUlL/0lJS/9J&#10;SUv/SUlL/0lJS/9JSUv/SUlL/0lJS/9JSUv/SUlL/0ZGSP85OTz/Nzc6/zk5PP9FRUj/XFxf/4GB&#10;g//Dw8T/4ODg//X1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KSkz/Y2N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1qT/Mzqd//f////////////////////++fX/9vz////////UqnP/N06k/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fX1//b2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Tk5R/1xcX///////////////////////////////////////////////////////////////&#10;/////////////////////////////6Ghov9LS03/PDw//zg4O/83Nzr/NjY5/zY2Of87Oz7/j4+R&#10;/9LS0v/19f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KSkz/Y2N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2qr/Mzqd//f/&#10;///////////////////////////////////eun//Mzqd/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Ojp/+vr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Tk5R/1xc&#10;X///////////////////////////////////////////////////////////////////////////&#10;//////////////////Ly8v/i4uL/1dXV/9HR0f+VlZf/X19i/zw8P/82Njn/QEBD/1lZW/+ioq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KSkz/Y2N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2qr/Mzqd//f/////////////&#10;////////////////////+v+mYUH/XZv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XFxe/2hoa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Tk5R/1xcX///////////&#10;////////////////////////////////////////////////////////////////////////////&#10;///////////////////////////l5eX/zMzN/6Wlpv9nZ2n/PT1A/zg4O/9KSkz/kZGS/+7u7v/8&#10;/P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KSkz/Y2N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2qr/Mzqd//f/////////////////////////&#10;/////9Swfv81OHv/4vj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T09S/1tbX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o6Ol&#10;/3V1d/91dXf/dXV3/3V1d/91dXf/dXV3/3V1d/91dXf/Pj5A/1xcX///////////////////////&#10;////////////////////////////////////////////////////////////////////////////&#10;//////////////////////////Pz8//Ly8z/eHh7/0lJTP84ODv/QUFE/5eXmP/m5u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KSkz/&#10;Y2N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x2qr/Mzqd//f/////////////////////////7dap/zY3Tf/O&#10;6f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n6A/4mJi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XFz/0BAQ/9AQEP/&#10;QEBD/0BAQ/9AQEP/QEBD/0BAQ/9AQEP/Nzc6/1xcX///////////////////////////////////&#10;////////////////////////////////////////////////////////////////////////////&#10;/////////////////////////////6amqP9MTE//NjY5/zc3Ov+1tbb/8PDx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KSkz/Y2N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2qr/OE6d//f//////////////////////+j/fjs7/5jH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5OTl/+fn5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Tk5R/1xcX///////////////////////////////////////////////&#10;////////////////////////////////////////////////////////////////////////////&#10;//////////////////////+Wlpf/ODg7/zY2Of9kZGb/vr6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KSkz/Y2N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2qr/NDmJ/93t7v/q6ur/6urq//L5/v/hv47/NjdN/7jM1v/W1tL/0trl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KSkz/Y2N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13rr/NjY5&#10;/zY2Of82Njn/NjY5/6vV7v/Uqn3/NjY5/zY2Of82Njn/PF6l/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KSkz/Y2N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hYWH/5CQ&#10;k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KSkz/Y2N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T09S/1tbX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K&#10;Skz/Y2N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uLi/9nZ2f//////////////////////////////////////////&#10;////////////////////////////////////////////Xl5h/2pqb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KSkz/Y2N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mps/1BQUv//////////////////////////////////////////////////////&#10;////////////////////////////////7e3t/+/v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KSkz/Y2N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Y2Nl/0lJT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kpKX/YGBh/0ZG&#10;Sf9GRkn/RkZJ/1xcX/+enq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KSkz/Y2N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9AQEP/TU1Q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nZ2f/52dn/+dnZ//nZ2f/52dn/+d&#10;nZ//nZ2f/52dn/+dnZ//nZ2f/52dn/+dnZ//nZ2f/52dn/+dnZ//nZ2f/52dn/+dnZ//nZ2f/52d&#10;n/+dnZ//nZ2f/52dn/+dnZ//nZ2f/52dn/+dnZ//nZ2f/52dn/+dnZ//nZ2f/52dn/+dnZ//nZ2f&#10;/52dn/+dnZ//nZ2f/52dn/+dnZ//nZ2f/52dn/+dnZ//nZ2f/52dn/+dnZ//nZ2f/52dn/+dnZ//&#10;nZ2f/52dn/+dnZ//nZ2f/52dn/+dnZ//nZ2f/52dn/+dnZ//t7e3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2Njn/NjY5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9EREf/V1dZ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KSkz/Y2N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oaGr/RkZJ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Tk5R/1xcX///////////////////////////////////////&#10;////////////////////////////////////////////////////////////////////////////&#10;//////////////////////////////////////////////9ubnH/ODg7/0xMT//19fX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KSkz/Y2N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oaGr/&#10;RkZJ////////////////////////////////////////////////////////////////////////&#10;//////////////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Tk5R/1xcX///////////////////////////////////////////////////&#10;////////////////////////////////////////////////////////////////////////////&#10;/////////////////////////v7+//v7+/9gYGP/NjY5/1paX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KSkz/Y2N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vb2//Pz&#10;8////////////////////////////////////////f39//Hx8f/d3d7/19fX/4iIiv9TU1X/NjY5&#10;/zc3Ov87Oz7/Nzc6/0NDRv+OjpD/x8fH/15eYf86Oj3/NjY5/zY2Of82Njn/NjY5/z4+Qf9EREf/&#10;NjY5/2pqbP/Pz9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oaGr/RkZJ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Tk5R/1xcX///////////////////////////////////////////////////////////////&#10;////////////////////////////////////////////////////////////////////////////&#10;/////////////Pz8/+3t7f9FRUj/Nzc6/3V1d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KSkz/Y2N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/7m5uv9bW13/PDw//zc3Ov82Njn/NjY6/0RER/+2trf/&#10;SUlM/zc3Ov86Oj3/OTk8/zc3Ov82Njn/NjY5/zY2Of82Njn/QEBD/3h4e/94eHv/NjY5/zk5PP+1&#10;tb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oaGr/RkZJ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Tk5R/1xc&#10;X///////////////////////////////////////////////////////////////////////////&#10;////////////////////////////////////////////////////////////////////////////&#10;4+Pj/2Zmaf85OTz/SkpN/6Wlp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KSkz/Y2N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vb3/9jY2f+EhIb/ZmZp/0xMTv84ODv/Nzc6/zs7Pv9xcXT/l5eY/2VlaP9bW17/Ozs9/zY2Of82&#10;Njn/NjY5/zY2Of82Njn/Pj5B/1hYW/+jo6T/Y2Nl/0tLTv9FRUj/NjY5/0FBRP+wsL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oaGr/RkZJ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Tk5R/1xcX///////////&#10;////////////////////////////////////////////////////////////////////////////&#10;///////////////////////////////////////////////////////////h4eH/kpKT/zg4O/84&#10;ODv/eHh6/93d3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KSkz/Y2N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k5OT/sbGy/3h4ev9B&#10;QUP/ODg7/zs7Pv9JSUz/c3N0/2JiZP9tbW//eHh6/09PUf84ODv/NjY5/zY2Of82Njn/Nzc6/0xM&#10;T/9mZmj/aGhq/1BQU/92dnj/RUVI/zg4O/86Oj3/RkZJ/46Oj//a2t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oaGr/RkZJ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t7e3&#10;/46OkP+OjpD/jo6Q/46OkP+OjpD/jo6Q/46OkP+OjpD/QUFE/1xcX///////////////////////&#10;////////////////////////////////////////////////////////////////////////////&#10;//////////////////////////////////////////X19f+2trf/UlJU/zY2Of9cXF7/wMDB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KSkz/&#10;Y2N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3t7j/W1te/zY2Of8/P0L/SkpN/1ZW&#10;Wf9hYWP/qamq/2trbf9BQUT/NjY5/zY2Of82Njn/Nzc5/0JCRv9jY2b/TU1Q/2pqbP9wcHL/WVlc&#10;/zc3Ov83Nzr/QUFD/0xMT/9qamz/mpqc/+7u7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oaGr/RkZJ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GRm/zk5PP85OTz/&#10;OTk8/zk5PP85OTz/OTk8/zk5PP85OTz/NjY5/1xcX///////////////////////////////////&#10;////////////////////////////////////////////////////////////////////////////&#10;///////////////////+/v7/7e3u/87Oz/+Dg4X/ODg7/zo6PP+qqqv/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KSkz/Y2N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VlZb/Ozs+/zY2Of9kZGf/o6Ok/42Nj/87Oz3/NjY5&#10;/zY2Of82Njn/NjY5/zc3Ov9GRkj/Pj5A/2JiZP+pqar/ZmZo/0FBRP82Njn/Nzc6/zo6Pf9EREf/&#10;fX1//83Nz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o&#10;aGr/RkZJ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enq/9vb2//b29v/29vb/9vb2//b&#10;29v/29vb/9vb2//b29v/SkpN/1xcX///////////////////////////////////////////////&#10;////////////////////////////////////////////////////////////////////////////&#10;///////4+Pj/fHx9/09PUv88PD//Ojo8/319f//d3d3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KSkz/Y2N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Hx8j/ZGRm/zY2Of87Oz7/QkJE/z8/Qv83Nzn/NjY5/zY2Of82Njn/&#10;PDw//1RUVv+5ubn/S0tO/zk5PP9BQUP/Nzc6/zY2Of84ODv/ZWVn/7m5vP/g4OD/7+/v//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oaGr/RkZJ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Tk5R/1xcX///////////////////////////////////////////////////////////&#10;////////////////////////////////////////////////////////////+fn5/9LS0v9wcHL/&#10;PT1A/zc3Ov9HR0r/fn6B/9jY2P/29v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KSkz/Y2N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W1tv90dHb/RkZJ/zY2Of82Njn/NjY5/zY2Of82Njn/NjY5/0tLTv92dnj/hoaI/0pKTf9l&#10;ZWf/PDw//zY2Of84ODv/QkJF/39/gf+srK3/09PT//Ly8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oaGr/RkZJ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KSkz/Y2N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vr6/97e3v+mpqf/oaGi/2hoav8/&#10;P0L/NjY5/zY2Of82Njn/NjY5/0BAQ/9VVVj/bGxv/15eYf9wcHL/aWls/zo6Pf83Nzr/PT1A/1BQ&#10;U/93d3j/o6Ok/+Pj4//7+/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oaGr/RkZJ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KSkz/Y2N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Nzd/5eXmP8/P0L/Nzc6/zY2Of82Njn/NjY5/zc3&#10;Ov82Njn/NjY5/1dXWv+Li47/eXl8/0lJTP83Nzr/Ozs+/z09QP9OTlD/cXFz/7q6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oaGr/RkZJ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K&#10;Skz/Y2N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lJSW/zY2Of82Njn/NjY5/zY2Of84ODv/QkJE/0tLTv84ODr/NjY5&#10;/zY2Of82Njn/NjY5/zY2Of84ODv/S0tO/52dnv/w8PD/9PT1//X19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oaGr/RkZJ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KSkz/Y2N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jIyO/zs7Pv82Njn/NjY5/0hIS/+JiYv/3Nzd/9vb3P9VVVj/Nzc6/zY2Of82Njn/&#10;ODg7/4KChP+0tLX/1NTV/+3t7f/8/Pz/YmJl/25uc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oaGr/RkZJ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KSkz/Y2N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x8fI/4KChf9dXWD/o6Ol/7u7vP/c3N3///////7+/v/BwcL/iYmL/3Z2eP+FhYf/rq6v/9zc3f/2&#10;9vb/////////////////T09S/1tbX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oaGr/RkZJ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KSkz/Y2N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fn5/+Li4//C&#10;wsP/9/f3////////////////////////////7u7u/+jo6f/19fX//v7+////////////////////&#10;////////eHh6/4ODh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oaGr/RkZJ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KSkz/Y2N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eHi&#10;/+Xl5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oaGr/RkZJ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KSkz/Y2N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oaGr/RkZJ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KSkz/Y2N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bGxu/3h4e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oaGr/RkZJ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KSkz/Y2N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u5P/X3u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T09S/1tbX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oaGr/RkZJ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KSkz/Y2N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n/9vn8///////////////////////67tX/h18//zY2Of9dm8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T09S/1tbX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oaGr/&#10;RkZJ////////////////////////////////////////////////////////////////////////&#10;//////////////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KSkz/Y2N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1qT/Mzqd//f////////////////////25sz/sb7M/7OOWf9dm9L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WVlc/2VlZ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oaGr/RkZJ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KSkz/Y2N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2qr/Mzqd//f/&#10;/////////////////////////////9Ojaf9dm9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uLi/+Tk5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oaGr/RkZJ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KSkz/Y2N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2qr/Mzqd//f/////////////&#10;/////////////////8+jaf9dm9L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oaGr/RkZJ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KSkz/Y2N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2qr/Mzqd//f/////////////////////////&#10;/////8+jaf9dm9L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nJyd/6Wlp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+zj3P/g7vj/////////////////////////&#10;///////////////////////////////////gzsH/r6+5/93u+////////////////////////vnv&#10;/9nW4v/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oaGr/RkZJ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KSkz/&#10;Y2N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x2qr/Mzqd//f//////////////////////////////8+jaf9d&#10;m9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09S/1tbX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q0rT/Yjk6/zY2Of+l0O7/////////////////////////////////////&#10;/////////////////+HElf82Njn/aGc//zU4e//f+P7////////87P+vjm//NjY5/zhOnf/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oaGr/RkZJ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KSkz/Y2N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2qr/OE6d//f//////////////////////////////9Ojaf9dm9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UVFU/1xcX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iybf/wczJ/4Q8PP+m1e7/////////////////////////////////////////////////&#10;///o/347O/+l0O7////6/6drQv92rtr///////755f+zr77/yrmN/zhOnf/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o&#10;aGr/RkZJ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KSkz/Y2N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2qr/NDmJ/93t7v/q6ur/6urq//L5/v/++fL/7u7q/72WWv9Ihbr/6/Hu/+7x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xcXG/8vL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6/59RP/+m1e7/////////////////////////////////////////////////+ea//zU3XP/c&#10;+P7//////9eqc/88Xqr/9///////////////9dqq/zM6nf/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oaGr/RkZJ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KSkz/Y2N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13rr/NjY5&#10;/zY2Of82Njn/NjY5/6vV7v/x1qn/NjY5/zY2Of82Njn/NjY5/12bz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fn5//n5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2/5lRPv+m&#10;1e7/////////////////////////////////////////////////8dap/zU3XP/b9P7///////HW&#10;qf8zOp3/8///////////////8dqq/zM6nf/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oaGr/RkZJ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17//k6vT//vnv/+vu+P////////////fu5//f4+P/4+Pj/+Pm&#10;7f/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KSkz/Y2N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qqqs/7Ky&#10;t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2/5lRPv+m1e7/////////&#10;////////////////////////////////////////8dqq/zQ4gv/n+/7///////Haqv8zOp3/9///&#10;////////////8dqq/zM6nf/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oaGr/RkZJ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+fX/9fX1//X19f/19fX/+fz/////&#10;/////////////+zNlv9IhsT/3r6A/02Uzf///////////8+jaf82Njn/NjY5/zY3Tf/X9P7/////&#10;//////////////z5//b5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KSkz/Y2N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T09S/1tbX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2/5lRPv+m1e7/////////////////////&#10;////////////////////////////8dap/zU3XP/X9P7//////+rNnv8zOp3/8///////////////&#10;8dqq/zM6nf/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oaGr/RkZJ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v+ZUT7/NjY5/zY2Of82Njn/OE6d//f/////////////&#10;/9Ojaf+Sx+P/xpdn/6fZ9v///////////8+ecv+ex+f///z5//n5+f/8//////////////////r/&#10;sn9G/zxepf/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K&#10;Skz/Y2N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T09S/1tbX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2/59RP/+m1fL////////////////////////8+f/x8fX/&#10;/P///////////////fHN/zU3XP/c+P7//////9Ojaf9Ffbr//P//////////////9dqq/zM6nf/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oaGr/RkZJ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9v/Ouqz/lZWo/97w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49fn/9OrN/1g5Xf/O6fT/+PX5///////++eX/rJ2Y/25NPP9thY3/&#10;Yjk6/2J9lf/S6ff//////8+ecv+g0PH////////////////////////////++d7/Yjk6/zY3Tf/S&#10;7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KSkz/Y2N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qamq/7Gxs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48e7/7u7g/41QPv+Qvdj/7u7q//L5/v////////////HWqf82Njn/q9Xy////////&#10;///////y/59RP/9roc7//Pnh/3U6O/+Yx+f/////////+v/u7u7/2sOc/zQ5if/h7e7/6+7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oaGr/RkZJ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710f9YOV3/fHNB/zxeqv/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na/1g5Xf/X9P7//////////////Oj/r45v/zY3Tf+OlYj/SDhn/5eis//p&#10;+P7//////8+jaf82Njn/Yn2g/+L0/v/////////////////pyZ3/U3Of/49pQf+Jve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KSkz/Y2N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/39/g/4uLjf9vb3H/Z2dp/4CAgv/Nzc7/+Pj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oqKj/4uLjf//////////////////////////////////////////////////////////////////&#10;////////////////////7u7u/+/v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P&#10;o2n/NjY5/zY2Of82Njn/NjY5/6XQ7v////////////Xetf82Njn/sdXu//////////////////fm&#10;w/9JNzn/NjY5/0Z9sP/3//////////712v9YODr/NjY5/zY2Of82Njn/OE6d//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oaGr/RkZJ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P/8//////zb/1c6e//n+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na/1g5Xf/X9P7//////////////////vXO/1xfpf/p47r/Pmm0//////////////////jx&#10;6//d1sb/h18//zhOnf/x/v///////////P+1dkT/mtDu/+S6gP88Xqr/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KSkz/Y2N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f3+D/kpKT/zs7Pv82Njn/NjY5/zs7Pv9ycnT/6Ojp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Y2Nl/0lJTP//&#10;////////////////////////////////////////////////////////////////////////////&#10;//////////////////////////////////////////////r6+v/a2tv/29vb/+rq6//7+/v/////&#10;////////////8vLy/9vb3P/Nzc3/8/Pz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9fL/7u7x&#10;//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oaGr/RkZJ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na/1g5cv/f+P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na/1g5&#10;Xf/X9P7////////////UqnP/NjY5/zY2Of82Njn/NjY5/zxepf/3/////////////////////e7E&#10;/zY3Tf/X9P7///////753v9iOTr/wOLz/+7atf81N1z/1vD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KSkz/XV1f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+Xl5r/Pj5B/zY2Of82Njn/NjY5/zY2Of84ODv/vLy9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/Dw&#10;8P//////////////////////////////////////////////////////////////////////////&#10;////////////////////////////////////////////////////////////////////////////&#10;//////////////////////////////////////////9oaGr/RkZJ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na/1g5Xf/c+P7/////&#10;/////////O//q2tC/5C9y/+aYED/j7jU/+7x+P///////////////////////vna/1g4Tv/X9P7/&#10;/////+3Sqf82Njn/NjY5/zY2Of82Njn/lsL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7u7/6ePH/0k3Of+/3ej/8fH4//////////r/&#10;p2tU/8Di5f+aYGH/z/D9/////////////////+3m5v/2/Pn/0bB+/zU4e//j+/7//////7uISP9/&#10;s9r////8/////P/Po2n/QnO1//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v+gYED/NjY5/zY2Of82Njn/OE6d//f//////+b/fT18/9rp1P9h&#10;O4n/6v7////////////////2/5lRPv82Njn/NjY5/6nM6/////////zl/3U7T//O7f3/////////&#10;///247r/NTdn/9z4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KSkz/Y2N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Kysv/bGxv/zc3O/82Njn/NjY5/zc3&#10;Ov9KSk3/3d3e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2Nl/0lJTP//////////////////////////////////////////////////&#10;//////////////////////////v7/P/W1tf/WVlc/0lJTP9eXmH/ODg7/zc3Ov88PD//RkZI/1lZ&#10;W/9JSUz/Ojo9/zY2Of82Njn/NjY5/zY2Of82Njn/Nzc6/0FBQ/+BgYP/m5ud/9XV1v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SEhL/2VlaP//////////////////////////////////&#10;////////////////////////////////////////////////////////////////////////////&#10;////////////////////////////////////////////////////////////////////////////&#10;//////9oaGr/RkZJ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8t66&#10;/4iVsv/Ar4X/NTdn/9v0/v////////////////////////////////////////////////////L/&#10;mmFq/9Pw/f//////////////////////////////////////////////////////////////////&#10;////////////////////////////8v+SPTz/wen9////////////////////////////////////&#10;/////////////////////////vXa/0k3Of+g0O7///////HWn/8zOp3/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9v/u7ur/8vX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KSkz/Y2N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+fn/zMzO/1ZWWf84ODv/ODg7/09PUv+Wlpf/8PD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Y2Nl/0lJTP//////////////////////////////////////////////////////////////&#10;///u7u7/29vb/8zMzf96enz/S0tO/zc3Ov83Nzr/Ozs+/z8/Qv9KSk3/dXV3/5+fof9CQkX/Nzc6&#10;/zY2Of82Njn/NjY5/zc3Ov9KSk3/ZWVn/4WFh//t7e3/+/v7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KSkz/Y2N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9DQ0b/bW1v//39/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Y2Nl/0lJ&#10;TP////////////////////////////////////////////////////////////////+vr7D/VFRX&#10;/zg4Ov82Njn/NjY5/zY2Of9RUVT/q6ut/5WVl/9eXmD/Nzc6/zc3Ov82Njn/NjY5/zY2Of82Njn/&#10;ODg7/1VVWP/AwML//f39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KSkz/Y2N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DQ0b/bm5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tLT/8bGx///////////&#10;//////////////////////////////////r6+v/c3N3/dnZ4/2ZmaP9GRkn/Nzc7/zY2Ov88PD//&#10;Nzc6/zw8P/9VVVj/UVFT/0tLTv87Oz7/NjY5/zY2Of82Njn/NjY5/0JCRf9EREf/NjY5/0RER/+7&#10;u7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XFxf/1xcX/9cXF//XFxf/1xcX/9cXF//&#10;XFxf/1xcX/9cXF//XFxf/1xcX/9cXF//XFxf/1xcX/9cXF//XFxf/1xcX/9cXF//mpq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KSkz/Y2N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DQ0b/bm5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p6er/s7O0/4yMjv90dHb/Ozs+/zc3Ov88PD//T09R/21tcP9OTlH/ODg7/zk5PP9C&#10;QkX/NjY5/zY2Of82Njn/Nzc6/z09QP9iYmX/gYGD/2xsbv9AQEP/NjY5/z09QP+urq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Tk5Q/05OUP9OTlD/Tk5Q/05OUP9OTlD/Tk5Q/05OUP9O&#10;TlD/Tk5Q/05OUP9OTlD/Tk5Q/05OUP9OTlD/Tk5Q/05OUP9OTlD/jY2O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KSkz/Y2N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DQ0b/bm5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y8vP/2dna/7m5uv+E&#10;hIX/UlJV/zc3Ov86Oj3/QUFE/0tLTf9UVFb/amps/5ycnf9NTVD/Nzc6/zY2Of82Njn/NjY5/zc3&#10;Ov9QUFP/amps/2BgYv+VlZf/g4OE/1lZW/83Nzr/Nzc6/1BQU/+5ub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KSkz/&#10;Y2N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DQ0b/bm5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0dL/goKE/zc3Ov82Njn/ODg7/zo6&#10;Pf9CQkX/fn6A/6ysrv97e33/Ojo9/zY2Of82Njn/NjY5/zY2Of85OTz/UFBS/0lJTP+Xl5j/s7O0&#10;/3Fxc/88PD//NjY5/zc3Ov87Oz7/RkZI/52dn//k5O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KSkz/Y2N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DQ0b/bm5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cnJ3/Pz9B/zY2Of84ODr/goKE/6Skpf96en3/RUVI&#10;/0JCRf89PUD/NjY5/zY2Of82Njn/NjY5/0VFSP91dXf/7e3t/3x8fv9PT1L/Pz9C/zc3Ov82Njn/&#10;Nzc6/3V1d//CwsP/5OTl//T09P/8/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KSkz/Y2N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DQ0b/bm5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tra//RkZJ/zY2Of88PD//VVVX/11dYP9LS07/Nzc6/zY2Of82Njn/&#10;NjY5/zg4O/9QUFP/PT1A/zs7Pv9UVFf/cnJ0/0BAQ/84ODv/Nzc7/0dHSv+JiYr/s7O0/9nZ2v/0&#10;9P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KSkz/Y2N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DQ0b/bm5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5+f+vr7D/SUlM/zY2Of86Oj3/ODg7/zY2Of82Njn/NjY5/zY2Of9EREf/XV1f/319f/9d&#10;XWD/Ojo9/zc3Ov85OTz/NjY5/z4+Qf9WVln/e3t9/6mpq//u7u7//Pz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KSkz/Y2N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DQ0b/bm5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7+//v7+//0NDR/8HBwv+I&#10;iIn/QEBD/zc3Ov82Njn/NjY5/zY2Of85OTz/Wlpd/1RUV/9vb3L/jo6Q/4KChf9DQ0X/NjY5/zg4&#10;O/8/P0L/TExO/3h4e//Ly8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KSkz/Y2N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DQ0b/bm5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vr6/+fn5/+6urv/TU1P/zg4O/82Njn/NjY5/zY2&#10;Of82Njn/NjY5/zw8P/9ZWVz/v7/A/5iYmv9fX2H/Nzc6/zY2Of82Njn/ODg7/1RUVv+srK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K&#10;Skz/Y2N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DQ0b/&#10;bm5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qKip/1dXWv9NTVD/Ojo9/zY2Of82Njn/NjY5/zY2Of82Njn/Nzc6&#10;/0VFSP9YWFv/UFBT/z09QP83Nzr/NjY5/0BAQ/+SkpP/u7u8/9nZ2f/w8P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KSkz/Y2N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DQ0b/bm5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h4eJ/zc3O/82Njn/NjY5/zY2Of9AQEP/X19h/6+vsP9AQEL/Nzc6/zs7Pv87Oz7/&#10;NjY6/zk5PP9cXF7/ioqM/7e3uf/l5eX/+Pj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KSkz/Y2N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DQ0b/bm5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nJyf/0xMTv84ODv/R0dK/25ucP+Xl5n/v7/A//z8/P9sbG7/R0dK/zw8P/9BQUT/WVlc/4CAgv/C&#10;wsP/9/f3////////////pKSm/62tr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KSkz/Y2N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DQ0b/bm5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Nzd/5+fof9n&#10;Z2n/sbGz/+np6f////////////7+/v/Kysv/enp8/2JiZf+QkJL/9/f3////////////////////&#10;////////T09S/1tbX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KSkz/Y2N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DQ0b/bm5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v7+//5+fn//Pz8//7+&#10;/v/////////////////9/f3/+fn6//j4+P/7+/v/////////////////////////////////T09S&#10;/1tbX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KSkz/Y2N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DQ0b/bm5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xMTG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KSkz/Y2N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D&#10;Q0b/bm5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SEhL/2VlaP//////////////////////&#10;////////////////////////////////////////////////////////////////////////////&#10;////////////////////////////////////////////////////////////////////////////&#10;//////////////////9oaGr/RkZJ////////////////////////////////////////////+/v7&#10;/+vr6/+vr7D/mZmb/2BgYv89PUD/NjY5/zk5PP9TU1b/eXl8/7Gxsv/n5+f/+vr6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KSkz/Y2N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DQ0b/bm5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tLS2/7y8v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KSkz/Y2N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DQ0b/bm5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T09S/1tbX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KSkz/Y2N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DQ0b/bm5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T09S/1tbX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SEhL/2VlaP//////////////////////////////////////////////////////////&#10;////////////////////////////////////////////////////////////////////////////&#10;//////////////////////////////////////////////////////////9oaGr/Nzc6/z4+Qf82&#10;Njn/eHh6/9PT1P+5ubr/UFBS/0hIS/86Oj3/NjY5/zk5PP9SUlX/sbGy/+Pj4//y8vL//f39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KSkz/Y2N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DQ0b/bm5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q6ut/7S0t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SEhL&#10;/2VlaP//////////////////////////////////////////////////////////////////////&#10;////////////////////////////////////////////////////////////////////////////&#10;//////////////////////////////////////////////9oaGr/NjY5/zY2Of83Nzr/UlJV/1pa&#10;Xf9DQ0b/NjY5/zc3Ov9MTE//c3N2/6amp//Gxsf/7+/v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KSkz/Y2N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DQ0b/bm5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/f3//j4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SEhL/2VlaP//////&#10;////////////////////////////////////////////////////////////////////////////&#10;////////////////////////////////////////////////////////////////////////////&#10;//////////////////////////////////9oaGr/NjY5/zY2Of82Njn/NjY5/zc3Ov89PUD/VlZY&#10;/25ucP+enp//19fY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KSkz/Y2N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DQ0b/bm5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xcXG/8vLy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SEhL/2VlaP//////////////////&#10;////////////////////////////////////////////////////////////////////////////&#10;////////////////////////////////////////////////////////////////////////////&#10;//39/f/09PT/1NTV/8/P0P9cXF7/NjY5/zY2Of83Nzr/Pj5C/1JSVf+AgIL/2trb//f39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KSkz/&#10;Y2Nl////////////////////////////////////////////////////////////////////////&#10;////////////////////////////////////////////////////////////////////////////&#10;//////////////////////////////////////////////////////////////////////////z2&#10;/9zRyv+0tLX/xtb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DQ0b/bm5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09S/1tbX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SEhL/2VlaP//////////////////////////////&#10;////////////////////////////////////////////////////////////////////////////&#10;///////////////////////////////////////////////////////+/v7/+/v7//Pz8//Ozs7/&#10;TU1Q/zo6Pf82Njn/NjY5/zc3Ov9FRUj/srKz//T09P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DQ0b/bm5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T09S/1tbX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SEhL/2VlaP//////////////////////////////////////////&#10;////////////////////////////////////////////////////////////////////////////&#10;///////////////////////////////////////////g4OH/kpKT/11dX/9QUFP/Nzc6/zY2Ov82&#10;Njn/Pj5B/6Cgof/R0dL/8PDw//39/f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DQ0b/bm5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T09S/1tbX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SEhL/2VlaP//////////////////////////////////////////////////////&#10;////////////////////////////////////////////////////////////////////////////&#10;///////////////i4uL/sbGz/4iIiv9ZWVz/QUFE/zc3Ov85OTz/Q0NG/zc3Ov82Njn/RUVI/+3t&#10;7f/8/Pz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DQ0b/bm5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f3+A/4mJi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SEhL/2VlaP//////////////////////////////////////////////////////////////////&#10;///////////////////////////////////////////////////////////////6+vr/0dHS/7u7&#10;vP+EhIb/UVFU/zc3Ov82Njn/QEBD/1BQU/9kZGb/UlJV/zg4O/82Njn/RkZJ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DQ0b/bm5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SEhL/2VlaP//&#10;////////////////////////////////////////////////////////////////////////////&#10;///////////////////////////////////9/f3/8PDw/+Pj5P/S0tP/cHBy/0VFR/83Nzr/Nzc6&#10;/zo6Pf9RUVT/kZGT/9PT1P/i4uT/UlJU/zk5PP82Njn/RkZJ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DQ0b/bm5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SEhL/2VlaP//////////////&#10;////////////////////////////////////////////////////////////////////////////&#10;///////////////////////y8vL/p6eo/1tbXv8/P0L/Nzc6/zY2Of85OTz/X19i/7+/wP/p6en/&#10;+Pj4//z8/P/r6+v/iYmM/11dX/88PD//RkZJ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DQ0b/&#10;bm5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bm5x/3p6f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SEhL/2VlaP//////////////////////////&#10;///////////////////////////////////////////////////////////////////////6+vr/&#10;3d3d/3x8fv9ra23/SEhL/zg4O/83Nzr/QkJE/3x8f/+wsLH/1dXW//Ly8v/8/Pz////////////6&#10;+vr/3t7f/9TU1P9cXF7/RkZJ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DQ0b/bm5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T09S/1tbXf//////////////////////////////////&#10;///////////////////////////////////////////////////////////////39/f/6enq//z8&#10;/f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SEhL/2VlaP//////////////////////////////////////&#10;///////////////////////////////////////////+/v7/6+vr/7i4uf+VlZb/enp8/zw8P/83&#10;Nzr/PDw//09PUf95eXv/o6Ok/9zc3P/6+vr/////////////////////////////////////////&#10;//9oaGr/RkZJ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DQ0b/bm5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0/35+f///////////////////////////////////////////////&#10;////////////////////////////////////////29vb/8nJyv+4uLn/rKyt/+/v8P/9/f3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SEhL/2VlaP//////////////////////////////////////////////////&#10;////////////////////8PDw/9fX2P/BwcL/jIyO/1VVWP83Nzr/Ojo9/z4+Qf9MTE//bm5w/7Cw&#10;sv////////////////////////////////////////////////////////////////9oaGr/RkZJ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DQ0b/bm5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+Pj4/+/v8P/v7+//fn6A/0ZGSf82Njn/SEhL/8vLy//09PT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SEhL/2VlaP///////////////////////////////////////////////////////v7+//Pz&#10;8//w8PD/urq7/29vcv82Njn/NjY5/zc3Ov85OTz/SEhL/5OTlf/k5OX/////////////////////&#10;//////////////////////////////////////////////////////9oaGr/RkZJ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DQ0b/bm5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19fX/&#10;s7O0/1tbXf9RUVT/QEBD/zc3Ov82Njn/Nzc6/1xcXv/Ozs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SEhL/2Vl&#10;aP//////////////////////////////////////////////////////8PDw/4KChP9cXF7/QkJF&#10;/zc3Ov82Njn/Nzc6/3x8fv+6urz/29vc/+/v7//7+/v/////////////////////////////////&#10;//////////////////////////////////////////9oaGr/RkZJ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DQ0b/bm5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enp8/4WFh///////&#10;///////////////////////////////////////////39/f/29vb/46OkP95eXv/Xl5g/zk5Pf82&#10;Njn/NjY5/zY2Of84ODv/RUVI/6Wlpv/o6Oj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SEhL/1BQU/+oqKn/sbGy&#10;//Dw8f//////////////////////9vb2/7y8vP+IiIr/cXF0/z4+Qf84ODv/ODg7/01NUP+EhIX/&#10;r6+w/9nZ2v/19fX/////////////////////////////////////////////////////////////&#10;//////////////////////////////9oaGr/RkZJ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D&#10;Q0b/bm5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T09S/1tbXf//////////////////&#10;////////////////////3d3e/7y8vf+hoaL/hoaI/0BAQ/83Nzr/NjY5/zY2Of82Njn/PDw//19f&#10;Yv+QkJH/oKCh/+vr6//8/Pz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SEhL/z4+Qf9ZWVz/Wlpc/9ra2///////&#10;9/f3/97e3/+tra3/oKCi/2BgYv88PD//ODg6/z09QP9VVVf/eHh6/6ysrv/19fX//f39////////&#10;////////////////////////////////////////////////////////////////////////////&#10;//////////////////9oaGr/RkZJ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DQ0b/bm5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GRm/29vcf//////////////////////8/Pz/9vb&#10;2//U1NT/lpaY/1ZWWf82Njn/NjY5/zY2Of82Njn/ODg7/z8/Qv9gYGP/enp8/8bGx/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SEhL/zY2Of83Nzr/Pj5A/8DAwf/d3d7/xMTF/5SUlv89&#10;PT//Nzc6/zo6Pf88PD//S0tN/3l5e//X19f/////////////////////////////////////////&#10;////////////////////////////////////////////////////////////////////////////&#10;//////9oaGr/RkZJ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DQ0b/bm5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Nzd/9/f4P//////////////////////x8fI/1lZXP85OTz/NjY5&#10;/zY2Of82Njn/NjY5/zY2Of83Nzr/W1te/6Wlp//8/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DQ0b/bm5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/f3//j4+P/8/Pz/8PDw/4mJi/9mZmj/VVVY/zw8P/82Njn/NjY5/zY2Of83Nzr/&#10;PT1A/5iYmv/Gxsf/3Nzc/+zs7P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/x8fH/R0dK/zY2Of83Nzr/Pz9C/z4+Qf84ODv/NjY6/0BAQ/9sbG7/qamr/9HR0v/r6+v/////&#10;////////////////////////////////////////////////////////////////////////////&#10;//////////////////////////////////////////////////////////9oaGr/RkZJ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DQ0b/bm5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hoaI/3Fxc/+MjI7/hISG/0xMT/84ODv/NjY5/zY2Of82Njn/OTk8/2BgY/+hoaL/ra2v/+Dg4f/3&#10;9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/v8P+QkJL/PT1A&#10;/zY2Of82Njn/NjY5/zg4O/9WVlj/d3d6/5ycnf/Nzc7/8/P0////////////////////////////&#10;////////////////////////////////////////////////////////////////////////////&#10;//////////////////////////////////////////////9oaGr/RkZJ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DQ0b/bm5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/9bW1v+9vb7/RkZJ/zY2Of83&#10;Nzr/NjY5/zY2Of82Njn/ODg7/0BAQv90dHf/g4OF/7u7vP/29v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/X19j/vLy9/6OjpP8/P0L/NjY5/zY2Of8+PkD/&#10;U1NV/3h4ev+8vL3/7e3t////////////////////////////////////////////////////////&#10;////////////////////////////////////////////////////////////////////////////&#10;//////////////////////////////////9oaGr/RkZJ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DQ0b/bm5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/v7//m5uf/yMjJ/319f/9AQEP/NjY5/zY2Of82Njn/NjY5/zc3&#10;Ov9DQ0b/XV1g/4aGif/09P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/09PT/5OTk/9fX1/98fH3/PT1A/zY2Of82Njn/NjY5/z8/Qv+EhIb/7+/v//z8/P//&#10;////////////////////////////////////////////////////////////////////////////&#10;////////////////////////////////////////////////////////////////////////////&#10;//////////////////////9oaGr/RkZJ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DQ0b/bm5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5SUlv9YWFv/Q0NG/z09P/82Njn/NjY5/zY2Of82Njn/Nzc6/3JydP++vr//8PDx&#10;//T09P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zs7f+2&#10;trf/SkpM/0VFSP85OTz/NjY5/zY2Ov82Njn/NjY5/2JiZP/09PT//v7+////////////////////&#10;////////////////////////////////////////////////////////////////////////////&#10;////////////////////////////////////////////////////////////////////////////&#10;//////////9oaGr/RkZJ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DQ0b/bm5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8/Pz//Ly8v/4+Pj/////////////////9/f3/8bGx/95eXv/cnJ0&#10;/09PUv86Oj3/NjY5/zY2Of82Njn/Nzc6/11dYP+pqav/xMTF/9nZ2f/x8f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/Nzc//kJCR/1tbXv9BQUP/NjY5/zY2&#10;Of9LS07/UlJV/zY2Of82Njn/NjY5/2VlaP//////////////////////////////////////////&#10;////////////////////////////////////////////////////////////////////////////&#10;//////////////////////////////////////////////////////////////////////////9o&#10;aGr/RkZJ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XW/4+dz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XW/4+dzv//////////////////&#10;////////////////////////////////////////////////////////////////////////////&#10;////////WFha/1JS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DQ0b/bm5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Hh4v+YmJr/bGxu/4iIif/Hx8j/+vr6/+bm5/+tra7/mJiZ/3R0dv88PD//NjY5/zY2Of82Njn/&#10;Nzc6/z09QP99fYD/lpaX/7q6u//s7O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X19v+Pj5H/SUlM/zY2Of8+PkH/Wlpd/3Fxc/+Tk5X/e3t9&#10;/zg4O/9BQUT/Nzc6/2VlaP//////////////////////////////////////////////////////&#10;////////////////////////////////////////////////////////////////////////////&#10;//////////////////////////////////////////////////////////////9oaGr/RkZJ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HR/4+cy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HR/4+cyf//////////////////////////////&#10;////////////////////////////////////////////////////////////////////////WFha&#10;/1JS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DQ0b/bm5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LCw/84ODv/&#10;NjY5/zs7Pv99fX//wMDB/6Ojpf9OTlH/Nzc6/zY2Of82Njn/NjY5/zg4O/9LS07/cHBy/4CAgv/g&#10;4OD/+vr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X19f+NjY//VFRW/1VVV/+Ghoj/29vc//f39//r6+z/oaGj/1lZXP+FhYf/&#10;Pj5B/2VlaP//////////////////////////////////////////////////////////////////&#10;////////////////////////////////////////////////////////////////////////////&#10;//////////////////////////////////////////////////9oaGr/RkZJ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nW/5Ci0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nW/5Ci0///////////////////////////////////////////&#10;////////////////////////////////////////////////////////////WFha/1JS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DQ0b/bm5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HBwv83Nzr/NjY5/zY2Of82&#10;Njn/NjY5/zY2Of82Njn/NjY5/zY2Of83Nzr/QEBD/11dYP+0tL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T0//X19f//////////////////////////////////////SEhL/2VlaP//&#10;////////////////////////////////////////////////////////////////////////////&#10;////////////////////////////////////////////////////////////////////////////&#10;//////////////////////////////////////9oaGr/RkZJ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6s3/g3Nh/09dX/+CnLz/9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66s3/g3Nh/09dX/+CnLz/////////////////////////////////////////////////&#10;////////////////////////////////////////////////WFha/1JS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DQ0b/bm5w////////////////////////////////////////////////////////////&#10;////////////////////////////////////////////////////////////////////////////&#10;////////////////////////////////////////////////////////////////////////////&#10;////////////////////////////////////////////////9v/Ouqz/lZWo/97w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TExf8/P0L/NjY5/zY2Of82Njn/NjY5/zY2&#10;Of82Njn/NjY5/05OUP+EhIb/19fY/+Pj5P/y8v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//39/f//////////////////////////////////////SEhL/2VlaP//////////////&#10;////////////////////////////////////////////////////////////////////////////&#10;////////////////////////////////////////////////////////////////////////////&#10;//////////////////////////9oaGr/RkZJ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WFha/1JS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DQ0b/&#10;bm5w////////////////////////////////////////////////////////////////////////&#10;////////////////////////////////////////////////////////////////////////////&#10;////////////////////////////////////////////////////////////////////////////&#10;//////////////////////////////////710f9YOV3/fHNB/zxeqv/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//T09P+lpaf/hoaH/2xsbv86Oj3/NjY5/zY2Of82Njn/NjY5/zg4O/9mZmn/lZWY&#10;/8DAwf/c3Nz//Pz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SEhL/2VlaP//////////////////////////&#10;////////////////////////////////////////////////////////////////////////////&#10;////////////////////////////////////////////////////////////////////////////&#10;//////////////9oaGr/RkZJ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a/1JS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DQ0b/bm5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/8//////zb/1c6e//n+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g4OD/rKyt&#10;/6Kio/9YWFr/OTk8/zY2Of82Njn/NjY5/zY2Of82Njn/Ojo9/0tLTv/ExMX/8/P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SEhL/2VlaP//////////////////////////////////////&#10;////////////////////////////////////////////////////////////////////////////&#10;////////////////////////////////////////////////////////////////////////////&#10;//9oaGr/RkZJ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WFha/1JS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DQ0b/bm5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na/1g5cv/f+P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srK3/ODg7/zY2Of82Njn/&#10;NjY5/zY2Of85OTz/U1NW/zw8P/82Njn/PT1A/1lZXP/d3d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SEhL/2VlaP//////////////////////////////////////////////////&#10;////////////////////////////////////////////////////////////////////////////&#10;//////////////////////////////////////////////////////////////////9oaGr/RkZJ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WFha/1JS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DQ0b/bm5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d6w/zxeqv/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Tk5X/Nzc6/zY2Of82Njn/NjY5/0JCRf9p&#10;aWz/19fX/3Fxc/82Njn/NjY5/z09QP/Y2N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SEhL/2VlaP//////////////////////////////////////////////////////////////&#10;////////////////////////////////////////////////////////////////////////////&#10;//////////////////////////////////////////////////////9oaGr/RkZJ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WFha/1JS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DQ0b/bm5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L/mVE+&#10;/6DQ7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1tbb/S0tO/zc3Ov9dXV//mpqc/9LS0//c3Nz/9vb2/5eX&#10;mf9ycnT/jIyO/9HR0f/29v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SEhL/2Vl&#10;aP//////////////////////////////////////////////////////////////////////////&#10;////////////////////////////////////////////////////////////////////////////&#10;//////////////////////////////////////////9oaGr/RkZJ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WFha/1JS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DQ0b/bm5w////////////////////////////////////////////////////////&#10;////////////////////////////////////////////////////////////////////////////&#10;////////////////////////////////////////////////////////////////////////////&#10;///////////////////////////////////////////////////////pyZb/QnO1//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4+P/s7O0/6Wlpv/CwsP/5+fo/////////////////9XV1v/MzMz/4uLj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SEhL/2VlaP//////////&#10;////////////////////////////////////////////////////////////////////////////&#10;////////////////////////////////////////////////////////////////////////////&#10;//////////////////////////////9oaGr/RkZJ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WFha/1JS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D&#10;Q0b/bm5w////////////////////////////////////////////////////////////////////&#10;////////////////9v/OuaD/NjY5/7HZ8v//////////////////////////////////////////&#10;//////////b/qHVE/zY2Of82Njn/ZY27//r/////////////////////////////////////////&#10;////////////////////////////////////////8v+SPTz/wen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SEhL/2VlaP//////////////////////&#10;////////////////////////////////////////////////////////////////////////////&#10;////////////////////////////////////////////////////////////////////////////&#10;//////////////////9oaGr/RkZJ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WFha/1JS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SEhL/2VlaP//////////////////////////////////&#10;////////////////////////////////////////////////////////////////////////////&#10;////////////////////////////////////////////////////////////////////////////&#10;//////9oaGr/RkZJ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WFha/1JS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WFha/1JS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SEhL/2VlaP//////////////////////////////////////////////////////////&#10;////////////////////////////////////////////////////////////////////////////&#10;//////////////////////////////////////////////////////////9oaGr/RkZJ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WFha/1JS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SEhL&#10;/2VlaP//////////////////////////////////////////////////////////////////////&#10;////////////////////////////////////////////////////////////////////////////&#10;//////////////////////////////////////////////9oaGr/RkZJ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WFha/1JS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SEhL/2VlaP//////&#10;////////////////////////////////////////////////////////////////////////////&#10;////////////////////////////////////////////////////////////////////////////&#10;//////////////////////////////////9oaGr/RkZJ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WFha/1JS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SEhL/2VlaP//////////////////&#10;////////////////////////////////////////////////////////////////////////////&#10;////////////////////////////////////////////////////////////////////////////&#10;//////////////////////9oaGr/RkZJ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WFha/1JS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SEhL/2VlaP//////////////////////////////&#10;////////////////////////////////////////////////////////////////////////////&#10;////////////////////////////////////////////////////////////////////////////&#10;//////////9oaGr/RkZJ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Fha/1JS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/&#10;5NrY/+j1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SEhL/2VlaP//////////////////////////////////////////&#10;////////////////////////////////////////////////////////////////////////////&#10;//////////////////////////////////////////////////////////////////////////9o&#10;aGr/RkZJ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WFha/1JS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PHn/8W0oP9uTTz/NjY5/6XQ7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SEhL/2VlaP//////////////////////////////////////////////////////&#10;////////////////////////////////////////////////////////////////////////////&#10;//////////////////////////////////////////////////////////////9oaGr/RkZJ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YGBi&#10;/1paX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P+/qpn/fX1//319jf+4zeT///////////////////////bm1P+m&#10;lYn/fX2G/4eNlv+rtML/4O74///////++dr/STc5/zY2Of82Njn/NjY5/6vV7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SEhL/2VlaP//////////////////////////////////////////////////////////////////&#10;////////////////////////////////////////////////////////////////////////////&#10;//////////////////////////////////////////////////9oaGr/RkZJ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hoaI/39/g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o/5VfQP82Njn/NjY5/zY2Of82Njn/h7PX////////////9uO//zY2Of82Njn/NjY5/zY2&#10;Of82Njn/TZTN//////////D/xrq//9zq9P/r1qn/NjY5/6vV7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SEhL/2VlaP//&#10;////////////////////////////////////////////////////////////////////////////&#10;////////////////////////////////////////////////////////////////////////////&#10;//////////////////////////////////////9oaGr/RkZJ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iIiK/4GBg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1Kpz/zY2&#10;Of9XhrH/8/////bmyP9iOTr/NjdN/8rp+v//////1Kpz/zY3Tf+10Of//f/8//n16//Ov7b/x97z&#10;///////////////////////x2rD/NjY5/6vV7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SEhL/2VlaP//////////////&#10;////////////////////////////////////////////////////////////////////////////&#10;////////////////////////////////////////////////////////////////////////////&#10;//////////////////////////9oaGr/RkZJ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z5tn/ztbl///////+9d7/oJa3/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IiK/4GBg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j/hDw8/zU4cv/f+P7/////&#10;///////lxJX/NjY5/36u2v////r/sn9G/zU4cv/g+/7/////////////////////////////////&#10;///////////x2rD/NjY5/6vV7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SEhL/2VlaP//////////////////////////&#10;////////////////////////////////////////////////////////////////////////////&#10;////////////////////////////////////////////////////////////////////////////&#10;//////////////9oaGr/RkZJ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75&#10;2v95apn/wr6m/4aGh/9+hqH/3vD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IiK/4GBg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+dr/Yjk6/0iFuv/8///////////////+9db/&#10;Yjk6/z9pq//3////z6Ny/zY2Of9khqf/4O74///////////////////////////////////////x&#10;2rD/NjY5/6vV7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SEhL/2VlaP//////////////////////////////////////&#10;////////////////////////////////////////////////////////////////////////////&#10;////////////////////////////////////////////////////////////////////////////&#10;//9oaGr/RkZJ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3x0f+PnLz/6urU&#10;/3U8c//H3eL/3+Pp//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IiK/4GBg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47//NjY5/3So0//////////////////+9dr/Yjk6/zxepf/z&#10;////8t66/zY2Of82Njn/NjY5/2J9mv/L2uj////////////////////////////x2rD/NjY5/6vV&#10;7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SEhL/2VlaP//////////////////////////////////////////////////&#10;////////////////////////////////////////////////////////////////////////////&#10;//////////////////////////////////////////////////////////////////9oaGr/RkZJ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88v/QyMX/w8PE/83Nzf/Hw7//&#10;xM3c//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iIiK/4GBg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/+/v7//m5ub/x8fI/z09QP82Njn/Wlpc/8XFx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5+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1qn/NjY5/1uUyP/////////////////98cn/NjY5/z9opf/3//////////fq&#10;1f+RdFT/NjY5/zY2Of82Njn/hq7T///////////////////////x2rD/NjY5/6vV7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SEhL/2VlaP//////////////////////////////////////////////////////////////&#10;////////////////////////////////////////////////////////////////////////////&#10;//////////////////////////////////////////////////////9oaGr/RkZJ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iIiK/4GBg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g4OD/mpqb/zs7Pv82Njn/aWlr//Ly8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9db/Yjk6/2qh0v/////////////////++d7/bDk6/z9opf/3////////////////////8+bZ&#10;/6SHZP82Njn/NTdn/9z4/v/////////////////x2rD/NjY5/6vV7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19fX/4iIif98fH7/PDw//0ZG&#10;Sf+SkpT/09PU//f3+P//////////////////////////////////////////////////////////&#10;////////////////////////////////////////////////////////////////////////////&#10;//////////////////////////////////////////9oaGr/RkZJ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757P/g6vj////8//b5/P////b/xrrI/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iIiK/4GBg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wsP/&#10;Wlpd/zg4O/82Njn/bm5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+dr/bDk6&#10;/zxenv/z///////////////547//NjY5/3Ki0v/////////////////////////////////HnWj/&#10;NjY5/7vd9v/////////////////x2rD/NjY5/6vV7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/A/0JCRf83Nzr/NjY5/zY2Of9JSUz/hoaH&#10;/+rq6v//////////////////////////////////////////////////////////////////////&#10;////////////////////////////////////////////////////////////////////////////&#10;//////////////////////////////9oaGr/RkZJ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3u1f+90fL///vW/4mczv////r/o3+h//H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IiK/4GBg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3t7n/RUVI/zs7Pf82&#10;Njn/bm5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/rHVE/zY2Of+x1e7/&#10;/////////P+4jln/NjY5/4+43///////7OPf//D5/v///////////////P+8jln/NTdc/9Pw/f//&#10;///////////////43rb/NjY5/7HZ9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3x1f+WnLf/z8Oh/2Bzn//R0bz/cWqZ//H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9/v/9/f3//f39//39/f/9/f3//f39&#10;//39/f/9/f3//f39//39/f/9/f3/iIiK/4CAgv/9/f3//f39//39/f/9/f3//f39//39/f/9/f3/&#10;/f39//39/f/9/f3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Q0ND/e3t9/0xMTv83Nzr/bm5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dq1/zY2Of81N1z/mKiv/56Hbv82&#10;Njn/OE6Y//H+//////b/mVE+/zY3Tf+IlZf/lpyi/5h+Y/82Njn/PF6e//H+///++eH/mH53/36G&#10;h/98c2H/NjY5/zU3Z/+Ghof/c3S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+Pj/2ZmaP9gYGL/YGBi/2BgYv9gYGL/YGBi/2BgYv9gYGL/&#10;YGBi/2BgYv9gYGL/R0dK/0VFSP9gYGL/YGBi/2BgYv9gYGL/YGBi/2BgYv9gYGL/YGBi/2BgYv9g&#10;YGL/YGBi/93d3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19fX/5OTk/9ra2v9AQEP/bm5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HEov82Njn/NjY5/zY2Of82Njn/rd35////&#10;//////r/vZZ6/zY2Of82Njn/NjY5/zY2Of9QaJP/3vH9///////++dr/bDk6/zY2Of82Njn/NjY5&#10;/zY2Of82Njn/NTh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754f+Yfn//lpyp/6+vsP+p&#10;qaT/n6/K//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Nzc/z4+Qf82Njn/NjY5/zY2Of82Njn/NjY5/zY2Of82Njn/NjY5/zY2Of82&#10;Njn/NjY5/zY2Of82Njn/NjY5/zY2Of82Njn/NjY5/zY2Of82Njn/NjY5/zY2Of82Njn/NjY5/9TU&#10;1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DQ0b/bm5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9e//6urm/7OOZv82Njn/NTdc/6G4y//s+f7/////&#10;///8+f/x7ur/5ubm/+vu9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t7e/5GR&#10;k/9CQkX/Nzc6/z8/Qv9jY2X/r6+w//Hx8f//////////////////////////////////////////&#10;////////////////////////////////////////////////////////////////////////////&#10;//////////////////////////////////////////////////////////9oaGr/RkZJ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+v/h1sr/s6+r/6Kir//G1uT/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Ojp/4ODhf9+foD/fn6A/35+gP9+foD/fn6A/35+gP9+foD/fn6A/35+gP9+foD/fn6A/35+&#10;gP9+foD/fn6A/35+gP9+foD/fn6A/35+gP9+foD/fn6A/35+gP9+foD/fn6A/+Pj5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DQ0b/bm5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v++nXH/NjY5/zY2Of/F5f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vr6/+Li4/+MjI3/TU1Q&#10;/2NjZv+wsLH/////////////////////////////////////////////////////////////////&#10;////////////////////////////////////////////////////////////////////////////&#10;//////////////////////////////////////////////9oaGr/RkZJ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P/o3tP/vbSr/5SNlv+3yN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b29v/i4uL/4uLi/+Li4v/i4uL/4uLi/+Li4v/i4uL/4uLi/+Li4v/i4uL/4uLi&#10;/+Li4v/i4uL/4uLi/+Li4v/i4uL/9fX1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DQ0b/bm5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o6Oj/8/Pz////////////49G4/5ipy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9oaGr/RkZJ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754f+QdGz/j5yp/7W5uv+4tLD/sLnQ//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XFxf9EREf/RERH/0RER/9EREf/RERH/0RER/9EREf/RERH/0RER/9EREf/RERH/0RER/9EREf/&#10;RERH/0RER/9EREf/vb2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DQ0b/bm5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9p&#10;aWz/srK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9oaGr/RkZJ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3t7f/Gxsf/&#10;xsbH/8bGx//Gxsf/xsbH/8bGx//Gxsf/xsbH/8bGx//Gxsf/xsbH/8bGx//Gxsf/xsbH/8bGx//G&#10;xsf/6+v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DQ0b/bm5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9eXmD/rKy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9oaGr/RkZJ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r&#10;1sL/k4aA/319f/+Ola7/4fH7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DQ0b/bm5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9eXmD/rKy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9o&#10;aGr/RkZJ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3uzf+PnMH/9vz/////&#10;///47tX/in+x/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DQ0b/bm5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9eXmD/rKy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9oaGr/RkZJ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3uzf+PnMX/9//////////78dr/hH6s&#10;/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/8vLy//Ly8v/y8vL/8vLy&#10;//Ly8v/y8vL/8vLy//Ly8v/4+P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DQ0b/bm5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/t6vD/&#10;//////////////////////z8/P9eXmD/rKyt//////////////////////////////////z5+f/5&#10;+fn/+fz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9oaGr/RkZJ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j0b3/jIaA/319f/+Ilaj/4fH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ysrP/VVVX/1VVV/9VVVf/VVVX/1VVV/9VVVf/&#10;VVVX/1VVV/+srK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DQ0b/bm5w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5VqYf9/hW3/cJXA//z/////&#10;//////////z8/P9eXmD/rKyt////////////////////////////8dav/05dfP+Mhof/ob7g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9oaGr/RkZJ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+v/r7vT///////Pjx/+UjqH/2u36////////////////////////&#10;///////////////////////////////////////////////////////////////37uf/6/H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e3t7/tbW2/7W1tv+1tbb/tbW2/7W1tv+1tbb/tbW2/7W1tv/b&#10;29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DQ0b/bm5w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3Gc0v//////sYCA/9Pw/f////////////z8&#10;/P9eXmD/rKyt////////////////////////////7M6o/7DV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9oaGr/RkZJ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nmw/+hvub////o/39QhP/e7dz/in6n//P/////////////////////////////////&#10;////////////////////////////////////////////////6P+EPDz/UJvN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DQ0b/&#10;bm5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rQ7v//////0Kqa/8/w/f////////////z8/P9eXmD/rKyt&#10;////////////////////////////8dav/0xNaP97dH7/xOL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9oaGr/RkZJ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zq&#10;yP+Yqcb/xKl9/5C95v////L/nX+h//H+////////////////////////////////////////////&#10;/////////////////////////////////966f/82Njn/bKj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DQ0b/bm5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X19f/g4OD/1tbX/9bW1//W1tf/1tbX/9bW1//W1tf/1tbX&#10;/9bW1//W1tf/1tbX/2SCr//W1tf/k2lq/7PN1v/W1tf/1tbX/9TU1P9WVlj/lJSV/9bW1//W1tf/&#10;1tbX/9bW1//W1tf/yLKS/5Ktxv/W1tf/1tbX/9bW1//W1tf/1tbX/9bW1//W1tf/1tbX/9bW1//W&#10;1tf/1tbX/+rq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9oaGr/RkZJ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n1sv/v8jc&#10;//z//////Oz/0dHk////////////////////////////////////////////////////////////&#10;/////////////////vna/2w5Ov9bTDv/aqH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DQ0b/bm5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fn5/8/P0P9nZ2n/OTk8/zk5PP85OTz/OTk8/zk5PP85OTz/OTk8/zk5PP85OTz/&#10;OTk8/zg3Ov83Nzr/Nzg7/zk5PP85OTz/OTk8/zk5PP83Nzr/ODg7/zk5PP85OTz/OTk8/zk5PP85&#10;OTz/OTg7/zg4PP85OTz/OTk8/zk5PP85OTz/OTk8/zk5PP85OTz/OTk8/zk5PP85OTz/OTk8/5mZ&#10;m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9oaGr/RkZJ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z51c/02UxP/RsHT/XZvS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DQ0b/bm5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T09P/b29z/0dHR/9HR0f/R0dH/0dHR/9HR0f/R0dH/0dHR/9HR0f/R0dH/0dHR/9HRz//I&#10;xsz/0dHR/9HR0f/R0dH/0dHR/87Oz/9VVVf/kZGS/9HR0f/R0dH/0dHR/9HR0f/R0dH/0dHR/9HR&#10;0f/R0dH/0dHR/9HR0f/R0dH/0dHR/9HR0f/R0dH/0dHR/9HR0f/R0dH/0dHR/+fn5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9oaGr/RkZJ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97s3/SThc/+D+&#10;/v/eq2v/X6H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DQ0b/bm5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9eXmD/rKy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9oaGr/RkZJ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To13/NjY5/56oo/+CaUD/NTdn&#10;/6/M4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DQ0b/bm5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8/P9eXmD/rKyt////////////9OrZ/56HeP+11e7////////////////////2/6h/jv/j+/7/&#10;9OrZ/56HeP+11e7/////////////////+ePD/5mv1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9oaGr/RkZJ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r2sL/oZyj/6Kinf9iOTr/PV18/7PI4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D&#10;Q0b/bm5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9eXmD/&#10;rKyt////////////7OPf/8WvjP+kzO3//////////////////OrE/4qi0///////7OPf/8WvjP+k&#10;zO3///////////////r/qmFB/1Cb0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9oaGr/RkZJ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Xqmr/X6HW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DQ0b/bm5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9eXmD/rKyt////////&#10;//////////DSr/+pzOv/////////////////z6SR/8np/f////////////DSr/+pzOv/////////&#10;///t0q//kaGj/5ip0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9oaGr/RkZJ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XqnP/XZvS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dXV//kJCS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8/P9eXmD/rKyt/////////////////+3S&#10;qf+pzOv//////////////OH/i4ey//r//////////////+3Sqf+pzOv/////////7P+EPWj/wcy3&#10;/36Hsf/w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9oaGr/&#10;RkZJ////////////////////////////////////////////////////////////////////////&#10;//////////////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754f+glq7/5vX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8/P9eXmD/rKyt//////////////////TXr/+q0PL/////&#10;///////pyaL/pMzr//////////////////TXr/+q0PL////////87P/Bubr/s6mR/05dhP/W7f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9oaGr/RkZJ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+9ej/tZ2Q/5mvwv/W1tL/0tb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8/P9eXmD/rKyt////////////5cmu/3BeX/9dXWn/ob7b////9v+uiJb/&#10;6P7/////////////5cmu/3BeX/9dXWn/ob7b/////////////vnW/5aj0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9oaGr/RkZJ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v49T/noeA/5muvf/R0c3/ztbi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9eXmD/rKyt//////////////////////////////////nmw/+Lqd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9oaGr/RkZJ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713v+blrP/6fj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9e&#10;XmD/rKy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9oaGr/RkZJ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r1sL/k4aA/319f/+Ola7/4fH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8/P9eXmD/rKy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9oaGr/RkZJ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3uzf+P&#10;nMH/9vz////////47tX/in+x/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9eXmD/rKy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9o&#10;aGr/RkZJ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+e//2dbi//r/////////////////////////////////////////////////&#10;/////////vXl/720sf+7yNz//P//////////////+/Xr/8/DwP+0tLn/2Ob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3uzf+PnMX/9///////&#10;///78dr/hH6s/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9eXmD/rKy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9oaGr/RkZJ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s/6+O&#10;b/82Njn/OE6d//P//////////////////////////////////////////////////////Oj/hDw8&#10;/z5caP82Njn/f7Pa////////////yp1c/zU3XP9wXT7/NjY5/7vd9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j0b3/jIaA/319f/+Ilaj/4fH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8/P9eXmD/rKy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9oaGr/RkZJ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nl/7Ovvv/KuY3/OE6d&#10;//f////////////////////////////////////////////////////lxI//OE6d//P////13rX/&#10;NThy/+P7/v//////+PXx//r///////b/pmFB/2qh0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8/P9eXmD/rKyt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9oaGr/RkZJ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2qr/Mzqd//f/////////&#10;/////////////////////////////////////////P+2f0b/aqHW///////++d7/Yjk6/7HZ8v//&#10;//////////////////r/sXZE/12bz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z5tn/ztbl///////+9d7/oJa3//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6+z/8PDw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9eXmD/rKy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9oaGr/RkZJ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2qr/Mzqd//f/////////////////////&#10;////////////////////////////9v+gYED/aqHS//////////b/mVE+/6bV7v//////////////&#10;///++d7/Yjk6/6TM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752v95apn/wr6m/4aGh/9+hqH/3vD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Pj4/8fHyP+np6n/wsLD//Ly8/////////////////////////////////+YmJn/&#10;vr6/////////////////////////////////////////////////////////////////////////&#10;///////////////67t3/ydHo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9eXmD/rKy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9oaGr/RkZJ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x2qr/Mzqd//f/////////////////////////////////&#10;////////////////9v+fUT//ib3i//////////b/n1E//6bV7v//////////////9v+sdUT/QnOw&#10;//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3x&#10;0f+PnLz/6urU/3U8c//H3eL/3+Pp//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enp/1NTVv85OTz/dHR2/8zMzf//////////////////////////////////////////////////&#10;/////////////////////vXo/8zI0f/s+f7////////88v/Z0c7/197p//r//////////////96/&#10;lP82Njn/XZvS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9eXmD/rKy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9oaGr/RkZJ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2qr/Mzqd//f/////////////////////////////////////////////&#10;////9v+fUT//X6HS//////////D/izw8/6XQ7v///////////8+jaf80OZH/7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PDw/4mJi/9M&#10;TE//Pz9C/3d3ef//////////////////////////////////////////////////////////////&#10;///++eH/fjs7/zY2Of84Tpj/7v75/7F2RP82Njn/NjY5/6XQ7v///////////+fX0//FtIz/aZz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9eXmD/rKy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9oaGr/RkZJ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12qr/Mzqd//f///////////////////////z/9PHx//n8///////////////////Fj0n/&#10;X6HS///////++dr/WDg6/8Hl9///////+urE/zY2Of/P8P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r6/9ra2/9paWv/NjY5/2Bg&#10;Y//d3d3/+fn5///////////////////////////////////////////////////////szp7/O16v&#10;//3/+v+gYED/oM7W/39QhP/q/v///vXv//b8///////////////////01qT/Z5XN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9eXmD/rKy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9oaGr/RkZJ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/+7u7v/aw5z/&#10;NDmJ/+Ht7v/r7vH////////////+9dr/WDg6/2qh0v/////////////////x1qn/NTdn/9bw+P/e&#10;uof/NDmR/+3+//////z/t4dH/zlNif/P2tv/1dHS/9vj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757P/g6vj////8//b5/P////b/xrrI/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jo6T/WVlc/0tLTv+NjY7/6urq&#10;///////////////////////////////////////////////////////Pnmn/kcLm///////Pnmn/&#10;kLvM/3U6O/+62e/////////////////////////////x1qT/Z5X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9eXmD/rKy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8LCwv9SUlX/Pz9C/6mpq//c3N3/9vb2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Xa/1g4Ov82Njn/NjY5/zY2Of84&#10;Tp3/8//////////++d7/bDk6/3So0/////////////////////r/vI5Z/zY2Of82Njn/utny////&#10;//////b/oWpC/zY2Of82Njn/NjY5/2qh0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3u1f+90fL///vW/4mczv////r/o3+h//H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j4+P/i4uN/zc3Ov8/P0L/0dHS//r6+v//////&#10;///////////////////////////////////////////PnnL/oNDu///////pyZb/W5XN/8qdaP82&#10;Njn/epzA//f////////////////////x1qT/Z5X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+EhIb/v7/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5+fn/19fY/2lpav84ODv/NjY5/z4+Qf+VlZb/39/f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8//Hu7v/y9f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3x1f+WnLf/z8Oh/2Bzn//R0bz/cWqZ//H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o6Ok/zk5PP88PD//ra2v/+np6f//////////////////&#10;///////////////////////////////PnnL/oNDu///////guof/W5XN/////P/Wupv/NjY5/3+z&#10;2v/////////////////x1qT/Z5XN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9v/d1tf/1tbb/9ra2//W1tf/297p//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2NjZ/46OkP83Nzr/Tk5R/7u7vP//////////////////////////////&#10;///////////////////TpHL/gLji///////Snmn/gLjf////////////7M6e/2eVzf//////////&#10;///////016n/Z5X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b/zr/R/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/7y8vf83Nzr/NjY5/4SEhv/T09T/////////////////////////////////////&#10;///////x1qT/NDmR/+jw5P+EPDz/u9nW/6mpwv/z/Pn/y6Ny/2qh1v////////////z58v/VtYb/&#10;V4a6/+vu7v/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b/o3+h//H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ra2/9ra23/QEBD/1RUV/+jo6T///////////////////////////////////////////////L/&#10;qHVE/zY2Of83TqT/+fnh/3U6O/82Njn/NTdn/87p+v///////////8+jaf82Njn/NjY5/zU3XP/X&#10;9P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s7Oz/h4eK/0tLTv82Njn/NjY5/zg4Ov9J&#10;SUv/v7+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e3uP82Njn/NjY5/8bGx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87//Lw8T/w8PE/8PDxP/IyLf/cWqf//H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9P/Ly8z/&#10;UlJV/zc3Ov99fX//8PDw//7+/v///////////////////////////////////////////+zevv9J&#10;Nzn/ja7P/////P/x8fH/9v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8/Pz/7e3u/4CAgv9GRkj/Pz9C/1hYW/9/f4H/1NTU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e3uP82Njn/NjY5/8bGx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89v/d2tf/2trb/9ra2//a2tv/3+Pt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09PT/YGBi/zk5PP9Y&#10;WFr/oaGi//v7+//////////////////////////////////////////////////lyaL/epz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v7+//b29v+UlJX/bGxu//Pz8//29vb//Pz8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e3uP82Njn/NjY5/8bGx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/Pz/xcXH/2pqbP8/P0H/a2tu//j4&#10;+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e3uP82&#10;Njn/NjY5/8bGx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vb2/4SEhv85OTz/SkpN/6Wlpv/p6er/////&#10;///////////////////////++ej/uqOK/42v1///////////////////////1LCM/7fd9v/++ej/&#10;uqOK/42v1/////////////3x1f+BXlH/YHSm/+37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e3uP82Njn/NjY5/8bG&#10;x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6ioqv9ZWVz/Ojo9/0tLTv/S0tL/////////////////&#10;///////////67uT/1Mit/4Kczv///////////////////+j/kX+t//f////67uT/1Mit/4Kczv//&#10;/////////8+ki//G7f3/5LqO/5/M7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e3uP82Njn/NjY5/8bGx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Ly8/+kpKX/Nzc6/zY2Of/Dw8P/+fn5////////////////////////&#10;/////vXW/4+dzv/////////////////w0qn/ncLm/////////////vXW/4+dzv///////////8qe&#10;g//G7f3/78md/57H5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e3uP82Njn/NjY5/8bGx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+xsbP/PDw//zY2Of9fX2L/urq7/////////////////////////////fHR/4+c&#10;yf///////////////P+yiI7/4Pv+/////////////fHR/4+cyf////////////rqzf9wXmn/WDg6&#10;/5/M6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e3uP82Njn/NjY5/8bGx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k5OT/o6Ok/zs7Pv8+PkH/paWn/////////////////////////////vnW/5Ci0///////////&#10;//3uzf+JnM7//////////////////vnW/5Ci0///////////////////////4b+U/6TM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e3uP82Njn/NjY5/8bGx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nmw/+hvub////o/39QhP/e7dz/in6n//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t7f&#10;/0tLTf85OTz/i4uN/+Tk5P/////////////////66s3/g3Nh/09dX/+CnLz/9////9Swkv/B5fr/&#10;///////////66s3/g3Nh/09dX/+CnLz/9/////Havv99fXf/YHSm//H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e3&#10;uP82Njn/NjY5/8bGx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zqyP+Yqcb/xKl9/5C95v////L/nX+h//H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+fo/35+gP9HR0r/&#10;enp8/83Nzv/////////////////////////////////////////m/5F/rf/3////////////////&#10;/////////////////////////////P/08fH/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e3uP82Njn/NjY5&#10;/8bGx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n1sv/v8jc//z//////Oz/0dH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9paWv/oKCh////////&#10;///////////////////////////////////////8//n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e3uP82Njn/NjY5/8bGx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e3uP82Njn/NjY5/8bGx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z5tn/ztbl///////+9d7/&#10;oJa3//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e3uP82Njn/NjY5/8bGx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752v95apn/wr6m/4aGh/9+hqH/3vD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e3uP82Njn/NjY5/8bGx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3x0f+PnLz/6urU/3U8c//H3eL/3+Pp//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46Oj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e3uP82Njn/NjY5/8bGx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88v/QyMX/w8PE/83Nzf/Hw7//xM3c//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46Oj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e3uP82Njn/&#10;NjY5/8bGx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q6u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46O&#10;j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e3uP82Njn/NjY5/8bGx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87P/BtbX/&#10;ubm6/7m5uv+6vsj/7P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82Njn/qam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46Oj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e3uP82Njn/NjY5/8bGx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P/x7u7/7vHx//Hx8f/w&#10;6tT/in+s//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q6uv82Njn/&#10;qam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46Oj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e3uP82Njn/NjY5/8bGx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+v/p5ub/6urq/+rq6v/p48z/hH6s/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q6uv82Njn/qam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46Oj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e3uP82Njn/NjY5/8bGx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87P+8sLD/tLS1/7S0sP+1ucP/6PX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q6uv82Njn/qam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46Oj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e3uP82Njn/NjY5/8bGx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q6uv82Njn/qam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46O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e3uP82&#10;Njn/NjY5/8bGx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757P/g6vj////8//b5/P////b/xrrI/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q6uv82Njn/qam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46Oj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e3uP82Njn/NjY5/8bG&#10;x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3u1f+9&#10;0fL///vW/4mczv////r/o3+h//H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q6uv82Njn/qam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46Oj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e3uP82Njn/NjY5/8bGx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3x1f+WnLf/z8Oh/2Bz&#10;n//R0bz/cWqZ//H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q6uv82&#10;Njn/qam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46Oj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e3uP82Njn/NjY5/8bGx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9v/d1tf/1tbb/9ra2//W1tf/297p&#10;//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q6uv82Njn/qam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46Oj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e3uP82Njn/NjY5/8bGx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3x2v/H2u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q6uv82Njn/qam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46Oj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e3uP82Njn/NjY5/8bGx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3x2v+jqb3/1tbS/9HR0v/R0dL/0tb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q6uv82Njn/qam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46Oj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e3&#10;uP82Njn/NjY5/8bGx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3x2v+iorj/0dHN/83Nzf/Nzcn/zdH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q6uv82Njn/qam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46Oj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e3uP82Njn/NjY5&#10;/8bGx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3x&#10;2v/G1u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q6uv82Njn/qam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46Oj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e3uP82Njn/NjY5/8bGx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q6&#10;uv82Njn/qam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46Oj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e3uP82Njn/NjY5/8bGx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r1sL/k4aA/319f/+Ola7/&#10;4fH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2Njn/qam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46Oj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e3uP82Njn/NjY5/8bGx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3uzf+PnMH/9vz////////47tX/in+x/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2Njn/qam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46Oj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e3uP82Njn/NjY5/8bGx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3uzf+PnMX/9//////////78dr/hH6s/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2Njn/qam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f39/76+v/82Njn/NjY5/4yMjf/8/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e3uP82Njn/NjY5/8bGx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j0b3/jIaA/319f/+Ilaj/4fH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q6uv82Njn/qam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q6us/1FRU/82&#10;Njn/NjY5/0ZGSv+cnJ7/8fHx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e3uP82Njn/&#10;NjY5/8bGx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754f+Yfn//lpyp/6+vsP+pqaT/n6/K//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+v/h1sr/&#10;s6+r/6Kir//G1uT/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wsLE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09QP9PT1L/xcXG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+7u7z/amps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e3t9&#10;////////////////////////////////////////////////////////////////////////////&#10;////////////////////////////////////////////////////////////////////////////&#10;/////////////////////////////////////////7e3uP82Njn/NjY5/8bGx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P/o3tP/vbSr/5SNlv+3&#10;yN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754f+QdGz/j5yp/7W5uv+4tLD/sLnQ//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7+/v/lJSW/zY2Of82Njn/NjY5/zY2Of+AgIL/4+Pk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+Kioz/e3t9////////////////////////&#10;////////////////////////////////////////////////////////////////////////////&#10;////////////////////////////////////////////////////////////////////////////&#10;/////////////////7e3uP82Njn/NjY5/8bGx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2trb/5CQkv82Njn/NjY5/4yMjv/V1db/+vr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Pj5D/e3t9////////////////////////////////////&#10;////////////////////////////////////////////////////////////////////////////&#10;////////////////////////////////////////////////////////////////////////////&#10;/////7e3uP82Njn/NjY5/8bGx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+fn5/7q6&#10;u/82Njn/NjY5/7Oztf/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Pj5D/e3t9////////////////////////////////////////////////&#10;////////////////////////////////////////////////////////////////////////////&#10;/////////////////////////////////////////////////////////////////////7e3uP82&#10;Njn/NjY5/8bGx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Pj5D/e3t9////////////////////////////////////////////////////////////&#10;////////////////////////////////////////////////////////////////////////////&#10;/////////////////////////////////////////////////////////7e3uP82Njn/NjY5/8bG&#10;x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Pj5D/&#10;e3t9////////////////////////////////////////////////////////////////////////&#10;////////////////////////////////////////////////////////////////////////////&#10;/////////////////////////////////////////////7e3uP82Njn/NjY5/8bGx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Pj5D/e3t9////////&#10;////////////////////////////////////////////////////////////////////////////&#10;////////////////////////////////////////////////////////////////////////////&#10;/////////////////////////////////7e3uP82Njn/NjY5/8bGx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r/28m8/7G+1f/9//b/1dHd&#10;//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Pj5D/e3t9////////////////////&#10;////////////////////////////////////////////////////////////////////////////&#10;////////////////////////////////////////////////////////////////////////////&#10;/////////////////////7e3uP82Njn/NjY5/8bGx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qzq7/o8LQ/7+quf/3//n/onab//H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Pj5D/e3t9////////////////////////////////&#10;////////////////////////////////////////////////////////////////////////////&#10;////////////////////////////////////////////////////////////////////////////&#10;/////////7e3uP82Njn/NjY5/8bGx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x2rX/ma/H/7uqsP/O0Lj/f47A//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Pj5D/e3t9////////////////////////////////////////////&#10;////////////////////////////////////////////////////////////////////////////&#10;/////////////////////////////////////////////////////////////////////////7e3&#10;uP82Njn/NjY5/8bGx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6NrL/66pqv+wucf/8P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Pj5D/e3t9////////////////////////////////////////////////////////&#10;////////////////////////////////////////////////////////////////////////////&#10;/////////////////////////////////////////////////////////////7e3uP82Njn/NjY5&#10;/8bGx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P&#10;j5D/e3t9////////////////////////////////////////////////////////////////////&#10;////////////////////////////////////////////////////////////////////////////&#10;/////////////////////////////////////////////////7e3uP82Njn/NjY5/8bGx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+u7Z/7S0tf+6vr//vbm6&#10;/7m5uv+5ubr/v8jZ//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2/+bj4//n&#10;7vT///////////////////////jx6//u8fj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Pj5D/e3t9////&#10;////////////////////////////////////////////////////////////////////////////&#10;////////////////////////////////////////////////////////////////////////////&#10;/////////////////////////////////////7e3uP82Njn/NjY5/8bGx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vnv/+Pm5v/Supv/k7TU/+rq6v/h0bT/&#10;d43A//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248P/WDg6/zY2Of82Njn/P2ie/+f4&#10;/v///////////8+dTP9NlM3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Pj5D/e3t9////////////////&#10;////////////////////////////////////////////////////////////////////////////&#10;////////////////////////////////////////////////////////////////////////////&#10;/////////////////////////7e3uP82Njn/NjY5/8bGx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t0q//lLPP/+7x8f/t5sz/eWqf/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AiEj/fq7X/////////Pb/zLCM/zU3Z//S6fr/////&#10;/9Ojaf9dm9L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Pj5D/e3t9////////////////////////////&#10;////////////////////////////////////////////////////////////////////////////&#10;////////////////////////////////////////////////////////////////////////////&#10;/////////////7e3uP82Njn/NjY5/8bGx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z/4NHB/6Gcnf+eqbj/4fH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6gFf/ptXy/////////////////+7auf9JNzn/lLPH/7mWWv9pnNL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Pj5D/e3t9////////////////////////////////////////&#10;////////////////////////////////////////////////////////////////////////////&#10;////////////////////////////////////////////////////////////////////////////&#10;/7e3uP82Njn/NjY5/8bGx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euof/W5TE///////////////////////++ej/qodl/zY2Of9pnM3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Pj5D/e3t9////////////////////////////////////////////////////&#10;////////////////////////////////////////////////////////////////////////////&#10;/////////////////////////////////////////////////////////////////7e3uP82Njn/&#10;NjY5/8bGx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18f/2+fz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Pj5D/e3t9////////////////////////////////////////////////////////////////&#10;////////////////////////////////////////////////////////////////////////////&#10;/////////////////////////////////////////////////////7e3uP82Njn/NjY5/8bGx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Pj5D/e3t9&#10;////////////////////////////////////////////////////////////////////////////&#10;////////////////////////////////////////////////////////////////////////////&#10;/////////////////////////////////////////7e3uP82Njn/NjY5/8bGx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HWpP9nlc3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Pj5D/e3t9////////////&#10;////////////////////////////////////////////////////////////////////////////&#10;////////////////////////////////////////////////////////////////////////////&#10;/////////////////////////////7e3uP82Njn/NjY5/8bGx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/Pn/+fn5//n5+f/5+fn/+fn5//n5+f/5+fn/&#10;/Pz//+rNnv9nlc3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Pj5D/e3t9////////////////////////&#10;////////////////////////////////////////////////////////////////////////////&#10;////////////////////////////////////////////////////////////////////////////&#10;/////////////////7e3uP82Njn/NjY5/8bGx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QqnP/NjY5/zY2Of82Njn/NjY5/zY2Of82Njn/NjY5/zY2Of9y&#10;otL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Pj5D/e3t9////////////////////////////////////&#10;////////////////////////////////////////////////////////////////////////////&#10;////////////////////////////////////////////////////////////////////////////&#10;/////7e3uP82Njn/NjY5/8bGx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r/28m8/7G+1f/9//b/1dHd//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6r//OE6Y//D8///8+fn/+fn5//n5+f/5+fn//Pz//+rNnv9nlc3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Pj5D/e3t9////////////////////////////////////////////////&#10;////////////////////////////////////////////////////////////////////////////&#10;/////////////////////////////////////////////////////////////////////7e3uP82&#10;Njn/NjY5/8bGx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qzq7/o8LQ/7+quf/3//n/onab//H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/mmFq/9T0/v////////////////////////////DSpP9nlc3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Pj5D/e3t9////////////////////////////////////////////////////////////&#10;////////////////////////////////////////////////////////////////////////////&#10;/////////////////////////////////////////////////////////7e3uP82Njn/NjY5/8bG&#10;x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x&#10;2rX/ma/H/7uqsP/O0Lj/f47A//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Pj5D/&#10;e3t9////////////////////////////////////////////////////////////////////////&#10;////////////////////////////////////////////////////////////////////////////&#10;/////////////////////////////////////////////7e3uP82Njn/NjY5/8bGx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6NrL/66p&#10;qv+wucf/8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6+v/Z2dr/ZmZo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36t3/2er3//////////r/z8TR&#10;/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pyaL/nsfn/////////+j/j2ua//H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85f+WakH/UWiE/5WVj/+Mhof/s8jg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dap/zY2Of9qodL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66tX/0eb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ubQ/5uVl/+zyOP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9uPI/63D4//79eD/t6+1/7S0tf+0tLX/&#10;tb7V//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HWpP9nlc3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+&#10;+ej/u6qf/5ipwv/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+/Xr/+Xu+P/t0rT/udDh/+nm5v/m5uP/5+rw////////&#10;////////////////////////////////////////////////////8vLy//Ly8v/y8vL/8vLy//Ly&#10;8v/y8vL/8vLy//Ly8v/y8vL/8vLy//Ly8v/y8vL/8vLy//Ly8v/y8vL/8vLy//Ly8v/y8vL/+Pj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Pn/+fn5//n5+f/5+fn/+fn5//n5+f/5+fn//Pz/&#10;/+rNnv9nlc3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w0qT/Okxo/1g4&#10;Ov90qN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37uf/8Pn+////////////////////////////////////&#10;////////////////////////////////////////PT1A/z09QP89PUD/PT1A/z09QP89PUD/PT1A&#10;/z09QP89PUD/PT1A/z09QP89PUD/PT1A/z09QP89PUD/PT1A/z09QP89PUD/eHh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QqnP/NjY5/zY2Of82Njn/NjY5/zY2Of82Njn/NjY5/zY2Of9yotL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Pz///////TWpP9Cc7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25sz/qrTP//r/////////////////////////////////////////////&#10;////////////////////////////f3+B/39/gf9/f4H/f3+B/39/gf9/f4H/f3+B/39/gf9/f4H/&#10;f3+B/39/gf9/f4H/f3+B/39/gf9/f4H/f3+B/39/gf9/f4H/tLS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6r//OE6Y//D8///8+fn/+fn5//n5+f/5+fn//Pz//+rNnv9nlc3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Haqv8/aa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szqj/ncL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/mmFq/9T0/v////////////////////////////DSpP9nlc3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9eqc/9sqNb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547r/&#10;NjdN/4iVl/+VlY//kKLG//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vXW/1g4Tv/T8P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+vs/93d3v/d3d7/3d3e&#10;/93d3v/d3d7/3d3e/93d3v/d3d7/3d3e/93d3v/d3d7/3d3e/93d3v/d3d7/3d3e/93d3v/d3d7/&#10;3d3e/93d3v/i4uP/8PDw//z8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z//Pz8//z5+f/5&#10;+fn/+fz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wIhI/3+z3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75+f/8////////////&#10;///////////////////////////////////////////////////////////////////+9dH/SDmC&#10;/+3+////////////////////////////////////////////////////////////////////////&#10;////////////////////////////////////////////////////////////////////////////&#10;////9uO//2ZehP/S7f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36tn/2Ob3//////////b/1M7a//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b/zrmg/zY2Of+x2fL/////////////////////&#10;///////////////////////////////////////////////////////euof/PF6Y/9LW0v/S1uL/&#10;////////////////////////////////////////////////////////////////////////////&#10;////////////////////////////////////////////////////////////////////8dap/zY2&#10;Of+l0O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lybP/zu39//////////b/m3ab/+3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84f9+Ozv/NjY5/zY2Of+x1e7/////////////////////////////////&#10;///////////////////////////////////////////ZtYb/NjY5/zY2Of84Tp3/////////////&#10;//////////////////////////////////////////////////z/6N7e/+z1/v////////z2/+fq&#10;8P///////////////////////////////////////////////////////e7V/4Ffav+/3f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13rX/a32s/9vj4//OuZv/eJXF//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753v+Rfpv/xMey/zY2Of+r1e7/////////////////////////////////////////////&#10;////////////////////////////////////////////////////////////////////////////&#10;//////////////////////////////////////b/lz49/02Uzf///////vXW/zY3Tf/c+P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7+PU/7i0tf+/yNn/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r/28m8/7G+1f/9//b/1dHd&#10;//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vna/1g4Ov+r1e7/////&#10;///////UqnP/NjY5/4CMgP82Njn/gpuc/0k4XP/X9PT/p2tC/zU3XP+MhmP/NjdN/52hg/84Tp3/&#10;8///////////////////////////////////////////////////////////////////////////&#10;//b/n1E//zY2Of9Xhr////ze/1g5Xf/X9P7////y/5lRPv9Cc6v/9//8/7yOWf80OYn/6v7/////&#10;/P/5+fz/+O7Q/0k4XP/X9P7/////////////////8dqw/zY2Of8/aKX/5uXH/0c6kv/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u7u7/kZGT/09PUf+Pj5H/7u7u////&#10;////////////////////////////////////////wMDB/0dHSv9EREf/xsb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qzq7/o8LQ/7+quf/3//n/onab//H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Pz/7u7v/2xsbv9wcHL/wcHC////////////////&#10;///////////////////////p6er/oaGi/z8/Qv91dXj/19fY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x2rX/ma/H/7uqsP/O0Lj/f47A//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9vb//aGhr/0RER//S0tL/+Pj4/////////////////3Nzdf9FRUj/goKE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19fb/uLi5&#10;/0BAQ/+ioqT/5OTk///////6+vr/5+fn/15eYP9VVVj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x8fI/z8/Qv9CQkX/&#10;urq7///////e3t//YmJl/0BAQ/+goKH/9/f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8/P0/8DAwf+Ghof/cXFz/2NjZf9FRUf/&#10;Q0NF/zw8Pv83Nzr/NjY5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b/7u7u//b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+vr/66usP9JSUz/np6f/+np6f/X&#10;19j/QEBD/0lJTP+wsLH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PL/2M3F/8PDxP/Dw8T/xM3c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9vb2/8TExP+hoaL/k5OV/29vcf9GRkn/VFRW/3p6fP+ZmZv/mJiZ/1hYWv9Y&#10;WFr/bm5w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/+bm5/9VVVj/Z2dq/5OTlP+Tk5T/Nzc6/4+P&#10;kf/Z2d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oxJX/e6HF/+Pj3v/e3tv/3+P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6+vr/9HR0v/G&#10;xsf/ubm6/3Bwcv9DQ0b/TExO/21tb/9wcHL/mZma/9LS0v/9/f3/8PDx/5qam/+enp//srKz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X19f+Dg4X/S0tO/0BAQ/9JSUz/Pz9C/9PT1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13rX/&#10;UGml/9vj4//e3tv/3+Pp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9/f3/+Pj4//Pz8//y8vL/sLCx/1paXP84ODv/QEBD/0ND&#10;Rv9WVlj/jIyN//r6+v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9/v/t7e3/d3d6/zY2Of8/P0L/YGBj/9vb3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68eX/zMjJ/8PDxP/D&#10;w8T/xM3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l5eX/pqao/2BgY/9VVVj/SkpN/0BAQv9LS03/tbW2/9nZ2f/j4+T/7Ozs&#10;//7+/v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/Pz/gICC/zg4O/9aWl3/5OTk/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z8/P/x8fH/o6Ok&#10;/4WFh/91dXf/Wlpc/z09QP9mZmj/lpaY/7e3uP++vr//7Ozs//z8/P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dHS/7a2t//ExMX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z/2sSy/5SNjv+dorj/5vX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Y2Nj/uLi5/6ioqv+enqD/V1dZ/0ZGSf9gYGL/&#10;ioqM/4yMjf+2trf/4+Pj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t0q//mrTU//X19f/w5sz/hH6x/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b29v/n5+f/2NjY/9fX2P+MjI3/UFBS/0BAQ/9ZWVv/XV1f/3R0dv+vr7D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szq7/m7nY//b5+f/06tD/hH6s/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9PT0/+I&#10;iIn/PDw//zo6Pf84ODv/Pj5A/2ZmaP/i4uP/9vb3//z8/P/9/f3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+fn5/9zc3f98fH3/aGhr/1paXP9JSUz/Pj5B/319&#10;f/+2trf/0tLT/9zc3P/5+fn//v7+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76+v/+cnJ3/jIyO/3x8fv9EREb/TExP/3t7ff+mpqf/qqqr/87Oz//w8PD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9uPI/63D4//79eD/t6+1/7S0tf+0tLX/tb7V&#10;//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6+vr/9HR0f+8vL3/u7u8&#10;/25ucP9ISEv/T09R/3Nzdf95eXv/kZGT/8zMzf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+/Xr/+Xu+P/t0rT/udDh/+nm5v/m5uP/5+r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+/v7/9/f3/+np6f/n5+f/s7Oz/25ucP87Oz7/Q0NG/0xMT/9XV1n/&#10;kJCR/+7u7v/9/f3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37uf/8Pn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09PX/wMDB/1hYWv9LS07/Q0NG/z09QP9OTlD/mZma/9ra2v/t7e3/8/Pz//39/f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v7+//np6f/39/gP9x&#10;cXP/X19h/z4+Qf9VVVf/nJyd/8HBwv/IyMn/4uLj//n5+f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36t3/2er3//////////r/z8TR/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z8/P/1&#10;9fb//v7+//////////////////7+/v/c3N3/tra3/6Ghov+UlJX/VlZY/0RERv9lZWf/jY2P/5eX&#10;mf+srK3/4+Pj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1qT/NjY5/zY2Of80OIL/2vD9//////////z/&#10;tXZE/4m94v///////////////////////vXa/2I5Ov82Njn/NjY5/zY2Of+r1fL////////////t&#10;1rT/NjY5/zY2Of9Dc6b/7fv+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pyaL/nsfn&#10;/////////+j/j2ua//H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j4+R/9TU1f/BwcL/9/f3//v7&#10;+//n5+f/z8/P/8rKy/+UlJb/WVlc/0JCRf9WVlj/aGhr/3Nzdf+zs7X/8/Pz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/9PHu/+rq7v/8///////////////98c3/NTdn/9/4/v//&#10;////////////////////////////////////////////////////////////////////+/Xv/+rq&#10;8P/8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85f+WakH/UWiE/5WVj/+Mhof/&#10;s8jg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Xl5h/2pqbf9JSUz/4eHh/+jo6f+cnJ3/RERG&#10;/zg4O/89PUD/QEBC/2dnaf+0tLX/+vr6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t1q//g6LO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66tX/0eb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PT1A/0NDRv9DQ0b/VlZZ/1dXWf9JSUv/QkJF/2JiZf/Dw8T/&#10;3Nzd/+Pj5P/x8fH//v7+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Pj5D/e3t9////////////////////////////&#10;////////////////////////////////////////////////////////////////////////////&#10;////////////////////////////////////////////////////////////////////////////&#10;/////////////7e3uP82Njn/NjY5/8bGx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z/7ebj/+bm5v/m49j/p524//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fX1/8nJyv9bW13/NjY5/zg4O/88PD//QEBD/4KChP+pqar/tbW2/8bGxv/z8/P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Pj5D/e3t9////////////////////////////////////////&#10;////////////////////////////////////////////////////////////////////////////&#10;////////////////////////////////////////////////////////////////////////////&#10;/7e3uP82Njn/NjY5/8bGx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qzqj/ipud/25PdP+wtKX/iqLO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Pj4/9DQ0P+0tLX/pqan/3p6fP9H&#10;R0n/SkpN/2lpbP+Ghoj/j4+Q/9HR0f/39/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Pj5D/e3t9////////////////////////////////////////////////////&#10;////////////////////////////////////////////////////////////////////////////&#10;/////////////////////////////////////////////////////////////////7e3uP82Njn/&#10;NjY5/8bGx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lya7/yu36/9Swpf/V5dz/iXWg//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/Pz/+Li4//b29v/zMzN/3l5e/9CQkX/PT1A/zY2Of82Njn/c3N2/8XF&#10;x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Pj5D/e3t9////////////////////////////////////////////////////////////////&#10;////////////////////////////////////////////////////////////////////////////&#10;/////////////////////////////////////////////////////7e3uP82Njn/NjY5/8bGx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+9e//&#10;7PX7//755f+xo6P/y97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u7u8/2JiZf8+PkH/PT1A/zk5PP9HR0r/Wlpd/zg4O/82Njn/np6f//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Pj5D/e3t9&#10;////////////////////////////////////////////////////////////////////////////&#10;////////////////////////////////////////////////////////////////////////////&#10;/////////////////////////////////////////7e3uP82Njn/NjY5/8bGx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YmJr/V1da&#10;/0NDRv9ISEr/pqan/8XFxv+bm5z/SkpN/zc3Ov82Njn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Pj5D/e3t9////////////&#10;////////////////////////////////////////////////////////////////////////////&#10;////////////////////////////////////////////////////////////////////////////&#10;/////////////////////////////7e3uP82Njn/NjY5/8bGx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++fL/7/X+////8v/PxMn/6PX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rq6z/kZGT/6Kio/+rq6z/&#10;5+fn//v7+//d3d7/p6eo/6Cgov9RUVT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Pj5D/e3t9////////////////////////&#10;////////////////////////////////////////////////////////////////////////////&#10;////////////////////////////////////////////////////////////////////////////&#10;/////////////////7e3uP82Njn/NjY5/8bGx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lybP/0/D9/9akhP+Us7T/hYex/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5ub/6+vs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Pj5D/e3t9////////////////////////////////////&#10;////////////////////////////////////////////////////////////////////////////&#10;////////////////////////////////////////////////////////////////////////////&#10;/////7e3uP82Njn/NjY5/8bGx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t0q//kJuX/3J0rP/9//b/m3ab//H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Pj5D/e3t9////////////////////////////////////////////////&#10;////////////////////////////////////////////////////////////////////////////&#10;/////////////////////////////////////////////////////////////////////7e3uP82&#10;Njn/NjY5/8bGx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z/5NrY/+z5/v////L/3t7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Pj5D/e3t9////////////////////////////////////////////////////////////&#10;////////////////////////////////////////////////////////////////////////////&#10;/////////////////////////////////////////////////////////7e3uP82Njn/NjY5/8bG&#10;x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Pj5D/&#10;e3t9////////////////////////////////////////////////////////////////////////&#10;////////////////////////////////////////////////////////////////////////////&#10;/////////////////////////////////////////////7e3uP82Njn/NjY5/8bGx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9uPI/63D4//79eD/t6+1/7S0&#10;tf+0tLX/tb7V//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Pj5D/e3t9////////&#10;////////////////////////////////////////////////////////////////////////////&#10;////////////////////////////////////////////////////////////////////////////&#10;/////////////////////////////////7e3uP82Njn/NjY5/8bGx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+/Xr/+Xu+P/t0rT/udDh/+nm5v/m5uP/5+r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Pj5D/e3t9////////////////////&#10;////////////////////////////////////////////////////////////////////////////&#10;////////////////////////////////////////////////////////////////////////////&#10;/////////////////////7e3uP82Njn/NjY5/8bGx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37uf/8Pn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7OPc/+Du+P///////////////////////////////////////////////////////////+DO&#10;wf+vr7n/3e77////////////////////////////9+7n/+vx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Pj5D/e3t9////////////////////////////////&#10;////////////////////////////////////////////////////////////////////////////&#10;////////////////////////////////////////////////////////////////////////////&#10;/////////7e3uP82Njn/NjY5/8bGx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+rStP9iOTr/NjY5/6XQ&#10;7v//////////////////////////////////////////////////////4cSV/zY2Of9oZz//NTh7&#10;/9/4/v///////////////////+j/hDw8/1Cbz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Pj5D/e3t9////////////////////////////////////////////&#10;////////////////////////////////////////////////////////////////////////////&#10;/////////////////////////////////////////////////////////////////////////7e3&#10;uP82Njn/NjY5/8bGx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25sz/qrTP//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+LJt//BzMn/hDw8/6bV7v//////////&#10;/////////////////////////////////////////+j/fjs7/6XQ7v////r/p2tC/3au2v//////&#10;///////////eun//NjY5/2yo0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Pj5D/e3t9////////////////////////////////////////////////////////&#10;////////////////////////////////////////////////////////////////////////////&#10;/////////////////////////////////////////////////////////////7e3uP82Njn/NjY5&#10;/8bGx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szqj/ncL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r/n1E//6bV7v//////////////////////&#10;///////////////////////////55r//NTdc/9z4/v//////16pz/zxeqv/3//////////752v9s&#10;OTr/W0w7/2qh0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P&#10;j5D/e3t9////////////////////////////////////////////////////////////////////&#10;////////////////////////////////////////////////////////////////////////////&#10;/////////////////////////////////////////////////7e3uP82Njn/NjY5/8bGx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547r/NjdN&#10;/4iVl/+VlY//kKLG//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b/mVE+/6bV7v//////////////////////////////////&#10;///////////////x1qn/NTdc/9v0/v//////8dap/zM6nf/z/////////8+dXP9NlMT/0bB0/12b&#10;0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Pj5D/e3t9////&#10;////////////////////////////////////////////////////////////////////////////&#10;////////////////////////////////////////////////////////////////////////////&#10;/////////////////////////////////////7e3uP82Njn/NjY5/8bGx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z//Pz8//z5+f/5+fn/&#10;+fz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b/mVE+/6bV7v//////////////////////////////////////////////&#10;///x2qr/NDiC/+f7/v//////8dqq/zM6nf/3/////e7N/0k4XP/g/v7/3qtr/1+h1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Pj5D/e3t9////////////////&#10;////////////////////////////////////////////////////////////////////////////&#10;////////////////////////////////////////////////////////////////////////////&#10;/////////////////////////7e3uP82Njn/NjY5/8bGx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b/mVE+/6bV7v/////////////////////////////////////////////////x1qn/NTdc&#10;/9f0/v//////6s2e/zM6nf/z////06Nd/zY2Of+eqKP/gmlA/zU3Z/+vzO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Pj5D/e3t9////////////////////////////&#10;////////////////////////////////////////////////////////////////////////////&#10;////////////////////////////////////////////////////////////////////////////&#10;/////////////7e3uP82Njn/NjY5/8bGx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z/2sSy/5SNjv+dorj/5vX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b/n1E/&#10;/6bV8v///////////////////////Pn1//L1+f/////////////////98c3/NTdc/9z4/v//////&#10;06Np/0V9uv/8////69rC/6Gco/+iop3/Yjk6/z1dfP+zyO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Pj5D/e3t9////////////////////////////////////////&#10;////////////////////////////////////////////////////////////////////////////&#10;////////////////////////////////////////////////////////////////////////////&#10;/7e3uP82Njn/NjY5/8bGx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t0q//mrTU//X19f/w5sz/hH6x/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//f3+D/aGhq/46Oj//w8PD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jx7v/u7uD/jVA+/5C92P/u7ur/&#10;8vn+////////////z6Np/zU3XP/b9P7///////////////L/n1E//2uhzv/8+eH/dTo7/5jH5///&#10;////////////////////16pq/1+h1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Pj5D/e3t9////////////////////////////////////////////////////&#10;////////////////////////////////////////////////////////////////////////////&#10;/////////////////////////////////////////////////////////////////7e3uP82Njn/&#10;NjY5/8bGx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szq7/m7nY//b5+f/06tD/hH6s/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r6/+Li4v+Kioz/TExP/3Fxc//AwMH/8fHx//39/f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8+jaf82Njn/NjY5/zY2Of82Njn/pdDu////////&#10;////2LB+/zU3Z//b9P7/////////////////9+bD/0k3Of82Njn/Rn2w//f/////////////////&#10;////////16pz/12b0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Pj5D/e3t9////////////////////////////////////////////////////////////////&#10;////////////////////////////////////////////////////////////////////////////&#10;/////////////////////////////////////////////////////7e3uP82Njn/NjY5/8bGx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r/&#10;1r+y/42Njv+XorP/5vX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xMTF/1FRU/9DQ0b/OTk8/z8/Qv9MTE7/XFxe/+Pj4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18v/u7vH/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Pj5D/e3t9&#10;////////////////////////////////////////////////////////////////////////////&#10;////////////////////////////////////////////////////////////////////////////&#10;/////////////////////////////////////////7e3uP82Njn/NjY5/8bGx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36t3/2er3//////////r/z8TR/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u7u8/zo6P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e3t9////////////////////////&#10;////////////////////////////////////////////////////////////////////////////&#10;////////////////////////////////////////////////////////////////////////////&#10;/////////////////7e3uP82Njn/NjY5/8bGx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pyaL/nsfn/////////+j/j2ua//H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85f+WakH/UWiE/5WVj/+Mhof/s8jg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v7+////////////////////////////////////////////////&#10;////////////////////////////////////////////////////////////////////////////&#10;/////////////////////////////////////////////////////////////////////7e3uP82&#10;Njn/NjY5/8bGx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66tX/0eb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fHx/8/P0P+srK3/WFhb/3l5e//Fxcb/1dXV//j4+P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e3uP82Njn/NjY5/8bG&#10;x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7&#10;8eD/w8PE/8jIyf/IyMn/ztbi//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P/p6er/a2tu/5KSlP/4+Pj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e3uP82Njn/NjY5/8bGx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79ev/2trb/9ve&#10;3v/OuY3/V4a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e3uP82Njn/NjY5/8bGx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+9e//3t7e/+Pj4//l3sf/b1+f&#10;//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e3uP82Njn/NjY5/8bGx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67t3/vbm6/76+v/++vsP/3Or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e3uP82Njn/NjY5/8bGx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e3&#10;uP82Njn/NjY5/8bGx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z/7ebj/+bm5v/m49j/p524/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e3uP82Njn/NjY5&#10;/8bGx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qzqj/ipud/25PdP+wtKX/iqLO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e3uP82Njn/NjY5/8bGx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lya7/yu36&#10;/9Swpf/V5dz/iXWg/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e3uP82Njn/NjY5/8bGx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+9e//7PX7//755f+xo6P/&#10;y97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e3uP82Njn/NjY5/8bGx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e3uP82Njn/NjY5/8bGx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+u7d/76+w//O0dr/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e3uP82Njn/NjY5/8bGx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9+rV/7m5vv/Jzdr/8/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e3uP82Njn/&#10;NjY5/8bGx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e3uP82Njn/NjY5/8bGx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e3uP82Njn/NjY5/8bGx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e3uP82Njn/NjY5/8bGx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9+rV/6edo/+ioqP/oqKj/6Kio/+iop3/pK/K//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e3uP82Njn/NjY5/8bGx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7M6e/4602v/19fH/7u7u/+7u7v/u7u7/7vH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e3uP82Njn/NjY5/8bGx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9+7g/+Du+P//////////////////////////////////////////////////////&#10;////////////////////////////////////////////////7N7T/7i0sP+1vsz/7Pn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e3uP82&#10;Njn/NjY5/8bGx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L/mVE+/1Rydf9JNzn/PF6l/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e3uP82Njn/NjY5/8bG&#10;x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Pz8///////85r//NTdc/9f0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e3uP82Njn/NjY5/8bGx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13rX/NThy/+L4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e3uP82Njn/NjY5/8bGx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fHg/6yckP9JNzn/kL3i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e3uP82Njn/NjY5/8bGx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9ubM/5SNiP9J&#10;Nzn/WYy7/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+e//2dbi//r/////////&#10;/////////////////////////////////////////////////vXl/720sf+7yNz//P//////////&#10;////////////8v/Lvrb/sLS+/9nq9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e3uP82Njn/NjY5/8bGx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++fL/7/X+////8v/PxMn/6PX+////////////////////////&#10;///////////////////////////////////////////////////////////////86sj/NjY5/8rp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s/6+Ob/82Njn/OE6d//P/////////////////////&#10;/////////////////////////////////Oj/hDw8/z5caP82Njn/f7Pa///////////////2/6x1&#10;RP82N03/c3JB/zhOnf/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e3&#10;uP82Njn/NjY5/8bGx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lybP/0/D9/9akhP+Us7T/hYex//f/////////////////////////////////&#10;/////////////////////////////////////////////////////OH/Yjk6/6XQ7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nl/7Ovvv/KuY3/OE6d//f/////////////////////////////////&#10;///////////////////lxI//OE6d//P////13rX/NThy/+P7/v//////7dGj/zU4cv/b9P7/////&#10;//v1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e3uP82Njn/NjY5&#10;/8bGx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t0q//kJuX/3J0rP/9//b/m3ab//H+////////////////////////////////////////////&#10;//////////////////////////z/6ePm//b8/P/iyKL/NjdN/87t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12qr/Mzqd//f/////////////////////////////////////////////&#10;/////P+2f0b/aqHW///////++d7/Yjk6/7HZ8v//////wY9J/2yo1v////z/+f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e3uP82Njn/NjY5/8bGx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z/5NrY&#10;/+z5/v////L/3t7t////////////////////////////////////////////////////////////&#10;//////////////b/lz49/zY2Of82Njn/jrPU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2qr/Mzqd//f/////////////////////////////////////////////////9v+gYED/&#10;aqHS//////////b/mVE+/6bV7v////b/oGBA/zY2Of82Njn/NjdN/7XQ5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e3uP82Njn/NjY5/8bGx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Pn1/+3q6v/v9f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x2qr/&#10;Mzqd//f/////////////////////////////////////////////////9v+fUT//ib3i////////&#10;//b/n1E//6bV7v////b/p2tC/zU4cv/W7fD/zKpz/zQ5if/t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e3uP82Njn/NjY5/8bGx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PL/2M3F/8PDxP/Dw8T/xM3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x2qr/Mzqd//f/////&#10;////////////////////////////////////////////9v+fUT//X6HS//////////D/izw8/6XQ&#10;7v////b/n1E//2qh1v///////vna/1g4Tv/X9P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e3uP82Njn/NjY5/8bGx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oxJX/e6HF/+Pj3v/e3tv/3+P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12qr/Mzqd//f/////////////////&#10;//////z/9PHx//n8///////////////////Fj0n/X6HS///////++dr/WDg6/8Hl9/////z/tn9G&#10;/12b0v////////ze/1g4Tv/X9P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e3uP82Njn/NjY5/8bGx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13rX/UGml/9vj4//e3tv/3+P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/+7u7v/aw5z/NDmJ/+Ht7v/r7vH////////////+9dr/WDg6&#10;/2qh0v/////////////////x1qn/NTdn/9bw+P/euof/NDmR/+3+////////6cmW/zU4cv/a8Pv/&#10;4cSV/zQ5kf/x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e3uP82Njn/&#10;NjY5/8bGx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68eX/zMjJ/8PDxP/Dw8T/xM3c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Xa/1g4Ov82Njn/NjY5/zY2Of84Tp3/8//////////++d7/bDk6/3So0///////&#10;//////////////r/vI5Z/zY2Of82Njn/utny///////////////y/6h1RP82Njn/NjY5/7DQ5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e3uP82Njn/NjY5/8bGx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z/&#10;7ebj/+bm5v/m49j/p524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9/f3/8fHy/56en/9ZWVz/&#10;SkpN/35+gP+MjI7/1tbX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8//Hu7v/y9fv//////////////////////////P/t6ur/8vX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e3uP82Njn/NjY5/8bGx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qzqj/ipud/25PdP+w&#10;tKX/iqLO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x8fH/qKiq/1VVWP82Njn/NjY5/zc3Ov9D&#10;Q0b/vLy9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e3uP82Njn/NjY5/8bGx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lya7/yu36/9Swpf/V5dz/iXWg//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+9e//7PX7//755f+xo6P/y97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h4eL/Q0NG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9QUFL/29vd//j4+f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++fL/7/X+////8v/PxMn/6PX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09PT/&#10;urq8/1xcX/84ODv/Nzc6/z4+Qf9wcHL/z8/Q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l&#10;ybP/0/D9/9akhP+Us7T/hYex/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6Skpv9b&#10;W13/S0tO/4aGiP+/v8D/7Ozs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t0q//kJuX/3J0&#10;rP/9//b/m3ab//H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z/5NrY/+z5/v////L/3t7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++fL/7/X+////8v/PxMn/&#10;6PX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lybP/0/D9/9akhP+Us7T/hYex//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t0q//kJuX/3J0rP/9//b/m3ab//H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z/5NrY/+z5/v////L/3t7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25sz/&#10;qrTP//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szqj/ncL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547r/NjdN/4iVl/+VlY//kKLG//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ra27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z//Pz8//z5+f/5+fn/+fz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ra27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r/28m8/7G+1f/9//b/1dHd//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ra27/np6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qzq7/o8LQ/7+quf/3//n/onab//H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ra27/np6f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x&#10;2rX/ma/H/7uqsP/O0Lj/f47A//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ra27/np6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6NrL/66p&#10;qv+wucf/8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ra27/np6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ra27/np6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ra27/&#10;np6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9uPI/63D4//79eD/t6+1/7S0tf+0tLX/tb7V//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/h1tf/8Pz/////////////////////////////////////////////&#10;//////////////L/zr+2/7C5x//w/P///////////////////vns/8a5tv+1ucj/7Pn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ra27/np6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+/Xr/+Xu+P/t0rT/udDh/+nm5v/m5uP/5+r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/&#10;zLCS/zY2Of81N1z/1/T+/////////////////////////////////////////////////////P+8&#10;jkn/NTdc/2I5Ov9Cc7D/9////////////+j/hDw8/zpMaP9YODr/PF6q//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ra27/np6f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37uf/8Pn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/xbW1/83Nt/9J&#10;OFz/1/T+//////////////////////////////////////////////////zqxP81N1z/0/D9///8&#10;3v9iOTr/t932///////+9dr/WDld/9z7/v/98c3/SDhn/9/4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ra27/np6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82/9YOV3/1/T+////&#10;/////////////////////////////////////////////+C6h/83TqT/9///////+v+mYUH/dKjX&#10;///////+9dr/WDg6/7zi+f/12qr/OE6d/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ra27/np6f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36t3/2er3//////////r/&#10;z8TR/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52v9YOV3/1/T+////////////////&#10;/////////////////////////////////8+jaf83TqT/9//////////Po2n/XZvS//////////r/&#10;sXZE/zY2Of82Njn/sdn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ra27/np6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pyaL/nsfn/////////+j/j2ua//H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52v9YOV3/1/T+////////////////////////////&#10;/////////////////////9Ojaf9Ffbr//P/////////To2n/XZvS/////////+z/jVA+/zY2Of82&#10;Njn/hq7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r&#10;a27/np6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85f+WakH/UWiE/5WVj/+Mhof/s8jg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52v9YOV3/1/T+////////////////////////////////////////&#10;/////////8+jaf84Tp3/8//////////Gllv/XZvN///////lxI//Mzqd//P////RsIX/NjdN/87t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ra27/np6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66tX/0eb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52v9YOV3/3Pj+///////////////////////8+fX/8vX5/////////////////+rN&#10;nv8zOp3/9///////9v+fUT//iLjf///////PnVz/XZvS/////////+b/dTo7/6XQ7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ra27/np6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e7u/+nj&#10;x/9JN03/w93p/+3q7v/6///////////////Po2n/NTdc/9v0/v////////////712v9YODr/qtDr&#10;//Pjv/82Njn/yu39///////lxI//NTh7/97x/f/y3r7/NjdN/9f0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ra27/np6f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3d3e/5SUlv82Njn/NjY5/46Oj//Z2d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/oGBA/zY2Of82Njn/NjY5&#10;/zU3XP/X9P7////////////YsH7/NTdn/9v0/v/////////////////hxJX/NjY5/zY2Of+Hs9f/&#10;///////////++eH/jl8//zY2Of82Njn/fajK//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ra27/np6f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7+/v/qamr/1JSVf82Njn/NjY5/05OUP+cnJ3/8/P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PHu/+7x9f//////////////////&#10;///////8//Dq6v/u8f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ra27/np6f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WpP9nlc3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WpP9nlc3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u7u7/i4uN/zY2Of82Njn/NjY5/zY2Of9vb3H/yMjJ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9ra23/np6f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++fL/7/X+////8v/PxMn/6PX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lybP/0/D9/9akhP+Us7T/hYex/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T09T/fn6A/zs7Pv82Njn/NjY5&#10;/zY2Of9mZmj/uLi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t&#10;0q//kJuX/3J0rP/9//b/m3ab//H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r6+w/1ZWWf82Njn/NjY5/0lJTP+fn6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z/5NrY/+z5&#10;/v////L/3t7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+Pj4/7m5uv82Njn/NjY5/7Gxs//39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r/28m8/7G+1f/9//b/1dHd//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qzq7/o8LQ/7+quf/3//n/onab//H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x2rX/ma/H/7uqsP/O0Lj/f47A/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dap/zY2Of9qodL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Xa/2I5Ov88Xp7/8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6NrL/66pqv+wucf/8P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ubQ/5uVl/+zyOP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o/7GdmP+fr8r/+v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+u7Z/7S0tf+6vr//vbm6&#10;/7m5uv+5ubr/v8jZ//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vnv/+Pm5v/Supv/k7TU/+rq6v/h0bT/&#10;d43A//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t0q//lLPP/+7x8f/t5sz/eWqf/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z/4NHB/6Gcnf+eqbj/4fH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WpP9nlc3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WpP9nlc3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z/7ebj/+bm5v/m49j/p524//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qzqj/ipud/25PdP+wtKX/iqLO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l&#10;ya7/yu36/9Swpf/V5dz/iXWg//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+9e//7PX7//75&#10;5f+xo6P/y97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6/8Ojmf+ltML/4Or0////////////////////////////////////////////////&#10;////////////////////////////////////////////////////////////////////////////&#10;////////////////////////////////////////////////////////////////9uPI/5WVov/F&#10;0d3/9vz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07uf/y762/5SNjv+ltMf/8///////////////////////////////////////////////&#10;////////////////////////////////////////////////////////////////////////////&#10;///////////////////////////////////////////////////////////89v/k2s7/saKY/42N&#10;of/L3u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P/s49j/&#10;t6me/3t0fv+Qorz/8Pz/////////////////////////////////////////////////////////&#10;////////////////////////////////////////////////////////////////////////////&#10;//////////////////////////////////////////////v17//UyLz/mo2B/3R9jP/C2ez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6/9zNwf+hnJ3/nJyd/6qvvv/l8fv/////////&#10;////////////////////////////////////////////////////////////////////////////&#10;////////////////////////////////////////////////////////////////////////////&#10;////////////////9+7g/7ivpP+blZz/naKp/8HR4f/8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r/28m8&#10;/7G+1f/9//b/1dHd//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y6SR/7TM3P/u8fH/8fHx/+3m3P+df43/3/j+////////////////&#10;////////////////////////////////////////////////////////////////////////////&#10;///////////////////////////////////////////////////////////////////////////9&#10;7tH/jI6y/+Dq7f/x8fH/8e7u/9fDp/+Sr9f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qzq7/o8LQ/7+quf/3//n/&#10;onab//H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xp6Q/7nQ4f/x8fX/9fX1/+7q3/+kh47/2/T+////////////////////////////&#10;////////////////////////////////////////////////////////////////////////////&#10;///////////////////////////////////////////////////////////////97s3/h46y/+Xu&#10;8f/19fX/9PHx/9vIp/+Nr9f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x2rX/ma/H/7uqsP/O0Lj/f47A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2/9fEt/+hnJj/lZWX/6Svvf/h8fv/////////////////////////////////////////////&#10;////////////////////////////////////////////////////////////////////////////&#10;////////////////////////////////////////////////////////9OrZ/7KppP+VlZf/lpyi&#10;/8DN4f/8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v/Do5n/pbTC/+Dq9P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78eD/w8PE/8jIyf/IyMn/ztbi//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79ev/2trb/9ve3v/OuY3/V4a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+9e//&#10;3t7e/+Pj4//l3sf/b1+f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67t3/vbm6/76+v/++&#10;vsP/3Or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+/Xy//n8///////////////////07u7/9vz/////////////////////////&#10;////////////////////////////////////////////////////////////////////////////&#10;////////////////////////////////////////////////////////////////////////9OrZ&#10;/7KppP+VlZf/lpyi/8DN4f/8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37u7/9vz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68eX/xr6//8PDxP/Dw8T/yMjJ/725v//d7v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Xo/7Wdg/82N03/1/T+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x1q//jKnK/+Pj4//YyKf/bYas/9ve3v/s9f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u&#10;5//f4+P/4+Pj/+Pj4//f4+b/9//8/+3m4//j4+P/4+Pj/+vx+//////////////////247//NjY5&#10;/zY2Of81OHL/2/T+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qzqj/m7nY//b5+f/07tX/eWqf/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+jaf82Njn/NjY5&#10;/zY2Of82Njn/1PT0/5lRPv82Njn/NjY5/zY2Of+x1e7////////////y3rr/iJWy/8Cvhf81N2f/&#10;2/T+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r/18i3/5uVl/+WnK7/2u3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fX1//zY2Of9hYWT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Okcv9Dc6b/ztHN/83Nyf/Jzdz/&#10;+v/2/6drQv8/aJ7/x76s/1g4Ov9FfbX/+v////////////////////XesP81N1z/2/T+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fX1//zY2&#10;Of9hYWT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+jaf9fodb////////////////////2/6BgQP9s&#10;qNb//////9Sqav84Tp3/8/////////////////////HasP81N1z/2/T+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fX1//zY2Of9hYWT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9uPI/63D4//79eD/t6+1/7S0tf+0tLX/tb7V//r/////////&#10;////////////////////////////////////////////////nJyd/5ycnf+cnJ3/nJyd/5ycnf+c&#10;nJ3/nJyd/5ycnf+cnJ3/nJyd/5ycnf+cnJ3/nJyd/5ycnf+cnJ3/nJyd/5ycnf+cnJ3/x8fI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fX1//zY2Of9hYWT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+/Xr/+Xu+P/t0rT/udDh/+nm5v/m5uP/5+rw////////////////////////&#10;////////////////////////////////////Nzc6/zc3Ov83Nzr/Nzc6/zc3Ov83Nzr/Nzc6/zc3&#10;Ov83Nzr/Nzc6/zc3Ov83Nzr/Nzc6/zc3Ov83Nzr/Nzc6/zc3Ov83Nzr/bGx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fX1//zY2Of9hYWT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ycnK/8nJyv/Jycr/ycnK/8nJyv/Jycr/ycnK/8nJyv/Jycr/ycnK&#10;/8nJyv/Jycr/ycnK/8nJyv/Jycr/ycnK/8nJyv/Jycr/4uLi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fX1//zY2Of9hYWT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PL/2M3F/8PDxP/Dw8T/xM3c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fX1//zY2Of9hYWT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oxJX/e6HF&#10;/+Pj3v/e3tv/3+P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fX1/&#10;/zY2Of9hYWT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13rX/UGml/9vj4//e3tv/&#10;3+Pp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fX1//zY2Of9hYWT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68eX/zMjJ/8PDxP/Dw8T/xM3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fX1//zY2Of9hYWT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fX1//zY2Of9hYWT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78eD/w8PE/8jIyf/IyMn/ztbi//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fX1//zY2Of9hYWT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79ev/2trb/9ve3v/OuY3/V4a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z/fHx+/9DQ&#10;0f////////////////////////////7+/v/MzMz/vLy9/729vv/Ly8z/+/v7////////////////&#10;//7+/v/4+Pj/e3t9/zY2Of9hYWT/////////////////////////////////1NTV/76+v/+7u7z/&#10;wsLD//X19f///////////////////////////9nZ2v+6urv/wcHC//Hx8f/8/P3/////////////&#10;/////////+bm5v/Kysv/urq7/7y8vf/u7u7////////////////////////////g4OH/nJyd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+9e//&#10;3t7e/+Pj4//l3sf/b1+f/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qamz/Nzc6/3R0dv/5+fn//v7+&#10;//////////////////v7+/9oaGr/Ozs+/z09QP9mZmn/9PT1//////////////////z8/P/b29z/&#10;b29x/zY2Of9fX2H/8/Pz//z8/P//////////////////////gICC/0BAQ/85OTz/TU1P/+Hh4f//&#10;////////////////////+vr6/46OkP82Njn/SEhL/8PDxf/x8fL//////////////////////6+v&#10;sP9gYGL/Nzc6/zs7Pv/Nzc3///////////////////////39/f+kpKX/ODg7/zs7Pv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67t3/vbm6/76+v/++&#10;vsP/3Or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qam3/Nzc6/2ZmaP/S0tP/+fn5////////////&#10;//////v7+/9fX2H/NjY5/zc3Ov9XV1r/8/P0//////////////////Pz8/93d3r/RkZI/zY2Of9P&#10;T1L/q6us/+3t7f//////////////////////c3N1/zc3Ov82Njn/Q0NG/9/f3///////////////&#10;////////2dna/3t7ff82Njn/Ojo9/1NTVf/Jycr//////////////////////4mJi/86Oj3/NjY5&#10;/zY2Of/Ly8z///////////////////////Hx8v+ZmZv/NjY5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25sz/nJyi/6Kio/+iop3/pbTL//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247//doat/9LW1//V0dL/0trl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t0qn/bYas/9LW1//R0dL/0tbl//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66s3/jIaN/52io/+iop3/pK/K//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UqnP/NTdn/9z4/v//////////////&#10;///Qqn3/NjY5/3Ki0v//////////////////////////////////////////////9v+na0L/PF6l&#10;/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247//doat/9LW1//V0dL/0trl&#10;//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UqnP/NTdn/9v0/v//////////////8v+gYED/NTdc&#10;/9Pw/f//////////////////////////////////////////////9v+na0L/PF6l/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t0qn/bYas/9LW1//R0dL/0tbl//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66s3/jIaN/52io/+iop3/pK/K//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+fn/&#10;+fn5//n8/P/////////////////548P/ma/X//////////////////753v+Ef7b/+v////Xeuv9k&#10;TU//YHSm/+37/v////b/s45v/0xNaP+11ev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z/2sSy/5SNjv+dorj/5vX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UqnP/NTdn/9v0&#10;/v//////////////9v+odUT/NjY5/5bC5v//////////////////////////////////////////&#10;////9v+na0L/PF6l/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HWr/9OXXz/jIaH/6G+4P//&#10;////////////+v+qYUH/UJvS/////////////////+S/nP+x1fL////////8/P//////zp6L/8rt&#10;/f//////+fz///71zv+Alcn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t0q//mrTU&#10;//X19f/w5sz/hH6x/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UqnP/NTdn/9v0/v//////////&#10;///////t0aP/NjY5/zU3XP++2e//////////////////9vn8////////////////////+v+na0L/&#10;PF6q//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zOqP+w1fb//////////////////////+3S&#10;r/+RoaP/mKnT///////////////y/6N/m//t/v///////////P/WuqH/Xmml//P/////////////&#10;//DSpP97otb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szq7/m7nY//b5+f/06tD/&#10;hH6s/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HWr/9MTWj/e3R+/8Ti9//////////s/4Q9aP/BzLf/foex&#10;//D8////////+eO6/5Kv2v/////////////////t49T/lnV//9Lt/f///////vXW/29fk//q/v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r/1r+y/42Njv+XorP/5vX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Sqf+pzOv///////////////////zs/8G5uv+zqZH/Tl2E/9bt+v//////&#10;xp6Q/9Pw/f//////////////////////1qRz/6DQ7v////r/sX94/8/w/f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3Sr/+pzOv////////////////////////////++db/lqPT///////++d7/jI67//z////7&#10;9fL/+fz///Levv99fXf/XF6K/+f7/v/++dr/Yjk6/19oYP+Os9f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36tn/2Ob3//////////b/1M7a//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FhZP+oqK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8e7/8vn+//////////////////754f+IaWH/Tl18/87p+v/hv5z/sdXy////9v+of47/4/v+////&#10;/P/u17r/lq/X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lybP/zu39//////////b/m3ab/+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rOo/9faH3/cF5p/8nl&#10;+v//////////////////////9NKp/57H6v/8+fn///////zqxP+KotP/////////+v+qYUH/UJvS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13rX/&#10;a32s/9vj4//OuZv/eJXF//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/6Frdv/Y+/7//Oq//3iVzf//////////&#10;///////r2r7/bk90/9bw/f///////////8+kkf/J6f3//////+3Sr/+RoaP/mKnT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FhZP+oqKn/////////////////////////&#10;////////////////////////////////////////////////////////////////////////////&#10;////////////////////////////////////////////6+vr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39/g//X19f/9/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/56IqP/z/////vXW/4+cyf/////////////////37uT/&#10;tJaC/6nM6/////////zh/4uHsv/6///////s/4Q9aP/BzLf/foex//D8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FhZP+oqK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/6Fra//Y+P7/++O6/3iVzf//////////////////////+tuq/2eVzf//&#10;////6cmi/6TM6/////////zs/8G5uv+zqZH/Tl2E/9bt+v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3Sr/9dXXT/ZE5z/87t+v////////////754f+Sfn//ZE1e/8Di9/////b/roiW/+j+&#10;///////////////////++db/lqPT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+fX/9vz////////////////////////49fH/9vn+///////55sP/i6nT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9uPI/63D4//79eD/t6+1/7S0tf+0tLX/tb7V&#10;//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+/Xr/+Xu+P/t0rT/udDh/+nm5v/m5uP/5+r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37uf/8Pn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PL/2M3F/8PDxP/Dw8T/xM3c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FhZP+oqKn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oxJX/e6HF&#10;/+Pj3v/e3tv/3+P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FhZP+oqKn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13rX/UGml/9vj4//e3tv/&#10;3+Pp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FhZP+oqKn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68eX/zMjJ/8PDxP/Dw8T/xM3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FhZP+oqKn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FhZP+oqKn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FhZP+oqKn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FhZP+oqKn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FhZP+oqKn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FhZP+oqKn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pyaL/nsfn/////////+j/j2ua//H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FhZP+oqKn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+zjm//TE1o/7XV6//////////6/7iXmP/b9P7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85f+WakH/UWiE/5WVj/+Mhof/s8jg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FhZP+oqKn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5/P///vXO&#10;/4CVyf//////9d61/zY2Of/X9P7///////3uyf91h7////////Xetf+TtN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66tX/0eb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9uPI/63D4//79eD/t6+1/7S0&#10;tf+0tLX/tb7V//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FhZP+oqKn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9iOTr/X2hg/46z1////////////9Cqmv/X9P7///////////////D/iz1P&#10;/8rt/f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+/Xr/+Xu+P/t0rT/udDh/+nm5v/m5uP/5+r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FhZP+oqKn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37uf/8Pn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FhZP+oqKn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FhZP+oqKn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78eD/w8PE/8jIyf/IyMn/ztbi/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Fh&#10;ZP+oqKn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79ev/2trb/9ve3v/OuY3/V4a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FhZP+oqKn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+9e//3t7e&#10;/+Pj4//l3sf/b1+f/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FhZP+oqKn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67t3/vbm6/76+v/++vsP/&#10;3Or3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FhZP+oqKn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FhZP+oqKn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+u7Z/7S0tf+6vr//vbm6/7m5uv+5ubr/v8jZ//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fn5/9bW1v+ioqP/oqKj/6Kio/+ioqP/oqKj/6Kio/+ioqP/oqKj/6Ki&#10;o/+ioqP/oqKj/01NUP9zc3X/oqKj/6Kio/+ioqP/oqKj/6Kio/+ioqP/oqKj/6Kio/+ioqP/yMjJ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vnv/+Pm5v/Supv/k7TU/+rq6v/h0bT/d43A//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fX1/7y8vv9gYGP/OTk8/zY2Of9NTU//ZGRn/2hoav9oaGr/aGhq/1NTVf82Njn/NjY5&#10;/1lZXP9mZmj/aGhq/2hoav9oaGr/RUVI/zY2Of9CQkX/Y2Nl/2dnav9oaGr/pqan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t0q//lLPP/+7x8f/t5sz/eWqf//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/b29v/Q0NG/zs7Pv+Tk5X/7+/w////////////+/v7/6amp/85OTz/PDw+/8TExf/19fb/&#10;//////7+/v/5+fn/cHBz/zo6Pf9ra23/6urr//z8/P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z/&#10;4NHB/6Gcnf+eqbj/4fH7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PDxP9XV1n/&#10;OTk8/6Cgof/h4eL//Pz8////////////lpaY/0xMT/9WVlj/x8fJ//Dw8P/9/f3//////+np6f9p&#10;aWv/QkJE/319f//V1db/+/v7//7+/v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z/2sSy/5SNjv+d&#10;orj/5vX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r6//29vcf9HR0r/m5ud/9/f3//6&#10;+vv///////b29v+YmJn/U1NW/2RkZ/+zs7X/9vb2//39/f//////1dXW/3x8fv89PUD/goKE/8rK&#10;zP/4+Pn////////////Hx8f/xMTF//T09P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t0q//mrTU//X19f/w5sz/hH6x/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uLi5/4GBg/+NjY//6urr//v7+///////6enp/6mp&#10;qv9ISEv/YmJl/62tr//09PT////////////U1NT/h4eJ/0BAQ/91dXf/zs7P//j4+P//////+/v7&#10;/8jIyf99fX//jY2P/+Pj5P/+/v7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szq7/m7nY//b5+f/06tD/hH6s/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/+zs7f/v7/D//v7+///////u7u7/ra2u/zo6Pf9QUFP/tra3&#10;//T09f///////////+Xl5f+AgIL/QkJE/2lpa//g4OH/+fn6///////39/f/2trb/2dnaf9LS07/&#10;gYGD/9vb3P/+/v7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r/1r+y/42Njv+XorP/5vX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/////////+fn6D/Pj5B/0NDRv/IyMr/8/P0//7+/v//////&#10;/////2pqbP87Oz7/cnJ0/+Tk5f/8/Pz////////////T09P/W1te/z09QP93d3n/xcXF//39/f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Tu6//q6ur/7/X7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5WVlv9RUVT/XV1f/76+v//w8PH//f39///////g4OD/bW1v/0JCRf+A&#10;gIL/z8/Q//r6+v///////////8LCw/9wcHL/QkJF/3t7ff/CwsP/8fHx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2&#10;5sz/qrTP//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7+//np6f/1FRVP9lZWj/r6+x//X19f/9/f7//////9PT0/+Dg4X/Nzc6/39/gf/Kysv/+Pj4////&#10;////////wcHC/3d3ef9QUFP/dHR2/8PDxP/u7u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szqj/ncL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o6f+tra7/QEBC/15e&#10;YP+vr7D/9PT0////////////2NjZ/4eHiP9DQ0b/bGxv/9PT1P/4+Pj///////j4+P/Pz9D/cXFz&#10;/1FRVP90dHb/w8PD//X19f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547r/NjdN/4iVl/+VlY//kKLG&#10;//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/6urrP86Oj3/RUVI/729v//19fX/////&#10;//7+/v/x8fH/eXl7/z4+Qf9paWz/6urr//v7+///////+/v7/97e3v9fX2L/RUVI/3R0dv/CwsP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z//Pz8//z5+f/5+fn/+fz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oqKj/1BQUv9OTlH/yMjJ//Dw8f/+/v7///////Pz8/91dXf/&#10;RUVI/3l5e//a2tv//Pz8//7+/v//////2tra/4iIiv9BQUT/enp8/8PDxP/29vb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b/zrqs/5SNlv+eqbj/5vX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dHS/6+vsP+3t7j/8/Pz//39/f////////////n5+f+8vL3/ra2v/8zMzf/5&#10;+fn/////////////////8PDw/83Nzf+bm53/ysrL/+/v7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pyZ3/h7PX//n5+f/w6tD/hH6s//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/f4//Ly8//09PX//v7+//////////////////7+/v/09PT/8vLz//j4+P//////////////&#10;//////////////v7+//j4+T/9vb2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13rr/bYax/9/j4//i2sb/e3Sa/9Pe3v/s9f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78eD/x8PE&#10;/8K+xP/Dw8T/yMjJ/76+v//d7v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r/28m8/7G+1f/9//b/1dHd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qzq7/o8LQ/7+quf/3//n/onab//H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x2rX/ma/H/7uqsP/O0Lj/f47A//z/////////////////////////////&#10;//////////////////////////////////////////z/6N7T/7y0tf+6w9X/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6NrL/66pqv+wucf/8Pz/////////////////////////////////////////////&#10;///////////////////////////+9db/NjY5/2Fyav82Njn/QnOw//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i&#10;ya7/jpWo/9nq9P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r/8vX7///////12rD/NTdc/9v0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Po2n/PV18/3le&#10;Pv9Tc5T/y97s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25sz/qrTP//r/////&#10;////////////////////////////////////////////////////////////////////////////&#10;///////////////////547r/NjdN/9f0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Po2n/X6HW///////n1sL/gV4/&#10;/zU3XP+gtMf/5e70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szqj/ncLm////////////////////&#10;////////////////////////////////////////////////////////////////////////////&#10;///////YsHT/MzqX//H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Po2n/XZvS/////////////////+/j1P+YfmP/&#10;NjY5/zY2Of+Hs9f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547r/NjdN/4iVl/+VlY//kKLG//r/////////////&#10;//////////////////////////////////////////////////////////////////Hatf82Njn/&#10;u93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UqnP/aZzS////////////////////////////+/Xr/8/Du/+9&#10;0eT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z//Pz8//z5+f/5+fn/+fz8////////////////////////////&#10;/////////////////////////////////////////////////vXW/1g4Ov+ex+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+4l53/4/v+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z/u4hI/0qNy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Zupv/anN+/4V9f/9zc3b/aGhq/3Nza/82Njn/X2h1/2ZdX/+Os9f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55sP/NjY5/46zx//Z1tf/0dHa//P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y3sf/dTo7&#10;/zU3XP+4zNn/5uPj/+Le0/+FUF//tdDa/93a2//k6vT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HWpP9nlc3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/A/6urrP+rq6z/q6us/6urrP+rq6z/q6us/8DAwf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13rX/NjY5/zY2Of82Njn/NTdc/9v0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hYWH/15eYP9eXmD/Xl5g/15eYP9eXmD/Xl5g/4aGiP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//z8/P/8/Pz//Pz8//z8/P/8/Pz//Pz8//39/f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x5f/Hw9H/8Pz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86r//OE6Y//D8///8+fn/+fn5//n5+f/5+fn//Pz//+rN&#10;nv9nlc3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r/28m8/7G+1f/9//b/1dHd//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6urv/kJCS/5CQkv+QkJL/kJCS/5CQkv+QkJL/kJCS&#10;/5CQkv+QkJL/kJCS/5CQkv+QkJL/kJCS/5CQkv+2trf/9PT1//7+/v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qzq7/o8LQ/7+quf/3//n/onab//H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HWpP9nlc3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w0qT/Okxo/1g4Ov90qN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srK3/enp8/3p6fP96enz/enp8/3p6fP96enz/enp8/3p6fP96enz/&#10;enp8/3p6fP96enz/enp8/3p6fP+np6n/8vLz//7+/v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x2rX/ma/H/7uqsP/O0Lj/f47A//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/Pn/&#10;+fn5//n5+f/5+fn/+fn5//n5+f/5+fn//Pz//+rNnv9nlc3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Pz///////TWpP9Cc7X/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/n5+f/&#10;5+fn/+fn5//n5+f/5+fn/+fn5//n5+f/5+fn/+fn5//n5+f/5+fn/+fn5//n5+f/5+fn/+fn5//n&#10;5+f/5+fn/+fn5//n5+f/5+fn/+fn5//n5+f/8/P0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6NrL&#10;/66pqv+wucf/8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QqnP/NjY5/zY2Of82&#10;Njn/NjY5/zY2Of82Njn/NjY5/zY2Of9yotL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Haqv8/aav/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enqP9KSkz/SkpM/0pKTP9K&#10;Skz/SkpM/0pKTP9KSkz/SkpM/0pKTP9KSkz/SkpM/0pKTP9KSkz/SkpM/0pKTP9KSkz/SkpM/0pK&#10;TP9KSkz/SkpM/0pKTP9KSkz/qamq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6r//OE6Y//D8///8+fn/+fn5//n5&#10;+f/5+fn//Pz//+rNnv9nlc3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9eqc/9sqN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56en/82Njn/NjY5/zY2Of82Njn/NjY5/zY2&#10;Of82Njn/NjY5/zY2Of82Njn/NjY5/zY2Of82Njn/NjY5/zY2Of82Njn/NjY5/zY2Of82Njn/NjY5&#10;/zY2Of82Njn/n5+h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25sz/qrTP//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b/mmFq/9T0/v//////////////////////////&#10;//DSpP9nlc3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Xa&#10;/2I5Ov88Xp7/8///////////////0NDR/zo6Pf/X19j/////////////////////////////////&#10;////////////////////////////////////////////////////////////////////////////&#10;////////////////////////////////////////////////////////////////////////////&#10;/////////vXW/1g4Tv/T8P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+VlZf/lZWX/5WVl/+VlZf/lZWX/5WVl/+VlZf/lZWX&#10;/5WVl/92dnj/NjY5/zY2Of93d3n/lZWX/5WVl/+VlZf/lZWX/5WVl/+VlZf/lZWX/5WVl/+VlZf/&#10;zMzN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szqj/ncL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o/7GdmP+fr8r/&#10;+v//////////////0NDR/zo6Pf/X19j/////////////////////////////////////////////&#10;////////////////////////////////////////////////////////////////////////////&#10;////////////////////////////////////////////////////////////////////////wIhI&#10;/3+z3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9vb7/&#10;NjY5/zY2Of+/v8D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547r/NjdN/4iVl/+VlY//kKLG//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b/zrmg/zY2Of+x2fL/////////////////////////////////////&#10;///////////////////////////////////////////////////////+9dH/SDmC/+3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9vb7/NjY5/zY2Of+/&#10;v8D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z//Pz8//z5+f/5+fn/+fz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84f9+Ozv/NjY5/zY2Of+x1e7/////////////////////////////////////////////////&#10;///////////////////////////////////////////euof/PF6Y/9LW0v/S1uL//P//////////&#10;//////////////////////////////////z/7ebj/+Pj4//j4+P/6/H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9vb7/NjY5/zY2Of+/v8D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36t3/&#10;2er3//////////r/z8TR//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9vb7/NjY5/zY2Of+/v8D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pyaL/nsfn////////&#10;/+j/j2ua//H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9vb7/NjY5/zY2Of+/v8D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85f+WakH/UWiE/5WVj/+Mhof/s8jg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9vb7/NjY5/zY2Of+/v8D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66tX/0eb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9&#10;vb7/NjY5/zY2Of+/v8D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9vb7/NjY5/zY2&#10;Of+/v8D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r/28m8/7G+1f/9//b/1dHd//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9vb7/NjY5/zY2Of+/v8D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q&#10;zq7/o8LQ/7+quf/3//n/onab//H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HWpP9nlc3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9vb7/NjY5/zY2Of+/v8D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x2rX/ma/H/7uq&#10;sP/O0Lj/f47A//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Pn/+fn5//n5+f/5+fn/&#10;+fn5//n5+f/5+fn//Pz//+rNnv9nlc3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9vb7/NjY5/zY2Of+/v8D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6NrL/66pqv+wucf/8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qnP/NjY5/zY2Of82Njn/NjY5/zY2Of82&#10;Njn/NjY5/zY2Of9yotL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9vb7/NjY5/zY2Of+/v8D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6r//OE6Y//D8///8+fn/+fn5//n5+f/5+fn//Pz//+rN&#10;nv9nlc3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9vb7/NjY5/zY2Of+/v8D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b/mmFq/9T0/v////////////////////////////DSpP9nlc3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25sz/ssPg////&#10;//////z/+fn5////////////8dq1/4up1/////////////////////////////////+9vb7/NjY5&#10;/zY2Of+/v8D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Pz/5ubn/9fX1/+fn6D/&#10;WFha/zc3Ov9bW17/cnJ1/62tr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b/7u7u//b8//////////////////////z/8Orq//b8////////////////////&#10;////////////////////u4hI/12bzf/////////////////++fL/7eru//b5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w0p7/WI3N///////+9dH/VzuX&#10;//P/////////8dak/2eVzf////////////////////////////////+9vb7/NjY5/zY2Of+/v8D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39/f/w8PD/kpKU/1BQU/82Njn/NjY5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/s4+P/8PZ&#10;5f/h0bT/STc5/5C94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1qT/Z5XN///////++db/ZV+e//f/////////&#10;9Nak/2eVzf////////////////////////////////+9vb7/NjY5/zY2Of+/v8D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y8vM/4qKi/9cXF7/SUlL/0hISv9AQEP/NjY5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/oGBA/zY2Of82Njn/NDiC&#10;/+L4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x1qT/V4a2/+vu7v/o3sL/Wk6K/93q7f/q6u7/2r+U/2mczf//&#10;//////////////////////////////+9vb7/NjY5/zY2Of+/v8D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36t3/2er3//////////r/&#10;z8TR/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8vLz/7q6&#10;u/+VlZf/b29x/1JSVf9SUlX/oKCh/2VlZ/8+PkH/Ojo9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2rX/STc5/zY2Of82Njn/TExP/zY2Of82Njn/NjY5/4au1///////////////&#10;//////////////////+9vb7/NjY5/zY2Of+/v8D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pyaL/nsfn/////////+j/j2ua//H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j4+T/qqqs/2trbf9FRUj/Xl5h&#10;/4aGiP+dnZ//6+vr/3h4ev9XV1n/bGxv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9vb7/NjY5/zY2Of+/v8D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85f+WakH/UWiE/5WVj/+Mhof/s8jg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++vr//V1da/1FRVP9ZWVz/srKz///////9/f3/&#10;7u7v/4eHif+YmJr/wcHC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9vb7/&#10;NjY5/zY2Of+/v8D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66tX/0eb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y8vL/3d3e/93d3v/t7e7/+fn5/////////////v7+//b29v/3&#10;9/j/z8/Q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/zbCF/zY2Of82Njn/&#10;lLjY//////////////////////////////////////////////////////+9vb7/NjY5/zY2Of+/&#10;v8D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78eD/w8PE/8jIyf/IyMn/ztbi//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8/P3/+fn5//n5+f/9/f3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47b/NTdc/8fd6f/s3sv/bDk6/6vV7v//&#10;//////////////////////////////////////////////+9vb7/NjY5/zY2Of+/v8D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79ev/&#10;2trb/9ve3v/OuY3/V4a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x1qT/V4bE////////////5LqA/1uVzf//////////////&#10;//////////////////////////////////+9vb7/NjY5/zY2Of+/v8D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+9e//3t7e/+Pj4//l&#10;3sf/b1+f//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1qn/VX2w/+Tm4//f4+b/0rmT/1V9sP/k5uP/3t7e/+Xu9P//////////&#10;//////////////////////+9vb7/NjY5/zY2Of+/v8D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67t3/vbm6/76+v/++vsP/3Or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13rr/WDhO/0xMT/9MTE//T11f/2ZdX/9MTE//STc5/32o0///////////////////////&#10;//////////+9vb7/NjY5/zY2Of+/v8D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9&#10;vb7/NjY5/zY2Of+/v8D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r/28m8/7G+1f/9//b/1dHd//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9vb7/NjY5/zY2&#10;Of+/v8D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qzq7/o8LQ/7+quf/3//n/onab//H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9vb7/NjY5/zY2Of+/v8D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x&#10;2rX/ma/H/7uqsP/O0Lj/f47A//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9vb7/NjY5/zY2Of+/v8D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6NrL/66p&#10;qv+wucf/8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9vb7/NjY5/zY2Of+/v8D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9vb7/NjY5/zY2Of+/v8D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b/zrqs/5SNlv+eqbj/5vX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9vb7/NjY5/zY2Of+/v8D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pyZ3/h7PX//n5+f/w6tD/hH6s//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9vb7/NjY5&#10;/zY2Of+/v8D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13rr/bYax/9/j4//i2sb/e3Sa/9Pe3v/s9f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9vb7/NjY5/zY2Of+/v8D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78eD/x8PE/8K+xP/Dw8T/yMjJ/76+v//d7v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9vb7/NjY5/zY2Of+/v8D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9vb7/NjY5/zY2Of+/v8D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9vb7/NjY5/zY2Of+/v8D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r/28m8/7G+1f/9//b/1dHd//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qzq7/&#10;o8LQ/7+quf/3//n/onab//H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x2rX/ma/H/7uqsP/O&#10;0Lj/f47A/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6NrL/66pqv+wucf/8P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PL/2M3F/8PDxP/Dw8T/xM3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oxJX/e6HF/+Pj3v/e3tv/3+P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1&#10;3rX/UGml/9vj4//e3tv/3+Pp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68eX/zMjJ/8PD&#10;xP/Dw8T/xM3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36t3/2er3&#10;//////////r/z8TR/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/Ly8v9mZmj/g4OF/9nZ2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pyaL/nsfn/////////+j/&#10;j2ua//H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/c3N3/sbGy/6amqP9SUlX/Wlpc/4yMjv+1tbb/wMDB/+rq6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85f+WakH/UWiE/5WVj/+Mhof/s8jg////////&#10;////////////////////////////////////////////////////////////////////+vr6/+7u&#10;7//s7O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Dg4f+RkZP/NjY5/zY2Of85OTz/ODg7/zY2Of85OTz/UVFU/7S0tf/w8P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66tX/0eb6////////////////////////////////////&#10;////////////////////////////////////////////////////////39/f/6Cgov+YmJ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uLjf88PD//&#10;NjY5/zY2Of9KSkz/RUVH/zk5PP82Njn/ODg7/1BQUv+lpab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4eHh/21tb/9VVV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qzq7/o8LQ/7+quf/3//n/onab//H+////////////////////////////////////////&#10;////////////////////////////////8fHx/6Kio/+Kio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x2rX/&#10;ma/H/7uqsP/O0Lj/f47A//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6NrL/66pqv+w&#10;ucf/8P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9vb7/NjY5/zY2Of+/v8D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P/08fH/&#10;+v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9&#10;vb7/NjY5/zY2Of+/v8D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9vb7/NjY5/zY2&#10;Of+/v8D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9vb7/NjY5/zY2Of+/v8D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9vb7/NjY5/zY2Of+/v8D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z5tn/ztbl///////+9d7/oJa3&#10;//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752v95apn/wr6m/4aGh/9+hqH/3vD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3x0f+PnLz/6urU/3U8c//H3eL/3+Pp//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88v/QyMX/w8PE/83Nzf/Hw7//xM3c/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757P/g6vj////8&#10;//b5/P////b/xrrI/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3u1f+90fL///vW/4mczv////r/&#10;o3+h//H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3x1f+WnLf/z8Oh/2Bzn//R0bz/cWqZ//H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9v/d1tf/1tbb/9ra2//W1tf/297p//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754f+Yfn//lpyp/6+vsP+pqaT/n6/K//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+v/h1sr/s6+r/6Kir//G1uT/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P/o3tP/&#10;vbSr/5SNlv+3yN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754f+QdGz/j5yp/7W5uv+4&#10;tLD/sLnQ//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QkJE/0JCRP9CQkT/QkJE&#10;/0JCRP9CQkT/QkJE/0JCRP9CQkT/QkJE/0JCRP9CQkT/QkJE/0JCRP9CQkT/QkJE/0JCRP9CQkT/&#10;f3+B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r1sL/k4aA/319f/+Ola7/4fH7////////////////&#10;////////////////////////////////////////////cXF0/3FxdP9xcXT/cXF0/3FxdP9xcXT/&#10;cXF0/3FxdP9xcXT/cXF0/3FxdP9xcXT/cXF0/3FxdP9xcXT/cXF0/3FxdP9xcXT/qqqs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3uzf+PnMH/9vz////////47tX/in+x/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3uzf+PnMX/9//////////78dr/hH6s/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j&#10;0b3/jIaA/319f/+Ilaj/4fH7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+v/r7vT///////Pj&#10;x/+UjqH/2u3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nmw/+hvub////o/39QhP/e7dz/in6n&#10;//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zqyP+Yqcb/xKl9/5C95v////L/nX+h//H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n1sv/v8jc//z//////Oz/0dH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754f+glq7/5vX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+9ej/tZ2Q/5mvwv/W1tL/0tb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v49T/noeA/5muvf/R0c3/ztbi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713v+blrP/&#10;6fj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r1sL/k4aA/319f/+Ola7/4fH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3uzf+PnMH/9vz////////47tX/in+x/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3uzf+PnMX/9//////////78dr/hH6s/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j0b3/jIaA/319f/+Ilaj/4fH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z5tn/ztbl////&#10;///+9d7/oJa3//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752v95apn/wr6m/4aGh/9+hqH/3vD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3x0f+PnLz/6urU/3U8c//H3eL/3+Pp//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b/zrqs/5WVqP/e8P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88v/QyMX/w8PE/83Nzf/Hw7//xM3c//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9dH/WDld/3xzQf88Xqr/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//P/////82/9XOnv/5/v+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75&#10;7P/g6vj////8//b5/P////b/xrrI/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52v9YOXL/3/j+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3u1f+90fL///vW&#10;/4mczv////r/o3+h//H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Xe&#10;sP88Xqr/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3x1f+WnLf/z8Oh/2Bzn//R0bz/&#10;cWqZ//H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n5//z/////////////////////////////////&#10;///////////////////////////////////////////////////////////y/5lRPv+g0O7/////&#10;////////////////////////////////////////////////////////////////////////////&#10;//////////////b/uZaC/3V9f/9zc3b/tdDn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9v/d1tf/1tbb/9ra2//W1tf/297p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/OuaD/NjY5/7HZ8v//////////////////////////////////////////&#10;////////////////////////////////////////////6cmW/0Jztf/8////////////////////&#10;////////////////////////////////////////////////////////////////////////////&#10;//b/qHVE/zY2Of82Njn/aZzN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b/zr/R/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347O/82Njn/NjY5/7HV7v//////////////////////////////////////////////////////&#10;//////////////////////////////L/kj08/8Hp/f//////////////////////////////////&#10;/////////////////////////////P/t5uP/4+Pj/+Le3v/o8fj/////////////////////////&#10;9v+gYED/aqHS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b/o3+h//H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5F+m//Ex7L/&#10;NjY5/6vV7v//////////////////////////////////////////////////////////////////&#10;///////////////55r//NTdn/8HQ1v/Qzdb/8/z/////////////////////////////////////&#10;////////////////9v+ZUT7/NjY5/zY2Of82Njn/sdXu////////////////////9v+gYED/aqHS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87//Lw8T/w8PE/8PDxP/IyLf/cWqf//H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89v/d2tf/&#10;2trb/9ra2//a2tv/3+Pt//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+v/r&#10;7vT///////Pjx/+UjqH/2u3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nmw/+hvub////o/39Q&#10;hP/e7dz/in6n//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zqyP+Yqcb/xKl9/5C95v////L/nX+h&#10;//H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n1sv/v8jc//z//////Oz/0dH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08fX//P//////+v/y9fn/////////////&#10;////////////////////////////////////////////+v/o5en/09ba/6Cgov84ODv/PDw//0ND&#10;Rv99fX//tra3/zw8P/82Njn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Pj5H/VlZY/0tLTv9DQ0b/sLCy/9XV1v+qqqv/U1NW&#10;/zc3Ov82Njn/oKC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R/zo6Pf/X19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z5tn/ztbl///////+9d7/oJa3/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+fn//b29x/6enqf+3t7j/6urr//v7/P/V1db/jo6Q/3l5e/9HR0r/&#10;oKC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0NDR/zo6Pf/X19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75&#10;2v95apn/wr6m/4aGh/9+hqH/3vD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zs7T/vb2+//X19f/////////////////y8vL/2trb/8jIyP9bW13/oKCh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NDR/zo6Pf/X&#10;19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3x0f+PnLz/6urU&#10;/3U8c//H3eL/3+Pp//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88v/QyMX/w8PE/83Nzf/Hw7//&#10;xM3c//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87P/BtbX/ubm6/7m5uv+6vsj/7Pn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P/x7u7/7vHx//Hx8f/w6tT/in+s/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+v/p5ub/6urq/+rq6v/p48z/hH6s/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757P/g6vj////8//b5/P//&#10;//b/xrrI/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3u1f+90fL///vW/4mczv////r/o3+h//H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b/2M28/5OGeP9d&#10;XV//XV1f/2hodf+XorP/2Obz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8v+YUWn/1PT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3x1f+WnLf/z8Oh/2Bzn//R0bz/cWqZ//H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9v/d1tf/1tbb/9ra2//W1tf/297p//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3x2v/H&#10;2u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3x2v+jqb3/1tbS/9HR&#10;0v/R0dL/0tb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/&#10;//////z2/+Xe2P/Nzcn/yMjJ/8nN1v/n7vT/////////////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3x2v+iorj/0dHN/83Nzf/Nzcn/zdH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3x2v/G1u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vXW/1lPmP/z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8v+YUWn/1PT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r1sL/k4aA/319f/+Ola7/4fH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3u&#10;zf+PnMH/9vz////////47tX/in+x/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3uzf+PnMX/9///&#10;///////78dr/hH6s/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paWv/oKC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0NDR/zo6Pf/X19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754f+Yfn//lpyp/6+vsP+pqaT/n6/K//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paWv/oKCh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0NDR/zo6Pf/X19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+v/h1sr/s6+r/6Kir//G1uT/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aWv/oKC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NDR/zo6Pf/X19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P/o3tP/vbSr/5SNlv+3yN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754f+QdGz/j5yp/7W5uv+4tLD/sLnQ//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paWv/oKCh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0NDR/zo6Pf/X19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paWv/oKC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0NDR/zo6Pf/X19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/Pz/7Ozt&#10;/6+vsP9bW13/Nzc6/0pKTf+IiIr/3t7f//r6+v//////////////////////////////////////&#10;///////////////////////////39/f/29vc/76+v/+qqqz/qqqs/6ioqv+np6j/p6eo/6enqf+q&#10;qqv/ra2u/7q6uv/MzM3/1tbX//b29v//////////////////////////////////////////////&#10;////////////////////////t7e4/4GBgv9XV1n/OTk8/09PUv+RkZL/09P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paWv/oKC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NDR/zo6Pf/X19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mpqj/&#10;X19h/zs7Pf86Oj3/lZWX/7i4uf/Y2Nn/////////////////////////////////////////////&#10;////////////////////////////////////////////////////////////////////////////&#10;////////////////////////////////////////////////////////////////////////+Pj4&#10;/+Pj4/+7u7z/ZWVo/z8/Qv9CQkX/Y2Nl/5aWl//f3+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tbW2/1hYWv9A&#10;QEP/ODg7/z8/Qv+Dg4T/5ubm/+np6f/5+fn/////////////////////////////////////////&#10;////////////////////////////////////////////////////////////////////////////&#10;//////////////////////////////////////////////////39/f/v7+//09PU/56eoP86Ojz/&#10;NjY5/0NDRf9tbW//uLi4//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/f3/9PT0/98fH7/Q0NG/zc3&#10;Ov8+PkH/TU1Q/2NjZv/X19f/////////////////////////////////////////////////////&#10;////////////////////////////////////////////////////////////////////////////&#10;/////////////////////////////////v7+/+3t7v+Li43/S0tO/0FBRP82Njn/ODg7/4+Pkf/i&#10;4uP/+Pj4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r/28m8/7G+1f/9//b/1dHd//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29v/Z2dr/xsbH/3FxdP86Oj3/ODg7&#10;/z8/Qv9mZmj/f3+B/6ioqv/w8PH//f39////////////////////////////////////////////&#10;////////////////////////////////////////////////////////////////////////////&#10;/////////+3t7f+/v8D/dXV3/25ucP9MTE//ODg7/0RER/+AgIH/s7O0/+Dg4P/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q&#10;zq7/o8LQ/7+quf/3//n/onab//H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PDxP+VlZf/fn6A/z4+Qf83Nzr/&#10;Pj5B/11dYP+UlJb/np6f/6+vsP/S0tP/9vb3////////////////////////////////////////&#10;////////////////////////////////////////////////////8PDw/83Nzv+rq6z/oaGi/5GR&#10;k/9ubnH/Nzc6/zY2Of9OTlD/dHR2/6Gho//Ozs7/8/P0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x2rX/ma/H/7uq&#10;sP/O0Lj/f47A//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+Pn/2dna/3d3ef9sbG//VlZZ/z8/Qv82&#10;Njn/Nzc6/09PUv+FhYf/vb2//8rKy//Ly8z/zMzN/9PT1P/f3+D/39/g/9/f4P/o6Oj/7u7u/+bm&#10;5//g4OH/39/g/9ra2v/R0dL/zc3O/8vLzP/Kysv/s7O0/35+f/9JSUv/Ojo9/zY2Of9BQUT/XV1g&#10;/2hoa/+Pj5H/ycn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6NrL/66pqv+wucf/8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paWv/oKCh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R/zo6Pf/X19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tLS1/2FhY/8/P0L/Pj5B/zo6&#10;Pf83Nzr/NjY5/zY2Of84ODv/PDw//1dXWf+BgYP/gYGD/4GBg/+ioqT/uLi5/5ycnf+FhYf/gYGD&#10;/25ucP9PT1L/Pz9C/zg4O/82Njn/NjY5/zc3Ov87Oz7/Pj5B/0FBRP9nZ2n/zs7P//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paWv/oKCh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NDR/zo6Pf/X19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vLy/+Pj5P/c3Nz/zMzO/4SEhv9PT1H/ODg7&#10;/zY2Of82Njn/Nzc6/zw8P/9DQ0b/Q0NG/0NDRv9JSUz/TU1Q/0hIS/9EREf/Q0NG/0BAQ/86Oj3/&#10;ODg7/zY2Of82Njn/Ozs+/09PUf+Kioz/xsbH/93d3v/k5OX/9vb3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+u7Z/7S0tf+6vr//vbm6/7m5uv+5ubr/v8jZ//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Gxsb/29vb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e3t/7S0tf/w8P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9/f4/9bW1/+9vb7/s7O0/7Kys/+ysrP/&#10;n5+g/4GBg/9nZ2n/Z2dp/1paXf9ISEv/PDw//z8/Qv9hYWP/Z2dp/2dnaf92dnj/sbGz/7Kys/+y&#10;srP/tLS1/729vv/Z2dn/9PT1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vnv/+Pm5v/Supv/k7TU/+rq6v/h0bT/d43A//z/////////////////////////////////&#10;//////////////////////////////////////////////757//Z1uL/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Ozs/9DQ0P+2&#10;trf/tra3/6mpq/+YmJr/i4uN/46OkP+wsLH/tra3/7a2t//Fxcb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t0q//lLPP/+7x8f/t5sz/eWqf//P/////////////////////////////////////////////&#10;/////////////////////////Oz/r45v/zY2Of84Tp3/8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z/4NHB&#10;/6Gcnf+eqbj/4fH7////////////////////////////////////////////////////////////&#10;///////////++eX/s6++/8q5jf84Tp3/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Xaqv8zOp3/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Ha&#10;qv8zOp3/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Haqv8zOp3/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Haqv8zOp3/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Xaqv8zOp3/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r/&#10;28m8/7G+1f/9//b/1dHd//z/////////////////////////////////////////////////////&#10;//////////////////r/7u7u/9rDnP80OYn/4e3u/+vu8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qzq7/o8LQ/7+quf/3&#10;//n/onab//H+////////////////////////////////////////////////////////////////&#10;///+9dr/WDg6/zY2Of82Njn/NjY5/zhOn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x2rX/ma/H/7uqsP/O0Lj/f47A//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6NrL/66pqv+wucf/8P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+fX/9fX7////////////+PX1//n8/////////////////P/p49//3+Pp//r///////////z5&#10;//X19f/19fX/9fX1//X19f/19fX/+fz////////8+fn/9fX1//X19f/19fX/9fX5////////////&#10;+PX5//z////////////8//X1+f/////////8//j19f/19fX/9vn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36t3/2er3//////////r/z8TR//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Po2n/NDmR&#10;/+3+//////D/k1A+/z9pq//3///////2/7OHR/82Njn/NjY5/z9opf/x/v//8dak/zY2Of82Njn/&#10;NjY5/zY2Of82Njn/N06k//f////Po3L/NjY5/zY2Of82Njn/Mzqd//P///////b/lz49/6bV8v//&#10;/////vXR/1c7l//z/////vXa/2I5Ov82Njn/NjY5/zlNif/e9P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p&#10;yaL/nsfn/////////+j/j2ua//H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o13/NjY5/8bt/f/98c3/&#10;NjY5/zxepf/3////6cmW/zU3Z//S7f3//vXe/347O/9/s9////z5//X19f/5+ev/k1A+/57H4//8&#10;+fX/9fX5///////To2n/W5TE//b8+f/19fX/9vn8//////////b/n1E//6bV7v///////vXW/2NP&#10;nv/z/////vna/2I5Ov+ex+P/+O7Z/347O/+Jve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85f+WakH/UWiE/5WV&#10;j/+Mhof/s8jg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KqM/6rQ6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0KqM/6rQ6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Uqmr/NjY5/5HC5v/qzZ7/NjY5/zxepf/3&#10;//n/sXZE/1+h1v///////////9eqav83TqT/9/////////////b/n1E//6bV8v//////////////&#10;///Po2n/X6HW//////////////////////////b/mVE+/6bV7v///////vXW/2NPnv/z/////vna&#10;/1g4Ov+x2fn////6/5c+Pf+Rwu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66tX/0eb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PpIT/doV3/2J9oP+kh27/kaGJ/zxenv/3//b/pmFB/1+h&#10;0v///////////+3Ro/8zOp3/9/////////////b/mVE+/6bV7v/////////////////Uqn3/NjY5&#10;/0xMT/82Njn/sdXy//////////b/mVE+/6bV7v///////vXW/2NPnv/z/////vna/2I5Ov+DobP/&#10;pY1l/zU3Z//S7f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Pnnz/o8LD/3U6O/80OIL/0dCu/zhOnf/3//b/oGBA/1+h0v//////////&#10;/+zOnv8zOp3/8/////////////b/mVE+/6bV7v/////////////////To2n/Rnys/9fa1//QzdL/&#10;5fH7//////////b/mVE+/6bV7v///////vnW/2Vfmf/z/////vna/2I5Ov9PXFD/NjY5/57H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r/28m8/7G+1f/9//b/1dHd//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PnnL/q9Xk/7F2RP9Ffb//796w/zM6nf/3//z/tn9G/12b0v///////////9Sqav88Xqr/&#10;9/////////////b/mVE+/6bV7v/////////////////Po2n/X6HW////////////////////////&#10;//b/lz49/6bV8v///////Oq//zhOnf/z/////vna/1g4Ov+44u//z6Np/zQ5kf/t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qzq7/o8LQ/7+quf/3//n/onab//H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PnnL/&#10;ptXy//ru4P/g6vr/9dqq/zM6nf/3////7dGj/zY3Tf/E4vP/9+rQ/2w5Ov+QveL/////////////&#10;//b/mVE+/6bV7v/////////////////To2n/SIW6/+vx7v/q6ur/6uru//z/////////wY9J/0Jz&#10;q//z/vn/zKpz/zdOpP/3/////vXa/1g4Ov+r1fb///7h/2w5Ov90qN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x2rX/ma/H/7uqsP/O0Lj/f47A//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PnnL/pdDu////////&#10;////8dqq/zhOnf/3///////6/8Kdcf82Njn/NjY5/1mMu//3//////////////////b/n1E//6bV&#10;7v/////////////////Uqn3/NjY5/zY2Of82Njn/NTdc/9f0/v//////+urQ/2w5Ov82Njn/NTdc&#10;/87p+v////////zl/3U6O/+r1e7//////+rOo/82N03/zu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6NrL&#10;/66pqv+wucf/8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8fH/7vH1////////////////////////////////////////////////&#10;///////////////////////////////////////////////////8+f/u7u7/8vn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9uPI/63D4//79eD/t6+1/7S0tf+0tLX/tb7V//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+/Xr/+Xu+P/t0rT/udDh/+nm5v/m5uP/5+r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37uf/8Pn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25sz/&#10;qrTP//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szqj/ncL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547r/NjdN/4iVl/+VlY//kKLG//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z//Pz8//z5+f/5+fn/+fz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y/86/tv+wucf/8Pz/////////////////////////////////////&#10;/////////////////P/t5uP/4+Pj/+Pj4//n7vj///////////////b/5uPj/+Pj4//i3uP/8Pn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/vI5J/zU3XP9iOTr/QnOw//f/////////////////////////////////////////////&#10;////9v+ZUT7/NjY5/zY2Of8zOp3/9//////////+9db/WDg6/zY2Of82Njn/XZvS////////////&#10;+PX1//z////////////8//X1+f//////+PX1//n8///////////////////8+fn/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b/zrqs/5SNlv+eqbj/5vX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6sT/NTdc&#10;/9Pw/f///N7/Yjk6/7fd9v//////////////////////////////////////////////8v+aYWr/&#10;zun3//z5+f/5+fz////////////+9db/Y0+Y/+37/P/5+fn/+fz///////////b/lz49/6bV7v//&#10;////0Kpq/zM6nf/z/vb/n1E//6HV7v/////////////////AiFj/oNDu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p&#10;yZ3/h7PX//n5+f/w6tD/hH6s//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guof/N06k//f///////r/&#10;pmFB/3So1///////////////////////////////////////////////8v+aYWr/1PT+////////&#10;///////////////+9db/Y0+e//f///////////////////////b/n1E//6fZ9v/85rv/NjY5/87t&#10;/f//////z6Ny/4m95v/+9eD/w8PZ////9v+YUV//yu3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13rr/bYax/9/j&#10;4//i2sb/e3Sa/9Pe3v/s9f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Po2n/N06k//f/////////z6Np/12b0v//&#10;////////////////////////////////////////////9v+ZUT7/NjY5/4Oiwf/z////////////&#10;///+9db/WDg6/zU3XP+nwtv///////////////b/mVE+/6rQ0f+LPDz/ib3i////////////06Np&#10;/1+h1v/qzZ7/NTdc/9/07v+SPl7/1PT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78eD/x8PE/8K+xP/Dw8T/yMjJ&#10;/76+v//d7v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na/2w5Ov82Njn/NjdN/7bZ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v+na1T/sdny////////&#10;///////////////////////////////////////////////////////////////////////8/+je&#10;0/+8tLX/usPV//f//////////////////////////////+zj4//z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o2n/RX26//z/////////06Np/12b0v//////////////&#10;/////////////////////////////////P/t5uP/1Miz/1g4Ov9pnM3///////////////r/6ePf&#10;/8Cvkv82Njn/pdDr//////////b/p2tC/zY2Of9Cc7D/+v//////////////8dak/2eVxf/Mql7/&#10;NjY5/77Vxf9vX5n/8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z/2sSy/5SNjv+dorj/5vX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5+f/19fX/9fX1//X19f/19fX/9fX1//z/////&#10;///////////////////////////////////////2/93a2//e3tP/hDw8/6bV7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v+ZUT7/ptXu////////////////////&#10;/////////////////////////////////////////////////////////vXW/zY2Of9hcmr/NjY5&#10;/0JzsP/6////////////////////+urE/zY2Of+l0O7////////8+f/19fn/////////////////&#10;///8//n5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Po2n/OE6d//P/////////xpZb/12bzf//////////////////////////&#10;/////////////////////////////////+XEj/8zOp3/8/////////////////////////+7iEj/&#10;XZvN//////////b/oGBA/1Ryav81N1z/yun6////////////8dqq/z1dhP+LfWz/Zl1f/4qbl/9n&#10;aZ//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t0q//mrTU//X19f/w5sz/hH6x/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qzZ7/Mzqd//f///////b/n1E//4i43//////////////////49fX/9fX5////////////&#10;//////////////////////Xaqv8zOp3/8//////////////////////////To2n/XZvN////////&#10;//b/mVE+/7Ld7P/Bj0n/NDmJ/+r+/////////vna/2I5Ov85TYn/yMOh/zY2Of9qod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szq7/m7nY//b5+f/06tD/hH6s/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9dr/&#10;WDg6/6rQ6//z47//NjY5/8rt/f//////////////9v+fUT//OE6d//P////////////////87//e&#10;3un//Pnr/6h1RP9Cc7X/+v/////////++e//5+r0//ju1f9sOTr/gLjf//////////b/mVE+/6bV&#10;9f///+j/hDw8/0uMv//8/////vna/2I5Ov87Xq//8OrI/zY2Of9sqN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r/1r+y/42Njv+XorP/5vX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cSV/zY2Of82&#10;Njn/h7PX////////////////////9v+sdUT/PF6l//f///////////////753v9iOTr/NjY5/zU4&#10;cv/S7fr////////////x1qn/NjY5/zY2Of8/aKX/7f7///////////b/n1E//6bV7v//////+ebD&#10;/zY2Of+kzOv////2/6BgQP9sqNn///7h/2I5Ov+r1fL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x7v/u8fX/////////&#10;///////////////////////////////////////////////////79fL/7eru//b8////////////&#10;////////////9PHu/+vu8f/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25sz/qrTP//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szqj/ncL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547r/NjdN/4iVl/+VlY//kKLG//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z//Pz8//z5+f/5+fn/+fz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b/zrqs/5SNlv+eqbj/5vX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pyZ3/&#10;h7PX//n5+f/w6tD/hH6s//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13rr/bYax/9/j4//i&#10;2sb/e3Sa/9Pe3v/s9f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78eD/x8PE/8K+xP/Dw8T/yMjJ/76+&#10;v//d7v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s&#10;49z/4O74///////////////////////////////////////////////////////++e//4t7j/+Pj&#10;4//j4+b/9////////////////////+/jz/+zr7D/v8jZ//f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5+f/19fX/9fX1//X19f/2&#10;+fz/////////////////////////////////////////////////6tK0/2I5Ov82Njn/pdDu////&#10;///////////////////////////////////////////////////x1qn/NjY5/zY2Of82Njn/ptXu&#10;////////////8dq1/zY2Of9UcnX/STc5/6bV7v///////////////////Pn/9vn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+dXP82Njn/NjY5/zY2Of81N1z/1/T+////&#10;////////////////////////////////////////4sm3/8HMyf+EPDz/ptXu////////////////&#10;///////////////////////////////////////x1qT/ZY3E//3//P/5+fn//P////////////L/&#10;mVE+/3So0//////////8//n5/v//////////////+v+yf0b/PF6l//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z/7ebj/+bm5v/m49j/p524//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5+f/5+ev/k1A+/57H4//5+fn//P//////////////////&#10;////////////////////////////////////+v+fUT//ptXu////////////////////////////&#10;///////////////////////////x1qT/Z5XN///////////////////////97s3/NTdn/+D7/v/+&#10;+fn///////////////////////753v9iOTr/NjdN/9Lt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qzqj/ipud/25PdP+wtKX/iqLO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/n1E//6bV8v/////////////////08e7/7u7u/+7u7v/u7u7/&#10;7u7u//L1+f//////////////9v+ZUT7/ptXu////////////////////////////////////////&#10;///////////////x1qn/NjY5/z1dfP/H3e/////////////x1q//NjY5/zpLO/82Njn/Rnys/+37&#10;/v///////////+nJnf9Tc5//j2lB/4m94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lya7/yu36/9Swpf/V5dz/iXWg/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b/mVE+/6bV7v//////////////9v+ZUT7/NjY5/zY2Of82Njn/NjY5/12bzf//&#10;////////////9v+ZUT7/ptXu////////////////////////////////////////////////////&#10;/////PL/4t7T/6uOZf81N1z/0/D9///////x2rD/NjY5/3Sozv/w6tD/Yjk6/5HC5v/////////8&#10;/7V2RP+a0O7/5LqA/zxeqv/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+9e//7PX7//755f+xo6P/y97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/mVE+/6bV7v///////////////////Pz//Pz8//z8/P/8/Pz//Pz8//z8////////////////&#10;9v+ZUT7/ptXu////////////////////////////////////////////////////////////////&#10;////7P9+Ozv/pdDu///////x1qn/NTdc/9z4/v//////06Np/02Uzf///////vne/2I5Ov/A4vP/&#10;7tq1/zU3XP/W8P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/n1E//6bV&#10;8v//////////////9v+gYED/NjY5/zY2Of82Njn/NjY5/2qh0v//////////////9v+fUT//ptXy&#10;/////////////////////////Pn/8fH1//z/////////////////////////////////9v+ZUT7/&#10;pdDu///////55sP/NTdc/9f0/v//////1Kpq/02Uzf//////7dKp/zY2Of82Njn/NjY5/zY2Of+W&#10;wu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9+rV/6edo/+ioqP/oqKj/6Kio/+iop3/&#10;pK/K//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x7v/u7uD/jVA+/5C92P/u8fH//P//&#10;/////P/t5uP/4+Pj/+Pj4//j4+P/4+Pe/+fu9P//////+PHu/+7u4P+NUD7/kL3Y/+7u6v/y+f7/&#10;///////////x1qn/NjY5/6vV8v/////////////////37uf/7PX4/+vWr/82Njn/vOL3////////&#10;/+z/hDw8/3So0//8/Oj/hDw8/5jH6v//////u4hI/3+z2v////z////8/8+jaf9Cc7X/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7M6e/4602v/19fH/7u7u/+7u7v/u7u7/7vH1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+jaf82Njn/NjY5/zY2Of81N1z/1/T+////////////&#10;////////////////////////////////z6Np/zY2Of82Njn/NjY5/zY2Of+l0O7////////////1&#10;3rX/NjY5/6vV7v/////////////////Po2n/NjY5/zY2Of97osn/////////////////7da0/zY2&#10;Of82Njn/Q3Om/+37/v///OX/dTtP/87t/f////////////bjuv81N2f/3Pj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9+7g/+Du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D/izw8/6bV&#10;8v////////////////////z/8e7u/+7x9f////////////////////////////v17//q6vD/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47r/a32s//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36t3/2er3//////////r/z8TR//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pyaL/nsfn/////////+j/j2ua//H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85f+WakH/UWiE/5WVj/+Mhof/s8jg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6&#10;6tX/0eb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++fL/7/X+////8v/PxMn/6PX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lybP/0/D9/9akhP+Us7T/hYex/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t0q//kJuX/3J0rP/9//b/m3ab//H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z/5NrY/+z5/v////L/3t7t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r/28m8&#10;/7G+1f/9//b/1dHd//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mJiv82Njn/NjY5&#10;///////////////////////////////////////////////////////qzq7/o8LQ/7+quf/3//n/&#10;onab//H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mJiv82Njn/NjY5////////////&#10;///////////////////////////////////////////x2rX/ma/H/7uqsP/O0Lj/f47A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6NrL/66pqv+wucf/8P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PL/2M3F/8PDxP/Dw8T/xM3c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oxJX/e6HF/+Pj3v/e3tv/3+P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13rX/UGml/9vj4//e3tv/3+Pp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Jiv82Njn/NjY5///////////////////////////////////////////////////////6&#10;8eX/zMjJ/8PDxP/Dw8T/xM3c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z/7ebj/+bm5v/m49j/p524&#10;//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mJiv82Njn/NjY5////////////////&#10;///////////////////////////////////////qzqj/ipud/25PdP+wtKX/iqLO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lya7/yu36/9Swpf/V5dz/iXWg//P/////////////////////&#10;///////////////////////////////////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4uLi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Tk5R&#10;/05OUf9OTlH/Tk5R/05OUf9OTlH/Tk5R/05OUf9OTlH/Tk5R/05OUf9OTlH/Tk5R/05OUf9OTlH/&#10;Tk5R/05OUf9OTlH/Tk5R/05OUf9OTlH/Tk5R/05OUf9OTlH/Tk5R/05OUf9OTlH/Tk5R/05OUf9O&#10;TlH/Tk5R/05OUf9OTlH/Tk5R/05OUf9OTlH/Tk5R/05OUf9OTlH/Tk5R/05OUf9OTlH/Tk5R/05O&#10;Uf9OTlH/Tk5R/05OUf9OTlH/Tk5R/05OUf9OTlH/Tk5R/05OUf9OTlH/Tk5R/05OUf9OTlH/QkJF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1paXP97e33/u7u8/7u7vP+7u7z/u7u8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7u7vP+7u7z/u7u8/7u7vP+7u7z/u7u8/7u7&#10;vP+7u7z/u7u8/7u7vP+Wlpj/Pj5B/6enqP+7u7z/u7u8/7u7vP+7u7z/u7u8/7u7vP+7u7z/u7u8&#10;/7u7vP+7u7z/u7u8/7u7vP+7u7z/u7u8/7u7vP+7u7z/u7u8/7u7vP+7u7z/u7u8/7u7vP+7u7z/&#10;u7u8/7u7vP+7u7z/u7u8/7i4uf9QUFL/hYWH/7u7vP+7u7z/u7u8/7u7vP+7u7z/u7u8/7u7vP+7&#10;u7z/u7u8/7u7vP+7u7z/u7u8/7u7vP+7u7z/u7u8/7u7vP+7u7z/u7u8/7u7vP+7u7z/u7u8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7u7vP+7u7z/u7u8/6Ghov84ODv/nJye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7u7vP+7u7z/u7u8/7u7vP+7u7z/u7u8/7u7&#10;vP+7u7z/u7u8/7u7vP+7u7z/u7u8/7u7vP+7u7z/u7u8/7u7vP+7u7z/u7u8/7u7vP+7u7z/u7u8&#10;/7u7vP+7u7z/bW1v/zY2Of9LS07/tLS1/7u7vP+7u7z/u7u8/7u7vP+7u7z/u7u8/7u7vP+7u7z/&#10;u7u8/7u7vP+7u7z/u7u8/7u7vP+7u7z/u7u8/7u7vP+7u7z/u7u8/7u7vP+7u7z/u7u8/7u7vP+7&#10;u7z/u7u8/7u7vP+7u7z/u7u8/7u7vP+7u7z/u7u8/7u7vP+7u7z/u7u8/7u7vP+7u7z/u7u8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7u7vP+7u7z/u7u8/7u7vP+7u7z/u7u8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7u7vP+7u7z/u7u8/7u7vP+7u7z/u7u8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7u7vP+7u7z/u7u8/7u7vP+7u7z/u7u8/7u7&#10;vP+7u7z/u7u8/7u7vP+7u7z/u7u8/7u7vP+7u7z/u7u8/7u7vP+7u7z/u7u8/7u7vP+7u7z/u7u8&#10;/7u7vP+7u7z/hYWH/1BQU/+5ubr/u7u8/7u7vP+7u7z/u7u8/7u7vP+7u7z/u7u8/7u7vP+7u7z/&#10;u7u8/7u7vP+7u7z/u7u8/7u7vP+7u7z/u7u8/7u7vP+7u7z/u7u8/7u7vP+7u7z/u7u8/7u7vP+7&#10;u7z/u7u8/7u7vP+7u7z/u7u8/7u7vP+7u7z/u7u8/7u7vP+7u7z/u7u8/7u7vP+7u7z/u7u8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9lZWj/&#10;NjY5/3R0dv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VlZY/zk5PP+JiYv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xsbv+en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Hx8j/Q0NF/+Dg4f//////////////////////////////////////////////////////&#10;////////////////////////////////////////////////////////////////////////////&#10;//////////r6+v9cXF//ra2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fX2P85OTz/0ND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iIiK/zY2Of9WVln/8/P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ra2u/11dYP/7+/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hoaP/Nzc6/8LC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n6A/z09QP/z8/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xsbv+en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x8j/&#10;Q0NF/+Dg4f//////////////////////////////////////////////////////////////////&#10;//////////////////////////////////////////////////////////////////////////r6&#10;+v9cXF//ra2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fX2P85OTz/0ND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iIiK/zY2Of9W&#10;Vln/8/P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ra2u/11dYP/7&#10;+/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hoaP/Nzc6/8LCx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fn6A/z09QP/z8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xsbv+en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Hx8j/Q0NF/+Dg4f//&#10;////////////////////////////////////////////////////////////////////////////&#10;//////////////////////////////////////////////////////////////r6+v9cXF//ra2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fX2P85OTz/0ND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iIiK/zY2Of9WVln/8/P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ra2u/11dYP/7+/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hoaP/Nzc6/8LCx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fn6A/z09QP/z8/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y8vf82Njn/p6eo////////////////////////////////////////////////////////////&#10;////////////////////////////////////////////////////////////////////////////&#10;//////////////////////////////////////////////////////////////9eXmD/TU1Q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n5+h/2trb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xsbv+e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Hx8j/Q0NF/+Dg4f//////////////&#10;////////////////////////////////////////////////////////////////////////////&#10;//////////////////////////////////////////////////r6+v9cXF//ra2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fX2P85OTz/0ND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IiK/zY2Of9WVln/8/P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ra2u/11dYP/7+/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hoaP/Nzc6/8LCx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fn6A/z09QP/z8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y8vf82Njn/&#10;p6eo////////////////////////////////////////////////////////////////////////&#10;////////////////////////////////////////////////////////////////////////////&#10;//////////////////////////////////////////////////9eXmD/TU1Q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b/zrqs/5SNlv+eqbj/5vX+////////////////////////////////&#10;////////////////////////////////////////////////////////////////////////////&#10;////////////////////////////////////////////////n5+h/2trb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xsbv+en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Hx8j/Q0NF/+Dg4f//////////////////////////&#10;////////////////////////////////////////////////////////////////////////////&#10;//////////////////////////////////////r6+v9cXF//ra2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fX&#10;2P85OTz/0ND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IiK/zY2Of9WVln/8/P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ra2u/11dYP/7+/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hoaP/Nzc6/8LCx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fn6A/z09&#10;QP/z8/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y8vf82Njn/p6eo////////&#10;////////////////////////////////////////////////////////////////////////////&#10;////////////////////////////////////////////////////////////////////////////&#10;//////////////////////////////////////9eXmD/TU1Q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pyZ3/h7PX//n5+f/w6tD/hH6s//r/////////////////////////////////////////&#10;////////////////////////////////////////////////////////////////////////////&#10;////////////////////////////////////n5+h/2trb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xsbv+en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Hx8j/Q0NF/+Dg4f//////////////////////////////////////&#10;////////////////////////////////////////////////////////////////////////////&#10;//////////////////////////r6+v9cXF//ra2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fX2P85OTz/0ND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iIiK/zY2Of9WVln/8/Pz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ra2u/11dYP/7+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h&#10;oaP/Nzc6/8LCx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fn6A/z09QP/z8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xsbv+e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Hx8j/Q0NF/+Dg4f//////////////////////////////////////////////////&#10;////////////////////////////////////////////////////////////////////////////&#10;//////////////r6+v9cXF//ra2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fX2P85OTz/0ND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iIiK/zY2Of9WVln/8/P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ra2u/11dYP/7+/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hoaP/Nzc6/8LC&#10;x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fn6A/z09QP/z8/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xsbv+e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H&#10;x8j/Q0NF/+Dg4f//////////////////////////////////////////////////////////////&#10;////////////////////////////////////////////////////////////////////////////&#10;//r6+v9cXF//ra2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fX2P85OTz/0ND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iIiK/zY2&#10;Of9WVln/8/P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ra2u/11d&#10;YP/7+/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hoaP/Nzc6/8LCx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fn6A/z09QP/z8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y8vf82Njn/p6eo////////////////////////////////////////////&#10;////////////////////////////////////////////////////////////////////////////&#10;////////////////////////////////////////////////////////////////////////////&#10;//9eXmD/TU1Q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n5+h/2trb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xsbv+e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x8j/Q0NF/+Dg&#10;4f//////////////////////////////////////////////////////////////////////////&#10;//////////////////////////////////////////////////////////////////r6+v9cXF//&#10;ra2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fX2P85OTz/0ND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iIiK/zY2Of9WVln/8/P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ra2u/11dYP/7+/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hoaP/Nzc6/8LCx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fn6A/z09QP/z8/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y8vf82Njn/p6eo////////////////////////////////////////////////////////&#10;////////////////////////////////////////////////////////////////////////////&#10;//////////////////////////////////////////////////////////////////9eXmD/TU1Q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n5+h/2trb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xs&#10;bv+en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x8j/Q0NF/+Dg4f//////////&#10;////////////////////////////////////////////////////////////////////////////&#10;//////////////////////////////////////////////////////r6+v9cXF//ra2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fX2P85OTz/0ND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iIiK/zY2Of9WVln/8/P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ra2u/11dYP/7+/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hoaP/Nzc6/8LCx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fn6A/z09QP/z8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y8vf82&#10;Njn/p6eo////////////////////////////////////////////////////////////////////&#10;////////////////////////////////////////////////////////////////////////////&#10;//////////////////////////////////////////////////////9eXmD/TU1Q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n5+h/2trb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xsbv+e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Hx8j/Q0NF/+Dg4f//////////////////////&#10;/////////////Pn/9fX1//X19f/19fv/////////////////////////////////////////////&#10;//////////////////////////////////////////r6+v9cXF//ra2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fX2P85OTz/0ND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iIiK/zY2Of9WVln/8/P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ra2u/11dYP/7+/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hoaP/Nzc6/8LCx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fn6A&#10;/z09QP/z8/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y8vf82Njn/p6eo////&#10;////////////////////////////////////////////////////////////////////////////&#10;////////////////////////////////////////////////////////////////////////////&#10;//////////////////////////////////////////9eXmD/TU1Q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x8j/Q0NF/+Dg4f/////////////////////////////////x&#10;1qn/NjY5/zY2Of82Njn/VX2m/+r7/v//////////////////////////////////////////////&#10;//////////////////////////////r6+v9cXF//ra2v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fX2P85OTz/&#10;0ND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iIiK/zY2Of9WVln/8/P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ra2u/11dYP/7+/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hoaP/Nzc6/8LCx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fn6A/z09QP/z8/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y8vf82Njn/p6eo////////////////&#10;////////////////////////////////////////////////////////////////////////////&#10;////////////////////////////////////////////////////////////////////////////&#10;//////////////////////////////9eXmD/TU1Q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fX2P85OTz/0ND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iIiK/zY2Of9WVln/8/P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ra2u/11dYP/7+/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hoaP/Nzc6&#10;/8LCx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fn6A/z09QP/z8/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y8vf82Njn/p6eo////////////////////////////&#10;////////////////////////////////////////////////////////////////////////////&#10;////////////////////////////////////////////////////////////////////////////&#10;//////////////////9eXmD/TU1Q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fX2P85OTz/0ND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iIiK&#10;/zY2Of9WVln/8/P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ra2u&#10;/11dYP/7+/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hoaP/Nzc6/8LCx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fn6A/z09QP/z8/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fX2P85OTz/0ND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iIiK/zY2Of9WVln/&#10;8/P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ra2u/11dYP/7+/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hoaP/Nzc6/8LCx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fn6A/z09QP/z8/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fX2P85OTz/0ND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iIiK/zY2Of9WVln/8/P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ra2u/11dYP/7+/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hoaP/Nzc6/8LCx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fn6A/z09QP/z8/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y8&#10;vf82Njn/p6eo////////////////////////////////////////////////////////////////&#10;////////////////////////////////////////////////////////////////////////////&#10;//////////////////////////////////////////////////////////9eXmD/TU1Q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fX2P85OTz/0ND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IiK/zY2Of9WVln/8/P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ra2u/11dYP/7+/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hoaP/Nzc6/8LCx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fn6A/z09QP/z8/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y8vf82Njn/p6eo&#10;////////////////////////////////////////////////////////////////////////////&#10;////////////////////////////////////////////////////////////////////////////&#10;//////////////////////////////////////////////9eXmD/TU1Q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fX2P85&#10;OTz/0ND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IiK/zY2Of9WVln/8/P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ra2u/11dYP/7+/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hoaP/Nzc6/8LCx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fn6A/z09QP/z&#10;8/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/5NtUv83Njn/WZT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fX2P85OTz/0ND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IiK/zY2Of9WVln/8/P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ra2u/11dYP/7+/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hoaP/&#10;Nzc6/8LCx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fn6A/z09QP/z8/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asf9WRT7/NjY5/zY2Of82Njn/OlK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fX2P85OTz/0ND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iIiK/zY2Of9WVln/8/P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ra2u/11dYP/7+/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hoaP/Nzc6/8LC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n6A/z09QP/z8/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2Zb/Pzc5/zY2Of82Njn/&#10;NjY5/zY2Of82Njn/O1Wg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fX2P85OTz/0ND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iIiK/zY2Of9W&#10;Vln/8/P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ra2u/11dYP/7&#10;+/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hoaP/Nzc6/8LCx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fn6A/z09QP/z8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Og07/NjY5/zY2Of82Njn/NjY5/zY2Of82&#10;Njn/O1Wg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Hx8j/Q0NF/+Dg4f//&#10;////////////////////////////////////////////////////////////////////////////&#10;//////////////////////////////////////////////////////////////r6+v9cXF//ra2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fX2P85OTz/0ND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iIiK/zY2Of9WVln/8/P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ra2u/11dYP/7+/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hoaP/Nzc6/8LCx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fn6A/z09QP/z8/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PjVX/NjY5/zc6Qv9xmLT/cUQ7/zY2Of82Njn/O1Wg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y8vf82Njn/p6eo////////////////////////////////////////////////////////////&#10;////////////////////////////////////////////////////////////////////////////&#10;//////////////////////////////////////////////////////////////9eXmD/TU1Q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hoaP/Nzc6/8LCx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fn6A/z09QP/z8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0c9/zY2Of82Njn/O1Wg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y8vf82Njn/&#10;p6eo////////////////////////////////////////////////////////////////////////&#10;////////////////////////////////////////////////////////////////////////////&#10;//////////////////////////////////////////////////9eXmD/TU1Q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hoaP/Nzc6/8LCx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fn6A/z09&#10;QP/z8/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f0c9/zY2Of82Njn/O1Wg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y8vf82Njn/p6eo////////&#10;////////////////////////////////////////////////////////////////////////////&#10;////////////////////////////////////////////////////////////////////////////&#10;//////////////////////////////////////9eXmD/TU1Q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n5+h/2trb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xsbv+en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Hx8j/Q0NF/+Dg4f//////////////////////////////////////&#10;////////////////////////////////////////////////////////////////////////////&#10;//////////////////////////r6+v9cXF//ra2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fX2P85OTz/0ND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z5tT/mH1E/zM6l//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h&#10;oaP/Nzc6/8LCx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zs7P/09PX/////////////////&#10;//////////////////////////////////////n5+f/g4OD/7e3t//n5+f//////////////////&#10;//////////////////////////////////////////////////////////////////////////b2&#10;9v/39/f////////////////////////////7+/v/5OTk/8rKyv/Y2Nn/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fn6A/z09QP/z8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f0c9/zY2Of82Njn/O1Wg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y8vf82Njn/p6eo////////////////////&#10;////////////////////////////////////////////////////////////////////////////&#10;////////////////////////////////////////////////////////////////////////////&#10;//////////////////////////9eXmD/TU1Q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n5+h/2trb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xsbv+e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Hx8j/Q0NF/+Dg4f//////////////////////////////////////////////////&#10;////////////////////////////////////////////////////////////////////////////&#10;//////////////r6+v9cXF//ra2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fX2P85OTz/0ND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7uf/3t7e/+Pm7f/8////////////////////////////////////////////////&#10;///////8/8Kde/82Njn/NjY5/z9opf/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fn6A/z09QP/z8/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f0c9/zY2Of82Njn/O1Wg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y8vf82Njn/p6eo////////////////////////////////&#10;////////////////////////////////////////////////////////////////////////////&#10;////////////////////////////////////////////////////////////////////////////&#10;//////////////9eXmD/TU1Q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n5+h/2trb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xsbv+e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H&#10;x8j/Q0NF/+Dg4f//////////////////////////////////////////////////////////////&#10;////////////////////////////////////////////////////////////////////////////&#10;//r6+v9cXF//ra2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fX2P85OTz/0ND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iIiK/zY2&#10;Of9WVln/8/P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fn6A/z09QP/z8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f0c9/zY2&#10;Of82Njn/O1Wg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y8vf82Njn/p6eo////////////////////////////////////////////&#10;////////////////////////////////////////////////////////////////////////////&#10;////////////////////////////////////////////////////////////////////////////&#10;//9eXmD/TU1Q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n5+h/2trb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xsbv+e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x8j/Q0NF/+Dg&#10;4f//////////////////////////////////////////////////////////////////////////&#10;//////////////////////////////////////////////////////////////////r6+v9cXF//&#10;ra2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fX2P85OTz/0ND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iIiK/zY2Of9WVln/8/P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y8vf82Njn/p6eo////////////////////////////////////////////////////////&#10;////////////////////////////////////////////////////////////////////////////&#10;//////////////////////////////////////////////////////////////////9eXmD/TU1Q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n5+h/2trb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xs&#10;bv+en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x8j/Q0NF/+Dg4f//////////&#10;////////////////////////////////////////////////////////////////////////////&#10;//////////////////////////////////////////////////////r6+v9cXF//ra2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fX2P85OTz/0ND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iIiK/zY2Of9WVln/8/P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y8vf82&#10;Njn/p6eo////////////////////////////////////////////////////////////////////&#10;////////////////////////////////////////////////////////////////////////////&#10;//////////////////////////////////////////////////////9eXmD/TU1Q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n5+h/2trb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xsbv+e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Hx8j/Q0NF/+Dg4f//////////////////////&#10;////////////////////////////////////////////////////////////////////////////&#10;//////////////////////////////////////////r6+v9cXF//ra2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fX2P85OTz/0ND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y8vf82Njn/p6eo////&#10;////////////////////////////////////////////////////////////////////////////&#10;////////////////////////////////////////////////////////////////////////////&#10;//////////////////////////////////////////9eXmD/TU1Q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n5+h/2trb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xsbv+e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x8j/Q0NF/+Dg4f//////////////////////////////////&#10;////////////////////////////////////////////////////////////////////////////&#10;//////////////////////////////r6+v9cXF//ra2v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fX2P85OTz/&#10;0ND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y8vf82Njn/p6eo////////////////&#10;////////////////////////////////////////////////////////////////////////////&#10;////////////////////////////////////////////////////////////////////////////&#10;//////////////////////////////9eXmD/TU1Q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n5+h/2trb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xsbv+en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x8j/Q0NF/+Dg4f//////////////////////////////////////////////&#10;////////////////////////////////////////////////////////////////////////////&#10;//////////////////r6+v9cXF//ra2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fX2P85OTz/0ND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y8vf82Njn/p6eo////////////////////////////&#10;////////////////////////////////////////////////////////////////////////////&#10;////////////////////////////////////////////////////////////////////////////&#10;//////////////////9eXmD/TU1Q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////&#10;////////////////////////////////////////////////////////////////////////////&#10;////////////////n5+h/2trb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xsbv+en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Hx8j/Q0NF/+Dg4f//////////////////////////////////////////////////////////&#10;////////////////////////////////////////////////////////////////////////////&#10;//////r6+v9cXF//ra2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fX2P85OTz/0ND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y8vf82Njn/p6eo////////////////////////////////////////&#10;////////////////////////////////////////////////////////////////////////////&#10;////////////////////////////////////////////////////////////////////////////&#10;//////9eXmD/TU1Q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z5+f/19fX/9fX5//z/////////////////////////////////////////////////////&#10;////n5+h/2trb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xsbv+en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Hx8j/Q0NF&#10;/+Dg4f//////////////////////////////////////+PX1//X19f/19fX/9fX1//n5/P//////&#10;//////////////////////////////////////////////////////////////////////r6+v9c&#10;XF//ra2v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fX2P85OTz/0ND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y8vf82Njn/p6eo////////////////////////////////////////////////////&#10;////////////////////////////////////////////////////////////////////////////&#10;//////////////////////////////////////////////////////////////////////9eXmD/&#10;TU1Q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Hx8j/Q0NF/+Dg4f//////&#10;//////////////////////////////b/oGBA/zY2Of82Njn/NjY5/12bzf//////////////////&#10;//////////////////////////////////////////////////////////r6+v9cXF//ra2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fX2P85OTz/0ND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y8&#10;vf82Njn/p6eo////////////////////////////////////////////////////////////////&#10;////////////////////////////////////////////////////////////////////////////&#10;//////////////////////////////////////////////////////////9eXmD/TU1Q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fX2P85OTz/0ND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y8vf82Njn/p6eo&#10;////////////////////////////////////////////////////////////////////////////&#10;////////////////////////////////////////////////////////////////////////////&#10;//////////////////////////////////////////////9eXmD/TU1Q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fX2P85&#10;OTz/0ND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f82Njn/p6eo////////////&#10;////////////////////////////////////////////////////////////////////////////&#10;////////////////////////////////////////////////////////////////////////////&#10;//////////////////////////////////9eXmD/TU1Q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fX2P85OTz/0ND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PjVL/NjY5&#10;/zY2Of82Njn/NjY5/zY2Of82Njn/NjY5/zY2Of82Njn/NjY5/3iu3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y8vf82Njn/p6eo////////////////////////&#10;////////////////////////////////////////////////////////////////////////////&#10;////////////////////////////////////////////////////////////////////////////&#10;//////////////////////9eXmD/TU1Q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fX2P85OTz/0ND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y8vf82Njn/p6eo////////////////////////////////////&#10;////////////////////////////////////////////////////////////////////////////&#10;////////////////////////////////////////////////////////////////////////////&#10;//////////9eXmD/TU1Q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fX2P85OTz/0ND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iIiK/zY2Of9W&#10;Vln/8/Pz////////////////////////////////////////////////////////////////////&#10;/////////////////////////Pn1//L19f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8ev/&#10;4+Pj/+fq8P/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y8vf82Njn/p6eo////////////////////////////////////////////////&#10;////////////////////////////////////////////////////////////////////////////&#10;//////////////////////////////////////////////////////////////////////////9e&#10;XmD/TU1Q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fX2P85OTz/0ND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iIiK/zY2Of9WVln/8/P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ra2u/11dYP/7+/v/////////&#10;////////////////////////////////////////////////////////////////////////////&#10;//////////b/kj08/6DQ7v//////////////////////////////////////////////////////&#10;///////////////////////////PnUz/TZT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urV/5F+lf/e9P7/////////////////&#10;///////////////////////////////////////////////////////////+9d7/mo6h/9Tm8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fn6A/z09QP/z8/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y8vf82Njn/p6eo////////////////////////////////////////////////////////////&#10;////////////////////////////////////////////////////////////////////////////&#10;//////////////////////////////////////////////////////////////9eXmD/TU1Q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fX2P85OTz/0ND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IiK/zY2Of9WVln/8/P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ra2u/11dYP/7+/v/////////////////////&#10;//////////////////////////////////////////////////////////////////////////z/&#10;5NrY/+Xx+///////////////////////////////////////////////////////////////////&#10;///////////////68eX/2+Pw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fn6A/z09QP/z8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y8vf82Njn/&#10;p6eo////////////////////////////////////////////////////////////////////////&#10;////////////////////////////////////////////////////////////////////////////&#10;//////////////////////////////////////////////////9eXmD/TU1Q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fX&#10;2P85OTz/0ND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IiK/zY2Of9WVln/8/P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ra2u/11dYP/7+/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fn6A/z09&#10;QP/z8/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y8vf82Njn/p6eo////////&#10;////////////////////////////////////////////////////////////////////////////&#10;////////////////////////////////////////////////////////////////////////////&#10;//////////////////////////////////////9eXmD/TU1Q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fX2P85OTz/0ND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iIiK/zY2Of9WVln/8/Pz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ra2u/11dYP/7+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fn6A/z09QP/z8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y8vf82Njn/p6eo////////////////////&#10;////////////////////////////////////////////////////////////////////////////&#10;////////////////////////////////////////////////////////////////////////////&#10;//////////////////////////9eXmD/TU1Q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Hx8j/Q0NF/+Dg4f//////////////////////////////////////////////////&#10;////////////////////////////////////////////////////////////////////////////&#10;//////////////r6+v9cXF//ra2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fX2P85OTz/0ND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iIiK/zY2Of9WVln/8/P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ra2u/11dYP/7+/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y8vf82Njn/p6eo////////////////////////////////&#10;////////////////////////////////////////////////////////////////////////////&#10;////////////////////////////////////////////////////////////////////////////&#10;//////////////9eXmD/TU1Q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H&#10;x8j/Q0NF/+Dg4f//////////////////////////////////////////////////////////////&#10;////////////////////////////////////////////////////////////////////////////&#10;//r6+v9cXF//ra2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fX2P85OTz/0ND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iIiK/zY2&#10;Of9WVln/8/P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ra2u/11d&#10;YP/7+/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hoaP/Nzc6/8LCxP//////////&#10;////////////////////////////////////////////srKz/1BQUv85OTz/fn5//9LS0v//////&#10;/////////////////////////////////////42Nj/9GRkj/U1NW/7e3uf/w8PH/////////////&#10;/////////+3t7f+ZmZr/RkZJ/zk5PP9gYGL/yMjJ////////////////////////////////////&#10;////////2dna/4KCg/83Nzr/Pz9C/4SEhf/W1t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y8vf82Njn/p6eo////////////////////////////////////////////&#10;////////////////////////////////////////////////////////////////////////////&#10;////////////////////////////////////////////////////////////////////////////&#10;//9eXmD/TU1Q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mJia/5iYmv+YmJr/mJia&#10;/5iYmv+YmJr/mJia/5iYmv+YmJr/mJia/5iYmv+YmJr/mJia/5iYmv+YmJr/mJia/5iYmv+YmJr/&#10;aWls/1BQUv+YmJr/mJia/5iYmv+YmJr/mJia/5iYmv+YmJr/mJia/5iYmv+YmJr/mJia/5iYmv+Y&#10;mJr/mJia/5iYmv+YmJr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1BQU/9paWv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4WFhv84ODv/gYGD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YmJr/Xl5h/zY2Of9GRkj/kpKU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YmJr/cHBy/0lJTP+Wlpj/mJia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y8vf82Njn/p6eo////////////////////////////////////////////////////////&#10;////////////////////////////////////////////////////////////////////////////&#10;//////////////////////////////////////////////////////////////////9eXmD/TU1Q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cXFz/3Fxc/9xcXP/cXFz/3Fxc/9xcXP/&#10;cXFz/3Fxc/9xcXP/cXFz/3Fxc/9xcXP/cXFz/3Fxc/9xcXP/cXFz/3Fxc/9xcXP/VVVX/0VFSP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0ZG&#10;Sf9UVFf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hYWP/Ojo9/2hoav9xcXP/cXFz&#10;/3Fxc/9xcXP/cXFz/3Fxc/9xcXP/cXFz/3Fxc/9xcXP/cXFz/3Fxc/9xcXP/cXFz/3Fxc/9xcXP/&#10;cXFz/3Fxc/9xcXP/cXFz/3Fxc/9xcXP/cXFz/3Fxc/9xcXP/cXFz/3Bwcv9BQUT/WVlb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2VlZ/83Nzr/Y2Nl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Tk5R/zY2Of8/P0L/bW1w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xsbv+e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Hx8j/Q0NF/+Dg4f//////////////////////&#10;////////////////////////////////////////////////////////////////////////////&#10;//////////////////////////////////////////r6+v9cXF//ra2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fX2P85OTz/0ND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iIiK/zY2Of9WVln/8/P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S0tv9VVVf/8vL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///////////////////////////////////////////&#10;////////////////////////////////////////////////////////////////////////////&#10;////////////////////////////////////////////////////////////////////////////&#10;////////////////////////////////////////n5+h/2trb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xsbv+e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x8j/Q0NF/+Dg4f//////////////////////////////////&#10;////////////////////////////////////////////////////////////////////////////&#10;//////////////////////////////r6+v9cXF//ra2v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fX2P85OTz/&#10;0ND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iIiK/zY2Of9WVln/8/P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S0tv9VVVf/8vL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xsbv+en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x8j/Q0NF/+Dg4f//////////////////////////////////////////////&#10;////////////////////////////////////////////////////////////////////////////&#10;//////////////////r6+v9cXF//ra2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fX2P85OTz/0ND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iIiK/zY2Of9WVln/8/P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S0tv9VVVf/8vL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xsbv+en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Hx8j/Q0NF/+Dg4f//////////////////////////////////////////////////////////&#10;////////////////////////////////////////////////////////////////////////////&#10;//////r6+v9cXF//ra2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fX2P85OTz/0ND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iIiK&#10;/zY2Of9WVln/8/P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S0tv9VVVf/8vL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y8vf82Njn/p6eo////////////////////////////////////////&#10;////////////////////////////////////////////////////////////////////////////&#10;////////////////////////////////////////////////////////////////////////////&#10;//////9eXmD/TU1Q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////////////////&#10;////////////////////////////////////////////////////////////////////////////&#10;////n5+h/2trb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xsbv+en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Hx8j/Q0NF&#10;/+Dg4f//////////////////////////////////////////////////////////////////////&#10;//////////////////////////////////////////////////////////////////////r6+v9c&#10;XF//ra2v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fX2P85OTz/0ND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iIiK/zY2Of9WVln/&#10;8/P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S0tv9V&#10;VVf/8vL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y8vf82Njn/p6eo////////////////////////////////////////////////////&#10;////////////////////////////////////////////////////////////////////////////&#10;//////////////////////////////////////////////////////////////////////9eXmD/&#10;TU1Q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////////////////////////////&#10;////////////////////////////////////////////////////////////////////n5+h/2tr&#10;b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xsbv+e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Hx8j/Q0NF/+Dg4f//////&#10;////////////////////////////////////////////////////////////////////////////&#10;//////////////////////////////////////////////////////////r6+v9cXF//ra2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fX2P85OTz/0ND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iIiK/zY2Of9WVln/8/P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S0tv9VVVf/8vL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y8&#10;vf82Njn/p6eo////////////////////////////////////////////////////////////////&#10;////////////////////////////////////////////////////////////////////////////&#10;//////////////////////////////////////////////////////////9eXmD/TU1Q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n5+h/2trb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xsbv+en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x8j/Q0NF/+Dg4f//////////////////&#10;////////////////////////////////////////////////////////////////////////////&#10;//////////////////////////////////////////////r6+v9cXF//ra2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fX2P85OTz/0ND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IiK/zY2Of9WVln/8/P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S0tv9VVVf/8vL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y8vf82Njn/p6eo&#10;////////////////////////////////////////////////////////////////////////////&#10;////////////////////////////////////////////////////////////////////////////&#10;//////////////////////////////////////////////9eXmD/TU1Q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n5+h/2trb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xsbv+en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Hx8j/Q0NF/+Dg4f//////////////////////////////&#10;////////////////////////////////////////////////////////////////////////////&#10;//////////////////////////////////r6+v9cXF//ra2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fX2P85&#10;OTz/0ND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IiK/zY2Of9WVln/8/P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S0tv9VVVf/8vL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fn6A/z09QP/z&#10;8/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f82Njn/p6eo////////////&#10;////////////////////////////////////////////////////////////////////////////&#10;////////////////////////////////////////////////////////////////////////////&#10;//////////////////////////////////9eXmD/TU1Q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n5+h/2trb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xsbv+en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Hx8j/Q0NF/+Dg4f//////////////////////////////////////////&#10;////////////////////////////////////////////////////////////////////////////&#10;//////////////////////r6+v9cXF//ra2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fX2P85OTz/0ND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IiK/zY2Of9WVln/8/P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S0tv9VVVf/8vLz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fn6A/z09QP/z8/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y8vf82Njn/p6eo////////////////////////&#10;////////////////////////////////////////////////////////////////////////////&#10;////////////////////////////////////////////////////////////////////////////&#10;//////////////////////9eXmD/TU1Q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n5+h/2trb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xsbv+en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Hx8j/Q0NF/+Dg4f//////////////////////////////////////////////////////&#10;////////////////////////////////////////////////////////////////////////////&#10;//////////r6+v9cXF//ra2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fX2P85OTz/0ND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iIiK/zY2Of9WVln/8/P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S0tv9VVVf/8vL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n6A/z09QP/z8/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y8vf82Njn/p6eo////////////////////////////////////&#10;////////////////////////////////////////////////////////////////////////////&#10;////////////////////////////////////////////////////////////////////////////&#10;//////////9eXmD/TU1Q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7+bj/9/j4//r8fj/////////////////////////////////////////&#10;////////n5+h/2trb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xsbv+en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x8j/&#10;Q0NF/+Dg4f///////////////////////////////////////Pn5//X19f/19fX/9fX1//X1+f/8&#10;//////////////////////////////////////////////////////////////////////////r6&#10;+v9cXF//ra2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fX2P85OTz/0ND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iIiK/zY2Of9W&#10;Vln/8/P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S0&#10;tv9VVVf/8vL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fn6A/z09QP/z8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y8vf82Njn/p6eo////////////////////////////////////////////////&#10;////////////////////////////////////////////////////////////////////////////&#10;//////////////////////////////////////////////////////////////////////////9e&#10;XmD/TU1Q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8P+pfkX/NjY5/zY2Of82N03/1/T+////////////////////////////////////////////n5+h&#10;/2trb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xsbv+en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Hx8j/Q0NF/+Dg4f//&#10;////////////////////////////////////z6Np/zY2Of82Njn/NjY5/zU3XP/b9P7/////////&#10;//////////////////////////////////////////////////////////////r6+v9cXF//ra2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fX2P85OTz/0ND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iIiK/zY2Of9WVln/8/P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S0tv9VVVf/8vL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y8vf82Njn/p6eo////////////////////////////////////////////////////////////&#10;////////////////////////////////////////////////////////////////////////////&#10;//////////////////////////////////////////////////////////////9eXmD/TU1Q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8+jaf81OHL/0un3&#10;///////s49//8Pn+////////////////////////////////////////////n5+h/2trb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xsbv+e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Hx8j/Q0NF/+Dg4f//////////////&#10;////////////////////////06Np/0iGv//2/Pn/9fX1//X1+f//////////////////////////&#10;//////////////////////////////////////////////////r6+v9cXF//ra2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fX2P85OTz/0ND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IiK/zY2Of9WVln/8/P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S0tv9VVVf/8vL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y8vf82Njn/&#10;p6eo////////////////////////////////////////////////////////////////////////&#10;////////////////////////////////////////////////////////////////////////////&#10;//////////////////////////////////////////////////9eXmD/TU1Q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zh/2w5Ov+fzO3/////////////////&#10;////////////////////////////////////////////////n5+h/2trb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xsbv+en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Hx8j/Q0NF/+Dg4f//////////////////////////&#10;////////////z6Np/1+h1v//////////////////////////////////////////////////////&#10;//////////////////////////////////////r6+v9cXF//ra2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fX&#10;2P85OTz/0ND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IiK/zY2Of9WVln/8/P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S0tv9VVVf/8vL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y8vf82Njn/p6eo////////&#10;////////////////////////////////////////////////////////////////////////////&#10;////////////////////////////////////////////////////////////////////////////&#10;//////////////////////////////////////9eXmD/TU1Q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vXa/1g4Ov/B5ff/////////////////////////////&#10;////////////////////////////////////n5+h/2trb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xsbv+en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Hx8j/Q0NF/+Dg4f//////////////////////////////////////&#10;1Kpz/0Bok/+0tLX/r6+w/8ve7///////////////////////////////////////////////////&#10;//////////////////////////r6+v9cXF//ra2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fX2P85OTz/0ND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iIiK/zY2Of9WVln/8/Pz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S0tv9VVVf/8vL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y8vf82Njn/p6eo////////////////////&#10;////////////////////////////////////////////////////////////////////////////&#10;////////////////////////////////////////////////////////////////////////////&#10;//////////////////////////9eXmD/TU1Q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vXa/1g4Ov/K7f3/////////////////////////////////////////&#10;////////////////////////n5+h/2trb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xsbv+e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Hx8j/Q0NF/+Dg4f//////////////////////////////////////1Kpz/zpMaP+H&#10;jYf/hX1//6C52///////////////////////////////////////////////////////////////&#10;//////////////r6+v9cXF//ra2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fX2P85OTz/0ND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iIiK/zY2Of9WVln/8/P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S0tv9VVVf/8vL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y8vf82Njn/p6eo////////////////////////////////&#10;////////////////////////////////////////////////////////////////////////////&#10;////////////////////////////////////////////////////////////////////////////&#10;//////////////9eXmD/TU1Q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zh/3U6O/90qNf/////////////////////////////////////////////////////&#10;////////////n5+h/2trb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xsbv+e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H&#10;x8j/Q0NF/+Dg4f//////////////////////////////////////z6Np/1+h1v//////////////&#10;////////////////////////////////////////////////////////////////////////////&#10;//r6+v9cXF//ra2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fX2P85OTz/0ND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iIiK/zY2&#10;Of9WVln/8/P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S0tv9VVVf/8vL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y8vf82Njn/p6eo////////////////////////////////////////////&#10;////////////////////////////////////////////////////////////////////////////&#10;////////////////////////////////////////////////////////////////////////////&#10;//9eXmD/TU1Q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9Swfv82Njn/or7Y/+7x8f/h1s7/3Or3////////////////////////////////////////////&#10;n5+h/2trb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xsbv+e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x8j/Q0NF/+Dg&#10;4f//////////////////////////////////////z6Np/12bzf//////////////////////////&#10;//////////////////////////////////////////////////////////////////r6+v9cXF//&#10;ra2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fX2P85OTz/0NDR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iIiK/zY2Of9WVln/8/P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S0tv9VVVf/&#10;8vL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fn6A/z09QP/z8/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y8vf82Njn/p6eo////////////////////////////////////////////////////////&#10;////////////////////////////////////////////////////////////////////////////&#10;//////////////////////////////////////////////////////////////////9eXmD/TU1Q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9v++nXv/&#10;NjY5/zY2Of82Njn/sdny////////////////////////////////////////////n5+h/2trb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xs&#10;bv+en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x8j/Q0NF/+Dg4f//////////&#10;////////////////////////////06Np/2yo1v//////////////////////////////////////&#10;//////////////////////////////////////////////////////r6+v9cXF//ra2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fX2P85OTz/0ND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iIiK/zY2Of9WVln/8/P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S0tv9VVVf/8vL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fn6A/z09QP/z8/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y8vf82&#10;Njn/p6eo////////////////////////////////////////////////////////////////////&#10;////////////////////////////////////////////////////////////////////////////&#10;//////////////////////////////////////////////////////9eXmD/TU1Q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+/Xy//Hx8f/5&#10;/P//////////////////////////////////////////////////n5+h/2trb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xsbv+e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Hx8j/Q0NF/+Dg4f//////////////////////&#10;////////////////////////////////////////////////////////////////////////////&#10;//////////////////////////////////////////r6+v9cXF//ra2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fX2P85OTz/0ND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iIiK/zY2Of9WVln/8/P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S0tv9VVVf/8vL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y8vf82Njn/p6eo////&#10;////////////////////////////////////////////////////////////////////////////&#10;////////////////////////////////////////////////////////////////////////////&#10;//////////////////////////////////////////9eXmD/TU1Q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n5+h/2trb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xsbv+e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x8j/Q0NF/+Dg4f//////////////////////////////////&#10;////////////////////////////////////////////////////////////////////////////&#10;//////////////////////////////r6+v9cXF//ra2v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fX2P85OTz/&#10;0NDR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iIiK/zY2Of9WVln/8/P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S0tv9VVVf/8vL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hoaP/Nzc6/8LCx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r6+v/e3t7/z8/Q/87Oz//Pz9D/3t7e//Pz8///////////&#10;///////////////////////////////////////6+vr/7u7v/93d3v/U1NX/0tLS/9jY2f/n5+j/&#10;+fn5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fn6A/z09QP/z8/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xsbv+en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x8j/Q0NF/+Dg4f//////////////////////////////////////////////&#10;////////////////////////////////////////////////////////////////////////////&#10;//////////////////r6+v9cXF//ra2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fX2P85OTz/0ND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iIiK/zY2Of9WVln/8/P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S0tv9VVVf/8vL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hoaP/Nzc6&#10;/8LCx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fn6A/z09QP/z8/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S0tv9VVVf/8vL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hoaP/Nzc6/8LCx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fn6A/z09QP/z8/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5+f/5/P/////////////////////////8/P/8/P//////////////////////////&#10;//////r/6ePf/9ve3v/j4+b/8vX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S0tv9V&#10;VVf/8vL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hoaP/Nzc6/8LCx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S0tv9VVVf/8vL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hoaP/Nzc6/8LCx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xsbv+en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x8j/Q0NF/+Dg4f//////////////////&#10;////////////////////////////////////////////////////////////////////////////&#10;//////////////////////////////////////////////r6+v9cXF//ra2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fX2P85OTz/0ND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iIiK/zY2Of9WVln/8/P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S0tv9VVVf/8vL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hoaP/Nzc6/8LCx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xsbv+en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Hx8j/Q0NF/+Dg4f//////////////////////////////&#10;////////////////////////////////////////////////////////////////////////////&#10;//////////////////////////////////r6+v9cXF//ra2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fX2P85&#10;OTz/0ND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iIiK/zY2Of9WVln/8/P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S0tv9VVVf/8vL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hoaP/Nzc6/8LCx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xsbv+en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Hx8j/Q0NF/+Dg4f//////////////////////////////////////////&#10;////////////////////////////////////////////////////////////////////////////&#10;//////////////////////r6+v9cXF//ra2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fX2P85OTz/0ND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S0tv9VVVf/8vLz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hoaP/&#10;Nzc6/8LCx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xsbv+en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Hx8j/Q0NF/+Dg4f//////////////////////////////////////////////////////&#10;////////////////////////////////////////////////////////////////////////////&#10;//////////r6+v9cXF//ra2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fX2P85OTz/0ND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S0tv9VVVf/8vL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hoaP/Nzc6/8LC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xsbv+en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x8j/&#10;Q0NF/+Dg4f//////////////////////////////////////////////////////////////////&#10;//////////////////////////////////////////////////////////////////////////r6&#10;+v9cXF//ra2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fX2P85OTz/0ND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S0&#10;tv9VVVf/8vL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XW/2NPmP/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hoaP/Nzc6/8LCx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xsbv+en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Hx8j/Q0NF/+Dg4f//&#10;////////////////////////////////////////////////////////////////////////////&#10;//////////////////////////////////////////////////////////////r6+v9cXF//ra2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fX2P85OTz/0ND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hoaP/Nzc6/8LCx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fX2P85OTz/0ND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fX&#10;2P85OTz/0ND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/7ebj/+Pj&#10;4//m5ur/9vn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S0tv9VVVf/8vLz////////////////////////////////////////////&#10;////////////////////////////////+PX1//z///////////////////////r/8fH1//z/////&#10;//////////z5+f////////z5//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hoaP/Nzc6&#10;/8LCxP//////////////////////////////////////////////////////////////////////&#10;////////////////////////////////////////////////////////////////////////////&#10;//////////////////////////////////////////////////z/8fHu//Hx9f/8////////////&#10;/////////Pny/+7u8f/8//////////////////////////jx7v/u7v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x8f/x8fX/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7" o:spid="_x0000_s1042" type="#_x0000_t75" style="position:absolute;width:64985;height:45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" stroked="t" strokecolor="black [3213]">
                  <v:imagedata r:id="rId24" o:title=""/>
                  <v:path arrowok="t"/>
                </v:shape>
                <v:shape id="Zone de texte 86" o:spid="_x0000_s1043" type="#_x0000_t202" style="position:absolute;left:1285;top:3643;width:14269;height:9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" fillcolor="white [3201]" stroked="f" strokeweight=".5pt">
                  <v:textbox>
                    <w:txbxContent>
                      <w:p w14:paraId="329EC2C4" w14:textId="77777777" w:rsidR="00FC236A" w:rsidRDefault="00FC236A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22298B54" w14:textId="306876B5" w:rsidR="00FC236A" w:rsidRPr="00FC236A" w:rsidRDefault="00FC236A" w:rsidP="00FC236A">
                        <w:pPr>
                          <w:ind w:left="708"/>
                          <w:rPr>
                            <w:rFonts w:ascii="Arial" w:hAnsi="Arial" w:cs="Arial"/>
                          </w:rPr>
                        </w:pPr>
                        <w:r w:rsidRPr="00FC236A">
                          <w:rPr>
                            <w:rFonts w:ascii="Arial" w:hAnsi="Arial" w:cs="Arial"/>
                          </w:rPr>
                          <w:t>Réseau 400v</w:t>
                        </w:r>
                      </w:p>
                      <w:p w14:paraId="371A0AFA" w14:textId="1C217EB1" w:rsidR="00FC236A" w:rsidRPr="00FC236A" w:rsidRDefault="00FC236A" w:rsidP="00FC236A">
                        <w:pPr>
                          <w:ind w:left="708"/>
                          <w:rPr>
                            <w:rFonts w:ascii="Arial" w:hAnsi="Arial" w:cs="Arial"/>
                          </w:rPr>
                        </w:pPr>
                        <w:r w:rsidRPr="00FC236A">
                          <w:rPr>
                            <w:rFonts w:ascii="Arial" w:hAnsi="Arial" w:cs="Arial"/>
                          </w:rPr>
                          <w:t>50Hz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0F8C13C" w14:textId="05223C96" w:rsidR="00ED1CF3" w:rsidRPr="00ED1CF3" w:rsidRDefault="00ED1CF3" w:rsidP="00ED1CF3">
      <w:pPr>
        <w:rPr>
          <w:rFonts w:ascii="Arial" w:hAnsi="Arial" w:cs="Arial"/>
        </w:rPr>
      </w:pPr>
    </w:p>
    <w:p w14:paraId="0219E056" w14:textId="11502541" w:rsidR="00ED1CF3" w:rsidRPr="00ED1CF3" w:rsidRDefault="00ED1CF3" w:rsidP="00ED1CF3">
      <w:pPr>
        <w:rPr>
          <w:rFonts w:ascii="Arial" w:hAnsi="Arial" w:cs="Arial"/>
        </w:rPr>
      </w:pPr>
    </w:p>
    <w:p w14:paraId="35BFE5EF" w14:textId="061B958B" w:rsidR="00ED1CF3" w:rsidRPr="00ED1CF3" w:rsidRDefault="00ED1CF3" w:rsidP="00ED1CF3">
      <w:pPr>
        <w:rPr>
          <w:rFonts w:ascii="Arial" w:hAnsi="Arial" w:cs="Arial"/>
        </w:rPr>
      </w:pPr>
    </w:p>
    <w:p w14:paraId="1DE4DF7D" w14:textId="77777777" w:rsidR="00ED1CF3" w:rsidRPr="00ED1CF3" w:rsidRDefault="00ED1CF3" w:rsidP="00ED1CF3">
      <w:pPr>
        <w:rPr>
          <w:rFonts w:ascii="Arial" w:hAnsi="Arial" w:cs="Arial"/>
        </w:rPr>
      </w:pPr>
    </w:p>
    <w:p w14:paraId="705E8AD6" w14:textId="77777777" w:rsidR="00ED1CF3" w:rsidRPr="00ED1CF3" w:rsidRDefault="00ED1CF3" w:rsidP="00ED1CF3">
      <w:pPr>
        <w:rPr>
          <w:rFonts w:ascii="Arial" w:hAnsi="Arial" w:cs="Arial"/>
        </w:rPr>
      </w:pPr>
    </w:p>
    <w:p w14:paraId="76011811" w14:textId="77777777" w:rsidR="00ED1CF3" w:rsidRPr="00ED1CF3" w:rsidRDefault="00ED1CF3" w:rsidP="00ED1CF3">
      <w:pPr>
        <w:rPr>
          <w:rFonts w:ascii="Arial" w:hAnsi="Arial" w:cs="Arial"/>
        </w:rPr>
      </w:pPr>
    </w:p>
    <w:p w14:paraId="23054CC6" w14:textId="77777777" w:rsidR="00ED1CF3" w:rsidRPr="00ED1CF3" w:rsidRDefault="00ED1CF3" w:rsidP="00ED1CF3">
      <w:pPr>
        <w:rPr>
          <w:rFonts w:ascii="Arial" w:hAnsi="Arial" w:cs="Arial"/>
        </w:rPr>
      </w:pPr>
    </w:p>
    <w:p w14:paraId="1D5F0081" w14:textId="77777777" w:rsidR="00ED1CF3" w:rsidRPr="00ED1CF3" w:rsidRDefault="00ED1CF3" w:rsidP="00ED1CF3">
      <w:pPr>
        <w:rPr>
          <w:rFonts w:ascii="Arial" w:hAnsi="Arial" w:cs="Arial"/>
        </w:rPr>
      </w:pPr>
    </w:p>
    <w:p w14:paraId="60A30DA8" w14:textId="77777777" w:rsidR="00ED1CF3" w:rsidRPr="00ED1CF3" w:rsidRDefault="00ED1CF3" w:rsidP="00ED1CF3">
      <w:pPr>
        <w:rPr>
          <w:rFonts w:ascii="Arial" w:hAnsi="Arial" w:cs="Arial"/>
        </w:rPr>
      </w:pPr>
    </w:p>
    <w:p w14:paraId="6A4FDA18" w14:textId="77777777" w:rsidR="00ED1CF3" w:rsidRPr="00ED1CF3" w:rsidRDefault="00ED1CF3" w:rsidP="00ED1CF3">
      <w:pPr>
        <w:rPr>
          <w:rFonts w:ascii="Arial" w:hAnsi="Arial" w:cs="Arial"/>
        </w:rPr>
      </w:pPr>
    </w:p>
    <w:p w14:paraId="146EB26C" w14:textId="77777777" w:rsidR="00ED1CF3" w:rsidRPr="00ED1CF3" w:rsidRDefault="00ED1CF3" w:rsidP="00ED1CF3">
      <w:pPr>
        <w:rPr>
          <w:rFonts w:ascii="Arial" w:hAnsi="Arial" w:cs="Arial"/>
        </w:rPr>
      </w:pPr>
    </w:p>
    <w:p w14:paraId="75BF9BB1" w14:textId="77777777" w:rsidR="00ED1CF3" w:rsidRPr="00ED1CF3" w:rsidRDefault="00ED1CF3" w:rsidP="00FC236A">
      <w:pPr>
        <w:jc w:val="center"/>
        <w:rPr>
          <w:rFonts w:ascii="Arial" w:hAnsi="Arial" w:cs="Arial"/>
        </w:rPr>
      </w:pPr>
    </w:p>
    <w:p w14:paraId="52C4D9EC" w14:textId="77777777" w:rsidR="00ED1CF3" w:rsidRPr="00ED1CF3" w:rsidRDefault="00ED1CF3" w:rsidP="00ED1CF3">
      <w:pPr>
        <w:rPr>
          <w:rFonts w:ascii="Arial" w:hAnsi="Arial" w:cs="Arial"/>
        </w:rPr>
      </w:pPr>
    </w:p>
    <w:p w14:paraId="64E9200E" w14:textId="77777777" w:rsidR="00ED1CF3" w:rsidRPr="00ED1CF3" w:rsidRDefault="00ED1CF3" w:rsidP="00ED1CF3">
      <w:pPr>
        <w:rPr>
          <w:rFonts w:ascii="Arial" w:hAnsi="Arial" w:cs="Arial"/>
        </w:rPr>
      </w:pPr>
    </w:p>
    <w:p w14:paraId="5E7F9373" w14:textId="77777777" w:rsidR="00ED1CF3" w:rsidRPr="00ED1CF3" w:rsidRDefault="00ED1CF3" w:rsidP="00ED1CF3">
      <w:pPr>
        <w:rPr>
          <w:rFonts w:ascii="Arial" w:hAnsi="Arial" w:cs="Arial"/>
        </w:rPr>
      </w:pPr>
    </w:p>
    <w:p w14:paraId="5F487EDD" w14:textId="77777777" w:rsidR="00ED1CF3" w:rsidRPr="00ED1CF3" w:rsidRDefault="00ED1CF3" w:rsidP="00ED1CF3">
      <w:pPr>
        <w:rPr>
          <w:rFonts w:ascii="Arial" w:hAnsi="Arial" w:cs="Arial"/>
        </w:rPr>
      </w:pPr>
    </w:p>
    <w:p w14:paraId="7B37C730" w14:textId="77777777" w:rsidR="00ED1CF3" w:rsidRPr="00ED1CF3" w:rsidRDefault="00ED1CF3" w:rsidP="00ED1CF3">
      <w:pPr>
        <w:rPr>
          <w:rFonts w:ascii="Arial" w:hAnsi="Arial" w:cs="Arial"/>
        </w:rPr>
      </w:pPr>
    </w:p>
    <w:p w14:paraId="25E173A6" w14:textId="77777777" w:rsidR="00ED1CF3" w:rsidRPr="00ED1CF3" w:rsidRDefault="00ED1CF3" w:rsidP="00ED1CF3">
      <w:pPr>
        <w:rPr>
          <w:rFonts w:ascii="Arial" w:hAnsi="Arial" w:cs="Arial"/>
        </w:rPr>
      </w:pPr>
    </w:p>
    <w:p w14:paraId="551E80D8" w14:textId="77777777" w:rsidR="00ED1CF3" w:rsidRPr="00ED1CF3" w:rsidRDefault="00ED1CF3" w:rsidP="00ED1CF3">
      <w:pPr>
        <w:rPr>
          <w:rFonts w:ascii="Arial" w:hAnsi="Arial" w:cs="Arial"/>
        </w:rPr>
      </w:pPr>
    </w:p>
    <w:p w14:paraId="0E41BAA2" w14:textId="77777777" w:rsidR="00ED1CF3" w:rsidRPr="00ED1CF3" w:rsidRDefault="00ED1CF3" w:rsidP="00ED1CF3">
      <w:pPr>
        <w:rPr>
          <w:rFonts w:ascii="Arial" w:hAnsi="Arial" w:cs="Arial"/>
        </w:rPr>
      </w:pPr>
    </w:p>
    <w:p w14:paraId="0AA19C5E" w14:textId="77777777" w:rsidR="00ED1CF3" w:rsidRPr="00ED1CF3" w:rsidRDefault="00ED1CF3" w:rsidP="00ED1CF3">
      <w:pPr>
        <w:rPr>
          <w:rFonts w:ascii="Arial" w:hAnsi="Arial" w:cs="Arial"/>
        </w:rPr>
      </w:pPr>
    </w:p>
    <w:p w14:paraId="74F86882" w14:textId="77777777" w:rsidR="00ED1CF3" w:rsidRPr="00ED1CF3" w:rsidRDefault="00ED1CF3" w:rsidP="00ED1CF3">
      <w:pPr>
        <w:rPr>
          <w:rFonts w:ascii="Arial" w:hAnsi="Arial" w:cs="Arial"/>
        </w:rPr>
      </w:pPr>
    </w:p>
    <w:p w14:paraId="78CE436D" w14:textId="77777777" w:rsidR="00ED1CF3" w:rsidRPr="00ED1CF3" w:rsidRDefault="00ED1CF3" w:rsidP="00ED1CF3">
      <w:pPr>
        <w:rPr>
          <w:rFonts w:ascii="Arial" w:hAnsi="Arial" w:cs="Arial"/>
        </w:rPr>
      </w:pPr>
    </w:p>
    <w:p w14:paraId="1BFDA4B6" w14:textId="77777777" w:rsidR="00ED1CF3" w:rsidRPr="00ED1CF3" w:rsidRDefault="00ED1CF3" w:rsidP="00ED1CF3">
      <w:pPr>
        <w:rPr>
          <w:rFonts w:ascii="Arial" w:hAnsi="Arial" w:cs="Arial"/>
        </w:rPr>
      </w:pPr>
    </w:p>
    <w:p w14:paraId="6CA4942F" w14:textId="77777777" w:rsidR="00ED1CF3" w:rsidRPr="00ED1CF3" w:rsidRDefault="00ED1CF3" w:rsidP="00ED1CF3">
      <w:pPr>
        <w:rPr>
          <w:rFonts w:ascii="Arial" w:hAnsi="Arial" w:cs="Arial"/>
        </w:rPr>
      </w:pPr>
    </w:p>
    <w:p w14:paraId="00D5C684" w14:textId="77777777" w:rsidR="00ED1CF3" w:rsidRPr="00ED1CF3" w:rsidRDefault="00ED1CF3" w:rsidP="00ED1CF3">
      <w:pPr>
        <w:rPr>
          <w:rFonts w:ascii="Arial" w:hAnsi="Arial" w:cs="Arial"/>
        </w:rPr>
      </w:pPr>
    </w:p>
    <w:p w14:paraId="242D57BF" w14:textId="6AD1ADE6" w:rsidR="00ED1CF3" w:rsidRDefault="00ED1CF3" w:rsidP="00ED1CF3">
      <w:pPr>
        <w:rPr>
          <w:rFonts w:ascii="Arial" w:hAnsi="Arial" w:cs="Arial"/>
        </w:rPr>
      </w:pPr>
    </w:p>
    <w:p w14:paraId="09093749" w14:textId="419AA032" w:rsidR="00044BAE" w:rsidRDefault="00044BAE" w:rsidP="00ED1CF3">
      <w:pPr>
        <w:rPr>
          <w:rFonts w:ascii="Arial" w:hAnsi="Arial" w:cs="Arial"/>
        </w:rPr>
      </w:pPr>
    </w:p>
    <w:p w14:paraId="64006C3D" w14:textId="77777777" w:rsidR="00044BAE" w:rsidRPr="00ED1CF3" w:rsidRDefault="00044BAE" w:rsidP="00ED1CF3">
      <w:pPr>
        <w:rPr>
          <w:rFonts w:ascii="Arial" w:hAnsi="Arial" w:cs="Arial"/>
        </w:rPr>
      </w:pPr>
    </w:p>
    <w:p w14:paraId="54AD104D" w14:textId="6539AB12" w:rsidR="00ED1CF3" w:rsidRPr="00B257CA" w:rsidRDefault="00B257CA" w:rsidP="00B257CA">
      <w:pPr>
        <w:contextualSpacing/>
        <w:rPr>
          <w:rFonts w:ascii="Arial" w:hAnsi="Arial" w:cs="Arial"/>
        </w:rPr>
      </w:pPr>
      <w:r>
        <w:rPr>
          <w:rFonts w:ascii="Arial" w:hAnsi="Arial" w:cs="Arial"/>
        </w:rPr>
        <w:t xml:space="preserve">Q3.4 - </w:t>
      </w:r>
      <w:r w:rsidR="00ED1CF3" w:rsidRPr="00B257CA">
        <w:rPr>
          <w:rFonts w:ascii="Arial" w:hAnsi="Arial" w:cs="Arial"/>
        </w:rPr>
        <w:t>Donnez les points tests où la VAT sera réalisée.</w:t>
      </w:r>
    </w:p>
    <w:p w14:paraId="7A8C1127" w14:textId="77777777" w:rsidR="00ED1CF3" w:rsidRPr="00ED1CF3" w:rsidRDefault="00ED1CF3" w:rsidP="00ED1CF3">
      <w:pPr>
        <w:rPr>
          <w:rFonts w:ascii="Arial" w:hAnsi="Arial" w:cs="Arial"/>
        </w:rPr>
      </w:pPr>
    </w:p>
    <w:p w14:paraId="7228DAB6" w14:textId="77777777" w:rsidR="00ED1CF3" w:rsidRPr="00ED1CF3" w:rsidRDefault="00ED1CF3" w:rsidP="00ED1CF3">
      <w:pPr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271"/>
        <w:gridCol w:w="4394"/>
      </w:tblGrid>
      <w:tr w:rsidR="00ED1CF3" w14:paraId="35832C96" w14:textId="77777777" w:rsidTr="00ED1CF3">
        <w:tc>
          <w:tcPr>
            <w:tcW w:w="1271" w:type="dxa"/>
          </w:tcPr>
          <w:p w14:paraId="6F50026B" w14:textId="39393E56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4394" w:type="dxa"/>
          </w:tcPr>
          <w:p w14:paraId="6B79AA32" w14:textId="2F4EAEE4" w:rsidR="00ED1CF3" w:rsidRPr="00ED1CF3" w:rsidRDefault="00ED1CF3" w:rsidP="00ED1CF3">
            <w:pPr>
              <w:pStyle w:val="Paragraphedeliste"/>
              <w:ind w:left="1068"/>
              <w:contextualSpacing/>
              <w:rPr>
                <w:rFonts w:ascii="Arial" w:hAnsi="Arial" w:cs="Arial"/>
                <w:sz w:val="24"/>
                <w:szCs w:val="24"/>
              </w:rPr>
            </w:pPr>
            <w:r w:rsidRPr="00ED1CF3">
              <w:rPr>
                <w:rFonts w:ascii="Arial" w:hAnsi="Arial" w:cs="Arial"/>
                <w:sz w:val="24"/>
                <w:szCs w:val="24"/>
              </w:rPr>
              <w:t>Phase 1 -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ED1CF3">
              <w:rPr>
                <w:rFonts w:ascii="Arial" w:hAnsi="Arial" w:cs="Arial"/>
                <w:sz w:val="24"/>
                <w:szCs w:val="24"/>
              </w:rPr>
              <w:t>Phase 2</w:t>
            </w:r>
          </w:p>
        </w:tc>
      </w:tr>
      <w:tr w:rsidR="00ED1CF3" w14:paraId="6914A1CB" w14:textId="77777777" w:rsidTr="00ED1CF3">
        <w:tc>
          <w:tcPr>
            <w:tcW w:w="1271" w:type="dxa"/>
          </w:tcPr>
          <w:p w14:paraId="04524A0B" w14:textId="6419390A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4394" w:type="dxa"/>
          </w:tcPr>
          <w:p w14:paraId="63EF296A" w14:textId="1C52CE9F" w:rsidR="00ED1CF3" w:rsidRPr="00ED1CF3" w:rsidRDefault="00ED1CF3" w:rsidP="00ED1CF3">
            <w:pPr>
              <w:pStyle w:val="Paragraphedeliste"/>
              <w:ind w:left="1068"/>
              <w:contextualSpacing/>
              <w:rPr>
                <w:rFonts w:ascii="Arial" w:hAnsi="Arial" w:cs="Arial"/>
                <w:sz w:val="24"/>
                <w:szCs w:val="24"/>
              </w:rPr>
            </w:pPr>
            <w:r w:rsidRPr="00ED1CF3">
              <w:rPr>
                <w:rFonts w:ascii="Arial" w:hAnsi="Arial" w:cs="Arial"/>
                <w:sz w:val="24"/>
                <w:szCs w:val="24"/>
              </w:rPr>
              <w:t>Phase 1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ED1CF3">
              <w:rPr>
                <w:rFonts w:ascii="Arial" w:hAnsi="Arial" w:cs="Arial"/>
                <w:sz w:val="24"/>
                <w:szCs w:val="24"/>
              </w:rPr>
              <w:t>- Phase 3</w:t>
            </w:r>
          </w:p>
        </w:tc>
      </w:tr>
      <w:tr w:rsidR="00ED1CF3" w14:paraId="3DC6CB8E" w14:textId="77777777" w:rsidTr="00ED1CF3">
        <w:tc>
          <w:tcPr>
            <w:tcW w:w="1271" w:type="dxa"/>
          </w:tcPr>
          <w:p w14:paraId="578FE43A" w14:textId="36AE1FA2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4394" w:type="dxa"/>
          </w:tcPr>
          <w:p w14:paraId="46336C19" w14:textId="0724AE7C" w:rsidR="00ED1CF3" w:rsidRPr="003B785B" w:rsidRDefault="003B785B" w:rsidP="006701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</w:t>
            </w:r>
          </w:p>
        </w:tc>
      </w:tr>
      <w:tr w:rsidR="00ED1CF3" w14:paraId="53A89ADD" w14:textId="77777777" w:rsidTr="00ED1CF3">
        <w:tc>
          <w:tcPr>
            <w:tcW w:w="1271" w:type="dxa"/>
          </w:tcPr>
          <w:p w14:paraId="0E7BE393" w14:textId="51004C03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4394" w:type="dxa"/>
          </w:tcPr>
          <w:p w14:paraId="41D641D7" w14:textId="0A63FA10" w:rsidR="00ED1CF3" w:rsidRPr="003B785B" w:rsidRDefault="003B785B" w:rsidP="006701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</w:t>
            </w:r>
          </w:p>
        </w:tc>
      </w:tr>
      <w:tr w:rsidR="00ED1CF3" w14:paraId="56B7BFFC" w14:textId="77777777" w:rsidTr="00ED1CF3">
        <w:tc>
          <w:tcPr>
            <w:tcW w:w="1271" w:type="dxa"/>
          </w:tcPr>
          <w:p w14:paraId="0649EE40" w14:textId="1370F7D8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4394" w:type="dxa"/>
          </w:tcPr>
          <w:p w14:paraId="5D45B82F" w14:textId="2E15C821" w:rsidR="00ED1CF3" w:rsidRPr="003B785B" w:rsidRDefault="003B785B" w:rsidP="006701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</w:t>
            </w:r>
          </w:p>
        </w:tc>
      </w:tr>
      <w:tr w:rsidR="00ED1CF3" w14:paraId="4771947C" w14:textId="77777777" w:rsidTr="00ED1CF3">
        <w:tc>
          <w:tcPr>
            <w:tcW w:w="1271" w:type="dxa"/>
          </w:tcPr>
          <w:p w14:paraId="624D0960" w14:textId="6FE0CA65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4394" w:type="dxa"/>
          </w:tcPr>
          <w:p w14:paraId="406D981E" w14:textId="0FDDC552" w:rsidR="00ED1CF3" w:rsidRPr="003B785B" w:rsidRDefault="003B785B" w:rsidP="006701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</w:t>
            </w:r>
          </w:p>
        </w:tc>
      </w:tr>
      <w:tr w:rsidR="00ED1CF3" w14:paraId="41276181" w14:textId="77777777" w:rsidTr="00ED1CF3">
        <w:tc>
          <w:tcPr>
            <w:tcW w:w="1271" w:type="dxa"/>
          </w:tcPr>
          <w:p w14:paraId="6B5A2DDD" w14:textId="1DC175FC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4394" w:type="dxa"/>
          </w:tcPr>
          <w:p w14:paraId="7D9E68CC" w14:textId="5529A2C7" w:rsidR="00ED1CF3" w:rsidRPr="003B785B" w:rsidRDefault="003B785B" w:rsidP="006701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</w:t>
            </w:r>
          </w:p>
        </w:tc>
      </w:tr>
      <w:tr w:rsidR="00ED1CF3" w14:paraId="3554FC85" w14:textId="77777777" w:rsidTr="00ED1CF3">
        <w:tc>
          <w:tcPr>
            <w:tcW w:w="1271" w:type="dxa"/>
          </w:tcPr>
          <w:p w14:paraId="1ED47465" w14:textId="21D8109A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4394" w:type="dxa"/>
          </w:tcPr>
          <w:p w14:paraId="57821B0F" w14:textId="47AC74CA" w:rsidR="00ED1CF3" w:rsidRPr="003B785B" w:rsidRDefault="003B785B" w:rsidP="006701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</w:t>
            </w:r>
          </w:p>
        </w:tc>
      </w:tr>
      <w:tr w:rsidR="00ED1CF3" w14:paraId="2A2D43F4" w14:textId="77777777" w:rsidTr="00ED1CF3">
        <w:tc>
          <w:tcPr>
            <w:tcW w:w="1271" w:type="dxa"/>
          </w:tcPr>
          <w:p w14:paraId="2791C734" w14:textId="3AB1DDCE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4394" w:type="dxa"/>
          </w:tcPr>
          <w:p w14:paraId="1E93E10C" w14:textId="06223F56" w:rsidR="00ED1CF3" w:rsidRPr="003B785B" w:rsidRDefault="003B785B" w:rsidP="006701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</w:t>
            </w:r>
          </w:p>
        </w:tc>
      </w:tr>
      <w:tr w:rsidR="00ED1CF3" w14:paraId="513D60A8" w14:textId="77777777" w:rsidTr="00ED1CF3">
        <w:tc>
          <w:tcPr>
            <w:tcW w:w="1271" w:type="dxa"/>
          </w:tcPr>
          <w:p w14:paraId="2F51433C" w14:textId="5496FA55" w:rsidR="00ED1CF3" w:rsidRDefault="00ED1CF3" w:rsidP="00ED1C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4394" w:type="dxa"/>
          </w:tcPr>
          <w:p w14:paraId="5B8D27D1" w14:textId="5C0FA324" w:rsidR="00ED1CF3" w:rsidRPr="003B785B" w:rsidRDefault="003B785B" w:rsidP="006701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</w:t>
            </w:r>
          </w:p>
        </w:tc>
      </w:tr>
    </w:tbl>
    <w:p w14:paraId="4C8B97B9" w14:textId="77777777" w:rsidR="00ED1CF3" w:rsidRPr="00ED1CF3" w:rsidRDefault="00ED1CF3" w:rsidP="00ED1CF3">
      <w:pPr>
        <w:rPr>
          <w:rFonts w:ascii="Arial" w:hAnsi="Arial" w:cs="Arial"/>
        </w:rPr>
      </w:pPr>
    </w:p>
    <w:p w14:paraId="56761926" w14:textId="77777777" w:rsidR="00ED1CF3" w:rsidRPr="00ED1CF3" w:rsidRDefault="00ED1CF3" w:rsidP="00ED1CF3">
      <w:pPr>
        <w:rPr>
          <w:rFonts w:ascii="Arial" w:hAnsi="Arial" w:cs="Arial"/>
        </w:rPr>
      </w:pPr>
    </w:p>
    <w:p w14:paraId="0BAFA212" w14:textId="77777777" w:rsidR="00ED1CF3" w:rsidRDefault="00ED1CF3" w:rsidP="00ED1CF3">
      <w:pPr>
        <w:rPr>
          <w:rFonts w:ascii="Arial" w:hAnsi="Arial" w:cs="Arial"/>
        </w:rPr>
      </w:pPr>
    </w:p>
    <w:p w14:paraId="7064CD3E" w14:textId="77777777" w:rsidR="00B257CA" w:rsidRDefault="00B257CA" w:rsidP="00ED1CF3">
      <w:pPr>
        <w:rPr>
          <w:rFonts w:ascii="Arial" w:hAnsi="Arial" w:cs="Arial"/>
        </w:rPr>
      </w:pPr>
    </w:p>
    <w:p w14:paraId="26C00D6C" w14:textId="77777777" w:rsidR="00ED1CF3" w:rsidRPr="00ED1CF3" w:rsidRDefault="00ED1CF3" w:rsidP="00ED1CF3">
      <w:pPr>
        <w:rPr>
          <w:rFonts w:ascii="Arial" w:hAnsi="Arial" w:cs="Arial"/>
        </w:rPr>
      </w:pPr>
    </w:p>
    <w:p w14:paraId="6BE94927" w14:textId="66120662" w:rsidR="00ED1CF3" w:rsidRPr="00B257CA" w:rsidRDefault="00B257CA" w:rsidP="00B257CA">
      <w:pPr>
        <w:contextualSpacing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Q3.5 - </w:t>
      </w:r>
      <w:r w:rsidR="00ED1CF3" w:rsidRPr="00B257CA">
        <w:rPr>
          <w:rFonts w:ascii="Arial" w:hAnsi="Arial" w:cs="Arial"/>
        </w:rPr>
        <w:t xml:space="preserve">Après avoir réalisé la VAT, </w:t>
      </w:r>
      <w:r w:rsidR="00044BAE" w:rsidRPr="00B257CA">
        <w:rPr>
          <w:rFonts w:ascii="Arial" w:hAnsi="Arial" w:cs="Arial"/>
        </w:rPr>
        <w:t>restera</w:t>
      </w:r>
      <w:r w:rsidR="00044BAE">
        <w:rPr>
          <w:rFonts w:ascii="Arial" w:hAnsi="Arial" w:cs="Arial"/>
        </w:rPr>
        <w:t>-</w:t>
      </w:r>
      <w:r w:rsidR="00044BAE" w:rsidRPr="00B257CA">
        <w:rPr>
          <w:rFonts w:ascii="Arial" w:hAnsi="Arial" w:cs="Arial"/>
        </w:rPr>
        <w:t>t</w:t>
      </w:r>
      <w:r w:rsidR="00044BAE">
        <w:rPr>
          <w:rFonts w:ascii="Arial" w:hAnsi="Arial" w:cs="Arial"/>
        </w:rPr>
        <w:t>-</w:t>
      </w:r>
      <w:r w:rsidR="00044BAE" w:rsidRPr="00B257CA">
        <w:rPr>
          <w:rFonts w:ascii="Arial" w:hAnsi="Arial" w:cs="Arial"/>
        </w:rPr>
        <w:t>il</w:t>
      </w:r>
      <w:r w:rsidR="00ED1CF3" w:rsidRPr="00B257CA">
        <w:rPr>
          <w:rFonts w:ascii="Arial" w:hAnsi="Arial" w:cs="Arial"/>
        </w:rPr>
        <w:t xml:space="preserve"> </w:t>
      </w:r>
      <w:r w:rsidR="00044BAE">
        <w:rPr>
          <w:rFonts w:ascii="Arial" w:hAnsi="Arial" w:cs="Arial"/>
        </w:rPr>
        <w:t>une</w:t>
      </w:r>
      <w:r w:rsidR="00ED1CF3" w:rsidRPr="00B257CA">
        <w:rPr>
          <w:rFonts w:ascii="Arial" w:hAnsi="Arial" w:cs="Arial"/>
        </w:rPr>
        <w:t xml:space="preserve"> partie de l’armoire sous tension ? </w:t>
      </w:r>
    </w:p>
    <w:p w14:paraId="6FA85B58" w14:textId="43CBD24D" w:rsidR="00ED1CF3" w:rsidRPr="00ED1CF3" w:rsidRDefault="00ED1CF3" w:rsidP="00ED1CF3">
      <w:pPr>
        <w:ind w:left="360"/>
        <w:rPr>
          <w:rFonts w:ascii="Arial" w:hAnsi="Arial" w:cs="Arial"/>
        </w:rPr>
      </w:pPr>
      <w:r w:rsidRPr="00ED1CF3">
        <w:rPr>
          <w:rFonts w:ascii="Arial" w:hAnsi="Arial" w:cs="Arial"/>
        </w:rPr>
        <w:t xml:space="preserve"> </w:t>
      </w:r>
      <w:r w:rsidRPr="00ED1CF3">
        <w:rPr>
          <w:rFonts w:ascii="Arial" w:hAnsi="Arial" w:cs="Arial"/>
        </w:rPr>
        <w:tab/>
      </w:r>
      <w:r w:rsidRPr="00ED1CF3">
        <w:rPr>
          <w:rFonts w:ascii="Arial" w:hAnsi="Arial" w:cs="Arial"/>
        </w:rPr>
        <w:tab/>
        <w:t>Si oui,</w:t>
      </w:r>
      <w:r w:rsidR="00455686">
        <w:rPr>
          <w:rFonts w:ascii="Arial" w:hAnsi="Arial" w:cs="Arial"/>
        </w:rPr>
        <w:t xml:space="preserve"> entourer</w:t>
      </w:r>
      <w:r w:rsidRPr="00ED1CF3">
        <w:rPr>
          <w:rFonts w:ascii="Arial" w:hAnsi="Arial" w:cs="Arial"/>
        </w:rPr>
        <w:t xml:space="preserve"> l</w:t>
      </w:r>
      <w:r w:rsidR="00455686">
        <w:rPr>
          <w:rFonts w:ascii="Arial" w:hAnsi="Arial" w:cs="Arial"/>
        </w:rPr>
        <w:t xml:space="preserve">à ci-dessous. </w:t>
      </w:r>
    </w:p>
    <w:p w14:paraId="28C53AAD" w14:textId="0DCCAAA6" w:rsidR="00ED1CF3" w:rsidRPr="00ED1CF3" w:rsidRDefault="003B785B" w:rsidP="00ED1CF3">
      <w:pPr>
        <w:ind w:firstLine="708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4080" behindDoc="1" locked="0" layoutInCell="1" allowOverlap="1" wp14:anchorId="7FBB4B5D" wp14:editId="05DE3478">
            <wp:simplePos x="0" y="0"/>
            <wp:positionH relativeFrom="column">
              <wp:posOffset>1324750</wp:posOffset>
            </wp:positionH>
            <wp:positionV relativeFrom="paragraph">
              <wp:posOffset>49202</wp:posOffset>
            </wp:positionV>
            <wp:extent cx="2467230" cy="3074180"/>
            <wp:effectExtent l="0" t="0" r="9525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4" t="7353" r="2535" b="442"/>
                    <a:stretch/>
                  </pic:blipFill>
                  <pic:spPr bwMode="auto">
                    <a:xfrm>
                      <a:off x="0" y="0"/>
                      <a:ext cx="2467230" cy="307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A1DCCB0" w14:textId="4BCD8939" w:rsidR="00455686" w:rsidRDefault="00455686" w:rsidP="00ED1CF3">
      <w:pPr>
        <w:ind w:firstLine="708"/>
        <w:rPr>
          <w:rFonts w:ascii="Arial" w:hAnsi="Arial" w:cs="Arial"/>
        </w:rPr>
      </w:pPr>
    </w:p>
    <w:p w14:paraId="0FDBC53A" w14:textId="4FE99D4E" w:rsidR="00455686" w:rsidRDefault="00455686" w:rsidP="00ED1CF3">
      <w:pPr>
        <w:ind w:firstLine="708"/>
        <w:rPr>
          <w:rFonts w:ascii="Arial" w:hAnsi="Arial" w:cs="Arial"/>
        </w:rPr>
      </w:pPr>
    </w:p>
    <w:p w14:paraId="4EE8C015" w14:textId="2E3EA84E" w:rsidR="00455686" w:rsidRDefault="00455686" w:rsidP="00ED1CF3">
      <w:pPr>
        <w:ind w:firstLine="708"/>
        <w:rPr>
          <w:rFonts w:ascii="Arial" w:hAnsi="Arial" w:cs="Arial"/>
        </w:rPr>
      </w:pPr>
    </w:p>
    <w:p w14:paraId="593EBC2A" w14:textId="60BDEBBA" w:rsidR="00455686" w:rsidRDefault="00455686" w:rsidP="00ED1CF3">
      <w:pPr>
        <w:ind w:firstLine="708"/>
        <w:rPr>
          <w:rFonts w:ascii="Arial" w:hAnsi="Arial" w:cs="Arial"/>
        </w:rPr>
      </w:pPr>
    </w:p>
    <w:p w14:paraId="6ED2E649" w14:textId="77777777" w:rsidR="00455686" w:rsidRDefault="00455686" w:rsidP="00ED1CF3">
      <w:pPr>
        <w:ind w:firstLine="708"/>
        <w:rPr>
          <w:rFonts w:ascii="Arial" w:hAnsi="Arial" w:cs="Arial"/>
        </w:rPr>
      </w:pPr>
    </w:p>
    <w:p w14:paraId="52524BC8" w14:textId="77777777" w:rsidR="00455686" w:rsidRDefault="00455686" w:rsidP="00ED1CF3">
      <w:pPr>
        <w:ind w:firstLine="708"/>
        <w:rPr>
          <w:rFonts w:ascii="Arial" w:hAnsi="Arial" w:cs="Arial"/>
        </w:rPr>
      </w:pPr>
    </w:p>
    <w:p w14:paraId="2D1B2F37" w14:textId="77777777" w:rsidR="00455686" w:rsidRDefault="00455686" w:rsidP="00ED1CF3">
      <w:pPr>
        <w:ind w:firstLine="708"/>
        <w:rPr>
          <w:rFonts w:ascii="Arial" w:hAnsi="Arial" w:cs="Arial"/>
        </w:rPr>
      </w:pPr>
    </w:p>
    <w:p w14:paraId="201F6DE7" w14:textId="710BA6D6" w:rsidR="00455686" w:rsidRDefault="00455686" w:rsidP="00ED1CF3">
      <w:pPr>
        <w:ind w:firstLine="708"/>
        <w:rPr>
          <w:rFonts w:ascii="Arial" w:hAnsi="Arial" w:cs="Arial"/>
        </w:rPr>
      </w:pPr>
    </w:p>
    <w:p w14:paraId="43EA6EA9" w14:textId="77777777" w:rsidR="00455686" w:rsidRDefault="00455686" w:rsidP="00ED1CF3">
      <w:pPr>
        <w:ind w:firstLine="708"/>
        <w:rPr>
          <w:rFonts w:ascii="Arial" w:hAnsi="Arial" w:cs="Arial"/>
        </w:rPr>
      </w:pPr>
    </w:p>
    <w:p w14:paraId="3168D47E" w14:textId="63DF0D7D" w:rsidR="00ED1CF3" w:rsidRPr="00ED1CF3" w:rsidRDefault="00ED1CF3" w:rsidP="00ED1CF3">
      <w:pPr>
        <w:ind w:firstLine="708"/>
        <w:rPr>
          <w:rFonts w:ascii="Arial" w:hAnsi="Arial" w:cs="Arial"/>
        </w:rPr>
      </w:pPr>
    </w:p>
    <w:p w14:paraId="1DACB0DB" w14:textId="08E1B0D8" w:rsidR="00ED1CF3" w:rsidRDefault="00ED1CF3" w:rsidP="00ED1CF3">
      <w:pPr>
        <w:ind w:firstLine="708"/>
        <w:rPr>
          <w:rFonts w:ascii="Arial" w:hAnsi="Arial" w:cs="Arial"/>
        </w:rPr>
      </w:pPr>
    </w:p>
    <w:p w14:paraId="554A0ED5" w14:textId="63D8F6BC" w:rsidR="00455686" w:rsidRDefault="00455686" w:rsidP="00ED1CF3">
      <w:pPr>
        <w:ind w:firstLine="708"/>
        <w:rPr>
          <w:rFonts w:ascii="Arial" w:hAnsi="Arial" w:cs="Arial"/>
        </w:rPr>
      </w:pPr>
    </w:p>
    <w:p w14:paraId="157E6E08" w14:textId="2E4FD351" w:rsidR="00455686" w:rsidRDefault="00455686" w:rsidP="00ED1CF3">
      <w:pPr>
        <w:ind w:firstLine="708"/>
        <w:rPr>
          <w:rFonts w:ascii="Arial" w:hAnsi="Arial" w:cs="Arial"/>
        </w:rPr>
      </w:pPr>
    </w:p>
    <w:p w14:paraId="476A9CEC" w14:textId="6012E30C" w:rsidR="00455686" w:rsidRDefault="00455686" w:rsidP="00ED1CF3">
      <w:pPr>
        <w:ind w:firstLine="708"/>
        <w:rPr>
          <w:rFonts w:ascii="Arial" w:hAnsi="Arial" w:cs="Arial"/>
        </w:rPr>
      </w:pPr>
    </w:p>
    <w:p w14:paraId="4F9D30FB" w14:textId="5C6CDD0E" w:rsidR="00455686" w:rsidRDefault="00455686" w:rsidP="00ED1CF3">
      <w:pPr>
        <w:ind w:firstLine="708"/>
        <w:rPr>
          <w:rFonts w:ascii="Arial" w:hAnsi="Arial" w:cs="Arial"/>
        </w:rPr>
      </w:pPr>
    </w:p>
    <w:p w14:paraId="5769540D" w14:textId="7ECA5B20" w:rsidR="00455686" w:rsidRDefault="00455686" w:rsidP="00ED1CF3">
      <w:pPr>
        <w:ind w:firstLine="708"/>
        <w:rPr>
          <w:rFonts w:ascii="Arial" w:hAnsi="Arial" w:cs="Arial"/>
        </w:rPr>
      </w:pPr>
    </w:p>
    <w:p w14:paraId="3416C3C0" w14:textId="77777777" w:rsidR="00455686" w:rsidRPr="00ED1CF3" w:rsidRDefault="00455686" w:rsidP="00ED1CF3">
      <w:pPr>
        <w:ind w:firstLine="708"/>
        <w:rPr>
          <w:rFonts w:ascii="Arial" w:hAnsi="Arial" w:cs="Arial"/>
        </w:rPr>
      </w:pPr>
    </w:p>
    <w:p w14:paraId="20ECE9B9" w14:textId="77777777" w:rsidR="00ED1CF3" w:rsidRPr="00ED1CF3" w:rsidRDefault="00ED1CF3" w:rsidP="00ED1CF3">
      <w:pPr>
        <w:rPr>
          <w:rFonts w:ascii="Arial" w:hAnsi="Arial" w:cs="Arial"/>
        </w:rPr>
      </w:pPr>
    </w:p>
    <w:p w14:paraId="3BCF2D2F" w14:textId="77777777" w:rsidR="00ED1CF3" w:rsidRPr="00ED1CF3" w:rsidRDefault="00ED1CF3" w:rsidP="00ED1CF3">
      <w:pPr>
        <w:ind w:left="708"/>
        <w:rPr>
          <w:rFonts w:ascii="Arial" w:hAnsi="Arial" w:cs="Arial"/>
        </w:rPr>
      </w:pPr>
      <w:r w:rsidRPr="00ED1CF3">
        <w:rPr>
          <w:rFonts w:ascii="Arial" w:hAnsi="Arial" w:cs="Arial"/>
        </w:rPr>
        <w:t>Attention avec cette technique de consignation, en amont du sectionneur le courant est toujours présent.</w:t>
      </w:r>
    </w:p>
    <w:p w14:paraId="2D00ABF6" w14:textId="77777777" w:rsidR="00041E98" w:rsidRDefault="00041E98" w:rsidP="00041E98">
      <w:pPr>
        <w:rPr>
          <w:rFonts w:ascii="Arial" w:hAnsi="Arial" w:cs="Arial"/>
          <w:b/>
        </w:rPr>
      </w:pPr>
    </w:p>
    <w:p w14:paraId="322A0173" w14:textId="77777777" w:rsidR="00ED1CF3" w:rsidRDefault="00ED1CF3" w:rsidP="00041E98">
      <w:pPr>
        <w:rPr>
          <w:rFonts w:ascii="Arial" w:hAnsi="Arial" w:cs="Arial"/>
          <w:b/>
        </w:rPr>
      </w:pPr>
    </w:p>
    <w:p w14:paraId="0DD1D011" w14:textId="088A991D" w:rsidR="00041E98" w:rsidRPr="00525CA9" w:rsidRDefault="00041E98" w:rsidP="00041E98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2C1510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>.</w:t>
      </w:r>
      <w:r w:rsidR="008D67DA">
        <w:rPr>
          <w:rFonts w:ascii="Arial" w:hAnsi="Arial" w:cs="Arial"/>
          <w:bCs/>
          <w:szCs w:val="22"/>
        </w:rPr>
        <w:t>6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525CA9">
        <w:rPr>
          <w:rFonts w:ascii="Arial" w:hAnsi="Arial" w:cs="Arial"/>
          <w:bCs/>
          <w:szCs w:val="22"/>
        </w:rPr>
        <w:t xml:space="preserve">Quel doit-être votre niveau d’habilitation afin de réaliser le travail demandé ? </w:t>
      </w:r>
    </w:p>
    <w:p w14:paraId="4527CB88" w14:textId="77777777" w:rsidR="00041E98" w:rsidRDefault="00041E98" w:rsidP="00041E98">
      <w:pPr>
        <w:rPr>
          <w:sz w:val="23"/>
          <w:szCs w:val="23"/>
        </w:rPr>
      </w:pPr>
    </w:p>
    <w:tbl>
      <w:tblPr>
        <w:tblW w:w="0" w:type="auto"/>
        <w:tblInd w:w="16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"/>
        <w:gridCol w:w="404"/>
        <w:gridCol w:w="404"/>
        <w:gridCol w:w="670"/>
        <w:gridCol w:w="404"/>
        <w:gridCol w:w="404"/>
        <w:gridCol w:w="510"/>
        <w:gridCol w:w="404"/>
        <w:gridCol w:w="404"/>
        <w:gridCol w:w="550"/>
        <w:gridCol w:w="404"/>
        <w:gridCol w:w="404"/>
        <w:gridCol w:w="550"/>
        <w:gridCol w:w="404"/>
      </w:tblGrid>
      <w:tr w:rsidR="00C44AE8" w14:paraId="2682F00C" w14:textId="77777777" w:rsidTr="003B785B">
        <w:tc>
          <w:tcPr>
            <w:tcW w:w="510" w:type="dxa"/>
            <w:shd w:val="clear" w:color="auto" w:fill="auto"/>
          </w:tcPr>
          <w:p w14:paraId="22B7F274" w14:textId="77777777" w:rsidR="00041E98" w:rsidRPr="00C44AE8" w:rsidRDefault="00041E98" w:rsidP="00FE2DF2">
            <w:pPr>
              <w:rPr>
                <w:sz w:val="23"/>
                <w:szCs w:val="23"/>
              </w:rPr>
            </w:pPr>
            <w:r w:rsidRPr="00C44AE8">
              <w:rPr>
                <w:rFonts w:ascii="Arial" w:hAnsi="Arial" w:cs="Arial"/>
                <w:bCs/>
                <w:szCs w:val="22"/>
              </w:rPr>
              <w:t>B0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</w:tcPr>
          <w:p w14:paraId="05DD2203" w14:textId="77777777" w:rsidR="00041E98" w:rsidRPr="00C44AE8" w:rsidRDefault="00041E98" w:rsidP="00FE2DF2">
            <w:pPr>
              <w:rPr>
                <w:sz w:val="23"/>
                <w:szCs w:val="23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F6E86B7" w14:textId="77777777" w:rsidR="00041E98" w:rsidRPr="00C44AE8" w:rsidRDefault="00041E98" w:rsidP="00FE2DF2">
            <w:pPr>
              <w:rPr>
                <w:sz w:val="23"/>
                <w:szCs w:val="23"/>
              </w:rPr>
            </w:pPr>
          </w:p>
        </w:tc>
        <w:tc>
          <w:tcPr>
            <w:tcW w:w="670" w:type="dxa"/>
            <w:tcBorders>
              <w:left w:val="single" w:sz="4" w:space="0" w:color="auto"/>
            </w:tcBorders>
            <w:shd w:val="clear" w:color="auto" w:fill="auto"/>
          </w:tcPr>
          <w:p w14:paraId="1E32C1BF" w14:textId="77777777" w:rsidR="00041E98" w:rsidRPr="001F0B2B" w:rsidRDefault="00041E98" w:rsidP="00FE2DF2">
            <w:pPr>
              <w:rPr>
                <w:sz w:val="23"/>
                <w:szCs w:val="23"/>
                <w:highlight w:val="yellow"/>
              </w:rPr>
            </w:pPr>
            <w:r w:rsidRPr="003D7C34">
              <w:rPr>
                <w:rFonts w:ascii="Arial" w:hAnsi="Arial" w:cs="Arial"/>
                <w:bCs/>
                <w:szCs w:val="22"/>
              </w:rPr>
              <w:t>B1V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</w:tcPr>
          <w:p w14:paraId="1C3F76C2" w14:textId="77777777" w:rsidR="00041E98" w:rsidRPr="003D7C34" w:rsidRDefault="00041E98" w:rsidP="003D7C34">
            <w:pPr>
              <w:rPr>
                <w:sz w:val="23"/>
                <w:szCs w:val="23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9BBB70F" w14:textId="77777777" w:rsidR="00041E98" w:rsidRPr="00C44AE8" w:rsidRDefault="00041E98" w:rsidP="00FE2DF2">
            <w:pPr>
              <w:rPr>
                <w:sz w:val="23"/>
                <w:szCs w:val="23"/>
              </w:rPr>
            </w:pPr>
          </w:p>
        </w:tc>
        <w:tc>
          <w:tcPr>
            <w:tcW w:w="510" w:type="dxa"/>
            <w:tcBorders>
              <w:left w:val="single" w:sz="4" w:space="0" w:color="auto"/>
            </w:tcBorders>
            <w:shd w:val="clear" w:color="auto" w:fill="auto"/>
          </w:tcPr>
          <w:p w14:paraId="416A9856" w14:textId="77777777" w:rsidR="00041E98" w:rsidRPr="00C44AE8" w:rsidRDefault="00041E98" w:rsidP="00FE2DF2">
            <w:pPr>
              <w:rPr>
                <w:sz w:val="23"/>
                <w:szCs w:val="23"/>
              </w:rPr>
            </w:pPr>
            <w:r w:rsidRPr="00C44AE8">
              <w:rPr>
                <w:rFonts w:ascii="Arial" w:hAnsi="Arial" w:cs="Arial"/>
                <w:bCs/>
                <w:szCs w:val="22"/>
              </w:rPr>
              <w:t>B2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</w:tcPr>
          <w:p w14:paraId="3162E593" w14:textId="77777777" w:rsidR="00041E98" w:rsidRPr="00C44AE8" w:rsidRDefault="00041E98" w:rsidP="00FE2DF2">
            <w:pPr>
              <w:rPr>
                <w:sz w:val="23"/>
                <w:szCs w:val="23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A0DF312" w14:textId="77777777" w:rsidR="00041E98" w:rsidRPr="00C44AE8" w:rsidRDefault="00041E98" w:rsidP="00FE2DF2">
            <w:pPr>
              <w:rPr>
                <w:sz w:val="23"/>
                <w:szCs w:val="23"/>
              </w:rPr>
            </w:pPr>
          </w:p>
        </w:tc>
        <w:tc>
          <w:tcPr>
            <w:tcW w:w="550" w:type="dxa"/>
            <w:tcBorders>
              <w:left w:val="single" w:sz="4" w:space="0" w:color="auto"/>
            </w:tcBorders>
            <w:shd w:val="clear" w:color="auto" w:fill="auto"/>
          </w:tcPr>
          <w:p w14:paraId="4432DBFF" w14:textId="77777777" w:rsidR="00041E98" w:rsidRPr="00C44AE8" w:rsidRDefault="00041E98" w:rsidP="00FE2DF2">
            <w:pPr>
              <w:rPr>
                <w:rFonts w:ascii="Arial" w:hAnsi="Arial" w:cs="Arial"/>
                <w:bCs/>
                <w:szCs w:val="22"/>
              </w:rPr>
            </w:pPr>
            <w:r w:rsidRPr="00C44AE8">
              <w:rPr>
                <w:rFonts w:ascii="Arial" w:hAnsi="Arial" w:cs="Arial"/>
                <w:bCs/>
                <w:szCs w:val="22"/>
              </w:rPr>
              <w:t xml:space="preserve">BC 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</w:tcPr>
          <w:p w14:paraId="6E2E9309" w14:textId="77777777" w:rsidR="00041E98" w:rsidRPr="00C44AE8" w:rsidRDefault="00041E98" w:rsidP="00FE2DF2">
            <w:pPr>
              <w:rPr>
                <w:sz w:val="23"/>
                <w:szCs w:val="23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BCBB277" w14:textId="77777777" w:rsidR="00041E98" w:rsidRPr="00C44AE8" w:rsidRDefault="00041E98" w:rsidP="00FE2DF2">
            <w:pPr>
              <w:rPr>
                <w:sz w:val="23"/>
                <w:szCs w:val="23"/>
              </w:rPr>
            </w:pPr>
          </w:p>
        </w:tc>
        <w:tc>
          <w:tcPr>
            <w:tcW w:w="550" w:type="dxa"/>
            <w:tcBorders>
              <w:left w:val="single" w:sz="4" w:space="0" w:color="auto"/>
            </w:tcBorders>
            <w:shd w:val="clear" w:color="auto" w:fill="auto"/>
          </w:tcPr>
          <w:p w14:paraId="208A2BD1" w14:textId="77777777" w:rsidR="00041E98" w:rsidRPr="00C44AE8" w:rsidRDefault="00041E98" w:rsidP="00FE2DF2">
            <w:pPr>
              <w:rPr>
                <w:sz w:val="23"/>
                <w:szCs w:val="23"/>
              </w:rPr>
            </w:pPr>
            <w:r w:rsidRPr="00C44AE8">
              <w:rPr>
                <w:rFonts w:ascii="Arial" w:hAnsi="Arial" w:cs="Arial"/>
                <w:bCs/>
                <w:szCs w:val="22"/>
              </w:rPr>
              <w:t>BR</w:t>
            </w:r>
          </w:p>
        </w:tc>
        <w:tc>
          <w:tcPr>
            <w:tcW w:w="404" w:type="dxa"/>
            <w:shd w:val="clear" w:color="auto" w:fill="auto"/>
          </w:tcPr>
          <w:p w14:paraId="6FBFA752" w14:textId="77777777" w:rsidR="00041E98" w:rsidRPr="00C44AE8" w:rsidRDefault="00041E98" w:rsidP="00FE2DF2">
            <w:pPr>
              <w:rPr>
                <w:sz w:val="23"/>
                <w:szCs w:val="23"/>
              </w:rPr>
            </w:pPr>
          </w:p>
        </w:tc>
      </w:tr>
    </w:tbl>
    <w:p w14:paraId="7E654DE9" w14:textId="77777777" w:rsidR="002E20F3" w:rsidRDefault="002E20F3" w:rsidP="00712378">
      <w:pPr>
        <w:rPr>
          <w:rFonts w:ascii="Arial" w:hAnsi="Arial" w:cs="Arial"/>
          <w:b/>
        </w:rPr>
      </w:pPr>
    </w:p>
    <w:p w14:paraId="65C16EC0" w14:textId="27E77517" w:rsidR="00677174" w:rsidRPr="00525CA9" w:rsidRDefault="00677174" w:rsidP="00677174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>.</w:t>
      </w:r>
      <w:r w:rsidR="008D67DA">
        <w:rPr>
          <w:rFonts w:ascii="Arial" w:hAnsi="Arial" w:cs="Arial"/>
          <w:bCs/>
          <w:szCs w:val="22"/>
        </w:rPr>
        <w:t>7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 Cocher dans le tableau ci-dessous le matériel dont vous aurez besoin pour la consignation électrique du Mainelec.</w:t>
      </w:r>
      <w:r w:rsidRPr="00525CA9">
        <w:rPr>
          <w:rFonts w:ascii="Arial" w:hAnsi="Arial" w:cs="Arial"/>
          <w:bCs/>
          <w:szCs w:val="22"/>
        </w:rPr>
        <w:t xml:space="preserve"> </w:t>
      </w:r>
    </w:p>
    <w:p w14:paraId="0F6AE3B3" w14:textId="391FAEFD" w:rsidR="002E20F3" w:rsidRDefault="002E20F3" w:rsidP="00712378">
      <w:pPr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XSpec="center" w:tblpY="35"/>
        <w:tblW w:w="10773" w:type="dxa"/>
        <w:tblBorders>
          <w:top w:val="single" w:sz="18" w:space="0" w:color="000000" w:themeColor="text1"/>
          <w:left w:val="single" w:sz="18" w:space="0" w:color="000000" w:themeColor="text1"/>
          <w:bottom w:val="single" w:sz="18" w:space="0" w:color="000000" w:themeColor="text1"/>
          <w:right w:val="single" w:sz="18" w:space="0" w:color="000000" w:themeColor="text1"/>
          <w:insideH w:val="double" w:sz="12" w:space="0" w:color="auto"/>
          <w:insideV w:val="doub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6"/>
        <w:gridCol w:w="2841"/>
        <w:gridCol w:w="2531"/>
        <w:gridCol w:w="2855"/>
      </w:tblGrid>
      <w:tr w:rsidR="00677174" w:rsidRPr="003A731D" w14:paraId="78260E8C" w14:textId="77777777" w:rsidTr="00E93683">
        <w:trPr>
          <w:trHeight w:val="821"/>
        </w:trPr>
        <w:tc>
          <w:tcPr>
            <w:tcW w:w="2546" w:type="dxa"/>
            <w:shd w:val="clear" w:color="auto" w:fill="auto"/>
            <w:vAlign w:val="center"/>
          </w:tcPr>
          <w:p w14:paraId="69FF0EC9" w14:textId="67E5F7CD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Appareil de</w:t>
            </w:r>
          </w:p>
          <w:p w14:paraId="78E7203D" w14:textId="73E72BE8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mesure choisi</w:t>
            </w:r>
          </w:p>
        </w:tc>
        <w:tc>
          <w:tcPr>
            <w:tcW w:w="2841" w:type="dxa"/>
            <w:shd w:val="clear" w:color="auto" w:fill="auto"/>
            <w:vAlign w:val="center"/>
          </w:tcPr>
          <w:p w14:paraId="55CCC197" w14:textId="77777777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Equipements</w:t>
            </w:r>
          </w:p>
          <w:p w14:paraId="2B2B9A65" w14:textId="77777777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de protection individuelle</w:t>
            </w:r>
          </w:p>
          <w:p w14:paraId="13C1F5B3" w14:textId="59D3693B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à utiliser (EPI)</w:t>
            </w:r>
          </w:p>
        </w:tc>
        <w:tc>
          <w:tcPr>
            <w:tcW w:w="2531" w:type="dxa"/>
            <w:shd w:val="clear" w:color="auto" w:fill="auto"/>
            <w:vAlign w:val="center"/>
          </w:tcPr>
          <w:p w14:paraId="12FB8961" w14:textId="77777777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Equipements</w:t>
            </w:r>
          </w:p>
          <w:p w14:paraId="56D20E4D" w14:textId="77777777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Individuel de sécurité</w:t>
            </w:r>
          </w:p>
          <w:p w14:paraId="537B856D" w14:textId="77777777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à utiliser</w:t>
            </w:r>
          </w:p>
          <w:p w14:paraId="4187DE3D" w14:textId="1E78DC7E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(EIS)</w:t>
            </w:r>
          </w:p>
        </w:tc>
        <w:tc>
          <w:tcPr>
            <w:tcW w:w="2855" w:type="dxa"/>
            <w:shd w:val="clear" w:color="auto" w:fill="auto"/>
            <w:vAlign w:val="center"/>
          </w:tcPr>
          <w:p w14:paraId="1465AC18" w14:textId="77777777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Equipements</w:t>
            </w:r>
          </w:p>
          <w:p w14:paraId="1B87D7B5" w14:textId="77777777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Collectif de sécurité</w:t>
            </w:r>
          </w:p>
          <w:p w14:paraId="347B4580" w14:textId="1DAFA25F" w:rsidR="00677174" w:rsidRPr="003A731D" w:rsidRDefault="00677174" w:rsidP="00677174">
            <w:pPr>
              <w:jc w:val="center"/>
              <w:rPr>
                <w:b/>
                <w:sz w:val="20"/>
                <w:szCs w:val="20"/>
              </w:rPr>
            </w:pPr>
            <w:r w:rsidRPr="003A731D">
              <w:rPr>
                <w:b/>
                <w:sz w:val="20"/>
                <w:szCs w:val="20"/>
              </w:rPr>
              <w:t>à utiliser ( ECS)</w:t>
            </w:r>
          </w:p>
        </w:tc>
      </w:tr>
      <w:tr w:rsidR="00677174" w:rsidRPr="003A731D" w14:paraId="4C52E39F" w14:textId="77777777" w:rsidTr="00E93683">
        <w:trPr>
          <w:trHeight w:val="2038"/>
        </w:trPr>
        <w:tc>
          <w:tcPr>
            <w:tcW w:w="2546" w:type="dxa"/>
            <w:shd w:val="clear" w:color="auto" w:fill="auto"/>
          </w:tcPr>
          <w:p w14:paraId="670902E6" w14:textId="62017D4F" w:rsidR="00677174" w:rsidRPr="003A731D" w:rsidRDefault="00677174" w:rsidP="00677174">
            <w:pPr>
              <w:numPr>
                <w:ilvl w:val="0"/>
                <w:numId w:val="6"/>
              </w:numPr>
              <w:ind w:left="303"/>
            </w:pPr>
            <w:r w:rsidRPr="003A731D">
              <w:t>Multimètre</w:t>
            </w:r>
          </w:p>
          <w:p w14:paraId="5FC11D13" w14:textId="1D66885C" w:rsidR="00677174" w:rsidRPr="003A731D" w:rsidRDefault="00677174" w:rsidP="00677174">
            <w:pPr>
              <w:numPr>
                <w:ilvl w:val="0"/>
                <w:numId w:val="6"/>
              </w:numPr>
              <w:ind w:left="303"/>
            </w:pPr>
            <w:r w:rsidRPr="003A731D">
              <w:t>Contrôleur de terre</w:t>
            </w:r>
          </w:p>
          <w:p w14:paraId="0E8554D8" w14:textId="2BA9E65A" w:rsidR="00677174" w:rsidRPr="003A731D" w:rsidRDefault="00677174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>Pince ampère métrique</w:t>
            </w:r>
          </w:p>
          <w:p w14:paraId="2C14AE5F" w14:textId="3A4802F8" w:rsidR="00677174" w:rsidRPr="003A731D" w:rsidRDefault="00E93683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>Mégohmmètre</w:t>
            </w:r>
          </w:p>
          <w:p w14:paraId="30724C6D" w14:textId="0F88E7C5" w:rsidR="00677174" w:rsidRPr="003A731D" w:rsidRDefault="00677174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>VAT</w:t>
            </w:r>
          </w:p>
          <w:p w14:paraId="2BEACA3D" w14:textId="77777777" w:rsidR="00677174" w:rsidRPr="003A731D" w:rsidRDefault="00677174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>Manomètre</w:t>
            </w:r>
          </w:p>
          <w:p w14:paraId="695D5B6D" w14:textId="3477A731" w:rsidR="00677174" w:rsidRPr="003A731D" w:rsidRDefault="00677174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>Autres : …………………</w:t>
            </w:r>
          </w:p>
        </w:tc>
        <w:tc>
          <w:tcPr>
            <w:tcW w:w="2841" w:type="dxa"/>
            <w:shd w:val="clear" w:color="auto" w:fill="auto"/>
          </w:tcPr>
          <w:p w14:paraId="3D895990" w14:textId="7769EC13" w:rsidR="00677174" w:rsidRPr="003A731D" w:rsidRDefault="00677174" w:rsidP="00677174">
            <w:pPr>
              <w:numPr>
                <w:ilvl w:val="0"/>
                <w:numId w:val="6"/>
              </w:numPr>
              <w:ind w:left="176" w:hanging="233"/>
            </w:pPr>
            <w:r w:rsidRPr="003A731D">
              <w:t>Masque anti UV</w:t>
            </w:r>
          </w:p>
          <w:p w14:paraId="593DB18B" w14:textId="5AA5F9A0" w:rsidR="00677174" w:rsidRPr="003A731D" w:rsidRDefault="00677174" w:rsidP="00677174">
            <w:pPr>
              <w:numPr>
                <w:ilvl w:val="0"/>
                <w:numId w:val="6"/>
              </w:numPr>
              <w:ind w:left="176" w:right="-57" w:hanging="233"/>
            </w:pPr>
            <w:r w:rsidRPr="003A731D">
              <w:t>Gants isolants</w:t>
            </w:r>
            <w:r w:rsidR="00A42D08">
              <w:t xml:space="preserve"> 1000V</w:t>
            </w:r>
          </w:p>
          <w:p w14:paraId="2ED0FF3C" w14:textId="366C7BE8" w:rsidR="00677174" w:rsidRPr="003A731D" w:rsidRDefault="00677174" w:rsidP="00677174">
            <w:pPr>
              <w:numPr>
                <w:ilvl w:val="0"/>
                <w:numId w:val="6"/>
              </w:numPr>
              <w:ind w:left="176" w:right="-57" w:hanging="233"/>
            </w:pPr>
            <w:r w:rsidRPr="003A731D">
              <w:t>Casque isolant antichoc</w:t>
            </w:r>
          </w:p>
          <w:p w14:paraId="22DC5D31" w14:textId="163856FC" w:rsidR="00677174" w:rsidRPr="003A731D" w:rsidRDefault="00677174" w:rsidP="00677174">
            <w:pPr>
              <w:numPr>
                <w:ilvl w:val="0"/>
                <w:numId w:val="6"/>
              </w:numPr>
              <w:ind w:left="176" w:right="-57" w:hanging="233"/>
            </w:pPr>
            <w:r w:rsidRPr="003A731D">
              <w:t>Gants travail</w:t>
            </w:r>
          </w:p>
          <w:p w14:paraId="7AEFE3B5" w14:textId="6DA39F35" w:rsidR="00677174" w:rsidRPr="003A731D" w:rsidRDefault="00677174" w:rsidP="00677174">
            <w:pPr>
              <w:numPr>
                <w:ilvl w:val="0"/>
                <w:numId w:val="6"/>
              </w:numPr>
              <w:ind w:left="176" w:right="-57" w:hanging="233"/>
            </w:pPr>
            <w:r w:rsidRPr="003A731D">
              <w:t>Vêtement de protection</w:t>
            </w:r>
          </w:p>
          <w:p w14:paraId="5FFF9ED2" w14:textId="135BE48A" w:rsidR="00677174" w:rsidRPr="003A731D" w:rsidRDefault="00677174" w:rsidP="00677174">
            <w:pPr>
              <w:numPr>
                <w:ilvl w:val="0"/>
                <w:numId w:val="6"/>
              </w:numPr>
              <w:ind w:left="176" w:right="-57" w:hanging="233"/>
            </w:pPr>
            <w:r w:rsidRPr="003A731D">
              <w:t>Lunette de protection mécanique</w:t>
            </w:r>
          </w:p>
          <w:p w14:paraId="6C7CD918" w14:textId="77777777" w:rsidR="00677174" w:rsidRPr="003A731D" w:rsidRDefault="00677174" w:rsidP="00677174">
            <w:pPr>
              <w:numPr>
                <w:ilvl w:val="0"/>
                <w:numId w:val="6"/>
              </w:numPr>
              <w:ind w:left="176" w:right="-57" w:hanging="233"/>
            </w:pPr>
            <w:r w:rsidRPr="003A731D">
              <w:t>Bouchons casque anti bruit</w:t>
            </w:r>
          </w:p>
        </w:tc>
        <w:tc>
          <w:tcPr>
            <w:tcW w:w="2531" w:type="dxa"/>
            <w:shd w:val="clear" w:color="auto" w:fill="auto"/>
          </w:tcPr>
          <w:p w14:paraId="0CA162C3" w14:textId="68ACEBAF" w:rsidR="00677174" w:rsidRPr="003A731D" w:rsidRDefault="00677174" w:rsidP="00677174">
            <w:pPr>
              <w:numPr>
                <w:ilvl w:val="0"/>
                <w:numId w:val="6"/>
              </w:numPr>
              <w:ind w:left="303"/>
            </w:pPr>
            <w:r w:rsidRPr="003A731D">
              <w:t>Cadenas consignation</w:t>
            </w:r>
          </w:p>
          <w:p w14:paraId="26567BD4" w14:textId="586B46ED" w:rsidR="00677174" w:rsidRPr="003A731D" w:rsidRDefault="00677174" w:rsidP="00677174">
            <w:pPr>
              <w:numPr>
                <w:ilvl w:val="0"/>
                <w:numId w:val="6"/>
              </w:numPr>
              <w:ind w:left="303"/>
            </w:pPr>
            <w:r w:rsidRPr="003A731D">
              <w:t>Macaron de consignation</w:t>
            </w:r>
          </w:p>
          <w:p w14:paraId="5ED93534" w14:textId="77777777" w:rsidR="00677174" w:rsidRPr="003A731D" w:rsidRDefault="00677174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>Outils isolants</w:t>
            </w:r>
          </w:p>
          <w:p w14:paraId="4DDAE6C7" w14:textId="33C0FF38" w:rsidR="00677174" w:rsidRPr="003A731D" w:rsidRDefault="00677174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>Tapis isolant</w:t>
            </w:r>
          </w:p>
          <w:p w14:paraId="61D446CB" w14:textId="35437E6E" w:rsidR="00677174" w:rsidRPr="003A731D" w:rsidRDefault="00677174" w:rsidP="00677174">
            <w:pPr>
              <w:numPr>
                <w:ilvl w:val="0"/>
                <w:numId w:val="6"/>
              </w:numPr>
              <w:ind w:left="303"/>
            </w:pPr>
            <w:r w:rsidRPr="003A731D">
              <w:t>Boite de consignation de prise</w:t>
            </w:r>
          </w:p>
          <w:p w14:paraId="27ACC62B" w14:textId="77777777" w:rsidR="00677174" w:rsidRPr="003A731D" w:rsidRDefault="00677174" w:rsidP="00677174"/>
        </w:tc>
        <w:tc>
          <w:tcPr>
            <w:tcW w:w="2855" w:type="dxa"/>
            <w:shd w:val="clear" w:color="auto" w:fill="auto"/>
          </w:tcPr>
          <w:p w14:paraId="2A3B3318" w14:textId="77777777" w:rsidR="00677174" w:rsidRPr="003A731D" w:rsidRDefault="00677174" w:rsidP="00677174">
            <w:pPr>
              <w:numPr>
                <w:ilvl w:val="0"/>
                <w:numId w:val="6"/>
              </w:numPr>
              <w:ind w:left="303"/>
            </w:pPr>
            <w:r w:rsidRPr="003A731D">
              <w:t>Ecran de protection</w:t>
            </w:r>
          </w:p>
          <w:p w14:paraId="3C23E088" w14:textId="43E33083" w:rsidR="00677174" w:rsidRPr="003A731D" w:rsidRDefault="00677174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 xml:space="preserve">Banderole de balisage de zone </w:t>
            </w:r>
          </w:p>
          <w:p w14:paraId="47699FD1" w14:textId="580A178D" w:rsidR="00677174" w:rsidRPr="003A731D" w:rsidRDefault="00677174" w:rsidP="00677174">
            <w:pPr>
              <w:numPr>
                <w:ilvl w:val="0"/>
                <w:numId w:val="6"/>
              </w:numPr>
              <w:ind w:left="303" w:right="-57"/>
            </w:pPr>
            <w:r w:rsidRPr="003A731D">
              <w:t>Pancarte d’avertissement de travaux</w:t>
            </w:r>
          </w:p>
          <w:p w14:paraId="3A24E9AC" w14:textId="77777777" w:rsidR="00677174" w:rsidRPr="003A731D" w:rsidRDefault="00677174" w:rsidP="00677174">
            <w:pPr>
              <w:numPr>
                <w:ilvl w:val="0"/>
                <w:numId w:val="6"/>
              </w:numPr>
              <w:ind w:left="301" w:right="-57"/>
            </w:pPr>
            <w:r w:rsidRPr="003A731D">
              <w:t>Mise en court-circuit</w:t>
            </w:r>
          </w:p>
          <w:p w14:paraId="35252FAC" w14:textId="77777777" w:rsidR="00677174" w:rsidRPr="003A731D" w:rsidRDefault="00677174" w:rsidP="00677174">
            <w:pPr>
              <w:ind w:left="301" w:right="-57"/>
            </w:pPr>
            <w:r w:rsidRPr="003A731D">
              <w:t>(CCT) et MALT.</w:t>
            </w:r>
          </w:p>
          <w:p w14:paraId="6EB5B7A3" w14:textId="6D55E0C2" w:rsidR="00677174" w:rsidRPr="003A731D" w:rsidRDefault="00677174" w:rsidP="00677174">
            <w:pPr>
              <w:ind w:left="34" w:right="-57" w:hanging="108"/>
            </w:pPr>
            <w:r w:rsidRPr="003A731D">
              <w:sym w:font="Symbol" w:char="F08F"/>
            </w:r>
            <w:r w:rsidRPr="003A731D">
              <w:t>Autres : ……………………………</w:t>
            </w:r>
          </w:p>
        </w:tc>
      </w:tr>
    </w:tbl>
    <w:p w14:paraId="062B0AA0" w14:textId="213DFB50" w:rsidR="00D02C92" w:rsidRDefault="00D02C92" w:rsidP="00D02C92">
      <w:pPr>
        <w:rPr>
          <w:rFonts w:ascii="Arial" w:hAnsi="Arial" w:cs="Arial"/>
          <w:bCs/>
          <w:szCs w:val="22"/>
        </w:rPr>
      </w:pPr>
    </w:p>
    <w:p w14:paraId="15A09DB4" w14:textId="77777777" w:rsidR="00E93683" w:rsidRDefault="00E93683" w:rsidP="00D02C92">
      <w:pPr>
        <w:rPr>
          <w:rFonts w:ascii="Arial" w:hAnsi="Arial" w:cs="Arial"/>
          <w:bCs/>
          <w:szCs w:val="22"/>
        </w:rPr>
      </w:pPr>
    </w:p>
    <w:p w14:paraId="73E21E5E" w14:textId="6390D2F9" w:rsidR="00D02C92" w:rsidRPr="00E93683" w:rsidRDefault="00D02C92" w:rsidP="00D02C92">
      <w:pPr>
        <w:rPr>
          <w:rFonts w:ascii="Arial" w:hAnsi="Arial" w:cs="Arial"/>
          <w:b/>
          <w:bCs/>
          <w:szCs w:val="22"/>
        </w:rPr>
      </w:pPr>
      <w:r w:rsidRPr="00E93683">
        <w:rPr>
          <w:rFonts w:ascii="Arial" w:hAnsi="Arial" w:cs="Arial"/>
          <w:b/>
          <w:bCs/>
          <w:szCs w:val="22"/>
        </w:rPr>
        <w:t>Rassembler et vérifier le matériel pour la consignation.</w:t>
      </w:r>
    </w:p>
    <w:p w14:paraId="19545B1D" w14:textId="77777777" w:rsidR="00D02C92" w:rsidRPr="00E93683" w:rsidRDefault="00D02C92" w:rsidP="00712378">
      <w:pPr>
        <w:rPr>
          <w:rFonts w:ascii="Arial" w:hAnsi="Arial" w:cs="Arial"/>
        </w:rPr>
      </w:pPr>
    </w:p>
    <w:p w14:paraId="443D6698" w14:textId="02959F41" w:rsidR="00D02C92" w:rsidRPr="00E93683" w:rsidRDefault="00D02C92" w:rsidP="00712378">
      <w:pPr>
        <w:rPr>
          <w:rFonts w:ascii="Arial" w:hAnsi="Arial" w:cs="Arial"/>
        </w:rPr>
      </w:pPr>
    </w:p>
    <w:p w14:paraId="410B1F69" w14:textId="77777777" w:rsidR="00D02C92" w:rsidRPr="00E93683" w:rsidRDefault="00D02C92" w:rsidP="00712378">
      <w:pPr>
        <w:rPr>
          <w:rFonts w:ascii="Arial" w:hAnsi="Arial" w:cs="Arial"/>
        </w:rPr>
      </w:pPr>
    </w:p>
    <w:p w14:paraId="12AE0DD7" w14:textId="77777777" w:rsidR="00192F42" w:rsidRPr="00AC612E" w:rsidRDefault="00192F42" w:rsidP="00C44AE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BD4B4"/>
        <w:jc w:val="center"/>
        <w:rPr>
          <w:rFonts w:ascii="Arial" w:hAnsi="Arial" w:cs="Arial"/>
          <w:b/>
          <w:sz w:val="32"/>
          <w:szCs w:val="32"/>
        </w:rPr>
      </w:pPr>
      <w:r w:rsidRPr="00192F42">
        <w:rPr>
          <w:rFonts w:ascii="Arial" w:hAnsi="Arial" w:cs="Arial"/>
          <w:b/>
          <w:sz w:val="32"/>
          <w:szCs w:val="32"/>
        </w:rPr>
        <w:t>Sous la conduite de votre professeur et en fonction de ces consignes, procéder à la préparation de votre intervention.</w:t>
      </w:r>
    </w:p>
    <w:p w14:paraId="3A55B358" w14:textId="0B2B4CE4" w:rsidR="00192F42" w:rsidRPr="00E93683" w:rsidRDefault="00192F42" w:rsidP="00192F42">
      <w:pPr>
        <w:rPr>
          <w:rFonts w:ascii="Arial" w:hAnsi="Arial" w:cs="Arial"/>
        </w:rPr>
      </w:pPr>
    </w:p>
    <w:p w14:paraId="17317EA7" w14:textId="77777777" w:rsidR="00BB73E1" w:rsidRPr="00E93683" w:rsidRDefault="00BB73E1" w:rsidP="00192F42">
      <w:pPr>
        <w:rPr>
          <w:rFonts w:ascii="Arial" w:hAnsi="Arial" w:cs="Arial"/>
        </w:rPr>
      </w:pPr>
    </w:p>
    <w:p w14:paraId="085DA262" w14:textId="77777777" w:rsidR="00BB73E1" w:rsidRPr="00E93683" w:rsidRDefault="00BB73E1" w:rsidP="00192F42">
      <w:pPr>
        <w:rPr>
          <w:rFonts w:ascii="Arial" w:hAnsi="Arial" w:cs="Arial"/>
        </w:rPr>
      </w:pPr>
    </w:p>
    <w:tbl>
      <w:tblPr>
        <w:tblpPr w:leftFromText="141" w:rightFromText="141" w:vertAnchor="text" w:horzAnchor="margin" w:tblpY="7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2976"/>
        <w:gridCol w:w="3080"/>
        <w:gridCol w:w="2552"/>
      </w:tblGrid>
      <w:tr w:rsidR="00192F42" w:rsidRPr="008158D3" w14:paraId="5690731D" w14:textId="77777777" w:rsidTr="00192F42">
        <w:tc>
          <w:tcPr>
            <w:tcW w:w="988" w:type="dxa"/>
            <w:vAlign w:val="center"/>
          </w:tcPr>
          <w:p w14:paraId="04CE0054" w14:textId="77777777" w:rsidR="00192F42" w:rsidRPr="008158D3" w:rsidRDefault="00192F42" w:rsidP="00AC612E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2C1510">
              <w:rPr>
                <w:rFonts w:ascii="Arial" w:hAnsi="Arial" w:cs="Arial"/>
                <w:b/>
                <w:szCs w:val="22"/>
              </w:rPr>
              <w:t>4</w:t>
            </w:r>
          </w:p>
        </w:tc>
        <w:tc>
          <w:tcPr>
            <w:tcW w:w="2976" w:type="dxa"/>
            <w:vAlign w:val="center"/>
          </w:tcPr>
          <w:p w14:paraId="6DEF4352" w14:textId="77777777" w:rsidR="00192F42" w:rsidRPr="008158D3" w:rsidRDefault="00192F42" w:rsidP="00AC612E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Partie Pratique </w:t>
            </w:r>
          </w:p>
        </w:tc>
        <w:tc>
          <w:tcPr>
            <w:tcW w:w="3080" w:type="dxa"/>
            <w:vAlign w:val="center"/>
          </w:tcPr>
          <w:p w14:paraId="0EF69275" w14:textId="77777777" w:rsidR="00192F42" w:rsidRPr="00E93683" w:rsidRDefault="00192F42" w:rsidP="00AC612E">
            <w:pPr>
              <w:ind w:left="-86"/>
              <w:jc w:val="center"/>
              <w:rPr>
                <w:rFonts w:ascii="Arial" w:hAnsi="Arial" w:cs="Arial"/>
                <w:b/>
                <w:szCs w:val="22"/>
              </w:rPr>
            </w:pP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Sur le plateau technique </w:t>
            </w:r>
          </w:p>
        </w:tc>
        <w:tc>
          <w:tcPr>
            <w:tcW w:w="2552" w:type="dxa"/>
            <w:vAlign w:val="center"/>
          </w:tcPr>
          <w:p w14:paraId="245D5B1D" w14:textId="77777777" w:rsidR="00192F42" w:rsidRPr="00041E98" w:rsidRDefault="00192F42" w:rsidP="00AC612E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2C7D1B63" w14:textId="16F94B01" w:rsidR="00192F42" w:rsidRPr="00041E98" w:rsidRDefault="002865D4" w:rsidP="00AC612E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5</w:t>
            </w:r>
            <w:r w:rsidR="004F201F">
              <w:rPr>
                <w:rFonts w:ascii="Arial" w:hAnsi="Arial" w:cs="Arial"/>
                <w:b/>
                <w:szCs w:val="22"/>
              </w:rPr>
              <w:t>0</w:t>
            </w:r>
            <w:r w:rsidR="00192F42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7E9D0AAE" w14:textId="2ED75767" w:rsidR="009A114A" w:rsidRPr="00E93683" w:rsidRDefault="009A114A" w:rsidP="00712378">
      <w:pPr>
        <w:rPr>
          <w:rFonts w:ascii="Arial" w:hAnsi="Arial" w:cs="Arial"/>
        </w:rPr>
      </w:pPr>
    </w:p>
    <w:p w14:paraId="0C4BBA23" w14:textId="5030840A" w:rsidR="005E6DEE" w:rsidRPr="00E93683" w:rsidRDefault="005E6DEE" w:rsidP="00712378">
      <w:pPr>
        <w:rPr>
          <w:rFonts w:ascii="Arial" w:hAnsi="Arial" w:cs="Arial"/>
        </w:rPr>
      </w:pPr>
    </w:p>
    <w:p w14:paraId="72EEABB3" w14:textId="493DEB56" w:rsidR="00455686" w:rsidRPr="00E93683" w:rsidRDefault="00455686" w:rsidP="00712378">
      <w:pPr>
        <w:rPr>
          <w:rFonts w:ascii="Arial" w:hAnsi="Arial" w:cs="Arial"/>
        </w:rPr>
      </w:pPr>
    </w:p>
    <w:p w14:paraId="4C02ABB1" w14:textId="17326976" w:rsidR="00D02C92" w:rsidRPr="00D02C92" w:rsidRDefault="008D67DA" w:rsidP="00712378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Q 4.1</w:t>
      </w:r>
      <w:r w:rsidR="00BB73E1" w:rsidRPr="00D02C92">
        <w:rPr>
          <w:rFonts w:ascii="Arial" w:hAnsi="Arial" w:cs="Arial"/>
          <w:bCs/>
          <w:szCs w:val="22"/>
        </w:rPr>
        <w:t xml:space="preserve"> – </w:t>
      </w:r>
      <w:r w:rsidR="00D02C92" w:rsidRPr="00D02C92">
        <w:rPr>
          <w:rFonts w:ascii="Arial" w:hAnsi="Arial" w:cs="Arial"/>
          <w:bCs/>
          <w:szCs w:val="22"/>
        </w:rPr>
        <w:t>Vérifier le bon fonctionnement du système.</w:t>
      </w:r>
    </w:p>
    <w:p w14:paraId="1429348D" w14:textId="77777777" w:rsidR="00D02C92" w:rsidRPr="00D02C92" w:rsidRDefault="00D02C92" w:rsidP="00712378">
      <w:pPr>
        <w:rPr>
          <w:rFonts w:ascii="Arial" w:hAnsi="Arial" w:cs="Arial"/>
          <w:bCs/>
          <w:szCs w:val="22"/>
        </w:rPr>
      </w:pPr>
    </w:p>
    <w:p w14:paraId="27F66BA8" w14:textId="531FF57B" w:rsidR="00BB73E1" w:rsidRPr="00D02C92" w:rsidRDefault="00D02C92" w:rsidP="00712378">
      <w:pPr>
        <w:rPr>
          <w:rFonts w:ascii="Arial" w:hAnsi="Arial" w:cs="Arial"/>
          <w:bCs/>
          <w:szCs w:val="22"/>
        </w:rPr>
      </w:pPr>
      <w:r w:rsidRPr="00D02C92">
        <w:rPr>
          <w:rFonts w:ascii="Arial" w:hAnsi="Arial" w:cs="Arial"/>
          <w:bCs/>
          <w:szCs w:val="22"/>
        </w:rPr>
        <w:t>Q 4.2 – Mettre le bien en position initiale.</w:t>
      </w:r>
    </w:p>
    <w:p w14:paraId="6E502EC6" w14:textId="77777777" w:rsidR="00D02C92" w:rsidRPr="00D02C92" w:rsidRDefault="00D02C92" w:rsidP="00712378">
      <w:pPr>
        <w:rPr>
          <w:rFonts w:ascii="Arial" w:hAnsi="Arial" w:cs="Arial"/>
          <w:bCs/>
          <w:szCs w:val="22"/>
        </w:rPr>
      </w:pPr>
    </w:p>
    <w:p w14:paraId="6B3E259D" w14:textId="15662286" w:rsidR="00BB73E1" w:rsidRPr="00D02C92" w:rsidRDefault="008D67DA" w:rsidP="00BB73E1">
      <w:pPr>
        <w:rPr>
          <w:rFonts w:ascii="Arial" w:hAnsi="Arial" w:cs="Arial"/>
          <w:b/>
          <w:bCs/>
          <w:szCs w:val="22"/>
          <w:u w:val="single"/>
        </w:rPr>
      </w:pPr>
      <w:r>
        <w:rPr>
          <w:rFonts w:ascii="Arial" w:hAnsi="Arial" w:cs="Arial"/>
          <w:b/>
          <w:bCs/>
          <w:szCs w:val="22"/>
          <w:u w:val="single"/>
        </w:rPr>
        <w:t>Q 4.3</w:t>
      </w:r>
      <w:r w:rsidR="00BB73E1" w:rsidRPr="00D02C92">
        <w:rPr>
          <w:rFonts w:ascii="Arial" w:hAnsi="Arial" w:cs="Arial"/>
          <w:b/>
          <w:bCs/>
          <w:szCs w:val="22"/>
          <w:u w:val="single"/>
        </w:rPr>
        <w:t xml:space="preserve"> – Réaliser la consignation avec votre enseignant. </w:t>
      </w:r>
    </w:p>
    <w:p w14:paraId="3C141373" w14:textId="77777777" w:rsidR="00BB73E1" w:rsidRPr="00E93683" w:rsidRDefault="00BB73E1" w:rsidP="00712378">
      <w:pPr>
        <w:rPr>
          <w:rFonts w:ascii="Arial" w:hAnsi="Arial" w:cs="Arial"/>
          <w:bCs/>
          <w:szCs w:val="22"/>
        </w:rPr>
      </w:pPr>
    </w:p>
    <w:p w14:paraId="551F27C6" w14:textId="2745BAE3" w:rsidR="00BB73E1" w:rsidRPr="00E93683" w:rsidRDefault="00BB73E1" w:rsidP="00712378">
      <w:pPr>
        <w:rPr>
          <w:rFonts w:ascii="Arial" w:hAnsi="Arial" w:cs="Arial"/>
        </w:rPr>
      </w:pPr>
    </w:p>
    <w:p w14:paraId="391F55C8" w14:textId="022A9FCB" w:rsidR="00BB73E1" w:rsidRPr="00E93683" w:rsidRDefault="00BB73E1" w:rsidP="00712378">
      <w:pPr>
        <w:rPr>
          <w:rFonts w:ascii="Arial" w:hAnsi="Arial" w:cs="Arial"/>
        </w:rPr>
      </w:pPr>
    </w:p>
    <w:p w14:paraId="3840E2D2" w14:textId="2C4A7559" w:rsidR="00BB73E1" w:rsidRPr="00E93683" w:rsidRDefault="00BB73E1" w:rsidP="00712378">
      <w:pPr>
        <w:rPr>
          <w:rFonts w:ascii="Arial" w:hAnsi="Arial" w:cs="Arial"/>
        </w:rPr>
      </w:pPr>
    </w:p>
    <w:p w14:paraId="3F84A6C2" w14:textId="5EFE28A2" w:rsidR="00BB73E1" w:rsidRPr="00E93683" w:rsidRDefault="00BB73E1" w:rsidP="00712378">
      <w:pPr>
        <w:rPr>
          <w:rFonts w:ascii="Arial" w:hAnsi="Arial" w:cs="Arial"/>
        </w:rPr>
      </w:pPr>
    </w:p>
    <w:p w14:paraId="5769A59E" w14:textId="0B038547" w:rsidR="00BB73E1" w:rsidRPr="00E93683" w:rsidRDefault="00BB73E1" w:rsidP="00712378">
      <w:pPr>
        <w:rPr>
          <w:rFonts w:ascii="Arial" w:hAnsi="Arial" w:cs="Arial"/>
        </w:rPr>
      </w:pPr>
    </w:p>
    <w:p w14:paraId="211CB755" w14:textId="77777777" w:rsidR="00BB73E1" w:rsidRPr="00E93683" w:rsidRDefault="00BB73E1" w:rsidP="00712378">
      <w:pPr>
        <w:rPr>
          <w:rFonts w:ascii="Arial" w:hAnsi="Arial" w:cs="Arial"/>
        </w:rPr>
      </w:pPr>
    </w:p>
    <w:p w14:paraId="4A93559A" w14:textId="77777777" w:rsidR="00455686" w:rsidRPr="00E93683" w:rsidRDefault="00455686" w:rsidP="00712378">
      <w:pPr>
        <w:rPr>
          <w:rFonts w:ascii="Arial" w:hAnsi="Arial" w:cs="Arial"/>
        </w:rPr>
      </w:pPr>
    </w:p>
    <w:tbl>
      <w:tblPr>
        <w:tblpPr w:leftFromText="141" w:rightFromText="141" w:vertAnchor="text" w:horzAnchor="margin" w:tblpY="7"/>
        <w:tblW w:w="9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2976"/>
        <w:gridCol w:w="3080"/>
        <w:gridCol w:w="2552"/>
      </w:tblGrid>
      <w:tr w:rsidR="00F736D1" w:rsidRPr="008158D3" w14:paraId="75EC204C" w14:textId="77777777" w:rsidTr="00BD054E">
        <w:tc>
          <w:tcPr>
            <w:tcW w:w="988" w:type="dxa"/>
            <w:vAlign w:val="center"/>
          </w:tcPr>
          <w:p w14:paraId="124FCD9D" w14:textId="5B6BB822" w:rsidR="00F736D1" w:rsidRPr="008158D3" w:rsidRDefault="00F736D1" w:rsidP="00BD054E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>
              <w:rPr>
                <w:rFonts w:ascii="Arial" w:hAnsi="Arial" w:cs="Arial"/>
                <w:b/>
                <w:szCs w:val="22"/>
              </w:rPr>
              <w:t>5</w:t>
            </w:r>
          </w:p>
        </w:tc>
        <w:tc>
          <w:tcPr>
            <w:tcW w:w="2976" w:type="dxa"/>
            <w:vAlign w:val="center"/>
          </w:tcPr>
          <w:p w14:paraId="1A8FBA55" w14:textId="7926C01A" w:rsidR="00F736D1" w:rsidRPr="008158D3" w:rsidRDefault="00F736D1" w:rsidP="00BD054E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 w:rsidRPr="00F736D1">
              <w:rPr>
                <w:rFonts w:ascii="Arial" w:hAnsi="Arial" w:cs="Arial"/>
                <w:b/>
                <w:szCs w:val="22"/>
              </w:rPr>
              <w:t>Identifier et maîtriser les risques pour les biens et les personnes</w:t>
            </w:r>
          </w:p>
        </w:tc>
        <w:tc>
          <w:tcPr>
            <w:tcW w:w="3080" w:type="dxa"/>
            <w:vAlign w:val="center"/>
          </w:tcPr>
          <w:p w14:paraId="16EC0E7F" w14:textId="77777777" w:rsidR="00F736D1" w:rsidRPr="009E4DB9" w:rsidRDefault="00F736D1" w:rsidP="00BD054E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C44AE8">
              <w:rPr>
                <w:rFonts w:ascii="Arial" w:hAnsi="Arial" w:cs="Arial"/>
                <w:b/>
                <w:color w:val="000000"/>
                <w:szCs w:val="22"/>
              </w:rPr>
              <w:t>Sur le plateau technique </w:t>
            </w:r>
          </w:p>
        </w:tc>
        <w:tc>
          <w:tcPr>
            <w:tcW w:w="2552" w:type="dxa"/>
            <w:vAlign w:val="center"/>
          </w:tcPr>
          <w:p w14:paraId="78F4D9C7" w14:textId="77777777" w:rsidR="00F736D1" w:rsidRPr="00041E98" w:rsidRDefault="00F736D1" w:rsidP="00BD054E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6453979C" w14:textId="79074728" w:rsidR="00F736D1" w:rsidRPr="002865D4" w:rsidRDefault="00F736D1" w:rsidP="002865D4">
            <w:pPr>
              <w:pStyle w:val="Paragraphedeliste"/>
              <w:numPr>
                <w:ilvl w:val="0"/>
                <w:numId w:val="5"/>
              </w:numPr>
              <w:jc w:val="center"/>
              <w:rPr>
                <w:rFonts w:ascii="Arial" w:hAnsi="Arial" w:cs="Arial"/>
                <w:b/>
                <w:szCs w:val="22"/>
              </w:rPr>
            </w:pPr>
            <w:r w:rsidRPr="002865D4">
              <w:rPr>
                <w:rFonts w:ascii="Arial" w:hAnsi="Arial" w:cs="Arial"/>
                <w:b/>
                <w:szCs w:val="22"/>
              </w:rPr>
              <w:t>Minutes</w:t>
            </w:r>
          </w:p>
        </w:tc>
      </w:tr>
    </w:tbl>
    <w:p w14:paraId="22546682" w14:textId="77777777" w:rsidR="00F736D1" w:rsidRPr="00E93683" w:rsidRDefault="00F736D1" w:rsidP="00712378">
      <w:pPr>
        <w:rPr>
          <w:rFonts w:ascii="Arial" w:hAnsi="Arial" w:cs="Arial"/>
        </w:rPr>
      </w:pPr>
    </w:p>
    <w:p w14:paraId="106C4EA2" w14:textId="77777777" w:rsidR="00ED1CF3" w:rsidRPr="00E93683" w:rsidRDefault="00ED1CF3" w:rsidP="00712378">
      <w:pPr>
        <w:rPr>
          <w:rFonts w:ascii="Arial" w:hAnsi="Arial" w:cs="Arial"/>
        </w:rPr>
      </w:pPr>
    </w:p>
    <w:p w14:paraId="3B8A6D9A" w14:textId="709A3525" w:rsidR="00F736D1" w:rsidRPr="00F736D1" w:rsidRDefault="00F736D1" w:rsidP="00F736D1">
      <w:pPr>
        <w:ind w:left="360"/>
        <w:contextualSpacing/>
        <w:rPr>
          <w:rFonts w:ascii="Arial" w:hAnsi="Arial" w:cs="Arial"/>
        </w:rPr>
      </w:pPr>
      <w:r>
        <w:rPr>
          <w:rFonts w:ascii="Arial" w:hAnsi="Arial" w:cs="Arial"/>
        </w:rPr>
        <w:t xml:space="preserve">Q 5.1 - </w:t>
      </w:r>
      <w:r w:rsidRPr="00F736D1">
        <w:rPr>
          <w:rFonts w:ascii="Arial" w:hAnsi="Arial" w:cs="Arial"/>
        </w:rPr>
        <w:t xml:space="preserve">Pensez-vous à une amélioration possible pour aller plus vite lors de la prochaine intervention pour la dépose du motoréducteur ? </w:t>
      </w:r>
      <w:r>
        <w:rPr>
          <w:rFonts w:ascii="Arial" w:hAnsi="Arial" w:cs="Arial"/>
        </w:rPr>
        <w:t>Si ou laquelle ?</w:t>
      </w:r>
    </w:p>
    <w:p w14:paraId="489B82D0" w14:textId="20FC8120" w:rsidR="00F736D1" w:rsidRDefault="00F736D1" w:rsidP="00F736D1">
      <w:pPr>
        <w:rPr>
          <w:rFonts w:ascii="Arial" w:hAnsi="Arial" w:cs="Arial"/>
        </w:rPr>
      </w:pPr>
    </w:p>
    <w:p w14:paraId="6F43EA02" w14:textId="77777777" w:rsidR="006C76C1" w:rsidRDefault="006C76C1" w:rsidP="006C76C1">
      <w:pPr>
        <w:rPr>
          <w:rFonts w:ascii="Arial" w:hAnsi="Arial" w:cs="Arial"/>
        </w:rPr>
      </w:pPr>
    </w:p>
    <w:p w14:paraId="1B7550BB" w14:textId="77777777" w:rsidR="006C76C1" w:rsidRPr="00E93683" w:rsidRDefault="006C76C1" w:rsidP="006C76C1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EA6CF1A" wp14:editId="606408FC">
                <wp:simplePos x="0" y="0"/>
                <wp:positionH relativeFrom="margin">
                  <wp:align>left</wp:align>
                </wp:positionH>
                <wp:positionV relativeFrom="paragraph">
                  <wp:posOffset>15240</wp:posOffset>
                </wp:positionV>
                <wp:extent cx="6058535" cy="0"/>
                <wp:effectExtent l="0" t="0" r="0" b="0"/>
                <wp:wrapNone/>
                <wp:docPr id="83" name="Connecteur droit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5853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85CA17" id="Connecteur droit 83" o:spid="_x0000_s1026" style="position:absolute;z-index:2517063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1.2pt" to="477.0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">
                <w10:wrap anchorx="margin"/>
              </v:lin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8B9A527" wp14:editId="0501C1CE">
                <wp:simplePos x="0" y="0"/>
                <wp:positionH relativeFrom="column">
                  <wp:posOffset>-18422</wp:posOffset>
                </wp:positionH>
                <wp:positionV relativeFrom="paragraph">
                  <wp:posOffset>529213</wp:posOffset>
                </wp:positionV>
                <wp:extent cx="6049108" cy="15072"/>
                <wp:effectExtent l="0" t="0" r="27940" b="23495"/>
                <wp:wrapNone/>
                <wp:docPr id="85" name="Connecteur droit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49108" cy="15072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0C5B5F" id="Connecteur droit 85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5pt,41.65pt" to="474.85pt,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F74C066" wp14:editId="2D05C440">
                <wp:simplePos x="0" y="0"/>
                <wp:positionH relativeFrom="column">
                  <wp:posOffset>-12197</wp:posOffset>
                </wp:positionH>
                <wp:positionV relativeFrom="paragraph">
                  <wp:posOffset>164688</wp:posOffset>
                </wp:positionV>
                <wp:extent cx="6049108" cy="15072"/>
                <wp:effectExtent l="0" t="0" r="27940" b="23495"/>
                <wp:wrapNone/>
                <wp:docPr id="82" name="Connecteur droit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49108" cy="15072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0E8BC5" id="Connecteur droit 82" o:spid="_x0000_s1026" style="position:absolute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95pt,12.95pt" to="475.3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14691C2" wp14:editId="1B529665">
                <wp:simplePos x="0" y="0"/>
                <wp:positionH relativeFrom="margin">
                  <wp:align>left</wp:align>
                </wp:positionH>
                <wp:positionV relativeFrom="paragraph">
                  <wp:posOffset>342844</wp:posOffset>
                </wp:positionV>
                <wp:extent cx="6049108" cy="15072"/>
                <wp:effectExtent l="0" t="0" r="27940" b="23495"/>
                <wp:wrapNone/>
                <wp:docPr id="84" name="Connecteur droit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49108" cy="15072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F38C73" id="Connecteur droit 84" o:spid="_x0000_s1026" style="position:absolute;z-index:2517073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27pt" to="476.3pt,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">
                <w10:wrap anchorx="margin"/>
              </v:line>
            </w:pict>
          </mc:Fallback>
        </mc:AlternateContent>
      </w:r>
    </w:p>
    <w:p w14:paraId="11F26C97" w14:textId="1C3C86AB" w:rsidR="003B785B" w:rsidRDefault="003B785B" w:rsidP="00F736D1">
      <w:pPr>
        <w:rPr>
          <w:rFonts w:ascii="Arial" w:hAnsi="Arial" w:cs="Arial"/>
        </w:rPr>
      </w:pPr>
    </w:p>
    <w:p w14:paraId="50552AFA" w14:textId="77777777" w:rsidR="003B785B" w:rsidRDefault="003B785B" w:rsidP="00F736D1">
      <w:pPr>
        <w:rPr>
          <w:rFonts w:ascii="Arial" w:hAnsi="Arial" w:cs="Arial"/>
        </w:rPr>
      </w:pPr>
    </w:p>
    <w:p w14:paraId="6A8BE611" w14:textId="4A606F24" w:rsidR="006C76C1" w:rsidRDefault="006C76C1" w:rsidP="00F736D1">
      <w:pPr>
        <w:rPr>
          <w:rFonts w:ascii="Arial" w:hAnsi="Arial" w:cs="Arial"/>
        </w:rPr>
      </w:pPr>
    </w:p>
    <w:p w14:paraId="709498BC" w14:textId="0FB44A47" w:rsidR="006C76C1" w:rsidRDefault="006C76C1" w:rsidP="00F736D1">
      <w:pPr>
        <w:rPr>
          <w:rFonts w:ascii="Arial" w:hAnsi="Arial" w:cs="Arial"/>
        </w:rPr>
      </w:pPr>
    </w:p>
    <w:p w14:paraId="12924184" w14:textId="0FE80F84" w:rsidR="006C76C1" w:rsidRDefault="006C76C1" w:rsidP="00F736D1">
      <w:pPr>
        <w:rPr>
          <w:rFonts w:ascii="Arial" w:hAnsi="Arial" w:cs="Arial"/>
        </w:rPr>
      </w:pPr>
    </w:p>
    <w:p w14:paraId="54A7F506" w14:textId="4A6FB840" w:rsidR="006C76C1" w:rsidRDefault="006C76C1" w:rsidP="00F736D1">
      <w:pPr>
        <w:rPr>
          <w:rFonts w:ascii="Arial" w:hAnsi="Arial" w:cs="Arial"/>
        </w:rPr>
      </w:pPr>
    </w:p>
    <w:p w14:paraId="3AFC5D9F" w14:textId="7EA06597" w:rsidR="006C76C1" w:rsidRDefault="006C76C1" w:rsidP="00F736D1">
      <w:pPr>
        <w:rPr>
          <w:rFonts w:ascii="Arial" w:hAnsi="Arial" w:cs="Arial"/>
        </w:rPr>
      </w:pPr>
    </w:p>
    <w:p w14:paraId="6A6640F9" w14:textId="6FD778AE" w:rsidR="006C76C1" w:rsidRDefault="006C76C1" w:rsidP="00F736D1">
      <w:pPr>
        <w:rPr>
          <w:rFonts w:ascii="Arial" w:hAnsi="Arial" w:cs="Arial"/>
        </w:rPr>
      </w:pPr>
    </w:p>
    <w:p w14:paraId="383D9E74" w14:textId="2EF489B4" w:rsidR="006C76C1" w:rsidRDefault="006C76C1" w:rsidP="00F736D1">
      <w:pPr>
        <w:rPr>
          <w:rFonts w:ascii="Arial" w:hAnsi="Arial" w:cs="Arial"/>
        </w:rPr>
      </w:pPr>
    </w:p>
    <w:p w14:paraId="765395C1" w14:textId="7FA5055F" w:rsidR="006C76C1" w:rsidRDefault="006C76C1" w:rsidP="00F736D1">
      <w:pPr>
        <w:rPr>
          <w:rFonts w:ascii="Arial" w:hAnsi="Arial" w:cs="Arial"/>
        </w:rPr>
      </w:pPr>
    </w:p>
    <w:p w14:paraId="78CBFBE1" w14:textId="448AD602" w:rsidR="006C76C1" w:rsidRDefault="006C76C1" w:rsidP="00F736D1">
      <w:pPr>
        <w:rPr>
          <w:rFonts w:ascii="Arial" w:hAnsi="Arial" w:cs="Arial"/>
        </w:rPr>
      </w:pPr>
    </w:p>
    <w:p w14:paraId="1D40DA87" w14:textId="5C0C31AD" w:rsidR="006C76C1" w:rsidRDefault="006C76C1" w:rsidP="00F736D1">
      <w:pPr>
        <w:rPr>
          <w:rFonts w:ascii="Arial" w:hAnsi="Arial" w:cs="Arial"/>
        </w:rPr>
      </w:pPr>
    </w:p>
    <w:p w14:paraId="5ADAA25F" w14:textId="1093FF44" w:rsidR="006C76C1" w:rsidRDefault="006C76C1" w:rsidP="00F736D1">
      <w:pPr>
        <w:rPr>
          <w:rFonts w:ascii="Arial" w:hAnsi="Arial" w:cs="Arial"/>
        </w:rPr>
      </w:pPr>
    </w:p>
    <w:p w14:paraId="18B484A2" w14:textId="605105C7" w:rsidR="006C76C1" w:rsidRDefault="006C76C1" w:rsidP="00F736D1">
      <w:pPr>
        <w:rPr>
          <w:rFonts w:ascii="Arial" w:hAnsi="Arial" w:cs="Arial"/>
        </w:rPr>
      </w:pPr>
    </w:p>
    <w:p w14:paraId="1F5795B6" w14:textId="7E17289A" w:rsidR="006C76C1" w:rsidRDefault="006C76C1" w:rsidP="00F736D1">
      <w:pPr>
        <w:rPr>
          <w:rFonts w:ascii="Arial" w:hAnsi="Arial" w:cs="Arial"/>
        </w:rPr>
      </w:pPr>
    </w:p>
    <w:p w14:paraId="597D92B5" w14:textId="4171FFD9" w:rsidR="006C76C1" w:rsidRDefault="006C76C1" w:rsidP="00F736D1">
      <w:pPr>
        <w:rPr>
          <w:rFonts w:ascii="Arial" w:hAnsi="Arial" w:cs="Arial"/>
        </w:rPr>
      </w:pPr>
    </w:p>
    <w:p w14:paraId="4D70F65B" w14:textId="01A7E8B0" w:rsidR="006C76C1" w:rsidRDefault="006C76C1" w:rsidP="00F736D1">
      <w:pPr>
        <w:rPr>
          <w:rFonts w:ascii="Arial" w:hAnsi="Arial" w:cs="Arial"/>
        </w:rPr>
      </w:pPr>
    </w:p>
    <w:tbl>
      <w:tblPr>
        <w:tblW w:w="95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9"/>
        <w:gridCol w:w="1938"/>
        <w:gridCol w:w="1219"/>
        <w:gridCol w:w="1271"/>
        <w:gridCol w:w="2851"/>
        <w:gridCol w:w="731"/>
        <w:gridCol w:w="223"/>
        <w:gridCol w:w="223"/>
        <w:gridCol w:w="182"/>
        <w:gridCol w:w="223"/>
      </w:tblGrid>
      <w:tr w:rsidR="006C76C1" w14:paraId="268518C0" w14:textId="77777777" w:rsidTr="006C76C1">
        <w:trPr>
          <w:trHeight w:val="285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E4A351" w14:textId="77777777" w:rsidR="006C76C1" w:rsidRDefault="006C76C1">
            <w:pPr>
              <w:rPr>
                <w:sz w:val="20"/>
                <w:szCs w:val="20"/>
              </w:rPr>
            </w:pPr>
            <w:bookmarkStart w:id="1" w:name="RANGE!A1:J39"/>
            <w:bookmarkEnd w:id="1"/>
          </w:p>
        </w:tc>
        <w:tc>
          <w:tcPr>
            <w:tcW w:w="751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2F5A104D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E2 : Préparation d’une intervention de maintenance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302474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</w:p>
        </w:tc>
        <w:tc>
          <w:tcPr>
            <w:tcW w:w="1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F33EBF" w14:textId="77777777" w:rsidR="006C76C1" w:rsidRDefault="006C76C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BAFF9A" w14:textId="77777777" w:rsidR="006C76C1" w:rsidRDefault="006C76C1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EC8519" w14:textId="77777777" w:rsidR="006C76C1" w:rsidRDefault="006C76C1">
            <w:pPr>
              <w:rPr>
                <w:sz w:val="20"/>
                <w:szCs w:val="20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BAD4DD" w14:textId="77777777" w:rsidR="006C76C1" w:rsidRDefault="006C76C1">
            <w:pPr>
              <w:rPr>
                <w:sz w:val="20"/>
                <w:szCs w:val="20"/>
              </w:rPr>
            </w:pPr>
          </w:p>
        </w:tc>
      </w:tr>
      <w:tr w:rsidR="006C76C1" w14:paraId="0936E83F" w14:textId="77777777" w:rsidTr="006C76C1">
        <w:trPr>
          <w:trHeight w:val="285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1337F8" w14:textId="77777777" w:rsidR="006C76C1" w:rsidRDefault="006C76C1">
            <w:pPr>
              <w:rPr>
                <w:sz w:val="20"/>
                <w:szCs w:val="20"/>
              </w:rPr>
            </w:pPr>
          </w:p>
        </w:tc>
        <w:tc>
          <w:tcPr>
            <w:tcW w:w="751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0B57041B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E2.b : Préparation d'une intervention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453F93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</w:p>
        </w:tc>
        <w:tc>
          <w:tcPr>
            <w:tcW w:w="1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A4B3FC" w14:textId="77777777" w:rsidR="006C76C1" w:rsidRDefault="006C76C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998C42" w14:textId="77777777" w:rsidR="006C76C1" w:rsidRDefault="006C76C1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A6A547" w14:textId="77777777" w:rsidR="006C76C1" w:rsidRDefault="006C76C1">
            <w:pPr>
              <w:rPr>
                <w:sz w:val="20"/>
                <w:szCs w:val="20"/>
              </w:rPr>
            </w:pPr>
          </w:p>
        </w:tc>
        <w:tc>
          <w:tcPr>
            <w:tcW w:w="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1F84D0" w14:textId="77777777" w:rsidR="006C76C1" w:rsidRDefault="006C76C1">
            <w:pPr>
              <w:rPr>
                <w:sz w:val="20"/>
                <w:szCs w:val="20"/>
              </w:rPr>
            </w:pPr>
          </w:p>
        </w:tc>
      </w:tr>
      <w:tr w:rsidR="006C76C1" w14:paraId="7EC1F67F" w14:textId="77777777" w:rsidTr="006C76C1">
        <w:trPr>
          <w:trHeight w:val="285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7873B5" w14:textId="77777777" w:rsidR="006C76C1" w:rsidRDefault="006C76C1">
            <w:pPr>
              <w:rPr>
                <w:sz w:val="20"/>
                <w:szCs w:val="20"/>
              </w:rPr>
            </w:pPr>
          </w:p>
        </w:tc>
        <w:tc>
          <w:tcPr>
            <w:tcW w:w="20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DEBF7"/>
            <w:vAlign w:val="center"/>
            <w:hideMark/>
          </w:tcPr>
          <w:p w14:paraId="19FBB0C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7B9D42D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Activité Pratique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2CC"/>
            <w:vAlign w:val="center"/>
            <w:hideMark/>
          </w:tcPr>
          <w:p w14:paraId="5F0DB54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9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BF0A3C9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Activité Écrite</w:t>
            </w:r>
          </w:p>
        </w:tc>
        <w:tc>
          <w:tcPr>
            <w:tcW w:w="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49C82FE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Question </w:t>
            </w:r>
          </w:p>
        </w:tc>
        <w:tc>
          <w:tcPr>
            <w:tcW w:w="723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E3BC77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Evaluation</w:t>
            </w:r>
          </w:p>
        </w:tc>
      </w:tr>
      <w:tr w:rsidR="006C76C1" w14:paraId="5C599386" w14:textId="77777777" w:rsidTr="006C76C1">
        <w:trPr>
          <w:trHeight w:val="405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1A5B19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</w:p>
        </w:tc>
        <w:tc>
          <w:tcPr>
            <w:tcW w:w="3251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7825BCB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Compétences évaluées</w:t>
            </w:r>
          </w:p>
        </w:tc>
        <w:tc>
          <w:tcPr>
            <w:tcW w:w="4267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5AC6F687" w14:textId="77777777" w:rsidR="006C76C1" w:rsidRDefault="006C76C1">
            <w:pPr>
              <w:jc w:val="center"/>
              <w:rPr>
                <w:rFonts w:ascii="Arial Narrow" w:hAnsi="Arial Narrow" w:cs="Calibri"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i/>
                <w:iCs/>
                <w:color w:val="000000"/>
                <w:sz w:val="18"/>
                <w:szCs w:val="18"/>
              </w:rPr>
              <w:t>Indicateurs de performance</w:t>
            </w:r>
          </w:p>
        </w:tc>
        <w:tc>
          <w:tcPr>
            <w:tcW w:w="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DEC7EB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</w:p>
        </w:tc>
        <w:tc>
          <w:tcPr>
            <w:tcW w:w="17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64558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2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EF50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B8A0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1BF382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0</w:t>
            </w:r>
          </w:p>
        </w:tc>
      </w:tr>
      <w:tr w:rsidR="006C76C1" w14:paraId="5E053111" w14:textId="77777777" w:rsidTr="006C76C1">
        <w:trPr>
          <w:trHeight w:val="405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7D5897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</w:p>
        </w:tc>
        <w:tc>
          <w:tcPr>
            <w:tcW w:w="7518" w:type="dxa"/>
            <w:gridSpan w:val="4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2ABC7BB0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 Préparer son intervention de maintenance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E1D8E5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7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A8762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88B4D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4D480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990FE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4088AE51" w14:textId="77777777" w:rsidTr="006C76C1">
        <w:trPr>
          <w:trHeight w:val="585"/>
        </w:trPr>
        <w:tc>
          <w:tcPr>
            <w:tcW w:w="6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8385316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C1.4.1</w:t>
            </w:r>
          </w:p>
        </w:tc>
        <w:tc>
          <w:tcPr>
            <w:tcW w:w="325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73D83AC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Prendre en charge la demande d’intervention.</w:t>
            </w:r>
          </w:p>
        </w:tc>
        <w:tc>
          <w:tcPr>
            <w:tcW w:w="42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4953983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indications portées sur la demande d’intervention sont identifiées et assimilées</w:t>
            </w: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703718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Q1.1 </w:t>
            </w:r>
          </w:p>
        </w:tc>
        <w:tc>
          <w:tcPr>
            <w:tcW w:w="17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782C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0658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4D5F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208B3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74B905CB" w14:textId="77777777" w:rsidTr="006C76C1">
        <w:trPr>
          <w:trHeight w:val="49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6943942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C1.4.2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0F657F0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Collecter les documents nécessaires à l’intervention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43C7188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documents collectés permettent d’organiser l’intervention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8046C26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Q1.2</w:t>
            </w:r>
          </w:p>
        </w:tc>
        <w:tc>
          <w:tcPr>
            <w:tcW w:w="1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5D2B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2437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3566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D6279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7E262E37" w14:textId="77777777" w:rsidTr="006C76C1">
        <w:trPr>
          <w:trHeight w:val="94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79204350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C1.4.3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65C35CF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Identifier les risques de son intervention :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Évaluer les difficultés d’accès aux composants. 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Situer le ou les dispositifs de sécurité interne ou externe du bien. 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12D1F77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Les contraintes d’accès sont repérées et énumérées. 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>Les dispositifs de sécurité sont convenablement localisés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C0EC574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Q3.2</w:t>
            </w:r>
          </w:p>
        </w:tc>
        <w:tc>
          <w:tcPr>
            <w:tcW w:w="1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9C25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15D3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2107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7ED7B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65623760" w14:textId="77777777" w:rsidTr="006C76C1">
        <w:trPr>
          <w:trHeight w:val="51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9C7F0A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C1.4.4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66866D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Prendre connaissance ou établir la procédure de son intervention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0E3D87E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La procédure est correctement interprétée OU les activités sont organisées chronologiquement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6993FEF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Q1.3</w:t>
            </w:r>
          </w:p>
        </w:tc>
        <w:tc>
          <w:tcPr>
            <w:tcW w:w="1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A07B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73FE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BC9A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53D6C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005FB458" w14:textId="77777777" w:rsidTr="006C76C1">
        <w:trPr>
          <w:trHeight w:val="94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3F33D7D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C1.4.5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2CC"/>
            <w:vAlign w:val="center"/>
            <w:hideMark/>
          </w:tcPr>
          <w:p w14:paraId="258AA63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Planifier son intervention en tenant compte :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des impératifs de production,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des stocks disponibles, 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de la durée estimée de son intervention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5316B86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Tous les critères de planification sont respectés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9AE6639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Q1.4</w:t>
            </w:r>
          </w:p>
        </w:tc>
        <w:tc>
          <w:tcPr>
            <w:tcW w:w="1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461C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7538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B314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2EAAE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359723C4" w14:textId="77777777" w:rsidTr="006C76C1">
        <w:trPr>
          <w:trHeight w:val="226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72964592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C1.4.6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09F7D55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Inventorier, consulter, rassembler et vérifier (tout ou partie) :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les outils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les appareils de mesures et de contrôles, 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les moyens de manutention et de sécurité nécessaires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les moyens de protection individuelle et collectif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le(s) pièce(s) de rechange et consommable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03BF869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Après inventaire, l’ensemble des outils, appareils, moyens et autres sont inventoriés, rassemblés et vérifiés.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59AA2C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Q1.6  ;  Q1.7 ; Q1.8 ; Q1,9</w:t>
            </w:r>
          </w:p>
        </w:tc>
        <w:tc>
          <w:tcPr>
            <w:tcW w:w="1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44D7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BC00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23CE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E6855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5D27FA76" w14:textId="77777777" w:rsidTr="006C76C1">
        <w:trPr>
          <w:trHeight w:val="525"/>
        </w:trPr>
        <w:tc>
          <w:tcPr>
            <w:tcW w:w="659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3EE06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518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030F0B2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 : Participer à l’arrêt d’un bien dans le respect des procédures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BF976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E255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B482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C005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370E2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2205FE16" w14:textId="77777777" w:rsidTr="006C76C1">
        <w:trPr>
          <w:trHeight w:val="615"/>
        </w:trPr>
        <w:tc>
          <w:tcPr>
            <w:tcW w:w="65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07574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C1.5.1.1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6D54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Préparer le bien pour une mise à l’arrêt.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1010F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Les zones d’actions des effecteurs et la zone de travail sont propres et dégagées. 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0000"/>
            <w:vAlign w:val="center"/>
            <w:hideMark/>
          </w:tcPr>
          <w:p w14:paraId="5E67418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Q3.1-Q3.2-Q3.3</w:t>
            </w:r>
          </w:p>
        </w:tc>
        <w:tc>
          <w:tcPr>
            <w:tcW w:w="17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9863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E282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7EB1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119EC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014398CD" w14:textId="77777777" w:rsidTr="006C76C1">
        <w:trPr>
          <w:trHeight w:val="84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5AF1483D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C1.5.1.2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56D397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S’approprier les différentes procédures de mise à l’arrêt et de sécurité 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7A42FE0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descriptifs des différents modes de marche et d’arrêt, le document unique d’évaluation des risques sont lus et interprétés sans erreur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2CC"/>
            <w:vAlign w:val="center"/>
            <w:hideMark/>
          </w:tcPr>
          <w:p w14:paraId="7718EE98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Q2.1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62E2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4C45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E00D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434F3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0B151D49" w14:textId="77777777" w:rsidTr="006C76C1">
        <w:trPr>
          <w:trHeight w:val="57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9A872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C1.5.1.3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FEB3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Vérifier le bon fonctionnement des différents modes de marche et d’arrêt. 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7E8A9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modes d’arrêt sont vérifiés et conformes à leurs descriptifs.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0000"/>
            <w:vAlign w:val="center"/>
            <w:hideMark/>
          </w:tcPr>
          <w:p w14:paraId="29984FB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6556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62B6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CCF7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60AE8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17E455E0" w14:textId="77777777" w:rsidTr="006C76C1">
        <w:trPr>
          <w:trHeight w:val="40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41126A0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C1.5.1.4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103AF4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Mettre le bien en position initiale. 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6568FB6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 bien est mis en position initiale en toute sécurité</w:t>
            </w: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0780B359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Q4.2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D218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BAA0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6D01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8A04B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5A6529AA" w14:textId="77777777" w:rsidTr="006C76C1">
        <w:trPr>
          <w:trHeight w:val="40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DBF20FB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C1.4.7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861164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Consigner le système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5FA0542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 système est correctement consigné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24C8EBAE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Q4.3</w:t>
            </w:r>
          </w:p>
        </w:tc>
        <w:tc>
          <w:tcPr>
            <w:tcW w:w="1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63CB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31AE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C107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51A64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242FA30C" w14:textId="77777777" w:rsidTr="006C76C1">
        <w:trPr>
          <w:trHeight w:val="360"/>
        </w:trPr>
        <w:tc>
          <w:tcPr>
            <w:tcW w:w="6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C5537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518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6C5E25D9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C1.5.2 : Participer à la mise en service, la remise en service d’un bien dans le respect des procédures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DEF43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C8C1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8518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BD6C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7A342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4DAD2844" w14:textId="77777777" w:rsidTr="006C76C1">
        <w:trPr>
          <w:trHeight w:val="600"/>
        </w:trPr>
        <w:tc>
          <w:tcPr>
            <w:tcW w:w="6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528EC5E5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C1.5.2.1</w:t>
            </w:r>
          </w:p>
        </w:tc>
        <w:tc>
          <w:tcPr>
            <w:tcW w:w="3251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A4AC76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Préparer le bien pour une mise en service, une remise en service. </w:t>
            </w:r>
          </w:p>
        </w:tc>
        <w:tc>
          <w:tcPr>
            <w:tcW w:w="426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31D13CE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Les zones d’actions des effecteurs et la zone de travail sont propres et dégagées. </w:t>
            </w: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31AF689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Q2.3</w:t>
            </w:r>
          </w:p>
        </w:tc>
        <w:tc>
          <w:tcPr>
            <w:tcW w:w="17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0C69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EE95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9A24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62DC6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1CCE132E" w14:textId="77777777" w:rsidTr="006C76C1">
        <w:trPr>
          <w:trHeight w:val="679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6EE86E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C1.5.2.2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7BB243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S’approprier les différentes procédures de mise en service et de sécurité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31691DF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descriptifs des différents modes de marche, le document unique d’évaluation des risques sont lus et interprétés sans erreur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8AF20E3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Q2.2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D78F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7313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6EFE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BD64B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6310B98D" w14:textId="77777777" w:rsidTr="006C76C1">
        <w:trPr>
          <w:trHeight w:val="36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29CD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C1.4.8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872E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Déconsigner le système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2CA64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 système est correctement déconsigné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0000"/>
            <w:vAlign w:val="center"/>
            <w:hideMark/>
          </w:tcPr>
          <w:p w14:paraId="43F347D5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Q5.4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79B0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2736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1B11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63E9E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450F8242" w14:textId="77777777" w:rsidTr="006C76C1">
        <w:trPr>
          <w:trHeight w:val="43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3AB3B61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C1.5.2.3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B11B3F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Vérifier la présence et les niveaux des énergies d’alimentation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61318EE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La présence et les niveaux des énergies sont identifiés et conformes au cahier des charges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544FA88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Q3.3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C047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4AAB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5112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0F251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43230D12" w14:textId="77777777" w:rsidTr="006C76C1">
        <w:trPr>
          <w:trHeight w:val="439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7F04F317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lastRenderedPageBreak/>
              <w:t>C1.5.2.4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7BEEC6B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Vérifier l’efficacité de la chaîne de sécurité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124B5DF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Les arrêts d’urgence et les éléments de sécurité sont vérifiés et efficaces. 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705F7DD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Q1.5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C00D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920A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5A93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0A607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055963D6" w14:textId="77777777" w:rsidTr="006C76C1">
        <w:trPr>
          <w:trHeight w:val="22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2B93798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C1.5.2.5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069683B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Mettre le bien en position initiale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5747872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 bien est mis en position initiale en toute sécurité.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E18B92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Q4.2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52DF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2551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7622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0DED6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470518AB" w14:textId="77777777" w:rsidTr="006C76C1">
        <w:trPr>
          <w:trHeight w:val="48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5157ACE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C1.5.2.6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B921C6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 Participer à la mise en œuvre des procédures de remise en service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1F584B2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 système est prêt à fonctionner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947BF55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Q4.2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3E12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103F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0CA5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BFD96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1CD5A7BA" w14:textId="77777777" w:rsidTr="006C76C1">
        <w:trPr>
          <w:trHeight w:val="54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9902B71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C1.5.2.7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ADF674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 Vérifier le bon fonctionnement du système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078A688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 système fonctionne correctement, ses performances sont vérifiées et conformes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3D923C3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Q4.1</w:t>
            </w:r>
          </w:p>
        </w:tc>
        <w:tc>
          <w:tcPr>
            <w:tcW w:w="17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DE16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E20E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07BD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DB6C4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544D80FE" w14:textId="77777777" w:rsidTr="006C76C1">
        <w:trPr>
          <w:trHeight w:val="375"/>
        </w:trPr>
        <w:tc>
          <w:tcPr>
            <w:tcW w:w="65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04C6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518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79D10B33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C1.6 Respecter les règles environnementales</w:t>
            </w:r>
          </w:p>
        </w:tc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3A78B4D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97F8D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A32313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296CE0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B454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11F59AD4" w14:textId="77777777" w:rsidTr="006C76C1">
        <w:trPr>
          <w:trHeight w:val="900"/>
        </w:trPr>
        <w:tc>
          <w:tcPr>
            <w:tcW w:w="6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A8610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C1.6.1</w:t>
            </w:r>
          </w:p>
        </w:tc>
        <w:tc>
          <w:tcPr>
            <w:tcW w:w="32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5DBF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Prendre connaissance, sur site, des procédures liées aux obligations environnementales et des usages liés au tri et à la valorisation des déchets</w:t>
            </w:r>
          </w:p>
        </w:tc>
        <w:tc>
          <w:tcPr>
            <w:tcW w:w="4267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2648FD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procédures liées aux obligations environnementales et des usages liés au tri et à la valorisation des déchets sont connues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000000"/>
            <w:vAlign w:val="center"/>
            <w:hideMark/>
          </w:tcPr>
          <w:p w14:paraId="46EFD1F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627B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FCDB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48F2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B557C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61AC4317" w14:textId="77777777" w:rsidTr="006C76C1">
        <w:trPr>
          <w:trHeight w:val="43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6418492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C1.6.2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A87887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Appliquer les procédures de respect de l’environnement des lieux et des systèmes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C8A21C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procédures de respect de l’environnement sont appliquées</w:t>
            </w: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0A3DC6A1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Q2.5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9B5F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7071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8047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7F9CB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4DD2A8F8" w14:textId="77777777" w:rsidTr="006C76C1">
        <w:trPr>
          <w:trHeight w:val="54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896BA0D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C1.6.3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96C3F6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Respecter les règles de santé et de sécurité au travail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08C8C1C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règles de santé et de sécurité au travail sont respectées</w:t>
            </w: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8BF096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Q4.3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9400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B78C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4875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57E40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4CB17646" w14:textId="77777777" w:rsidTr="006C76C1">
        <w:trPr>
          <w:trHeight w:val="33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5A90B2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C1.6.4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11EE2C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Trier et évacuer les déchets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78EF3B9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déchets sont triés et évacués de manière sélective</w:t>
            </w: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0CCF0D3E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Q2.5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BCC4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8A7F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FB4F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FE87E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2491043B" w14:textId="77777777" w:rsidTr="006C76C1">
        <w:trPr>
          <w:trHeight w:val="25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F1339E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C1.6.5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FA1A1B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Tenir son poste de travail en ordre et propre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6C5F64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 poste de travail est rangé et propre</w:t>
            </w: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53859A85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Q2.3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5B7E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D2615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AD58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3FB86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087B6172" w14:textId="77777777" w:rsidTr="006C76C1">
        <w:trPr>
          <w:trHeight w:val="28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A5C1E9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C1.6.6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B0EEB9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Utiliser raisonnablement le(s) consommable(s)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671AE9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Le(s) consommable(s) est (sont) utilisé(s) sans gaspillage</w:t>
            </w: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242C3E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Q2.4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3070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09C2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2BE5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8CB7F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63D18610" w14:textId="77777777" w:rsidTr="006C76C1">
        <w:trPr>
          <w:trHeight w:val="31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6018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518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7E8614FF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C1.7 Identifier et maîtriser les risques pour les biens et les personnes</w:t>
            </w:r>
          </w:p>
        </w:tc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0833B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7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75BC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7D58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8654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923393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733C9043" w14:textId="77777777" w:rsidTr="006C76C1">
        <w:trPr>
          <w:trHeight w:val="1039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810F0B8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C1.7.1</w:t>
            </w:r>
          </w:p>
        </w:tc>
        <w:tc>
          <w:tcPr>
            <w:tcW w:w="32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3CEFCC0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Identifier les phénomènes dangereux et les situations dangereuses liés :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au bien et à son environnement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à l’activité de maintenance</w:t>
            </w:r>
          </w:p>
        </w:tc>
        <w:tc>
          <w:tcPr>
            <w:tcW w:w="4267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56736596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phénomènes dangereux et les situations dangereuses liés au bien, à son environnement et à l’activité sont identifiés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2CC"/>
            <w:vAlign w:val="center"/>
            <w:hideMark/>
          </w:tcPr>
          <w:p w14:paraId="240D100C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Q2.1</w:t>
            </w:r>
          </w:p>
        </w:tc>
        <w:tc>
          <w:tcPr>
            <w:tcW w:w="17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D6D0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DA3F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88B4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1329E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26442B66" w14:textId="77777777" w:rsidTr="006C76C1">
        <w:trPr>
          <w:trHeight w:val="735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5773D64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C1.7.2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7A7B2A9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Déterminer les mesures de prévention en regard des situations dangereuses identifiées dans l’acte de maintenance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621F1B5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mesures de prévention définies sont adaptées aux situations dangereuses identifiées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2CC"/>
            <w:vAlign w:val="center"/>
            <w:hideMark/>
          </w:tcPr>
          <w:p w14:paraId="5E696D2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Q2.2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DCEC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399EB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4812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8A574F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7A134747" w14:textId="77777777" w:rsidTr="006C76C1">
        <w:trPr>
          <w:trHeight w:val="207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041A1C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C1.7.3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0E8874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Appliquer les mesures définies (si nécessaire):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mettre en œuvre des équipements de protection individuelle 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utiliser des équipements individuels de sécurité 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mettre en œuvre des équipements de protection collective 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consigner (énergie, accès …)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respecter les procédures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439A9C8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.</w:t>
            </w:r>
          </w:p>
        </w:tc>
        <w:tc>
          <w:tcPr>
            <w:tcW w:w="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1D73AE31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Q4.3</w:t>
            </w: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E400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A34A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3308E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4A866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780FC8AA" w14:textId="77777777" w:rsidTr="006C76C1">
        <w:trPr>
          <w:trHeight w:val="90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50A26687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C1.7.4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01442D1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Maitriser les risques tout au long de l’intervention</w:t>
            </w:r>
          </w:p>
        </w:tc>
        <w:tc>
          <w:tcPr>
            <w:tcW w:w="4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E1F2"/>
            <w:vAlign w:val="center"/>
            <w:hideMark/>
          </w:tcPr>
          <w:p w14:paraId="2F81F83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 xml:space="preserve">Maitriser les risques tout au long de l’intervention 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>Les risques sont identifiés et les mesures de préventions respectées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>Le plan de prévention est compris et appliqué</w:t>
            </w:r>
          </w:p>
        </w:tc>
        <w:tc>
          <w:tcPr>
            <w:tcW w:w="660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281B0B74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</w:p>
        </w:tc>
        <w:tc>
          <w:tcPr>
            <w:tcW w:w="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32118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95D8A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641B9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843C7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  <w:tr w:rsidR="006C76C1" w14:paraId="28FFCD08" w14:textId="77777777" w:rsidTr="006C76C1">
        <w:trPr>
          <w:trHeight w:val="1020"/>
        </w:trPr>
        <w:tc>
          <w:tcPr>
            <w:tcW w:w="6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092074A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C1.7.5</w:t>
            </w:r>
          </w:p>
        </w:tc>
        <w:tc>
          <w:tcPr>
            <w:tcW w:w="32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4D2E5A27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Proposer des modifications au plan de prévention</w:t>
            </w:r>
          </w:p>
        </w:tc>
        <w:tc>
          <w:tcPr>
            <w:tcW w:w="4267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2CC"/>
            <w:vAlign w:val="center"/>
            <w:hideMark/>
          </w:tcPr>
          <w:p w14:paraId="064573D2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Les propositions permettent de :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se prémunir de situations ou de phénomènes dangereux résiduels identifiés</w:t>
            </w: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br/>
              <w:t xml:space="preserve">     améliorer les mesures de prévention préconisées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2CC"/>
            <w:vAlign w:val="center"/>
            <w:hideMark/>
          </w:tcPr>
          <w:p w14:paraId="3178F71D" w14:textId="77777777" w:rsidR="006C76C1" w:rsidRDefault="006C76C1">
            <w:pPr>
              <w:jc w:val="center"/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Q5.1</w:t>
            </w:r>
          </w:p>
        </w:tc>
        <w:tc>
          <w:tcPr>
            <w:tcW w:w="1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CD361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5DA6C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94530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B0281D" w14:textId="77777777" w:rsidR="006C76C1" w:rsidRDefault="006C76C1">
            <w:pPr>
              <w:rPr>
                <w:rFonts w:ascii="Arial Narrow" w:hAnsi="Arial Narrow" w:cs="Calibri"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 </w:t>
            </w:r>
          </w:p>
        </w:tc>
      </w:tr>
    </w:tbl>
    <w:p w14:paraId="2196636F" w14:textId="21715558" w:rsidR="006C76C1" w:rsidRDefault="006C76C1" w:rsidP="00F736D1">
      <w:pPr>
        <w:rPr>
          <w:rFonts w:ascii="Arial" w:hAnsi="Arial" w:cs="Arial"/>
        </w:rPr>
      </w:pPr>
      <w:bookmarkStart w:id="2" w:name="_GoBack"/>
      <w:bookmarkEnd w:id="2"/>
    </w:p>
    <w:p w14:paraId="13E3E2E8" w14:textId="28849684" w:rsidR="006C76C1" w:rsidRDefault="006C76C1" w:rsidP="00F736D1">
      <w:pPr>
        <w:rPr>
          <w:rFonts w:ascii="Arial" w:hAnsi="Arial" w:cs="Arial"/>
        </w:rPr>
      </w:pPr>
    </w:p>
    <w:p w14:paraId="018F18F1" w14:textId="69BC7C40" w:rsidR="006C76C1" w:rsidRDefault="006C76C1" w:rsidP="00F736D1">
      <w:pPr>
        <w:rPr>
          <w:rFonts w:ascii="Arial" w:hAnsi="Arial" w:cs="Arial"/>
        </w:rPr>
      </w:pPr>
    </w:p>
    <w:p w14:paraId="7EF78943" w14:textId="7959D383" w:rsidR="006C76C1" w:rsidRDefault="006C76C1" w:rsidP="00F736D1">
      <w:pPr>
        <w:rPr>
          <w:rFonts w:ascii="Arial" w:hAnsi="Arial" w:cs="Arial"/>
        </w:rPr>
      </w:pPr>
    </w:p>
    <w:p w14:paraId="06143251" w14:textId="4FDB0C4A" w:rsidR="006C76C1" w:rsidRDefault="006C76C1" w:rsidP="00F736D1">
      <w:pPr>
        <w:rPr>
          <w:rFonts w:ascii="Arial" w:hAnsi="Arial" w:cs="Arial"/>
        </w:rPr>
      </w:pPr>
    </w:p>
    <w:p w14:paraId="21735BEF" w14:textId="619AACA0" w:rsidR="006C76C1" w:rsidRDefault="006C76C1" w:rsidP="00F736D1">
      <w:pPr>
        <w:rPr>
          <w:rFonts w:ascii="Arial" w:hAnsi="Arial" w:cs="Arial"/>
        </w:rPr>
      </w:pPr>
    </w:p>
    <w:p w14:paraId="05DD56F0" w14:textId="175CDC61" w:rsidR="006C76C1" w:rsidRDefault="006C76C1" w:rsidP="00F736D1">
      <w:pPr>
        <w:rPr>
          <w:rFonts w:ascii="Arial" w:hAnsi="Arial" w:cs="Arial"/>
        </w:rPr>
      </w:pPr>
    </w:p>
    <w:p w14:paraId="607F28A3" w14:textId="77777777" w:rsidR="006C76C1" w:rsidRDefault="006C76C1" w:rsidP="00F736D1">
      <w:pPr>
        <w:rPr>
          <w:rFonts w:ascii="Arial" w:hAnsi="Arial" w:cs="Arial"/>
        </w:rPr>
      </w:pPr>
    </w:p>
    <w:sectPr w:rsidR="006C76C1" w:rsidSect="00900C8E">
      <w:footerReference w:type="default" r:id="rId26"/>
      <w:type w:val="continuous"/>
      <w:pgSz w:w="11906" w:h="16838"/>
      <w:pgMar w:top="851" w:right="848" w:bottom="851" w:left="1134" w:header="414" w:footer="851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E090C5" w14:textId="77777777" w:rsidR="00934B67" w:rsidRDefault="00934B67">
      <w:r>
        <w:separator/>
      </w:r>
    </w:p>
  </w:endnote>
  <w:endnote w:type="continuationSeparator" w:id="0">
    <w:p w14:paraId="59F474B4" w14:textId="77777777" w:rsidR="00934B67" w:rsidRDefault="00934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altName w:val="﷽﷽﷽﷽﷽﷽﷽﷽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550"/>
      <w:gridCol w:w="1702"/>
    </w:tblGrid>
    <w:tr w:rsidR="0019225A" w:rsidRPr="00A80F12" w14:paraId="360256CF" w14:textId="77777777" w:rsidTr="00C44AE8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490BB83" w14:textId="77777777" w:rsidR="0019225A" w:rsidRPr="00A80F12" w:rsidRDefault="0019225A" w:rsidP="003B5D70">
          <w:pPr>
            <w:tabs>
              <w:tab w:val="left" w:pos="1980"/>
            </w:tabs>
            <w:ind w:left="360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 de Production Connectés 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shd w:val="clear" w:color="auto" w:fill="D9D9D9"/>
          <w:vAlign w:val="center"/>
        </w:tcPr>
        <w:p w14:paraId="0F76536E" w14:textId="77777777" w:rsidR="0019225A" w:rsidRPr="003B5D70" w:rsidRDefault="0019225A" w:rsidP="003B5D70">
          <w:pPr>
            <w:jc w:val="center"/>
            <w:rPr>
              <w:rFonts w:ascii="Arial" w:hAnsi="Arial"/>
              <w:b/>
              <w:bCs/>
              <w:sz w:val="18"/>
              <w:szCs w:val="18"/>
            </w:rPr>
          </w:pPr>
          <w:r w:rsidRPr="003B5D70">
            <w:rPr>
              <w:rFonts w:ascii="Arial" w:hAnsi="Arial"/>
              <w:b/>
              <w:bCs/>
              <w:sz w:val="18"/>
              <w:szCs w:val="18"/>
            </w:rPr>
            <w:t>MULTITEC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96B5756" w14:textId="77777777" w:rsidR="0019225A" w:rsidRPr="000E304C" w:rsidRDefault="0019225A" w:rsidP="003B5D70">
          <w:pPr>
            <w:pStyle w:val="Titre5"/>
            <w:rPr>
              <w:rFonts w:ascii="Arial" w:hAnsi="Arial"/>
              <w:bCs/>
              <w:sz w:val="18"/>
              <w:szCs w:val="18"/>
            </w:rPr>
          </w:pPr>
          <w:r w:rsidRPr="000E304C">
            <w:rPr>
              <w:rFonts w:ascii="Arial" w:hAnsi="Arial"/>
              <w:bCs/>
              <w:sz w:val="18"/>
              <w:szCs w:val="18"/>
            </w:rPr>
            <w:t xml:space="preserve">CORRIGE </w:t>
          </w:r>
        </w:p>
      </w:tc>
    </w:tr>
    <w:tr w:rsidR="0019225A" w:rsidRPr="00A80F12" w14:paraId="3E205D92" w14:textId="77777777" w:rsidTr="003B5D70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2C91181" w14:textId="77777777" w:rsidR="0019225A" w:rsidRPr="00A80F12" w:rsidRDefault="0019225A" w:rsidP="003B5D70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 xml:space="preserve">Sous-épreuve E2. </w:t>
          </w:r>
          <w:r>
            <w:rPr>
              <w:rFonts w:ascii="Arial" w:hAnsi="Arial"/>
              <w:sz w:val="18"/>
              <w:szCs w:val="18"/>
            </w:rPr>
            <w:t>b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Préparation d’une intervention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6B12E39" w14:textId="77777777" w:rsidR="0019225A" w:rsidRPr="00A80F12" w:rsidRDefault="0019225A" w:rsidP="003B5D70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6470891" w14:textId="77777777" w:rsidR="0019225A" w:rsidRPr="003B5D70" w:rsidRDefault="0019225A" w:rsidP="003B5D70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3B5D70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begin"/>
          </w:r>
          <w:r w:rsidRPr="003B5D70">
            <w:rPr>
              <w:rFonts w:ascii="Arial" w:hAnsi="Arial"/>
              <w:b w:val="0"/>
              <w:sz w:val="18"/>
              <w:szCs w:val="18"/>
            </w:rPr>
            <w:instrText xml:space="preserve"> PAGE </w:instrTex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separate"/>
          </w:r>
          <w:r w:rsidRPr="003B5D70">
            <w:rPr>
              <w:rFonts w:ascii="Arial" w:hAnsi="Arial"/>
              <w:b w:val="0"/>
              <w:sz w:val="18"/>
              <w:szCs w:val="18"/>
            </w:rPr>
            <w:t>2</w: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end"/>
          </w:r>
          <w:r w:rsidRPr="003B5D70">
            <w:rPr>
              <w:rFonts w:ascii="Arial" w:hAnsi="Arial"/>
              <w:b w:val="0"/>
              <w:sz w:val="18"/>
              <w:szCs w:val="18"/>
            </w:rPr>
            <w:t>/10</w:t>
          </w:r>
        </w:p>
      </w:tc>
    </w:tr>
  </w:tbl>
  <w:p w14:paraId="7AB27B09" w14:textId="77777777" w:rsidR="0019225A" w:rsidRDefault="0019225A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82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38"/>
      <w:gridCol w:w="1842"/>
      <w:gridCol w:w="1702"/>
    </w:tblGrid>
    <w:tr w:rsidR="0019225A" w:rsidRPr="00A80F12" w14:paraId="54DE4EC9" w14:textId="77777777" w:rsidTr="00C44AE8">
      <w:trPr>
        <w:trHeight w:val="280"/>
        <w:jc w:val="center"/>
      </w:trPr>
      <w:tc>
        <w:tcPr>
          <w:tcW w:w="693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533649FB" w14:textId="171791D7" w:rsidR="0019225A" w:rsidRPr="00A80F12" w:rsidRDefault="0019225A" w:rsidP="009A114A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84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shd w:val="clear" w:color="auto" w:fill="D9D9D9"/>
          <w:vAlign w:val="center"/>
        </w:tcPr>
        <w:p w14:paraId="64C0FB32" w14:textId="77777777" w:rsidR="0019225A" w:rsidRPr="003B5D70" w:rsidRDefault="0019225A" w:rsidP="00D85CAA">
          <w:pPr>
            <w:pStyle w:val="Titre1"/>
            <w:spacing w:before="0" w:after="20"/>
            <w:ind w:left="44"/>
            <w:jc w:val="center"/>
            <w:rPr>
              <w:rFonts w:ascii="Arial" w:hAnsi="Arial"/>
              <w:b/>
              <w:bCs/>
              <w:sz w:val="18"/>
              <w:szCs w:val="18"/>
            </w:rPr>
          </w:pPr>
          <w:r>
            <w:rPr>
              <w:rFonts w:ascii="Arial" w:hAnsi="Arial"/>
              <w:b/>
              <w:bCs/>
              <w:sz w:val="18"/>
              <w:szCs w:val="18"/>
            </w:rPr>
            <w:t>Mainelec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A71A546" w14:textId="1C8606ED" w:rsidR="0019225A" w:rsidRPr="000E304C" w:rsidRDefault="005A0DDD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b/>
              <w:sz w:val="18"/>
              <w:szCs w:val="18"/>
            </w:rPr>
          </w:pPr>
          <w:r>
            <w:rPr>
              <w:rFonts w:ascii="Arial" w:hAnsi="Arial"/>
              <w:b/>
              <w:sz w:val="18"/>
              <w:szCs w:val="18"/>
            </w:rPr>
            <w:t>DQR</w:t>
          </w:r>
        </w:p>
      </w:tc>
    </w:tr>
    <w:tr w:rsidR="0019225A" w:rsidRPr="00A80F12" w14:paraId="3CAA4322" w14:textId="77777777" w:rsidTr="00D85CAA">
      <w:trPr>
        <w:trHeight w:val="280"/>
        <w:jc w:val="center"/>
      </w:trPr>
      <w:tc>
        <w:tcPr>
          <w:tcW w:w="693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6F81657C" w14:textId="77777777" w:rsidR="0019225A" w:rsidRPr="00A80F12" w:rsidRDefault="0019225A" w:rsidP="009A114A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 xml:space="preserve">Sous-épreuve E2. </w:t>
          </w:r>
          <w:r>
            <w:rPr>
              <w:rFonts w:ascii="Arial" w:hAnsi="Arial"/>
              <w:sz w:val="18"/>
              <w:szCs w:val="18"/>
            </w:rPr>
            <w:t>b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Préparation d’une intervention</w:t>
          </w:r>
        </w:p>
      </w:tc>
      <w:tc>
        <w:tcPr>
          <w:tcW w:w="184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21F3889" w14:textId="77777777" w:rsidR="0019225A" w:rsidRPr="00A80F12" w:rsidRDefault="0019225A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2C8CE97" w14:textId="77777777" w:rsidR="0019225A" w:rsidRPr="00594F07" w:rsidRDefault="0019225A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BB3AC9">
            <w:rPr>
              <w:rFonts w:ascii="Arial" w:hAnsi="Arial"/>
              <w:sz w:val="18"/>
              <w:szCs w:val="18"/>
            </w:rPr>
            <w:t xml:space="preserve">Page 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begin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instrText>PAGE  \* Arabic  \* MERGEFORMAT</w:instrTex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separate"/>
          </w:r>
          <w:r>
            <w:rPr>
              <w:rFonts w:ascii="Arial" w:hAnsi="Arial"/>
              <w:b/>
              <w:bCs/>
              <w:noProof/>
              <w:sz w:val="18"/>
              <w:szCs w:val="18"/>
            </w:rPr>
            <w:t>3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end"/>
          </w:r>
          <w:r w:rsidRPr="00BB3AC9">
            <w:rPr>
              <w:rFonts w:ascii="Arial" w:hAnsi="Arial"/>
              <w:sz w:val="18"/>
              <w:szCs w:val="18"/>
            </w:rPr>
            <w:t xml:space="preserve"> sur </w:t>
          </w:r>
          <w:fldSimple w:instr="NUMPAGES  \* Arabic  \* MERGEFORMAT">
            <w:r w:rsidRPr="00C44AE8">
              <w:rPr>
                <w:rFonts w:ascii="Arial" w:hAnsi="Arial"/>
                <w:b/>
                <w:bCs/>
                <w:noProof/>
                <w:sz w:val="18"/>
                <w:szCs w:val="18"/>
              </w:rPr>
              <w:t>6</w:t>
            </w:r>
          </w:fldSimple>
        </w:p>
      </w:tc>
    </w:tr>
  </w:tbl>
  <w:p w14:paraId="6ADE45BE" w14:textId="77777777" w:rsidR="0019225A" w:rsidRDefault="0019225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ED3996" w14:textId="77777777" w:rsidR="00934B67" w:rsidRDefault="00934B67">
      <w:r>
        <w:separator/>
      </w:r>
    </w:p>
  </w:footnote>
  <w:footnote w:type="continuationSeparator" w:id="0">
    <w:p w14:paraId="0FDC6D12" w14:textId="77777777" w:rsidR="00934B67" w:rsidRDefault="00934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346"/>
      <w:gridCol w:w="5245"/>
      <w:gridCol w:w="955"/>
      <w:gridCol w:w="260"/>
      <w:gridCol w:w="540"/>
      <w:gridCol w:w="2304"/>
    </w:tblGrid>
    <w:tr w:rsidR="0019225A" w14:paraId="724A3129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6CC5666F" w14:textId="77777777" w:rsidR="0019225A" w:rsidRDefault="0019225A" w:rsidP="00EB7953"/>
      </w:tc>
      <w:tc>
        <w:tcPr>
          <w:tcW w:w="6460" w:type="dxa"/>
          <w:gridSpan w:val="3"/>
          <w:tcBorders>
            <w:top w:val="nil"/>
            <w:right w:val="nil"/>
          </w:tcBorders>
          <w:vAlign w:val="bottom"/>
        </w:tcPr>
        <w:p w14:paraId="6BF79F11" w14:textId="77777777" w:rsidR="0019225A" w:rsidRDefault="0019225A" w:rsidP="00EB7953">
          <w:pPr>
            <w:tabs>
              <w:tab w:val="left" w:pos="5805"/>
            </w:tabs>
            <w:ind w:left="135"/>
            <w:rPr>
              <w:sz w:val="22"/>
            </w:rPr>
          </w:pPr>
          <w:r>
            <w:rPr>
              <w:sz w:val="22"/>
            </w:rPr>
            <w:t>Académie :</w:t>
          </w:r>
        </w:p>
      </w:tc>
      <w:tc>
        <w:tcPr>
          <w:tcW w:w="2844" w:type="dxa"/>
          <w:gridSpan w:val="2"/>
          <w:tcBorders>
            <w:top w:val="nil"/>
            <w:left w:val="nil"/>
            <w:right w:val="nil"/>
          </w:tcBorders>
          <w:vAlign w:val="bottom"/>
        </w:tcPr>
        <w:p w14:paraId="159E3B00" w14:textId="77777777" w:rsidR="0019225A" w:rsidRDefault="0019225A" w:rsidP="00EB7953">
          <w:pPr>
            <w:tabs>
              <w:tab w:val="left" w:pos="5805"/>
            </w:tabs>
            <w:ind w:left="135"/>
            <w:rPr>
              <w:sz w:val="22"/>
            </w:rPr>
          </w:pPr>
          <w:r>
            <w:rPr>
              <w:sz w:val="22"/>
            </w:rPr>
            <w:t>Session :</w:t>
          </w:r>
        </w:p>
      </w:tc>
    </w:tr>
    <w:tr w:rsidR="0019225A" w14:paraId="2EAB4268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234CDAA5" w14:textId="77777777" w:rsidR="0019225A" w:rsidRDefault="0019225A" w:rsidP="00EB7953"/>
      </w:tc>
      <w:tc>
        <w:tcPr>
          <w:tcW w:w="7000" w:type="dxa"/>
          <w:gridSpan w:val="4"/>
          <w:tcBorders>
            <w:right w:val="nil"/>
          </w:tcBorders>
          <w:vAlign w:val="bottom"/>
        </w:tcPr>
        <w:p w14:paraId="566CC362" w14:textId="77777777" w:rsidR="0019225A" w:rsidRDefault="0019225A" w:rsidP="00EB7953">
          <w:pPr>
            <w:tabs>
              <w:tab w:val="left" w:pos="4246"/>
            </w:tabs>
            <w:spacing w:before="40"/>
            <w:ind w:left="136"/>
            <w:rPr>
              <w:sz w:val="22"/>
            </w:rPr>
          </w:pPr>
          <w:r>
            <w:rPr>
              <w:sz w:val="22"/>
            </w:rPr>
            <w:t>Examen :</w:t>
          </w:r>
        </w:p>
      </w:tc>
      <w:tc>
        <w:tcPr>
          <w:tcW w:w="2304" w:type="dxa"/>
          <w:tcBorders>
            <w:left w:val="nil"/>
            <w:right w:val="nil"/>
          </w:tcBorders>
          <w:vAlign w:val="bottom"/>
        </w:tcPr>
        <w:p w14:paraId="25905F78" w14:textId="77777777" w:rsidR="0019225A" w:rsidRDefault="0019225A" w:rsidP="00EB7953">
          <w:pPr>
            <w:tabs>
              <w:tab w:val="left" w:pos="4246"/>
            </w:tabs>
            <w:spacing w:before="40"/>
            <w:ind w:left="136" w:right="-122"/>
            <w:rPr>
              <w:sz w:val="22"/>
            </w:rPr>
          </w:pPr>
          <w:r>
            <w:rPr>
              <w:sz w:val="22"/>
            </w:rPr>
            <w:t>Série :</w:t>
          </w:r>
        </w:p>
      </w:tc>
    </w:tr>
    <w:tr w:rsidR="0019225A" w14:paraId="3B77B3C8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B1F5204" w14:textId="0BDD3AB2" w:rsidR="0019225A" w:rsidRDefault="0019225A" w:rsidP="00EB7953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6704" behindDoc="0" locked="0" layoutInCell="0" allowOverlap="1" wp14:anchorId="1D5F884F" wp14:editId="4194FDE6">
                    <wp:simplePos x="0" y="0"/>
                    <wp:positionH relativeFrom="column">
                      <wp:posOffset>-106680</wp:posOffset>
                    </wp:positionH>
                    <wp:positionV relativeFrom="paragraph">
                      <wp:posOffset>-40640</wp:posOffset>
                    </wp:positionV>
                    <wp:extent cx="365760" cy="1097280"/>
                    <wp:effectExtent l="0" t="0" r="0" b="0"/>
                    <wp:wrapNone/>
                    <wp:docPr id="4" name="Text Box 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365760" cy="1097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F06C734" w14:textId="77777777" w:rsidR="0019225A" w:rsidRDefault="0019225A" w:rsidP="00202E30">
                                <w:pPr>
                                  <w:pStyle w:val="Titre4"/>
                                </w:pPr>
                                <w:r>
                                  <w:t>DANS CE CADRE</w:t>
                                </w:r>
                              </w:p>
                            </w:txbxContent>
                          </wps:txbx>
                          <wps:bodyPr rot="0" vert="vert270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D5F884F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" o:spid="_x0000_s1042" type="#_x0000_t202" style="position:absolute;margin-left:-8.4pt;margin-top:-3.2pt;width:28.8pt;height:86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" o:allowincell="f" stroked="f">
                    <v:textbox style="layout-flow:vertical;mso-layout-flow-alt:bottom-to-top">
                      <w:txbxContent>
                        <w:p w14:paraId="2F06C734" w14:textId="77777777" w:rsidR="0019225A" w:rsidRDefault="0019225A" w:rsidP="00202E30">
                          <w:pPr>
                            <w:pStyle w:val="Titre4"/>
                          </w:pPr>
                          <w:r>
                            <w:t>DANS CE CADRE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</w:tc>
      <w:tc>
        <w:tcPr>
          <w:tcW w:w="6200" w:type="dxa"/>
          <w:gridSpan w:val="2"/>
          <w:tcBorders>
            <w:right w:val="nil"/>
          </w:tcBorders>
          <w:vAlign w:val="bottom"/>
        </w:tcPr>
        <w:p w14:paraId="7B9A532B" w14:textId="77777777" w:rsidR="0019225A" w:rsidRDefault="0019225A" w:rsidP="00EB7953">
          <w:pPr>
            <w:spacing w:before="40" w:after="20"/>
            <w:ind w:left="136"/>
            <w:rPr>
              <w:sz w:val="22"/>
            </w:rPr>
          </w:pPr>
          <w:r>
            <w:rPr>
              <w:sz w:val="22"/>
            </w:rPr>
            <w:t>Spécialité/option :</w:t>
          </w:r>
        </w:p>
      </w:tc>
      <w:tc>
        <w:tcPr>
          <w:tcW w:w="3104" w:type="dxa"/>
          <w:gridSpan w:val="3"/>
          <w:tcBorders>
            <w:left w:val="nil"/>
            <w:right w:val="nil"/>
          </w:tcBorders>
          <w:vAlign w:val="bottom"/>
        </w:tcPr>
        <w:p w14:paraId="6A75923A" w14:textId="77777777" w:rsidR="0019225A" w:rsidRDefault="0019225A" w:rsidP="00EB7953">
          <w:pPr>
            <w:spacing w:before="40" w:after="20"/>
            <w:ind w:left="136" w:right="-14"/>
            <w:rPr>
              <w:sz w:val="22"/>
            </w:rPr>
          </w:pPr>
          <w:r>
            <w:rPr>
              <w:sz w:val="22"/>
            </w:rPr>
            <w:t>Repère de l’épreuve :</w:t>
          </w:r>
        </w:p>
      </w:tc>
    </w:tr>
    <w:tr w:rsidR="0019225A" w14:paraId="62B53FC4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A38CB08" w14:textId="77777777" w:rsidR="0019225A" w:rsidRDefault="0019225A" w:rsidP="00EB7953"/>
      </w:tc>
      <w:tc>
        <w:tcPr>
          <w:tcW w:w="9304" w:type="dxa"/>
          <w:gridSpan w:val="5"/>
          <w:tcBorders>
            <w:right w:val="nil"/>
          </w:tcBorders>
          <w:vAlign w:val="bottom"/>
        </w:tcPr>
        <w:p w14:paraId="6FD1E7C4" w14:textId="77777777" w:rsidR="0019225A" w:rsidRDefault="0019225A" w:rsidP="00EB7953">
          <w:pPr>
            <w:spacing w:before="40" w:after="20"/>
            <w:ind w:left="136"/>
            <w:rPr>
              <w:sz w:val="22"/>
            </w:rPr>
          </w:pPr>
          <w:r>
            <w:rPr>
              <w:sz w:val="22"/>
            </w:rPr>
            <w:t>Épreuve/sous épreuve :</w:t>
          </w:r>
        </w:p>
      </w:tc>
    </w:tr>
    <w:tr w:rsidR="0019225A" w14:paraId="3382DCBB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5E5C1BE4" w14:textId="77777777" w:rsidR="0019225A" w:rsidRDefault="0019225A" w:rsidP="00EB7953"/>
      </w:tc>
      <w:tc>
        <w:tcPr>
          <w:tcW w:w="9304" w:type="dxa"/>
          <w:gridSpan w:val="5"/>
          <w:tcBorders>
            <w:right w:val="nil"/>
          </w:tcBorders>
          <w:vAlign w:val="bottom"/>
        </w:tcPr>
        <w:p w14:paraId="0EA6E3EE" w14:textId="77777777" w:rsidR="0019225A" w:rsidRDefault="0019225A" w:rsidP="00EB7953">
          <w:pPr>
            <w:spacing w:before="40"/>
            <w:ind w:left="136"/>
            <w:rPr>
              <w:sz w:val="22"/>
            </w:rPr>
          </w:pPr>
          <w:r>
            <w:rPr>
              <w:sz w:val="22"/>
            </w:rPr>
            <w:t>NOM :</w:t>
          </w:r>
        </w:p>
      </w:tc>
    </w:tr>
    <w:tr w:rsidR="0019225A" w14:paraId="59BFF518" w14:textId="77777777" w:rsidTr="00EB7953">
      <w:trPr>
        <w:cantSplit/>
        <w:trHeight w:val="383"/>
      </w:trPr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3E5ABF69" w14:textId="77777777" w:rsidR="0019225A" w:rsidRDefault="0019225A" w:rsidP="00EB7953"/>
      </w:tc>
      <w:tc>
        <w:tcPr>
          <w:tcW w:w="5245" w:type="dxa"/>
          <w:tcBorders>
            <w:right w:val="nil"/>
          </w:tcBorders>
        </w:tcPr>
        <w:p w14:paraId="3A6DF1F1" w14:textId="77777777" w:rsidR="0019225A" w:rsidRDefault="0019225A" w:rsidP="00EB7953">
          <w:pPr>
            <w:ind w:left="135"/>
            <w:rPr>
              <w:sz w:val="16"/>
            </w:rPr>
          </w:pPr>
          <w:r>
            <w:rPr>
              <w:sz w:val="16"/>
            </w:rPr>
            <w:t>(en majuscule, suivi s’il y a lieu, du nom d’épouse)</w:t>
          </w:r>
        </w:p>
        <w:p w14:paraId="26E77961" w14:textId="77777777" w:rsidR="0019225A" w:rsidRDefault="0019225A" w:rsidP="00EB7953">
          <w:pPr>
            <w:ind w:left="135"/>
            <w:rPr>
              <w:sz w:val="22"/>
            </w:rPr>
          </w:pPr>
          <w:r>
            <w:rPr>
              <w:sz w:val="22"/>
            </w:rPr>
            <w:t>Prénoms :</w:t>
          </w:r>
        </w:p>
      </w:tc>
      <w:tc>
        <w:tcPr>
          <w:tcW w:w="4059" w:type="dxa"/>
          <w:gridSpan w:val="4"/>
          <w:vMerge w:val="restart"/>
          <w:tcBorders>
            <w:left w:val="nil"/>
            <w:right w:val="nil"/>
          </w:tcBorders>
        </w:tcPr>
        <w:p w14:paraId="19283503" w14:textId="77777777" w:rsidR="0019225A" w:rsidRDefault="0019225A" w:rsidP="00EB7953">
          <w:pPr>
            <w:ind w:left="72"/>
            <w:rPr>
              <w:sz w:val="22"/>
            </w:rPr>
          </w:pPr>
        </w:p>
        <w:p w14:paraId="36868576" w14:textId="77777777" w:rsidR="0019225A" w:rsidRDefault="0019225A" w:rsidP="00EB7953">
          <w:pPr>
            <w:pStyle w:val="Titre1"/>
            <w:spacing w:before="0" w:after="120"/>
            <w:ind w:left="72"/>
            <w:rPr>
              <w:sz w:val="22"/>
            </w:rPr>
          </w:pPr>
          <w:r>
            <w:rPr>
              <w:sz w:val="22"/>
            </w:rPr>
            <w:t>N° du candidat ………………..</w:t>
          </w:r>
        </w:p>
        <w:p w14:paraId="61BAE3BF" w14:textId="77777777" w:rsidR="0019225A" w:rsidRDefault="0019225A" w:rsidP="00EB7953">
          <w:pPr>
            <w:spacing w:before="60"/>
            <w:ind w:left="74"/>
            <w:rPr>
              <w:sz w:val="14"/>
            </w:rPr>
          </w:pPr>
          <w:r>
            <w:rPr>
              <w:sz w:val="14"/>
            </w:rPr>
            <w:t>(le numéro est celui qui figure sur la convocation ou liste d’appel)</w:t>
          </w:r>
        </w:p>
      </w:tc>
    </w:tr>
    <w:tr w:rsidR="0019225A" w14:paraId="62C57308" w14:textId="77777777" w:rsidTr="00EB7953">
      <w:trPr>
        <w:cantSplit/>
      </w:trPr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342A8A56" w14:textId="77777777" w:rsidR="0019225A" w:rsidRDefault="0019225A" w:rsidP="00EB7953"/>
      </w:tc>
      <w:tc>
        <w:tcPr>
          <w:tcW w:w="5245" w:type="dxa"/>
          <w:tcBorders>
            <w:right w:val="nil"/>
          </w:tcBorders>
          <w:vAlign w:val="bottom"/>
        </w:tcPr>
        <w:p w14:paraId="5F09DF4E" w14:textId="77777777" w:rsidR="0019225A" w:rsidRDefault="0019225A" w:rsidP="00EB7953">
          <w:pPr>
            <w:spacing w:before="40"/>
            <w:ind w:left="136"/>
            <w:rPr>
              <w:sz w:val="22"/>
            </w:rPr>
          </w:pPr>
          <w:r>
            <w:rPr>
              <w:sz w:val="22"/>
            </w:rPr>
            <w:t>Né(e) le :</w:t>
          </w:r>
        </w:p>
      </w:tc>
      <w:tc>
        <w:tcPr>
          <w:tcW w:w="4059" w:type="dxa"/>
          <w:gridSpan w:val="4"/>
          <w:vMerge/>
          <w:tcBorders>
            <w:left w:val="nil"/>
            <w:right w:val="nil"/>
          </w:tcBorders>
          <w:vAlign w:val="bottom"/>
        </w:tcPr>
        <w:p w14:paraId="18C899EA" w14:textId="77777777" w:rsidR="0019225A" w:rsidRDefault="0019225A" w:rsidP="00EB7953">
          <w:pPr>
            <w:ind w:left="135"/>
          </w:pPr>
        </w:p>
      </w:tc>
    </w:tr>
    <w:tr w:rsidR="0019225A" w14:paraId="0C3221C3" w14:textId="77777777" w:rsidTr="00EB7953">
      <w:trPr>
        <w:cantSplit/>
      </w:trPr>
      <w:tc>
        <w:tcPr>
          <w:tcW w:w="1346" w:type="dxa"/>
          <w:tcBorders>
            <w:top w:val="nil"/>
            <w:left w:val="nil"/>
            <w:bottom w:val="dashed" w:sz="8" w:space="0" w:color="auto"/>
          </w:tcBorders>
          <w:vAlign w:val="bottom"/>
        </w:tcPr>
        <w:p w14:paraId="4BDAEF9E" w14:textId="77777777" w:rsidR="0019225A" w:rsidRDefault="0019225A" w:rsidP="00EB7953">
          <w:pPr>
            <w:rPr>
              <w:sz w:val="16"/>
            </w:rPr>
          </w:pPr>
        </w:p>
      </w:tc>
      <w:tc>
        <w:tcPr>
          <w:tcW w:w="5245" w:type="dxa"/>
          <w:tcBorders>
            <w:bottom w:val="dashed" w:sz="8" w:space="0" w:color="auto"/>
            <w:right w:val="nil"/>
          </w:tcBorders>
          <w:vAlign w:val="bottom"/>
        </w:tcPr>
        <w:p w14:paraId="292767F3" w14:textId="77777777" w:rsidR="0019225A" w:rsidRDefault="0019225A" w:rsidP="00EB7953">
          <w:pPr>
            <w:ind w:left="135"/>
            <w:rPr>
              <w:sz w:val="16"/>
            </w:rPr>
          </w:pPr>
        </w:p>
      </w:tc>
      <w:tc>
        <w:tcPr>
          <w:tcW w:w="4059" w:type="dxa"/>
          <w:gridSpan w:val="4"/>
          <w:vMerge/>
          <w:tcBorders>
            <w:left w:val="nil"/>
            <w:bottom w:val="dashed" w:sz="8" w:space="0" w:color="auto"/>
            <w:right w:val="nil"/>
          </w:tcBorders>
          <w:vAlign w:val="bottom"/>
        </w:tcPr>
        <w:p w14:paraId="67CBB02A" w14:textId="77777777" w:rsidR="0019225A" w:rsidRDefault="0019225A" w:rsidP="00EB7953">
          <w:pPr>
            <w:ind w:left="135"/>
          </w:pPr>
        </w:p>
      </w:tc>
    </w:tr>
    <w:tr w:rsidR="0019225A" w14:paraId="709F1F81" w14:textId="77777777" w:rsidTr="00EB7953">
      <w:trPr>
        <w:trHeight w:val="2192"/>
      </w:trPr>
      <w:tc>
        <w:tcPr>
          <w:tcW w:w="1346" w:type="dxa"/>
          <w:tcBorders>
            <w:top w:val="dashed" w:sz="8" w:space="0" w:color="auto"/>
            <w:left w:val="nil"/>
            <w:bottom w:val="single" w:sz="4" w:space="0" w:color="auto"/>
          </w:tcBorders>
          <w:vAlign w:val="bottom"/>
        </w:tcPr>
        <w:p w14:paraId="7A45FBE5" w14:textId="3049653C" w:rsidR="0019225A" w:rsidRDefault="0019225A" w:rsidP="00EB7953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0" allowOverlap="1" wp14:anchorId="74FCF398" wp14:editId="5E7B03B0">
                    <wp:simplePos x="0" y="0"/>
                    <wp:positionH relativeFrom="column">
                      <wp:posOffset>-106680</wp:posOffset>
                    </wp:positionH>
                    <wp:positionV relativeFrom="paragraph">
                      <wp:posOffset>73025</wp:posOffset>
                    </wp:positionV>
                    <wp:extent cx="365760" cy="1097280"/>
                    <wp:effectExtent l="0" t="0" r="0" b="0"/>
                    <wp:wrapNone/>
                    <wp:docPr id="1" name="Text Box 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365760" cy="1097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9C8656" w14:textId="77777777" w:rsidR="0019225A" w:rsidRDefault="0019225A" w:rsidP="00202E30">
                                <w:pPr>
                                  <w:pStyle w:val="Titre4"/>
                                </w:pPr>
                                <w:r>
                                  <w:t>Ne rien Écrire</w:t>
                                </w:r>
                              </w:p>
                            </w:txbxContent>
                          </wps:txbx>
                          <wps:bodyPr rot="0" vert="vert270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74FCF398" id="Text Box 7" o:spid="_x0000_s1043" type="#_x0000_t202" style="position:absolute;margin-left:-8.4pt;margin-top:5.75pt;width:28.8pt;height:86.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" o:allowincell="f" stroked="f">
                    <v:textbox style="layout-flow:vertical;mso-layout-flow-alt:bottom-to-top">
                      <w:txbxContent>
                        <w:p w14:paraId="689C8656" w14:textId="77777777" w:rsidR="0019225A" w:rsidRDefault="0019225A" w:rsidP="00202E30">
                          <w:pPr>
                            <w:pStyle w:val="Titre4"/>
                          </w:pPr>
                          <w:r>
                            <w:t>Ne rien Écrire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</w:tc>
      <w:tc>
        <w:tcPr>
          <w:tcW w:w="9304" w:type="dxa"/>
          <w:gridSpan w:val="5"/>
          <w:tcBorders>
            <w:top w:val="dashed" w:sz="8" w:space="0" w:color="auto"/>
            <w:bottom w:val="single" w:sz="4" w:space="0" w:color="auto"/>
            <w:right w:val="nil"/>
          </w:tcBorders>
        </w:tcPr>
        <w:p w14:paraId="69DD7A06" w14:textId="5E8BA90D" w:rsidR="0019225A" w:rsidRDefault="0019225A" w:rsidP="00EB7953">
          <w:pPr>
            <w:pStyle w:val="Titre3"/>
            <w:ind w:right="-1"/>
            <w:rPr>
              <w:sz w:val="22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8752" behindDoc="0" locked="0" layoutInCell="0" allowOverlap="1" wp14:anchorId="271A1790" wp14:editId="357EDA5B">
                    <wp:simplePos x="0" y="0"/>
                    <wp:positionH relativeFrom="page">
                      <wp:posOffset>88900</wp:posOffset>
                    </wp:positionH>
                    <wp:positionV relativeFrom="page">
                      <wp:posOffset>304800</wp:posOffset>
                    </wp:positionV>
                    <wp:extent cx="1619885" cy="647700"/>
                    <wp:effectExtent l="0" t="0" r="0" b="0"/>
                    <wp:wrapNone/>
                    <wp:docPr id="2" name="Text Box 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1619885" cy="647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D758F1" w14:textId="77777777" w:rsidR="0019225A" w:rsidRDefault="0019225A" w:rsidP="00202E30">
                                <w:pPr>
                                  <w:rPr>
                                    <w:sz w:val="22"/>
                                  </w:rPr>
                                </w:pPr>
                              </w:p>
                              <w:p w14:paraId="277C068B" w14:textId="77777777" w:rsidR="0019225A" w:rsidRDefault="0019225A" w:rsidP="00202E30">
                                <w:pPr>
                                  <w:rPr>
                                    <w:sz w:val="22"/>
                                  </w:rPr>
                                </w:pPr>
                                <w:r>
                                  <w:rPr>
                                    <w:sz w:val="22"/>
                                  </w:rPr>
                                  <w:t>Note :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271A1790" id="Text Box 8" o:spid="_x0000_s1044" type="#_x0000_t202" style="position:absolute;left:0;text-align:left;margin-left:7pt;margin-top:24pt;width:127.55pt;height:51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" o:allowincell="f">
                    <v:path arrowok="t"/>
                    <v:textbox>
                      <w:txbxContent>
                        <w:p w14:paraId="73D758F1" w14:textId="77777777" w:rsidR="0019225A" w:rsidRDefault="0019225A" w:rsidP="00202E30">
                          <w:pPr>
                            <w:rPr>
                              <w:sz w:val="22"/>
                            </w:rPr>
                          </w:pPr>
                        </w:p>
                        <w:p w14:paraId="277C068B" w14:textId="77777777" w:rsidR="0019225A" w:rsidRDefault="0019225A" w:rsidP="00202E30">
                          <w:pPr>
                            <w:rPr>
                              <w:sz w:val="22"/>
                            </w:rPr>
                          </w:pPr>
                          <w:r>
                            <w:rPr>
                              <w:sz w:val="22"/>
                            </w:rPr>
                            <w:t>Note :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sz w:val="22"/>
            </w:rPr>
            <w:t>Appréciation du correcteur</w:t>
          </w:r>
        </w:p>
      </w:tc>
    </w:tr>
  </w:tbl>
  <w:p w14:paraId="23888436" w14:textId="77777777" w:rsidR="0019225A" w:rsidRDefault="0019225A" w:rsidP="00202E30">
    <w:pPr>
      <w:pStyle w:val="Lgende"/>
      <w:rPr>
        <w:b w:val="0"/>
      </w:rPr>
    </w:pPr>
    <w:r>
      <w:rPr>
        <w:b w:val="0"/>
      </w:rPr>
      <w:t>Il est interdit aux candidats de signer leur composition ou d'y mettre un signe quelconque pouvant indiquer sa provenance.</w:t>
    </w:r>
  </w:p>
  <w:p w14:paraId="4744D845" w14:textId="77777777" w:rsidR="0019225A" w:rsidRDefault="0019225A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914A9E"/>
    <w:multiLevelType w:val="hybridMultilevel"/>
    <w:tmpl w:val="B3382084"/>
    <w:lvl w:ilvl="0" w:tplc="537E69D6">
      <w:start w:val="5"/>
      <w:numFmt w:val="decimal"/>
      <w:lvlText w:val="%1"/>
      <w:lvlJc w:val="left"/>
      <w:pPr>
        <w:ind w:left="24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965" w:hanging="360"/>
      </w:pPr>
    </w:lvl>
    <w:lvl w:ilvl="2" w:tplc="040C001B" w:tentative="1">
      <w:start w:val="1"/>
      <w:numFmt w:val="lowerRoman"/>
      <w:lvlText w:val="%3."/>
      <w:lvlJc w:val="right"/>
      <w:pPr>
        <w:ind w:left="1685" w:hanging="180"/>
      </w:pPr>
    </w:lvl>
    <w:lvl w:ilvl="3" w:tplc="040C000F" w:tentative="1">
      <w:start w:val="1"/>
      <w:numFmt w:val="decimal"/>
      <w:lvlText w:val="%4."/>
      <w:lvlJc w:val="left"/>
      <w:pPr>
        <w:ind w:left="2405" w:hanging="360"/>
      </w:pPr>
    </w:lvl>
    <w:lvl w:ilvl="4" w:tplc="040C0019" w:tentative="1">
      <w:start w:val="1"/>
      <w:numFmt w:val="lowerLetter"/>
      <w:lvlText w:val="%5."/>
      <w:lvlJc w:val="left"/>
      <w:pPr>
        <w:ind w:left="3125" w:hanging="360"/>
      </w:pPr>
    </w:lvl>
    <w:lvl w:ilvl="5" w:tplc="040C001B" w:tentative="1">
      <w:start w:val="1"/>
      <w:numFmt w:val="lowerRoman"/>
      <w:lvlText w:val="%6."/>
      <w:lvlJc w:val="right"/>
      <w:pPr>
        <w:ind w:left="3845" w:hanging="180"/>
      </w:pPr>
    </w:lvl>
    <w:lvl w:ilvl="6" w:tplc="040C000F" w:tentative="1">
      <w:start w:val="1"/>
      <w:numFmt w:val="decimal"/>
      <w:lvlText w:val="%7."/>
      <w:lvlJc w:val="left"/>
      <w:pPr>
        <w:ind w:left="4565" w:hanging="360"/>
      </w:pPr>
    </w:lvl>
    <w:lvl w:ilvl="7" w:tplc="040C0019" w:tentative="1">
      <w:start w:val="1"/>
      <w:numFmt w:val="lowerLetter"/>
      <w:lvlText w:val="%8."/>
      <w:lvlJc w:val="left"/>
      <w:pPr>
        <w:ind w:left="5285" w:hanging="360"/>
      </w:pPr>
    </w:lvl>
    <w:lvl w:ilvl="8" w:tplc="040C001B" w:tentative="1">
      <w:start w:val="1"/>
      <w:numFmt w:val="lowerRoman"/>
      <w:lvlText w:val="%9."/>
      <w:lvlJc w:val="right"/>
      <w:pPr>
        <w:ind w:left="6005" w:hanging="180"/>
      </w:pPr>
    </w:lvl>
  </w:abstractNum>
  <w:abstractNum w:abstractNumId="1" w15:restartNumberingAfterBreak="0">
    <w:nsid w:val="23EA125B"/>
    <w:multiLevelType w:val="hybridMultilevel"/>
    <w:tmpl w:val="03CCFB26"/>
    <w:lvl w:ilvl="0" w:tplc="6E947E48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41225A"/>
    <w:multiLevelType w:val="hybridMultilevel"/>
    <w:tmpl w:val="944CBE30"/>
    <w:lvl w:ilvl="0" w:tplc="D4ECEF22">
      <w:start w:val="10"/>
      <w:numFmt w:val="decimal"/>
      <w:lvlText w:val="%1"/>
      <w:lvlJc w:val="left"/>
      <w:pPr>
        <w:ind w:left="24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965" w:hanging="360"/>
      </w:pPr>
    </w:lvl>
    <w:lvl w:ilvl="2" w:tplc="040C001B" w:tentative="1">
      <w:start w:val="1"/>
      <w:numFmt w:val="lowerRoman"/>
      <w:lvlText w:val="%3."/>
      <w:lvlJc w:val="right"/>
      <w:pPr>
        <w:ind w:left="1685" w:hanging="180"/>
      </w:pPr>
    </w:lvl>
    <w:lvl w:ilvl="3" w:tplc="040C000F" w:tentative="1">
      <w:start w:val="1"/>
      <w:numFmt w:val="decimal"/>
      <w:lvlText w:val="%4."/>
      <w:lvlJc w:val="left"/>
      <w:pPr>
        <w:ind w:left="2405" w:hanging="360"/>
      </w:pPr>
    </w:lvl>
    <w:lvl w:ilvl="4" w:tplc="040C0019" w:tentative="1">
      <w:start w:val="1"/>
      <w:numFmt w:val="lowerLetter"/>
      <w:lvlText w:val="%5."/>
      <w:lvlJc w:val="left"/>
      <w:pPr>
        <w:ind w:left="3125" w:hanging="360"/>
      </w:pPr>
    </w:lvl>
    <w:lvl w:ilvl="5" w:tplc="040C001B" w:tentative="1">
      <w:start w:val="1"/>
      <w:numFmt w:val="lowerRoman"/>
      <w:lvlText w:val="%6."/>
      <w:lvlJc w:val="right"/>
      <w:pPr>
        <w:ind w:left="3845" w:hanging="180"/>
      </w:pPr>
    </w:lvl>
    <w:lvl w:ilvl="6" w:tplc="040C000F" w:tentative="1">
      <w:start w:val="1"/>
      <w:numFmt w:val="decimal"/>
      <w:lvlText w:val="%7."/>
      <w:lvlJc w:val="left"/>
      <w:pPr>
        <w:ind w:left="4565" w:hanging="360"/>
      </w:pPr>
    </w:lvl>
    <w:lvl w:ilvl="7" w:tplc="040C0019" w:tentative="1">
      <w:start w:val="1"/>
      <w:numFmt w:val="lowerLetter"/>
      <w:lvlText w:val="%8."/>
      <w:lvlJc w:val="left"/>
      <w:pPr>
        <w:ind w:left="5285" w:hanging="360"/>
      </w:pPr>
    </w:lvl>
    <w:lvl w:ilvl="8" w:tplc="040C001B" w:tentative="1">
      <w:start w:val="1"/>
      <w:numFmt w:val="lowerRoman"/>
      <w:lvlText w:val="%9."/>
      <w:lvlJc w:val="right"/>
      <w:pPr>
        <w:ind w:left="6005" w:hanging="180"/>
      </w:pPr>
    </w:lvl>
  </w:abstractNum>
  <w:abstractNum w:abstractNumId="3" w15:restartNumberingAfterBreak="0">
    <w:nsid w:val="3EB31921"/>
    <w:multiLevelType w:val="hybridMultilevel"/>
    <w:tmpl w:val="8BEC3D7E"/>
    <w:lvl w:ilvl="0" w:tplc="FFFFFFFF">
      <w:start w:val="1"/>
      <w:numFmt w:val="bullet"/>
      <w:lvlText w:val=""/>
      <w:lvlJc w:val="left"/>
      <w:pPr>
        <w:tabs>
          <w:tab w:val="num" w:pos="2724"/>
        </w:tabs>
        <w:ind w:left="2704" w:hanging="34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3804"/>
        </w:tabs>
        <w:ind w:left="3804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4524"/>
        </w:tabs>
        <w:ind w:left="452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5244"/>
        </w:tabs>
        <w:ind w:left="524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964"/>
        </w:tabs>
        <w:ind w:left="5964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684"/>
        </w:tabs>
        <w:ind w:left="668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7404"/>
        </w:tabs>
        <w:ind w:left="740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8124"/>
        </w:tabs>
        <w:ind w:left="8124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844"/>
        </w:tabs>
        <w:ind w:left="8844" w:hanging="360"/>
      </w:pPr>
      <w:rPr>
        <w:rFonts w:ascii="Wingdings" w:hAnsi="Wingdings" w:hint="default"/>
      </w:rPr>
    </w:lvl>
  </w:abstractNum>
  <w:abstractNum w:abstractNumId="4" w15:restartNumberingAfterBreak="0">
    <w:nsid w:val="49E23659"/>
    <w:multiLevelType w:val="hybridMultilevel"/>
    <w:tmpl w:val="6EC60260"/>
    <w:lvl w:ilvl="0" w:tplc="4B3A693A">
      <w:start w:val="10"/>
      <w:numFmt w:val="decimal"/>
      <w:lvlText w:val="%1"/>
      <w:lvlJc w:val="left"/>
      <w:pPr>
        <w:ind w:left="24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965" w:hanging="360"/>
      </w:pPr>
    </w:lvl>
    <w:lvl w:ilvl="2" w:tplc="040C001B" w:tentative="1">
      <w:start w:val="1"/>
      <w:numFmt w:val="lowerRoman"/>
      <w:lvlText w:val="%3."/>
      <w:lvlJc w:val="right"/>
      <w:pPr>
        <w:ind w:left="1685" w:hanging="180"/>
      </w:pPr>
    </w:lvl>
    <w:lvl w:ilvl="3" w:tplc="040C000F" w:tentative="1">
      <w:start w:val="1"/>
      <w:numFmt w:val="decimal"/>
      <w:lvlText w:val="%4."/>
      <w:lvlJc w:val="left"/>
      <w:pPr>
        <w:ind w:left="2405" w:hanging="360"/>
      </w:pPr>
    </w:lvl>
    <w:lvl w:ilvl="4" w:tplc="040C0019" w:tentative="1">
      <w:start w:val="1"/>
      <w:numFmt w:val="lowerLetter"/>
      <w:lvlText w:val="%5."/>
      <w:lvlJc w:val="left"/>
      <w:pPr>
        <w:ind w:left="3125" w:hanging="360"/>
      </w:pPr>
    </w:lvl>
    <w:lvl w:ilvl="5" w:tplc="040C001B" w:tentative="1">
      <w:start w:val="1"/>
      <w:numFmt w:val="lowerRoman"/>
      <w:lvlText w:val="%6."/>
      <w:lvlJc w:val="right"/>
      <w:pPr>
        <w:ind w:left="3845" w:hanging="180"/>
      </w:pPr>
    </w:lvl>
    <w:lvl w:ilvl="6" w:tplc="040C000F" w:tentative="1">
      <w:start w:val="1"/>
      <w:numFmt w:val="decimal"/>
      <w:lvlText w:val="%7."/>
      <w:lvlJc w:val="left"/>
      <w:pPr>
        <w:ind w:left="4565" w:hanging="360"/>
      </w:pPr>
    </w:lvl>
    <w:lvl w:ilvl="7" w:tplc="040C0019" w:tentative="1">
      <w:start w:val="1"/>
      <w:numFmt w:val="lowerLetter"/>
      <w:lvlText w:val="%8."/>
      <w:lvlJc w:val="left"/>
      <w:pPr>
        <w:ind w:left="5285" w:hanging="360"/>
      </w:pPr>
    </w:lvl>
    <w:lvl w:ilvl="8" w:tplc="040C001B" w:tentative="1">
      <w:start w:val="1"/>
      <w:numFmt w:val="lowerRoman"/>
      <w:lvlText w:val="%9."/>
      <w:lvlJc w:val="right"/>
      <w:pPr>
        <w:ind w:left="6005" w:hanging="180"/>
      </w:pPr>
    </w:lvl>
  </w:abstractNum>
  <w:abstractNum w:abstractNumId="5" w15:restartNumberingAfterBreak="0">
    <w:nsid w:val="69F060D2"/>
    <w:multiLevelType w:val="hybridMultilevel"/>
    <w:tmpl w:val="6CA6A904"/>
    <w:lvl w:ilvl="0" w:tplc="3718F612">
      <w:start w:val="1"/>
      <w:numFmt w:val="bullet"/>
      <w:lvlText w:val=""/>
      <w:lvlJc w:val="left"/>
      <w:pPr>
        <w:ind w:left="50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2"/>
  </w:num>
  <w:num w:numId="6">
    <w:abstractNumId w:val="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57"/>
  <w:drawingGridVerticalSpacing w:val="57"/>
  <w:displayHorizontalDrawingGridEvery w:val="0"/>
  <w:displayVerticalDrawingGridEvery w:val="0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F47"/>
    <w:rsid w:val="00000A2A"/>
    <w:rsid w:val="0000627A"/>
    <w:rsid w:val="00011E49"/>
    <w:rsid w:val="00014998"/>
    <w:rsid w:val="00020CE1"/>
    <w:rsid w:val="00026573"/>
    <w:rsid w:val="00034628"/>
    <w:rsid w:val="000375EA"/>
    <w:rsid w:val="00041E98"/>
    <w:rsid w:val="000433FB"/>
    <w:rsid w:val="00044BAE"/>
    <w:rsid w:val="00045294"/>
    <w:rsid w:val="0005080E"/>
    <w:rsid w:val="0007045E"/>
    <w:rsid w:val="00072A54"/>
    <w:rsid w:val="00074833"/>
    <w:rsid w:val="00077ABB"/>
    <w:rsid w:val="00083B36"/>
    <w:rsid w:val="00084DAA"/>
    <w:rsid w:val="00095A1E"/>
    <w:rsid w:val="000A1390"/>
    <w:rsid w:val="000A393A"/>
    <w:rsid w:val="000A419C"/>
    <w:rsid w:val="000A4223"/>
    <w:rsid w:val="000A4EB1"/>
    <w:rsid w:val="000A5E07"/>
    <w:rsid w:val="000B2E6C"/>
    <w:rsid w:val="000B5443"/>
    <w:rsid w:val="000B6C92"/>
    <w:rsid w:val="000C3723"/>
    <w:rsid w:val="000C43A9"/>
    <w:rsid w:val="000D0DB7"/>
    <w:rsid w:val="000D2264"/>
    <w:rsid w:val="000D37D9"/>
    <w:rsid w:val="000D74F6"/>
    <w:rsid w:val="000D78D1"/>
    <w:rsid w:val="000E13C2"/>
    <w:rsid w:val="000E304C"/>
    <w:rsid w:val="000E73B1"/>
    <w:rsid w:val="000F0E2F"/>
    <w:rsid w:val="000F5B78"/>
    <w:rsid w:val="000F5DFB"/>
    <w:rsid w:val="000F701F"/>
    <w:rsid w:val="00104D51"/>
    <w:rsid w:val="00105626"/>
    <w:rsid w:val="00105C8D"/>
    <w:rsid w:val="00110564"/>
    <w:rsid w:val="00120685"/>
    <w:rsid w:val="00121705"/>
    <w:rsid w:val="001238BF"/>
    <w:rsid w:val="00125968"/>
    <w:rsid w:val="00130D0C"/>
    <w:rsid w:val="001317AD"/>
    <w:rsid w:val="0013426C"/>
    <w:rsid w:val="00135963"/>
    <w:rsid w:val="001420A2"/>
    <w:rsid w:val="00146CAE"/>
    <w:rsid w:val="00150305"/>
    <w:rsid w:val="001525BF"/>
    <w:rsid w:val="001540D6"/>
    <w:rsid w:val="00154B7C"/>
    <w:rsid w:val="00162013"/>
    <w:rsid w:val="0016376A"/>
    <w:rsid w:val="00174650"/>
    <w:rsid w:val="00185CB2"/>
    <w:rsid w:val="00191764"/>
    <w:rsid w:val="0019225A"/>
    <w:rsid w:val="00192F42"/>
    <w:rsid w:val="00192FF0"/>
    <w:rsid w:val="0019437F"/>
    <w:rsid w:val="001951AC"/>
    <w:rsid w:val="001974F7"/>
    <w:rsid w:val="00197BE8"/>
    <w:rsid w:val="001A0BDB"/>
    <w:rsid w:val="001A2F75"/>
    <w:rsid w:val="001A593A"/>
    <w:rsid w:val="001B662C"/>
    <w:rsid w:val="001C0364"/>
    <w:rsid w:val="001C4D50"/>
    <w:rsid w:val="001C5E47"/>
    <w:rsid w:val="001C6A22"/>
    <w:rsid w:val="001C7449"/>
    <w:rsid w:val="001D0639"/>
    <w:rsid w:val="001D10C7"/>
    <w:rsid w:val="001D58E8"/>
    <w:rsid w:val="001E49FA"/>
    <w:rsid w:val="001E59A7"/>
    <w:rsid w:val="001F0B2B"/>
    <w:rsid w:val="001F2E0B"/>
    <w:rsid w:val="001F4C2D"/>
    <w:rsid w:val="00202E30"/>
    <w:rsid w:val="0020410D"/>
    <w:rsid w:val="00205C69"/>
    <w:rsid w:val="00205E32"/>
    <w:rsid w:val="002100AB"/>
    <w:rsid w:val="00210705"/>
    <w:rsid w:val="002112BC"/>
    <w:rsid w:val="00211DEA"/>
    <w:rsid w:val="002141ED"/>
    <w:rsid w:val="00214AB2"/>
    <w:rsid w:val="00223482"/>
    <w:rsid w:val="002302AD"/>
    <w:rsid w:val="00231B9A"/>
    <w:rsid w:val="00234207"/>
    <w:rsid w:val="00234965"/>
    <w:rsid w:val="00245A25"/>
    <w:rsid w:val="00251245"/>
    <w:rsid w:val="00251910"/>
    <w:rsid w:val="002603F5"/>
    <w:rsid w:val="00261BF7"/>
    <w:rsid w:val="00263404"/>
    <w:rsid w:val="00263B57"/>
    <w:rsid w:val="00263D8D"/>
    <w:rsid w:val="00267971"/>
    <w:rsid w:val="002723F6"/>
    <w:rsid w:val="00277835"/>
    <w:rsid w:val="00280852"/>
    <w:rsid w:val="00280A15"/>
    <w:rsid w:val="0028257E"/>
    <w:rsid w:val="00285C31"/>
    <w:rsid w:val="002865D4"/>
    <w:rsid w:val="00286785"/>
    <w:rsid w:val="00291804"/>
    <w:rsid w:val="00295C7A"/>
    <w:rsid w:val="0029607C"/>
    <w:rsid w:val="002A23C5"/>
    <w:rsid w:val="002B05CE"/>
    <w:rsid w:val="002B6080"/>
    <w:rsid w:val="002C1510"/>
    <w:rsid w:val="002C4F71"/>
    <w:rsid w:val="002D720C"/>
    <w:rsid w:val="002E20F3"/>
    <w:rsid w:val="002F239C"/>
    <w:rsid w:val="002F3DF7"/>
    <w:rsid w:val="002F3FBC"/>
    <w:rsid w:val="002F7A47"/>
    <w:rsid w:val="0030163F"/>
    <w:rsid w:val="00303B60"/>
    <w:rsid w:val="00304ED6"/>
    <w:rsid w:val="00310FDB"/>
    <w:rsid w:val="00315934"/>
    <w:rsid w:val="00322177"/>
    <w:rsid w:val="003221A9"/>
    <w:rsid w:val="003224B3"/>
    <w:rsid w:val="00330A98"/>
    <w:rsid w:val="00331FFA"/>
    <w:rsid w:val="0033217C"/>
    <w:rsid w:val="00335309"/>
    <w:rsid w:val="0034277E"/>
    <w:rsid w:val="00344027"/>
    <w:rsid w:val="003453C8"/>
    <w:rsid w:val="00350762"/>
    <w:rsid w:val="00350880"/>
    <w:rsid w:val="00362046"/>
    <w:rsid w:val="0036246B"/>
    <w:rsid w:val="00365CEF"/>
    <w:rsid w:val="00366007"/>
    <w:rsid w:val="003730D8"/>
    <w:rsid w:val="00384C8B"/>
    <w:rsid w:val="0039128A"/>
    <w:rsid w:val="003A254D"/>
    <w:rsid w:val="003A3C64"/>
    <w:rsid w:val="003A4663"/>
    <w:rsid w:val="003B08D5"/>
    <w:rsid w:val="003B0D59"/>
    <w:rsid w:val="003B38B4"/>
    <w:rsid w:val="003B5D70"/>
    <w:rsid w:val="003B5EC8"/>
    <w:rsid w:val="003B785B"/>
    <w:rsid w:val="003C46EF"/>
    <w:rsid w:val="003D01E3"/>
    <w:rsid w:val="003D588C"/>
    <w:rsid w:val="003D7C34"/>
    <w:rsid w:val="003D7F93"/>
    <w:rsid w:val="003E39AE"/>
    <w:rsid w:val="003E5108"/>
    <w:rsid w:val="003E5DA6"/>
    <w:rsid w:val="003E6FF5"/>
    <w:rsid w:val="003F38C1"/>
    <w:rsid w:val="003F6C08"/>
    <w:rsid w:val="003F7841"/>
    <w:rsid w:val="00400807"/>
    <w:rsid w:val="00400EE7"/>
    <w:rsid w:val="004045E5"/>
    <w:rsid w:val="00406384"/>
    <w:rsid w:val="004101A3"/>
    <w:rsid w:val="0042292D"/>
    <w:rsid w:val="00424152"/>
    <w:rsid w:val="004253DA"/>
    <w:rsid w:val="00433985"/>
    <w:rsid w:val="004346E6"/>
    <w:rsid w:val="004428C6"/>
    <w:rsid w:val="00443F16"/>
    <w:rsid w:val="0044489E"/>
    <w:rsid w:val="00451E5C"/>
    <w:rsid w:val="00455686"/>
    <w:rsid w:val="004639C7"/>
    <w:rsid w:val="004717E1"/>
    <w:rsid w:val="00477CD2"/>
    <w:rsid w:val="00480269"/>
    <w:rsid w:val="00481C3E"/>
    <w:rsid w:val="004838CB"/>
    <w:rsid w:val="00485748"/>
    <w:rsid w:val="004868E1"/>
    <w:rsid w:val="0049064F"/>
    <w:rsid w:val="00490870"/>
    <w:rsid w:val="004A1C93"/>
    <w:rsid w:val="004A3FF2"/>
    <w:rsid w:val="004A5980"/>
    <w:rsid w:val="004C005B"/>
    <w:rsid w:val="004C0350"/>
    <w:rsid w:val="004C0A3C"/>
    <w:rsid w:val="004C1C35"/>
    <w:rsid w:val="004C55A5"/>
    <w:rsid w:val="004D0994"/>
    <w:rsid w:val="004D16A0"/>
    <w:rsid w:val="004D5606"/>
    <w:rsid w:val="004D5EB4"/>
    <w:rsid w:val="004E0D22"/>
    <w:rsid w:val="004E5211"/>
    <w:rsid w:val="004F201F"/>
    <w:rsid w:val="004F3569"/>
    <w:rsid w:val="00500358"/>
    <w:rsid w:val="005035F1"/>
    <w:rsid w:val="00515B44"/>
    <w:rsid w:val="0051793D"/>
    <w:rsid w:val="005230D5"/>
    <w:rsid w:val="00523A40"/>
    <w:rsid w:val="00525CA9"/>
    <w:rsid w:val="00537DBF"/>
    <w:rsid w:val="00540466"/>
    <w:rsid w:val="00542459"/>
    <w:rsid w:val="00542B2C"/>
    <w:rsid w:val="00542FA0"/>
    <w:rsid w:val="00542FF1"/>
    <w:rsid w:val="0054313A"/>
    <w:rsid w:val="0055218F"/>
    <w:rsid w:val="00557ABF"/>
    <w:rsid w:val="00557B01"/>
    <w:rsid w:val="00564F33"/>
    <w:rsid w:val="00566749"/>
    <w:rsid w:val="00567DE8"/>
    <w:rsid w:val="00570D92"/>
    <w:rsid w:val="00571C34"/>
    <w:rsid w:val="00581979"/>
    <w:rsid w:val="00581B01"/>
    <w:rsid w:val="005937C5"/>
    <w:rsid w:val="00593A39"/>
    <w:rsid w:val="00594F07"/>
    <w:rsid w:val="0059575D"/>
    <w:rsid w:val="005968E0"/>
    <w:rsid w:val="005A0DDD"/>
    <w:rsid w:val="005A2F38"/>
    <w:rsid w:val="005A7D3F"/>
    <w:rsid w:val="005B013D"/>
    <w:rsid w:val="005B15A0"/>
    <w:rsid w:val="005B3FA7"/>
    <w:rsid w:val="005B7673"/>
    <w:rsid w:val="005B7F27"/>
    <w:rsid w:val="005C5492"/>
    <w:rsid w:val="005D0720"/>
    <w:rsid w:val="005E03A9"/>
    <w:rsid w:val="005E1504"/>
    <w:rsid w:val="005E1EF4"/>
    <w:rsid w:val="005E6DEE"/>
    <w:rsid w:val="005E7D4E"/>
    <w:rsid w:val="005E7DE0"/>
    <w:rsid w:val="005F1324"/>
    <w:rsid w:val="005F5DC6"/>
    <w:rsid w:val="005F6E0C"/>
    <w:rsid w:val="005F7950"/>
    <w:rsid w:val="00600FAE"/>
    <w:rsid w:val="00603E59"/>
    <w:rsid w:val="006054BF"/>
    <w:rsid w:val="006109FA"/>
    <w:rsid w:val="00616227"/>
    <w:rsid w:val="00616E64"/>
    <w:rsid w:val="0062427E"/>
    <w:rsid w:val="006365F2"/>
    <w:rsid w:val="00637D6A"/>
    <w:rsid w:val="00643575"/>
    <w:rsid w:val="006448D1"/>
    <w:rsid w:val="006476F5"/>
    <w:rsid w:val="00652EDD"/>
    <w:rsid w:val="00653485"/>
    <w:rsid w:val="006571CB"/>
    <w:rsid w:val="00657677"/>
    <w:rsid w:val="006626F9"/>
    <w:rsid w:val="006701D1"/>
    <w:rsid w:val="00673880"/>
    <w:rsid w:val="006746FC"/>
    <w:rsid w:val="006751FB"/>
    <w:rsid w:val="00676BBD"/>
    <w:rsid w:val="00677174"/>
    <w:rsid w:val="006828FD"/>
    <w:rsid w:val="00683FFC"/>
    <w:rsid w:val="0068423D"/>
    <w:rsid w:val="006844C0"/>
    <w:rsid w:val="00686675"/>
    <w:rsid w:val="00687A02"/>
    <w:rsid w:val="00690249"/>
    <w:rsid w:val="006A7455"/>
    <w:rsid w:val="006A75F9"/>
    <w:rsid w:val="006B06FA"/>
    <w:rsid w:val="006B1163"/>
    <w:rsid w:val="006B3B17"/>
    <w:rsid w:val="006B3DF3"/>
    <w:rsid w:val="006B756E"/>
    <w:rsid w:val="006C088F"/>
    <w:rsid w:val="006C108C"/>
    <w:rsid w:val="006C76C1"/>
    <w:rsid w:val="006D2EBB"/>
    <w:rsid w:val="006D35FF"/>
    <w:rsid w:val="006D582A"/>
    <w:rsid w:val="006E049F"/>
    <w:rsid w:val="006E0A9C"/>
    <w:rsid w:val="006E0B49"/>
    <w:rsid w:val="006E6ABF"/>
    <w:rsid w:val="006F28C0"/>
    <w:rsid w:val="006F75BC"/>
    <w:rsid w:val="00700288"/>
    <w:rsid w:val="00702CC3"/>
    <w:rsid w:val="007056DE"/>
    <w:rsid w:val="00710C1B"/>
    <w:rsid w:val="00712378"/>
    <w:rsid w:val="0071302D"/>
    <w:rsid w:val="00715CFC"/>
    <w:rsid w:val="007176F1"/>
    <w:rsid w:val="0072125F"/>
    <w:rsid w:val="007254C0"/>
    <w:rsid w:val="00730760"/>
    <w:rsid w:val="0073118A"/>
    <w:rsid w:val="00733319"/>
    <w:rsid w:val="00734C6D"/>
    <w:rsid w:val="00742B51"/>
    <w:rsid w:val="00743936"/>
    <w:rsid w:val="00744454"/>
    <w:rsid w:val="007473E9"/>
    <w:rsid w:val="00750288"/>
    <w:rsid w:val="00751244"/>
    <w:rsid w:val="00751E82"/>
    <w:rsid w:val="007624E3"/>
    <w:rsid w:val="00762742"/>
    <w:rsid w:val="00767841"/>
    <w:rsid w:val="00772B9F"/>
    <w:rsid w:val="00773A1E"/>
    <w:rsid w:val="00773E07"/>
    <w:rsid w:val="007822D2"/>
    <w:rsid w:val="00783DB0"/>
    <w:rsid w:val="007915D1"/>
    <w:rsid w:val="00794CA6"/>
    <w:rsid w:val="007968A6"/>
    <w:rsid w:val="007A2BDA"/>
    <w:rsid w:val="007B3673"/>
    <w:rsid w:val="007B6805"/>
    <w:rsid w:val="007C21C7"/>
    <w:rsid w:val="007D0D18"/>
    <w:rsid w:val="007E04DF"/>
    <w:rsid w:val="007E3630"/>
    <w:rsid w:val="007E4CBC"/>
    <w:rsid w:val="007E78AE"/>
    <w:rsid w:val="007F05C6"/>
    <w:rsid w:val="007F7B58"/>
    <w:rsid w:val="0080556A"/>
    <w:rsid w:val="00805BC2"/>
    <w:rsid w:val="00806321"/>
    <w:rsid w:val="00811B3B"/>
    <w:rsid w:val="008138E2"/>
    <w:rsid w:val="008149BE"/>
    <w:rsid w:val="008158D3"/>
    <w:rsid w:val="0082137C"/>
    <w:rsid w:val="0082562B"/>
    <w:rsid w:val="00827C98"/>
    <w:rsid w:val="008313E1"/>
    <w:rsid w:val="0083354E"/>
    <w:rsid w:val="008336CD"/>
    <w:rsid w:val="0083481F"/>
    <w:rsid w:val="00835156"/>
    <w:rsid w:val="00837CD2"/>
    <w:rsid w:val="00841A1B"/>
    <w:rsid w:val="008517B4"/>
    <w:rsid w:val="00852937"/>
    <w:rsid w:val="008578DE"/>
    <w:rsid w:val="008619AD"/>
    <w:rsid w:val="00865552"/>
    <w:rsid w:val="00865E24"/>
    <w:rsid w:val="008712C5"/>
    <w:rsid w:val="0087170D"/>
    <w:rsid w:val="00871B00"/>
    <w:rsid w:val="008724D8"/>
    <w:rsid w:val="00873068"/>
    <w:rsid w:val="0087523E"/>
    <w:rsid w:val="00875D12"/>
    <w:rsid w:val="0088025D"/>
    <w:rsid w:val="00880411"/>
    <w:rsid w:val="00881E6B"/>
    <w:rsid w:val="0088584A"/>
    <w:rsid w:val="008864B5"/>
    <w:rsid w:val="00891FDD"/>
    <w:rsid w:val="00894D67"/>
    <w:rsid w:val="00896DDC"/>
    <w:rsid w:val="00897558"/>
    <w:rsid w:val="008A0B12"/>
    <w:rsid w:val="008A1142"/>
    <w:rsid w:val="008A353F"/>
    <w:rsid w:val="008A751B"/>
    <w:rsid w:val="008B097F"/>
    <w:rsid w:val="008B4C5A"/>
    <w:rsid w:val="008C55A8"/>
    <w:rsid w:val="008C59E5"/>
    <w:rsid w:val="008C5E9E"/>
    <w:rsid w:val="008D000C"/>
    <w:rsid w:val="008D05D9"/>
    <w:rsid w:val="008D67DA"/>
    <w:rsid w:val="008E1868"/>
    <w:rsid w:val="008E2A20"/>
    <w:rsid w:val="008E3613"/>
    <w:rsid w:val="008E3FE1"/>
    <w:rsid w:val="008F45DF"/>
    <w:rsid w:val="009001A5"/>
    <w:rsid w:val="00900C8E"/>
    <w:rsid w:val="00902C4D"/>
    <w:rsid w:val="00904C18"/>
    <w:rsid w:val="0090674D"/>
    <w:rsid w:val="0091076E"/>
    <w:rsid w:val="00912314"/>
    <w:rsid w:val="00913E51"/>
    <w:rsid w:val="0092063A"/>
    <w:rsid w:val="00924105"/>
    <w:rsid w:val="00932237"/>
    <w:rsid w:val="00932290"/>
    <w:rsid w:val="009336B7"/>
    <w:rsid w:val="00934B67"/>
    <w:rsid w:val="0094239F"/>
    <w:rsid w:val="009575C6"/>
    <w:rsid w:val="00963551"/>
    <w:rsid w:val="00963A23"/>
    <w:rsid w:val="009723CB"/>
    <w:rsid w:val="009726C5"/>
    <w:rsid w:val="0097381E"/>
    <w:rsid w:val="00977CB5"/>
    <w:rsid w:val="00983CBF"/>
    <w:rsid w:val="00987A03"/>
    <w:rsid w:val="00994E78"/>
    <w:rsid w:val="009953FD"/>
    <w:rsid w:val="00996472"/>
    <w:rsid w:val="00996B25"/>
    <w:rsid w:val="009A0CE1"/>
    <w:rsid w:val="009A114A"/>
    <w:rsid w:val="009A3460"/>
    <w:rsid w:val="009A5459"/>
    <w:rsid w:val="009A5B84"/>
    <w:rsid w:val="009B31CE"/>
    <w:rsid w:val="009B36BF"/>
    <w:rsid w:val="009C0A03"/>
    <w:rsid w:val="009C5F31"/>
    <w:rsid w:val="009C7B92"/>
    <w:rsid w:val="009D7C55"/>
    <w:rsid w:val="009E18AB"/>
    <w:rsid w:val="009E4DB9"/>
    <w:rsid w:val="009E5B78"/>
    <w:rsid w:val="009E6942"/>
    <w:rsid w:val="009F0190"/>
    <w:rsid w:val="009F0582"/>
    <w:rsid w:val="009F08FC"/>
    <w:rsid w:val="009F18D3"/>
    <w:rsid w:val="009F5828"/>
    <w:rsid w:val="009F6CAE"/>
    <w:rsid w:val="009F7252"/>
    <w:rsid w:val="009F79A9"/>
    <w:rsid w:val="00A02800"/>
    <w:rsid w:val="00A04556"/>
    <w:rsid w:val="00A04A9B"/>
    <w:rsid w:val="00A11331"/>
    <w:rsid w:val="00A12082"/>
    <w:rsid w:val="00A1759C"/>
    <w:rsid w:val="00A20B19"/>
    <w:rsid w:val="00A2142C"/>
    <w:rsid w:val="00A24C2F"/>
    <w:rsid w:val="00A255EF"/>
    <w:rsid w:val="00A275D0"/>
    <w:rsid w:val="00A300CB"/>
    <w:rsid w:val="00A319EE"/>
    <w:rsid w:val="00A42D08"/>
    <w:rsid w:val="00A42F62"/>
    <w:rsid w:val="00A44B16"/>
    <w:rsid w:val="00A46B38"/>
    <w:rsid w:val="00A5087E"/>
    <w:rsid w:val="00A512BC"/>
    <w:rsid w:val="00A5423E"/>
    <w:rsid w:val="00A56884"/>
    <w:rsid w:val="00A608BE"/>
    <w:rsid w:val="00A61144"/>
    <w:rsid w:val="00A6479E"/>
    <w:rsid w:val="00A72EB0"/>
    <w:rsid w:val="00A7466C"/>
    <w:rsid w:val="00A753F4"/>
    <w:rsid w:val="00A7704C"/>
    <w:rsid w:val="00A80107"/>
    <w:rsid w:val="00A80F12"/>
    <w:rsid w:val="00A81272"/>
    <w:rsid w:val="00A8762B"/>
    <w:rsid w:val="00A91DBA"/>
    <w:rsid w:val="00A93F08"/>
    <w:rsid w:val="00AA395F"/>
    <w:rsid w:val="00AA466C"/>
    <w:rsid w:val="00AA5EB6"/>
    <w:rsid w:val="00AB03C3"/>
    <w:rsid w:val="00AB06F0"/>
    <w:rsid w:val="00AB3135"/>
    <w:rsid w:val="00AB5D00"/>
    <w:rsid w:val="00AB7949"/>
    <w:rsid w:val="00AC112B"/>
    <w:rsid w:val="00AC612E"/>
    <w:rsid w:val="00AC64CC"/>
    <w:rsid w:val="00AD4AC9"/>
    <w:rsid w:val="00AE0921"/>
    <w:rsid w:val="00AE1271"/>
    <w:rsid w:val="00AF2AB3"/>
    <w:rsid w:val="00B03506"/>
    <w:rsid w:val="00B036B2"/>
    <w:rsid w:val="00B0491B"/>
    <w:rsid w:val="00B10ACC"/>
    <w:rsid w:val="00B140DD"/>
    <w:rsid w:val="00B1657F"/>
    <w:rsid w:val="00B22FD0"/>
    <w:rsid w:val="00B248F9"/>
    <w:rsid w:val="00B257CA"/>
    <w:rsid w:val="00B27688"/>
    <w:rsid w:val="00B27C6E"/>
    <w:rsid w:val="00B31AB0"/>
    <w:rsid w:val="00B327C8"/>
    <w:rsid w:val="00B375FA"/>
    <w:rsid w:val="00B42FF5"/>
    <w:rsid w:val="00B445C3"/>
    <w:rsid w:val="00B5651E"/>
    <w:rsid w:val="00B56981"/>
    <w:rsid w:val="00B57812"/>
    <w:rsid w:val="00B615B4"/>
    <w:rsid w:val="00B633D6"/>
    <w:rsid w:val="00B657E2"/>
    <w:rsid w:val="00B706DF"/>
    <w:rsid w:val="00B72489"/>
    <w:rsid w:val="00B76500"/>
    <w:rsid w:val="00B77399"/>
    <w:rsid w:val="00B806A8"/>
    <w:rsid w:val="00B91539"/>
    <w:rsid w:val="00B94F99"/>
    <w:rsid w:val="00BA1A1E"/>
    <w:rsid w:val="00BA1EBF"/>
    <w:rsid w:val="00BA5AA3"/>
    <w:rsid w:val="00BB175A"/>
    <w:rsid w:val="00BB3AC9"/>
    <w:rsid w:val="00BB3C6B"/>
    <w:rsid w:val="00BB53E5"/>
    <w:rsid w:val="00BB577D"/>
    <w:rsid w:val="00BB5A94"/>
    <w:rsid w:val="00BB73E1"/>
    <w:rsid w:val="00BC7D8F"/>
    <w:rsid w:val="00BD054E"/>
    <w:rsid w:val="00BD2CF7"/>
    <w:rsid w:val="00BD3406"/>
    <w:rsid w:val="00BD42D5"/>
    <w:rsid w:val="00BE566E"/>
    <w:rsid w:val="00BE567D"/>
    <w:rsid w:val="00BF75D1"/>
    <w:rsid w:val="00C04DCD"/>
    <w:rsid w:val="00C12E2D"/>
    <w:rsid w:val="00C15F19"/>
    <w:rsid w:val="00C16CDE"/>
    <w:rsid w:val="00C24FFF"/>
    <w:rsid w:val="00C2546F"/>
    <w:rsid w:val="00C31A62"/>
    <w:rsid w:val="00C36ACA"/>
    <w:rsid w:val="00C426FF"/>
    <w:rsid w:val="00C44AE8"/>
    <w:rsid w:val="00C473F2"/>
    <w:rsid w:val="00C476BD"/>
    <w:rsid w:val="00C5069B"/>
    <w:rsid w:val="00C549CB"/>
    <w:rsid w:val="00C603E3"/>
    <w:rsid w:val="00C6057F"/>
    <w:rsid w:val="00C6261D"/>
    <w:rsid w:val="00C63150"/>
    <w:rsid w:val="00C64F85"/>
    <w:rsid w:val="00C6606C"/>
    <w:rsid w:val="00C70BF2"/>
    <w:rsid w:val="00C738DF"/>
    <w:rsid w:val="00C814A8"/>
    <w:rsid w:val="00C82831"/>
    <w:rsid w:val="00C9216D"/>
    <w:rsid w:val="00C95854"/>
    <w:rsid w:val="00C973A2"/>
    <w:rsid w:val="00CA6835"/>
    <w:rsid w:val="00CB011D"/>
    <w:rsid w:val="00CB67C0"/>
    <w:rsid w:val="00CC388E"/>
    <w:rsid w:val="00CC6063"/>
    <w:rsid w:val="00CD1F0F"/>
    <w:rsid w:val="00CD3443"/>
    <w:rsid w:val="00CD3903"/>
    <w:rsid w:val="00CD4092"/>
    <w:rsid w:val="00CE2BEA"/>
    <w:rsid w:val="00CF7236"/>
    <w:rsid w:val="00D02C92"/>
    <w:rsid w:val="00D037A6"/>
    <w:rsid w:val="00D20C61"/>
    <w:rsid w:val="00D335CE"/>
    <w:rsid w:val="00D40239"/>
    <w:rsid w:val="00D4182E"/>
    <w:rsid w:val="00D41DCE"/>
    <w:rsid w:val="00D42205"/>
    <w:rsid w:val="00D44748"/>
    <w:rsid w:val="00D4659A"/>
    <w:rsid w:val="00D46C57"/>
    <w:rsid w:val="00D512F3"/>
    <w:rsid w:val="00D54C92"/>
    <w:rsid w:val="00D561F9"/>
    <w:rsid w:val="00D64E19"/>
    <w:rsid w:val="00D65517"/>
    <w:rsid w:val="00D72384"/>
    <w:rsid w:val="00D72711"/>
    <w:rsid w:val="00D751D7"/>
    <w:rsid w:val="00D83E1E"/>
    <w:rsid w:val="00D85CAA"/>
    <w:rsid w:val="00D92641"/>
    <w:rsid w:val="00D93ABF"/>
    <w:rsid w:val="00DA04A3"/>
    <w:rsid w:val="00DA2505"/>
    <w:rsid w:val="00DA39E3"/>
    <w:rsid w:val="00DB05C8"/>
    <w:rsid w:val="00DB2A96"/>
    <w:rsid w:val="00DC1E00"/>
    <w:rsid w:val="00DC3188"/>
    <w:rsid w:val="00DC545E"/>
    <w:rsid w:val="00DC6961"/>
    <w:rsid w:val="00DC7A6B"/>
    <w:rsid w:val="00DD05D4"/>
    <w:rsid w:val="00DD7F62"/>
    <w:rsid w:val="00DE0190"/>
    <w:rsid w:val="00DE2DDD"/>
    <w:rsid w:val="00DE6C58"/>
    <w:rsid w:val="00DE7D57"/>
    <w:rsid w:val="00DF1E0C"/>
    <w:rsid w:val="00DF3E5B"/>
    <w:rsid w:val="00E006FA"/>
    <w:rsid w:val="00E04628"/>
    <w:rsid w:val="00E07CAD"/>
    <w:rsid w:val="00E14AC3"/>
    <w:rsid w:val="00E17CC8"/>
    <w:rsid w:val="00E205A1"/>
    <w:rsid w:val="00E25D85"/>
    <w:rsid w:val="00E3062E"/>
    <w:rsid w:val="00E34E60"/>
    <w:rsid w:val="00E35D03"/>
    <w:rsid w:val="00E375C3"/>
    <w:rsid w:val="00E423F8"/>
    <w:rsid w:val="00E42CEA"/>
    <w:rsid w:val="00E4470F"/>
    <w:rsid w:val="00E45334"/>
    <w:rsid w:val="00E5091C"/>
    <w:rsid w:val="00E513EE"/>
    <w:rsid w:val="00E52595"/>
    <w:rsid w:val="00E56A32"/>
    <w:rsid w:val="00E57A36"/>
    <w:rsid w:val="00E6043B"/>
    <w:rsid w:val="00E612C7"/>
    <w:rsid w:val="00E6290E"/>
    <w:rsid w:val="00E65759"/>
    <w:rsid w:val="00E66FA8"/>
    <w:rsid w:val="00E67F63"/>
    <w:rsid w:val="00E74171"/>
    <w:rsid w:val="00E75918"/>
    <w:rsid w:val="00E7602D"/>
    <w:rsid w:val="00E83FA1"/>
    <w:rsid w:val="00E8513F"/>
    <w:rsid w:val="00E93683"/>
    <w:rsid w:val="00E9629F"/>
    <w:rsid w:val="00EA2D86"/>
    <w:rsid w:val="00EB4AAC"/>
    <w:rsid w:val="00EB7953"/>
    <w:rsid w:val="00EC10E7"/>
    <w:rsid w:val="00EC3183"/>
    <w:rsid w:val="00EC3B61"/>
    <w:rsid w:val="00EC48B4"/>
    <w:rsid w:val="00EC5875"/>
    <w:rsid w:val="00EC5BB4"/>
    <w:rsid w:val="00EC637B"/>
    <w:rsid w:val="00ED10E8"/>
    <w:rsid w:val="00ED1CC0"/>
    <w:rsid w:val="00ED1CF3"/>
    <w:rsid w:val="00ED72A0"/>
    <w:rsid w:val="00ED7A5A"/>
    <w:rsid w:val="00EE0F49"/>
    <w:rsid w:val="00EE3141"/>
    <w:rsid w:val="00EF1263"/>
    <w:rsid w:val="00EF37F5"/>
    <w:rsid w:val="00F07F30"/>
    <w:rsid w:val="00F10175"/>
    <w:rsid w:val="00F13F23"/>
    <w:rsid w:val="00F23647"/>
    <w:rsid w:val="00F25CC2"/>
    <w:rsid w:val="00F35D26"/>
    <w:rsid w:val="00F65A4D"/>
    <w:rsid w:val="00F736D1"/>
    <w:rsid w:val="00F813EA"/>
    <w:rsid w:val="00F824F2"/>
    <w:rsid w:val="00F879A7"/>
    <w:rsid w:val="00F93138"/>
    <w:rsid w:val="00F97F47"/>
    <w:rsid w:val="00FA111C"/>
    <w:rsid w:val="00FA44E8"/>
    <w:rsid w:val="00FB15D0"/>
    <w:rsid w:val="00FB2FF8"/>
    <w:rsid w:val="00FB59FA"/>
    <w:rsid w:val="00FC0D2C"/>
    <w:rsid w:val="00FC236A"/>
    <w:rsid w:val="00FC2EB2"/>
    <w:rsid w:val="00FC35FC"/>
    <w:rsid w:val="00FC388E"/>
    <w:rsid w:val="00FC5AB0"/>
    <w:rsid w:val="00FD193F"/>
    <w:rsid w:val="00FD3035"/>
    <w:rsid w:val="00FE2DF2"/>
    <w:rsid w:val="00FE3345"/>
    <w:rsid w:val="00FE78AB"/>
    <w:rsid w:val="00FF3DC2"/>
    <w:rsid w:val="00FF550A"/>
    <w:rsid w:val="00FF7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4:docId w14:val="3877F05C"/>
  <w15:docId w15:val="{22AFEF1B-3FDE-4154-8ED3-B353A1F043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19437F"/>
    <w:rPr>
      <w:sz w:val="24"/>
      <w:szCs w:val="24"/>
    </w:rPr>
  </w:style>
  <w:style w:type="paragraph" w:styleId="Titre1">
    <w:name w:val="heading 1"/>
    <w:basedOn w:val="Normal"/>
    <w:next w:val="Normal"/>
    <w:qFormat/>
    <w:rsid w:val="003A3C64"/>
    <w:pPr>
      <w:keepNext/>
      <w:spacing w:before="120"/>
      <w:ind w:left="136"/>
      <w:outlineLvl w:val="0"/>
    </w:pPr>
    <w:rPr>
      <w:szCs w:val="20"/>
    </w:rPr>
  </w:style>
  <w:style w:type="paragraph" w:styleId="Titre2">
    <w:name w:val="heading 2"/>
    <w:basedOn w:val="Normal"/>
    <w:next w:val="Normal"/>
    <w:link w:val="Titre2Car"/>
    <w:qFormat/>
    <w:rsid w:val="004D099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Titre3">
    <w:name w:val="heading 3"/>
    <w:basedOn w:val="Normal"/>
    <w:next w:val="Normal"/>
    <w:qFormat/>
    <w:rsid w:val="003A3C64"/>
    <w:pPr>
      <w:keepNext/>
      <w:spacing w:before="120"/>
      <w:ind w:left="136"/>
      <w:jc w:val="center"/>
      <w:outlineLvl w:val="2"/>
    </w:pPr>
    <w:rPr>
      <w:szCs w:val="20"/>
    </w:rPr>
  </w:style>
  <w:style w:type="paragraph" w:styleId="Titre4">
    <w:name w:val="heading 4"/>
    <w:basedOn w:val="Normal"/>
    <w:next w:val="Normal"/>
    <w:qFormat/>
    <w:rsid w:val="003A3C64"/>
    <w:pPr>
      <w:keepNext/>
      <w:outlineLvl w:val="3"/>
    </w:pPr>
    <w:rPr>
      <w:b/>
      <w:caps/>
      <w:sz w:val="18"/>
      <w:szCs w:val="20"/>
    </w:rPr>
  </w:style>
  <w:style w:type="paragraph" w:styleId="Titre5">
    <w:name w:val="heading 5"/>
    <w:basedOn w:val="Normal"/>
    <w:next w:val="Normal"/>
    <w:qFormat/>
    <w:rsid w:val="003A3C64"/>
    <w:pPr>
      <w:keepNext/>
      <w:jc w:val="center"/>
      <w:outlineLvl w:val="4"/>
    </w:pPr>
    <w:rPr>
      <w:b/>
      <w:sz w:val="20"/>
      <w:szCs w:val="20"/>
    </w:rPr>
  </w:style>
  <w:style w:type="paragraph" w:styleId="Titre6">
    <w:name w:val="heading 6"/>
    <w:basedOn w:val="Normal"/>
    <w:next w:val="Normal"/>
    <w:qFormat/>
    <w:rsid w:val="003A3C64"/>
    <w:pPr>
      <w:keepNext/>
      <w:jc w:val="center"/>
      <w:outlineLvl w:val="5"/>
    </w:pPr>
    <w:rPr>
      <w:b/>
      <w:sz w:val="40"/>
      <w:szCs w:val="20"/>
    </w:rPr>
  </w:style>
  <w:style w:type="paragraph" w:styleId="Titre7">
    <w:name w:val="heading 7"/>
    <w:basedOn w:val="Normal"/>
    <w:next w:val="Normal"/>
    <w:link w:val="Titre7Car"/>
    <w:qFormat/>
    <w:rsid w:val="00263B57"/>
    <w:pPr>
      <w:spacing w:before="240" w:after="60"/>
      <w:outlineLvl w:val="6"/>
    </w:pPr>
    <w:rPr>
      <w:rFonts w:ascii="Calibri" w:hAnsi="Calibri"/>
    </w:rPr>
  </w:style>
  <w:style w:type="paragraph" w:styleId="Titre9">
    <w:name w:val="heading 9"/>
    <w:basedOn w:val="Normal"/>
    <w:next w:val="Normal"/>
    <w:link w:val="Titre9Car"/>
    <w:qFormat/>
    <w:rsid w:val="00263B5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3A3C64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Pieddepage">
    <w:name w:val="footer"/>
    <w:basedOn w:val="Normal"/>
    <w:rsid w:val="003A3C64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Lgende">
    <w:name w:val="caption"/>
    <w:basedOn w:val="Normal"/>
    <w:next w:val="Normal"/>
    <w:qFormat/>
    <w:rsid w:val="003A3C64"/>
    <w:pPr>
      <w:spacing w:before="40"/>
      <w:ind w:right="-142"/>
    </w:pPr>
    <w:rPr>
      <w:b/>
      <w:sz w:val="18"/>
      <w:szCs w:val="20"/>
    </w:rPr>
  </w:style>
  <w:style w:type="character" w:styleId="Numrodepage">
    <w:name w:val="page number"/>
    <w:basedOn w:val="Policepardfaut"/>
    <w:rsid w:val="003A3C64"/>
  </w:style>
  <w:style w:type="character" w:customStyle="1" w:styleId="Titre7Car">
    <w:name w:val="Titre 7 Car"/>
    <w:link w:val="Titre7"/>
    <w:rsid w:val="00263B57"/>
    <w:rPr>
      <w:rFonts w:ascii="Calibri" w:hAnsi="Calibri"/>
      <w:sz w:val="24"/>
      <w:szCs w:val="24"/>
    </w:rPr>
  </w:style>
  <w:style w:type="character" w:customStyle="1" w:styleId="Titre9Car">
    <w:name w:val="Titre 9 Car"/>
    <w:link w:val="Titre9"/>
    <w:semiHidden/>
    <w:rsid w:val="00263B57"/>
    <w:rPr>
      <w:rFonts w:ascii="Cambria" w:hAnsi="Cambria"/>
      <w:sz w:val="22"/>
      <w:szCs w:val="22"/>
    </w:rPr>
  </w:style>
  <w:style w:type="paragraph" w:styleId="Normalcentr">
    <w:name w:val="Block Text"/>
    <w:basedOn w:val="Normal"/>
    <w:rsid w:val="00263B5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  <w:szCs w:val="20"/>
    </w:rPr>
  </w:style>
  <w:style w:type="paragraph" w:styleId="Paragraphedeliste">
    <w:name w:val="List Paragraph"/>
    <w:basedOn w:val="Normal"/>
    <w:link w:val="ParagraphedelisteCar"/>
    <w:uiPriority w:val="34"/>
    <w:qFormat/>
    <w:rsid w:val="00263B57"/>
    <w:pPr>
      <w:ind w:left="708"/>
    </w:pPr>
    <w:rPr>
      <w:sz w:val="20"/>
      <w:szCs w:val="20"/>
    </w:rPr>
  </w:style>
  <w:style w:type="paragraph" w:styleId="Textedebulles">
    <w:name w:val="Balloon Text"/>
    <w:basedOn w:val="Normal"/>
    <w:link w:val="TextedebullesCar"/>
    <w:rsid w:val="00B327C8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B327C8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805B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879A7"/>
    <w:pPr>
      <w:spacing w:before="100" w:beforeAutospacing="1" w:after="100" w:afterAutospacing="1"/>
    </w:pPr>
  </w:style>
  <w:style w:type="character" w:customStyle="1" w:styleId="En-tteCar">
    <w:name w:val="En-tête Car"/>
    <w:link w:val="En-tte"/>
    <w:rsid w:val="004C1C35"/>
  </w:style>
  <w:style w:type="character" w:customStyle="1" w:styleId="apple-converted-space">
    <w:name w:val="apple-converted-space"/>
    <w:rsid w:val="00687A02"/>
  </w:style>
  <w:style w:type="character" w:styleId="lev">
    <w:name w:val="Strong"/>
    <w:uiPriority w:val="22"/>
    <w:qFormat/>
    <w:rsid w:val="00687A02"/>
    <w:rPr>
      <w:b/>
      <w:bCs/>
    </w:rPr>
  </w:style>
  <w:style w:type="character" w:customStyle="1" w:styleId="Titre2Car">
    <w:name w:val="Titre 2 Car"/>
    <w:link w:val="Titre2"/>
    <w:rsid w:val="004D0994"/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Corpsdetexte2">
    <w:name w:val="Body Text 2"/>
    <w:basedOn w:val="Normal"/>
    <w:link w:val="Corpsdetexte2Car"/>
    <w:semiHidden/>
    <w:rsid w:val="004D0994"/>
    <w:pPr>
      <w:jc w:val="both"/>
    </w:pPr>
    <w:rPr>
      <w:rFonts w:ascii="Comic Sans MS" w:hAnsi="Comic Sans MS"/>
      <w:sz w:val="20"/>
      <w:szCs w:val="20"/>
      <w:lang w:eastAsia="en-US"/>
    </w:rPr>
  </w:style>
  <w:style w:type="character" w:customStyle="1" w:styleId="Corpsdetexte2Car">
    <w:name w:val="Corps de texte 2 Car"/>
    <w:link w:val="Corpsdetexte2"/>
    <w:semiHidden/>
    <w:rsid w:val="004D0994"/>
    <w:rPr>
      <w:rFonts w:ascii="Comic Sans MS" w:hAnsi="Comic Sans MS"/>
      <w:lang w:eastAsia="en-US"/>
    </w:rPr>
  </w:style>
  <w:style w:type="paragraph" w:customStyle="1" w:styleId="MEI-Texte">
    <w:name w:val="MEI-Texte"/>
    <w:basedOn w:val="Normal"/>
    <w:link w:val="MEI-TexteCar"/>
    <w:qFormat/>
    <w:rsid w:val="002100AB"/>
    <w:pPr>
      <w:spacing w:before="120"/>
      <w:jc w:val="both"/>
    </w:pPr>
    <w:rPr>
      <w:rFonts w:ascii="Comic Sans MS" w:hAnsi="Comic Sans MS"/>
      <w:bCs/>
      <w:lang w:eastAsia="en-US"/>
    </w:rPr>
  </w:style>
  <w:style w:type="character" w:customStyle="1" w:styleId="MEI-TexteCar">
    <w:name w:val="MEI-Texte Car"/>
    <w:link w:val="MEI-Texte"/>
    <w:rsid w:val="002100AB"/>
    <w:rPr>
      <w:rFonts w:ascii="Comic Sans MS" w:hAnsi="Comic Sans MS"/>
      <w:bCs/>
      <w:sz w:val="24"/>
      <w:szCs w:val="24"/>
      <w:lang w:eastAsia="en-US"/>
    </w:rPr>
  </w:style>
  <w:style w:type="paragraph" w:customStyle="1" w:styleId="TableParagraph">
    <w:name w:val="Table Paragraph"/>
    <w:basedOn w:val="Normal"/>
    <w:uiPriority w:val="1"/>
    <w:qFormat/>
    <w:rsid w:val="00594F07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fr-FR"/>
    </w:rPr>
  </w:style>
  <w:style w:type="character" w:customStyle="1" w:styleId="ParagraphedelisteCar">
    <w:name w:val="Paragraphe de liste Car"/>
    <w:basedOn w:val="Policepardfaut"/>
    <w:link w:val="Paragraphedeliste"/>
    <w:uiPriority w:val="34"/>
    <w:rsid w:val="00192F42"/>
  </w:style>
  <w:style w:type="paragraph" w:styleId="Titre">
    <w:name w:val="Title"/>
    <w:basedOn w:val="Normal"/>
    <w:link w:val="TitreCar"/>
    <w:qFormat/>
    <w:rsid w:val="006365F2"/>
    <w:pPr>
      <w:widowControl w:val="0"/>
      <w:autoSpaceDE w:val="0"/>
      <w:autoSpaceDN w:val="0"/>
      <w:adjustRightInd w:val="0"/>
      <w:ind w:left="226" w:hanging="226"/>
      <w:jc w:val="center"/>
    </w:pPr>
    <w:rPr>
      <w:b/>
      <w:bCs/>
      <w:sz w:val="28"/>
    </w:rPr>
  </w:style>
  <w:style w:type="character" w:customStyle="1" w:styleId="TitreCar">
    <w:name w:val="Titre Car"/>
    <w:link w:val="Titre"/>
    <w:rsid w:val="006365F2"/>
    <w:rPr>
      <w:b/>
      <w:bCs/>
      <w:sz w:val="28"/>
      <w:szCs w:val="24"/>
    </w:rPr>
  </w:style>
  <w:style w:type="paragraph" w:customStyle="1" w:styleId="Default">
    <w:name w:val="Default"/>
    <w:rsid w:val="00525CA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styleId="Marquedecommentaire">
    <w:name w:val="annotation reference"/>
    <w:semiHidden/>
    <w:unhideWhenUsed/>
    <w:rsid w:val="00BA1EBF"/>
    <w:rPr>
      <w:sz w:val="16"/>
      <w:szCs w:val="16"/>
    </w:rPr>
  </w:style>
  <w:style w:type="paragraph" w:styleId="Commentaire">
    <w:name w:val="annotation text"/>
    <w:basedOn w:val="Normal"/>
    <w:link w:val="CommentaireCar"/>
    <w:unhideWhenUsed/>
    <w:rsid w:val="00BA1EBF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rsid w:val="00BA1EBF"/>
  </w:style>
  <w:style w:type="paragraph" w:styleId="Objetducommentaire">
    <w:name w:val="annotation subject"/>
    <w:basedOn w:val="Commentaire"/>
    <w:next w:val="Commentaire"/>
    <w:link w:val="ObjetducommentaireCar"/>
    <w:semiHidden/>
    <w:unhideWhenUsed/>
    <w:rsid w:val="00BA1EBF"/>
    <w:rPr>
      <w:b/>
      <w:bCs/>
    </w:rPr>
  </w:style>
  <w:style w:type="character" w:customStyle="1" w:styleId="ObjetducommentaireCar">
    <w:name w:val="Objet du commentaire Car"/>
    <w:link w:val="Objetducommentaire"/>
    <w:semiHidden/>
    <w:rsid w:val="00BA1EBF"/>
    <w:rPr>
      <w:b/>
      <w:bCs/>
    </w:rPr>
  </w:style>
  <w:style w:type="table" w:styleId="TableauGrille1Clair">
    <w:name w:val="Grid Table 1 Light"/>
    <w:basedOn w:val="TableauNormal"/>
    <w:uiPriority w:val="46"/>
    <w:rsid w:val="002C4F71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051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8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96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6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5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4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10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0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4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9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9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0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93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4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83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8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20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7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chart" Target="charts/chart1.xml"/><Relationship Id="rId18" Type="http://schemas.openxmlformats.org/officeDocument/2006/relationships/image" Target="media/image8.jpe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tiff"/><Relationship Id="rId28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9.jpeg"/><Relationship Id="rId31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tiff"/><Relationship Id="rId27" Type="http://schemas.openxmlformats.org/officeDocument/2006/relationships/fontTable" Target="fontTable.xml"/><Relationship Id="rId30" Type="http://schemas.openxmlformats.org/officeDocument/2006/relationships/customXml" Target="../customXml/item3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Guest\Desktop\Gantt%20Mainelec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fr-FR"/>
              <a:t>Planning</a:t>
            </a:r>
            <a:r>
              <a:rPr lang="fr-FR" baseline="0"/>
              <a:t> de fonctionnement de la ligne de production avec le convoyeur Mainelec d</a:t>
            </a:r>
            <a:r>
              <a:rPr lang="fr-FR"/>
              <a:t>e 8h</a:t>
            </a:r>
            <a:r>
              <a:rPr lang="fr-FR" baseline="0"/>
              <a:t> à 20h</a:t>
            </a:r>
            <a:endParaRPr lang="fr-F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fr-FR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spPr>
            <a:noFill/>
            <a:ln>
              <a:noFill/>
            </a:ln>
            <a:effectLst/>
          </c:spPr>
          <c:invertIfNegative val="0"/>
          <c:cat>
            <c:strRef>
              <c:f>'1 tech'!$F$3:$F$8</c:f>
              <c:strCache>
                <c:ptCount val="6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  <c:pt idx="4">
                  <c:v>E</c:v>
                </c:pt>
                <c:pt idx="5">
                  <c:v>F</c:v>
                </c:pt>
              </c:strCache>
            </c:strRef>
          </c:cat>
          <c:val>
            <c:numRef>
              <c:f>'1 tech'!$G$3:$G$8</c:f>
              <c:numCache>
                <c:formatCode>General</c:formatCode>
                <c:ptCount val="6"/>
                <c:pt idx="0">
                  <c:v>8</c:v>
                </c:pt>
                <c:pt idx="1">
                  <c:v>9</c:v>
                </c:pt>
                <c:pt idx="2">
                  <c:v>14</c:v>
                </c:pt>
                <c:pt idx="3">
                  <c:v>16</c:v>
                </c:pt>
                <c:pt idx="4">
                  <c:v>18</c:v>
                </c:pt>
                <c:pt idx="5">
                  <c:v>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D4D-D94A-85C8-9BCD94FB82EC}"/>
            </c:ext>
          </c:extLst>
        </c:ser>
        <c:ser>
          <c:idx val="1"/>
          <c:order val="1"/>
          <c:tx>
            <c:v>Arrêt de la ligne</c:v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3D4D-D94A-85C8-9BCD94FB82EC}"/>
              </c:ext>
            </c:extLst>
          </c:dPt>
          <c:dPt>
            <c:idx val="1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3D4D-D94A-85C8-9BCD94FB82EC}"/>
              </c:ext>
            </c:extLst>
          </c:dPt>
          <c:dPt>
            <c:idx val="2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6-3D4D-D94A-85C8-9BCD94FB82EC}"/>
              </c:ext>
            </c:extLst>
          </c:dPt>
          <c:dPt>
            <c:idx val="3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8-3D4D-D94A-85C8-9BCD94FB82EC}"/>
              </c:ext>
            </c:extLst>
          </c:dPt>
          <c:dPt>
            <c:idx val="4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A-3D4D-D94A-85C8-9BCD94FB82EC}"/>
              </c:ext>
            </c:extLst>
          </c:dPt>
          <c:dPt>
            <c:idx val="5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C-3D4D-D94A-85C8-9BCD94FB82EC}"/>
              </c:ext>
            </c:extLst>
          </c:dPt>
          <c:cat>
            <c:strRef>
              <c:f>'1 tech'!$F$3:$F$8</c:f>
              <c:strCache>
                <c:ptCount val="6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  <c:pt idx="4">
                  <c:v>E</c:v>
                </c:pt>
                <c:pt idx="5">
                  <c:v>F</c:v>
                </c:pt>
              </c:strCache>
            </c:strRef>
          </c:cat>
          <c:val>
            <c:numRef>
              <c:f>'1 tech'!$H$3:$H$8</c:f>
              <c:numCache>
                <c:formatCode>General</c:formatCode>
                <c:ptCount val="6"/>
                <c:pt idx="0">
                  <c:v>1</c:v>
                </c:pt>
                <c:pt idx="1">
                  <c:v>5</c:v>
                </c:pt>
                <c:pt idx="2">
                  <c:v>2</c:v>
                </c:pt>
                <c:pt idx="3">
                  <c:v>2</c:v>
                </c:pt>
                <c:pt idx="4">
                  <c:v>1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3D4D-D94A-85C8-9BCD94FB82EC}"/>
            </c:ext>
          </c:extLst>
        </c:ser>
        <c:ser>
          <c:idx val="2"/>
          <c:order val="2"/>
          <c:spPr>
            <a:noFill/>
            <a:ln>
              <a:noFill/>
            </a:ln>
            <a:effectLst/>
          </c:spPr>
          <c:invertIfNegative val="0"/>
          <c:cat>
            <c:strRef>
              <c:f>'1 tech'!$F$3:$F$8</c:f>
              <c:strCache>
                <c:ptCount val="6"/>
                <c:pt idx="0">
                  <c:v>A</c:v>
                </c:pt>
                <c:pt idx="1">
                  <c:v>B</c:v>
                </c:pt>
                <c:pt idx="2">
                  <c:v>C</c:v>
                </c:pt>
                <c:pt idx="3">
                  <c:v>D</c:v>
                </c:pt>
                <c:pt idx="4">
                  <c:v>E</c:v>
                </c:pt>
                <c:pt idx="5">
                  <c:v>F</c:v>
                </c:pt>
              </c:strCache>
            </c:strRef>
          </c:cat>
          <c:val>
            <c:numRef>
              <c:f>'1 tech'!$I$3:$I$8</c:f>
              <c:numCache>
                <c:formatCode>General</c:formatCode>
                <c:ptCount val="6"/>
                <c:pt idx="0">
                  <c:v>9</c:v>
                </c:pt>
                <c:pt idx="1">
                  <c:v>14</c:v>
                </c:pt>
                <c:pt idx="2">
                  <c:v>16</c:v>
                </c:pt>
                <c:pt idx="3">
                  <c:v>18</c:v>
                </c:pt>
                <c:pt idx="4">
                  <c:v>19</c:v>
                </c:pt>
                <c:pt idx="5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3D4D-D94A-85C8-9BCD94FB82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overlap val="100"/>
        <c:axId val="370539880"/>
        <c:axId val="370541088"/>
      </c:barChart>
      <c:catAx>
        <c:axId val="370539880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370541088"/>
        <c:crosses val="autoZero"/>
        <c:auto val="1"/>
        <c:lblAlgn val="ctr"/>
        <c:lblOffset val="100"/>
        <c:noMultiLvlLbl val="0"/>
      </c:catAx>
      <c:valAx>
        <c:axId val="370541088"/>
        <c:scaling>
          <c:orientation val="minMax"/>
          <c:max val="21"/>
          <c:min val="8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370539880"/>
        <c:crosses val="autoZero"/>
        <c:crossBetween val="between"/>
        <c:majorUnit val="2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fr-F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fr-F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5368E0019BA9846AB4F23F5EFA46351" ma:contentTypeVersion="15" ma:contentTypeDescription="Crée un document." ma:contentTypeScope="" ma:versionID="07b8699a5becb5335a58e9f1ac5c96c6">
  <xsd:schema xmlns:xsd="http://www.w3.org/2001/XMLSchema" xmlns:xs="http://www.w3.org/2001/XMLSchema" xmlns:p="http://schemas.microsoft.com/office/2006/metadata/properties" xmlns:ns2="a29579c1-b735-4447-b896-c64d6ec6196d" xmlns:ns3="92e7a3e7-ade7-4a9b-8d4f-f45f8c518407" targetNamespace="http://schemas.microsoft.com/office/2006/metadata/properties" ma:root="true" ma:fieldsID="b0da849aa83c65572c34a6633537e847" ns2:_="" ns3:_="">
    <xsd:import namespace="a29579c1-b735-4447-b896-c64d6ec6196d"/>
    <xsd:import namespace="92e7a3e7-ade7-4a9b-8d4f-f45f8c5184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9579c1-b735-4447-b896-c64d6ec6196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9" nillable="true" ma:taxonomy="true" ma:internalName="lcf76f155ced4ddcb4097134ff3c332f" ma:taxonomyFieldName="MediaServiceImageTags" ma:displayName="Balises d’images" ma:readOnly="false" ma:fieldId="{5cf76f15-5ced-4ddc-b409-7134ff3c332f}" ma:taxonomyMulti="true" ma:sspId="cef42406-7f05-42c0-a379-3b5b22d74c1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e7a3e7-ade7-4a9b-8d4f-f45f8c51840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4201c191-1130-4948-bfaa-f1a7d120fba0}" ma:internalName="TaxCatchAll" ma:showField="CatchAllData" ma:web="92e7a3e7-ade7-4a9b-8d4f-f45f8c51840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29579c1-b735-4447-b896-c64d6ec6196d">
      <Terms xmlns="http://schemas.microsoft.com/office/infopath/2007/PartnerControls"/>
    </lcf76f155ced4ddcb4097134ff3c332f>
    <TaxCatchAll xmlns="92e7a3e7-ade7-4a9b-8d4f-f45f8c518407" xsi:nil="true"/>
  </documentManagement>
</p:properties>
</file>

<file path=customXml/itemProps1.xml><?xml version="1.0" encoding="utf-8"?>
<ds:datastoreItem xmlns:ds="http://schemas.openxmlformats.org/officeDocument/2006/customXml" ds:itemID="{DB5E48F7-CA17-46CE-83D1-9388C76DF37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F39AF53-1777-4610-A7AA-847C528C8FA6}"/>
</file>

<file path=customXml/itemProps3.xml><?xml version="1.0" encoding="utf-8"?>
<ds:datastoreItem xmlns:ds="http://schemas.openxmlformats.org/officeDocument/2006/customXml" ds:itemID="{74566FE4-FBB2-44DF-9178-C27DFDD95CF7}"/>
</file>

<file path=customXml/itemProps4.xml><?xml version="1.0" encoding="utf-8"?>
<ds:datastoreItem xmlns:ds="http://schemas.openxmlformats.org/officeDocument/2006/customXml" ds:itemID="{CEC51B78-0EFE-4AB8-8BB3-C83C28550E33}"/>
</file>

<file path=docProps/app.xml><?xml version="1.0" encoding="utf-8"?>
<Properties xmlns="http://schemas.openxmlformats.org/officeDocument/2006/extended-properties" xmlns:vt="http://schemas.openxmlformats.org/officeDocument/2006/docPropsVTypes">
  <Template>BE00D66A.dotm</Template>
  <TotalTime>1</TotalTime>
  <Pages>12</Pages>
  <Words>2184</Words>
  <Characters>14519</Characters>
  <DocSecurity>0</DocSecurity>
  <Lines>120</Lines>
  <Paragraphs>33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16670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2022-12-13T15:53:00Z</cp:lastPrinted>
  <dcterms:created xsi:type="dcterms:W3CDTF">2022-12-14T22:02:00Z</dcterms:created>
  <dcterms:modified xsi:type="dcterms:W3CDTF">2022-12-15T13:21:00Z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0x010100B5368E0019BA9846AB4F23F5EFA46351</vt:lpwstr>
  </property>
</Properties>
</file>