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60AE" w:rsidRPr="00DA5241" w:rsidRDefault="009760AE">
      <w:pPr>
        <w:jc w:val="center"/>
        <w:rPr>
          <w:b/>
          <w:sz w:val="32"/>
          <w:lang w:val="fr-FR"/>
        </w:rPr>
      </w:pPr>
    </w:p>
    <w:p w:rsidR="005E6F14" w:rsidRDefault="00B111E2">
      <w:pPr>
        <w:pBdr>
          <w:top w:val="single" w:sz="6" w:space="4" w:color="000000" w:shadow="1"/>
          <w:left w:val="single" w:sz="6" w:space="1" w:color="000000" w:shadow="1"/>
          <w:bottom w:val="single" w:sz="6" w:space="4" w:color="000000" w:shadow="1"/>
          <w:right w:val="single" w:sz="6" w:space="1" w:color="000000" w:shadow="1"/>
        </w:pBdr>
        <w:jc w:val="center"/>
        <w:rPr>
          <w:b/>
          <w:sz w:val="32"/>
        </w:rPr>
      </w:pPr>
      <w:r>
        <w:rPr>
          <w:sz w:val="36"/>
        </w:rPr>
        <w:t xml:space="preserve">Didacticiel </w:t>
      </w:r>
      <w:r w:rsidR="00C35404">
        <w:rPr>
          <w:sz w:val="36"/>
        </w:rPr>
        <w:t>Menuiserie (dessin de détails)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0"/>
          <w:lang w:val="fr-CA" w:eastAsia="fr-FR"/>
        </w:rPr>
        <w:id w:val="338587360"/>
        <w:docPartObj>
          <w:docPartGallery w:val="Table of Contents"/>
          <w:docPartUnique/>
        </w:docPartObj>
      </w:sdtPr>
      <w:sdtContent>
        <w:p w:rsidR="00CA504B" w:rsidRDefault="00CA504B">
          <w:pPr>
            <w:pStyle w:val="En-ttedetabledesmatires"/>
          </w:pPr>
          <w:r>
            <w:t>Sommaire</w:t>
          </w:r>
        </w:p>
        <w:p w:rsidR="00CA504B" w:rsidRPr="00CA504B" w:rsidRDefault="00CA504B" w:rsidP="00CA504B">
          <w:pPr>
            <w:rPr>
              <w:lang w:val="fr-FR" w:eastAsia="en-US"/>
            </w:rPr>
          </w:pPr>
        </w:p>
        <w:p w:rsidR="00E23485" w:rsidRDefault="0024596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r>
            <w:rPr>
              <w:lang w:val="fr-FR"/>
            </w:rPr>
            <w:fldChar w:fldCharType="begin"/>
          </w:r>
          <w:r w:rsidR="00CA504B">
            <w:rPr>
              <w:lang w:val="fr-FR"/>
            </w:rPr>
            <w:instrText xml:space="preserve"> TOC \o "1-3" \h \z \u </w:instrText>
          </w:r>
          <w:r>
            <w:rPr>
              <w:lang w:val="fr-FR"/>
            </w:rPr>
            <w:fldChar w:fldCharType="separate"/>
          </w:r>
          <w:hyperlink w:anchor="_Toc84261939" w:history="1">
            <w:r w:rsidR="00E23485" w:rsidRPr="00442E63">
              <w:rPr>
                <w:rStyle w:val="Lienhypertexte"/>
                <w:noProof/>
              </w:rPr>
              <w:t>Partie 1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Importation et représentation d’une famille porte dans Revit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_Toc84261939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2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0" w:history="1">
            <w:r w:rsidR="00E23485" w:rsidRPr="00442E63">
              <w:rPr>
                <w:rStyle w:val="Lienhypertexte"/>
                <w:noProof/>
              </w:rPr>
              <w:t>Partie 2 : Autocad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_Toc84261940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7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1" w:history="1">
            <w:r w:rsidR="00E23485" w:rsidRPr="00442E63">
              <w:rPr>
                <w:rStyle w:val="Lienhypertexte"/>
                <w:noProof/>
              </w:rPr>
              <w:t>Partie 3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Dessin de détails dans revit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_Toc84261941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8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2" w:history="1">
            <w:r w:rsidR="00E23485" w:rsidRPr="00442E63">
              <w:rPr>
                <w:rStyle w:val="Lienhypertexte"/>
                <w:noProof/>
              </w:rPr>
              <w:t>Partie 4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Impression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_Toc84261942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15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3" w:history="1">
            <w:r w:rsidR="00E23485" w:rsidRPr="00442E63">
              <w:rPr>
                <w:rStyle w:val="Lienhypertexte"/>
                <w:noProof/>
              </w:rPr>
              <w:t>Partie 5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Modification de la famille de mani</w:t>
            </w:r>
            <w:r w:rsidR="00831821">
              <w:rPr>
                <w:rStyle w:val="Lienhypertexte"/>
                <w:noProof/>
              </w:rPr>
              <w:t>è</w:t>
            </w:r>
            <w:r w:rsidR="00E23485" w:rsidRPr="00442E63">
              <w:rPr>
                <w:rStyle w:val="Lienhypertexte"/>
                <w:noProof/>
              </w:rPr>
              <w:t>re à faire apparaitre les profilés simplifiés de la fenêtre</w:t>
            </w:r>
            <w:r>
              <w:rPr>
                <w:rStyle w:val="Lienhypertexte"/>
                <w:noProof/>
              </w:rPr>
              <w:br/>
              <w:t xml:space="preserve">               </w:t>
            </w:r>
            <w:r w:rsidR="00E23485" w:rsidRPr="00442E63">
              <w:rPr>
                <w:rStyle w:val="Lienhypertexte"/>
                <w:noProof/>
              </w:rPr>
              <w:t xml:space="preserve"> uniquement en détail faible et moyen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_Toc84261943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18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4" w:history="1">
            <w:r w:rsidR="00E23485" w:rsidRPr="00442E63">
              <w:rPr>
                <w:rStyle w:val="Lienhypertexte"/>
                <w:noProof/>
              </w:rPr>
              <w:t>Partie 6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Cr</w:t>
            </w:r>
            <w:r w:rsidR="00E23485" w:rsidRPr="00442E63">
              <w:rPr>
                <w:rStyle w:val="Lienhypertexte"/>
                <w:noProof/>
              </w:rPr>
              <w:t>é</w:t>
            </w:r>
            <w:r w:rsidR="00E23485" w:rsidRPr="00442E63">
              <w:rPr>
                <w:rStyle w:val="Lienhypertexte"/>
                <w:noProof/>
              </w:rPr>
              <w:t>ation de</w:t>
            </w:r>
            <w:r>
              <w:rPr>
                <w:rStyle w:val="Lienhypertexte"/>
                <w:noProof/>
              </w:rPr>
              <w:t>s</w:t>
            </w:r>
            <w:r w:rsidR="00E23485" w:rsidRPr="00442E63">
              <w:rPr>
                <w:rStyle w:val="Lienhypertexte"/>
                <w:noProof/>
              </w:rPr>
              <w:t xml:space="preserve"> dessins de details sous forme d’éléments génériques métriques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_Toc84261944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24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E23485" w:rsidRDefault="00030990">
          <w:pPr>
            <w:pStyle w:val="TM1"/>
            <w:tabs>
              <w:tab w:val="right" w:leader="dot" w:pos="968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fr-FR"/>
            </w:rPr>
          </w:pPr>
          <w:hyperlink w:anchor="_Toc84261945" w:history="1">
            <w:r w:rsidR="00E23485" w:rsidRPr="00442E63">
              <w:rPr>
                <w:rStyle w:val="Lienhypertexte"/>
                <w:noProof/>
              </w:rPr>
              <w:t>Partie 7</w:t>
            </w:r>
            <w:r w:rsidR="00831821">
              <w:rPr>
                <w:rStyle w:val="Lienhypertexte"/>
                <w:noProof/>
              </w:rPr>
              <w:t xml:space="preserve"> : </w:t>
            </w:r>
            <w:r w:rsidR="00E23485" w:rsidRPr="00442E63">
              <w:rPr>
                <w:rStyle w:val="Lienhypertexte"/>
                <w:noProof/>
              </w:rPr>
              <w:t>Représentation du vitrage</w:t>
            </w:r>
            <w:r w:rsidR="00E23485">
              <w:rPr>
                <w:noProof/>
                <w:webHidden/>
              </w:rPr>
              <w:tab/>
            </w:r>
            <w:r w:rsidR="00E23485">
              <w:rPr>
                <w:noProof/>
                <w:webHidden/>
              </w:rPr>
              <w:fldChar w:fldCharType="begin"/>
            </w:r>
            <w:r w:rsidR="00E23485">
              <w:rPr>
                <w:noProof/>
                <w:webHidden/>
              </w:rPr>
              <w:instrText xml:space="preserve"> PAGEREF _Toc84261945 \h </w:instrText>
            </w:r>
            <w:r w:rsidR="00E23485">
              <w:rPr>
                <w:noProof/>
                <w:webHidden/>
              </w:rPr>
            </w:r>
            <w:r w:rsidR="00E23485">
              <w:rPr>
                <w:noProof/>
                <w:webHidden/>
              </w:rPr>
              <w:fldChar w:fldCharType="separate"/>
            </w:r>
            <w:r w:rsidR="00E23485">
              <w:rPr>
                <w:noProof/>
                <w:webHidden/>
              </w:rPr>
              <w:t>41</w:t>
            </w:r>
            <w:r w:rsidR="00E23485">
              <w:rPr>
                <w:noProof/>
                <w:webHidden/>
              </w:rPr>
              <w:fldChar w:fldCharType="end"/>
            </w:r>
          </w:hyperlink>
        </w:p>
        <w:p w:rsidR="00CA504B" w:rsidRDefault="00245960">
          <w:pPr>
            <w:rPr>
              <w:lang w:val="fr-FR"/>
            </w:rPr>
          </w:pPr>
          <w:r>
            <w:rPr>
              <w:lang w:val="fr-FR"/>
            </w:rPr>
            <w:fldChar w:fldCharType="end"/>
          </w:r>
        </w:p>
      </w:sdtContent>
    </w:sdt>
    <w:p w:rsidR="00CA504B" w:rsidRDefault="00CA504B">
      <w:pPr>
        <w:suppressAutoHyphens w:val="0"/>
        <w:overflowPunct/>
        <w:autoSpaceDE/>
        <w:autoSpaceDN/>
        <w:adjustRightInd/>
        <w:textAlignment w:val="auto"/>
        <w:rPr>
          <w:b/>
        </w:rPr>
      </w:pPr>
      <w:r>
        <w:br w:type="page"/>
      </w:r>
    </w:p>
    <w:p w:rsidR="007F2D4F" w:rsidRDefault="007F2D4F" w:rsidP="007F2D4F">
      <w:pPr>
        <w:pStyle w:val="Titre1"/>
      </w:pPr>
    </w:p>
    <w:p w:rsidR="007F2D4F" w:rsidRPr="00CA504B" w:rsidRDefault="007F2D4F" w:rsidP="007F2D4F">
      <w:pPr>
        <w:pStyle w:val="Titre1"/>
        <w:rPr>
          <w:sz w:val="28"/>
          <w:szCs w:val="28"/>
        </w:rPr>
      </w:pPr>
      <w:bookmarkStart w:id="0" w:name="_Toc84261939"/>
      <w:r w:rsidRPr="00CA504B">
        <w:rPr>
          <w:sz w:val="28"/>
          <w:szCs w:val="28"/>
        </w:rPr>
        <w:t>Partie 1</w:t>
      </w:r>
      <w:r w:rsidR="007B2DE2">
        <w:rPr>
          <w:sz w:val="28"/>
          <w:szCs w:val="28"/>
        </w:rPr>
        <w:t xml:space="preserve"> : </w:t>
      </w:r>
      <w:r w:rsidR="00CA504B" w:rsidRPr="00CA504B">
        <w:rPr>
          <w:sz w:val="28"/>
          <w:szCs w:val="28"/>
        </w:rPr>
        <w:t>Importation et représentation d’une famille porte dans Revit</w:t>
      </w:r>
      <w:bookmarkEnd w:id="0"/>
    </w:p>
    <w:p w:rsidR="00CA504B" w:rsidRPr="00CA504B" w:rsidRDefault="00CA504B" w:rsidP="00CA504B"/>
    <w:p w:rsidR="007F2D4F" w:rsidRDefault="007F2D4F" w:rsidP="007F2D4F">
      <w:r>
        <w:t>Ouvrir un nouveau projet de type gabarit architectural</w:t>
      </w:r>
    </w:p>
    <w:p w:rsidR="007F2D4F" w:rsidRDefault="007F2D4F" w:rsidP="007F2D4F"/>
    <w:p w:rsidR="007F2D4F" w:rsidRDefault="007F2D4F" w:rsidP="007F2D4F">
      <w:r>
        <w:t>Sur le plan niveau 0</w:t>
      </w:r>
      <w:r w:rsidR="00030990">
        <w:t>,</w:t>
      </w:r>
      <w:r>
        <w:t xml:space="preserve"> créer un mur reliant les niveaux 0 </w:t>
      </w:r>
      <w:r w:rsidR="00030990">
        <w:t>à</w:t>
      </w:r>
      <w:r>
        <w:t xml:space="preserve"> 1 </w:t>
      </w:r>
    </w:p>
    <w:p w:rsidR="007F2D4F" w:rsidRDefault="007F2D4F" w:rsidP="007F2D4F"/>
    <w:p w:rsidR="007F2D4F" w:rsidRDefault="005C2D0E" w:rsidP="007F2D4F">
      <w:r>
        <w:rPr>
          <w:noProof/>
          <w:lang w:val="fr-FR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-2540</wp:posOffset>
            </wp:positionV>
            <wp:extent cx="4425950" cy="3727450"/>
            <wp:effectExtent l="19050" t="0" r="0" b="0"/>
            <wp:wrapTight wrapText="bothSides">
              <wp:wrapPolygon edited="0">
                <wp:start x="-93" y="0"/>
                <wp:lineTo x="-93" y="21526"/>
                <wp:lineTo x="21569" y="21526"/>
                <wp:lineTo x="21569" y="0"/>
                <wp:lineTo x="-93" y="0"/>
              </wp:wrapPolygon>
            </wp:wrapTight>
            <wp:docPr id="163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r="50377" b="33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72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C35404" w:rsidP="007F2D4F">
      <w:r>
        <w:t>Votre mur étant sélectionn</w:t>
      </w:r>
      <w:r w:rsidR="00021095">
        <w:t>é, c</w:t>
      </w:r>
      <w:r>
        <w:t>liquer sur modifier le type</w:t>
      </w:r>
    </w:p>
    <w:p w:rsidR="007F2D4F" w:rsidRDefault="00030990" w:rsidP="007F2D4F">
      <w:r>
        <w:rPr>
          <w:noProof/>
          <w:lang w:val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0" type="#_x0000_t32" style="position:absolute;margin-left:131.2pt;margin-top:1.15pt;width:22.5pt;height:174.75pt;flip:x;z-index:251622912" o:connectortype="straight">
            <v:stroke endarrow="block"/>
          </v:shape>
        </w:pict>
      </w:r>
    </w:p>
    <w:p w:rsidR="00C35404" w:rsidRDefault="005C2D0E" w:rsidP="007F2D4F">
      <w:r>
        <w:rPr>
          <w:noProof/>
          <w:lang w:val="fr-FR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485140</wp:posOffset>
            </wp:positionH>
            <wp:positionV relativeFrom="paragraph">
              <wp:posOffset>153670</wp:posOffset>
            </wp:positionV>
            <wp:extent cx="4425950" cy="2447925"/>
            <wp:effectExtent l="19050" t="0" r="0" b="0"/>
            <wp:wrapTight wrapText="bothSides">
              <wp:wrapPolygon edited="0">
                <wp:start x="-93" y="0"/>
                <wp:lineTo x="-93" y="21516"/>
                <wp:lineTo x="21569" y="21516"/>
                <wp:lineTo x="21569" y="0"/>
                <wp:lineTo x="-93" y="0"/>
              </wp:wrapPolygon>
            </wp:wrapTight>
            <wp:docPr id="162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r="50377" b="5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7F2D4F" w:rsidRDefault="007F2D4F" w:rsidP="007F2D4F"/>
    <w:p w:rsidR="00CA504B" w:rsidRDefault="00CA504B" w:rsidP="007F2D4F"/>
    <w:p w:rsidR="00CA504B" w:rsidRDefault="00CA504B" w:rsidP="007F2D4F"/>
    <w:p w:rsidR="007F2D4F" w:rsidRDefault="007F2D4F" w:rsidP="007F2D4F"/>
    <w:p w:rsidR="007F2D4F" w:rsidRDefault="007F2D4F" w:rsidP="007F2D4F"/>
    <w:p w:rsidR="007F2D4F" w:rsidRDefault="007F2D4F" w:rsidP="007F2D4F"/>
    <w:p w:rsidR="00C35404" w:rsidRDefault="00C35404" w:rsidP="007F2D4F">
      <w:r>
        <w:t xml:space="preserve">Créer un mur identique à </w:t>
      </w:r>
      <w:r w:rsidR="00030990">
        <w:t>celui-ci-</w:t>
      </w:r>
      <w:r>
        <w:t>dessous</w:t>
      </w:r>
    </w:p>
    <w:p w:rsidR="00C35404" w:rsidRDefault="00ED7D7C" w:rsidP="007F2D4F">
      <w:r>
        <w:t>Avec 8 cm d’isolation intérieure</w:t>
      </w:r>
    </w:p>
    <w:p w:rsidR="00C35404" w:rsidRDefault="005C2D0E" w:rsidP="007F2D4F">
      <w:r>
        <w:rPr>
          <w:noProof/>
          <w:lang w:val="fr-FR"/>
        </w:rPr>
        <w:lastRenderedPageBreak/>
        <w:drawing>
          <wp:anchor distT="0" distB="0" distL="114300" distR="114300" simplePos="0" relativeHeight="251628032" behindDoc="1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175260</wp:posOffset>
            </wp:positionV>
            <wp:extent cx="4505325" cy="3934460"/>
            <wp:effectExtent l="19050" t="0" r="9525" b="0"/>
            <wp:wrapTight wrapText="bothSides">
              <wp:wrapPolygon edited="0">
                <wp:start x="-91" y="0"/>
                <wp:lineTo x="-91" y="21544"/>
                <wp:lineTo x="21646" y="21544"/>
                <wp:lineTo x="21646" y="0"/>
                <wp:lineTo x="-91" y="0"/>
              </wp:wrapPolygon>
            </wp:wrapTight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r="32982" b="34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93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E85CAE" w:rsidRDefault="00E85CAE" w:rsidP="007F2D4F"/>
    <w:p w:rsidR="00E85CAE" w:rsidRDefault="00E85CAE" w:rsidP="007F2D4F"/>
    <w:p w:rsidR="00C35404" w:rsidRDefault="00C35404" w:rsidP="007F2D4F"/>
    <w:p w:rsidR="00ED7D7C" w:rsidRDefault="00ED7D7C" w:rsidP="007F2D4F"/>
    <w:p w:rsidR="00ED7D7C" w:rsidRDefault="00ED7D7C" w:rsidP="007F2D4F"/>
    <w:p w:rsidR="00ED7D7C" w:rsidRDefault="00ED7D7C" w:rsidP="007F2D4F"/>
    <w:p w:rsidR="00C35404" w:rsidRDefault="00C35404" w:rsidP="007F2D4F">
      <w:r>
        <w:t xml:space="preserve">On va créer une </w:t>
      </w:r>
      <w:r w:rsidR="00ED7D7C">
        <w:t>porte</w:t>
      </w:r>
      <w:r w:rsidR="00F20094">
        <w:t xml:space="preserve"> ouvrant vers l’intérieur</w:t>
      </w:r>
    </w:p>
    <w:p w:rsidR="00C35404" w:rsidRDefault="00C35404" w:rsidP="007F2D4F">
      <w:r>
        <w:t xml:space="preserve">Télécharger sur </w:t>
      </w:r>
      <w:r w:rsidR="00E85CAE">
        <w:t xml:space="preserve">le site </w:t>
      </w:r>
      <w:r>
        <w:t xml:space="preserve">bim object ou sur </w:t>
      </w:r>
      <w:r w:rsidR="00E85CAE">
        <w:t xml:space="preserve">le site </w:t>
      </w:r>
      <w:r>
        <w:t xml:space="preserve">polantis une famille </w:t>
      </w:r>
      <w:r w:rsidR="00ED7D7C">
        <w:t xml:space="preserve">de porte </w:t>
      </w:r>
      <w:r>
        <w:t>en aluminium</w:t>
      </w:r>
    </w:p>
    <w:p w:rsidR="00C35404" w:rsidRDefault="00E85CAE" w:rsidP="007F2D4F">
      <w:r>
        <w:t xml:space="preserve">Ouvrir la famille </w:t>
      </w:r>
    </w:p>
    <w:p w:rsidR="00C35404" w:rsidRDefault="00C35404" w:rsidP="007F2D4F">
      <w:r>
        <w:t>Exemple</w:t>
      </w:r>
      <w:r w:rsidR="00030990">
        <w:t xml:space="preserve"> : </w:t>
      </w:r>
      <w:r>
        <w:t>j’ai télécharg</w:t>
      </w:r>
      <w:r w:rsidR="00E85CAE">
        <w:t>é</w:t>
      </w:r>
      <w:r w:rsidR="00E628B9">
        <w:t xml:space="preserve"> </w:t>
      </w:r>
      <w:r w:rsidR="00A80BDC">
        <w:t xml:space="preserve">une porte </w:t>
      </w:r>
      <w:r w:rsidR="00021095">
        <w:t>P</w:t>
      </w:r>
      <w:r w:rsidR="00437815">
        <w:t>Y de chez technal</w:t>
      </w:r>
    </w:p>
    <w:p w:rsidR="00EE1D31" w:rsidRDefault="005C2D0E" w:rsidP="007F2D4F">
      <w:r>
        <w:rPr>
          <w:noProof/>
          <w:lang w:val="fr-FR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259715</wp:posOffset>
            </wp:positionV>
            <wp:extent cx="2209800" cy="2286000"/>
            <wp:effectExtent l="19050" t="0" r="0" b="0"/>
            <wp:wrapTight wrapText="bothSides">
              <wp:wrapPolygon edited="0">
                <wp:start x="-186" y="0"/>
                <wp:lineTo x="-186" y="21420"/>
                <wp:lineTo x="21600" y="21420"/>
                <wp:lineTo x="21600" y="0"/>
                <wp:lineTo x="-186" y="0"/>
              </wp:wrapPolygon>
            </wp:wrapTight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988" t="21950" r="28024" b="11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1D31" w:rsidRDefault="00EE1D31" w:rsidP="007F2D4F"/>
    <w:p w:rsidR="00EE1D31" w:rsidRDefault="00EE1D31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E628B9" w:rsidP="007F2D4F">
      <w:r>
        <w:t xml:space="preserve"> </w:t>
      </w:r>
    </w:p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Default="00C35404" w:rsidP="007F2D4F"/>
    <w:p w:rsidR="00C35404" w:rsidRPr="00CA504B" w:rsidRDefault="00CA504B" w:rsidP="007F2D4F">
      <w:pPr>
        <w:rPr>
          <w:color w:val="FF0000"/>
        </w:rPr>
      </w:pPr>
      <w:r w:rsidRPr="00CA504B">
        <w:rPr>
          <w:color w:val="FF0000"/>
        </w:rPr>
        <w:t xml:space="preserve">Voir Fichier RFA joint: </w:t>
      </w:r>
    </w:p>
    <w:p w:rsidR="00C35404" w:rsidRDefault="00C35404" w:rsidP="007F2D4F"/>
    <w:p w:rsidR="00C35404" w:rsidRDefault="00C35404" w:rsidP="007F2D4F"/>
    <w:p w:rsidR="00C35404" w:rsidRDefault="00C35404" w:rsidP="007F2D4F"/>
    <w:p w:rsidR="00C35404" w:rsidRDefault="00030990" w:rsidP="007F2D4F">
      <w:r>
        <w:rPr>
          <w:noProof/>
          <w:lang w:val="fr-FR"/>
        </w:rPr>
        <w:lastRenderedPageBreak/>
        <w:pict>
          <v:shape id="_x0000_s1190" type="#_x0000_t32" style="position:absolute;margin-left:161.2pt;margin-top:12.65pt;width:268.5pt;height:90pt;z-index:251624960" o:connectortype="straight">
            <v:stroke endarrow="block"/>
          </v:shape>
        </w:pict>
      </w:r>
      <w:r w:rsidR="00EE1D31">
        <w:t>Cliquer sur charger dans le projet</w:t>
      </w:r>
    </w:p>
    <w:p w:rsidR="00C35404" w:rsidRDefault="00C35404" w:rsidP="007F2D4F"/>
    <w:p w:rsidR="00C35404" w:rsidRDefault="00C35404" w:rsidP="007F2D4F"/>
    <w:p w:rsidR="00C35404" w:rsidRDefault="00C35404" w:rsidP="007F2D4F"/>
    <w:p w:rsidR="00E628B9" w:rsidRDefault="005C2D0E" w:rsidP="007F2D4F">
      <w:r>
        <w:rPr>
          <w:noProof/>
          <w:lang w:val="fr-FR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2294890</wp:posOffset>
            </wp:positionH>
            <wp:positionV relativeFrom="paragraph">
              <wp:posOffset>57150</wp:posOffset>
            </wp:positionV>
            <wp:extent cx="3898900" cy="2360930"/>
            <wp:effectExtent l="19050" t="0" r="6350" b="0"/>
            <wp:wrapSquare wrapText="bothSides"/>
            <wp:docPr id="1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3312" r="40248" b="70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B7534D" w:rsidP="007F2D4F">
      <w:r>
        <w:t>Dans votre projet</w:t>
      </w:r>
      <w:r w:rsidR="00030990">
        <w:t>,</w:t>
      </w:r>
      <w:r>
        <w:t xml:space="preserve"> dans le menu architecture</w:t>
      </w:r>
      <w:r w:rsidR="00030990">
        <w:t>,</w:t>
      </w:r>
      <w:r>
        <w:t xml:space="preserve"> choisir </w:t>
      </w:r>
      <w:r w:rsidR="00ED7D7C">
        <w:t>porte</w:t>
      </w:r>
    </w:p>
    <w:p w:rsidR="00E628B9" w:rsidRDefault="00B7534D" w:rsidP="007F2D4F">
      <w:r>
        <w:t xml:space="preserve">Sélectionner votre </w:t>
      </w:r>
      <w:r w:rsidR="00EE1D31">
        <w:t>porte</w:t>
      </w:r>
      <w:r>
        <w:t xml:space="preserve"> et </w:t>
      </w:r>
      <w:r w:rsidR="00030990">
        <w:t xml:space="preserve">la </w:t>
      </w:r>
      <w:r>
        <w:t>placer dans votre mur</w:t>
      </w:r>
    </w:p>
    <w:p w:rsidR="00E628B9" w:rsidRPr="00655358" w:rsidRDefault="00655358" w:rsidP="007F2D4F">
      <w:pPr>
        <w:rPr>
          <w:b/>
        </w:rPr>
      </w:pPr>
      <w:r w:rsidRPr="00655358">
        <w:rPr>
          <w:b/>
        </w:rPr>
        <w:t>Ma porte présente une largeur de 1 m et une hauteur de 2.</w:t>
      </w:r>
      <w:r w:rsidR="00F20094">
        <w:rPr>
          <w:b/>
        </w:rPr>
        <w:t>1</w:t>
      </w:r>
      <w:r w:rsidRPr="00655358">
        <w:rPr>
          <w:b/>
        </w:rPr>
        <w:t xml:space="preserve"> m</w:t>
      </w:r>
    </w:p>
    <w:p w:rsidR="00E628B9" w:rsidRDefault="00E628B9" w:rsidP="007F2D4F"/>
    <w:p w:rsidR="00E628B9" w:rsidRDefault="005C2D0E" w:rsidP="007F2D4F">
      <w:r>
        <w:rPr>
          <w:noProof/>
          <w:lang w:val="fr-FR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145415</wp:posOffset>
            </wp:positionV>
            <wp:extent cx="4343400" cy="2605405"/>
            <wp:effectExtent l="19050" t="0" r="0" b="0"/>
            <wp:wrapTight wrapText="bothSides">
              <wp:wrapPolygon edited="0">
                <wp:start x="-95" y="0"/>
                <wp:lineTo x="-95" y="21479"/>
                <wp:lineTo x="21600" y="21479"/>
                <wp:lineTo x="21600" y="0"/>
                <wp:lineTo x="-95" y="0"/>
              </wp:wrapPolygon>
            </wp:wrapTight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6050" t="28639" r="30507" b="2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60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E628B9" w:rsidRDefault="00E628B9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7534D" w:rsidRDefault="00B7534D" w:rsidP="007F2D4F"/>
    <w:p w:rsidR="00BF3A4D" w:rsidRDefault="00BF3A4D" w:rsidP="007F2D4F"/>
    <w:p w:rsidR="00BF3A4D" w:rsidRDefault="00BF3A4D" w:rsidP="007F2D4F"/>
    <w:p w:rsidR="00BF3A4D" w:rsidRDefault="005C2D0E" w:rsidP="007F2D4F">
      <w:r>
        <w:rPr>
          <w:noProof/>
          <w:lang w:val="fr-FR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152400</wp:posOffset>
            </wp:positionV>
            <wp:extent cx="1694815" cy="2175510"/>
            <wp:effectExtent l="19050" t="0" r="635" b="0"/>
            <wp:wrapTight wrapText="bothSides">
              <wp:wrapPolygon edited="0">
                <wp:start x="-243" y="0"/>
                <wp:lineTo x="-243" y="21373"/>
                <wp:lineTo x="21608" y="21373"/>
                <wp:lineTo x="21608" y="0"/>
                <wp:lineTo x="-243" y="0"/>
              </wp:wrapPolygon>
            </wp:wrapTight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300" t="20660" r="52403" b="17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8B9" w:rsidRDefault="003F0E2B" w:rsidP="007F2D4F">
      <w:r>
        <w:t>Passer en 3 D la représentation est correc</w:t>
      </w:r>
      <w:r w:rsidR="0029318A">
        <w:t>te</w:t>
      </w:r>
      <w:r>
        <w:t xml:space="preserve"> </w:t>
      </w:r>
    </w:p>
    <w:p w:rsidR="00B7534D" w:rsidRDefault="00B7534D" w:rsidP="007F2D4F"/>
    <w:p w:rsidR="00B7534D" w:rsidRDefault="00B7534D" w:rsidP="007F2D4F"/>
    <w:p w:rsidR="00B7534D" w:rsidRDefault="00B7534D" w:rsidP="007F2D4F"/>
    <w:p w:rsidR="003F0E2B" w:rsidRDefault="003F0E2B" w:rsidP="007F2D4F"/>
    <w:p w:rsidR="003F0E2B" w:rsidRDefault="00030990" w:rsidP="007F2D4F">
      <w:proofErr w:type="spellStart"/>
      <w:r>
        <w:t>Se</w:t>
      </w:r>
      <w:proofErr w:type="spellEnd"/>
      <w:r>
        <w:t xml:space="preserve"> mettre</w:t>
      </w:r>
      <w:r w:rsidR="00A31792">
        <w:t xml:space="preserve"> sur le plan niveau 0</w:t>
      </w:r>
    </w:p>
    <w:p w:rsidR="003F0E2B" w:rsidRDefault="00030990" w:rsidP="007F2D4F">
      <w:r>
        <w:rPr>
          <w:noProof/>
          <w:lang w:val="fr-FR"/>
        </w:rPr>
        <w:pict>
          <v:shape id="_x0000_s1236" type="#_x0000_t32" style="position:absolute;margin-left:102pt;margin-top:8.4pt;width:132pt;height:300pt;z-index:251649536" o:connectortype="straight">
            <v:stroke endarrow="block"/>
          </v:shape>
        </w:pict>
      </w:r>
      <w:r w:rsidR="00BF3A4D">
        <w:t xml:space="preserve">Choisir détail </w:t>
      </w:r>
      <w:r w:rsidR="00DA5241">
        <w:t>élevé</w:t>
      </w:r>
    </w:p>
    <w:p w:rsidR="003F0E2B" w:rsidRDefault="00030990" w:rsidP="007F2D4F">
      <w:r>
        <w:t>La représentation est simpliste,</w:t>
      </w:r>
      <w:r w:rsidR="00A31792">
        <w:t xml:space="preserve"> il n</w:t>
      </w:r>
      <w:r>
        <w:t>’</w:t>
      </w:r>
      <w:r w:rsidR="00A31792">
        <w:t>y a pas les tapées</w:t>
      </w:r>
      <w:r w:rsidR="00BF3A4D">
        <w:t xml:space="preserve"> et la porte est </w:t>
      </w:r>
      <w:r w:rsidR="00DA5241">
        <w:t>aligné</w:t>
      </w:r>
      <w:r>
        <w:t>e</w:t>
      </w:r>
      <w:r w:rsidR="00BF3A4D">
        <w:t xml:space="preserve"> à la face extérieure au lieu de la face intérieure</w:t>
      </w:r>
    </w:p>
    <w:p w:rsidR="003F0E2B" w:rsidRDefault="003F0E2B" w:rsidP="007F2D4F"/>
    <w:p w:rsidR="003F0E2B" w:rsidRDefault="003F0E2B" w:rsidP="007F2D4F"/>
    <w:p w:rsidR="003F0E2B" w:rsidRDefault="00CA504B" w:rsidP="007F2D4F">
      <w:r>
        <w:rPr>
          <w:noProof/>
          <w:lang w:val="fr-FR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147320</wp:posOffset>
            </wp:positionV>
            <wp:extent cx="3962400" cy="2969260"/>
            <wp:effectExtent l="19050" t="0" r="0" b="0"/>
            <wp:wrapTight wrapText="bothSides">
              <wp:wrapPolygon edited="0">
                <wp:start x="-104" y="0"/>
                <wp:lineTo x="-104" y="21480"/>
                <wp:lineTo x="21600" y="21480"/>
                <wp:lineTo x="21600" y="0"/>
                <wp:lineTo x="-104" y="0"/>
              </wp:wrapPolygon>
            </wp:wrapTight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651" t="53938" r="60727" b="7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6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E2B" w:rsidRDefault="003F0E2B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EE1D31" w:rsidRDefault="00EE1D31" w:rsidP="00EE1D31">
      <w:r>
        <w:t xml:space="preserve">On peut légèrement améliorer en jouant sur les paramètres </w:t>
      </w:r>
    </w:p>
    <w:p w:rsidR="00BF3A4D" w:rsidRDefault="00BF3A4D" w:rsidP="00EE1D31"/>
    <w:p w:rsidR="00BF3A4D" w:rsidRDefault="00BF3A4D" w:rsidP="00EE1D31">
      <w:r>
        <w:t>Cliquer sur la porte</w:t>
      </w:r>
    </w:p>
    <w:p w:rsidR="00BF3A4D" w:rsidRDefault="00030990" w:rsidP="00EE1D31">
      <w:r>
        <w:rPr>
          <w:noProof/>
          <w:lang w:val="fr-FR"/>
        </w:rPr>
        <w:pict>
          <v:shape id="_x0000_s1238" type="#_x0000_t32" style="position:absolute;margin-left:138pt;margin-top:12.6pt;width:42pt;height:126pt;flip:x;z-index:251651584" o:connectortype="straight">
            <v:stroke endarrow="block"/>
          </v:shape>
        </w:pict>
      </w:r>
      <w:r w:rsidR="00BF3A4D">
        <w:t xml:space="preserve">On voit ses dimensions 1 m par 2.1 m </w:t>
      </w:r>
    </w:p>
    <w:p w:rsidR="00BF3A4D" w:rsidRDefault="00BF3A4D" w:rsidP="00EE1D31">
      <w:r>
        <w:t xml:space="preserve">Modifier le </w:t>
      </w:r>
      <w:r w:rsidR="00DA5241">
        <w:t>paramètre</w:t>
      </w:r>
      <w:r>
        <w:t xml:space="preserve"> offset </w:t>
      </w:r>
    </w:p>
    <w:p w:rsidR="00BF3A4D" w:rsidRDefault="00030990" w:rsidP="00EE1D31">
      <w:r>
        <w:rPr>
          <w:noProof/>
          <w:lang w:val="fr-FR"/>
        </w:rPr>
        <w:pict>
          <v:shape id="_x0000_s1239" type="#_x0000_t32" style="position:absolute;margin-left:18pt;margin-top:3pt;width:132pt;height:186pt;z-index:251652608" o:connectortype="straight">
            <v:stroke endarrow="block"/>
          </v:shape>
        </w:pict>
      </w:r>
    </w:p>
    <w:p w:rsidR="00BF3A4D" w:rsidRDefault="005C2D0E" w:rsidP="00EE1D31">
      <w:r>
        <w:rPr>
          <w:noProof/>
          <w:lang w:val="fr-FR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761365</wp:posOffset>
            </wp:positionH>
            <wp:positionV relativeFrom="paragraph">
              <wp:posOffset>93345</wp:posOffset>
            </wp:positionV>
            <wp:extent cx="4572000" cy="3039110"/>
            <wp:effectExtent l="19050" t="0" r="0" b="0"/>
            <wp:wrapTight wrapText="bothSides">
              <wp:wrapPolygon edited="0">
                <wp:start x="-90" y="0"/>
                <wp:lineTo x="-90" y="21528"/>
                <wp:lineTo x="21600" y="21528"/>
                <wp:lineTo x="21600" y="0"/>
                <wp:lineTo x="-90" y="0"/>
              </wp:wrapPolygon>
            </wp:wrapTight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50362" b="41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/>
    <w:p w:rsidR="00BF3A4D" w:rsidRDefault="00BF3A4D" w:rsidP="00EE1D31">
      <w:r>
        <w:t xml:space="preserve">Il </w:t>
      </w:r>
      <w:r w:rsidR="00DA5241">
        <w:t>y a</w:t>
      </w:r>
      <w:r>
        <w:t xml:space="preserve"> du mieux mais toujours pas les tapées</w:t>
      </w:r>
      <w:r w:rsidR="0074191E">
        <w:t>, et le mur a une forme « bizarre »</w:t>
      </w:r>
    </w:p>
    <w:p w:rsidR="00EE1D31" w:rsidRPr="00DA5241" w:rsidRDefault="00EE1D31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  <w:r w:rsidRPr="00BF0BAE">
        <w:rPr>
          <w:lang w:val="fr-FR"/>
        </w:rPr>
        <w:t>Cliquer sur le mur puis modifier le type</w:t>
      </w: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5C2D0E" w:rsidP="00EE1D31">
      <w:pPr>
        <w:rPr>
          <w:lang w:val="fr-FR"/>
        </w:rPr>
      </w:pPr>
      <w:r>
        <w:rPr>
          <w:noProof/>
          <w:lang w:val="fr-FR"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67310</wp:posOffset>
            </wp:positionV>
            <wp:extent cx="4695190" cy="2397760"/>
            <wp:effectExtent l="19050" t="0" r="0" b="0"/>
            <wp:wrapTight wrapText="bothSides">
              <wp:wrapPolygon edited="0">
                <wp:start x="-88" y="0"/>
                <wp:lineTo x="-88" y="21451"/>
                <wp:lineTo x="21559" y="21451"/>
                <wp:lineTo x="21559" y="0"/>
                <wp:lineTo x="-88" y="0"/>
              </wp:wrapPolygon>
            </wp:wrapTight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16028" r="67702" b="54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90" cy="239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BF0BAE" w:rsidRPr="00BF0BAE" w:rsidRDefault="00BF0BAE" w:rsidP="00EE1D31">
      <w:pPr>
        <w:rPr>
          <w:lang w:val="fr-FR"/>
        </w:rPr>
      </w:pPr>
    </w:p>
    <w:p w:rsidR="00EE1D31" w:rsidRDefault="00EE1D31" w:rsidP="00EE1D31">
      <w:pPr>
        <w:rPr>
          <w:lang w:val="fr-FR"/>
        </w:rPr>
      </w:pPr>
    </w:p>
    <w:p w:rsidR="0074191E" w:rsidRDefault="0074191E" w:rsidP="00EE1D31">
      <w:pPr>
        <w:rPr>
          <w:lang w:val="fr-FR"/>
        </w:rPr>
      </w:pPr>
    </w:p>
    <w:p w:rsidR="0074191E" w:rsidRDefault="0074191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  <w:r>
        <w:rPr>
          <w:lang w:val="fr-FR"/>
        </w:rPr>
        <w:t>Choisir retournement Extérieur</w:t>
      </w:r>
    </w:p>
    <w:p w:rsidR="00BF0BAE" w:rsidRDefault="00030990" w:rsidP="00EE1D31">
      <w:pPr>
        <w:rPr>
          <w:lang w:val="fr-FR"/>
        </w:rPr>
      </w:pPr>
      <w:r>
        <w:rPr>
          <w:noProof/>
          <w:lang w:val="fr-FR"/>
        </w:rPr>
        <w:pict>
          <v:shape id="_x0000_s1214" type="#_x0000_t32" style="position:absolute;margin-left:169.45pt;margin-top:.95pt;width:129pt;height:179.25pt;z-index:251631104" o:connectortype="straight">
            <v:stroke endarrow="block"/>
          </v:shape>
        </w:pict>
      </w:r>
    </w:p>
    <w:p w:rsidR="00BF0BAE" w:rsidRDefault="005C2D0E" w:rsidP="00EE1D31">
      <w:pPr>
        <w:rPr>
          <w:lang w:val="fr-FR"/>
        </w:rPr>
      </w:pPr>
      <w:r>
        <w:rPr>
          <w:noProof/>
          <w:lang w:val="fr-FR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1380490</wp:posOffset>
            </wp:positionH>
            <wp:positionV relativeFrom="paragraph">
              <wp:posOffset>55880</wp:posOffset>
            </wp:positionV>
            <wp:extent cx="4095750" cy="2647950"/>
            <wp:effectExtent l="19050" t="0" r="0" b="0"/>
            <wp:wrapTight wrapText="bothSides">
              <wp:wrapPolygon edited="0">
                <wp:start x="-100" y="0"/>
                <wp:lineTo x="-100" y="21445"/>
                <wp:lineTo x="21600" y="21445"/>
                <wp:lineTo x="21600" y="0"/>
                <wp:lineTo x="-100" y="0"/>
              </wp:wrapPolygon>
            </wp:wrapTight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2625" t="17245" r="33034" b="54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CA504B" w:rsidRDefault="00CA504B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5C2D0E" w:rsidP="00EE1D31">
      <w:pPr>
        <w:rPr>
          <w:lang w:val="fr-FR"/>
        </w:rPr>
      </w:pPr>
      <w:r>
        <w:rPr>
          <w:noProof/>
          <w:lang w:val="fr-FR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125095</wp:posOffset>
            </wp:positionV>
            <wp:extent cx="2286000" cy="1488440"/>
            <wp:effectExtent l="19050" t="0" r="0" b="0"/>
            <wp:wrapSquare wrapText="bothSides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5804" t="33022" r="60620" b="39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0BAE">
        <w:rPr>
          <w:lang w:val="fr-FR"/>
        </w:rPr>
        <w:t>Seul l’enduit est retourné sur le tableau</w:t>
      </w: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BF0BAE" w:rsidRDefault="00BF0BAE" w:rsidP="00EE1D31">
      <w:pPr>
        <w:rPr>
          <w:lang w:val="fr-FR"/>
        </w:rPr>
      </w:pPr>
    </w:p>
    <w:p w:rsidR="00A31792" w:rsidRPr="00BF0BAE" w:rsidRDefault="0074191E" w:rsidP="007F2D4F">
      <w:pPr>
        <w:rPr>
          <w:lang w:val="fr-FR"/>
        </w:rPr>
      </w:pPr>
      <w:r>
        <w:rPr>
          <w:lang w:val="fr-FR"/>
        </w:rPr>
        <w:br w:type="page"/>
      </w:r>
    </w:p>
    <w:p w:rsidR="00A31792" w:rsidRDefault="00A31792" w:rsidP="00CA504B">
      <w:pPr>
        <w:pStyle w:val="Titre1"/>
        <w:rPr>
          <w:sz w:val="28"/>
          <w:szCs w:val="28"/>
        </w:rPr>
      </w:pPr>
      <w:bookmarkStart w:id="1" w:name="_Toc84261940"/>
      <w:r w:rsidRPr="00CA504B">
        <w:rPr>
          <w:sz w:val="28"/>
          <w:szCs w:val="28"/>
        </w:rPr>
        <w:lastRenderedPageBreak/>
        <w:t>Partie 2</w:t>
      </w:r>
      <w:r w:rsidR="00E8575D" w:rsidRPr="00CA504B">
        <w:rPr>
          <w:sz w:val="28"/>
          <w:szCs w:val="28"/>
        </w:rPr>
        <w:t> : Autocad</w:t>
      </w:r>
      <w:bookmarkEnd w:id="1"/>
    </w:p>
    <w:p w:rsidR="00CA504B" w:rsidRPr="00CA504B" w:rsidRDefault="00CA504B" w:rsidP="00CA504B"/>
    <w:p w:rsidR="00A31792" w:rsidRDefault="00A31792" w:rsidP="007F2D4F">
      <w:r>
        <w:t xml:space="preserve">Réaliser un dessin sur autocad présentant la liaison de la menuiserie avec le gros </w:t>
      </w:r>
      <w:r w:rsidR="00DA5241">
        <w:t>œuvre</w:t>
      </w:r>
      <w:r w:rsidR="00030990">
        <w:t>.</w:t>
      </w:r>
    </w:p>
    <w:p w:rsidR="00A31792" w:rsidRDefault="00655358" w:rsidP="007F2D4F">
      <w:r>
        <w:t>Respecter les distances largeur de la porte 1.</w:t>
      </w:r>
      <w:r w:rsidR="00030990">
        <w:t xml:space="preserve">0 </w:t>
      </w:r>
      <w:r>
        <w:t>m et hauteur 2.</w:t>
      </w:r>
      <w:r w:rsidR="006D6CC4">
        <w:t>1</w:t>
      </w:r>
      <w:r>
        <w:t xml:space="preserve"> m</w:t>
      </w:r>
    </w:p>
    <w:p w:rsidR="00655358" w:rsidRPr="00655358" w:rsidRDefault="00655358" w:rsidP="007F2D4F">
      <w:pPr>
        <w:rPr>
          <w:b/>
        </w:rPr>
      </w:pPr>
      <w:r w:rsidRPr="00655358">
        <w:rPr>
          <w:b/>
        </w:rPr>
        <w:t>Enregist</w:t>
      </w:r>
      <w:r w:rsidR="00437815">
        <w:rPr>
          <w:b/>
        </w:rPr>
        <w:t>r</w:t>
      </w:r>
      <w:r w:rsidRPr="00655358">
        <w:rPr>
          <w:b/>
        </w:rPr>
        <w:t xml:space="preserve">er la coupe horizontale et </w:t>
      </w:r>
      <w:r w:rsidR="00030990">
        <w:rPr>
          <w:b/>
        </w:rPr>
        <w:t xml:space="preserve">la coupe </w:t>
      </w:r>
      <w:r w:rsidRPr="00655358">
        <w:rPr>
          <w:b/>
        </w:rPr>
        <w:t>verticale à part</w:t>
      </w:r>
    </w:p>
    <w:p w:rsidR="00A31792" w:rsidRDefault="00A31792" w:rsidP="007F2D4F">
      <w:r>
        <w:t xml:space="preserve">Exemple ci-dessous </w:t>
      </w:r>
    </w:p>
    <w:p w:rsidR="00A31792" w:rsidRPr="00CA504B" w:rsidRDefault="00CA504B" w:rsidP="007F2D4F">
      <w:pPr>
        <w:rPr>
          <w:color w:val="FF0000"/>
        </w:rPr>
      </w:pPr>
      <w:r w:rsidRPr="00CA504B">
        <w:rPr>
          <w:color w:val="FF0000"/>
        </w:rPr>
        <w:t>Voir fichier autocad joint</w:t>
      </w:r>
    </w:p>
    <w:p w:rsidR="00A31792" w:rsidRDefault="00A31792" w:rsidP="007F2D4F"/>
    <w:p w:rsidR="00A31792" w:rsidRDefault="00030990" w:rsidP="007F2D4F">
      <w:r>
        <w:rPr>
          <w:noProof/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29" type="#_x0000_t202" style="position:absolute;margin-left:198pt;margin-top:12.35pt;width:54pt;height:29.05pt;z-index:251643392" strokecolor="white">
            <v:textbox>
              <w:txbxContent>
                <w:p w:rsidR="00030990" w:rsidRDefault="00030990">
                  <w:r>
                    <w:t>1 m</w:t>
                  </w:r>
                </w:p>
              </w:txbxContent>
            </v:textbox>
          </v:shape>
        </w:pict>
      </w:r>
      <w:r w:rsidR="005C2D0E">
        <w:rPr>
          <w:noProof/>
          <w:lang w:val="fr-FR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475615</wp:posOffset>
            </wp:positionH>
            <wp:positionV relativeFrom="paragraph">
              <wp:posOffset>156845</wp:posOffset>
            </wp:positionV>
            <wp:extent cx="5673090" cy="2409825"/>
            <wp:effectExtent l="19050" t="0" r="3810" b="0"/>
            <wp:wrapTight wrapText="bothSides">
              <wp:wrapPolygon edited="0">
                <wp:start x="-73" y="0"/>
                <wp:lineTo x="-73" y="21515"/>
                <wp:lineTo x="21615" y="21515"/>
                <wp:lineTo x="21615" y="0"/>
                <wp:lineTo x="-73" y="0"/>
              </wp:wrapPolygon>
            </wp:wrapTight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797" t="20091" r="31018" b="2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9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1792" w:rsidRDefault="00A31792" w:rsidP="007F2D4F"/>
    <w:p w:rsidR="00A31792" w:rsidRDefault="00A31792" w:rsidP="007F2D4F"/>
    <w:p w:rsidR="00A31792" w:rsidRDefault="00030990" w:rsidP="007F2D4F">
      <w:r>
        <w:rPr>
          <w:noProof/>
          <w:lang w:val="fr-FR"/>
        </w:rPr>
        <w:pict>
          <v:shape id="_x0000_s1228" type="#_x0000_t32" style="position:absolute;margin-left:84pt;margin-top:6pt;width:336pt;height:0;flip:x;z-index:251642368" o:connectortype="straight">
            <v:stroke startarrow="block" endarrow="block"/>
          </v:shape>
        </w:pict>
      </w:r>
    </w:p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A31792" w:rsidRDefault="00A31792" w:rsidP="007F2D4F"/>
    <w:p w:rsidR="00833482" w:rsidRDefault="00833482" w:rsidP="007F2D4F"/>
    <w:p w:rsidR="00833482" w:rsidRDefault="005C2D0E" w:rsidP="007F2D4F">
      <w:r>
        <w:rPr>
          <w:noProof/>
          <w:lang w:val="fr-FR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1847215</wp:posOffset>
            </wp:positionH>
            <wp:positionV relativeFrom="paragraph">
              <wp:posOffset>12065</wp:posOffset>
            </wp:positionV>
            <wp:extent cx="2686050" cy="5088890"/>
            <wp:effectExtent l="19050" t="0" r="0" b="0"/>
            <wp:wrapTight wrapText="bothSides">
              <wp:wrapPolygon edited="0">
                <wp:start x="-153" y="0"/>
                <wp:lineTo x="-153" y="21508"/>
                <wp:lineTo x="21600" y="21508"/>
                <wp:lineTo x="21600" y="0"/>
                <wp:lineTo x="-153" y="0"/>
              </wp:wrapPolygon>
            </wp:wrapTight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0982" t="26108" r="43964" b="23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508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2" w:rsidRDefault="00833482" w:rsidP="007F2D4F"/>
    <w:p w:rsidR="00833482" w:rsidRDefault="00833482" w:rsidP="007F2D4F"/>
    <w:p w:rsidR="00833482" w:rsidRDefault="00833482" w:rsidP="007F2D4F"/>
    <w:p w:rsidR="00BF0BAE" w:rsidRDefault="00BF0BAE" w:rsidP="007F2D4F"/>
    <w:p w:rsidR="00BF0BAE" w:rsidRDefault="00030990" w:rsidP="007F2D4F">
      <w:r>
        <w:rPr>
          <w:noProof/>
          <w:lang w:val="fr-FR"/>
        </w:rPr>
        <w:pict>
          <v:shape id="_x0000_s1230" type="#_x0000_t32" style="position:absolute;margin-left:306pt;margin-top:3.05pt;width:0;height:301.9pt;z-index:251644416" o:connectortype="straight">
            <v:stroke startarrow="block" endarrow="block"/>
          </v:shape>
        </w:pict>
      </w:r>
    </w:p>
    <w:p w:rsidR="00BF0BAE" w:rsidRDefault="00BF0BAE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030990" w:rsidP="007F2D4F">
      <w:r>
        <w:rPr>
          <w:noProof/>
          <w:lang w:val="fr-FR"/>
        </w:rPr>
        <w:pict>
          <v:shape id="_x0000_s1231" type="#_x0000_t202" style="position:absolute;margin-left:318pt;margin-top:.65pt;width:60pt;height:36pt;z-index:251645440" strokecolor="white">
            <v:textbox>
              <w:txbxContent>
                <w:p w:rsidR="00030990" w:rsidRDefault="00030990">
                  <w:r>
                    <w:t>2.1 m</w:t>
                  </w:r>
                </w:p>
              </w:txbxContent>
            </v:textbox>
          </v:shape>
        </w:pict>
      </w:r>
    </w:p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655358" w:rsidRPr="00CA504B" w:rsidRDefault="00655358" w:rsidP="00CA504B">
      <w:pPr>
        <w:pStyle w:val="Titre1"/>
        <w:rPr>
          <w:sz w:val="28"/>
          <w:szCs w:val="28"/>
        </w:rPr>
      </w:pPr>
      <w:bookmarkStart w:id="2" w:name="_Toc84261941"/>
      <w:r w:rsidRPr="00CA504B">
        <w:rPr>
          <w:sz w:val="28"/>
          <w:szCs w:val="28"/>
        </w:rPr>
        <w:t>Partie 3</w:t>
      </w:r>
      <w:r w:rsidR="007B2DE2">
        <w:rPr>
          <w:sz w:val="28"/>
          <w:szCs w:val="28"/>
        </w:rPr>
        <w:t xml:space="preserve"> : </w:t>
      </w:r>
      <w:r w:rsidRPr="00CA504B">
        <w:rPr>
          <w:sz w:val="28"/>
          <w:szCs w:val="28"/>
        </w:rPr>
        <w:t>Dessin de détails dans revit</w:t>
      </w:r>
      <w:bookmarkEnd w:id="2"/>
    </w:p>
    <w:p w:rsidR="00655358" w:rsidRDefault="00655358" w:rsidP="007F2D4F">
      <w:pPr>
        <w:rPr>
          <w:b/>
        </w:rPr>
      </w:pPr>
    </w:p>
    <w:p w:rsidR="00655358" w:rsidRPr="00655358" w:rsidRDefault="00030990" w:rsidP="007F2D4F">
      <w:r>
        <w:rPr>
          <w:noProof/>
          <w:lang w:val="fr-FR"/>
        </w:rPr>
        <w:pict>
          <v:shape id="_x0000_s1242" type="#_x0000_t32" style="position:absolute;margin-left:210pt;margin-top:12.6pt;width:66pt;height:174pt;flip:x;z-index:251655680" o:connectortype="straight">
            <v:stroke endarrow="block"/>
          </v:shape>
        </w:pict>
      </w:r>
      <w:r>
        <w:rPr>
          <w:noProof/>
          <w:lang w:val="fr-FR"/>
        </w:rPr>
        <w:pict>
          <v:shape id="_x0000_s1241" type="#_x0000_t32" style="position:absolute;margin-left:132pt;margin-top:12.6pt;width:42pt;height:90pt;flip:x;z-index:251654656" o:connectortype="straight">
            <v:stroke endarrow="block"/>
          </v:shape>
        </w:pict>
      </w:r>
      <w:r w:rsidR="00655358" w:rsidRPr="00655358">
        <w:t xml:space="preserve">Dans revit cliquer </w:t>
      </w:r>
      <w:r w:rsidR="00021095">
        <w:t>s</w:t>
      </w:r>
      <w:r w:rsidR="00655358" w:rsidRPr="00655358">
        <w:t>ur nou</w:t>
      </w:r>
      <w:r w:rsidR="00CA504B">
        <w:t>velle famille</w:t>
      </w:r>
      <w:r>
        <w:t>,</w:t>
      </w:r>
      <w:r w:rsidR="00CA504B">
        <w:t xml:space="preserve"> élément de détail</w:t>
      </w:r>
      <w:r w:rsidR="00655358" w:rsidRPr="00655358">
        <w:t xml:space="preserve"> métrique </w:t>
      </w:r>
    </w:p>
    <w:p w:rsidR="00655358" w:rsidRPr="00655358" w:rsidRDefault="00655358" w:rsidP="007F2D4F"/>
    <w:p w:rsidR="00655358" w:rsidRPr="00655358" w:rsidRDefault="005C2D0E" w:rsidP="007F2D4F">
      <w:r>
        <w:rPr>
          <w:noProof/>
          <w:lang w:val="fr-FR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6350</wp:posOffset>
            </wp:positionV>
            <wp:extent cx="5257800" cy="3478530"/>
            <wp:effectExtent l="19050" t="0" r="0" b="0"/>
            <wp:wrapTight wrapText="bothSides">
              <wp:wrapPolygon edited="0">
                <wp:start x="-78" y="0"/>
                <wp:lineTo x="-78" y="21529"/>
                <wp:lineTo x="21600" y="21529"/>
                <wp:lineTo x="21600" y="0"/>
                <wp:lineTo x="-78" y="0"/>
              </wp:wrapPolygon>
            </wp:wrapTight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r="39194" b="2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7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Default="00655358" w:rsidP="007F2D4F">
      <w:pPr>
        <w:rPr>
          <w:b/>
        </w:rPr>
      </w:pPr>
    </w:p>
    <w:p w:rsidR="00655358" w:rsidRPr="00655358" w:rsidRDefault="00655358" w:rsidP="007F2D4F"/>
    <w:p w:rsidR="00655358" w:rsidRDefault="00655358" w:rsidP="007F2D4F"/>
    <w:p w:rsidR="00702E91" w:rsidRDefault="00702E91" w:rsidP="007F2D4F"/>
    <w:p w:rsidR="00702E91" w:rsidRDefault="00702E91" w:rsidP="007F2D4F"/>
    <w:p w:rsidR="00702E91" w:rsidRDefault="00030990" w:rsidP="007F2D4F">
      <w:r>
        <w:rPr>
          <w:noProof/>
          <w:lang w:val="fr-FR"/>
        </w:rPr>
        <w:pict>
          <v:shape id="_x0000_s1246" type="#_x0000_t32" style="position:absolute;margin-left:300pt;margin-top:13.25pt;width:24pt;height:36pt;flip:x;z-index:251659776" o:connectortype="straight">
            <v:stroke endarrow="block"/>
          </v:shape>
        </w:pict>
      </w:r>
      <w:r>
        <w:rPr>
          <w:noProof/>
          <w:lang w:val="fr-FR"/>
        </w:rPr>
        <w:pict>
          <v:shape id="_x0000_s1245" type="#_x0000_t32" style="position:absolute;margin-left:138pt;margin-top:13.25pt;width:102pt;height:30pt;flip:x;z-index:251658752" o:connectortype="straight">
            <v:stroke endarrow="block"/>
          </v:shape>
        </w:pict>
      </w:r>
      <w:r>
        <w:rPr>
          <w:noProof/>
          <w:lang w:val="fr-FR"/>
        </w:rPr>
        <w:pict>
          <v:shape id="_x0000_s1244" type="#_x0000_t32" style="position:absolute;margin-left:96pt;margin-top:13.25pt;width:66pt;height:246pt;z-index:251657728" o:connectortype="straight">
            <v:stroke endarrow="block"/>
          </v:shape>
        </w:pict>
      </w:r>
      <w:r w:rsidR="00D42FFC">
        <w:t>Se p</w:t>
      </w:r>
      <w:r w:rsidR="0074191E">
        <w:t xml:space="preserve">lacer sur le niveau de référence puis sur insérer </w:t>
      </w:r>
      <w:r w:rsidR="0023012B">
        <w:t xml:space="preserve">importer </w:t>
      </w:r>
      <w:r w:rsidR="0074191E">
        <w:t>DAO</w:t>
      </w:r>
    </w:p>
    <w:p w:rsidR="00702E91" w:rsidRDefault="005C2D0E" w:rsidP="007F2D4F">
      <w:r>
        <w:rPr>
          <w:noProof/>
          <w:lang w:val="fr-FR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145415</wp:posOffset>
            </wp:positionV>
            <wp:extent cx="4267200" cy="3305175"/>
            <wp:effectExtent l="19050" t="0" r="0" b="0"/>
            <wp:wrapTight wrapText="bothSides">
              <wp:wrapPolygon edited="0">
                <wp:start x="-96" y="0"/>
                <wp:lineTo x="-96" y="21538"/>
                <wp:lineTo x="21600" y="21538"/>
                <wp:lineTo x="21600" y="0"/>
                <wp:lineTo x="-96" y="0"/>
              </wp:wrapPolygon>
            </wp:wrapTight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r="50362" b="31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2E91" w:rsidRDefault="00702E91" w:rsidP="007F2D4F"/>
    <w:p w:rsidR="00702E91" w:rsidRDefault="00702E91" w:rsidP="007F2D4F"/>
    <w:p w:rsidR="00702E91" w:rsidRDefault="00702E91" w:rsidP="007F2D4F"/>
    <w:p w:rsidR="00702E91" w:rsidRDefault="00702E91" w:rsidP="007F2D4F"/>
    <w:p w:rsidR="00702E91" w:rsidRDefault="00702E91" w:rsidP="007F2D4F"/>
    <w:p w:rsidR="00702E91" w:rsidRPr="00655358" w:rsidRDefault="00702E91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Pr="00655358" w:rsidRDefault="00655358" w:rsidP="007F2D4F"/>
    <w:p w:rsidR="00655358" w:rsidRDefault="00655358" w:rsidP="007F2D4F"/>
    <w:p w:rsidR="00702E91" w:rsidRDefault="00702E91" w:rsidP="007F2D4F"/>
    <w:p w:rsidR="00702E91" w:rsidRPr="00655358" w:rsidRDefault="00702E91" w:rsidP="007F2D4F"/>
    <w:p w:rsidR="00655358" w:rsidRDefault="00655358" w:rsidP="007F2D4F">
      <w:pPr>
        <w:rPr>
          <w:b/>
        </w:rPr>
      </w:pPr>
    </w:p>
    <w:p w:rsidR="0023012B" w:rsidRPr="0023012B" w:rsidRDefault="0023012B" w:rsidP="007F2D4F">
      <w:r>
        <w:rPr>
          <w:b/>
        </w:rPr>
        <w:br w:type="page"/>
      </w:r>
      <w:r w:rsidRPr="0023012B">
        <w:lastRenderedPageBreak/>
        <w:t>Importer votre coupe horizontale puis enregist</w:t>
      </w:r>
      <w:r w:rsidR="00A876EC">
        <w:t>rer</w:t>
      </w:r>
      <w:r w:rsidRPr="0023012B">
        <w:t xml:space="preserve"> votre famille </w:t>
      </w:r>
      <w:r w:rsidR="00A876EC">
        <w:t>(coupe porte horizontale)</w:t>
      </w:r>
    </w:p>
    <w:p w:rsidR="0023012B" w:rsidRPr="0023012B" w:rsidRDefault="00030990" w:rsidP="007F2D4F">
      <w:r>
        <w:rPr>
          <w:noProof/>
          <w:lang w:val="fr-FR"/>
        </w:rPr>
        <w:pict>
          <v:shape id="_x0000_s1248" type="#_x0000_t32" style="position:absolute;margin-left:156pt;margin-top:10.2pt;width:180pt;height:36pt;z-index:251661824" o:connectortype="straight">
            <v:stroke endarrow="block"/>
          </v:shape>
        </w:pict>
      </w:r>
      <w:r w:rsidR="00A876EC">
        <w:t>Puis charger dans le projet</w:t>
      </w:r>
    </w:p>
    <w:p w:rsidR="0023012B" w:rsidRDefault="0023012B" w:rsidP="007F2D4F"/>
    <w:p w:rsidR="00A876EC" w:rsidRDefault="005C2D0E" w:rsidP="007F2D4F">
      <w:r>
        <w:rPr>
          <w:noProof/>
          <w:lang w:val="fr-FR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7620</wp:posOffset>
            </wp:positionV>
            <wp:extent cx="4953000" cy="2819400"/>
            <wp:effectExtent l="19050" t="0" r="0" b="0"/>
            <wp:wrapTight wrapText="bothSides">
              <wp:wrapPolygon edited="0">
                <wp:start x="-83" y="0"/>
                <wp:lineTo x="-83" y="21454"/>
                <wp:lineTo x="21600" y="21454"/>
                <wp:lineTo x="21600" y="0"/>
                <wp:lineTo x="-83" y="0"/>
              </wp:wrapPolygon>
            </wp:wrapTight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35471" b="3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030990" w:rsidP="007F2D4F">
      <w:r>
        <w:rPr>
          <w:noProof/>
          <w:lang w:val="fr-FR"/>
        </w:rPr>
        <w:pict>
          <v:shape id="_x0000_s1250" type="#_x0000_t32" style="position:absolute;margin-left:240pt;margin-top:12.65pt;width:30pt;height:42pt;z-index:251663872" o:connectortype="straight">
            <v:stroke endarrow="block"/>
          </v:shape>
        </w:pict>
      </w:r>
      <w:r w:rsidR="00A876EC">
        <w:t>Dans votre projet</w:t>
      </w:r>
      <w:r w:rsidR="00D42FFC">
        <w:t>,</w:t>
      </w:r>
      <w:r w:rsidR="00A876EC">
        <w:t xml:space="preserve"> dans le menu </w:t>
      </w:r>
      <w:proofErr w:type="gramStart"/>
      <w:r w:rsidR="00A876EC">
        <w:t>vue</w:t>
      </w:r>
      <w:proofErr w:type="gramEnd"/>
      <w:r w:rsidR="00D42FFC">
        <w:t>,</w:t>
      </w:r>
      <w:r w:rsidR="00A876EC">
        <w:t xml:space="preserve"> choisir </w:t>
      </w:r>
      <w:r w:rsidR="00DA5241">
        <w:t>repère</w:t>
      </w:r>
    </w:p>
    <w:p w:rsidR="00A876EC" w:rsidRDefault="005C2D0E" w:rsidP="007F2D4F">
      <w:r>
        <w:rPr>
          <w:noProof/>
          <w:lang w:val="fr-FR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61595</wp:posOffset>
            </wp:positionV>
            <wp:extent cx="4572000" cy="1341120"/>
            <wp:effectExtent l="19050" t="0" r="0" b="0"/>
            <wp:wrapTight wrapText="bothSides">
              <wp:wrapPolygon edited="0">
                <wp:start x="-90" y="0"/>
                <wp:lineTo x="-90" y="21170"/>
                <wp:lineTo x="21600" y="21170"/>
                <wp:lineTo x="21600" y="0"/>
                <wp:lineTo x="-90" y="0"/>
              </wp:wrapPolygon>
            </wp:wrapTight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1097" r="36711" b="77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>
      <w:r>
        <w:t xml:space="preserve">Réaliser un </w:t>
      </w:r>
      <w:r w:rsidR="00DA5241">
        <w:t>repère</w:t>
      </w:r>
      <w:r>
        <w:t xml:space="preserve"> de type rectangle autour de la porte</w:t>
      </w:r>
    </w:p>
    <w:p w:rsidR="00A876EC" w:rsidRDefault="00A876EC" w:rsidP="007F2D4F"/>
    <w:p w:rsidR="00A876EC" w:rsidRDefault="005C2D0E" w:rsidP="007F2D4F">
      <w:r>
        <w:rPr>
          <w:noProof/>
          <w:lang w:val="fr-FR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69215</wp:posOffset>
            </wp:positionV>
            <wp:extent cx="4692650" cy="1371600"/>
            <wp:effectExtent l="19050" t="0" r="0" b="0"/>
            <wp:wrapTight wrapText="bothSides">
              <wp:wrapPolygon edited="0">
                <wp:start x="-88" y="0"/>
                <wp:lineTo x="-88" y="21300"/>
                <wp:lineTo x="21571" y="21300"/>
                <wp:lineTo x="21571" y="0"/>
                <wp:lineTo x="-88" y="0"/>
              </wp:wrapPolygon>
            </wp:wrapTight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3578" t="43933" b="1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030990" w:rsidP="007F2D4F">
      <w:r>
        <w:rPr>
          <w:noProof/>
          <w:lang w:val="fr-FR"/>
        </w:rPr>
        <w:pict>
          <v:shape id="_x0000_s1252" type="#_x0000_t32" style="position:absolute;margin-left:126pt;margin-top:.05pt;width:210pt;height:66pt;flip:y;z-index:251665920" o:connectortype="straight">
            <v:stroke endarrow="block"/>
          </v:shape>
        </w:pict>
      </w:r>
    </w:p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>
      <w:r>
        <w:t>Cliquer sur les points</w:t>
      </w:r>
    </w:p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A876EC" w:rsidP="007F2D4F"/>
    <w:p w:rsidR="00A876EC" w:rsidRDefault="005C2D0E" w:rsidP="007F2D4F">
      <w:r>
        <w:rPr>
          <w:noProof/>
          <w:lang w:val="fr-FR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129540</wp:posOffset>
            </wp:positionV>
            <wp:extent cx="5867400" cy="2231390"/>
            <wp:effectExtent l="19050" t="0" r="0" b="0"/>
            <wp:wrapTight wrapText="bothSides">
              <wp:wrapPolygon edited="0">
                <wp:start x="-70" y="0"/>
                <wp:lineTo x="-70" y="21391"/>
                <wp:lineTo x="21600" y="21391"/>
                <wp:lineTo x="21600" y="0"/>
                <wp:lineTo x="-70" y="0"/>
              </wp:wrapPolygon>
            </wp:wrapTight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25809" r="11893" b="14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23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6EC" w:rsidRDefault="00A876EC" w:rsidP="007F2D4F"/>
    <w:p w:rsidR="00A876EC" w:rsidRDefault="00A876EC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030990" w:rsidP="007F2D4F">
      <w:r>
        <w:rPr>
          <w:noProof/>
          <w:lang w:val="fr-FR"/>
        </w:rPr>
        <w:pict>
          <v:shape id="_x0000_s1254" type="#_x0000_t32" style="position:absolute;margin-left:108pt;margin-top:6pt;width:114pt;height:78pt;flip:x y;z-index:251667968" o:connectortype="straight">
            <v:stroke endarrow="block"/>
          </v:shape>
        </w:pict>
      </w:r>
    </w:p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/>
    <w:p w:rsidR="002B6195" w:rsidRDefault="002B6195" w:rsidP="007F2D4F">
      <w:r>
        <w:t xml:space="preserve">Un rectangle apparait et </w:t>
      </w:r>
      <w:r w:rsidR="00CA504B">
        <w:t xml:space="preserve">revit </w:t>
      </w:r>
      <w:r w:rsidR="00D42FFC">
        <w:t>a</w:t>
      </w:r>
      <w:r w:rsidR="00CA504B">
        <w:t xml:space="preserve"> cré</w:t>
      </w:r>
      <w:r w:rsidR="00D42FFC">
        <w:t>é</w:t>
      </w:r>
      <w:r w:rsidR="00CA504B">
        <w:t xml:space="preserve"> un nouveau plan (</w:t>
      </w:r>
      <w:r w:rsidR="00D42FFC">
        <w:t>N</w:t>
      </w:r>
      <w:r>
        <w:t>iveau 0</w:t>
      </w:r>
      <w:r w:rsidR="00D42FFC">
        <w:t xml:space="preserve"> -</w:t>
      </w:r>
      <w:r>
        <w:t xml:space="preserve"> </w:t>
      </w:r>
      <w:r w:rsidR="00D42FFC">
        <w:t>R</w:t>
      </w:r>
      <w:r w:rsidR="00DA5241">
        <w:t>epère</w:t>
      </w:r>
      <w:r>
        <w:t xml:space="preserve"> 1)</w:t>
      </w:r>
    </w:p>
    <w:p w:rsidR="002B6195" w:rsidRDefault="002B6195" w:rsidP="007F2D4F"/>
    <w:p w:rsidR="002B6195" w:rsidRDefault="002B6195" w:rsidP="007F2D4F"/>
    <w:p w:rsidR="008745F3" w:rsidRDefault="008745F3" w:rsidP="007F2D4F">
      <w:r>
        <w:t>Cliquer sur la porte</w:t>
      </w:r>
    </w:p>
    <w:p w:rsidR="008745F3" w:rsidRDefault="008745F3" w:rsidP="007F2D4F"/>
    <w:p w:rsidR="008745F3" w:rsidRDefault="008745F3" w:rsidP="007F2D4F">
      <w:r>
        <w:t xml:space="preserve">Puis clic droit sur la souris </w:t>
      </w:r>
    </w:p>
    <w:p w:rsidR="008745F3" w:rsidRDefault="008745F3" w:rsidP="007F2D4F">
      <w:r>
        <w:t>Puis masquer dans la vue l’élément</w:t>
      </w:r>
    </w:p>
    <w:p w:rsidR="008745F3" w:rsidRDefault="008745F3" w:rsidP="007F2D4F"/>
    <w:p w:rsidR="008745F3" w:rsidRDefault="005C2D0E" w:rsidP="007F2D4F">
      <w:r>
        <w:rPr>
          <w:noProof/>
          <w:lang w:val="fr-FR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61595</wp:posOffset>
            </wp:positionV>
            <wp:extent cx="5638800" cy="2349500"/>
            <wp:effectExtent l="19050" t="0" r="0" b="0"/>
            <wp:wrapTight wrapText="bothSides">
              <wp:wrapPolygon edited="0">
                <wp:start x="-73" y="0"/>
                <wp:lineTo x="-73" y="21366"/>
                <wp:lineTo x="21600" y="21366"/>
                <wp:lineTo x="21600" y="0"/>
                <wp:lineTo x="-73" y="0"/>
              </wp:wrapPolygon>
            </wp:wrapTight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1024" t="28915" r="9410" b="26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5F3" w:rsidRDefault="008745F3" w:rsidP="007F2D4F"/>
    <w:p w:rsidR="008745F3" w:rsidRDefault="008745F3" w:rsidP="007F2D4F"/>
    <w:p w:rsidR="008745F3" w:rsidRDefault="008745F3" w:rsidP="007F2D4F"/>
    <w:p w:rsidR="002B6195" w:rsidRDefault="002B6195" w:rsidP="007F2D4F"/>
    <w:p w:rsidR="002B6195" w:rsidRDefault="002B6195" w:rsidP="007F2D4F"/>
    <w:p w:rsidR="002B6195" w:rsidRDefault="002B6195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>
      <w:r>
        <w:lastRenderedPageBreak/>
        <w:t>Dans l</w:t>
      </w:r>
      <w:r w:rsidR="00F20094">
        <w:t>’</w:t>
      </w:r>
      <w:r>
        <w:t>arborescence du proje</w:t>
      </w:r>
      <w:r w:rsidR="00021095">
        <w:t>t</w:t>
      </w:r>
      <w:r w:rsidR="00D42FFC">
        <w:t>,</w:t>
      </w:r>
      <w:r>
        <w:t xml:space="preserve"> récupérer votre famille élément de détail métrique</w:t>
      </w:r>
    </w:p>
    <w:p w:rsidR="008745F3" w:rsidRDefault="008745F3" w:rsidP="007F2D4F"/>
    <w:p w:rsidR="008745F3" w:rsidRDefault="005C2D0E" w:rsidP="007F2D4F">
      <w:r>
        <w:rPr>
          <w:noProof/>
          <w:lang w:val="fr-FR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106680</wp:posOffset>
            </wp:positionV>
            <wp:extent cx="4572000" cy="3128010"/>
            <wp:effectExtent l="19050" t="0" r="0" b="0"/>
            <wp:wrapTight wrapText="bothSides">
              <wp:wrapPolygon edited="0">
                <wp:start x="-90" y="0"/>
                <wp:lineTo x="-90" y="21442"/>
                <wp:lineTo x="21600" y="21442"/>
                <wp:lineTo x="21600" y="0"/>
                <wp:lineTo x="-90" y="0"/>
              </wp:wrapPolygon>
            </wp:wrapTight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0625" r="52844" b="2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2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>
      <w:r>
        <w:t>En tenant le bouton gauche de la souris appuyé</w:t>
      </w:r>
      <w:r w:rsidR="00CA504B">
        <w:t>,</w:t>
      </w:r>
      <w:r>
        <w:t xml:space="preserve"> déposer l’élément de détail dans le </w:t>
      </w:r>
      <w:r w:rsidR="00DA5241">
        <w:t>repère</w:t>
      </w:r>
      <w:r>
        <w:t xml:space="preserve"> rectangulaire</w:t>
      </w:r>
    </w:p>
    <w:p w:rsidR="008745F3" w:rsidRDefault="008745F3" w:rsidP="007F2D4F"/>
    <w:p w:rsidR="008745F3" w:rsidRDefault="005C2D0E" w:rsidP="007F2D4F">
      <w:r>
        <w:rPr>
          <w:noProof/>
          <w:lang w:val="fr-FR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61595</wp:posOffset>
            </wp:positionV>
            <wp:extent cx="5105400" cy="2458085"/>
            <wp:effectExtent l="19050" t="0" r="0" b="0"/>
            <wp:wrapTight wrapText="bothSides">
              <wp:wrapPolygon edited="0">
                <wp:start x="-81" y="0"/>
                <wp:lineTo x="-81" y="21427"/>
                <wp:lineTo x="21600" y="21427"/>
                <wp:lineTo x="21600" y="0"/>
                <wp:lineTo x="-81" y="0"/>
              </wp:wrapPolygon>
            </wp:wrapTight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21599" r="32988" b="2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>
      <w:r>
        <w:t>Puis avec la commande déplacer</w:t>
      </w:r>
      <w:r w:rsidR="00C0251F">
        <w:t>,</w:t>
      </w:r>
      <w:r w:rsidR="00021095">
        <w:t xml:space="preserve"> </w:t>
      </w:r>
      <w:r w:rsidR="00C0251F">
        <w:t xml:space="preserve"> </w:t>
      </w:r>
      <w:r w:rsidR="00D42FFC">
        <w:t xml:space="preserve">le </w:t>
      </w:r>
      <w:r>
        <w:t>positionner correctement</w:t>
      </w:r>
    </w:p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5C2D0E" w:rsidP="007F2D4F">
      <w:r>
        <w:rPr>
          <w:noProof/>
          <w:lang w:val="fr-FR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106680</wp:posOffset>
            </wp:positionV>
            <wp:extent cx="4343400" cy="3027045"/>
            <wp:effectExtent l="19050" t="0" r="0" b="0"/>
            <wp:wrapTight wrapText="bothSides">
              <wp:wrapPolygon edited="0">
                <wp:start x="-95" y="0"/>
                <wp:lineTo x="-95" y="21478"/>
                <wp:lineTo x="21600" y="21478"/>
                <wp:lineTo x="21600" y="0"/>
                <wp:lineTo x="-95" y="0"/>
              </wp:wrapPolygon>
            </wp:wrapTight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3505" t="28897" r="25543" b="20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C0251F" w:rsidRDefault="00C0251F" w:rsidP="007F2D4F"/>
    <w:p w:rsidR="00C0251F" w:rsidRDefault="00C0251F" w:rsidP="007F2D4F"/>
    <w:p w:rsidR="008745F3" w:rsidRDefault="008745F3" w:rsidP="007F2D4F">
      <w:r>
        <w:t>Votre dessin de détail est cré</w:t>
      </w:r>
      <w:r w:rsidR="00D42FFC">
        <w:t>é</w:t>
      </w:r>
    </w:p>
    <w:p w:rsidR="008745F3" w:rsidRDefault="008745F3" w:rsidP="007F2D4F"/>
    <w:p w:rsidR="008745F3" w:rsidRDefault="008745F3" w:rsidP="007F2D4F"/>
    <w:p w:rsidR="008745F3" w:rsidRDefault="00C0251F" w:rsidP="007F2D4F">
      <w:r>
        <w:t xml:space="preserve">On va faire de même pour la coupe </w:t>
      </w:r>
      <w:r w:rsidR="00DA5241">
        <w:t>verticale</w:t>
      </w:r>
    </w:p>
    <w:p w:rsidR="00C0251F" w:rsidRDefault="00C0251F" w:rsidP="007F2D4F">
      <w:r>
        <w:t>Su</w:t>
      </w:r>
      <w:r w:rsidR="00F20094">
        <w:t>r</w:t>
      </w:r>
      <w:r>
        <w:t xml:space="preserve"> le plan niveau 0</w:t>
      </w:r>
      <w:r w:rsidR="00D42FFC">
        <w:t>,</w:t>
      </w:r>
      <w:r>
        <w:t xml:space="preserve"> dans le menu vue</w:t>
      </w:r>
      <w:r w:rsidR="00D42FFC">
        <w:t>,</w:t>
      </w:r>
      <w:r>
        <w:t xml:space="preserve"> créer une coupe, créer une coupe passant par la porte</w:t>
      </w:r>
    </w:p>
    <w:p w:rsidR="008745F3" w:rsidRDefault="008745F3" w:rsidP="007F2D4F"/>
    <w:p w:rsidR="008745F3" w:rsidRDefault="005C2D0E" w:rsidP="007F2D4F">
      <w:r>
        <w:rPr>
          <w:noProof/>
          <w:lang w:val="fr-FR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145415</wp:posOffset>
            </wp:positionV>
            <wp:extent cx="3733800" cy="2554605"/>
            <wp:effectExtent l="19050" t="0" r="0" b="0"/>
            <wp:wrapTight wrapText="bothSides">
              <wp:wrapPolygon edited="0">
                <wp:start x="-110" y="0"/>
                <wp:lineTo x="-110" y="21423"/>
                <wp:lineTo x="21600" y="21423"/>
                <wp:lineTo x="21600" y="0"/>
                <wp:lineTo x="-110" y="0"/>
              </wp:wrapPolygon>
            </wp:wrapTight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4820" t="19540" r="28024" b="23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55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8745F3" w:rsidRDefault="008745F3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D42FFC" w:rsidP="007F2D4F">
      <w:r>
        <w:lastRenderedPageBreak/>
        <w:t>Se p</w:t>
      </w:r>
      <w:r w:rsidR="00C0251F">
        <w:t xml:space="preserve">ositionner sur la coupe et créer un </w:t>
      </w:r>
      <w:r w:rsidR="00DA5241">
        <w:t>repère</w:t>
      </w:r>
    </w:p>
    <w:p w:rsidR="00C0251F" w:rsidRDefault="00C0251F" w:rsidP="007F2D4F"/>
    <w:p w:rsidR="00C0251F" w:rsidRDefault="00C0251F" w:rsidP="007F2D4F"/>
    <w:p w:rsidR="00C0251F" w:rsidRDefault="005C2D0E" w:rsidP="007F2D4F">
      <w:r>
        <w:rPr>
          <w:noProof/>
          <w:lang w:val="fr-FR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7620</wp:posOffset>
            </wp:positionV>
            <wp:extent cx="4419600" cy="1828800"/>
            <wp:effectExtent l="19050" t="0" r="0" b="0"/>
            <wp:wrapTight wrapText="bothSides">
              <wp:wrapPolygon edited="0">
                <wp:start x="-93" y="0"/>
                <wp:lineTo x="-93" y="21375"/>
                <wp:lineTo x="21600" y="21375"/>
                <wp:lineTo x="21600" y="0"/>
                <wp:lineTo x="-93" y="0"/>
              </wp:wrapPolygon>
            </wp:wrapTight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9448" r="28024" b="17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030990" w:rsidP="007F2D4F">
      <w:r>
        <w:rPr>
          <w:noProof/>
          <w:lang w:val="fr-FR"/>
        </w:rPr>
        <w:pict>
          <v:shape id="_x0000_s1263" type="#_x0000_t32" style="position:absolute;margin-left:120pt;margin-top:9.6pt;width:204pt;height:90pt;flip:y;z-index:251675136" o:connectortype="straight">
            <v:stroke endarrow="block"/>
          </v:shape>
        </w:pict>
      </w:r>
    </w:p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>
      <w:r>
        <w:t>Cliquer sur le rond</w:t>
      </w:r>
    </w:p>
    <w:p w:rsidR="00C0251F" w:rsidRDefault="00C0251F" w:rsidP="007F2D4F"/>
    <w:p w:rsidR="00C0251F" w:rsidRDefault="00C0251F" w:rsidP="007F2D4F">
      <w:r>
        <w:t>Cliquer sur la porte puis masquer dans la vue</w:t>
      </w:r>
    </w:p>
    <w:p w:rsidR="00C0251F" w:rsidRDefault="00C0251F" w:rsidP="007F2D4F"/>
    <w:p w:rsidR="00C0251F" w:rsidRDefault="005C2D0E" w:rsidP="007F2D4F">
      <w:r>
        <w:rPr>
          <w:noProof/>
          <w:lang w:val="fr-FR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22860</wp:posOffset>
            </wp:positionV>
            <wp:extent cx="2895600" cy="1752600"/>
            <wp:effectExtent l="19050" t="0" r="0" b="0"/>
            <wp:wrapTight wrapText="bothSides">
              <wp:wrapPolygon edited="0">
                <wp:start x="-142" y="0"/>
                <wp:lineTo x="-142" y="21365"/>
                <wp:lineTo x="21600" y="21365"/>
                <wp:lineTo x="21600" y="0"/>
                <wp:lineTo x="-142" y="0"/>
              </wp:wrapPolygon>
            </wp:wrapTight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6133" t="29301" r="36711" b="19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C0251F" w:rsidP="007F2D4F"/>
    <w:p w:rsidR="00C0251F" w:rsidRDefault="00384DFE" w:rsidP="007F2D4F">
      <w:r>
        <w:t>Créer une nouvelle famille élément de détail métrique</w:t>
      </w:r>
      <w:r w:rsidR="00D42FFC">
        <w:t>,</w:t>
      </w:r>
      <w:r>
        <w:t xml:space="preserve"> et insérer le dessin autocad de votre coupe verticale</w:t>
      </w:r>
      <w:r w:rsidR="00D42FFC">
        <w:t>.</w:t>
      </w:r>
    </w:p>
    <w:p w:rsidR="00C0251F" w:rsidRDefault="00C0251F" w:rsidP="007F2D4F"/>
    <w:p w:rsidR="00C0251F" w:rsidRDefault="005C2D0E" w:rsidP="007F2D4F">
      <w:r>
        <w:rPr>
          <w:noProof/>
          <w:lang w:val="fr-FR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2362200</wp:posOffset>
            </wp:positionH>
            <wp:positionV relativeFrom="paragraph">
              <wp:posOffset>213995</wp:posOffset>
            </wp:positionV>
            <wp:extent cx="2590165" cy="2550160"/>
            <wp:effectExtent l="19050" t="0" r="635" b="0"/>
            <wp:wrapTight wrapText="bothSides">
              <wp:wrapPolygon edited="0">
                <wp:start x="-159" y="0"/>
                <wp:lineTo x="-159" y="21460"/>
                <wp:lineTo x="21605" y="21460"/>
                <wp:lineTo x="21605" y="0"/>
                <wp:lineTo x="-159" y="0"/>
              </wp:wrapPolygon>
            </wp:wrapTight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26176" r="57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255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251F" w:rsidRDefault="00384DFE" w:rsidP="007F2D4F">
      <w:r>
        <w:t xml:space="preserve">Enregistrer </w:t>
      </w:r>
    </w:p>
    <w:p w:rsidR="00C0251F" w:rsidRDefault="00C0251F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>
      <w:r>
        <w:t>Puis charger dans le projet</w:t>
      </w:r>
    </w:p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/>
    <w:p w:rsidR="00384DFE" w:rsidRDefault="00384DFE" w:rsidP="007F2D4F">
      <w:r>
        <w:t xml:space="preserve">Positionner votre famille dans le </w:t>
      </w:r>
      <w:r w:rsidR="00DA5241">
        <w:t>repère</w:t>
      </w:r>
    </w:p>
    <w:p w:rsidR="00384DFE" w:rsidRDefault="005C2D0E" w:rsidP="007F2D4F">
      <w:r>
        <w:rPr>
          <w:noProof/>
          <w:lang w:val="fr-FR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106680</wp:posOffset>
            </wp:positionV>
            <wp:extent cx="3657600" cy="2743200"/>
            <wp:effectExtent l="19050" t="0" r="0" b="0"/>
            <wp:wrapTight wrapText="bothSides">
              <wp:wrapPolygon edited="0">
                <wp:start x="-113" y="0"/>
                <wp:lineTo x="-113" y="21450"/>
                <wp:lineTo x="21600" y="21450"/>
                <wp:lineTo x="21600" y="0"/>
                <wp:lineTo x="-113" y="0"/>
              </wp:wrapPolygon>
            </wp:wrapTight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9782" t="25037" r="30507" b="2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384DFE" w:rsidRDefault="00384DFE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>
      <w:r>
        <w:t>Passer en réaliste</w:t>
      </w:r>
    </w:p>
    <w:p w:rsidR="00A21C04" w:rsidRDefault="00030990" w:rsidP="007F2D4F">
      <w:r>
        <w:rPr>
          <w:noProof/>
          <w:lang w:val="fr-FR"/>
        </w:rPr>
        <w:pict>
          <v:shape id="_x0000_s1269" type="#_x0000_t32" style="position:absolute;margin-left:36pt;margin-top:6.4pt;width:174pt;height:185.6pt;z-index:251680256" o:connectortype="straight">
            <v:stroke endarrow="block"/>
          </v:shape>
        </w:pict>
      </w:r>
      <w:r w:rsidR="005C2D0E">
        <w:rPr>
          <w:noProof/>
          <w:lang w:val="fr-FR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81280</wp:posOffset>
            </wp:positionV>
            <wp:extent cx="3429000" cy="3128645"/>
            <wp:effectExtent l="19050" t="0" r="0" b="0"/>
            <wp:wrapTight wrapText="bothSides">
              <wp:wrapPolygon edited="0">
                <wp:start x="-120" y="0"/>
                <wp:lineTo x="-120" y="21438"/>
                <wp:lineTo x="21600" y="21438"/>
                <wp:lineTo x="21600" y="0"/>
                <wp:lineTo x="-120" y="0"/>
              </wp:wrapPolygon>
            </wp:wrapTight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9855" t="45662" r="46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12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Pr="00CA504B" w:rsidRDefault="00A21C04" w:rsidP="00CA504B">
      <w:pPr>
        <w:pStyle w:val="Titre1"/>
        <w:rPr>
          <w:sz w:val="28"/>
          <w:szCs w:val="28"/>
        </w:rPr>
      </w:pPr>
      <w:bookmarkStart w:id="3" w:name="_Toc84261942"/>
      <w:r w:rsidRPr="00CA504B">
        <w:rPr>
          <w:sz w:val="28"/>
          <w:szCs w:val="28"/>
        </w:rPr>
        <w:lastRenderedPageBreak/>
        <w:t>Partie 4</w:t>
      </w:r>
      <w:r w:rsidR="007B2DE2">
        <w:rPr>
          <w:sz w:val="28"/>
          <w:szCs w:val="28"/>
        </w:rPr>
        <w:t xml:space="preserve"> : </w:t>
      </w:r>
      <w:r w:rsidRPr="00CA504B">
        <w:rPr>
          <w:sz w:val="28"/>
          <w:szCs w:val="28"/>
        </w:rPr>
        <w:t>Impression</w:t>
      </w:r>
      <w:bookmarkEnd w:id="3"/>
    </w:p>
    <w:p w:rsidR="00A21C04" w:rsidRDefault="00A21C04" w:rsidP="007F2D4F"/>
    <w:p w:rsidR="00A21C04" w:rsidRDefault="00A21C04" w:rsidP="007F2D4F">
      <w:r>
        <w:t>On va créer des feuilles</w:t>
      </w:r>
      <w:r w:rsidR="00D42FFC">
        <w:t>,</w:t>
      </w:r>
      <w:r>
        <w:t xml:space="preserve"> pour montrer que revit </w:t>
      </w:r>
      <w:r w:rsidR="00DA5241">
        <w:t>insère</w:t>
      </w:r>
      <w:r>
        <w:t xml:space="preserve"> dans ces feuilles</w:t>
      </w:r>
      <w:r w:rsidR="00D42FFC">
        <w:t>,</w:t>
      </w:r>
      <w:r>
        <w:t xml:space="preserve"> les différents dessins de détails</w:t>
      </w:r>
    </w:p>
    <w:p w:rsidR="00A21C04" w:rsidRDefault="00A21C04" w:rsidP="007F2D4F"/>
    <w:p w:rsidR="00A21C04" w:rsidRDefault="00A21C04" w:rsidP="007F2D4F">
      <w:r>
        <w:t>Dans l’arborescence</w:t>
      </w:r>
      <w:r w:rsidR="00D42FFC">
        <w:t>,</w:t>
      </w:r>
      <w:r>
        <w:t xml:space="preserve"> clic droit sur feuille puis cliquer sur </w:t>
      </w:r>
      <w:r w:rsidR="00CA504B">
        <w:t>nouvelle</w:t>
      </w:r>
      <w:r>
        <w:t xml:space="preserve"> feuille</w:t>
      </w:r>
    </w:p>
    <w:p w:rsidR="00A21C04" w:rsidRDefault="00A21C04" w:rsidP="007F2D4F"/>
    <w:p w:rsidR="00A21C04" w:rsidRDefault="005C2D0E" w:rsidP="007F2D4F">
      <w:r>
        <w:rPr>
          <w:noProof/>
          <w:lang w:val="fr-FR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68580</wp:posOffset>
            </wp:positionV>
            <wp:extent cx="3962400" cy="2837815"/>
            <wp:effectExtent l="19050" t="0" r="0" b="0"/>
            <wp:wrapTight wrapText="bothSides">
              <wp:wrapPolygon edited="0">
                <wp:start x="-104" y="0"/>
                <wp:lineTo x="-104" y="21460"/>
                <wp:lineTo x="21600" y="21460"/>
                <wp:lineTo x="21600" y="0"/>
                <wp:lineTo x="-104" y="0"/>
              </wp:wrapPolygon>
            </wp:wrapTight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52611" r="62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030990" w:rsidP="007F2D4F">
      <w:r>
        <w:rPr>
          <w:noProof/>
          <w:lang w:val="fr-FR"/>
        </w:rPr>
        <w:pict>
          <v:shape id="_x0000_s1272" type="#_x0000_t32" style="position:absolute;margin-left:90pt;margin-top:9.05pt;width:210pt;height:60pt;z-index:251683328" o:connectortype="straight">
            <v:stroke endarrow="block"/>
          </v:shape>
        </w:pict>
      </w:r>
      <w:r w:rsidR="00A21C04">
        <w:t xml:space="preserve">Cliquer sur charger et rechercher votre cartouche </w:t>
      </w:r>
      <w:r w:rsidR="00DA5241">
        <w:t>personnalisé</w:t>
      </w:r>
      <w:r w:rsidR="00A21C04">
        <w:t xml:space="preserve"> si vous en avez un (sinon dans le menu cartouche chercher profil métrique A3)</w:t>
      </w:r>
    </w:p>
    <w:p w:rsidR="00A21C04" w:rsidRDefault="005C2D0E" w:rsidP="007F2D4F">
      <w:r>
        <w:rPr>
          <w:noProof/>
          <w:lang w:val="fr-FR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168275</wp:posOffset>
            </wp:positionV>
            <wp:extent cx="2622550" cy="1824355"/>
            <wp:effectExtent l="19050" t="0" r="6350" b="0"/>
            <wp:wrapTight wrapText="bothSides">
              <wp:wrapPolygon edited="0">
                <wp:start x="-157" y="0"/>
                <wp:lineTo x="-157" y="21427"/>
                <wp:lineTo x="21652" y="21427"/>
                <wp:lineTo x="21652" y="0"/>
                <wp:lineTo x="-157" y="0"/>
              </wp:wrapPolygon>
            </wp:wrapTight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b="44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82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Pr="0023012B" w:rsidRDefault="00A21C04" w:rsidP="007F2D4F"/>
    <w:p w:rsidR="00793A2A" w:rsidRPr="00A21C04" w:rsidRDefault="0023012B" w:rsidP="00793A2A">
      <w:r>
        <w:rPr>
          <w:b/>
        </w:rPr>
        <w:br w:type="page"/>
      </w:r>
      <w:r w:rsidR="00A21C04" w:rsidRPr="00A21C04">
        <w:lastRenderedPageBreak/>
        <w:t>Dans la feuille 1</w:t>
      </w:r>
      <w:r w:rsidR="00D42FFC">
        <w:t>,</w:t>
      </w:r>
      <w:r w:rsidR="00A21C04" w:rsidRPr="00A21C04">
        <w:t xml:space="preserve"> insérer le niveau 0</w:t>
      </w:r>
      <w:r w:rsidR="00793A2A">
        <w:t>,</w:t>
      </w:r>
      <w:r w:rsidR="00793A2A" w:rsidRPr="00793A2A">
        <w:t xml:space="preserve"> </w:t>
      </w:r>
      <w:r w:rsidR="00D42FFC">
        <w:t>c</w:t>
      </w:r>
      <w:r w:rsidR="00793A2A">
        <w:t xml:space="preserve">ompléter le </w:t>
      </w:r>
      <w:r w:rsidR="00DA5241">
        <w:t>cartouche</w:t>
      </w:r>
    </w:p>
    <w:p w:rsidR="00655358" w:rsidRDefault="005C2D0E" w:rsidP="007F2D4F">
      <w:r>
        <w:rPr>
          <w:noProof/>
          <w:lang w:val="fr-FR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53340</wp:posOffset>
            </wp:positionV>
            <wp:extent cx="5181600" cy="3799840"/>
            <wp:effectExtent l="19050" t="0" r="0" b="0"/>
            <wp:wrapTight wrapText="bothSides">
              <wp:wrapPolygon edited="0">
                <wp:start x="-79" y="0"/>
                <wp:lineTo x="-79" y="21441"/>
                <wp:lineTo x="21600" y="21441"/>
                <wp:lineTo x="21600" y="0"/>
                <wp:lineTo x="-79" y="0"/>
              </wp:wrapPolygon>
            </wp:wrapTight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1097" t="22279" r="41675" b="2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9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Default="00A21C04" w:rsidP="007F2D4F"/>
    <w:p w:rsidR="00A21C04" w:rsidRPr="00A21C04" w:rsidRDefault="00A21C04" w:rsidP="007F2D4F"/>
    <w:p w:rsidR="00A21C04" w:rsidRPr="00A21C04" w:rsidRDefault="00A21C04" w:rsidP="007F2D4F"/>
    <w:p w:rsidR="00A21C04" w:rsidRDefault="00A21C04" w:rsidP="007F2D4F"/>
    <w:p w:rsidR="00793A2A" w:rsidRDefault="00793A2A" w:rsidP="007F2D4F"/>
    <w:p w:rsidR="00793A2A" w:rsidRDefault="00793A2A" w:rsidP="007F2D4F"/>
    <w:p w:rsidR="00793A2A" w:rsidRPr="00A21C04" w:rsidRDefault="00793A2A" w:rsidP="007F2D4F"/>
    <w:p w:rsidR="00A21C04" w:rsidRPr="00A21C04" w:rsidRDefault="00A21C04" w:rsidP="007F2D4F"/>
    <w:p w:rsidR="00A21C04" w:rsidRPr="00A21C04" w:rsidRDefault="00793A2A" w:rsidP="007F2D4F">
      <w:r>
        <w:t xml:space="preserve">Créer une nouvelle feuille et insérer le plan 0 </w:t>
      </w:r>
      <w:r w:rsidR="00DA5241">
        <w:t>repère</w:t>
      </w:r>
      <w:r>
        <w:t xml:space="preserve"> 1</w:t>
      </w:r>
    </w:p>
    <w:p w:rsidR="00A21C04" w:rsidRPr="00A21C04" w:rsidRDefault="00793A2A" w:rsidP="007F2D4F">
      <w:r>
        <w:t>Modifier l’échelle et compléter le cartouche</w:t>
      </w:r>
    </w:p>
    <w:p w:rsidR="00A21C04" w:rsidRDefault="00A21C04" w:rsidP="007F2D4F">
      <w:pPr>
        <w:rPr>
          <w:b/>
        </w:rPr>
      </w:pPr>
    </w:p>
    <w:p w:rsidR="00793A2A" w:rsidRDefault="005C2D0E" w:rsidP="007F2D4F">
      <w:pPr>
        <w:rPr>
          <w:b/>
        </w:rPr>
      </w:pPr>
      <w:r>
        <w:rPr>
          <w:noProof/>
          <w:lang w:val="fr-FR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84455</wp:posOffset>
            </wp:positionV>
            <wp:extent cx="5257800" cy="3556635"/>
            <wp:effectExtent l="19050" t="0" r="0" b="0"/>
            <wp:wrapTight wrapText="bothSides">
              <wp:wrapPolygon edited="0">
                <wp:start x="-78" y="0"/>
                <wp:lineTo x="-78" y="21519"/>
                <wp:lineTo x="21600" y="21519"/>
                <wp:lineTo x="21600" y="0"/>
                <wp:lineTo x="-78" y="0"/>
              </wp:wrapPolygon>
            </wp:wrapTight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9855" t="27261" r="37953" b="22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5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Default="00793A2A" w:rsidP="007F2D4F">
      <w:pPr>
        <w:rPr>
          <w:b/>
        </w:rPr>
      </w:pPr>
    </w:p>
    <w:p w:rsidR="00793A2A" w:rsidRPr="00793A2A" w:rsidRDefault="00793A2A" w:rsidP="007F2D4F">
      <w:r w:rsidRPr="00793A2A">
        <w:lastRenderedPageBreak/>
        <w:t>On va maintenant imprimer ces deux feuilles</w:t>
      </w:r>
    </w:p>
    <w:p w:rsidR="00793A2A" w:rsidRPr="00793A2A" w:rsidRDefault="005C2D0E" w:rsidP="007F2D4F">
      <w:r>
        <w:rPr>
          <w:noProof/>
          <w:lang w:val="fr-FR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129540</wp:posOffset>
            </wp:positionV>
            <wp:extent cx="4648200" cy="3253740"/>
            <wp:effectExtent l="19050" t="0" r="0" b="0"/>
            <wp:wrapTight wrapText="bothSides">
              <wp:wrapPolygon edited="0">
                <wp:start x="-89" y="0"/>
                <wp:lineTo x="-89" y="21499"/>
                <wp:lineTo x="21600" y="21499"/>
                <wp:lineTo x="21600" y="0"/>
                <wp:lineTo x="-89" y="0"/>
              </wp:wrapPolygon>
            </wp:wrapTight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1097" t="20625" r="41675" b="3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25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A2A" w:rsidRPr="00793A2A" w:rsidRDefault="00030990" w:rsidP="007F2D4F">
      <w:r>
        <w:rPr>
          <w:noProof/>
          <w:lang w:val="fr-FR"/>
        </w:rPr>
        <w:pict>
          <v:shape id="_x0000_s1277" type="#_x0000_t32" style="position:absolute;margin-left:120pt;margin-top:44.4pt;width:240pt;height:84pt;z-index:251688448" o:connectortype="straight">
            <v:stroke endarrow="block"/>
          </v:shape>
        </w:pict>
      </w:r>
      <w:r>
        <w:rPr>
          <w:noProof/>
          <w:lang w:val="fr-FR"/>
        </w:rPr>
        <w:pict>
          <v:shape id="_x0000_s1276" type="#_x0000_t32" style="position:absolute;margin-left:102pt;margin-top:8.4pt;width:270pt;height:96pt;z-index:251687424" o:connectortype="straight">
            <v:stroke endarrow="block"/>
          </v:shape>
        </w:pict>
      </w:r>
      <w:r w:rsidR="000A4C23">
        <w:t>Revit a appel</w:t>
      </w:r>
      <w:r w:rsidR="00D42FFC">
        <w:t xml:space="preserve">é </w:t>
      </w:r>
      <w:r w:rsidR="000A4C23">
        <w:t xml:space="preserve">1 le dessin de détail et il nous indique </w:t>
      </w:r>
      <w:r w:rsidR="00DA5241">
        <w:t>qu’il</w:t>
      </w:r>
      <w:r w:rsidR="000A4C23">
        <w:t xml:space="preserve"> se situe dans la feuille 2</w:t>
      </w:r>
    </w:p>
    <w:p w:rsidR="00793A2A" w:rsidRPr="00793A2A" w:rsidRDefault="00793A2A" w:rsidP="007F2D4F"/>
    <w:p w:rsidR="00793A2A" w:rsidRPr="00793A2A" w:rsidRDefault="00793A2A" w:rsidP="007F2D4F"/>
    <w:p w:rsidR="00793A2A" w:rsidRPr="00793A2A" w:rsidRDefault="00793A2A" w:rsidP="007F2D4F"/>
    <w:p w:rsidR="00793A2A" w:rsidRPr="00793A2A" w:rsidRDefault="00793A2A" w:rsidP="007F2D4F"/>
    <w:p w:rsidR="00793A2A" w:rsidRPr="00793A2A" w:rsidRDefault="00793A2A" w:rsidP="007F2D4F"/>
    <w:p w:rsidR="00793A2A" w:rsidRPr="00793A2A" w:rsidRDefault="00793A2A" w:rsidP="007F2D4F"/>
    <w:p w:rsidR="00793A2A" w:rsidRDefault="00793A2A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0A4C23" w:rsidRDefault="000A4C23" w:rsidP="007F2D4F">
      <w:pPr>
        <w:rPr>
          <w:b/>
        </w:rPr>
      </w:pPr>
    </w:p>
    <w:p w:rsidR="00655358" w:rsidRDefault="00C0251F" w:rsidP="007F2D4F">
      <w:pPr>
        <w:rPr>
          <w:b/>
        </w:rPr>
      </w:pPr>
      <w:r>
        <w:rPr>
          <w:b/>
        </w:rPr>
        <w:br w:type="page"/>
      </w:r>
    </w:p>
    <w:p w:rsidR="00833482" w:rsidRPr="00CA504B" w:rsidRDefault="00E8575D" w:rsidP="00CA504B">
      <w:pPr>
        <w:pStyle w:val="Titre1"/>
        <w:rPr>
          <w:sz w:val="28"/>
          <w:szCs w:val="28"/>
        </w:rPr>
      </w:pPr>
      <w:bookmarkStart w:id="4" w:name="_Toc84261943"/>
      <w:r w:rsidRPr="00CA504B">
        <w:rPr>
          <w:sz w:val="28"/>
          <w:szCs w:val="28"/>
        </w:rPr>
        <w:lastRenderedPageBreak/>
        <w:t xml:space="preserve">Partie </w:t>
      </w:r>
      <w:r w:rsidR="00BE5C52" w:rsidRPr="00CA504B">
        <w:rPr>
          <w:sz w:val="28"/>
          <w:szCs w:val="28"/>
        </w:rPr>
        <w:t>5</w:t>
      </w:r>
      <w:r w:rsidR="007B2DE2">
        <w:rPr>
          <w:sz w:val="28"/>
          <w:szCs w:val="28"/>
        </w:rPr>
        <w:t xml:space="preserve"> : </w:t>
      </w:r>
      <w:r w:rsidRPr="00CA504B">
        <w:rPr>
          <w:sz w:val="28"/>
          <w:szCs w:val="28"/>
        </w:rPr>
        <w:t>Modification de la famille</w:t>
      </w:r>
      <w:r w:rsidR="00BE5C52" w:rsidRPr="00CA504B">
        <w:rPr>
          <w:sz w:val="28"/>
          <w:szCs w:val="28"/>
        </w:rPr>
        <w:t xml:space="preserve"> de </w:t>
      </w:r>
      <w:r w:rsidR="00DA5241" w:rsidRPr="00CA504B">
        <w:rPr>
          <w:sz w:val="28"/>
          <w:szCs w:val="28"/>
        </w:rPr>
        <w:t>manière</w:t>
      </w:r>
      <w:r w:rsidR="00BE5C52" w:rsidRPr="00CA504B">
        <w:rPr>
          <w:sz w:val="28"/>
          <w:szCs w:val="28"/>
        </w:rPr>
        <w:t xml:space="preserve"> à faire apparaitre </w:t>
      </w:r>
      <w:r w:rsidR="002121AE">
        <w:rPr>
          <w:sz w:val="28"/>
          <w:szCs w:val="28"/>
        </w:rPr>
        <w:t>les profilés simplifiés de la fenêtre uniquement en détail faible et moyen</w:t>
      </w:r>
      <w:bookmarkEnd w:id="4"/>
      <w:r w:rsidR="002121AE">
        <w:rPr>
          <w:sz w:val="28"/>
          <w:szCs w:val="28"/>
        </w:rPr>
        <w:t xml:space="preserve"> </w:t>
      </w:r>
    </w:p>
    <w:p w:rsidR="00833482" w:rsidRDefault="00833482" w:rsidP="007F2D4F"/>
    <w:p w:rsidR="00BE5C52" w:rsidRDefault="00BE5C52" w:rsidP="007F2D4F">
      <w:r>
        <w:t>Nous venons de créer des détails qui ne sont pas visible dans le projet</w:t>
      </w:r>
      <w:r w:rsidR="00021095">
        <w:t xml:space="preserve"> </w:t>
      </w:r>
      <w:r w:rsidR="00446AB1">
        <w:t>(uniquement dans les dessins de détails)</w:t>
      </w:r>
      <w:r>
        <w:t xml:space="preserve"> et qui sont uniquement adapté à une porte de 1 m x 2.1 m </w:t>
      </w:r>
    </w:p>
    <w:p w:rsidR="00BE5C52" w:rsidRDefault="00BE5C52" w:rsidP="007F2D4F"/>
    <w:p w:rsidR="00BE5C52" w:rsidRDefault="00BE5C52" w:rsidP="007F2D4F">
      <w:r>
        <w:t xml:space="preserve">On va maintenant </w:t>
      </w:r>
      <w:r w:rsidR="00446AB1">
        <w:t xml:space="preserve">modifier la famille technal de </w:t>
      </w:r>
      <w:r w:rsidR="00DA5241">
        <w:t>manière</w:t>
      </w:r>
      <w:r w:rsidR="00446AB1">
        <w:t xml:space="preserve"> à </w:t>
      </w:r>
      <w:r>
        <w:t>insérer dans le projet les dét</w:t>
      </w:r>
      <w:r w:rsidR="00446AB1">
        <w:t>ails et les rendre évolutifs av</w:t>
      </w:r>
      <w:r>
        <w:t>ec l</w:t>
      </w:r>
      <w:r w:rsidR="00446AB1">
        <w:t>es</w:t>
      </w:r>
      <w:r>
        <w:t xml:space="preserve"> dimension</w:t>
      </w:r>
      <w:r w:rsidR="00446AB1">
        <w:t>s</w:t>
      </w:r>
      <w:r>
        <w:t xml:space="preserve"> des portes</w:t>
      </w:r>
    </w:p>
    <w:p w:rsidR="00BE5C52" w:rsidRDefault="00BE5C52" w:rsidP="007F2D4F"/>
    <w:p w:rsidR="00446AB1" w:rsidRDefault="00DA5241" w:rsidP="007F2D4F">
      <w:r>
        <w:t>Créer</w:t>
      </w:r>
      <w:r w:rsidR="00446AB1">
        <w:t xml:space="preserve"> une autre porte dans votre mur </w:t>
      </w:r>
    </w:p>
    <w:p w:rsidR="00446AB1" w:rsidRDefault="00446AB1" w:rsidP="007F2D4F">
      <w:r>
        <w:rPr>
          <w:noProof/>
          <w:lang w:val="fr-FR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17780</wp:posOffset>
            </wp:positionV>
            <wp:extent cx="3962400" cy="1524000"/>
            <wp:effectExtent l="19050" t="0" r="0" b="0"/>
            <wp:wrapTight wrapText="bothSides">
              <wp:wrapPolygon edited="0">
                <wp:start x="-104" y="0"/>
                <wp:lineTo x="-104" y="21330"/>
                <wp:lineTo x="21600" y="21330"/>
                <wp:lineTo x="21600" y="0"/>
                <wp:lineTo x="-104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0753" t="32954" r="14840" b="2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446AB1" w:rsidRDefault="00446AB1" w:rsidP="007F2D4F"/>
    <w:p w:rsidR="00E8575D" w:rsidRDefault="00E8575D" w:rsidP="007F2D4F">
      <w:r>
        <w:t>Cliquer dans revit sur votre porte puis modifier la famille</w:t>
      </w:r>
    </w:p>
    <w:p w:rsidR="00E8575D" w:rsidRDefault="00030990" w:rsidP="007F2D4F">
      <w:r>
        <w:rPr>
          <w:noProof/>
          <w:lang w:val="fr-FR"/>
        </w:rPr>
        <w:pict>
          <v:shape id="_x0000_s1220" type="#_x0000_t32" style="position:absolute;margin-left:198pt;margin-top:3.85pt;width:117.75pt;height:74.25pt;z-index:251637248" o:connectortype="straight">
            <v:stroke endarrow="block"/>
          </v:shape>
        </w:pict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446AB1" w:rsidP="007F2D4F">
      <w:r>
        <w:rPr>
          <w:noProof/>
          <w:lang w:val="fr-FR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1612265</wp:posOffset>
            </wp:positionH>
            <wp:positionV relativeFrom="paragraph">
              <wp:posOffset>109220</wp:posOffset>
            </wp:positionV>
            <wp:extent cx="3343275" cy="2762250"/>
            <wp:effectExtent l="19050" t="0" r="9525" b="0"/>
            <wp:wrapTight wrapText="bothSides">
              <wp:wrapPolygon edited="0">
                <wp:start x="-123" y="0"/>
                <wp:lineTo x="-123" y="21451"/>
                <wp:lineTo x="21662" y="21451"/>
                <wp:lineTo x="21662" y="0"/>
                <wp:lineTo x="-123" y="0"/>
              </wp:wrapPolygon>
            </wp:wrapTight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1539" r="46367" b="5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833482" w:rsidP="007F2D4F">
      <w:r>
        <w:t>Dans votre famille</w:t>
      </w:r>
      <w:r w:rsidR="00D42FFC">
        <w:t>, se</w:t>
      </w:r>
      <w:r>
        <w:t xml:space="preserve"> </w:t>
      </w:r>
      <w:r w:rsidR="00E8575D">
        <w:t>placer sur le plan de référence</w:t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5C2D0E" w:rsidP="007F2D4F">
      <w:r>
        <w:rPr>
          <w:noProof/>
          <w:lang w:val="fr-FR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45720</wp:posOffset>
            </wp:positionV>
            <wp:extent cx="4114800" cy="2637790"/>
            <wp:effectExtent l="19050" t="0" r="0" b="0"/>
            <wp:wrapTight wrapText="bothSides">
              <wp:wrapPolygon edited="0">
                <wp:start x="-100" y="0"/>
                <wp:lineTo x="-100" y="21371"/>
                <wp:lineTo x="21600" y="21371"/>
                <wp:lineTo x="21600" y="0"/>
                <wp:lineTo x="-100" y="0"/>
              </wp:wrapPolygon>
            </wp:wrapTight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8542" t="21875" r="23061" b="22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1C7A44" w:rsidRDefault="001C7A44" w:rsidP="007F2D4F"/>
    <w:p w:rsidR="00E8575D" w:rsidRDefault="00E8575D" w:rsidP="007F2D4F"/>
    <w:p w:rsidR="00E8575D" w:rsidRDefault="00E8575D" w:rsidP="007F2D4F">
      <w:r>
        <w:t>Cliquer sur le mur puis modifier le type</w:t>
      </w:r>
      <w:r w:rsidR="00D42FFC">
        <w:t>. O</w:t>
      </w:r>
      <w:r>
        <w:t>n va créer un mur identique à notre projet</w:t>
      </w:r>
    </w:p>
    <w:p w:rsidR="00E8575D" w:rsidRDefault="00E8575D" w:rsidP="007F2D4F"/>
    <w:p w:rsidR="00E8575D" w:rsidRDefault="00E8575D" w:rsidP="007F2D4F"/>
    <w:p w:rsidR="00E8575D" w:rsidRDefault="00E8575D" w:rsidP="007F2D4F">
      <w:r w:rsidRPr="00B1254A">
        <w:rPr>
          <w:b/>
        </w:rPr>
        <w:t>Attention</w:t>
      </w:r>
      <w:r w:rsidR="00B1254A">
        <w:t xml:space="preserve"> : </w:t>
      </w:r>
      <w:r>
        <w:t>de base dans les familles l’unité est le mm</w:t>
      </w:r>
    </w:p>
    <w:p w:rsidR="00E8575D" w:rsidRDefault="00E8575D" w:rsidP="007F2D4F"/>
    <w:p w:rsidR="00E8575D" w:rsidRDefault="005C2D0E" w:rsidP="007F2D4F">
      <w:r>
        <w:rPr>
          <w:noProof/>
          <w:lang w:val="fr-FR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38735</wp:posOffset>
            </wp:positionV>
            <wp:extent cx="3619500" cy="2686685"/>
            <wp:effectExtent l="19050" t="0" r="0" b="0"/>
            <wp:wrapTight wrapText="bothSides">
              <wp:wrapPolygon edited="0">
                <wp:start x="-114" y="0"/>
                <wp:lineTo x="-114" y="21442"/>
                <wp:lineTo x="21600" y="21442"/>
                <wp:lineTo x="21600" y="0"/>
                <wp:lineTo x="-114" y="0"/>
              </wp:wrapPolygon>
            </wp:wrapTight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b="43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68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446AB1" w:rsidP="007F2D4F">
      <w:r>
        <w:rPr>
          <w:noProof/>
          <w:lang w:val="fr-FR"/>
        </w:rPr>
        <w:lastRenderedPageBreak/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152400</wp:posOffset>
            </wp:positionV>
            <wp:extent cx="5105400" cy="2990850"/>
            <wp:effectExtent l="19050" t="0" r="0" b="0"/>
            <wp:wrapTight wrapText="bothSides">
              <wp:wrapPolygon edited="0">
                <wp:start x="-81" y="0"/>
                <wp:lineTo x="-81" y="21462"/>
                <wp:lineTo x="21600" y="21462"/>
                <wp:lineTo x="21600" y="0"/>
                <wp:lineTo x="-81" y="0"/>
              </wp:wrapPolygon>
            </wp:wrapTight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8614" t="24486" r="30507" b="22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833482" w:rsidRDefault="00833482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6114E0" w:rsidRDefault="006114E0" w:rsidP="007F2D4F"/>
    <w:p w:rsidR="00446AB1" w:rsidRDefault="00446AB1" w:rsidP="007F2D4F"/>
    <w:p w:rsidR="00446AB1" w:rsidRDefault="00446AB1" w:rsidP="007F2D4F"/>
    <w:p w:rsidR="00446AB1" w:rsidRDefault="00446AB1" w:rsidP="007F2D4F"/>
    <w:p w:rsidR="00E8575D" w:rsidRDefault="006114E0" w:rsidP="007F2D4F">
      <w:r>
        <w:t>On voit les différentes couches</w:t>
      </w:r>
    </w:p>
    <w:p w:rsidR="00E8575D" w:rsidRDefault="00E8575D" w:rsidP="007F2D4F"/>
    <w:p w:rsidR="00E8575D" w:rsidRDefault="006114E0" w:rsidP="007F2D4F">
      <w:r>
        <w:t xml:space="preserve">On va maintenant </w:t>
      </w:r>
      <w:r w:rsidR="00DA5241">
        <w:t>supprimer</w:t>
      </w:r>
      <w:r>
        <w:t xml:space="preserve"> tous les éléments de détails qui</w:t>
      </w:r>
      <w:r w:rsidR="00446AB1">
        <w:t xml:space="preserve"> </w:t>
      </w:r>
      <w:r w:rsidR="0056746C">
        <w:t>ne</w:t>
      </w:r>
      <w:r w:rsidR="00446AB1">
        <w:t xml:space="preserve"> </w:t>
      </w:r>
      <w:r>
        <w:t>nous intéressent pas</w:t>
      </w:r>
      <w:r w:rsidR="00E538DD">
        <w:t xml:space="preserve"> (les détails de technal)</w:t>
      </w:r>
    </w:p>
    <w:p w:rsidR="006114E0" w:rsidRDefault="006114E0" w:rsidP="007F2D4F"/>
    <w:p w:rsidR="00446AB1" w:rsidRDefault="00446AB1" w:rsidP="007F2D4F">
      <w:r>
        <w:t xml:space="preserve">Dans l’arborescence du projet supprimer tous les dessins de détails sauf </w:t>
      </w:r>
      <w:r w:rsidR="0056746C">
        <w:t>DOOR SWING</w:t>
      </w:r>
    </w:p>
    <w:p w:rsidR="00446AB1" w:rsidRDefault="00030990" w:rsidP="007F2D4F">
      <w:r>
        <w:rPr>
          <w:noProof/>
          <w:lang w:val="fr-FR"/>
        </w:rPr>
        <w:pict>
          <v:shape id="_x0000_s1285" type="#_x0000_t32" style="position:absolute;margin-left:138pt;margin-top:13.25pt;width:36pt;height:186pt;flip:x;z-index:251697664" o:connectortype="straight">
            <v:stroke endarrow="block"/>
          </v:shape>
        </w:pict>
      </w:r>
      <w:r w:rsidR="00446AB1">
        <w:t>Les éléments de détails se trouve</w:t>
      </w:r>
      <w:r w:rsidR="0056746C">
        <w:t>nt</w:t>
      </w:r>
      <w:r w:rsidR="00446AB1">
        <w:t xml:space="preserve"> dans famille éléments de détail </w:t>
      </w:r>
    </w:p>
    <w:p w:rsidR="00446AB1" w:rsidRDefault="00030990" w:rsidP="007F2D4F">
      <w:r>
        <w:rPr>
          <w:noProof/>
          <w:lang w:val="fr-FR"/>
        </w:rPr>
        <w:pict>
          <v:shape id="_x0000_s1284" type="#_x0000_t32" style="position:absolute;margin-left:162pt;margin-top:11.45pt;width:186pt;height:198pt;flip:x;z-index:251696640" o:connectortype="straight">
            <v:stroke endarrow="block"/>
          </v:shape>
        </w:pict>
      </w:r>
    </w:p>
    <w:p w:rsidR="006114E0" w:rsidRDefault="0056746C" w:rsidP="007F2D4F">
      <w:r>
        <w:rPr>
          <w:noProof/>
          <w:lang w:val="fr-FR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1217930</wp:posOffset>
            </wp:positionH>
            <wp:positionV relativeFrom="paragraph">
              <wp:posOffset>125095</wp:posOffset>
            </wp:positionV>
            <wp:extent cx="5320030" cy="3350260"/>
            <wp:effectExtent l="19050" t="0" r="0" b="0"/>
            <wp:wrapTight wrapText="bothSides">
              <wp:wrapPolygon edited="0">
                <wp:start x="-77" y="0"/>
                <wp:lineTo x="-77" y="21494"/>
                <wp:lineTo x="21579" y="21494"/>
                <wp:lineTo x="21579" y="0"/>
                <wp:lineTo x="-77" y="0"/>
              </wp:wrapPolygon>
            </wp:wrapTight>
            <wp:docPr id="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29929" r="44572" b="7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35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6114E0" w:rsidRDefault="006114E0" w:rsidP="007F2D4F"/>
    <w:p w:rsidR="004B6880" w:rsidRDefault="004B6880" w:rsidP="007F2D4F"/>
    <w:p w:rsidR="004B6880" w:rsidRDefault="004B6880" w:rsidP="007F2D4F"/>
    <w:p w:rsidR="004B6880" w:rsidRDefault="004B6880" w:rsidP="007F2D4F"/>
    <w:p w:rsidR="004B6880" w:rsidRDefault="004B6880" w:rsidP="007F2D4F"/>
    <w:p w:rsidR="004B6880" w:rsidRDefault="004B6880" w:rsidP="007F2D4F"/>
    <w:p w:rsidR="004B6880" w:rsidRDefault="004B6880" w:rsidP="007F2D4F"/>
    <w:p w:rsidR="004B6880" w:rsidRDefault="004B6880" w:rsidP="007F2D4F"/>
    <w:p w:rsidR="0056746C" w:rsidRDefault="0056746C" w:rsidP="007F2D4F"/>
    <w:p w:rsidR="004B6880" w:rsidRDefault="0056746C" w:rsidP="007F2D4F">
      <w:r>
        <w:t>Enregistrer votre famille sous un autre nom (porte technal modifiée)</w:t>
      </w:r>
    </w:p>
    <w:p w:rsidR="004B6880" w:rsidRDefault="004B6880" w:rsidP="007F2D4F"/>
    <w:p w:rsidR="004B6880" w:rsidRDefault="0056746C" w:rsidP="007F2D4F">
      <w:r>
        <w:t>Charger dans le projet</w:t>
      </w:r>
    </w:p>
    <w:p w:rsidR="004B6880" w:rsidRDefault="004B6880" w:rsidP="007F2D4F"/>
    <w:p w:rsidR="00E8575D" w:rsidRDefault="00982630" w:rsidP="007F2D4F">
      <w:r>
        <w:t>On n</w:t>
      </w:r>
      <w:r w:rsidR="0056746C">
        <w:t>’</w:t>
      </w:r>
      <w:r>
        <w:t>a plus que la représentation simplifié</w:t>
      </w:r>
      <w:r w:rsidR="0056746C">
        <w:t>e</w:t>
      </w:r>
      <w:r>
        <w:t xml:space="preserve"> en plan </w:t>
      </w:r>
    </w:p>
    <w:p w:rsidR="00E8575D" w:rsidRDefault="00E8575D" w:rsidP="007F2D4F"/>
    <w:p w:rsidR="00E8575D" w:rsidRDefault="00E8575D" w:rsidP="007F2D4F"/>
    <w:p w:rsidR="00E8575D" w:rsidRDefault="00C92771" w:rsidP="007F2D4F">
      <w:r>
        <w:rPr>
          <w:noProof/>
          <w:lang w:val="fr-FR"/>
        </w:rPr>
        <w:drawing>
          <wp:anchor distT="0" distB="0" distL="114300" distR="114300" simplePos="0" relativeHeight="251812352" behindDoc="1" locked="0" layoutInCell="1" allowOverlap="1">
            <wp:simplePos x="0" y="0"/>
            <wp:positionH relativeFrom="column">
              <wp:posOffset>1370965</wp:posOffset>
            </wp:positionH>
            <wp:positionV relativeFrom="paragraph">
              <wp:posOffset>124460</wp:posOffset>
            </wp:positionV>
            <wp:extent cx="3892550" cy="1445260"/>
            <wp:effectExtent l="19050" t="0" r="0" b="0"/>
            <wp:wrapTight wrapText="bothSides">
              <wp:wrapPolygon edited="0">
                <wp:start x="-106" y="0"/>
                <wp:lineTo x="-106" y="21353"/>
                <wp:lineTo x="21565" y="21353"/>
                <wp:lineTo x="21565" y="0"/>
                <wp:lineTo x="-106" y="0"/>
              </wp:wrapPolygon>
            </wp:wrapTight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33142" t="28367" r="22281" b="42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144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982630" w:rsidRDefault="00982630" w:rsidP="007F2D4F"/>
    <w:p w:rsidR="00982630" w:rsidRDefault="00982630" w:rsidP="007F2D4F"/>
    <w:p w:rsidR="00982630" w:rsidRDefault="00030990" w:rsidP="007F2D4F">
      <w:r>
        <w:rPr>
          <w:noProof/>
          <w:lang w:val="fr-FR"/>
        </w:rPr>
        <w:pict>
          <v:shape id="_x0000_s1341" type="#_x0000_t32" style="position:absolute;margin-left:108pt;margin-top:7.2pt;width:1in;height:30pt;flip:y;z-index:251813376" o:connectortype="straight">
            <v:stroke endarrow="block"/>
          </v:shape>
        </w:pict>
      </w:r>
    </w:p>
    <w:p w:rsidR="00982630" w:rsidRDefault="00982630" w:rsidP="007F2D4F"/>
    <w:p w:rsidR="00982630" w:rsidRDefault="00C92771" w:rsidP="007F2D4F">
      <w:r>
        <w:t xml:space="preserve">Porte modifiée </w:t>
      </w:r>
    </w:p>
    <w:p w:rsidR="00C92771" w:rsidRDefault="00C92771" w:rsidP="007F2D4F"/>
    <w:p w:rsidR="00C92771" w:rsidRDefault="00C92771" w:rsidP="007F2D4F"/>
    <w:p w:rsidR="00C92771" w:rsidRDefault="00C92771" w:rsidP="007F2D4F"/>
    <w:p w:rsidR="00C92771" w:rsidRDefault="00C92771" w:rsidP="007F2D4F"/>
    <w:p w:rsidR="00C92771" w:rsidRDefault="00C92771" w:rsidP="007F2D4F"/>
    <w:p w:rsidR="00982630" w:rsidRDefault="00982630" w:rsidP="007F2D4F"/>
    <w:p w:rsidR="00982630" w:rsidRDefault="00982630" w:rsidP="007F2D4F"/>
    <w:p w:rsidR="00982630" w:rsidRDefault="00982630" w:rsidP="007F2D4F">
      <w:r>
        <w:rPr>
          <w:noProof/>
          <w:lang w:val="fr-FR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41275</wp:posOffset>
            </wp:positionV>
            <wp:extent cx="2620645" cy="2283460"/>
            <wp:effectExtent l="19050" t="0" r="8255" b="0"/>
            <wp:wrapTight wrapText="bothSides">
              <wp:wrapPolygon edited="0">
                <wp:start x="-157" y="0"/>
                <wp:lineTo x="-157" y="21444"/>
                <wp:lineTo x="21668" y="21444"/>
                <wp:lineTo x="21668" y="0"/>
                <wp:lineTo x="-157" y="0"/>
              </wp:wrapPolygon>
            </wp:wrapTight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6330" t="26349" r="35284" b="14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228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On a toujours la même représentation en 3 D</w:t>
      </w:r>
    </w:p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E8575D" w:rsidRDefault="00E8575D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56746C" w:rsidRDefault="0056746C">
      <w:pPr>
        <w:suppressAutoHyphens w:val="0"/>
        <w:overflowPunct/>
        <w:autoSpaceDE/>
        <w:autoSpaceDN/>
        <w:adjustRightInd/>
        <w:textAlignment w:val="auto"/>
      </w:pPr>
      <w:r>
        <w:br w:type="page"/>
      </w:r>
    </w:p>
    <w:p w:rsidR="002121AE" w:rsidRDefault="002121AE" w:rsidP="007F2D4F"/>
    <w:p w:rsidR="00982630" w:rsidRDefault="0056746C" w:rsidP="007F2D4F">
      <w:r>
        <w:t>On va faire en sorte que les dessins de technal n’apparaissent qu’en vue simplifié</w:t>
      </w:r>
      <w:r w:rsidR="00B1254A">
        <w:t>e</w:t>
      </w:r>
      <w:r>
        <w:t xml:space="preserve"> ou moyen</w:t>
      </w:r>
    </w:p>
    <w:p w:rsidR="0056746C" w:rsidRDefault="0081010B" w:rsidP="007F2D4F">
      <w:r>
        <w:t xml:space="preserve">Cliquer sur la porte </w:t>
      </w:r>
    </w:p>
    <w:p w:rsidR="0056746C" w:rsidRDefault="0056746C" w:rsidP="007F2D4F">
      <w:r>
        <w:t>Cliquer sur modifier la famille</w:t>
      </w:r>
    </w:p>
    <w:p w:rsidR="0056746C" w:rsidRDefault="0056746C" w:rsidP="007F2D4F"/>
    <w:p w:rsidR="00C92771" w:rsidRDefault="00C92771" w:rsidP="007F2D4F">
      <w:r>
        <w:t>Sélectionner toute la porte par une capture</w:t>
      </w:r>
    </w:p>
    <w:p w:rsidR="00C92771" w:rsidRDefault="00C92771" w:rsidP="007F2D4F"/>
    <w:p w:rsidR="00C92771" w:rsidRDefault="00496055" w:rsidP="007F2D4F">
      <w:r>
        <w:rPr>
          <w:noProof/>
          <w:lang w:val="fr-FR"/>
        </w:rPr>
        <w:drawing>
          <wp:anchor distT="0" distB="0" distL="114300" distR="114300" simplePos="0" relativeHeight="251814400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68580</wp:posOffset>
            </wp:positionV>
            <wp:extent cx="4711700" cy="3346450"/>
            <wp:effectExtent l="19050" t="0" r="0" b="0"/>
            <wp:wrapTight wrapText="bothSides">
              <wp:wrapPolygon edited="0">
                <wp:start x="-87" y="0"/>
                <wp:lineTo x="-87" y="21518"/>
                <wp:lineTo x="21571" y="21518"/>
                <wp:lineTo x="21571" y="0"/>
                <wp:lineTo x="-87" y="0"/>
              </wp:wrapPolygon>
            </wp:wrapTight>
            <wp:docPr id="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24472" r="19804" b="29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34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2771" w:rsidRDefault="00C92771" w:rsidP="007F2D4F"/>
    <w:p w:rsidR="00C92771" w:rsidRDefault="00C92771" w:rsidP="007F2D4F"/>
    <w:p w:rsidR="00C92771" w:rsidRDefault="00030990" w:rsidP="007F2D4F">
      <w:r>
        <w:rPr>
          <w:noProof/>
          <w:lang w:val="fr-FR"/>
        </w:rPr>
        <w:pict>
          <v:shape id="_x0000_s1342" type="#_x0000_t32" style="position:absolute;margin-left:54pt;margin-top:6pt;width:204pt;height:192pt;flip:y;z-index:251816448" o:connectortype="straight">
            <v:stroke endarrow="block"/>
          </v:shape>
        </w:pict>
      </w:r>
    </w:p>
    <w:p w:rsidR="00C92771" w:rsidRDefault="00C92771" w:rsidP="007F2D4F"/>
    <w:p w:rsidR="00C92771" w:rsidRDefault="00C92771" w:rsidP="007F2D4F"/>
    <w:p w:rsidR="00C92771" w:rsidRDefault="00C92771" w:rsidP="007F2D4F"/>
    <w:p w:rsidR="00C92771" w:rsidRDefault="00C92771" w:rsidP="007F2D4F"/>
    <w:p w:rsidR="00C92771" w:rsidRDefault="00C92771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496055" w:rsidP="007F2D4F">
      <w:r>
        <w:t xml:space="preserve">Cliquer sur </w:t>
      </w:r>
      <w:r w:rsidR="007B2DE2">
        <w:t>f</w:t>
      </w:r>
      <w:r>
        <w:t>iltre</w:t>
      </w:r>
    </w:p>
    <w:p w:rsidR="0081010B" w:rsidRDefault="0081010B" w:rsidP="007F2D4F"/>
    <w:p w:rsidR="00496055" w:rsidRDefault="00496055" w:rsidP="007F2D4F">
      <w:r>
        <w:rPr>
          <w:noProof/>
          <w:lang w:val="fr-FR"/>
        </w:rPr>
        <w:drawing>
          <wp:anchor distT="0" distB="0" distL="114300" distR="114300" simplePos="0" relativeHeight="251815424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23495</wp:posOffset>
            </wp:positionV>
            <wp:extent cx="3898265" cy="2667000"/>
            <wp:effectExtent l="19050" t="0" r="6985" b="0"/>
            <wp:wrapTight wrapText="bothSides">
              <wp:wrapPolygon edited="0">
                <wp:start x="-106" y="0"/>
                <wp:lineTo x="-106" y="21446"/>
                <wp:lineTo x="21639" y="21446"/>
                <wp:lineTo x="21639" y="0"/>
                <wp:lineTo x="-106" y="0"/>
              </wp:wrapPolygon>
            </wp:wrapTight>
            <wp:docPr id="1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1903" r="18566" b="3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030990" w:rsidP="007F2D4F">
      <w:r>
        <w:rPr>
          <w:noProof/>
          <w:lang w:val="fr-FR"/>
        </w:rPr>
        <w:pict>
          <v:shape id="_x0000_s1343" type="#_x0000_t32" style="position:absolute;margin-left:156pt;margin-top:10.85pt;width:126pt;height:150pt;flip:y;z-index:251817472" o:connectortype="straight">
            <v:stroke endarrow="block"/>
          </v:shape>
        </w:pict>
      </w:r>
    </w:p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>
      <w:r>
        <w:t>Ne garder que les éléments de la porte</w:t>
      </w:r>
    </w:p>
    <w:p w:rsidR="00496055" w:rsidRDefault="00496055" w:rsidP="007F2D4F"/>
    <w:p w:rsidR="00496055" w:rsidRDefault="00496055" w:rsidP="007F2D4F"/>
    <w:p w:rsidR="0081010B" w:rsidRDefault="0081010B" w:rsidP="007F2D4F">
      <w:r>
        <w:lastRenderedPageBreak/>
        <w:t xml:space="preserve">Cliquer sur modifier (à </w:t>
      </w:r>
      <w:r w:rsidR="00DA5241">
        <w:t>côté</w:t>
      </w:r>
      <w:r>
        <w:t xml:space="preserve"> de remplacements visibilité)</w:t>
      </w:r>
    </w:p>
    <w:p w:rsidR="0081010B" w:rsidRDefault="0081010B" w:rsidP="007F2D4F"/>
    <w:p w:rsidR="0081010B" w:rsidRDefault="00030990" w:rsidP="007F2D4F">
      <w:r>
        <w:rPr>
          <w:noProof/>
          <w:lang w:val="fr-FR"/>
        </w:rPr>
        <w:pict>
          <v:shape id="_x0000_s1291" type="#_x0000_t32" style="position:absolute;margin-left:174pt;margin-top:8.45pt;width:126pt;height:2in;z-index:251712000" o:connectortype="straight">
            <v:stroke endarrow="block"/>
          </v:shape>
        </w:pict>
      </w:r>
      <w:r w:rsidR="0081010B">
        <w:t xml:space="preserve">Désactiver niveau </w:t>
      </w:r>
      <w:r w:rsidR="00DA5241">
        <w:t>élevé</w:t>
      </w:r>
      <w:r w:rsidR="0081010B">
        <w:t xml:space="preserve"> de détails</w:t>
      </w:r>
    </w:p>
    <w:p w:rsidR="0081010B" w:rsidRDefault="0081010B" w:rsidP="007F2D4F"/>
    <w:p w:rsidR="0081010B" w:rsidRDefault="0081010B" w:rsidP="007F2D4F">
      <w:r>
        <w:rPr>
          <w:noProof/>
          <w:lang w:val="fr-FR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1751965</wp:posOffset>
            </wp:positionH>
            <wp:positionV relativeFrom="paragraph">
              <wp:posOffset>64135</wp:posOffset>
            </wp:positionV>
            <wp:extent cx="3096260" cy="2131060"/>
            <wp:effectExtent l="19050" t="0" r="8890" b="0"/>
            <wp:wrapTight wrapText="bothSides">
              <wp:wrapPolygon edited="0">
                <wp:start x="-133" y="0"/>
                <wp:lineTo x="-133" y="21433"/>
                <wp:lineTo x="21662" y="21433"/>
                <wp:lineTo x="21662" y="0"/>
                <wp:lineTo x="-133" y="0"/>
              </wp:wrapPolygon>
            </wp:wrapTight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81010B" w:rsidRDefault="0081010B" w:rsidP="007F2D4F"/>
    <w:p w:rsidR="00496055" w:rsidRDefault="00496055" w:rsidP="007F2D4F"/>
    <w:p w:rsidR="0081010B" w:rsidRDefault="0081010B" w:rsidP="007F2D4F">
      <w:r>
        <w:t>Charger dans le projet</w:t>
      </w:r>
      <w:r w:rsidR="00B1254A">
        <w:t xml:space="preserve"> et se </w:t>
      </w:r>
      <w:r>
        <w:t xml:space="preserve">placer </w:t>
      </w:r>
      <w:r w:rsidR="00B1254A">
        <w:t>e</w:t>
      </w:r>
      <w:r>
        <w:t>n détail</w:t>
      </w:r>
      <w:r w:rsidR="00B1254A">
        <w:t> </w:t>
      </w:r>
      <w:r>
        <w:t>élevé</w:t>
      </w:r>
    </w:p>
    <w:p w:rsidR="00496055" w:rsidRDefault="00496055" w:rsidP="007F2D4F">
      <w:r>
        <w:t>On ne voit plus que le trait d’ouverture</w:t>
      </w:r>
    </w:p>
    <w:p w:rsidR="00496055" w:rsidRDefault="00496055" w:rsidP="007F2D4F"/>
    <w:p w:rsidR="00496055" w:rsidRDefault="00496055" w:rsidP="007F2D4F">
      <w:r>
        <w:rPr>
          <w:noProof/>
          <w:lang w:val="fr-FR"/>
        </w:rPr>
        <w:drawing>
          <wp:anchor distT="0" distB="0" distL="114300" distR="114300" simplePos="0" relativeHeight="251818496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107315</wp:posOffset>
            </wp:positionV>
            <wp:extent cx="5683250" cy="2362200"/>
            <wp:effectExtent l="19050" t="0" r="0" b="0"/>
            <wp:wrapTight wrapText="bothSides">
              <wp:wrapPolygon edited="0">
                <wp:start x="-72" y="0"/>
                <wp:lineTo x="-72" y="21426"/>
                <wp:lineTo x="21576" y="21426"/>
                <wp:lineTo x="21576" y="0"/>
                <wp:lineTo x="-72" y="0"/>
              </wp:wrapPolygon>
            </wp:wrapTight>
            <wp:docPr id="1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3325" t="18459" r="21042" b="33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>
      <w:r>
        <w:t>La vue 3 D</w:t>
      </w:r>
      <w:r w:rsidR="00B1254A">
        <w:t>,</w:t>
      </w:r>
      <w:r>
        <w:t xml:space="preserve"> elle</w:t>
      </w:r>
      <w:r w:rsidR="00B1254A">
        <w:t>,</w:t>
      </w:r>
      <w:r>
        <w:t xml:space="preserve"> est toujours correcte</w:t>
      </w:r>
    </w:p>
    <w:p w:rsidR="0081010B" w:rsidRDefault="0081010B" w:rsidP="007F2D4F"/>
    <w:p w:rsidR="0081010B" w:rsidRDefault="0081010B" w:rsidP="007F2D4F"/>
    <w:p w:rsidR="00496055" w:rsidRDefault="00496055" w:rsidP="007F2D4F"/>
    <w:p w:rsidR="00496055" w:rsidRDefault="00496055" w:rsidP="007F2D4F"/>
    <w:p w:rsidR="00496055" w:rsidRDefault="00496055" w:rsidP="007F2D4F"/>
    <w:p w:rsidR="00496055" w:rsidRDefault="00496055" w:rsidP="007F2D4F"/>
    <w:p w:rsidR="0056746C" w:rsidRDefault="00F46F42" w:rsidP="00F46F42">
      <w:pPr>
        <w:pStyle w:val="Titre1"/>
        <w:rPr>
          <w:sz w:val="28"/>
          <w:szCs w:val="28"/>
        </w:rPr>
      </w:pPr>
      <w:bookmarkStart w:id="5" w:name="_Toc84261944"/>
      <w:r w:rsidRPr="00F46F42">
        <w:rPr>
          <w:sz w:val="28"/>
          <w:szCs w:val="28"/>
        </w:rPr>
        <w:lastRenderedPageBreak/>
        <w:t>Partie 6</w:t>
      </w:r>
      <w:r w:rsidR="007B2DE2">
        <w:rPr>
          <w:sz w:val="28"/>
          <w:szCs w:val="28"/>
        </w:rPr>
        <w:t xml:space="preserve"> : </w:t>
      </w:r>
      <w:r w:rsidRPr="00F46F42">
        <w:rPr>
          <w:sz w:val="28"/>
          <w:szCs w:val="28"/>
        </w:rPr>
        <w:t>Création de</w:t>
      </w:r>
      <w:r w:rsidR="00030990">
        <w:rPr>
          <w:sz w:val="28"/>
          <w:szCs w:val="28"/>
        </w:rPr>
        <w:t>s</w:t>
      </w:r>
      <w:r w:rsidRPr="00F46F42">
        <w:rPr>
          <w:sz w:val="28"/>
          <w:szCs w:val="28"/>
        </w:rPr>
        <w:t xml:space="preserve"> dessins de </w:t>
      </w:r>
      <w:r w:rsidR="00DA5241" w:rsidRPr="00F46F42">
        <w:rPr>
          <w:sz w:val="28"/>
          <w:szCs w:val="28"/>
        </w:rPr>
        <w:t>détails</w:t>
      </w:r>
      <w:r w:rsidRPr="00F46F42">
        <w:rPr>
          <w:sz w:val="28"/>
          <w:szCs w:val="28"/>
        </w:rPr>
        <w:t xml:space="preserve"> sous forme d’éléments génériques métriques</w:t>
      </w:r>
      <w:bookmarkEnd w:id="5"/>
    </w:p>
    <w:p w:rsidR="00F46F42" w:rsidRPr="00F46F42" w:rsidRDefault="00F46F42" w:rsidP="00F46F42"/>
    <w:p w:rsidR="00982630" w:rsidRDefault="00982630" w:rsidP="007F2D4F">
      <w:r>
        <w:t>On va maintenant coller nos propre</w:t>
      </w:r>
      <w:r w:rsidR="00F46F42">
        <w:t>s</w:t>
      </w:r>
      <w:r>
        <w:t xml:space="preserve"> dessins de détails dans cette famille</w:t>
      </w:r>
      <w:r w:rsidR="002121AE">
        <w:t xml:space="preserve"> que nou</w:t>
      </w:r>
      <w:r w:rsidR="00021095">
        <w:t xml:space="preserve">s </w:t>
      </w:r>
      <w:r w:rsidR="00B1254A">
        <w:t xml:space="preserve">ne </w:t>
      </w:r>
      <w:r w:rsidR="00DA5241">
        <w:t>ferons</w:t>
      </w:r>
      <w:r w:rsidR="00021095">
        <w:t xml:space="preserve"> apparaitre qu’en détail</w:t>
      </w:r>
      <w:r w:rsidR="002121AE">
        <w:t xml:space="preserve"> élevé</w:t>
      </w:r>
    </w:p>
    <w:p w:rsidR="0056746C" w:rsidRDefault="0056746C" w:rsidP="007F2D4F"/>
    <w:p w:rsidR="002121AE" w:rsidRDefault="002121AE" w:rsidP="007F2D4F"/>
    <w:p w:rsidR="00982630" w:rsidRDefault="00982630" w:rsidP="007F2D4F">
      <w:r>
        <w:t xml:space="preserve">Ouvrir </w:t>
      </w:r>
      <w:r w:rsidR="002121AE">
        <w:t xml:space="preserve">la coupe horizontale sur </w:t>
      </w:r>
      <w:proofErr w:type="spellStart"/>
      <w:r w:rsidR="00B1254A">
        <w:t>autocad</w:t>
      </w:r>
      <w:proofErr w:type="spellEnd"/>
      <w:r w:rsidR="00B1254A">
        <w:t>, la simplifier</w:t>
      </w:r>
      <w:r w:rsidR="00021095">
        <w:t xml:space="preserve"> (</w:t>
      </w:r>
      <w:r w:rsidR="002121AE">
        <w:t>comme ci-dessous) et</w:t>
      </w:r>
      <w:r>
        <w:t xml:space="preserve"> enregistrer </w:t>
      </w:r>
      <w:r w:rsidR="002121AE">
        <w:t xml:space="preserve">sous </w:t>
      </w:r>
      <w:r w:rsidR="00CE40F3">
        <w:t>« détail liaison latérale »</w:t>
      </w:r>
    </w:p>
    <w:p w:rsidR="00982630" w:rsidRDefault="00982630" w:rsidP="007F2D4F"/>
    <w:p w:rsidR="00982630" w:rsidRDefault="00C65779" w:rsidP="007F2D4F">
      <w:r>
        <w:t xml:space="preserve">Ici détail </w:t>
      </w:r>
    </w:p>
    <w:p w:rsidR="00982630" w:rsidRDefault="00C65779" w:rsidP="007F2D4F">
      <w:r>
        <w:rPr>
          <w:noProof/>
          <w:lang w:val="fr-FR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35560</wp:posOffset>
            </wp:positionV>
            <wp:extent cx="5892800" cy="2245360"/>
            <wp:effectExtent l="19050" t="0" r="0" b="0"/>
            <wp:wrapTight wrapText="bothSides">
              <wp:wrapPolygon edited="0">
                <wp:start x="-70" y="0"/>
                <wp:lineTo x="-70" y="21441"/>
                <wp:lineTo x="21577" y="21441"/>
                <wp:lineTo x="21577" y="0"/>
                <wp:lineTo x="-70" y="0"/>
              </wp:wrapPolygon>
            </wp:wrapTight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4564" t="28183" r="34665" b="3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22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2630" w:rsidRDefault="00982630" w:rsidP="007F2D4F"/>
    <w:p w:rsidR="00982630" w:rsidRDefault="00982630" w:rsidP="007F2D4F"/>
    <w:p w:rsidR="00982630" w:rsidRDefault="00982630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CE40F3" w:rsidP="007F2D4F">
      <w:r>
        <w:t>Dans revit ouvrir une nouvelle famille de type élément</w:t>
      </w:r>
      <w:r w:rsidR="00B1254A">
        <w:t>s</w:t>
      </w:r>
      <w:r>
        <w:t xml:space="preserve"> de détail métrique</w:t>
      </w:r>
    </w:p>
    <w:p w:rsidR="00E8575D" w:rsidRDefault="00030990" w:rsidP="007F2D4F">
      <w:r>
        <w:rPr>
          <w:noProof/>
          <w:lang w:val="fr-FR"/>
        </w:rPr>
        <w:pict>
          <v:shape id="_x0000_s1292" type="#_x0000_t32" style="position:absolute;margin-left:258pt;margin-top:2.65pt;width:36pt;height:222pt;flip:x;z-index:251717120" o:connectortype="straight">
            <v:stroke endarrow="block"/>
          </v:shape>
        </w:pict>
      </w:r>
    </w:p>
    <w:p w:rsidR="00E8575D" w:rsidRDefault="00D03F2D" w:rsidP="007F2D4F">
      <w:r>
        <w:rPr>
          <w:noProof/>
          <w:lang w:val="fr-FR"/>
        </w:rPr>
        <w:drawing>
          <wp:anchor distT="0" distB="0" distL="114300" distR="114300" simplePos="0" relativeHeight="251716096" behindDoc="1" locked="0" layoutInCell="1" allowOverlap="1">
            <wp:simplePos x="0" y="0"/>
            <wp:positionH relativeFrom="column">
              <wp:posOffset>455930</wp:posOffset>
            </wp:positionH>
            <wp:positionV relativeFrom="paragraph">
              <wp:posOffset>13335</wp:posOffset>
            </wp:positionV>
            <wp:extent cx="5645150" cy="3655060"/>
            <wp:effectExtent l="19050" t="0" r="0" b="0"/>
            <wp:wrapTight wrapText="bothSides">
              <wp:wrapPolygon edited="0">
                <wp:start x="-73" y="0"/>
                <wp:lineTo x="-73" y="21502"/>
                <wp:lineTo x="21576" y="21502"/>
                <wp:lineTo x="21576" y="0"/>
                <wp:lineTo x="-73" y="0"/>
              </wp:wrapPolygon>
            </wp:wrapTight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r="36822" b="27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65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E8575D" w:rsidRDefault="00E8575D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982630" w:rsidP="007F2D4F"/>
    <w:p w:rsidR="00982630" w:rsidRDefault="00D03F2D" w:rsidP="007F2D4F">
      <w:r>
        <w:lastRenderedPageBreak/>
        <w:t>Insérer votre dessin de détails dans cette nouvelle famille</w:t>
      </w:r>
    </w:p>
    <w:p w:rsidR="00982630" w:rsidRDefault="00D03F2D" w:rsidP="007F2D4F">
      <w:r>
        <w:t>Enregist</w:t>
      </w:r>
      <w:r w:rsidR="00021095">
        <w:t>r</w:t>
      </w:r>
      <w:r>
        <w:t xml:space="preserve">er la famille </w:t>
      </w:r>
      <w:r w:rsidR="00466F4D">
        <w:t>« élément de détail gauche »</w:t>
      </w:r>
    </w:p>
    <w:p w:rsidR="00982630" w:rsidRDefault="00982630" w:rsidP="007F2D4F"/>
    <w:p w:rsidR="00E8575D" w:rsidRDefault="00D03F2D" w:rsidP="007F2D4F">
      <w:r>
        <w:rPr>
          <w:noProof/>
          <w:lang w:val="fr-FR"/>
        </w:rPr>
        <w:drawing>
          <wp:anchor distT="0" distB="0" distL="114300" distR="114300" simplePos="0" relativeHeight="251718144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0</wp:posOffset>
            </wp:positionV>
            <wp:extent cx="3714750" cy="2146300"/>
            <wp:effectExtent l="19050" t="0" r="0" b="0"/>
            <wp:wrapTight wrapText="bothSides">
              <wp:wrapPolygon edited="0">
                <wp:start x="-111" y="0"/>
                <wp:lineTo x="-111" y="21472"/>
                <wp:lineTo x="21600" y="21472"/>
                <wp:lineTo x="21600" y="0"/>
                <wp:lineTo x="-111" y="0"/>
              </wp:wrapPolygon>
            </wp:wrapTight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r="39618" b="3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75D" w:rsidRDefault="00E8575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E8575D" w:rsidRDefault="00E8575D" w:rsidP="007F2D4F"/>
    <w:p w:rsidR="00D03F2D" w:rsidRDefault="00D03F2D" w:rsidP="007F2D4F"/>
    <w:p w:rsidR="00D03F2D" w:rsidRDefault="00D03F2D" w:rsidP="007F2D4F"/>
    <w:p w:rsidR="00D03F2D" w:rsidRDefault="00D03F2D" w:rsidP="007F2D4F">
      <w:r>
        <w:t xml:space="preserve">Revenir à la famille porte et charger votre élément de détail </w:t>
      </w:r>
      <w:r w:rsidR="00466F4D">
        <w:t>gauche</w:t>
      </w:r>
    </w:p>
    <w:p w:rsidR="00D03F2D" w:rsidRDefault="00544D75" w:rsidP="007F2D4F">
      <w:r>
        <w:t>Menu insérer</w:t>
      </w:r>
      <w:r w:rsidR="00B1254A">
        <w:t>,</w:t>
      </w:r>
      <w:r>
        <w:t xml:space="preserve"> charger une famille</w:t>
      </w:r>
    </w:p>
    <w:p w:rsidR="00D03F2D" w:rsidRDefault="00030990" w:rsidP="007F2D4F">
      <w:r>
        <w:rPr>
          <w:noProof/>
          <w:lang w:val="fr-FR"/>
        </w:rPr>
        <w:pict>
          <v:shape id="_x0000_s1294" type="#_x0000_t32" style="position:absolute;margin-left:2in;margin-top:1.8pt;width:228pt;height:60pt;z-index:251721216" o:connectortype="straight">
            <v:stroke endarrow="block"/>
          </v:shape>
        </w:pict>
      </w:r>
      <w:r>
        <w:rPr>
          <w:noProof/>
          <w:lang w:val="fr-FR"/>
        </w:rPr>
        <w:pict>
          <v:shape id="_x0000_s1293" type="#_x0000_t32" style="position:absolute;margin-left:48pt;margin-top:1.8pt;width:18pt;height:30pt;z-index:251720192" o:connectortype="straight">
            <v:stroke endarrow="block"/>
          </v:shape>
        </w:pict>
      </w:r>
    </w:p>
    <w:p w:rsidR="00D03F2D" w:rsidRDefault="00D03F2D" w:rsidP="007F2D4F"/>
    <w:p w:rsidR="00D03F2D" w:rsidRDefault="00544D75" w:rsidP="007F2D4F">
      <w:r>
        <w:rPr>
          <w:noProof/>
          <w:lang w:val="fr-FR"/>
        </w:rPr>
        <w:drawing>
          <wp:anchor distT="0" distB="0" distL="114300" distR="114300" simplePos="0" relativeHeight="251719168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55880</wp:posOffset>
            </wp:positionV>
            <wp:extent cx="6122670" cy="2664460"/>
            <wp:effectExtent l="19050" t="0" r="0" b="0"/>
            <wp:wrapTight wrapText="bothSides">
              <wp:wrapPolygon edited="0">
                <wp:start x="-67" y="0"/>
                <wp:lineTo x="-67" y="21466"/>
                <wp:lineTo x="21573" y="21466"/>
                <wp:lineTo x="21573" y="0"/>
                <wp:lineTo x="-67" y="0"/>
              </wp:wrapPolygon>
            </wp:wrapTight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r="25996" b="42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266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D03F2D" w:rsidP="007F2D4F"/>
    <w:p w:rsidR="00D03F2D" w:rsidRDefault="00030990" w:rsidP="007F2D4F">
      <w:r>
        <w:rPr>
          <w:noProof/>
          <w:lang w:val="fr-FR"/>
        </w:rPr>
        <w:lastRenderedPageBreak/>
        <w:pict>
          <v:shape id="_x0000_s1296" type="#_x0000_t32" style="position:absolute;margin-left:294pt;margin-top:18pt;width:66pt;height:222pt;flip:x;z-index:251724288" o:connectortype="straight">
            <v:stroke endarrow="block"/>
          </v:shape>
        </w:pict>
      </w:r>
      <w:r>
        <w:rPr>
          <w:noProof/>
          <w:lang w:val="fr-FR"/>
        </w:rPr>
        <w:pict>
          <v:shape id="_x0000_s1295" type="#_x0000_t32" style="position:absolute;margin-left:96pt;margin-top:18pt;width:114pt;height:258pt;flip:x;z-index:251723264" o:connectortype="straight">
            <v:stroke endarrow="block"/>
          </v:shape>
        </w:pict>
      </w:r>
      <w:r w:rsidR="00544D75">
        <w:t>Dans votre famille porte</w:t>
      </w:r>
      <w:r w:rsidR="00B1254A">
        <w:t>,</w:t>
      </w:r>
      <w:r w:rsidR="00544D75">
        <w:t xml:space="preserve"> ré</w:t>
      </w:r>
      <w:r w:rsidR="00021095">
        <w:t>cupérer votre élément de détail</w:t>
      </w:r>
      <w:r w:rsidR="00544D75">
        <w:t xml:space="preserve"> métrique et </w:t>
      </w:r>
      <w:r w:rsidR="00B1254A">
        <w:t xml:space="preserve">le </w:t>
      </w:r>
      <w:r w:rsidR="00544D75">
        <w:t>déposer dans le niveau de référence</w:t>
      </w:r>
    </w:p>
    <w:p w:rsidR="00D03F2D" w:rsidRDefault="00D03F2D" w:rsidP="007F2D4F"/>
    <w:p w:rsidR="00544D75" w:rsidRDefault="00544D75" w:rsidP="007F2D4F"/>
    <w:p w:rsidR="00544D75" w:rsidRDefault="00544D75" w:rsidP="007F2D4F">
      <w:r>
        <w:rPr>
          <w:noProof/>
          <w:lang w:val="fr-FR"/>
        </w:rPr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304165</wp:posOffset>
            </wp:positionH>
            <wp:positionV relativeFrom="paragraph">
              <wp:posOffset>63500</wp:posOffset>
            </wp:positionV>
            <wp:extent cx="5563870" cy="3121660"/>
            <wp:effectExtent l="19050" t="0" r="0" b="0"/>
            <wp:wrapTight wrapText="bothSides">
              <wp:wrapPolygon edited="0">
                <wp:start x="-74" y="0"/>
                <wp:lineTo x="-74" y="21486"/>
                <wp:lineTo x="21595" y="21486"/>
                <wp:lineTo x="21595" y="0"/>
                <wp:lineTo x="-74" y="0"/>
              </wp:wrapPolygon>
            </wp:wrapTight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10925" r="35903" b="2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544D75" w:rsidRDefault="00544D75" w:rsidP="007F2D4F"/>
    <w:p w:rsidR="00D03F2D" w:rsidRDefault="00D03F2D" w:rsidP="007F2D4F"/>
    <w:p w:rsidR="00D03F2D" w:rsidRDefault="00D03F2D" w:rsidP="007F2D4F"/>
    <w:p w:rsidR="00D03F2D" w:rsidRDefault="00D03F2D" w:rsidP="007F2D4F"/>
    <w:p w:rsidR="00833482" w:rsidRDefault="00833482" w:rsidP="007F2D4F"/>
    <w:p w:rsidR="00CC0244" w:rsidRDefault="00CC0244" w:rsidP="007F2D4F">
      <w:r>
        <w:t>On va faire un</w:t>
      </w:r>
      <w:r w:rsidR="00021095">
        <w:t xml:space="preserve"> miroir pour avoir l’autre </w:t>
      </w:r>
      <w:r w:rsidR="00DA5241">
        <w:t>côté</w:t>
      </w:r>
      <w:r>
        <w:t>,</w:t>
      </w:r>
    </w:p>
    <w:p w:rsidR="00CC0244" w:rsidRDefault="00CC0244" w:rsidP="007F2D4F"/>
    <w:p w:rsidR="00CC0244" w:rsidRDefault="00CC0244" w:rsidP="007F2D4F">
      <w:r>
        <w:t>Utiliser la commande symétrie</w:t>
      </w:r>
    </w:p>
    <w:p w:rsidR="00CC0244" w:rsidRDefault="00030990" w:rsidP="007F2D4F">
      <w:r>
        <w:rPr>
          <w:noProof/>
          <w:lang w:val="fr-FR"/>
        </w:rPr>
        <w:pict>
          <v:shape id="_x0000_s1298" type="#_x0000_t32" style="position:absolute;margin-left:150pt;margin-top:5.45pt;width:30pt;height:42pt;z-index:251727360" o:connectortype="straight">
            <v:stroke endarrow="block"/>
          </v:shape>
        </w:pict>
      </w:r>
      <w:r>
        <w:rPr>
          <w:noProof/>
          <w:lang w:val="fr-FR"/>
        </w:rPr>
        <w:pict>
          <v:shape id="_x0000_s1297" type="#_x0000_t32" style="position:absolute;margin-left:126pt;margin-top:5.45pt;width:30pt;height:36pt;z-index:251726336" o:connectortype="straight">
            <v:stroke endarrow="block"/>
          </v:shape>
        </w:pict>
      </w:r>
    </w:p>
    <w:p w:rsidR="00CC0244" w:rsidRDefault="00CC0244" w:rsidP="007F2D4F"/>
    <w:p w:rsidR="00CC0244" w:rsidRDefault="00CC0244" w:rsidP="007F2D4F">
      <w:r>
        <w:rPr>
          <w:noProof/>
          <w:lang w:val="fr-FR"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23495</wp:posOffset>
            </wp:positionV>
            <wp:extent cx="5520690" cy="2590800"/>
            <wp:effectExtent l="19050" t="0" r="3810" b="0"/>
            <wp:wrapTight wrapText="bothSides">
              <wp:wrapPolygon edited="0">
                <wp:start x="-75" y="0"/>
                <wp:lineTo x="-75" y="21441"/>
                <wp:lineTo x="21615" y="21441"/>
                <wp:lineTo x="21615" y="0"/>
                <wp:lineTo x="-75" y="0"/>
              </wp:wrapPolygon>
            </wp:wrapTight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3325" t="1943" r="25996" b="47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CC0244" w:rsidRDefault="00CC0244" w:rsidP="007F2D4F"/>
    <w:p w:rsidR="00833482" w:rsidRDefault="00BD1A70" w:rsidP="007F2D4F">
      <w:r>
        <w:lastRenderedPageBreak/>
        <w:t>On va préparer le dessin en créant des plans de référence</w:t>
      </w:r>
    </w:p>
    <w:p w:rsidR="00BD1A70" w:rsidRDefault="00BD1A70" w:rsidP="007F2D4F"/>
    <w:p w:rsidR="00BD1A70" w:rsidRDefault="00030990" w:rsidP="007F2D4F">
      <w:r>
        <w:rPr>
          <w:noProof/>
          <w:lang w:val="fr-FR"/>
        </w:rPr>
        <w:pict>
          <v:shape id="_x0000_s1300" type="#_x0000_t32" style="position:absolute;margin-left:156pt;margin-top:8.4pt;width:258pt;height:60pt;z-index:251730432" o:connectortype="straight">
            <v:stroke endarrow="block"/>
          </v:shape>
        </w:pict>
      </w:r>
      <w:r>
        <w:rPr>
          <w:noProof/>
          <w:lang w:val="fr-FR"/>
        </w:rPr>
        <w:pict>
          <v:shape id="_x0000_s1299" type="#_x0000_t32" style="position:absolute;margin-left:48pt;margin-top:8.4pt;width:0;height:42pt;z-index:251729408" o:connectortype="straight">
            <v:stroke endarrow="block"/>
          </v:shape>
        </w:pict>
      </w:r>
      <w:r w:rsidR="00BD1A70">
        <w:t>Menu créer</w:t>
      </w:r>
      <w:r w:rsidR="008A7F9F">
        <w:t xml:space="preserve"> plan de référence</w:t>
      </w:r>
    </w:p>
    <w:p w:rsidR="00BD1A70" w:rsidRDefault="00BD1A70" w:rsidP="007F2D4F"/>
    <w:p w:rsidR="00BD1A70" w:rsidRDefault="008A7F9F" w:rsidP="007F2D4F">
      <w:r>
        <w:rPr>
          <w:noProof/>
          <w:lang w:val="fr-FR"/>
        </w:rPr>
        <w:drawing>
          <wp:anchor distT="0" distB="0" distL="114300" distR="114300" simplePos="0" relativeHeight="251728384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137160</wp:posOffset>
            </wp:positionV>
            <wp:extent cx="6090920" cy="2425700"/>
            <wp:effectExtent l="19050" t="0" r="5080" b="0"/>
            <wp:wrapTight wrapText="bothSides">
              <wp:wrapPolygon edited="0">
                <wp:start x="-68" y="0"/>
                <wp:lineTo x="-68" y="21374"/>
                <wp:lineTo x="21618" y="21374"/>
                <wp:lineTo x="21618" y="0"/>
                <wp:lineTo x="-68" y="0"/>
              </wp:wrapPolygon>
            </wp:wrapTight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178" r="4943" b="34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242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BD1A70" w:rsidRDefault="00BD1A70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>
      <w:r>
        <w:t>On va créer un plan de référence sur la face intérieure du mur porteur</w:t>
      </w:r>
      <w:r w:rsidR="00021095">
        <w:t>,</w:t>
      </w:r>
      <w:r>
        <w:t xml:space="preserve"> fermer le cadenas</w:t>
      </w:r>
    </w:p>
    <w:p w:rsidR="008A7F9F" w:rsidRDefault="00030990" w:rsidP="007F2D4F">
      <w:r>
        <w:rPr>
          <w:noProof/>
          <w:lang w:val="fr-FR"/>
        </w:rPr>
        <w:pict>
          <v:shape id="_x0000_s1302" type="#_x0000_t32" style="position:absolute;margin-left:348pt;margin-top:4.2pt;width:48pt;height:126pt;flip:x;z-index:251733504" o:connectortype="straight">
            <v:stroke endarrow="block"/>
          </v:shape>
        </w:pict>
      </w:r>
      <w:r>
        <w:rPr>
          <w:noProof/>
          <w:lang w:val="fr-FR"/>
        </w:rPr>
        <w:pict>
          <v:shape id="_x0000_s1301" type="#_x0000_t32" style="position:absolute;margin-left:120pt;margin-top:4.2pt;width:54pt;height:150pt;flip:x;z-index:251732480" o:connectortype="straight">
            <v:stroke endarrow="block"/>
          </v:shape>
        </w:pict>
      </w:r>
    </w:p>
    <w:p w:rsidR="008A7F9F" w:rsidRDefault="008A7F9F" w:rsidP="007F2D4F"/>
    <w:p w:rsidR="008A7F9F" w:rsidRDefault="008A7F9F" w:rsidP="007F2D4F">
      <w:r>
        <w:rPr>
          <w:noProof/>
          <w:lang w:val="fr-FR"/>
        </w:rPr>
        <w:drawing>
          <wp:anchor distT="0" distB="0" distL="114300" distR="114300" simplePos="0" relativeHeight="251731456" behindDoc="1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86995</wp:posOffset>
            </wp:positionV>
            <wp:extent cx="5894070" cy="2816860"/>
            <wp:effectExtent l="19050" t="0" r="0" b="0"/>
            <wp:wrapTight wrapText="bothSides">
              <wp:wrapPolygon edited="0">
                <wp:start x="-70" y="0"/>
                <wp:lineTo x="-70" y="21473"/>
                <wp:lineTo x="21572" y="21473"/>
                <wp:lineTo x="21572" y="0"/>
                <wp:lineTo x="-70" y="0"/>
              </wp:wrapPolygon>
            </wp:wrapTight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21995" t="26716" r="23519" b="27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281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8A7F9F" w:rsidRDefault="008A7F9F" w:rsidP="007F2D4F">
      <w:r>
        <w:t xml:space="preserve">On va maintenant </w:t>
      </w:r>
      <w:r w:rsidR="00DA5241">
        <w:t>créer</w:t>
      </w:r>
      <w:r>
        <w:t xml:space="preserve"> un plan vertical correspondant au cochonnet (partie de la tapée en appui sur le mur) le DTU préconise 13 mm </w:t>
      </w:r>
      <w:r w:rsidR="00DA5241">
        <w:t>minimum</w:t>
      </w:r>
      <w:r>
        <w:t xml:space="preserve"> on va prendre </w:t>
      </w:r>
      <w:r w:rsidR="002C03E3">
        <w:t>23 mm (largeur de mon joint et fond de joint)</w:t>
      </w:r>
    </w:p>
    <w:p w:rsidR="008A7F9F" w:rsidRDefault="002C03E3" w:rsidP="007F2D4F">
      <w:r>
        <w:rPr>
          <w:noProof/>
          <w:lang w:val="fr-FR"/>
        </w:rPr>
        <w:drawing>
          <wp:anchor distT="0" distB="0" distL="114300" distR="114300" simplePos="0" relativeHeight="251735552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60960</wp:posOffset>
            </wp:positionV>
            <wp:extent cx="5892800" cy="2247900"/>
            <wp:effectExtent l="19050" t="0" r="0" b="0"/>
            <wp:wrapTight wrapText="bothSides">
              <wp:wrapPolygon edited="0">
                <wp:start x="-70" y="0"/>
                <wp:lineTo x="-70" y="21417"/>
                <wp:lineTo x="21577" y="21417"/>
                <wp:lineTo x="21577" y="0"/>
                <wp:lineTo x="-70" y="0"/>
              </wp:wrapPolygon>
            </wp:wrapTight>
            <wp:docPr id="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4564" t="28183" r="34665" b="3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F9F" w:rsidRDefault="00030990" w:rsidP="007F2D4F">
      <w:r>
        <w:rPr>
          <w:noProof/>
          <w:lang w:val="fr-FR"/>
        </w:rPr>
        <w:pict>
          <v:shape id="_x0000_s1303" type="#_x0000_t32" style="position:absolute;margin-left:174pt;margin-top:9pt;width:30pt;height:0;z-index:251736576" o:connectortype="straight">
            <v:stroke startarrow="block" endarrow="block"/>
          </v:shape>
        </w:pict>
      </w:r>
    </w:p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8A7F9F" w:rsidP="007F2D4F"/>
    <w:p w:rsidR="008A7F9F" w:rsidRDefault="002C03E3" w:rsidP="007F2D4F">
      <w:r>
        <w:t>Menu créer plan de référence</w:t>
      </w:r>
      <w:r w:rsidR="00B1254A">
        <w:t>,</w:t>
      </w:r>
      <w:r>
        <w:t xml:space="preserve"> créer un plan de référence </w:t>
      </w:r>
      <w:r w:rsidR="00B1254A">
        <w:t>à</w:t>
      </w:r>
      <w:r>
        <w:t xml:space="preserve"> 23 mm du bord du mur </w:t>
      </w:r>
    </w:p>
    <w:p w:rsidR="008A7F9F" w:rsidRDefault="00030990" w:rsidP="007F2D4F">
      <w:r>
        <w:rPr>
          <w:noProof/>
          <w:lang w:val="fr-FR"/>
        </w:rPr>
        <w:pict>
          <v:shape id="_x0000_s1304" type="#_x0000_t32" style="position:absolute;margin-left:126pt;margin-top:1.8pt;width:102pt;height:252pt;z-index:251738624" o:connectortype="straight">
            <v:stroke endarrow="block"/>
          </v:shape>
        </w:pict>
      </w:r>
    </w:p>
    <w:p w:rsidR="008A7F9F" w:rsidRDefault="008A7F9F" w:rsidP="007F2D4F"/>
    <w:p w:rsidR="002C03E3" w:rsidRDefault="003D2EFB" w:rsidP="007F2D4F">
      <w:r>
        <w:rPr>
          <w:noProof/>
          <w:lang w:val="fr-FR"/>
        </w:rPr>
        <w:drawing>
          <wp:anchor distT="0" distB="0" distL="114300" distR="114300" simplePos="0" relativeHeight="251737600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129540</wp:posOffset>
            </wp:positionV>
            <wp:extent cx="4664710" cy="3962400"/>
            <wp:effectExtent l="19050" t="0" r="2540" b="0"/>
            <wp:wrapTight wrapText="bothSides">
              <wp:wrapPolygon edited="0">
                <wp:start x="-88" y="0"/>
                <wp:lineTo x="-88" y="21496"/>
                <wp:lineTo x="21612" y="21496"/>
                <wp:lineTo x="21612" y="0"/>
                <wp:lineTo x="-88" y="0"/>
              </wp:wrapPolygon>
            </wp:wrapTight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13635" t="17527" r="39618" b="1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1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2C03E3" w:rsidRDefault="002C03E3" w:rsidP="007F2D4F"/>
    <w:p w:rsidR="003D2EFB" w:rsidRDefault="003D2EFB" w:rsidP="007F2D4F"/>
    <w:p w:rsidR="003D2EFB" w:rsidRDefault="003D2EFB" w:rsidP="007F2D4F"/>
    <w:p w:rsidR="003D2EFB" w:rsidRDefault="003D2EFB" w:rsidP="007F2D4F"/>
    <w:p w:rsidR="008A7F9F" w:rsidRDefault="00030990" w:rsidP="007F2D4F">
      <w:r>
        <w:rPr>
          <w:noProof/>
          <w:lang w:val="fr-FR"/>
        </w:rPr>
        <w:lastRenderedPageBreak/>
        <w:pict>
          <v:shape id="_x0000_s1306" type="#_x0000_t32" style="position:absolute;margin-left:252pt;margin-top:12pt;width:96pt;height:66pt;z-index:251741696" o:connectortype="straight">
            <v:stroke endarrow="block"/>
          </v:shape>
        </w:pict>
      </w:r>
      <w:r w:rsidR="003D2EFB">
        <w:t>On va bloquer le plan de référence</w:t>
      </w:r>
      <w:r w:rsidR="00B1254A">
        <w:t>,</w:t>
      </w:r>
      <w:r w:rsidR="003D2EFB">
        <w:t xml:space="preserve"> menu </w:t>
      </w:r>
      <w:proofErr w:type="gramStart"/>
      <w:r w:rsidR="003D2EFB">
        <w:t>annoter</w:t>
      </w:r>
      <w:proofErr w:type="gramEnd"/>
      <w:r w:rsidR="00B1254A">
        <w:t>,</w:t>
      </w:r>
      <w:r w:rsidR="003D2EFB">
        <w:t xml:space="preserve"> cotation alignée</w:t>
      </w:r>
    </w:p>
    <w:p w:rsidR="003D2EFB" w:rsidRDefault="00030990" w:rsidP="007F2D4F">
      <w:r>
        <w:rPr>
          <w:noProof/>
          <w:lang w:val="fr-FR"/>
        </w:rPr>
        <w:pict>
          <v:shape id="_x0000_s1305" type="#_x0000_t32" style="position:absolute;margin-left:114pt;margin-top:4.2pt;width:78pt;height:24pt;flip:x;z-index:251740672" o:connectortype="straight">
            <v:stroke endarrow="block"/>
          </v:shape>
        </w:pict>
      </w:r>
    </w:p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3964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106680</wp:posOffset>
            </wp:positionV>
            <wp:extent cx="4578350" cy="3441700"/>
            <wp:effectExtent l="19050" t="0" r="0" b="0"/>
            <wp:wrapTight wrapText="bothSides">
              <wp:wrapPolygon edited="0">
                <wp:start x="-90" y="0"/>
                <wp:lineTo x="-90" y="21520"/>
                <wp:lineTo x="21570" y="21520"/>
                <wp:lineTo x="21570" y="0"/>
                <wp:lineTo x="-90" y="0"/>
              </wp:wrapPolygon>
            </wp:wrapTight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r="47037" b="29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344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030990" w:rsidP="007F2D4F">
      <w:r>
        <w:rPr>
          <w:noProof/>
          <w:lang w:val="fr-FR"/>
        </w:rPr>
        <w:pict>
          <v:shape id="_x0000_s1307" type="#_x0000_t32" style="position:absolute;margin-left:2in;margin-top:10.2pt;width:108pt;height:48pt;flip:y;z-index:251742720" o:connectortype="straight">
            <v:stroke endarrow="block"/>
          </v:shape>
        </w:pict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DA5241" w:rsidP="007F2D4F">
      <w:r>
        <w:t>Verrouiller</w:t>
      </w:r>
    </w:p>
    <w:p w:rsidR="003D2EFB" w:rsidRDefault="003D2EFB" w:rsidP="007F2D4F"/>
    <w:p w:rsidR="003D2EFB" w:rsidRDefault="003D2EFB" w:rsidP="007F2D4F"/>
    <w:p w:rsidR="003D2EFB" w:rsidRDefault="003D2EFB" w:rsidP="007F2D4F">
      <w:r>
        <w:t xml:space="preserve">Tracer un autre plan de référence de l’autre coté </w:t>
      </w:r>
    </w:p>
    <w:p w:rsidR="003D2EFB" w:rsidRDefault="003D2EFB" w:rsidP="007F2D4F"/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43744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153035</wp:posOffset>
            </wp:positionV>
            <wp:extent cx="4815205" cy="2667000"/>
            <wp:effectExtent l="19050" t="0" r="4445" b="0"/>
            <wp:wrapTight wrapText="bothSides">
              <wp:wrapPolygon edited="0">
                <wp:start x="-85" y="0"/>
                <wp:lineTo x="-85" y="21446"/>
                <wp:lineTo x="21620" y="21446"/>
                <wp:lineTo x="21620" y="0"/>
                <wp:lineTo x="-85" y="0"/>
              </wp:wrapPolygon>
            </wp:wrapTight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4472" t="21945" r="17327" b="20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0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>
      <w:r>
        <w:lastRenderedPageBreak/>
        <w:t>Modifier la largeur de la porte</w:t>
      </w:r>
    </w:p>
    <w:p w:rsidR="003D2EFB" w:rsidRDefault="003D2EFB" w:rsidP="007F2D4F">
      <w:r>
        <w:t>Cliquer sur la cote et rentrer 1200 mm</w:t>
      </w:r>
    </w:p>
    <w:p w:rsidR="003D2EFB" w:rsidRDefault="003D2EFB" w:rsidP="007F2D4F"/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44768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83820</wp:posOffset>
            </wp:positionV>
            <wp:extent cx="4512310" cy="2819400"/>
            <wp:effectExtent l="19050" t="0" r="2540" b="0"/>
            <wp:wrapTight wrapText="bothSides">
              <wp:wrapPolygon edited="0">
                <wp:start x="-91" y="0"/>
                <wp:lineTo x="-91" y="21454"/>
                <wp:lineTo x="21612" y="21454"/>
                <wp:lineTo x="21612" y="0"/>
                <wp:lineTo x="-91" y="0"/>
              </wp:wrapPolygon>
            </wp:wrapTight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1063" t="20110" r="34573" b="2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>
      <w:r>
        <w:t>Revit n’est pas content</w:t>
      </w:r>
      <w:r w:rsidR="00B1254A">
        <w:t> :</w:t>
      </w:r>
      <w:r>
        <w:t xml:space="preserve"> les contraintes ne sont pas satisfaites</w:t>
      </w:r>
    </w:p>
    <w:p w:rsidR="003D2EFB" w:rsidRDefault="003D2EFB" w:rsidP="007F2D4F">
      <w:r>
        <w:t>Notre axe s’est décalé</w:t>
      </w:r>
    </w:p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45792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84455</wp:posOffset>
            </wp:positionV>
            <wp:extent cx="5917565" cy="3429000"/>
            <wp:effectExtent l="19050" t="0" r="6985" b="0"/>
            <wp:wrapTight wrapText="bothSides">
              <wp:wrapPolygon edited="0">
                <wp:start x="-70" y="0"/>
                <wp:lineTo x="-70" y="21480"/>
                <wp:lineTo x="21625" y="21480"/>
                <wp:lineTo x="21625" y="0"/>
                <wp:lineTo x="-70" y="0"/>
              </wp:wrapPolygon>
            </wp:wrapTight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29422" t="22312" b="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030990" w:rsidP="007F2D4F">
      <w:r>
        <w:rPr>
          <w:noProof/>
          <w:lang w:val="fr-FR"/>
        </w:rPr>
        <w:pict>
          <v:shape id="_x0000_s1308" type="#_x0000_t32" style="position:absolute;margin-left:174pt;margin-top:.65pt;width:4in;height:48pt;flip:y;z-index:251746816" o:connectortype="straight">
            <v:stroke endarrow="block"/>
          </v:shape>
        </w:pict>
      </w:r>
    </w:p>
    <w:p w:rsidR="003D2EFB" w:rsidRDefault="003D2EFB" w:rsidP="007F2D4F">
      <w:r>
        <w:t>Cliquer sur annuler</w:t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>
      <w:r>
        <w:lastRenderedPageBreak/>
        <w:t xml:space="preserve">On va donc créer un </w:t>
      </w:r>
      <w:r w:rsidR="00DA5241">
        <w:t>paramètre</w:t>
      </w:r>
    </w:p>
    <w:p w:rsidR="003D2EFB" w:rsidRDefault="003D2EFB" w:rsidP="007F2D4F">
      <w:r>
        <w:t>Menu annoter</w:t>
      </w:r>
      <w:r w:rsidR="00F544E8">
        <w:t>,</w:t>
      </w:r>
      <w:r>
        <w:t xml:space="preserve"> cotation alignée</w:t>
      </w:r>
      <w:r w:rsidR="00F544E8">
        <w:t>,</w:t>
      </w:r>
      <w:r>
        <w:t xml:space="preserve"> cot</w:t>
      </w:r>
      <w:r w:rsidR="00F544E8">
        <w:t>er</w:t>
      </w:r>
      <w:r>
        <w:t xml:space="preserve"> l’entraxe des appuis </w:t>
      </w:r>
    </w:p>
    <w:p w:rsidR="003D2EFB" w:rsidRDefault="003D2EFB" w:rsidP="007F2D4F"/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47840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7620</wp:posOffset>
            </wp:positionV>
            <wp:extent cx="5168900" cy="2133600"/>
            <wp:effectExtent l="19050" t="0" r="0" b="0"/>
            <wp:wrapTight wrapText="bothSides">
              <wp:wrapPolygon edited="0">
                <wp:start x="-80" y="0"/>
                <wp:lineTo x="-80" y="21407"/>
                <wp:lineTo x="21573" y="21407"/>
                <wp:lineTo x="21573" y="0"/>
                <wp:lineTo x="-80" y="0"/>
              </wp:wrapPolygon>
            </wp:wrapTight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20756" t="15691" r="16089" b="3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030990" w:rsidP="007F2D4F">
      <w:r>
        <w:rPr>
          <w:noProof/>
          <w:lang w:val="fr-FR"/>
        </w:rPr>
        <w:pict>
          <v:shape id="_x0000_s1309" type="#_x0000_t32" style="position:absolute;margin-left:276pt;margin-top:11.4pt;width:84pt;height:54pt;z-index:251749888" o:connectortype="straight">
            <v:stroke endarrow="block"/>
          </v:shape>
        </w:pict>
      </w:r>
      <w:r w:rsidR="003D2EFB">
        <w:t xml:space="preserve">Cliquer sur </w:t>
      </w:r>
      <w:r w:rsidR="00F544E8">
        <w:t>la valeur (1046)</w:t>
      </w:r>
      <w:r w:rsidR="003D2EFB">
        <w:t xml:space="preserve"> puis sur l’icône créer un </w:t>
      </w:r>
      <w:r w:rsidR="00DA5241">
        <w:t>paramètre</w:t>
      </w:r>
    </w:p>
    <w:p w:rsidR="003D2EFB" w:rsidRDefault="003D2EFB" w:rsidP="007F2D4F"/>
    <w:p w:rsidR="003D2EFB" w:rsidRDefault="003D2EFB" w:rsidP="007F2D4F">
      <w:r>
        <w:rPr>
          <w:noProof/>
          <w:lang w:val="fr-FR"/>
        </w:rPr>
        <w:drawing>
          <wp:anchor distT="0" distB="0" distL="114300" distR="114300" simplePos="0" relativeHeight="25174886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0</wp:posOffset>
            </wp:positionV>
            <wp:extent cx="5461000" cy="3454400"/>
            <wp:effectExtent l="19050" t="0" r="6350" b="0"/>
            <wp:wrapTight wrapText="bothSides">
              <wp:wrapPolygon edited="0">
                <wp:start x="-75" y="0"/>
                <wp:lineTo x="-75" y="21441"/>
                <wp:lineTo x="21625" y="21441"/>
                <wp:lineTo x="21625" y="0"/>
                <wp:lineTo x="-75" y="0"/>
              </wp:wrapPolygon>
            </wp:wrapTight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9518" r="21042" b="33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C40B8C" w:rsidP="007F2D4F">
      <w:r>
        <w:t>Donner le nom « entraxe cochonnet » puis OK</w:t>
      </w:r>
    </w:p>
    <w:p w:rsidR="003D2EFB" w:rsidRDefault="003D2EFB" w:rsidP="007F2D4F"/>
    <w:p w:rsidR="003D2EFB" w:rsidRDefault="00C40B8C" w:rsidP="007F2D4F">
      <w:r>
        <w:rPr>
          <w:noProof/>
          <w:lang w:val="fr-FR"/>
        </w:rPr>
        <w:drawing>
          <wp:anchor distT="0" distB="0" distL="114300" distR="114300" simplePos="0" relativeHeight="251750912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83820</wp:posOffset>
            </wp:positionV>
            <wp:extent cx="2886075" cy="3562350"/>
            <wp:effectExtent l="19050" t="0" r="9525" b="0"/>
            <wp:wrapTight wrapText="bothSides">
              <wp:wrapPolygon edited="0">
                <wp:start x="-143" y="0"/>
                <wp:lineTo x="-143" y="21484"/>
                <wp:lineTo x="21671" y="21484"/>
                <wp:lineTo x="21671" y="0"/>
                <wp:lineTo x="-143" y="0"/>
              </wp:wrapPolygon>
            </wp:wrapTight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3D2EFB" w:rsidRDefault="003D2EFB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>
      <w:r>
        <w:t>On va paramétrer cette cotation</w:t>
      </w:r>
    </w:p>
    <w:p w:rsidR="00C40B8C" w:rsidRDefault="00C40B8C" w:rsidP="007F2D4F"/>
    <w:p w:rsidR="00C40B8C" w:rsidRDefault="00C40B8C" w:rsidP="007F2D4F">
      <w:r>
        <w:t>Cliquer sur l’icône type de famille</w:t>
      </w:r>
    </w:p>
    <w:p w:rsidR="00C40B8C" w:rsidRDefault="00030990" w:rsidP="007F2D4F">
      <w:r>
        <w:rPr>
          <w:noProof/>
          <w:lang w:val="fr-FR"/>
        </w:rPr>
        <w:pict>
          <v:shape id="_x0000_s1310" type="#_x0000_t32" style="position:absolute;margin-left:96pt;margin-top:1.85pt;width:24pt;height:66pt;z-index:251752960" o:connectortype="straight">
            <v:stroke endarrow="block"/>
          </v:shape>
        </w:pict>
      </w:r>
    </w:p>
    <w:p w:rsidR="00C40B8C" w:rsidRDefault="00C40B8C" w:rsidP="007F2D4F">
      <w:r>
        <w:rPr>
          <w:noProof/>
          <w:lang w:val="fr-FR"/>
        </w:rPr>
        <w:drawing>
          <wp:anchor distT="0" distB="0" distL="114300" distR="114300" simplePos="0" relativeHeight="251751936" behindDoc="1" locked="0" layoutInCell="1" allowOverlap="1">
            <wp:simplePos x="0" y="0"/>
            <wp:positionH relativeFrom="column">
              <wp:posOffset>684530</wp:posOffset>
            </wp:positionH>
            <wp:positionV relativeFrom="paragraph">
              <wp:posOffset>155575</wp:posOffset>
            </wp:positionV>
            <wp:extent cx="5507990" cy="2435860"/>
            <wp:effectExtent l="19050" t="0" r="0" b="0"/>
            <wp:wrapTight wrapText="bothSides">
              <wp:wrapPolygon edited="0">
                <wp:start x="-75" y="0"/>
                <wp:lineTo x="-75" y="21454"/>
                <wp:lineTo x="21590" y="21454"/>
                <wp:lineTo x="21590" y="0"/>
                <wp:lineTo x="-75" y="0"/>
              </wp:wrapPolygon>
            </wp:wrapTight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r="38380" b="51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030990" w:rsidP="007F2D4F">
      <w:r>
        <w:rPr>
          <w:noProof/>
          <w:lang w:val="fr-FR"/>
        </w:rPr>
        <w:lastRenderedPageBreak/>
        <w:pict>
          <v:shape id="_x0000_s1311" type="#_x0000_t32" style="position:absolute;margin-left:60pt;margin-top:12pt;width:1in;height:252pt;z-index:251755008" o:connectortype="straight">
            <v:stroke endarrow="block"/>
          </v:shape>
        </w:pict>
      </w:r>
      <w:r w:rsidR="00C40B8C">
        <w:t xml:space="preserve">Rechercher votre </w:t>
      </w:r>
      <w:r w:rsidR="00DA5241">
        <w:t>paramètre</w:t>
      </w:r>
    </w:p>
    <w:p w:rsidR="00C40B8C" w:rsidRDefault="00C40B8C" w:rsidP="007F2D4F">
      <w:r>
        <w:t>Rentrer la formule = Largeur + 46 mm</w:t>
      </w:r>
    </w:p>
    <w:p w:rsidR="00C40B8C" w:rsidRDefault="00030990" w:rsidP="007F2D4F">
      <w:r>
        <w:rPr>
          <w:noProof/>
          <w:lang w:val="fr-FR"/>
        </w:rPr>
        <w:pict>
          <v:shape id="_x0000_s1312" type="#_x0000_t32" style="position:absolute;margin-left:156pt;margin-top:2.4pt;width:156pt;height:228pt;z-index:251756032" o:connectortype="straight">
            <v:stroke endarrow="block"/>
          </v:shape>
        </w:pict>
      </w:r>
      <w:r w:rsidR="00C40B8C">
        <w:t>Puis OK</w:t>
      </w:r>
    </w:p>
    <w:p w:rsidR="00C40B8C" w:rsidRDefault="00C40B8C" w:rsidP="007F2D4F">
      <w:r>
        <w:rPr>
          <w:noProof/>
          <w:lang w:val="fr-FR"/>
        </w:rPr>
        <w:drawing>
          <wp:anchor distT="0" distB="0" distL="114300" distR="114300" simplePos="0" relativeHeight="251753984" behindDoc="1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271780</wp:posOffset>
            </wp:positionV>
            <wp:extent cx="6000115" cy="3808095"/>
            <wp:effectExtent l="19050" t="0" r="635" b="0"/>
            <wp:wrapTight wrapText="bothSides">
              <wp:wrapPolygon edited="0">
                <wp:start x="-69" y="0"/>
                <wp:lineTo x="-69" y="21503"/>
                <wp:lineTo x="21602" y="21503"/>
                <wp:lineTo x="21602" y="0"/>
                <wp:lineTo x="-69" y="0"/>
              </wp:wrapPolygon>
            </wp:wrapTight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115" cy="380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>
      <w:r>
        <w:t>Modifier la longueur</w:t>
      </w:r>
      <w:r w:rsidR="00F544E8">
        <w:t>,</w:t>
      </w:r>
      <w:r>
        <w:t xml:space="preserve"> notre entraxe cochonnet s’adapte</w:t>
      </w:r>
    </w:p>
    <w:p w:rsidR="00C40B8C" w:rsidRDefault="00C40B8C" w:rsidP="007F2D4F"/>
    <w:p w:rsidR="00C40B8C" w:rsidRDefault="00C40B8C" w:rsidP="007F2D4F">
      <w:r>
        <w:rPr>
          <w:noProof/>
          <w:lang w:val="fr-FR"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56515</wp:posOffset>
            </wp:positionV>
            <wp:extent cx="5224145" cy="2359660"/>
            <wp:effectExtent l="19050" t="0" r="0" b="0"/>
            <wp:wrapTight wrapText="bothSides">
              <wp:wrapPolygon edited="0">
                <wp:start x="-79" y="0"/>
                <wp:lineTo x="-79" y="21449"/>
                <wp:lineTo x="21582" y="21449"/>
                <wp:lineTo x="21582" y="0"/>
                <wp:lineTo x="-79" y="0"/>
              </wp:wrapPolygon>
            </wp:wrapTight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0756" t="19743" r="17327" b="30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235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>
      <w:r>
        <w:lastRenderedPageBreak/>
        <w:t>On va maintenant accrocher nos détails à ces références</w:t>
      </w:r>
    </w:p>
    <w:p w:rsidR="00C40B8C" w:rsidRDefault="00C40B8C" w:rsidP="007F2D4F"/>
    <w:p w:rsidR="00C40B8C" w:rsidRDefault="00C40B8C" w:rsidP="007F2D4F">
      <w:r>
        <w:t xml:space="preserve">Créer un plan de référence sur le bord de la tapée et verrouiller </w:t>
      </w:r>
    </w:p>
    <w:p w:rsidR="00C40B8C" w:rsidRDefault="00030990" w:rsidP="007F2D4F">
      <w:r>
        <w:rPr>
          <w:noProof/>
          <w:lang w:val="fr-FR"/>
        </w:rPr>
        <w:pict>
          <v:shape id="_x0000_s1313" type="#_x0000_t32" style="position:absolute;margin-left:96pt;margin-top:.6pt;width:60pt;height:168pt;z-index:251759104" o:connectortype="straight">
            <v:stroke endarrow="block"/>
          </v:shape>
        </w:pict>
      </w:r>
    </w:p>
    <w:p w:rsidR="00C40B8C" w:rsidRDefault="00C40B8C" w:rsidP="007F2D4F"/>
    <w:p w:rsidR="00C40B8C" w:rsidRDefault="00C40B8C" w:rsidP="007F2D4F">
      <w:r>
        <w:rPr>
          <w:noProof/>
          <w:lang w:val="fr-FR"/>
        </w:rPr>
        <w:drawing>
          <wp:anchor distT="0" distB="0" distL="114300" distR="114300" simplePos="0" relativeHeight="251758080" behindDoc="1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40640</wp:posOffset>
            </wp:positionV>
            <wp:extent cx="5591810" cy="2740660"/>
            <wp:effectExtent l="19050" t="0" r="8890" b="0"/>
            <wp:wrapTight wrapText="bothSides">
              <wp:wrapPolygon edited="0">
                <wp:start x="-74" y="0"/>
                <wp:lineTo x="-74" y="21470"/>
                <wp:lineTo x="21634" y="21470"/>
                <wp:lineTo x="21634" y="0"/>
                <wp:lineTo x="-74" y="0"/>
              </wp:wrapPolygon>
            </wp:wrapTight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30664" t="22495" r="6182" b="22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274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>
      <w:r>
        <w:t xml:space="preserve">Avec la </w:t>
      </w:r>
      <w:r w:rsidR="00DA5241">
        <w:t>commande</w:t>
      </w:r>
      <w:r>
        <w:t xml:space="preserve"> aligner</w:t>
      </w:r>
    </w:p>
    <w:p w:rsidR="00C40B8C" w:rsidRDefault="00030990" w:rsidP="007F2D4F">
      <w:r>
        <w:rPr>
          <w:noProof/>
          <w:lang w:val="fr-FR"/>
        </w:rPr>
        <w:pict>
          <v:shape id="_x0000_s1316" type="#_x0000_t32" style="position:absolute;margin-left:150pt;margin-top:16.85pt;width:252pt;height:198pt;flip:x;z-index:251763200" o:connectortype="straight">
            <v:stroke endarrow="block"/>
          </v:shape>
        </w:pict>
      </w:r>
      <w:r>
        <w:rPr>
          <w:noProof/>
          <w:lang w:val="fr-FR"/>
        </w:rPr>
        <w:pict>
          <v:shape id="_x0000_s1315" type="#_x0000_t32" style="position:absolute;margin-left:252pt;margin-top:16.85pt;width:2in;height:222pt;z-index:251762176" o:connectortype="straight">
            <v:stroke endarrow="block"/>
          </v:shape>
        </w:pict>
      </w:r>
      <w:r>
        <w:rPr>
          <w:noProof/>
          <w:lang w:val="fr-FR"/>
        </w:rPr>
        <w:pict>
          <v:shape id="_x0000_s1314" type="#_x0000_t32" style="position:absolute;margin-left:1in;margin-top:10.85pt;width:12pt;height:60pt;flip:x;z-index:251761152" o:connectortype="straight">
            <v:stroke endarrow="block"/>
          </v:shape>
        </w:pict>
      </w:r>
      <w:r w:rsidR="00C40B8C">
        <w:t>Cliquer sur l’icône puis sur le plan de référence du cochonnet et sur le plan de référence qu</w:t>
      </w:r>
      <w:r w:rsidR="00F544E8">
        <w:t>i a été créé</w:t>
      </w:r>
      <w:r w:rsidR="00C40B8C">
        <w:t xml:space="preserve"> </w:t>
      </w:r>
    </w:p>
    <w:p w:rsidR="00C40B8C" w:rsidRDefault="00C40B8C" w:rsidP="007F2D4F"/>
    <w:p w:rsidR="00C40B8C" w:rsidRDefault="008D2A32" w:rsidP="007F2D4F">
      <w:r>
        <w:rPr>
          <w:noProof/>
          <w:lang w:val="fr-FR"/>
        </w:rPr>
        <w:drawing>
          <wp:anchor distT="0" distB="0" distL="114300" distR="114300" simplePos="0" relativeHeight="25176012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71755</wp:posOffset>
            </wp:positionV>
            <wp:extent cx="5541010" cy="3352800"/>
            <wp:effectExtent l="19050" t="0" r="2540" b="0"/>
            <wp:wrapTight wrapText="bothSides">
              <wp:wrapPolygon edited="0">
                <wp:start x="-74" y="0"/>
                <wp:lineTo x="-74" y="21477"/>
                <wp:lineTo x="21610" y="21477"/>
                <wp:lineTo x="21610" y="0"/>
                <wp:lineTo x="-74" y="0"/>
              </wp:wrapPolygon>
            </wp:wrapTight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20756" t="1943" r="13612" b="27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C40B8C" w:rsidP="007F2D4F"/>
    <w:p w:rsidR="00C40B8C" w:rsidRDefault="00DA5241" w:rsidP="007F2D4F">
      <w:r>
        <w:t>Verrouiller</w:t>
      </w:r>
    </w:p>
    <w:p w:rsidR="00C40B8C" w:rsidRDefault="00C40B8C" w:rsidP="007F2D4F"/>
    <w:p w:rsidR="008D2A32" w:rsidRDefault="008D2A32" w:rsidP="007F2D4F">
      <w:r>
        <w:rPr>
          <w:noProof/>
          <w:lang w:val="fr-FR"/>
        </w:rPr>
        <w:lastRenderedPageBreak/>
        <w:drawing>
          <wp:anchor distT="0" distB="0" distL="114300" distR="114300" simplePos="0" relativeHeight="251764224" behindDoc="1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152400</wp:posOffset>
            </wp:positionV>
            <wp:extent cx="4681220" cy="3124200"/>
            <wp:effectExtent l="19050" t="0" r="5080" b="0"/>
            <wp:wrapTight wrapText="bothSides">
              <wp:wrapPolygon edited="0">
                <wp:start x="-88" y="0"/>
                <wp:lineTo x="-88" y="21468"/>
                <wp:lineTo x="21623" y="21468"/>
                <wp:lineTo x="21623" y="0"/>
                <wp:lineTo x="-88" y="0"/>
              </wp:wrapPolygon>
            </wp:wrapTight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22304" t="11759" r="18256" b="17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>
      <w:r>
        <w:t>Fai</w:t>
      </w:r>
      <w:r w:rsidR="00F544E8">
        <w:t>re</w:t>
      </w:r>
      <w:r>
        <w:t xml:space="preserve"> de même pour l’autre coté puis modifier la largeur de la porte pour voir comment cela évolue</w:t>
      </w:r>
    </w:p>
    <w:p w:rsidR="008D2A32" w:rsidRDefault="008D2A32" w:rsidP="007F2D4F"/>
    <w:p w:rsidR="008D2A32" w:rsidRDefault="008D2A32" w:rsidP="007F2D4F"/>
    <w:p w:rsidR="008D2A32" w:rsidRDefault="008D2A32" w:rsidP="007F2D4F">
      <w:r>
        <w:rPr>
          <w:noProof/>
          <w:lang w:val="fr-FR"/>
        </w:rPr>
        <w:drawing>
          <wp:anchor distT="0" distB="0" distL="114300" distR="114300" simplePos="0" relativeHeight="251765248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141605</wp:posOffset>
            </wp:positionV>
            <wp:extent cx="5283200" cy="3124200"/>
            <wp:effectExtent l="19050" t="0" r="0" b="0"/>
            <wp:wrapTight wrapText="bothSides">
              <wp:wrapPolygon edited="0">
                <wp:start x="-78" y="0"/>
                <wp:lineTo x="-78" y="21468"/>
                <wp:lineTo x="21574" y="21468"/>
                <wp:lineTo x="21574" y="0"/>
                <wp:lineTo x="-78" y="0"/>
              </wp:wrapPolygon>
            </wp:wrapTight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14873" t="17708" r="28473" b="22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>
      <w:r>
        <w:t xml:space="preserve">Pour pouvoir aligner à la face intérieure </w:t>
      </w:r>
      <w:r w:rsidR="00021095">
        <w:t>du mur porteur on va d’</w:t>
      </w:r>
      <w:r>
        <w:t>abord relier les deux dessins de détails</w:t>
      </w:r>
    </w:p>
    <w:p w:rsidR="008D2A32" w:rsidRDefault="008D2A32" w:rsidP="007F2D4F">
      <w:r>
        <w:t xml:space="preserve">Créer un plan de référence passant par l’équerre de fixation </w:t>
      </w:r>
      <w:r w:rsidR="00DA5241">
        <w:t>côté</w:t>
      </w:r>
      <w:r>
        <w:t xml:space="preserve"> </w:t>
      </w:r>
      <w:r w:rsidR="00DA5241">
        <w:t>gauche, verrouiller</w:t>
      </w:r>
    </w:p>
    <w:p w:rsidR="008D2A32" w:rsidRDefault="00030990" w:rsidP="007F2D4F">
      <w:r>
        <w:rPr>
          <w:noProof/>
          <w:lang w:val="fr-FR"/>
        </w:rPr>
        <w:pict>
          <v:shape id="_x0000_s1318" type="#_x0000_t32" style="position:absolute;margin-left:270pt;margin-top:3pt;width:12pt;height:90pt;z-index:251768320" o:connectortype="straight">
            <v:stroke endarrow="block"/>
          </v:shape>
        </w:pict>
      </w:r>
      <w:r>
        <w:rPr>
          <w:noProof/>
          <w:lang w:val="fr-FR"/>
        </w:rPr>
        <w:pict>
          <v:shape id="_x0000_s1317" type="#_x0000_t32" style="position:absolute;margin-left:168pt;margin-top:3pt;width:42pt;height:90pt;flip:x;z-index:251767296" o:connectortype="straight">
            <v:stroke endarrow="block"/>
          </v:shape>
        </w:pict>
      </w:r>
    </w:p>
    <w:p w:rsidR="008D2A32" w:rsidRDefault="008D2A32" w:rsidP="007F2D4F"/>
    <w:p w:rsidR="008D2A32" w:rsidRDefault="008D2A32" w:rsidP="007F2D4F"/>
    <w:p w:rsidR="008D2A32" w:rsidRDefault="008D2A32" w:rsidP="007F2D4F">
      <w:r>
        <w:rPr>
          <w:noProof/>
          <w:lang w:val="fr-FR"/>
        </w:rPr>
        <w:drawing>
          <wp:anchor distT="0" distB="0" distL="114300" distR="114300" simplePos="0" relativeHeight="251766272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121920</wp:posOffset>
            </wp:positionV>
            <wp:extent cx="5702300" cy="1524000"/>
            <wp:effectExtent l="19050" t="0" r="0" b="0"/>
            <wp:wrapTight wrapText="bothSides">
              <wp:wrapPolygon edited="0">
                <wp:start x="-72" y="0"/>
                <wp:lineTo x="-72" y="21330"/>
                <wp:lineTo x="21576" y="21330"/>
                <wp:lineTo x="21576" y="0"/>
                <wp:lineTo x="-72" y="0"/>
              </wp:wrapPolygon>
            </wp:wrapTight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0756" t="23963" r="4943" b="40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>
      <w:r>
        <w:t>On va maintenant aligner à cet axe</w:t>
      </w:r>
      <w:r w:rsidR="00F544E8">
        <w:t>,</w:t>
      </w:r>
      <w:r>
        <w:t xml:space="preserve"> l’équerre </w:t>
      </w:r>
      <w:r w:rsidR="00DA5241">
        <w:t>côté</w:t>
      </w:r>
      <w:r>
        <w:t xml:space="preserve"> droit</w:t>
      </w:r>
    </w:p>
    <w:p w:rsidR="008D2A32" w:rsidRDefault="008D2A32" w:rsidP="007F2D4F">
      <w:r>
        <w:t>Commande aligner</w:t>
      </w:r>
    </w:p>
    <w:p w:rsidR="008D2A32" w:rsidRDefault="00030990" w:rsidP="007F2D4F">
      <w:r>
        <w:rPr>
          <w:noProof/>
          <w:lang w:val="fr-FR"/>
        </w:rPr>
        <w:pict>
          <v:shape id="_x0000_s1319" type="#_x0000_t32" style="position:absolute;margin-left:102pt;margin-top:8.45pt;width:54pt;height:67.75pt;z-index:251770368" o:connectortype="straight">
            <v:stroke endarrow="block"/>
          </v:shape>
        </w:pict>
      </w:r>
      <w:r>
        <w:rPr>
          <w:noProof/>
          <w:lang w:val="fr-FR"/>
        </w:rPr>
        <w:pict>
          <v:shape id="_x0000_s1320" type="#_x0000_t32" style="position:absolute;margin-left:132pt;margin-top:8.45pt;width:120pt;height:240pt;z-index:251771392" o:connectortype="straight">
            <v:stroke endarrow="block"/>
          </v:shape>
        </w:pict>
      </w:r>
      <w:r w:rsidR="0083008C">
        <w:t>Cliquer sur le plan de référence</w:t>
      </w:r>
    </w:p>
    <w:p w:rsidR="0083008C" w:rsidRDefault="0083008C" w:rsidP="007F2D4F">
      <w:r>
        <w:t xml:space="preserve">Choisir la partie horizontale de l’équerre </w:t>
      </w:r>
      <w:r w:rsidR="00F544E8">
        <w:t>et</w:t>
      </w:r>
      <w:r>
        <w:t xml:space="preserve"> v</w:t>
      </w:r>
      <w:r w:rsidR="00021095">
        <w:t>err</w:t>
      </w:r>
      <w:r>
        <w:t>ouiller</w:t>
      </w:r>
    </w:p>
    <w:p w:rsidR="008D2A32" w:rsidRDefault="00030990" w:rsidP="007F2D4F">
      <w:r>
        <w:rPr>
          <w:noProof/>
          <w:lang w:val="fr-FR"/>
        </w:rPr>
        <w:pict>
          <v:shape id="_x0000_s1321" type="#_x0000_t32" style="position:absolute;margin-left:192pt;margin-top:4.85pt;width:222pt;height:234pt;z-index:251772416" o:connectortype="straight">
            <v:stroke endarrow="block"/>
          </v:shape>
        </w:pict>
      </w:r>
      <w:r w:rsidR="0083008C">
        <w:rPr>
          <w:noProof/>
          <w:lang w:val="fr-FR"/>
        </w:rPr>
        <w:drawing>
          <wp:anchor distT="0" distB="0" distL="114300" distR="114300" simplePos="0" relativeHeight="251769344" behindDoc="1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86995</wp:posOffset>
            </wp:positionV>
            <wp:extent cx="5170170" cy="4112260"/>
            <wp:effectExtent l="19050" t="0" r="0" b="0"/>
            <wp:wrapTight wrapText="bothSides">
              <wp:wrapPolygon edited="0">
                <wp:start x="-80" y="1001"/>
                <wp:lineTo x="-80" y="21513"/>
                <wp:lineTo x="21568" y="21513"/>
                <wp:lineTo x="21568" y="1001"/>
                <wp:lineTo x="-80" y="1001"/>
              </wp:wrapPolygon>
            </wp:wrapTight>
            <wp:docPr id="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12089" t="-3798" r="32176" b="24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411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D2A32" w:rsidRDefault="008D2A32" w:rsidP="007F2D4F"/>
    <w:p w:rsidR="0083008C" w:rsidRDefault="0083008C" w:rsidP="007F2D4F"/>
    <w:p w:rsidR="0083008C" w:rsidRDefault="0083008C" w:rsidP="007F2D4F"/>
    <w:p w:rsidR="0083008C" w:rsidRDefault="0083008C" w:rsidP="007F2D4F">
      <w:r>
        <w:rPr>
          <w:noProof/>
          <w:lang w:val="fr-FR"/>
        </w:rPr>
        <w:lastRenderedPageBreak/>
        <w:drawing>
          <wp:anchor distT="0" distB="0" distL="114300" distR="114300" simplePos="0" relativeHeight="251773440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129540</wp:posOffset>
            </wp:positionV>
            <wp:extent cx="5008880" cy="3200400"/>
            <wp:effectExtent l="19050" t="0" r="1270" b="0"/>
            <wp:wrapTight wrapText="bothSides">
              <wp:wrapPolygon edited="0">
                <wp:start x="-82" y="0"/>
                <wp:lineTo x="-82" y="21471"/>
                <wp:lineTo x="21605" y="21471"/>
                <wp:lineTo x="21605" y="0"/>
                <wp:lineTo x="-82" y="0"/>
              </wp:wrapPolygon>
            </wp:wrapTight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25710" t="19729" r="16089" b="14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030990" w:rsidP="007F2D4F">
      <w:r>
        <w:rPr>
          <w:noProof/>
          <w:lang w:val="fr-FR"/>
        </w:rPr>
        <w:pict>
          <v:shape id="_x0000_s1322" type="#_x0000_t32" style="position:absolute;margin-left:132pt;margin-top:1.2pt;width:66pt;height:228pt;flip:y;z-index:251774464" o:connectortype="straight">
            <v:stroke endarrow="block"/>
          </v:shape>
        </w:pict>
      </w:r>
    </w:p>
    <w:p w:rsidR="0083008C" w:rsidRDefault="0083008C" w:rsidP="007F2D4F"/>
    <w:p w:rsidR="0083008C" w:rsidRDefault="0083008C" w:rsidP="007F2D4F"/>
    <w:p w:rsidR="0083008C" w:rsidRDefault="00030990" w:rsidP="007F2D4F">
      <w:r>
        <w:rPr>
          <w:noProof/>
          <w:lang w:val="fr-FR"/>
        </w:rPr>
        <w:pict>
          <v:shape id="_x0000_s1323" type="#_x0000_t32" style="position:absolute;margin-left:198pt;margin-top:7.8pt;width:84pt;height:192pt;flip:y;z-index:251775488" o:connectortype="straight">
            <v:stroke endarrow="block"/>
          </v:shape>
        </w:pict>
      </w:r>
    </w:p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>
      <w:r>
        <w:t xml:space="preserve">On va maintenant aligner les deux dessins de détails à la face </w:t>
      </w:r>
      <w:r w:rsidR="00DA5241">
        <w:t>intérieure</w:t>
      </w:r>
      <w:r>
        <w:t xml:space="preserve"> du mur</w:t>
      </w:r>
    </w:p>
    <w:p w:rsidR="0083008C" w:rsidRDefault="0083008C" w:rsidP="007F2D4F"/>
    <w:p w:rsidR="0083008C" w:rsidRDefault="0083008C" w:rsidP="007F2D4F"/>
    <w:p w:rsidR="0083008C" w:rsidRDefault="0083008C" w:rsidP="007F2D4F">
      <w:r>
        <w:t xml:space="preserve">Commande </w:t>
      </w:r>
      <w:proofErr w:type="gramStart"/>
      <w:r>
        <w:t>aligner</w:t>
      </w:r>
      <w:proofErr w:type="gramEnd"/>
      <w:r w:rsidR="00F544E8">
        <w:t>,</w:t>
      </w:r>
      <w:r>
        <w:t xml:space="preserve">  cliquer sur le plan de référence puis sur l’autre plan de référence</w:t>
      </w:r>
    </w:p>
    <w:p w:rsidR="0083008C" w:rsidRDefault="0083008C" w:rsidP="007F2D4F"/>
    <w:p w:rsidR="0083008C" w:rsidRDefault="0083008C" w:rsidP="007F2D4F">
      <w:r>
        <w:t>Tester la porte en changeant la largeur de la porte</w:t>
      </w:r>
    </w:p>
    <w:p w:rsidR="0083008C" w:rsidRDefault="0083008C" w:rsidP="007F2D4F"/>
    <w:p w:rsidR="0083008C" w:rsidRDefault="0083008C" w:rsidP="007F2D4F">
      <w:r>
        <w:rPr>
          <w:noProof/>
          <w:lang w:val="fr-FR"/>
        </w:rPr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125095</wp:posOffset>
            </wp:positionV>
            <wp:extent cx="5607050" cy="2512060"/>
            <wp:effectExtent l="19050" t="0" r="0" b="0"/>
            <wp:wrapTight wrapText="bothSides">
              <wp:wrapPolygon edited="0">
                <wp:start x="-73" y="0"/>
                <wp:lineTo x="-73" y="21458"/>
                <wp:lineTo x="21576" y="21458"/>
                <wp:lineTo x="21576" y="0"/>
                <wp:lineTo x="-73" y="0"/>
              </wp:wrapPolygon>
            </wp:wrapTight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26020" t="16056" r="26925" b="46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51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DA2AE7" w:rsidRDefault="00DA2AE7" w:rsidP="007F2D4F"/>
    <w:p w:rsidR="0083008C" w:rsidRDefault="0083008C" w:rsidP="007F2D4F">
      <w:r>
        <w:lastRenderedPageBreak/>
        <w:t>Cliquer sur les dessins de détails et dans remplacement visibilité</w:t>
      </w:r>
      <w:r w:rsidR="00F544E8">
        <w:t>, garder uniquement détail</w:t>
      </w:r>
      <w:r>
        <w:t xml:space="preserve"> élevé </w:t>
      </w:r>
    </w:p>
    <w:p w:rsidR="0083008C" w:rsidRDefault="0083008C" w:rsidP="007F2D4F"/>
    <w:p w:rsidR="0083008C" w:rsidRDefault="0083008C" w:rsidP="007F2D4F"/>
    <w:p w:rsidR="0083008C" w:rsidRDefault="0083008C" w:rsidP="007F2D4F">
      <w:r>
        <w:rPr>
          <w:noProof/>
          <w:lang w:val="fr-FR"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10160</wp:posOffset>
            </wp:positionV>
            <wp:extent cx="4816475" cy="2590800"/>
            <wp:effectExtent l="19050" t="0" r="3175" b="0"/>
            <wp:wrapTight wrapText="bothSides">
              <wp:wrapPolygon edited="0">
                <wp:start x="-85" y="0"/>
                <wp:lineTo x="-85" y="21441"/>
                <wp:lineTo x="21614" y="21441"/>
                <wp:lineTo x="21614" y="0"/>
                <wp:lineTo x="-85" y="0"/>
              </wp:wrapPolygon>
            </wp:wrapTight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23543" t="25982" r="23519" b="23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/>
    <w:p w:rsidR="0083008C" w:rsidRDefault="0083008C" w:rsidP="007F2D4F">
      <w:r>
        <w:t xml:space="preserve">Enregistrer la famille puis charger dans le projet </w:t>
      </w:r>
    </w:p>
    <w:p w:rsidR="0083008C" w:rsidRDefault="0083008C" w:rsidP="007F2D4F"/>
    <w:p w:rsidR="0083008C" w:rsidRDefault="0083008C" w:rsidP="007F2D4F"/>
    <w:p w:rsidR="0083008C" w:rsidRDefault="00F544E8" w:rsidP="007F2D4F">
      <w:r>
        <w:t>En détail</w:t>
      </w:r>
      <w:r w:rsidR="00DB0F78">
        <w:t xml:space="preserve"> élevé on voit nos dessins (manque le vitrage)</w:t>
      </w:r>
    </w:p>
    <w:p w:rsidR="0083008C" w:rsidRDefault="0083008C" w:rsidP="007F2D4F"/>
    <w:p w:rsidR="0083008C" w:rsidRDefault="0083008C" w:rsidP="007F2D4F"/>
    <w:p w:rsidR="00DB0F78" w:rsidRDefault="00DB0F78" w:rsidP="007F2D4F">
      <w:r>
        <w:rPr>
          <w:noProof/>
          <w:lang w:val="fr-FR"/>
        </w:rPr>
        <w:drawing>
          <wp:anchor distT="0" distB="0" distL="114300" distR="114300" simplePos="0" relativeHeight="251778560" behindDoc="1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18415</wp:posOffset>
            </wp:positionV>
            <wp:extent cx="3218815" cy="2362200"/>
            <wp:effectExtent l="19050" t="0" r="635" b="0"/>
            <wp:wrapTight wrapText="bothSides">
              <wp:wrapPolygon edited="0">
                <wp:start x="-128" y="0"/>
                <wp:lineTo x="-128" y="21426"/>
                <wp:lineTo x="21604" y="21426"/>
                <wp:lineTo x="21604" y="0"/>
                <wp:lineTo x="-128" y="0"/>
              </wp:wrapPolygon>
            </wp:wrapTight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71281" t="36257" b="2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>
      <w:r>
        <w:rPr>
          <w:noProof/>
          <w:lang w:val="fr-FR"/>
        </w:rPr>
        <w:drawing>
          <wp:anchor distT="0" distB="0" distL="114300" distR="114300" simplePos="0" relativeHeight="251779584" behindDoc="1" locked="0" layoutInCell="1" allowOverlap="1">
            <wp:simplePos x="0" y="0"/>
            <wp:positionH relativeFrom="column">
              <wp:posOffset>4105275</wp:posOffset>
            </wp:positionH>
            <wp:positionV relativeFrom="paragraph">
              <wp:posOffset>48895</wp:posOffset>
            </wp:positionV>
            <wp:extent cx="1370965" cy="1905000"/>
            <wp:effectExtent l="19050" t="0" r="635" b="0"/>
            <wp:wrapTight wrapText="bothSides">
              <wp:wrapPolygon edited="0">
                <wp:start x="-300" y="0"/>
                <wp:lineTo x="-300" y="21384"/>
                <wp:lineTo x="21610" y="21384"/>
                <wp:lineTo x="21610" y="0"/>
                <wp:lineTo x="-300" y="0"/>
              </wp:wrapPolygon>
            </wp:wrapTight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44297" t="21945" r="33415" b="23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08C" w:rsidRDefault="0083008C" w:rsidP="007F2D4F"/>
    <w:p w:rsidR="0083008C" w:rsidRDefault="00DB0F78" w:rsidP="007F2D4F">
      <w:r>
        <w:t>En 3D on voit le dessin simplifié technal</w:t>
      </w:r>
    </w:p>
    <w:p w:rsidR="0083008C" w:rsidRDefault="0083008C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>
      <w:r>
        <w:t xml:space="preserve">Cliquer sur la porte puis </w:t>
      </w:r>
      <w:r w:rsidR="00F544E8">
        <w:t xml:space="preserve">la </w:t>
      </w:r>
      <w:r>
        <w:t>copier</w:t>
      </w:r>
      <w:r w:rsidR="00F544E8">
        <w:t>.</w:t>
      </w:r>
    </w:p>
    <w:p w:rsidR="00DB0F78" w:rsidRDefault="00DB0F78" w:rsidP="007F2D4F"/>
    <w:p w:rsidR="00DB0F78" w:rsidRDefault="00030990" w:rsidP="007F2D4F">
      <w:r>
        <w:rPr>
          <w:noProof/>
          <w:lang w:val="fr-FR"/>
        </w:rPr>
        <w:pict>
          <v:shape id="_x0000_s1325" type="#_x0000_t32" style="position:absolute;margin-left:300pt;margin-top:12.6pt;width:114pt;height:90pt;z-index:251782656" o:connectortype="straight">
            <v:stroke endarrow="block"/>
          </v:shape>
        </w:pict>
      </w:r>
      <w:r w:rsidR="00DB0F78">
        <w:t>Cliquer sur la porte copiée</w:t>
      </w:r>
      <w:r w:rsidR="00F544E8">
        <w:t>,</w:t>
      </w:r>
      <w:r w:rsidR="00DB0F78">
        <w:t xml:space="preserve"> modifier le type puis sur dupliquer</w:t>
      </w:r>
    </w:p>
    <w:p w:rsidR="00DB0F78" w:rsidRDefault="00030990" w:rsidP="007F2D4F">
      <w:r>
        <w:rPr>
          <w:noProof/>
          <w:lang w:val="fr-FR"/>
        </w:rPr>
        <w:pict>
          <v:shape id="_x0000_s1324" type="#_x0000_t32" style="position:absolute;margin-left:153.45pt;margin-top:4.8pt;width:26.55pt;height:78pt;z-index:251781632" o:connectortype="straight">
            <v:stroke endarrow="block"/>
          </v:shape>
        </w:pict>
      </w:r>
    </w:p>
    <w:p w:rsidR="00DB0F78" w:rsidRDefault="00DB0F78" w:rsidP="007F2D4F"/>
    <w:p w:rsidR="00DB0F78" w:rsidRDefault="00DB0F78" w:rsidP="007F2D4F"/>
    <w:p w:rsidR="00DB0F78" w:rsidRDefault="00DB0F78" w:rsidP="007F2D4F">
      <w:r>
        <w:rPr>
          <w:noProof/>
          <w:lang w:val="fr-FR"/>
        </w:rPr>
        <w:drawing>
          <wp:anchor distT="0" distB="0" distL="114300" distR="114300" simplePos="0" relativeHeight="251780608" behindDoc="1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147320</wp:posOffset>
            </wp:positionV>
            <wp:extent cx="5255895" cy="1828800"/>
            <wp:effectExtent l="19050" t="0" r="1905" b="0"/>
            <wp:wrapTight wrapText="bothSides">
              <wp:wrapPolygon edited="0">
                <wp:start x="-78" y="0"/>
                <wp:lineTo x="-78" y="21375"/>
                <wp:lineTo x="21608" y="21375"/>
                <wp:lineTo x="21608" y="0"/>
                <wp:lineTo x="-78" y="0"/>
              </wp:wrapPolygon>
            </wp:wrapTight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t="21761" r="39301" b="40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030990" w:rsidP="007F2D4F">
      <w:r>
        <w:rPr>
          <w:noProof/>
          <w:lang w:val="fr-FR"/>
        </w:rPr>
        <w:pict>
          <v:shape id="_x0000_s1326" type="#_x0000_t32" style="position:absolute;margin-left:138pt;margin-top:7.8pt;width:228pt;height:102pt;z-index:251784704" o:connectortype="straight"/>
        </w:pict>
      </w:r>
      <w:r w:rsidR="00DB0F78">
        <w:t>Donner un nom 1.5 x 2. 1</w:t>
      </w:r>
    </w:p>
    <w:p w:rsidR="00DB0F78" w:rsidRDefault="00DB0F78" w:rsidP="007F2D4F"/>
    <w:p w:rsidR="00DB0F78" w:rsidRDefault="0071240C" w:rsidP="007F2D4F">
      <w:r>
        <w:rPr>
          <w:noProof/>
          <w:lang w:val="fr-FR"/>
        </w:rPr>
        <w:drawing>
          <wp:anchor distT="0" distB="0" distL="114300" distR="114300" simplePos="0" relativeHeight="251783680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55880</wp:posOffset>
            </wp:positionV>
            <wp:extent cx="5968365" cy="3558540"/>
            <wp:effectExtent l="19050" t="0" r="0" b="0"/>
            <wp:wrapTight wrapText="bothSides">
              <wp:wrapPolygon edited="0">
                <wp:start x="-69" y="0"/>
                <wp:lineTo x="-69" y="21507"/>
                <wp:lineTo x="21579" y="21507"/>
                <wp:lineTo x="21579" y="0"/>
                <wp:lineTo x="-69" y="0"/>
              </wp:wrapPolygon>
            </wp:wrapTight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23233" t="23596" r="12374" b="8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F78" w:rsidRDefault="00DB0F78" w:rsidP="007F2D4F"/>
    <w:p w:rsidR="00DB0F78" w:rsidRDefault="00DB0F78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030990" w:rsidP="007F2D4F">
      <w:r>
        <w:rPr>
          <w:noProof/>
          <w:lang w:val="fr-FR"/>
        </w:rPr>
        <w:pict>
          <v:shape id="_x0000_s1327" type="#_x0000_t32" style="position:absolute;margin-left:1in;margin-top:1.25pt;width:90pt;height:96pt;flip:y;z-index:251785728" o:connectortype="straight">
            <v:stroke endarrow="block"/>
          </v:shape>
        </w:pict>
      </w:r>
    </w:p>
    <w:p w:rsidR="0071240C" w:rsidRDefault="0071240C" w:rsidP="007F2D4F"/>
    <w:p w:rsidR="0071240C" w:rsidRDefault="0071240C" w:rsidP="007F2D4F"/>
    <w:p w:rsidR="0071240C" w:rsidRDefault="0071240C" w:rsidP="007F2D4F"/>
    <w:p w:rsidR="0071240C" w:rsidRDefault="00030990" w:rsidP="007F2D4F">
      <w:r>
        <w:rPr>
          <w:noProof/>
          <w:lang w:val="fr-FR"/>
        </w:rPr>
        <w:pict>
          <v:shape id="_x0000_s1328" type="#_x0000_t32" style="position:absolute;margin-left:120pt;margin-top:6.05pt;width:54pt;height:48pt;flip:y;z-index:251786752" o:connectortype="straight">
            <v:stroke endarrow="block"/>
          </v:shape>
        </w:pict>
      </w:r>
    </w:p>
    <w:p w:rsidR="0071240C" w:rsidRDefault="0071240C" w:rsidP="007F2D4F"/>
    <w:p w:rsidR="0071240C" w:rsidRDefault="0071240C" w:rsidP="007F2D4F"/>
    <w:p w:rsidR="0071240C" w:rsidRDefault="0071240C" w:rsidP="007F2D4F"/>
    <w:p w:rsidR="00DB0F78" w:rsidRDefault="00DB0F78" w:rsidP="007F2D4F">
      <w:r>
        <w:t xml:space="preserve">Changer la largeur et valider </w:t>
      </w:r>
    </w:p>
    <w:p w:rsidR="00DB0F78" w:rsidRDefault="00DB0F78" w:rsidP="007F2D4F"/>
    <w:p w:rsidR="00DB0F78" w:rsidRDefault="00DB0F78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>
      <w:r>
        <w:t>On a bien les deux portes de largeurs différentes</w:t>
      </w:r>
    </w:p>
    <w:p w:rsidR="0071240C" w:rsidRDefault="0071240C" w:rsidP="007F2D4F"/>
    <w:p w:rsidR="0071240C" w:rsidRDefault="0071240C" w:rsidP="007F2D4F">
      <w:r>
        <w:rPr>
          <w:noProof/>
          <w:lang w:val="fr-FR"/>
        </w:rPr>
        <w:drawing>
          <wp:anchor distT="0" distB="0" distL="114300" distR="114300" simplePos="0" relativeHeight="251787776" behindDoc="1" locked="0" layoutInCell="1" allowOverlap="1">
            <wp:simplePos x="0" y="0"/>
            <wp:positionH relativeFrom="column">
              <wp:posOffset>322580</wp:posOffset>
            </wp:positionH>
            <wp:positionV relativeFrom="paragraph">
              <wp:posOffset>86360</wp:posOffset>
            </wp:positionV>
            <wp:extent cx="5041265" cy="3197860"/>
            <wp:effectExtent l="19050" t="0" r="6985" b="0"/>
            <wp:wrapTight wrapText="bothSides">
              <wp:wrapPolygon edited="0">
                <wp:start x="-82" y="0"/>
                <wp:lineTo x="-82" y="21488"/>
                <wp:lineTo x="21630" y="21488"/>
                <wp:lineTo x="21630" y="0"/>
                <wp:lineTo x="-82" y="0"/>
              </wp:wrapPolygon>
            </wp:wrapTight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21995" t="31119" r="27234" b="11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319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71240C" w:rsidRDefault="0071240C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Pr="00950DE2" w:rsidRDefault="00950DE2" w:rsidP="00950DE2">
      <w:pPr>
        <w:pStyle w:val="Titre1"/>
        <w:rPr>
          <w:sz w:val="28"/>
          <w:szCs w:val="28"/>
        </w:rPr>
      </w:pPr>
      <w:bookmarkStart w:id="6" w:name="_Toc84261945"/>
      <w:r w:rsidRPr="00950DE2">
        <w:rPr>
          <w:sz w:val="28"/>
          <w:szCs w:val="28"/>
        </w:rPr>
        <w:t>Partie 7</w:t>
      </w:r>
      <w:r w:rsidR="007B2DE2">
        <w:rPr>
          <w:sz w:val="28"/>
          <w:szCs w:val="28"/>
        </w:rPr>
        <w:t xml:space="preserve"> : </w:t>
      </w:r>
      <w:r w:rsidRPr="00950DE2">
        <w:rPr>
          <w:sz w:val="28"/>
          <w:szCs w:val="28"/>
        </w:rPr>
        <w:t>Représentation du vitrage</w:t>
      </w:r>
      <w:bookmarkEnd w:id="6"/>
    </w:p>
    <w:p w:rsidR="00950DE2" w:rsidRDefault="00950DE2" w:rsidP="007F2D4F">
      <w:r>
        <w:t>Revenir à votre famille porte</w:t>
      </w:r>
    </w:p>
    <w:p w:rsidR="00950DE2" w:rsidRDefault="00950DE2" w:rsidP="007F2D4F">
      <w:r>
        <w:t>On va juste créer un rectangle à l’aide de la commande annoter et lignes symboliques</w:t>
      </w:r>
    </w:p>
    <w:p w:rsidR="00950DE2" w:rsidRDefault="00030990" w:rsidP="007F2D4F">
      <w:r>
        <w:rPr>
          <w:noProof/>
          <w:lang w:val="fr-FR"/>
        </w:rPr>
        <w:pict>
          <v:shape id="_x0000_s1330" type="#_x0000_t32" style="position:absolute;margin-left:189.7pt;margin-top:2.5pt;width:158.3pt;height:48pt;flip:x;z-index:251790848" o:connectortype="straight">
            <v:stroke endarrow="block"/>
          </v:shape>
        </w:pict>
      </w:r>
      <w:r>
        <w:rPr>
          <w:noProof/>
          <w:lang w:val="fr-FR"/>
        </w:rPr>
        <w:pict>
          <v:shape id="_x0000_s1329" type="#_x0000_t32" style="position:absolute;margin-left:108pt;margin-top:2.5pt;width:120pt;height:36pt;flip:x;z-index:251789824" o:connectortype="straight">
            <v:stroke endarrow="block"/>
          </v:shape>
        </w:pict>
      </w:r>
    </w:p>
    <w:p w:rsidR="0071240C" w:rsidRDefault="00950DE2" w:rsidP="007F2D4F">
      <w:r>
        <w:rPr>
          <w:noProof/>
          <w:lang w:val="fr-FR"/>
        </w:rPr>
        <w:drawing>
          <wp:anchor distT="0" distB="0" distL="114300" distR="114300" simplePos="0" relativeHeight="251788800" behindDoc="1" locked="0" layoutInCell="1" allowOverlap="1">
            <wp:simplePos x="0" y="0"/>
            <wp:positionH relativeFrom="column">
              <wp:posOffset>532765</wp:posOffset>
            </wp:positionH>
            <wp:positionV relativeFrom="paragraph">
              <wp:posOffset>161290</wp:posOffset>
            </wp:positionV>
            <wp:extent cx="5607050" cy="2362200"/>
            <wp:effectExtent l="19050" t="0" r="0" b="0"/>
            <wp:wrapTight wrapText="bothSides">
              <wp:wrapPolygon edited="0">
                <wp:start x="-73" y="0"/>
                <wp:lineTo x="-73" y="21426"/>
                <wp:lineTo x="21576" y="21426"/>
                <wp:lineTo x="21576" y="0"/>
                <wp:lineTo x="-73" y="0"/>
              </wp:wrapPolygon>
            </wp:wrapTight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r="21042" b="40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>
      <w:r>
        <w:t>Toutefois</w:t>
      </w:r>
      <w:r w:rsidR="00F544E8">
        <w:t>,</w:t>
      </w:r>
      <w:r>
        <w:t xml:space="preserve"> on va d’abord créer 2 plans de référence pour faire évoluer le vitrage avec la largeur de la porte</w:t>
      </w:r>
      <w:r w:rsidR="00F544E8">
        <w:t>.</w:t>
      </w:r>
    </w:p>
    <w:p w:rsidR="00950DE2" w:rsidRDefault="00950DE2" w:rsidP="007F2D4F"/>
    <w:p w:rsidR="00950DE2" w:rsidRDefault="00030990" w:rsidP="007F2D4F">
      <w:r>
        <w:rPr>
          <w:noProof/>
          <w:lang w:val="fr-FR"/>
        </w:rPr>
        <w:pict>
          <v:shape id="_x0000_s1332" type="#_x0000_t32" style="position:absolute;margin-left:138pt;margin-top:12.75pt;width:276pt;height:84pt;z-index:251793920" o:connectortype="straight">
            <v:stroke endarrow="block"/>
          </v:shape>
        </w:pict>
      </w:r>
      <w:r w:rsidR="00950DE2">
        <w:t xml:space="preserve">Créer ces 2 plans de référence </w:t>
      </w:r>
    </w:p>
    <w:p w:rsidR="00950DE2" w:rsidRDefault="00030990" w:rsidP="007F2D4F">
      <w:r>
        <w:rPr>
          <w:noProof/>
          <w:lang w:val="fr-FR"/>
        </w:rPr>
        <w:pict>
          <v:shape id="_x0000_s1331" type="#_x0000_t32" style="position:absolute;margin-left:108pt;margin-top:4.95pt;width:24pt;height:60pt;z-index:251792896" o:connectortype="straight">
            <v:stroke endarrow="block"/>
          </v:shape>
        </w:pict>
      </w:r>
    </w:p>
    <w:p w:rsidR="00950DE2" w:rsidRDefault="00950DE2" w:rsidP="007F2D4F"/>
    <w:p w:rsidR="00950DE2" w:rsidRDefault="00950DE2" w:rsidP="007F2D4F"/>
    <w:p w:rsidR="00950DE2" w:rsidRDefault="00950DE2" w:rsidP="007F2D4F">
      <w:r>
        <w:rPr>
          <w:noProof/>
          <w:lang w:val="fr-FR"/>
        </w:rPr>
        <w:drawing>
          <wp:anchor distT="0" distB="0" distL="114300" distR="114300" simplePos="0" relativeHeight="25179187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75565</wp:posOffset>
            </wp:positionV>
            <wp:extent cx="5895975" cy="2438400"/>
            <wp:effectExtent l="19050" t="0" r="9525" b="0"/>
            <wp:wrapTight wrapText="bothSides">
              <wp:wrapPolygon edited="0">
                <wp:start x="-70" y="0"/>
                <wp:lineTo x="-70" y="21431"/>
                <wp:lineTo x="21635" y="21431"/>
                <wp:lineTo x="21635" y="0"/>
                <wp:lineTo x="-70" y="0"/>
              </wp:wrapPolygon>
            </wp:wrapTight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7041" t="35706" r="25996" b="22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DA5241" w:rsidP="007F2D4F">
      <w:r>
        <w:lastRenderedPageBreak/>
        <w:t>Avec</w:t>
      </w:r>
      <w:r w:rsidR="00950DE2">
        <w:t xml:space="preserve"> la commande annoter</w:t>
      </w:r>
      <w:r w:rsidR="00F544E8">
        <w:t>,</w:t>
      </w:r>
      <w:r w:rsidR="00950DE2">
        <w:t xml:space="preserve"> créer une </w:t>
      </w:r>
      <w:r>
        <w:t>première</w:t>
      </w:r>
      <w:r w:rsidR="00950DE2">
        <w:t xml:space="preserve"> cotation </w:t>
      </w:r>
      <w:r w:rsidR="00DA2AE7">
        <w:t xml:space="preserve">entre </w:t>
      </w:r>
      <w:r w:rsidR="00F544E8">
        <w:t>un</w:t>
      </w:r>
      <w:r w:rsidR="00DA2AE7">
        <w:t xml:space="preserve"> plan de </w:t>
      </w:r>
      <w:r>
        <w:t>référence</w:t>
      </w:r>
      <w:r w:rsidR="00F544E8">
        <w:t xml:space="preserve"> et</w:t>
      </w:r>
      <w:r w:rsidR="00DA2AE7">
        <w:t xml:space="preserve"> le</w:t>
      </w:r>
      <w:r w:rsidR="00950DE2">
        <w:t xml:space="preserve"> plan de référence axial puis une deuxi</w:t>
      </w:r>
      <w:r w:rsidR="009F32B7">
        <w:t>è</w:t>
      </w:r>
      <w:r w:rsidR="00950DE2">
        <w:t xml:space="preserve">me cotation </w:t>
      </w:r>
      <w:r w:rsidR="00712C3F">
        <w:t>entre l’autre plan de référence et le plan de référence axial</w:t>
      </w:r>
    </w:p>
    <w:p w:rsidR="00950DE2" w:rsidRDefault="00950DE2" w:rsidP="007F2D4F"/>
    <w:p w:rsidR="00950DE2" w:rsidRDefault="009F32B7" w:rsidP="007F2D4F">
      <w:r>
        <w:rPr>
          <w:noProof/>
          <w:lang w:val="fr-FR"/>
        </w:rPr>
        <w:drawing>
          <wp:anchor distT="0" distB="0" distL="114300" distR="114300" simplePos="0" relativeHeight="251794944" behindDoc="1" locked="0" layoutInCell="1" allowOverlap="1">
            <wp:simplePos x="0" y="0"/>
            <wp:positionH relativeFrom="column">
              <wp:posOffset>661670</wp:posOffset>
            </wp:positionH>
            <wp:positionV relativeFrom="paragraph">
              <wp:posOffset>162560</wp:posOffset>
            </wp:positionV>
            <wp:extent cx="5366385" cy="3197860"/>
            <wp:effectExtent l="19050" t="0" r="5715" b="0"/>
            <wp:wrapTight wrapText="bothSides">
              <wp:wrapPolygon edited="0">
                <wp:start x="-77" y="0"/>
                <wp:lineTo x="-77" y="21488"/>
                <wp:lineTo x="21623" y="21488"/>
                <wp:lineTo x="21623" y="0"/>
                <wp:lineTo x="-77" y="0"/>
              </wp:wrapPolygon>
            </wp:wrapTight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23233" t="21561" r="24757" b="23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85" cy="319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50DE2" w:rsidRDefault="00950DE2" w:rsidP="007F2D4F"/>
    <w:p w:rsidR="009F32B7" w:rsidRDefault="00030990" w:rsidP="007F2D4F">
      <w:r>
        <w:rPr>
          <w:noProof/>
          <w:lang w:val="fr-FR"/>
        </w:rPr>
        <w:pict>
          <v:shape id="_x0000_s1333" type="#_x0000_t32" style="position:absolute;margin-left:84pt;margin-top:4.8pt;width:168pt;height:2in;flip:y;z-index:251795968" o:connectortype="straight">
            <v:stroke endarrow="block"/>
          </v:shape>
        </w:pict>
      </w:r>
    </w:p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DB0F78" w:rsidRDefault="00DA5241" w:rsidP="007F2D4F">
      <w:r>
        <w:t>Cliquer</w:t>
      </w:r>
      <w:r w:rsidR="00DB0F78">
        <w:t xml:space="preserve"> sur </w:t>
      </w:r>
      <w:r w:rsidR="009F32B7">
        <w:t>EQ</w:t>
      </w:r>
    </w:p>
    <w:p w:rsidR="0083008C" w:rsidRDefault="009F32B7" w:rsidP="007F2D4F">
      <w:r>
        <w:rPr>
          <w:noProof/>
          <w:lang w:val="fr-FR"/>
        </w:rPr>
        <w:drawing>
          <wp:anchor distT="0" distB="0" distL="114300" distR="114300" simplePos="0" relativeHeight="251796992" behindDoc="1" locked="0" layoutInCell="1" allowOverlap="1">
            <wp:simplePos x="0" y="0"/>
            <wp:positionH relativeFrom="column">
              <wp:posOffset>731520</wp:posOffset>
            </wp:positionH>
            <wp:positionV relativeFrom="paragraph">
              <wp:posOffset>94615</wp:posOffset>
            </wp:positionV>
            <wp:extent cx="4626610" cy="2435860"/>
            <wp:effectExtent l="19050" t="0" r="2540" b="0"/>
            <wp:wrapTight wrapText="bothSides">
              <wp:wrapPolygon edited="0">
                <wp:start x="-89" y="0"/>
                <wp:lineTo x="-89" y="21454"/>
                <wp:lineTo x="21612" y="21454"/>
                <wp:lineTo x="21612" y="0"/>
                <wp:lineTo x="-89" y="0"/>
              </wp:wrapPolygon>
            </wp:wrapTight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25711" t="34422" r="27234" b="21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DB0F78" w:rsidRDefault="00DB0F78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DA5241" w:rsidP="007F2D4F">
      <w:r>
        <w:t>Verrouiller</w:t>
      </w:r>
    </w:p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DA5241" w:rsidP="007F2D4F">
      <w:r>
        <w:t>Créer</w:t>
      </w:r>
      <w:r w:rsidR="009F32B7">
        <w:t xml:space="preserve"> une cotation puis un </w:t>
      </w:r>
      <w:r>
        <w:t>paramètre</w:t>
      </w:r>
      <w:r w:rsidR="009F32B7">
        <w:t xml:space="preserve"> largeur du vitrage</w:t>
      </w:r>
    </w:p>
    <w:p w:rsidR="009F32B7" w:rsidRDefault="009F32B7" w:rsidP="007F2D4F"/>
    <w:p w:rsidR="009F32B7" w:rsidRDefault="009F32B7" w:rsidP="007F2D4F"/>
    <w:p w:rsidR="009F32B7" w:rsidRDefault="009F32B7" w:rsidP="007F2D4F">
      <w:r>
        <w:rPr>
          <w:noProof/>
          <w:lang w:val="fr-FR"/>
        </w:rPr>
        <w:drawing>
          <wp:anchor distT="0" distB="0" distL="114300" distR="114300" simplePos="0" relativeHeight="251798016" behindDoc="1" locked="0" layoutInCell="1" allowOverlap="1">
            <wp:simplePos x="0" y="0"/>
            <wp:positionH relativeFrom="column">
              <wp:posOffset>608330</wp:posOffset>
            </wp:positionH>
            <wp:positionV relativeFrom="paragraph">
              <wp:posOffset>63500</wp:posOffset>
            </wp:positionV>
            <wp:extent cx="5211445" cy="3045460"/>
            <wp:effectExtent l="19050" t="0" r="8255" b="0"/>
            <wp:wrapTight wrapText="bothSides">
              <wp:wrapPolygon edited="0">
                <wp:start x="-79" y="0"/>
                <wp:lineTo x="-79" y="21483"/>
                <wp:lineTo x="21634" y="21483"/>
                <wp:lineTo x="21634" y="0"/>
                <wp:lineTo x="-79" y="0"/>
              </wp:wrapPolygon>
            </wp:wrapTight>
            <wp:docPr id="11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r="24757" b="21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45" cy="304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2B7" w:rsidRDefault="009F32B7" w:rsidP="007F2D4F"/>
    <w:p w:rsidR="009F32B7" w:rsidRDefault="009F32B7" w:rsidP="007F2D4F"/>
    <w:p w:rsidR="009F32B7" w:rsidRDefault="00030990" w:rsidP="007F2D4F">
      <w:r>
        <w:rPr>
          <w:noProof/>
          <w:lang w:val="fr-FR"/>
        </w:rPr>
        <w:pict>
          <v:shape id="_x0000_s1334" type="#_x0000_t32" style="position:absolute;margin-left:18pt;margin-top:5.4pt;width:78pt;height:204pt;flip:y;z-index:251799040" o:connectortype="straight">
            <v:stroke endarrow="block"/>
          </v:shape>
        </w:pict>
      </w:r>
    </w:p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DA2AE7" w:rsidP="007F2D4F">
      <w:r>
        <w:t>Ouvrir le type</w:t>
      </w:r>
      <w:r w:rsidR="009F32B7">
        <w:t xml:space="preserve"> de famille </w:t>
      </w:r>
    </w:p>
    <w:p w:rsidR="009F32B7" w:rsidRDefault="009F32B7" w:rsidP="007F2D4F"/>
    <w:p w:rsidR="009F32B7" w:rsidRDefault="009F32B7" w:rsidP="007F2D4F">
      <w:r>
        <w:t>Rentrer la formule</w:t>
      </w:r>
      <w:r w:rsidR="00712C3F">
        <w:t> :</w:t>
      </w:r>
      <w:r>
        <w:t xml:space="preserve"> largeur vitrage = Largeur -300mm</w:t>
      </w:r>
    </w:p>
    <w:p w:rsidR="009F32B7" w:rsidRDefault="009F32B7" w:rsidP="007F2D4F"/>
    <w:p w:rsidR="009F32B7" w:rsidRDefault="009F32B7" w:rsidP="007F2D4F">
      <w:r>
        <w:t>Tester en modifiant la largeur de la porte</w:t>
      </w:r>
    </w:p>
    <w:p w:rsidR="009F32B7" w:rsidRDefault="009F32B7" w:rsidP="007F2D4F"/>
    <w:p w:rsidR="009F32B7" w:rsidRDefault="009F32B7" w:rsidP="007F2D4F">
      <w:r>
        <w:rPr>
          <w:noProof/>
          <w:lang w:val="fr-FR"/>
        </w:rPr>
        <w:drawing>
          <wp:anchor distT="0" distB="0" distL="114300" distR="114300" simplePos="0" relativeHeight="25180006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23495</wp:posOffset>
            </wp:positionV>
            <wp:extent cx="5248275" cy="2819400"/>
            <wp:effectExtent l="19050" t="0" r="9525" b="0"/>
            <wp:wrapTight wrapText="bothSides">
              <wp:wrapPolygon edited="0">
                <wp:start x="-78" y="0"/>
                <wp:lineTo x="-78" y="21454"/>
                <wp:lineTo x="21639" y="21454"/>
                <wp:lineTo x="21639" y="0"/>
                <wp:lineTo x="-78" y="0"/>
              </wp:wrapPolygon>
            </wp:wrapTight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l="24472" t="26349" r="24757" b="2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9F32B7" w:rsidP="007F2D4F"/>
    <w:p w:rsidR="009F32B7" w:rsidRDefault="008D1291" w:rsidP="007F2D4F">
      <w:r>
        <w:t>Il faut maintenant caler dans l’au</w:t>
      </w:r>
      <w:r w:rsidR="00720DC8">
        <w:t>tre sens</w:t>
      </w:r>
      <w:r>
        <w:t>, on v</w:t>
      </w:r>
      <w:r w:rsidR="00712C3F">
        <w:t>a créer deux plans de référence</w:t>
      </w:r>
      <w:r w:rsidR="00720DC8">
        <w:t xml:space="preserve"> tangents aux joints</w:t>
      </w:r>
    </w:p>
    <w:p w:rsidR="009F32B7" w:rsidRDefault="00030990" w:rsidP="007F2D4F">
      <w:r>
        <w:rPr>
          <w:noProof/>
          <w:lang w:val="fr-FR"/>
        </w:rPr>
        <w:pict>
          <v:shape id="_x0000_s1336" type="#_x0000_t32" style="position:absolute;margin-left:264pt;margin-top:4.2pt;width:96pt;height:168pt;flip:x;z-index:251803136" o:connectortype="straight">
            <v:stroke endarrow="block"/>
          </v:shape>
        </w:pict>
      </w:r>
      <w:r>
        <w:rPr>
          <w:noProof/>
          <w:lang w:val="fr-FR"/>
        </w:rPr>
        <w:pict>
          <v:shape id="_x0000_s1335" type="#_x0000_t32" style="position:absolute;margin-left:234pt;margin-top:4.2pt;width:48pt;height:102pt;flip:x;z-index:251802112" o:connectortype="straight">
            <v:stroke endarrow="block"/>
          </v:shape>
        </w:pict>
      </w:r>
    </w:p>
    <w:p w:rsidR="009F32B7" w:rsidRDefault="009F32B7" w:rsidP="007F2D4F"/>
    <w:p w:rsidR="008D1291" w:rsidRDefault="00720DC8" w:rsidP="007F2D4F">
      <w:r>
        <w:rPr>
          <w:noProof/>
          <w:lang w:val="fr-FR"/>
        </w:rPr>
        <w:drawing>
          <wp:anchor distT="0" distB="0" distL="114300" distR="114300" simplePos="0" relativeHeight="251801088" behindDoc="1" locked="0" layoutInCell="1" allowOverlap="1">
            <wp:simplePos x="0" y="0"/>
            <wp:positionH relativeFrom="column">
              <wp:posOffset>913765</wp:posOffset>
            </wp:positionH>
            <wp:positionV relativeFrom="paragraph">
              <wp:posOffset>86360</wp:posOffset>
            </wp:positionV>
            <wp:extent cx="5428615" cy="3121660"/>
            <wp:effectExtent l="19050" t="0" r="635" b="0"/>
            <wp:wrapTight wrapText="bothSides">
              <wp:wrapPolygon edited="0">
                <wp:start x="-76" y="0"/>
                <wp:lineTo x="-76" y="21486"/>
                <wp:lineTo x="21603" y="21486"/>
                <wp:lineTo x="21603" y="0"/>
                <wp:lineTo x="-76" y="0"/>
              </wp:wrapPolygon>
            </wp:wrapTight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19515" t="24514" r="30939" b="2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8D1291" w:rsidRDefault="008D1291" w:rsidP="007F2D4F"/>
    <w:p w:rsidR="00712C3F" w:rsidRDefault="00712C3F" w:rsidP="007F2D4F"/>
    <w:p w:rsidR="008D1291" w:rsidRDefault="00720DC8" w:rsidP="007F2D4F">
      <w:bookmarkStart w:id="7" w:name="_GoBack"/>
      <w:bookmarkEnd w:id="7"/>
      <w:r>
        <w:t>On va créer une cotation pour chaque plan et verrouiller la cotation</w:t>
      </w:r>
    </w:p>
    <w:p w:rsidR="008D1291" w:rsidRDefault="00030990" w:rsidP="007F2D4F">
      <w:r>
        <w:rPr>
          <w:noProof/>
          <w:lang w:val="fr-FR"/>
        </w:rPr>
        <w:pict>
          <v:shape id="_x0000_s1337" type="#_x0000_t32" style="position:absolute;margin-left:240pt;margin-top:6.65pt;width:96pt;height:108pt;z-index:251805184" o:connectortype="straight">
            <v:stroke endarrow="block"/>
          </v:shape>
        </w:pict>
      </w:r>
    </w:p>
    <w:p w:rsidR="008D1291" w:rsidRDefault="008D1291" w:rsidP="007F2D4F"/>
    <w:p w:rsidR="008D1291" w:rsidRDefault="008D1291" w:rsidP="007F2D4F"/>
    <w:p w:rsidR="008D1291" w:rsidRDefault="00720DC8" w:rsidP="007F2D4F">
      <w:r>
        <w:rPr>
          <w:noProof/>
          <w:lang w:val="fr-FR"/>
        </w:rPr>
        <w:drawing>
          <wp:anchor distT="0" distB="0" distL="114300" distR="114300" simplePos="0" relativeHeight="251804160" behindDoc="1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18415</wp:posOffset>
            </wp:positionV>
            <wp:extent cx="5622925" cy="2054860"/>
            <wp:effectExtent l="19050" t="0" r="0" b="0"/>
            <wp:wrapTight wrapText="bothSides">
              <wp:wrapPolygon edited="0">
                <wp:start x="-73" y="0"/>
                <wp:lineTo x="-73" y="21426"/>
                <wp:lineTo x="21588" y="21426"/>
                <wp:lineTo x="21588" y="0"/>
                <wp:lineTo x="-73" y="0"/>
              </wp:wrapPolygon>
            </wp:wrapTight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l="18588" t="20844" r="17018" b="3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205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8D1291" w:rsidRDefault="008D1291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030990" w:rsidP="007F2D4F">
      <w:r>
        <w:rPr>
          <w:noProof/>
          <w:lang w:val="fr-FR"/>
        </w:rPr>
        <w:pict>
          <v:shape id="_x0000_s1339" type="#_x0000_t32" style="position:absolute;margin-left:270pt;margin-top:12pt;width:54pt;height:54pt;z-index:251808256" o:connectortype="straight">
            <v:stroke endarrow="block"/>
          </v:shape>
        </w:pict>
      </w:r>
      <w:r w:rsidR="004E5C4E">
        <w:t>Dans le menu annoter choisir ligne de référence puis rectangle</w:t>
      </w:r>
    </w:p>
    <w:p w:rsidR="00720DC8" w:rsidRDefault="00030990" w:rsidP="007F2D4F">
      <w:r>
        <w:rPr>
          <w:noProof/>
          <w:lang w:val="fr-FR"/>
        </w:rPr>
        <w:pict>
          <v:shape id="_x0000_s1338" type="#_x0000_t32" style="position:absolute;margin-left:66pt;margin-top:4.2pt;width:24pt;height:36pt;flip:x;z-index:251807232" o:connectortype="straight">
            <v:stroke endarrow="block"/>
          </v:shape>
        </w:pict>
      </w:r>
    </w:p>
    <w:p w:rsidR="00720DC8" w:rsidRDefault="00720DC8" w:rsidP="007F2D4F"/>
    <w:p w:rsidR="00720DC8" w:rsidRDefault="004E5C4E" w:rsidP="007F2D4F">
      <w:r>
        <w:rPr>
          <w:noProof/>
          <w:lang w:val="fr-FR"/>
        </w:rPr>
        <w:drawing>
          <wp:anchor distT="0" distB="0" distL="114300" distR="114300" simplePos="0" relativeHeight="251806208" behindDoc="1" locked="0" layoutInCell="1" allowOverlap="1">
            <wp:simplePos x="0" y="0"/>
            <wp:positionH relativeFrom="column">
              <wp:posOffset>532765</wp:posOffset>
            </wp:positionH>
            <wp:positionV relativeFrom="paragraph">
              <wp:posOffset>-2540</wp:posOffset>
            </wp:positionV>
            <wp:extent cx="5675630" cy="3134360"/>
            <wp:effectExtent l="19050" t="0" r="1270" b="0"/>
            <wp:wrapTight wrapText="bothSides">
              <wp:wrapPolygon edited="0">
                <wp:start x="-72" y="0"/>
                <wp:lineTo x="-72" y="21530"/>
                <wp:lineTo x="21605" y="21530"/>
                <wp:lineTo x="21605" y="0"/>
                <wp:lineTo x="-72" y="0"/>
              </wp:wrapPolygon>
            </wp:wrapTight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l="8369" r="28462" b="3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13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720DC8" w:rsidRDefault="00720DC8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>
      <w:r>
        <w:t xml:space="preserve">Tracer un rectangle et </w:t>
      </w:r>
      <w:r w:rsidR="00DA5241">
        <w:t>verrouiller</w:t>
      </w:r>
      <w:r>
        <w:t xml:space="preserve"> les 4 cadenas</w:t>
      </w:r>
    </w:p>
    <w:p w:rsidR="004E5C4E" w:rsidRDefault="004E5C4E" w:rsidP="007F2D4F"/>
    <w:p w:rsidR="004E5C4E" w:rsidRDefault="004E5C4E" w:rsidP="007F2D4F">
      <w:r>
        <w:rPr>
          <w:noProof/>
          <w:lang w:val="fr-FR"/>
        </w:rPr>
        <w:drawing>
          <wp:anchor distT="0" distB="0" distL="114300" distR="114300" simplePos="0" relativeHeight="251809280" behindDoc="1" locked="0" layoutInCell="1" allowOverlap="1">
            <wp:simplePos x="0" y="0"/>
            <wp:positionH relativeFrom="column">
              <wp:posOffset>913765</wp:posOffset>
            </wp:positionH>
            <wp:positionV relativeFrom="paragraph">
              <wp:posOffset>114935</wp:posOffset>
            </wp:positionV>
            <wp:extent cx="5353050" cy="1295400"/>
            <wp:effectExtent l="19050" t="0" r="0" b="0"/>
            <wp:wrapTight wrapText="bothSides">
              <wp:wrapPolygon edited="0">
                <wp:start x="-77" y="0"/>
                <wp:lineTo x="-77" y="21282"/>
                <wp:lineTo x="21600" y="21282"/>
                <wp:lineTo x="21600" y="0"/>
                <wp:lineTo x="-77" y="0"/>
              </wp:wrapPolygon>
            </wp:wrapTight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l="15802" t="28367" r="12374" b="40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>
      <w:r>
        <w:t>Cliquer sur les traits et garder juste détail élevé</w:t>
      </w:r>
    </w:p>
    <w:p w:rsidR="004E5C4E" w:rsidRDefault="004E5C4E" w:rsidP="007F2D4F">
      <w:r>
        <w:t xml:space="preserve">Enregistrer la famille </w:t>
      </w:r>
    </w:p>
    <w:p w:rsidR="004E5C4E" w:rsidRDefault="004E5C4E" w:rsidP="007F2D4F">
      <w:r>
        <w:t>Charger dans le projet</w:t>
      </w:r>
    </w:p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>
      <w:r>
        <w:rPr>
          <w:noProof/>
          <w:lang w:val="fr-FR"/>
        </w:rPr>
        <w:drawing>
          <wp:anchor distT="0" distB="0" distL="114300" distR="114300" simplePos="0" relativeHeight="25181030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109220</wp:posOffset>
            </wp:positionV>
            <wp:extent cx="5368925" cy="1676400"/>
            <wp:effectExtent l="19050" t="0" r="3175" b="0"/>
            <wp:wrapTight wrapText="bothSides">
              <wp:wrapPolygon edited="0">
                <wp:start x="-77" y="0"/>
                <wp:lineTo x="-77" y="21355"/>
                <wp:lineTo x="21613" y="21355"/>
                <wp:lineTo x="21613" y="0"/>
                <wp:lineTo x="-77" y="0"/>
              </wp:wrapPolygon>
            </wp:wrapTight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l="13634" t="33872" r="14850" b="2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>
      <w:r w:rsidRPr="00341A9B">
        <w:rPr>
          <w:b/>
        </w:rPr>
        <w:t>Remarque</w:t>
      </w:r>
      <w:r w:rsidR="00341A9B">
        <w:t xml:space="preserve"> : </w:t>
      </w:r>
      <w:r>
        <w:t xml:space="preserve">Il faut maintenant effectuer le même travail dans la famille porte sur une </w:t>
      </w:r>
      <w:r w:rsidR="00341A9B">
        <w:t>coupe ou élévation</w:t>
      </w:r>
    </w:p>
    <w:p w:rsidR="004E5C4E" w:rsidRDefault="004E5C4E" w:rsidP="007F2D4F"/>
    <w:p w:rsidR="004E5C4E" w:rsidRDefault="00341A9B" w:rsidP="007F2D4F">
      <w:r>
        <w:rPr>
          <w:noProof/>
          <w:lang w:val="fr-FR"/>
        </w:rPr>
        <w:drawing>
          <wp:anchor distT="0" distB="0" distL="114300" distR="114300" simplePos="0" relativeHeight="251811328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144780</wp:posOffset>
            </wp:positionV>
            <wp:extent cx="3902075" cy="3429000"/>
            <wp:effectExtent l="19050" t="0" r="3175" b="0"/>
            <wp:wrapTight wrapText="bothSides">
              <wp:wrapPolygon edited="0">
                <wp:start x="-105" y="0"/>
                <wp:lineTo x="-105" y="21480"/>
                <wp:lineTo x="21618" y="21480"/>
                <wp:lineTo x="21618" y="0"/>
                <wp:lineTo x="-105" y="0"/>
              </wp:wrapPolygon>
            </wp:wrapTight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 l="24472" t="16073" r="34665" b="20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4E5C4E" w:rsidRDefault="004E5C4E" w:rsidP="007F2D4F"/>
    <w:p w:rsidR="00E757B6" w:rsidRDefault="00E757B6" w:rsidP="007F2D4F"/>
    <w:p w:rsidR="00E757B6" w:rsidRDefault="00E757B6" w:rsidP="007F2D4F"/>
    <w:p w:rsidR="00E757B6" w:rsidRDefault="00E757B6" w:rsidP="007F2D4F"/>
    <w:p w:rsidR="00E757B6" w:rsidRDefault="00E757B6" w:rsidP="007F2D4F"/>
    <w:p w:rsidR="00E757B6" w:rsidRDefault="00E757B6" w:rsidP="007F2D4F"/>
    <w:p w:rsidR="00E757B6" w:rsidRDefault="00E757B6" w:rsidP="007F2D4F"/>
    <w:p w:rsidR="00E757B6" w:rsidRDefault="00E757B6" w:rsidP="007F2D4F"/>
    <w:p w:rsidR="00E757B6" w:rsidRDefault="00E757B6" w:rsidP="007F2D4F"/>
    <w:sectPr w:rsidR="00E757B6" w:rsidSect="00720D07">
      <w:headerReference w:type="default" r:id="rId100"/>
      <w:footerReference w:type="default" r:id="rId101"/>
      <w:footnotePr>
        <w:pos w:val="beneathText"/>
      </w:footnotePr>
      <w:pgSz w:w="11905" w:h="16837"/>
      <w:pgMar w:top="1586" w:right="1191" w:bottom="1578" w:left="1021" w:header="1077" w:footer="1021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1D79" w:rsidRDefault="00A31D79">
      <w:r>
        <w:separator/>
      </w:r>
    </w:p>
  </w:endnote>
  <w:endnote w:type="continuationSeparator" w:id="0">
    <w:p w:rsidR="00A31D79" w:rsidRDefault="00A31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990" w:rsidRPr="002B30CC" w:rsidRDefault="00030990" w:rsidP="00CA504B">
    <w:pPr>
      <w:pStyle w:val="Pieddepage"/>
      <w:jc w:val="right"/>
      <w:rPr>
        <w:lang w:val="fr-FR"/>
      </w:rPr>
    </w:pPr>
    <w:r w:rsidRPr="002B30CC">
      <w:rPr>
        <w:lang w:val="fr-FR"/>
      </w:rPr>
      <w:t xml:space="preserve">Page </w:t>
    </w:r>
    <w:r w:rsidRPr="002B30CC">
      <w:rPr>
        <w:lang w:val="fr-FR"/>
      </w:rPr>
      <w:fldChar w:fldCharType="begin"/>
    </w:r>
    <w:r w:rsidRPr="002B30CC">
      <w:rPr>
        <w:lang w:val="fr-FR"/>
      </w:rPr>
      <w:instrText xml:space="preserve"> PAGE </w:instrText>
    </w:r>
    <w:r w:rsidRPr="002B30CC">
      <w:rPr>
        <w:lang w:val="fr-FR"/>
      </w:rPr>
      <w:fldChar w:fldCharType="separate"/>
    </w:r>
    <w:r w:rsidR="00712C3F">
      <w:rPr>
        <w:noProof/>
        <w:lang w:val="fr-FR"/>
      </w:rPr>
      <w:t>46</w:t>
    </w:r>
    <w:r w:rsidRPr="002B30CC">
      <w:rPr>
        <w:lang w:val="fr-FR"/>
      </w:rPr>
      <w:fldChar w:fldCharType="end"/>
    </w:r>
    <w:r w:rsidRPr="002B30CC">
      <w:rPr>
        <w:lang w:val="fr-FR"/>
      </w:rPr>
      <w:t xml:space="preserve"> sur </w:t>
    </w:r>
    <w:r w:rsidRPr="002B30CC">
      <w:rPr>
        <w:lang w:val="fr-FR"/>
      </w:rPr>
      <w:fldChar w:fldCharType="begin"/>
    </w:r>
    <w:r w:rsidRPr="002B30CC">
      <w:rPr>
        <w:lang w:val="fr-FR"/>
      </w:rPr>
      <w:instrText xml:space="preserve"> NUMPAGES </w:instrText>
    </w:r>
    <w:r w:rsidRPr="002B30CC">
      <w:rPr>
        <w:lang w:val="fr-FR"/>
      </w:rPr>
      <w:fldChar w:fldCharType="separate"/>
    </w:r>
    <w:r w:rsidR="00712C3F">
      <w:rPr>
        <w:noProof/>
        <w:lang w:val="fr-FR"/>
      </w:rPr>
      <w:t>46</w:t>
    </w:r>
    <w:r w:rsidRPr="002B30CC">
      <w:rPr>
        <w:lang w:val="fr-FR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1D79" w:rsidRDefault="00A31D79">
      <w:r>
        <w:separator/>
      </w:r>
    </w:p>
  </w:footnote>
  <w:footnote w:type="continuationSeparator" w:id="0">
    <w:p w:rsidR="00A31D79" w:rsidRDefault="00A31D7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990" w:rsidRDefault="00030990">
    <w:pPr>
      <w:pStyle w:val="En-tte"/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1D3C000E"/>
    <w:lvl w:ilvl="0">
      <w:start w:val="1"/>
      <w:numFmt w:val="none"/>
      <w:pStyle w:val="Titre1"/>
      <w:suff w:val="nothing"/>
      <w:lvlText w:val=""/>
      <w:lvlJc w:val="left"/>
    </w:lvl>
    <w:lvl w:ilvl="1">
      <w:start w:val="1"/>
      <w:numFmt w:val="none"/>
      <w:pStyle w:val="Titre2"/>
      <w:suff w:val="nothing"/>
      <w:lvlText w:val=""/>
      <w:lvlJc w:val="left"/>
    </w:lvl>
    <w:lvl w:ilvl="2">
      <w:start w:val="1"/>
      <w:numFmt w:val="none"/>
      <w:pStyle w:val="Titre3"/>
      <w:suff w:val="nothing"/>
      <w:lvlText w:val=""/>
      <w:lvlJc w:val="left"/>
    </w:lvl>
    <w:lvl w:ilvl="3">
      <w:start w:val="1"/>
      <w:numFmt w:val="none"/>
      <w:pStyle w:val="Titre4"/>
      <w:suff w:val="nothing"/>
      <w:lvlText w:val=""/>
      <w:lvlJc w:val="left"/>
    </w:lvl>
    <w:lvl w:ilvl="4">
      <w:start w:val="1"/>
      <w:numFmt w:val="none"/>
      <w:pStyle w:val="Titre5"/>
      <w:suff w:val="nothing"/>
      <w:lvlText w:val=""/>
      <w:lvlJc w:val="left"/>
    </w:lvl>
    <w:lvl w:ilvl="5">
      <w:start w:val="1"/>
      <w:numFmt w:val="none"/>
      <w:pStyle w:val="Titre6"/>
      <w:suff w:val="nothing"/>
      <w:lvlText w:val=""/>
      <w:lvlJc w:val="left"/>
    </w:lvl>
    <w:lvl w:ilvl="6">
      <w:start w:val="1"/>
      <w:numFmt w:val="none"/>
      <w:pStyle w:val="Titre7"/>
      <w:suff w:val="nothing"/>
      <w:lvlText w:val=""/>
      <w:lvlJc w:val="left"/>
    </w:lvl>
    <w:lvl w:ilvl="7">
      <w:start w:val="1"/>
      <w:numFmt w:val="none"/>
      <w:pStyle w:val="Titre8"/>
      <w:suff w:val="nothing"/>
      <w:lvlText w:val=""/>
      <w:lvlJc w:val="left"/>
    </w:lvl>
    <w:lvl w:ilvl="8">
      <w:start w:val="1"/>
      <w:numFmt w:val="none"/>
      <w:pStyle w:val="Titre9"/>
      <w:suff w:val="nothing"/>
      <w:lvlText w:val=""/>
      <w:lvlJc w:val="left"/>
    </w:lvl>
  </w:abstractNum>
  <w:abstractNum w:abstractNumId="1">
    <w:nsid w:val="0C90261C"/>
    <w:multiLevelType w:val="hybridMultilevel"/>
    <w:tmpl w:val="BC6291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8C21E4"/>
    <w:multiLevelType w:val="multilevel"/>
    <w:tmpl w:val="45402434"/>
    <w:lvl w:ilvl="0">
      <w:start w:val="1"/>
      <w:numFmt w:val="none"/>
      <w:lvlText w:val=""/>
      <w:legacy w:legacy="1" w:legacySpace="120" w:legacyIndent="360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none"/>
      <w:lvlText w:val="o"/>
      <w:legacy w:legacy="1" w:legacySpace="120" w:legacyIndent="360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none"/>
      <w:lvlText w:val=""/>
      <w:legacy w:legacy="1" w:legacySpace="120" w:legacyIndent="360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none"/>
      <w:lvlText w:val="o"/>
      <w:legacy w:legacy="1" w:legacySpace="120" w:legacyIndent="360"/>
      <w:lvlJc w:val="left"/>
      <w:pPr>
        <w:ind w:left="1800" w:hanging="360"/>
      </w:pPr>
      <w:rPr>
        <w:rFonts w:ascii="Courier New" w:hAnsi="Courier New" w:cs="Courier New" w:hint="default"/>
      </w:rPr>
    </w:lvl>
    <w:lvl w:ilvl="5">
      <w:start w:val="1"/>
      <w:numFmt w:val="none"/>
      <w:lvlText w:val=""/>
      <w:legacy w:legacy="1" w:legacySpace="120" w:legacyIndent="360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none"/>
      <w:lvlText w:val=""/>
      <w:legacy w:legacy="1" w:legacySpace="120" w:legacyIndent="360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none"/>
      <w:lvlText w:val="o"/>
      <w:legacy w:legacy="1" w:legacySpace="120" w:legacyIndent="360"/>
      <w:lvlJc w:val="left"/>
      <w:pPr>
        <w:ind w:left="2880" w:hanging="360"/>
      </w:pPr>
      <w:rPr>
        <w:rFonts w:ascii="Courier New" w:hAnsi="Courier New" w:cs="Courier New" w:hint="default"/>
      </w:rPr>
    </w:lvl>
    <w:lvl w:ilvl="8">
      <w:start w:val="1"/>
      <w:numFmt w:val="none"/>
      <w:lvlText w:val=""/>
      <w:legacy w:legacy="1" w:legacySpace="120" w:legacyIndent="360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3">
    <w:nsid w:val="17F70455"/>
    <w:multiLevelType w:val="hybridMultilevel"/>
    <w:tmpl w:val="1570C394"/>
    <w:lvl w:ilvl="0" w:tplc="A2D2D7CA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B913E4"/>
    <w:multiLevelType w:val="hybridMultilevel"/>
    <w:tmpl w:val="29E6E7B6"/>
    <w:lvl w:ilvl="0" w:tplc="96BAF1F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8C622A"/>
    <w:multiLevelType w:val="hybridMultilevel"/>
    <w:tmpl w:val="89DC1F2C"/>
    <w:lvl w:ilvl="0" w:tplc="591260C2">
      <w:numFmt w:val="bullet"/>
      <w:lvlText w:val="-"/>
      <w:lvlJc w:val="left"/>
      <w:pPr>
        <w:ind w:left="1065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>
    <w:nsid w:val="3D0C2885"/>
    <w:multiLevelType w:val="multilevel"/>
    <w:tmpl w:val="37D080D2"/>
    <w:lvl w:ilvl="0">
      <w:start w:val="1"/>
      <w:numFmt w:val="none"/>
      <w:lvlText w:val=""/>
      <w:legacy w:legacy="1" w:legacySpace="120" w:legacyIndent="360"/>
      <w:lvlJc w:val="left"/>
      <w:rPr>
        <w:rFonts w:ascii="Symbol" w:hAnsi="Symbol" w:hint="default"/>
      </w:rPr>
    </w:lvl>
    <w:lvl w:ilvl="1">
      <w:start w:val="1"/>
      <w:numFmt w:val="none"/>
      <w:lvlText w:val="o"/>
      <w:legacy w:legacy="1" w:legacySpace="120" w:legacyIndent="360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none"/>
      <w:lvlText w:val=""/>
      <w:legacy w:legacy="1" w:legacySpace="120" w:legacyIndent="360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none"/>
      <w:lvlText w:val="o"/>
      <w:legacy w:legacy="1" w:legacySpace="120" w:legacyIndent="360"/>
      <w:lvlJc w:val="left"/>
      <w:pPr>
        <w:ind w:left="1800" w:hanging="360"/>
      </w:pPr>
      <w:rPr>
        <w:rFonts w:ascii="Courier New" w:hAnsi="Courier New" w:cs="Courier New" w:hint="default"/>
      </w:rPr>
    </w:lvl>
    <w:lvl w:ilvl="5">
      <w:start w:val="1"/>
      <w:numFmt w:val="none"/>
      <w:lvlText w:val=""/>
      <w:legacy w:legacy="1" w:legacySpace="120" w:legacyIndent="360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none"/>
      <w:lvlText w:val=""/>
      <w:legacy w:legacy="1" w:legacySpace="120" w:legacyIndent="360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none"/>
      <w:lvlText w:val="o"/>
      <w:legacy w:legacy="1" w:legacySpace="120" w:legacyIndent="360"/>
      <w:lvlJc w:val="left"/>
      <w:pPr>
        <w:ind w:left="2880" w:hanging="360"/>
      </w:pPr>
      <w:rPr>
        <w:rFonts w:ascii="Courier New" w:hAnsi="Courier New" w:cs="Courier New" w:hint="default"/>
      </w:rPr>
    </w:lvl>
    <w:lvl w:ilvl="8">
      <w:start w:val="1"/>
      <w:numFmt w:val="none"/>
      <w:lvlText w:val=""/>
      <w:legacy w:legacy="1" w:legacySpace="120" w:legacyIndent="360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7">
    <w:nsid w:val="4550439A"/>
    <w:multiLevelType w:val="hybridMultilevel"/>
    <w:tmpl w:val="38CE9D4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D911CA"/>
    <w:multiLevelType w:val="multilevel"/>
    <w:tmpl w:val="37D080D2"/>
    <w:lvl w:ilvl="0">
      <w:start w:val="1"/>
      <w:numFmt w:val="none"/>
      <w:lvlText w:val=""/>
      <w:legacy w:legacy="1" w:legacySpace="120" w:legacyIndent="360"/>
      <w:lvlJc w:val="left"/>
      <w:rPr>
        <w:rFonts w:ascii="Symbol" w:hAnsi="Symbol" w:hint="default"/>
      </w:rPr>
    </w:lvl>
    <w:lvl w:ilvl="1">
      <w:start w:val="1"/>
      <w:numFmt w:val="none"/>
      <w:lvlText w:val="o"/>
      <w:legacy w:legacy="1" w:legacySpace="120" w:legacyIndent="360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none"/>
      <w:lvlText w:val=""/>
      <w:legacy w:legacy="1" w:legacySpace="120" w:legacyIndent="360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none"/>
      <w:lvlText w:val="o"/>
      <w:legacy w:legacy="1" w:legacySpace="120" w:legacyIndent="360"/>
      <w:lvlJc w:val="left"/>
      <w:pPr>
        <w:ind w:left="1800" w:hanging="360"/>
      </w:pPr>
      <w:rPr>
        <w:rFonts w:ascii="Courier New" w:hAnsi="Courier New" w:cs="Courier New" w:hint="default"/>
      </w:rPr>
    </w:lvl>
    <w:lvl w:ilvl="5">
      <w:start w:val="1"/>
      <w:numFmt w:val="none"/>
      <w:lvlText w:val=""/>
      <w:legacy w:legacy="1" w:legacySpace="120" w:legacyIndent="360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none"/>
      <w:lvlText w:val=""/>
      <w:legacy w:legacy="1" w:legacySpace="120" w:legacyIndent="360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none"/>
      <w:lvlText w:val="o"/>
      <w:legacy w:legacy="1" w:legacySpace="120" w:legacyIndent="360"/>
      <w:lvlJc w:val="left"/>
      <w:pPr>
        <w:ind w:left="2880" w:hanging="360"/>
      </w:pPr>
      <w:rPr>
        <w:rFonts w:ascii="Courier New" w:hAnsi="Courier New" w:cs="Courier New" w:hint="default"/>
      </w:rPr>
    </w:lvl>
    <w:lvl w:ilvl="8">
      <w:start w:val="1"/>
      <w:numFmt w:val="none"/>
      <w:lvlText w:val=""/>
      <w:legacy w:legacy="1" w:legacySpace="120" w:legacyIndent="360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9">
    <w:nsid w:val="5BE35B9F"/>
    <w:multiLevelType w:val="hybridMultilevel"/>
    <w:tmpl w:val="8168041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2148" w:hanging="360"/>
      </w:pPr>
    </w:lvl>
    <w:lvl w:ilvl="2" w:tplc="040C001B" w:tentative="1">
      <w:start w:val="1"/>
      <w:numFmt w:val="lowerRoman"/>
      <w:lvlText w:val="%3."/>
      <w:lvlJc w:val="right"/>
      <w:pPr>
        <w:ind w:left="2868" w:hanging="180"/>
      </w:pPr>
    </w:lvl>
    <w:lvl w:ilvl="3" w:tplc="040C000F" w:tentative="1">
      <w:start w:val="1"/>
      <w:numFmt w:val="decimal"/>
      <w:lvlText w:val="%4."/>
      <w:lvlJc w:val="left"/>
      <w:pPr>
        <w:ind w:left="3588" w:hanging="360"/>
      </w:pPr>
    </w:lvl>
    <w:lvl w:ilvl="4" w:tplc="040C0019" w:tentative="1">
      <w:start w:val="1"/>
      <w:numFmt w:val="lowerLetter"/>
      <w:lvlText w:val="%5."/>
      <w:lvlJc w:val="left"/>
      <w:pPr>
        <w:ind w:left="4308" w:hanging="360"/>
      </w:pPr>
    </w:lvl>
    <w:lvl w:ilvl="5" w:tplc="040C001B" w:tentative="1">
      <w:start w:val="1"/>
      <w:numFmt w:val="lowerRoman"/>
      <w:lvlText w:val="%6."/>
      <w:lvlJc w:val="right"/>
      <w:pPr>
        <w:ind w:left="5028" w:hanging="180"/>
      </w:pPr>
    </w:lvl>
    <w:lvl w:ilvl="6" w:tplc="040C000F" w:tentative="1">
      <w:start w:val="1"/>
      <w:numFmt w:val="decimal"/>
      <w:lvlText w:val="%7."/>
      <w:lvlJc w:val="left"/>
      <w:pPr>
        <w:ind w:left="5748" w:hanging="360"/>
      </w:pPr>
    </w:lvl>
    <w:lvl w:ilvl="7" w:tplc="040C0019" w:tentative="1">
      <w:start w:val="1"/>
      <w:numFmt w:val="lowerLetter"/>
      <w:lvlText w:val="%8."/>
      <w:lvlJc w:val="left"/>
      <w:pPr>
        <w:ind w:left="6468" w:hanging="360"/>
      </w:pPr>
    </w:lvl>
    <w:lvl w:ilvl="8" w:tplc="040C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>
    <w:nsid w:val="5E47177B"/>
    <w:multiLevelType w:val="hybridMultilevel"/>
    <w:tmpl w:val="B7E663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9120D1"/>
    <w:multiLevelType w:val="hybridMultilevel"/>
    <w:tmpl w:val="C8DE7C0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CCA5E09"/>
    <w:multiLevelType w:val="multilevel"/>
    <w:tmpl w:val="9D22B906"/>
    <w:lvl w:ilvl="0">
      <w:start w:val="1"/>
      <w:numFmt w:val="decimal"/>
      <w:lvlText w:val="%1."/>
      <w:lvlJc w:val="left"/>
    </w:lvl>
    <w:lvl w:ilvl="1">
      <w:start w:val="1"/>
      <w:numFmt w:val="none"/>
      <w:suff w:val="nothing"/>
      <w:lvlText w:val=""/>
      <w:lvlJc w:val="left"/>
    </w:lvl>
    <w:lvl w:ilvl="2">
      <w:start w:val="1"/>
      <w:numFmt w:val="none"/>
      <w:suff w:val="nothing"/>
      <w:lvlText w:val=""/>
      <w:lvlJc w:val="left"/>
    </w:lvl>
    <w:lvl w:ilvl="3">
      <w:start w:val="1"/>
      <w:numFmt w:val="none"/>
      <w:suff w:val="nothing"/>
      <w:lvlText w:val=""/>
      <w:lvlJc w:val="left"/>
    </w:lvl>
    <w:lvl w:ilvl="4">
      <w:start w:val="1"/>
      <w:numFmt w:val="none"/>
      <w:suff w:val="nothing"/>
      <w:lvlText w:val=""/>
      <w:lvlJc w:val="left"/>
    </w:lvl>
    <w:lvl w:ilvl="5">
      <w:start w:val="1"/>
      <w:numFmt w:val="none"/>
      <w:suff w:val="nothing"/>
      <w:lvlText w:val=""/>
      <w:lvlJc w:val="left"/>
    </w:lvl>
    <w:lvl w:ilvl="6">
      <w:start w:val="1"/>
      <w:numFmt w:val="none"/>
      <w:suff w:val="nothing"/>
      <w:lvlText w:val=""/>
      <w:lvlJc w:val="left"/>
    </w:lvl>
    <w:lvl w:ilvl="7">
      <w:start w:val="1"/>
      <w:numFmt w:val="none"/>
      <w:suff w:val="nothing"/>
      <w:lvlText w:val=""/>
      <w:lvlJc w:val="left"/>
    </w:lvl>
    <w:lvl w:ilvl="8">
      <w:start w:val="1"/>
      <w:numFmt w:val="none"/>
      <w:suff w:val="nothing"/>
      <w:lvlText w:val=""/>
      <w:lvlJc w:val="left"/>
    </w:lvl>
  </w:abstractNum>
  <w:abstractNum w:abstractNumId="13">
    <w:nsid w:val="79F5759C"/>
    <w:multiLevelType w:val="hybridMultilevel"/>
    <w:tmpl w:val="0CB0F76A"/>
    <w:lvl w:ilvl="0" w:tplc="2F288EE2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7EA97F25"/>
    <w:multiLevelType w:val="hybridMultilevel"/>
    <w:tmpl w:val="5740C0D4"/>
    <w:lvl w:ilvl="0" w:tplc="2BA480B6">
      <w:start w:val="2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6"/>
  </w:num>
  <w:num w:numId="4">
    <w:abstractNumId w:val="13"/>
  </w:num>
  <w:num w:numId="5">
    <w:abstractNumId w:val="2"/>
  </w:num>
  <w:num w:numId="6">
    <w:abstractNumId w:val="5"/>
  </w:num>
  <w:num w:numId="7">
    <w:abstractNumId w:val="14"/>
  </w:num>
  <w:num w:numId="8">
    <w:abstractNumId w:val="10"/>
  </w:num>
  <w:num w:numId="9">
    <w:abstractNumId w:val="4"/>
  </w:num>
  <w:num w:numId="10">
    <w:abstractNumId w:val="7"/>
  </w:num>
  <w:num w:numId="11">
    <w:abstractNumId w:val="3"/>
  </w:num>
  <w:num w:numId="12">
    <w:abstractNumId w:val="1"/>
  </w:num>
  <w:num w:numId="13">
    <w:abstractNumId w:val="9"/>
  </w:num>
  <w:num w:numId="14">
    <w:abstractNumId w:val="1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HorizontalDrawingGridEvery w:val="2"/>
  <w:displayVerticalDrawingGridEvery w:val="0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F20094"/>
    <w:rsid w:val="00002343"/>
    <w:rsid w:val="00004179"/>
    <w:rsid w:val="00021095"/>
    <w:rsid w:val="00030990"/>
    <w:rsid w:val="00046160"/>
    <w:rsid w:val="00084F06"/>
    <w:rsid w:val="0009298C"/>
    <w:rsid w:val="000A4C23"/>
    <w:rsid w:val="000D4290"/>
    <w:rsid w:val="000F69AE"/>
    <w:rsid w:val="0010538B"/>
    <w:rsid w:val="00110A10"/>
    <w:rsid w:val="00114F3B"/>
    <w:rsid w:val="001225D9"/>
    <w:rsid w:val="00154134"/>
    <w:rsid w:val="00164FE0"/>
    <w:rsid w:val="00171D70"/>
    <w:rsid w:val="00192E70"/>
    <w:rsid w:val="00192FDB"/>
    <w:rsid w:val="001B4E0B"/>
    <w:rsid w:val="001C7A44"/>
    <w:rsid w:val="001D5FAB"/>
    <w:rsid w:val="00210ED7"/>
    <w:rsid w:val="002121AE"/>
    <w:rsid w:val="00215E5C"/>
    <w:rsid w:val="00220851"/>
    <w:rsid w:val="0022769A"/>
    <w:rsid w:val="0023012B"/>
    <w:rsid w:val="00245960"/>
    <w:rsid w:val="002660AD"/>
    <w:rsid w:val="00273DB5"/>
    <w:rsid w:val="0028622D"/>
    <w:rsid w:val="0029318A"/>
    <w:rsid w:val="002B1E5C"/>
    <w:rsid w:val="002B30CC"/>
    <w:rsid w:val="002B6195"/>
    <w:rsid w:val="002C03E3"/>
    <w:rsid w:val="002D2325"/>
    <w:rsid w:val="0030367B"/>
    <w:rsid w:val="0030550E"/>
    <w:rsid w:val="003408A6"/>
    <w:rsid w:val="00341A9B"/>
    <w:rsid w:val="00351CB8"/>
    <w:rsid w:val="00366C07"/>
    <w:rsid w:val="003809A6"/>
    <w:rsid w:val="00381775"/>
    <w:rsid w:val="00384DFE"/>
    <w:rsid w:val="003D2EFB"/>
    <w:rsid w:val="003D7C6E"/>
    <w:rsid w:val="003F0E2B"/>
    <w:rsid w:val="00404B93"/>
    <w:rsid w:val="004312E1"/>
    <w:rsid w:val="00433E0B"/>
    <w:rsid w:val="004354FA"/>
    <w:rsid w:val="00437815"/>
    <w:rsid w:val="00446AB1"/>
    <w:rsid w:val="00454E48"/>
    <w:rsid w:val="004617B7"/>
    <w:rsid w:val="00466F4D"/>
    <w:rsid w:val="00467351"/>
    <w:rsid w:val="00482EA4"/>
    <w:rsid w:val="00483109"/>
    <w:rsid w:val="00496055"/>
    <w:rsid w:val="004A69F6"/>
    <w:rsid w:val="004B6880"/>
    <w:rsid w:val="004E3682"/>
    <w:rsid w:val="004E5C4E"/>
    <w:rsid w:val="0050711C"/>
    <w:rsid w:val="0051053A"/>
    <w:rsid w:val="00526513"/>
    <w:rsid w:val="00544D75"/>
    <w:rsid w:val="00552700"/>
    <w:rsid w:val="0056746C"/>
    <w:rsid w:val="005A05DA"/>
    <w:rsid w:val="005C2D0E"/>
    <w:rsid w:val="005C5DC5"/>
    <w:rsid w:val="005D3886"/>
    <w:rsid w:val="005D6C05"/>
    <w:rsid w:val="005E6F14"/>
    <w:rsid w:val="00605DB3"/>
    <w:rsid w:val="006114E0"/>
    <w:rsid w:val="006201D6"/>
    <w:rsid w:val="006253AD"/>
    <w:rsid w:val="00642B59"/>
    <w:rsid w:val="00655358"/>
    <w:rsid w:val="00672B75"/>
    <w:rsid w:val="0069055E"/>
    <w:rsid w:val="006D0A26"/>
    <w:rsid w:val="006D6CC4"/>
    <w:rsid w:val="006E3351"/>
    <w:rsid w:val="00702E91"/>
    <w:rsid w:val="00704C04"/>
    <w:rsid w:val="0071240C"/>
    <w:rsid w:val="00712C3F"/>
    <w:rsid w:val="00720D07"/>
    <w:rsid w:val="00720DC8"/>
    <w:rsid w:val="00731306"/>
    <w:rsid w:val="0073689D"/>
    <w:rsid w:val="00736B2A"/>
    <w:rsid w:val="0074191E"/>
    <w:rsid w:val="0074597F"/>
    <w:rsid w:val="0076700A"/>
    <w:rsid w:val="0078417C"/>
    <w:rsid w:val="00793A2A"/>
    <w:rsid w:val="007A4EB6"/>
    <w:rsid w:val="007B277F"/>
    <w:rsid w:val="007B2DE2"/>
    <w:rsid w:val="007B36AE"/>
    <w:rsid w:val="007B383C"/>
    <w:rsid w:val="007C14D2"/>
    <w:rsid w:val="007D0B2C"/>
    <w:rsid w:val="007F2D4F"/>
    <w:rsid w:val="0081010B"/>
    <w:rsid w:val="00812859"/>
    <w:rsid w:val="00813742"/>
    <w:rsid w:val="00827E16"/>
    <w:rsid w:val="0083008C"/>
    <w:rsid w:val="00831821"/>
    <w:rsid w:val="0083227F"/>
    <w:rsid w:val="00833482"/>
    <w:rsid w:val="00851791"/>
    <w:rsid w:val="00857602"/>
    <w:rsid w:val="00862D1E"/>
    <w:rsid w:val="008745F3"/>
    <w:rsid w:val="00886BCD"/>
    <w:rsid w:val="008965C1"/>
    <w:rsid w:val="008A7F9F"/>
    <w:rsid w:val="008B388D"/>
    <w:rsid w:val="008B46B9"/>
    <w:rsid w:val="008C685B"/>
    <w:rsid w:val="008D1291"/>
    <w:rsid w:val="008D2A32"/>
    <w:rsid w:val="008D7630"/>
    <w:rsid w:val="008E4882"/>
    <w:rsid w:val="008F0480"/>
    <w:rsid w:val="008F43E5"/>
    <w:rsid w:val="008F7994"/>
    <w:rsid w:val="00950DE2"/>
    <w:rsid w:val="00951E3E"/>
    <w:rsid w:val="0095272B"/>
    <w:rsid w:val="00957A13"/>
    <w:rsid w:val="009760AE"/>
    <w:rsid w:val="00982630"/>
    <w:rsid w:val="009C34B2"/>
    <w:rsid w:val="009C77A4"/>
    <w:rsid w:val="009D2CAF"/>
    <w:rsid w:val="009D51F4"/>
    <w:rsid w:val="009E3DBB"/>
    <w:rsid w:val="009E676E"/>
    <w:rsid w:val="009F32B7"/>
    <w:rsid w:val="00A21C04"/>
    <w:rsid w:val="00A31792"/>
    <w:rsid w:val="00A31D79"/>
    <w:rsid w:val="00A459E2"/>
    <w:rsid w:val="00A652D2"/>
    <w:rsid w:val="00A80BDC"/>
    <w:rsid w:val="00A873A3"/>
    <w:rsid w:val="00A876EC"/>
    <w:rsid w:val="00A95D5D"/>
    <w:rsid w:val="00AA380B"/>
    <w:rsid w:val="00AB1268"/>
    <w:rsid w:val="00AC490D"/>
    <w:rsid w:val="00AD37CD"/>
    <w:rsid w:val="00AD54C2"/>
    <w:rsid w:val="00AF1E73"/>
    <w:rsid w:val="00B060C1"/>
    <w:rsid w:val="00B111E2"/>
    <w:rsid w:val="00B1254A"/>
    <w:rsid w:val="00B700BB"/>
    <w:rsid w:val="00B7534D"/>
    <w:rsid w:val="00B86F46"/>
    <w:rsid w:val="00B911E4"/>
    <w:rsid w:val="00BA5901"/>
    <w:rsid w:val="00BC5F1C"/>
    <w:rsid w:val="00BD1A70"/>
    <w:rsid w:val="00BD5B94"/>
    <w:rsid w:val="00BE5C52"/>
    <w:rsid w:val="00BF0BAE"/>
    <w:rsid w:val="00BF3A4D"/>
    <w:rsid w:val="00BF7E39"/>
    <w:rsid w:val="00C00C01"/>
    <w:rsid w:val="00C0251F"/>
    <w:rsid w:val="00C1744F"/>
    <w:rsid w:val="00C24E0C"/>
    <w:rsid w:val="00C35404"/>
    <w:rsid w:val="00C40B8C"/>
    <w:rsid w:val="00C60C13"/>
    <w:rsid w:val="00C65779"/>
    <w:rsid w:val="00C73A6B"/>
    <w:rsid w:val="00C92771"/>
    <w:rsid w:val="00CA504B"/>
    <w:rsid w:val="00CC0244"/>
    <w:rsid w:val="00CE40F3"/>
    <w:rsid w:val="00CE54C6"/>
    <w:rsid w:val="00D03F2D"/>
    <w:rsid w:val="00D07652"/>
    <w:rsid w:val="00D154FD"/>
    <w:rsid w:val="00D279D0"/>
    <w:rsid w:val="00D42FFC"/>
    <w:rsid w:val="00D5716D"/>
    <w:rsid w:val="00D64765"/>
    <w:rsid w:val="00D75528"/>
    <w:rsid w:val="00D77301"/>
    <w:rsid w:val="00D82030"/>
    <w:rsid w:val="00D8232D"/>
    <w:rsid w:val="00DA2AE7"/>
    <w:rsid w:val="00DA5241"/>
    <w:rsid w:val="00DB0F78"/>
    <w:rsid w:val="00DC3858"/>
    <w:rsid w:val="00DF0E5C"/>
    <w:rsid w:val="00E23485"/>
    <w:rsid w:val="00E36434"/>
    <w:rsid w:val="00E538DD"/>
    <w:rsid w:val="00E624B5"/>
    <w:rsid w:val="00E628B9"/>
    <w:rsid w:val="00E67BAF"/>
    <w:rsid w:val="00E757B6"/>
    <w:rsid w:val="00E8575D"/>
    <w:rsid w:val="00E85CAE"/>
    <w:rsid w:val="00EC0B1E"/>
    <w:rsid w:val="00ED7D7C"/>
    <w:rsid w:val="00EE1D31"/>
    <w:rsid w:val="00F15222"/>
    <w:rsid w:val="00F1547E"/>
    <w:rsid w:val="00F20094"/>
    <w:rsid w:val="00F334B0"/>
    <w:rsid w:val="00F43F90"/>
    <w:rsid w:val="00F46F42"/>
    <w:rsid w:val="00F544E8"/>
    <w:rsid w:val="00F621EC"/>
    <w:rsid w:val="00F658DB"/>
    <w:rsid w:val="00F75629"/>
    <w:rsid w:val="00F92595"/>
    <w:rsid w:val="00F93F15"/>
    <w:rsid w:val="00F97A3B"/>
    <w:rsid w:val="00FB0633"/>
    <w:rsid w:val="00FB5464"/>
    <w:rsid w:val="00FC57D2"/>
    <w:rsid w:val="00FD2232"/>
    <w:rsid w:val="00FE0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44"/>
    <o:shapelayout v:ext="edit">
      <o:idmap v:ext="edit" data="1"/>
      <o:rules v:ext="edit">
        <o:r id="V:Rule1" type="connector" idref="#_x0000_s1341"/>
        <o:r id="V:Rule2" type="connector" idref="#_x0000_s1230"/>
        <o:r id="V:Rule3" type="connector" idref="#_x0000_s1248"/>
        <o:r id="V:Rule4" type="connector" idref="#_x0000_s1305"/>
        <o:r id="V:Rule5" type="connector" idref="#_x0000_s1332"/>
        <o:r id="V:Rule6" type="connector" idref="#_x0000_s1322"/>
        <o:r id="V:Rule7" type="connector" idref="#_x0000_s1318"/>
        <o:r id="V:Rule8" type="connector" idref="#_x0000_s1214"/>
        <o:r id="V:Rule9" type="connector" idref="#_x0000_s1263"/>
        <o:r id="V:Rule10" type="connector" idref="#_x0000_s1284"/>
        <o:r id="V:Rule11" type="connector" idref="#_x0000_s1331"/>
        <o:r id="V:Rule12" type="connector" idref="#_x0000_s1285"/>
        <o:r id="V:Rule13" type="connector" idref="#_x0000_s1325"/>
        <o:r id="V:Rule14" type="connector" idref="#_x0000_s1306"/>
        <o:r id="V:Rule15" type="connector" idref="#_x0000_s1298"/>
        <o:r id="V:Rule16" type="connector" idref="#_x0000_s1239"/>
        <o:r id="V:Rule17" type="connector" idref="#_x0000_s1337"/>
        <o:r id="V:Rule18" type="connector" idref="#_x0000_s1327"/>
        <o:r id="V:Rule19" type="connector" idref="#_x0000_s1295"/>
        <o:r id="V:Rule20" type="connector" idref="#_x0000_s1140"/>
        <o:r id="V:Rule21" type="connector" idref="#_x0000_s1309"/>
        <o:r id="V:Rule22" type="connector" idref="#_x0000_s1293"/>
        <o:r id="V:Rule23" type="connector" idref="#_x0000_s1242"/>
        <o:r id="V:Rule24" type="connector" idref="#_x0000_s1316"/>
        <o:r id="V:Rule25" type="connector" idref="#_x0000_s1303"/>
        <o:r id="V:Rule26" type="connector" idref="#_x0000_s1299"/>
        <o:r id="V:Rule27" type="connector" idref="#_x0000_s1320"/>
        <o:r id="V:Rule28" type="connector" idref="#_x0000_s1310"/>
        <o:r id="V:Rule29" type="connector" idref="#_x0000_s1228"/>
        <o:r id="V:Rule30" type="connector" idref="#_x0000_s1277"/>
        <o:r id="V:Rule31" type="connector" idref="#_x0000_s1333"/>
        <o:r id="V:Rule32" type="connector" idref="#_x0000_s1321"/>
        <o:r id="V:Rule33" type="connector" idref="#_x0000_s1329"/>
        <o:r id="V:Rule34" type="connector" idref="#_x0000_s1342"/>
        <o:r id="V:Rule35" type="connector" idref="#_x0000_s1238"/>
        <o:r id="V:Rule36" type="connector" idref="#_x0000_s1339"/>
        <o:r id="V:Rule37" type="connector" idref="#_x0000_s1334"/>
        <o:r id="V:Rule38" type="connector" idref="#_x0000_s1291"/>
        <o:r id="V:Rule39" type="connector" idref="#_x0000_s1343"/>
        <o:r id="V:Rule40" type="connector" idref="#_x0000_s1254"/>
        <o:r id="V:Rule41" type="connector" idref="#_x0000_s1190"/>
        <o:r id="V:Rule42" type="connector" idref="#_x0000_s1252"/>
        <o:r id="V:Rule43" type="connector" idref="#_x0000_s1307"/>
        <o:r id="V:Rule44" type="connector" idref="#_x0000_s1302"/>
        <o:r id="V:Rule45" type="connector" idref="#_x0000_s1314"/>
        <o:r id="V:Rule46" type="connector" idref="#_x0000_s1220"/>
        <o:r id="V:Rule47" type="connector" idref="#_x0000_s1292"/>
        <o:r id="V:Rule48" type="connector" idref="#_x0000_s1304"/>
        <o:r id="V:Rule49" type="connector" idref="#_x0000_s1245"/>
        <o:r id="V:Rule50" type="connector" idref="#_x0000_s1338"/>
        <o:r id="V:Rule51" type="connector" idref="#_x0000_s1312"/>
        <o:r id="V:Rule52" type="connector" idref="#_x0000_s1311"/>
        <o:r id="V:Rule53" type="connector" idref="#_x0000_s1296"/>
        <o:r id="V:Rule54" type="connector" idref="#_x0000_s1250"/>
        <o:r id="V:Rule55" type="connector" idref="#_x0000_s1315"/>
        <o:r id="V:Rule56" type="connector" idref="#_x0000_s1297"/>
        <o:r id="V:Rule57" type="connector" idref="#_x0000_s1323"/>
        <o:r id="V:Rule58" type="connector" idref="#_x0000_s1272"/>
        <o:r id="V:Rule59" type="connector" idref="#_x0000_s1330"/>
        <o:r id="V:Rule60" type="connector" idref="#_x0000_s1236"/>
        <o:r id="V:Rule61" type="connector" idref="#_x0000_s1336"/>
        <o:r id="V:Rule62" type="connector" idref="#_x0000_s1244"/>
        <o:r id="V:Rule63" type="connector" idref="#_x0000_s1294"/>
        <o:r id="V:Rule64" type="connector" idref="#_x0000_s1301"/>
        <o:r id="V:Rule65" type="connector" idref="#_x0000_s1319"/>
        <o:r id="V:Rule66" type="connector" idref="#_x0000_s1300"/>
        <o:r id="V:Rule67" type="connector" idref="#_x0000_s1276"/>
        <o:r id="V:Rule68" type="connector" idref="#_x0000_s1328"/>
        <o:r id="V:Rule69" type="connector" idref="#_x0000_s1335"/>
        <o:r id="V:Rule70" type="connector" idref="#_x0000_s1269"/>
        <o:r id="V:Rule71" type="connector" idref="#_x0000_s1324"/>
        <o:r id="V:Rule72" type="connector" idref="#_x0000_s1313"/>
        <o:r id="V:Rule73" type="connector" idref="#_x0000_s1326"/>
        <o:r id="V:Rule74" type="connector" idref="#_x0000_s1317"/>
        <o:r id="V:Rule75" type="connector" idref="#_x0000_s1246"/>
        <o:r id="V:Rule76" type="connector" idref="#_x0000_s1241"/>
        <o:r id="V:Rule77" type="connector" idref="#_x0000_s130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711C"/>
    <w:pPr>
      <w:suppressAutoHyphens/>
      <w:overflowPunct w:val="0"/>
      <w:autoSpaceDE w:val="0"/>
      <w:autoSpaceDN w:val="0"/>
      <w:adjustRightInd w:val="0"/>
      <w:textAlignment w:val="baseline"/>
    </w:pPr>
    <w:rPr>
      <w:sz w:val="24"/>
      <w:lang w:val="fr-CA"/>
    </w:rPr>
  </w:style>
  <w:style w:type="paragraph" w:styleId="Titre1">
    <w:name w:val="heading 1"/>
    <w:basedOn w:val="Normal"/>
    <w:next w:val="Normal"/>
    <w:qFormat/>
    <w:rsid w:val="0050711C"/>
    <w:pPr>
      <w:keepNext/>
      <w:numPr>
        <w:numId w:val="1"/>
      </w:numPr>
      <w:outlineLvl w:val="0"/>
    </w:pPr>
    <w:rPr>
      <w:b/>
    </w:rPr>
  </w:style>
  <w:style w:type="paragraph" w:styleId="Titre2">
    <w:name w:val="heading 2"/>
    <w:basedOn w:val="Normal"/>
    <w:next w:val="Normal"/>
    <w:qFormat/>
    <w:rsid w:val="0050711C"/>
    <w:pPr>
      <w:keepNext/>
      <w:numPr>
        <w:ilvl w:val="1"/>
        <w:numId w:val="1"/>
      </w:numPr>
      <w:outlineLvl w:val="1"/>
    </w:pPr>
    <w:rPr>
      <w:u w:val="single"/>
    </w:rPr>
  </w:style>
  <w:style w:type="paragraph" w:styleId="Titre3">
    <w:name w:val="heading 3"/>
    <w:basedOn w:val="Normal"/>
    <w:next w:val="Normal"/>
    <w:qFormat/>
    <w:rsid w:val="0050711C"/>
    <w:pPr>
      <w:keepNext/>
      <w:numPr>
        <w:ilvl w:val="2"/>
        <w:numId w:val="1"/>
      </w:numPr>
      <w:jc w:val="center"/>
      <w:outlineLvl w:val="2"/>
    </w:pPr>
    <w:rPr>
      <w:sz w:val="40"/>
    </w:rPr>
  </w:style>
  <w:style w:type="paragraph" w:styleId="Titre4">
    <w:name w:val="heading 4"/>
    <w:basedOn w:val="Normal"/>
    <w:next w:val="Normal"/>
    <w:qFormat/>
    <w:rsid w:val="0050711C"/>
    <w:pPr>
      <w:keepNext/>
      <w:numPr>
        <w:ilvl w:val="3"/>
        <w:numId w:val="1"/>
      </w:numPr>
      <w:outlineLvl w:val="3"/>
    </w:pPr>
    <w:rPr>
      <w:b/>
      <w:u w:val="single"/>
    </w:rPr>
  </w:style>
  <w:style w:type="paragraph" w:styleId="Titre5">
    <w:name w:val="heading 5"/>
    <w:basedOn w:val="Normal"/>
    <w:next w:val="Normal"/>
    <w:qFormat/>
    <w:rsid w:val="0050711C"/>
    <w:pPr>
      <w:keepNext/>
      <w:numPr>
        <w:ilvl w:val="4"/>
        <w:numId w:val="1"/>
      </w:numPr>
      <w:ind w:left="708" w:firstLine="708"/>
      <w:jc w:val="center"/>
      <w:outlineLvl w:val="4"/>
    </w:pPr>
    <w:rPr>
      <w:sz w:val="36"/>
    </w:rPr>
  </w:style>
  <w:style w:type="paragraph" w:styleId="Titre6">
    <w:name w:val="heading 6"/>
    <w:basedOn w:val="Normal"/>
    <w:next w:val="Normal"/>
    <w:qFormat/>
    <w:rsid w:val="0050711C"/>
    <w:pPr>
      <w:keepNext/>
      <w:numPr>
        <w:ilvl w:val="5"/>
        <w:numId w:val="1"/>
      </w:numPr>
      <w:jc w:val="center"/>
      <w:outlineLvl w:val="5"/>
    </w:pPr>
    <w:rPr>
      <w:sz w:val="36"/>
    </w:rPr>
  </w:style>
  <w:style w:type="paragraph" w:styleId="Titre7">
    <w:name w:val="heading 7"/>
    <w:basedOn w:val="Normal"/>
    <w:next w:val="Normal"/>
    <w:qFormat/>
    <w:rsid w:val="0050711C"/>
    <w:pPr>
      <w:keepNext/>
      <w:numPr>
        <w:ilvl w:val="6"/>
        <w:numId w:val="1"/>
      </w:num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jc w:val="center"/>
      <w:outlineLvl w:val="6"/>
    </w:pPr>
    <w:rPr>
      <w:sz w:val="36"/>
    </w:rPr>
  </w:style>
  <w:style w:type="paragraph" w:styleId="Titre8">
    <w:name w:val="heading 8"/>
    <w:basedOn w:val="Normal"/>
    <w:next w:val="Normal"/>
    <w:qFormat/>
    <w:rsid w:val="0050711C"/>
    <w:pPr>
      <w:keepNext/>
      <w:numPr>
        <w:ilvl w:val="7"/>
        <w:numId w:val="1"/>
      </w:numPr>
      <w:outlineLvl w:val="7"/>
    </w:pPr>
    <w:rPr>
      <w:sz w:val="28"/>
    </w:rPr>
  </w:style>
  <w:style w:type="paragraph" w:styleId="Titre9">
    <w:name w:val="heading 9"/>
    <w:basedOn w:val="Normal"/>
    <w:next w:val="Normal"/>
    <w:qFormat/>
    <w:rsid w:val="0050711C"/>
    <w:pPr>
      <w:keepNext/>
      <w:numPr>
        <w:ilvl w:val="8"/>
        <w:numId w:val="1"/>
      </w:numPr>
      <w:ind w:firstLine="708"/>
      <w:outlineLvl w:val="8"/>
    </w:pPr>
    <w:rPr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-DefaultParagraphFont">
    <w:name w:val="WW-Default Paragraph Font"/>
    <w:rsid w:val="0050711C"/>
  </w:style>
  <w:style w:type="character" w:customStyle="1" w:styleId="Caractresdenumrotation">
    <w:name w:val="Caractères de numérotation"/>
    <w:rsid w:val="0050711C"/>
  </w:style>
  <w:style w:type="paragraph" w:styleId="Titre">
    <w:name w:val="Title"/>
    <w:basedOn w:val="Normal"/>
    <w:next w:val="Corpsdetexte"/>
    <w:qFormat/>
    <w:rsid w:val="0050711C"/>
    <w:pPr>
      <w:keepNext/>
      <w:spacing w:before="240" w:after="120"/>
    </w:pPr>
    <w:rPr>
      <w:rFonts w:ascii="Arial" w:hAnsi="Arial"/>
      <w:sz w:val="28"/>
    </w:rPr>
  </w:style>
  <w:style w:type="paragraph" w:styleId="Corpsdetexte">
    <w:name w:val="Body Text"/>
    <w:basedOn w:val="Normal"/>
    <w:rsid w:val="0050711C"/>
    <w:pPr>
      <w:spacing w:after="120"/>
    </w:pPr>
  </w:style>
  <w:style w:type="paragraph" w:styleId="En-tte">
    <w:name w:val="header"/>
    <w:basedOn w:val="Normal"/>
    <w:rsid w:val="0050711C"/>
    <w:pPr>
      <w:tabs>
        <w:tab w:val="center" w:pos="4846"/>
        <w:tab w:val="right" w:pos="9693"/>
      </w:tabs>
    </w:pPr>
  </w:style>
  <w:style w:type="paragraph" w:styleId="Pieddepage">
    <w:name w:val="footer"/>
    <w:basedOn w:val="Normal"/>
    <w:rsid w:val="0050711C"/>
    <w:pPr>
      <w:tabs>
        <w:tab w:val="center" w:pos="4846"/>
        <w:tab w:val="right" w:pos="9693"/>
      </w:tabs>
    </w:pPr>
  </w:style>
  <w:style w:type="paragraph" w:customStyle="1" w:styleId="Contenuducadre">
    <w:name w:val="Contenu du cadre"/>
    <w:basedOn w:val="Corpsdetexte"/>
    <w:rsid w:val="0050711C"/>
  </w:style>
  <w:style w:type="paragraph" w:customStyle="1" w:styleId="titre0">
    <w:name w:val="titre"/>
    <w:basedOn w:val="Normal"/>
    <w:rsid w:val="0050711C"/>
    <w:pPr>
      <w:pBdr>
        <w:top w:val="single" w:sz="6" w:space="1" w:color="000000"/>
        <w:left w:val="single" w:sz="6" w:space="31" w:color="000000"/>
        <w:bottom w:val="single" w:sz="6" w:space="1" w:color="000000"/>
        <w:right w:val="single" w:sz="6" w:space="31" w:color="000000"/>
      </w:pBdr>
      <w:jc w:val="center"/>
    </w:pPr>
  </w:style>
  <w:style w:type="paragraph" w:customStyle="1" w:styleId="Titre10">
    <w:name w:val="Titre 10"/>
    <w:basedOn w:val="Titre"/>
    <w:next w:val="Corpsdetexte"/>
    <w:rsid w:val="0050711C"/>
    <w:rPr>
      <w:b/>
      <w:sz w:val="21"/>
    </w:rPr>
  </w:style>
  <w:style w:type="paragraph" w:customStyle="1" w:styleId="Contenudetableau">
    <w:name w:val="Contenu de tableau"/>
    <w:basedOn w:val="Corpsdetexte"/>
    <w:rsid w:val="0050711C"/>
  </w:style>
  <w:style w:type="paragraph" w:customStyle="1" w:styleId="Titredetableau">
    <w:name w:val="Titre de tableau"/>
    <w:basedOn w:val="Contenudetableau"/>
    <w:rsid w:val="0050711C"/>
    <w:pPr>
      <w:jc w:val="center"/>
    </w:pPr>
    <w:rPr>
      <w:b/>
      <w:i/>
    </w:rPr>
  </w:style>
  <w:style w:type="paragraph" w:styleId="Lgende">
    <w:name w:val="caption"/>
    <w:basedOn w:val="Normal"/>
    <w:next w:val="Normal"/>
    <w:qFormat/>
    <w:rsid w:val="0050711C"/>
    <w:rPr>
      <w:b/>
    </w:rPr>
  </w:style>
  <w:style w:type="paragraph" w:customStyle="1" w:styleId="Corpsdetexte21">
    <w:name w:val="Corps de texte 21"/>
    <w:basedOn w:val="Normal"/>
    <w:rsid w:val="0050711C"/>
    <w:pPr>
      <w:ind w:left="360"/>
    </w:pPr>
  </w:style>
  <w:style w:type="table" w:styleId="Grilledutableau">
    <w:name w:val="Table Grid"/>
    <w:basedOn w:val="TableauNormal"/>
    <w:uiPriority w:val="59"/>
    <w:rsid w:val="00957A13"/>
    <w:pPr>
      <w:suppressAutoHyphens/>
      <w:overflowPunct w:val="0"/>
      <w:autoSpaceDE w:val="0"/>
      <w:autoSpaceDN w:val="0"/>
      <w:adjustRightInd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us-titre">
    <w:name w:val="Subtitle"/>
    <w:basedOn w:val="Normal"/>
    <w:link w:val="Sous-titreCar"/>
    <w:qFormat/>
    <w:rsid w:val="00F334B0"/>
    <w:pPr>
      <w:suppressAutoHyphens w:val="0"/>
      <w:overflowPunct/>
      <w:autoSpaceDE/>
      <w:autoSpaceDN/>
      <w:adjustRightInd/>
      <w:textAlignment w:val="auto"/>
    </w:pPr>
    <w:rPr>
      <w:b/>
      <w:bCs/>
      <w:sz w:val="28"/>
      <w:szCs w:val="24"/>
      <w:u w:val="single"/>
    </w:rPr>
  </w:style>
  <w:style w:type="character" w:customStyle="1" w:styleId="Sous-titreCar">
    <w:name w:val="Sous-titre Car"/>
    <w:link w:val="Sous-titre"/>
    <w:rsid w:val="00F334B0"/>
    <w:rPr>
      <w:b/>
      <w:bCs/>
      <w:sz w:val="28"/>
      <w:szCs w:val="24"/>
      <w:u w:val="single"/>
    </w:rPr>
  </w:style>
  <w:style w:type="paragraph" w:styleId="Paragraphedeliste">
    <w:name w:val="List Paragraph"/>
    <w:basedOn w:val="Normal"/>
    <w:link w:val="ParagraphedelisteCar"/>
    <w:uiPriority w:val="1"/>
    <w:qFormat/>
    <w:rsid w:val="008E4882"/>
    <w:pPr>
      <w:suppressAutoHyphens w:val="0"/>
      <w:overflowPunct/>
      <w:autoSpaceDE/>
      <w:autoSpaceDN/>
      <w:adjustRightInd/>
      <w:spacing w:after="160" w:line="259" w:lineRule="auto"/>
      <w:ind w:left="720"/>
      <w:contextualSpacing/>
      <w:textAlignment w:val="auto"/>
    </w:pPr>
    <w:rPr>
      <w:rFonts w:ascii="Arial" w:eastAsia="Calibri" w:hAnsi="Arial"/>
      <w:spacing w:val="1"/>
      <w:w w:val="105"/>
      <w:sz w:val="20"/>
      <w:szCs w:val="22"/>
      <w:lang w:eastAsia="en-US"/>
    </w:rPr>
  </w:style>
  <w:style w:type="character" w:customStyle="1" w:styleId="ParagraphedelisteCar">
    <w:name w:val="Paragraphe de liste Car"/>
    <w:link w:val="Paragraphedeliste"/>
    <w:uiPriority w:val="1"/>
    <w:rsid w:val="008E4882"/>
    <w:rPr>
      <w:rFonts w:ascii="Arial" w:eastAsia="Calibri" w:hAnsi="Arial" w:cs="Arial"/>
      <w:spacing w:val="1"/>
      <w:w w:val="105"/>
      <w:szCs w:val="22"/>
      <w:lang w:eastAsia="en-US"/>
    </w:rPr>
  </w:style>
  <w:style w:type="paragraph" w:styleId="Textedebulles">
    <w:name w:val="Balloon Text"/>
    <w:basedOn w:val="Normal"/>
    <w:link w:val="TextedebullesCar"/>
    <w:rsid w:val="008E4882"/>
    <w:rPr>
      <w:rFonts w:ascii="Tahoma" w:hAnsi="Tahoma"/>
      <w:sz w:val="16"/>
      <w:szCs w:val="16"/>
    </w:rPr>
  </w:style>
  <w:style w:type="character" w:customStyle="1" w:styleId="TextedebullesCar">
    <w:name w:val="Texte de bulles Car"/>
    <w:link w:val="Textedebulles"/>
    <w:rsid w:val="008E4882"/>
    <w:rPr>
      <w:rFonts w:ascii="Tahoma" w:hAnsi="Tahoma" w:cs="Tahoma"/>
      <w:sz w:val="16"/>
      <w:szCs w:val="16"/>
      <w:lang w:val="fr-CA"/>
    </w:rPr>
  </w:style>
  <w:style w:type="paragraph" w:customStyle="1" w:styleId="Default">
    <w:name w:val="Default"/>
    <w:rsid w:val="008F43E5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CA504B"/>
    <w:pPr>
      <w:keepLines/>
      <w:numPr>
        <w:numId w:val="0"/>
      </w:numPr>
      <w:suppressAutoHyphens w:val="0"/>
      <w:overflowPunct/>
      <w:autoSpaceDE/>
      <w:autoSpaceDN/>
      <w:adjustRightInd/>
      <w:spacing w:before="480" w:line="276" w:lineRule="auto"/>
      <w:textAlignment w:val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val="fr-FR" w:eastAsia="en-US"/>
    </w:rPr>
  </w:style>
  <w:style w:type="paragraph" w:styleId="TM1">
    <w:name w:val="toc 1"/>
    <w:basedOn w:val="Normal"/>
    <w:next w:val="Normal"/>
    <w:autoRedefine/>
    <w:uiPriority w:val="39"/>
    <w:unhideWhenUsed/>
    <w:rsid w:val="00CA504B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CA504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2020%202021\sujet%20la%20rochette%202019\bts%20eb2%20projet%202%20pole%20penitentiaire\didacticiel%20fenetre%20(R&#233;par&#233;).dot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357194-8CD2-43E5-9B68-EE0F90ED5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didacticiel fenetre (Réparé)</Template>
  <TotalTime>0</TotalTime>
  <Pages>46</Pages>
  <Words>1999</Words>
  <Characters>10997</Characters>
  <Application>Microsoft Office Word</Application>
  <DocSecurity>0</DocSecurity>
  <Lines>91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PARTIE 1 : DOSSIER DE CONSULTATION ENTREPRISES</vt:lpstr>
    </vt:vector>
  </TitlesOfParts>
  <Company>en</Company>
  <LinksUpToDate>false</LinksUpToDate>
  <CharactersWithSpaces>12971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PARTIE 1 : DOSSIER DE CONSULTATION ENTREPRISES</dc:title>
  <dc:creator>patri</dc:creator>
  <cp:lastModifiedBy>Utilisateur</cp:lastModifiedBy>
  <cp:revision>2</cp:revision>
  <cp:lastPrinted>2014-09-12T11:48:00Z</cp:lastPrinted>
  <dcterms:created xsi:type="dcterms:W3CDTF">2022-02-14T15:09:00Z</dcterms:created>
  <dcterms:modified xsi:type="dcterms:W3CDTF">2022-02-14T15:09:00Z</dcterms:modified>
</cp:coreProperties>
</file>