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/>
          <w:lang w:eastAsia="en-US"/>
        </w:rPr>
        <w:id w:val="-461806414"/>
        <w:docPartObj>
          <w:docPartGallery w:val="Cover Pages"/>
          <w:docPartUnique/>
        </w:docPartObj>
      </w:sdtPr>
      <w:sdtEndPr/>
      <w:sdtContent>
        <w:p w14:paraId="69C181E5" w14:textId="124732E6" w:rsidR="00ED019B" w:rsidRDefault="00ED019B">
          <w:pPr>
            <w:pStyle w:val="Sansinterligne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1072" behindDoc="1" locked="0" layoutInCell="1" allowOverlap="1" wp14:anchorId="71CA61B1" wp14:editId="0449CE9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427355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7" name="Groupe 2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28" name="Rectangle 28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Pentagone 29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e 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d/MM/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0BB205A4" w14:textId="77777777" w:rsidR="00ED019B" w:rsidRDefault="00ED019B">
                                      <w:pPr>
                                        <w:pStyle w:val="Sansinterligne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0" name="Groupe 30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31" name="Groupe 3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32" name="Forme libre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Forme libre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Forme libre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Forme libre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Forme libre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Forme libre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Forme libre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Forme libre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Forme libre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Forme libre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2" name="Forme libre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" name="Forme libre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44" name="Groupe 4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45" name="Forme libre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6" name="Forme libre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7" name="Forme libre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8" name="Forme libre 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9" name="Forme libre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0" name="Forme libre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1" name="Forme libre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2" name="Forme libre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3" name="Forme libre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4" name="Forme libre 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5" name="Forme libre 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1CA61B1" id="Groupe 27" o:spid="_x0000_s1026" style="position:absolute;margin-left:0;margin-top:0;width:172.8pt;height:718.55pt;z-index:-251665408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">
                    <v:rect id="Rectangle 28" o:spid="_x0000_s1027" style="position:absolute;width:1945;height:912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" fillcolor="#1f497d [3215]" stroked="f" strokeweight="2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e 29" o:spid="_x0000_s1028" type="#_x0000_t15" style="position:absolute;top:14668;width:21945;height:55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" adj="18883" fillcolor="#4f81bd [3204]" stroked="f" strokeweight="2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ate 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0BB205A4" w14:textId="77777777" w:rsidR="00ED019B" w:rsidRDefault="00ED019B">
                                <w:pPr>
                                  <w:pStyle w:val="Sansinterligne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oupe 30" o:spid="_x0000_s1029" style="position:absolute;left:762;top:42100;width:20574;height:49103" coordorigin="806,42118" coordsize="13062,3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      <v:group id="Groupe 31" o:spid="_x0000_s1030" style="position:absolute;left:1410;top:42118;width:10478;height:31210" coordorigin="1410,42118" coordsize="10477,3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">
                        <o:lock v:ext="edit" aspectratio="t"/>
                        <v:shape id="Forme libre 32" o:spid="_x0000_s1031" style="position:absolute;left:3696;top:62168;width:1937;height:6985;visibility:visible;mso-wrap-style:square;v-text-anchor:top" coordsize="122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" path="m,l39,152,84,304r38,113l122,440,76,306,39,180,6,53,,xe" fillcolor="#1f497d [3215]" strokecolor="#1f497d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e libre 33" o:spid="_x0000_s1032" style="position:absolute;left:5728;top:69058;width:1842;height:4270;visibility:visible;mso-wrap-style:square;v-text-anchor:top" coordsize="11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" path="m,l8,19,37,93r30,74l116,269r-8,l60,169,30,98,1,25,,xe" fillcolor="#1f497d [3215]" strokecolor="#1f497d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e libre 34" o:spid="_x0000_s1033" style="position:absolute;left:1410;top:42118;width:2223;height:20193;visibility:visible;mso-wrap-style:square;v-text-anchor:top" coordsize="140,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" path="m,l,,1,79r2,80l12,317,23,476,39,634,58,792,83,948r24,138l135,1223r5,49l138,1262,105,1106,77,949,53,792,35,634,20,476,9,317,2,159,,79,,xe" fillcolor="#1f497d [3215]" strokecolor="#1f497d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e libre 35" o:spid="_x0000_s1034" style="position:absolute;left:3410;top:48611;width:715;height:13557;visibility:visible;mso-wrap-style:square;v-text-anchor:top" coordsize="45,8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" path="m45,r,l35,66r-9,67l14,267,6,401,3,534,6,669r8,134l18,854r,-3l9,814,8,803,1,669,,534,3,401,12,267,25,132,34,66,45,xe" fillcolor="#1f497d [3215]" strokecolor="#1f497d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e libre 36" o:spid="_x0000_s1035" style="position:absolute;left:3633;top:62311;width:2444;height:9985;visibility:visible;mso-wrap-style:square;v-text-anchor:top" coordsize="154,6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" path="m,l10,44r11,82l34,207r19,86l75,380r25,86l120,521r21,55l152,618r2,11l140,595,115,532,93,468,67,383,47,295,28,207,12,104,,xe" fillcolor="#1f497d [3215]" strokecolor="#1f497d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e libre 37" o:spid="_x0000_s1036" style="position:absolute;left:6204;top:72233;width:524;height:1095;visibility:visible;mso-wrap-style:square;v-text-anchor:top" coordsize="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" path="m,l33,69r-9,l12,35,,xe" fillcolor="#1f497d [3215]" strokecolor="#1f497d [3215]" strokeweight="0">
                          <v:path arrowok="t" o:connecttype="custom" o:connectlocs="0,0;52388,109538;38100,109538;19050,55563;0,0" o:connectangles="0,0,0,0,0"/>
                        </v:shape>
                        <v:shape id="Forme libre 38" o:spid="_x0000_s1037" style="position:absolute;left:3553;top:61533;width:238;height:1476;visibility:visible;mso-wrap-style:square;v-text-anchor:top" coordsize="15,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" path="m,l9,37r,3l15,93,5,49,,xe" fillcolor="#1f497d [3215]" strokecolor="#1f497d [3215]" strokeweight="0">
                          <v:path arrowok="t" o:connecttype="custom" o:connectlocs="0,0;14288,58738;14288,63500;23813,147638;7938,77788;0,0" o:connectangles="0,0,0,0,0,0"/>
                        </v:shape>
                        <v:shape id="Forme libre 39" o:spid="_x0000_s1038" style="position:absolute;left:5633;top:56897;width:6255;height:12161;visibility:visible;mso-wrap-style:square;v-text-anchor:top" coordsize="394,7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" path="m394,r,l356,38,319,77r-35,40l249,160r-42,58l168,276r-37,63l98,402,69,467,45,535,26,604,14,673,7,746,6,766,,749r1,-5l7,673,21,603,40,533,65,466,94,400r33,-64l164,275r40,-60l248,158r34,-42l318,76,354,37,394,xe" fillcolor="#1f497d [3215]" strokecolor="#1f497d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e libre 40" o:spid="_x0000_s1039" style="position:absolute;left:5633;top:69153;width:571;height:3080;visibility:visible;mso-wrap-style:square;v-text-anchor:top" coordsize="36,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" path="m,l6,16r1,3l11,80r9,52l33,185r3,9l21,161,15,145,5,81,1,41,,xe" fillcolor="#1f497d [3215]" strokecolor="#1f497d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e libre 41" o:spid="_x0000_s1040" style="position:absolute;left:6077;top:72296;width:493;height:1032;visibility:visible;mso-wrap-style:square;v-text-anchor:top" coordsize="31,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" path="m,l31,65r-8,l,xe" fillcolor="#1f497d [3215]" strokecolor="#1f497d [3215]" strokeweight="0">
                          <v:path arrowok="t" o:connecttype="custom" o:connectlocs="0,0;49213,103188;36513,103188;0,0" o:connectangles="0,0,0,0"/>
                        </v:shape>
                        <v:shape id="Forme libre 42" o:spid="_x0000_s1041" style="position:absolute;left:5633;top:68788;width:111;height:666;visibility:visible;mso-wrap-style:square;v-text-anchor:top" coordsize="7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" path="m,l6,17,7,42,6,39,,23,,xe" fillcolor="#1f497d [3215]" strokecolor="#1f497d [3215]" strokeweight="0">
                          <v:path arrowok="t" o:connecttype="custom" o:connectlocs="0,0;9525,26988;11113,66675;9525,61913;0,36513;0,0" o:connectangles="0,0,0,0,0,0"/>
                        </v:shape>
                        <v:shape id="Forme libre 43" o:spid="_x0000_s1042" style="position:absolute;left:5871;top:71455;width:714;height:1873;visibility:visible;mso-wrap-style:square;v-text-anchor:top" coordsize="45,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" path="m,l6,16,21,49,33,84r12,34l44,118,13,53,11,42,,xe" fillcolor="#1f497d [3215]" strokecolor="#1f497d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e 44" o:spid="_x0000_s1043" style="position:absolute;left:806;top:48269;width:13063;height:25059" coordorigin="806,46499" coordsize="8747,167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">
                        <o:lock v:ext="edit" aspectratio="t"/>
                        <v:shape id="Forme libre 45" o:spid="_x0000_s1044" style="position:absolute;left:1187;top:51897;width:1984;height:7143;visibility:visible;mso-wrap-style:square;v-text-anchor:top" coordsize="125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" path="m,l41,155,86,309r39,116l125,450,79,311,41,183,7,54,,xe" fillcolor="#1f497d [3215]" strokecolor="#1f497d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e libre 46" o:spid="_x0000_s1045" style="position:absolute;left:3282;top:58913;width:1874;height:4366;visibility:visible;mso-wrap-style:square;v-text-anchor:top" coordsize="118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" path="m,l8,20,37,96r32,74l118,275r-9,l61,174,30,100,,26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e libre 47" o:spid="_x0000_s1046" style="position:absolute;left:806;top:50103;width:317;height:1921;visibility:visible;mso-wrap-style:square;v-text-anchor:top" coordsize="20,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" path="m,l16,72r4,49l18,112,,31,,xe" fillcolor="#1f497d [3215]" strokecolor="#1f497d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e libre 48" o:spid="_x0000_s1047" style="position:absolute;left:1123;top:52024;width:2509;height:10207;visibility:visible;mso-wrap-style:square;v-text-anchor:top" coordsize="158,6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" path="m,l11,46r11,83l36,211r19,90l76,389r27,87l123,533r21,55l155,632r3,11l142,608,118,544,95,478,69,391,47,302,29,212,13,107,,xe" fillcolor="#1f497d [3215]" strokecolor="#1f497d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e libre 49" o:spid="_x0000_s1048" style="position:absolute;left:3759;top:62152;width:524;height:1127;visibility:visible;mso-wrap-style:square;v-text-anchor:top" coordsize="33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" path="m,l33,71r-9,l11,36,,xe" fillcolor="#1f497d [3215]" strokecolor="#1f497d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e libre 50" o:spid="_x0000_s1049" style="position:absolute;left:1060;top:51246;width:238;height:1508;visibility:visible;mso-wrap-style:square;v-text-anchor:top" coordsize="15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" path="m,l8,37r,4l15,95,4,49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e libre 51" o:spid="_x0000_s1050" style="position:absolute;left:3171;top:46499;width:6382;height:12414;visibility:visible;mso-wrap-style:square;v-text-anchor:top" coordsize="402,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" path="m402,r,1l363,39,325,79r-35,42l255,164r-44,58l171,284r-38,62l100,411,71,478,45,546,27,617,13,689,7,761r,21l,765r1,-4l7,688,21,616,40,545,66,475,95,409r35,-66l167,281r42,-61l253,163r34,-43l324,78,362,38,402,xe" fillcolor="#1f497d [3215]" strokecolor="#1f497d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e libre 52" o:spid="_x0000_s1051" style="position:absolute;left:3171;top:59040;width:588;height:3112;visibility:visible;mso-wrap-style:square;v-text-anchor:top" coordsize="37,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" path="m,l6,15r1,3l12,80r9,54l33,188r4,8l22,162,15,146,5,81,1,40,,xe" fillcolor="#1f497d [3215]" strokecolor="#1f497d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e libre 53" o:spid="_x0000_s1052" style="position:absolute;left:3632;top:62231;width:492;height:1048;visibility:visible;mso-wrap-style:square;v-text-anchor:top" coordsize="31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" path="m,l31,66r-7,l,xe" fillcolor="#1f497d [3215]" strokecolor="#1f497d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e libre 54" o:spid="_x0000_s1053" style="position:absolute;left:3171;top:58644;width:111;height:682;visibility:visible;mso-wrap-style:square;v-text-anchor:top" coordsize="7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" path="m,l7,17r,26l6,40,,25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e libre 55" o:spid="_x0000_s1054" style="position:absolute;left:3409;top:61358;width:731;height:1921;visibility:visible;mso-wrap-style:square;v-text-anchor:top" coordsize="46,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" path="m,l7,16,22,50,33,86r13,35l45,121,14,55,11,44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3FA10FD3" w14:textId="50786045" w:rsidR="00ED019B" w:rsidRDefault="00C53F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77F6F131" wp14:editId="27802923">
                    <wp:simplePos x="0" y="0"/>
                    <wp:positionH relativeFrom="page">
                      <wp:posOffset>4610100</wp:posOffset>
                    </wp:positionH>
                    <wp:positionV relativeFrom="page">
                      <wp:posOffset>1028269</wp:posOffset>
                    </wp:positionV>
                    <wp:extent cx="4885690" cy="3898900"/>
                    <wp:effectExtent l="0" t="0" r="3810" b="0"/>
                    <wp:wrapNone/>
                    <wp:docPr id="1" name="Zone de texte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85690" cy="3898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CB550C" w14:textId="5042244F" w:rsidR="00ED019B" w:rsidRPr="004435BC" w:rsidRDefault="00984EA9">
                                <w:pPr>
                                  <w:pStyle w:val="Sansinterligne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96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96"/>
                                      <w:szCs w:val="96"/>
                                    </w:rPr>
                                    <w:alias w:val="Titre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53F53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96"/>
                                        <w:szCs w:val="96"/>
                                      </w:rPr>
                                      <w:t>Réponses    Indices</w:t>
                                    </w:r>
                                  </w:sdtContent>
                                </w:sdt>
                              </w:p>
                              <w:p w14:paraId="0B8A9E48" w14:textId="1477D8FF" w:rsidR="00ED019B" w:rsidRPr="008C2436" w:rsidRDefault="00984EA9">
                                <w:pPr>
                                  <w:spacing w:before="120"/>
                                  <w:rPr>
                                    <w:color w:val="1F497D" w:themeColor="text2"/>
                                    <w:sz w:val="72"/>
                                    <w:szCs w:val="72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sdt>
                                  <w:sdtPr>
                                    <w:rPr>
                                      <w:color w:val="1F497D" w:themeColor="text2"/>
                                      <w:sz w:val="72"/>
                                      <w:szCs w:val="7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alias w:val="Sous-titre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40344" w:rsidRPr="008C2436">
                                      <w:rPr>
                                        <w:color w:val="1F497D" w:themeColor="text2"/>
                                        <w:sz w:val="72"/>
                                        <w:szCs w:val="72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5">
                                                  <w14:lumMod w14:val="50000"/>
                                                </w14:schemeClr>
                                              </w14:gs>
                                              <w14:gs w14:pos="50000">
                                                <w14:schemeClr w14:val="accent5"/>
                                              </w14:gs>
                                              <w14:gs w14:pos="100000">
                                                <w14:schemeClr w14:val="accent5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SERIOUS GAME</w:t>
                                    </w:r>
                                  </w:sdtContent>
                                </w:sdt>
                              </w:p>
                              <w:p w14:paraId="796CDE5A" w14:textId="77777777" w:rsidR="00751D89" w:rsidRDefault="00751D89">
                                <w:pPr>
                                  <w:spacing w:before="120"/>
                                  <w:rPr>
                                    <w:color w:val="1F497D" w:themeColor="tex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54CC707F" w14:textId="31D953B4" w:rsidR="00C53F53" w:rsidRPr="00751D89" w:rsidRDefault="00C53F53">
                                <w:pPr>
                                  <w:spacing w:before="120"/>
                                  <w:rPr>
                                    <w:b/>
                                    <w:bCs/>
                                    <w:color w:val="1F497D" w:themeColor="text2"/>
                                    <w:sz w:val="72"/>
                                    <w:szCs w:val="72"/>
                                  </w:rPr>
                                </w:pPr>
                                <w:r w:rsidRPr="00751D89">
                                  <w:rPr>
                                    <w:b/>
                                    <w:bCs/>
                                    <w:color w:val="1F497D" w:themeColor="text2"/>
                                    <w:sz w:val="72"/>
                                    <w:szCs w:val="72"/>
                                  </w:rPr>
                                  <w:t xml:space="preserve">Document </w:t>
                                </w:r>
                                <w:r w:rsidR="00E946BF" w:rsidRPr="00751D89">
                                  <w:rPr>
                                    <w:b/>
                                    <w:bCs/>
                                    <w:color w:val="1F497D" w:themeColor="text2"/>
                                    <w:sz w:val="72"/>
                                    <w:szCs w:val="72"/>
                                  </w:rPr>
                                  <w:t>enseignant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7F6F131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" o:spid="_x0000_s1055" type="#_x0000_t202" style="position:absolute;margin-left:363pt;margin-top:80.95pt;width:384.7pt;height:307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" filled="f" stroked="f" strokeweight=".5pt">
                    <v:textbox inset="0,0,0,0">
                      <w:txbxContent>
                        <w:p w14:paraId="58CB550C" w14:textId="5042244F" w:rsidR="00ED019B" w:rsidRPr="004435BC" w:rsidRDefault="00696361">
                          <w:pPr>
                            <w:pStyle w:val="Sansinterligne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96"/>
                              <w:szCs w:val="96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96"/>
                                <w:szCs w:val="96"/>
                              </w:rPr>
                              <w:alias w:val="Titre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C53F53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96"/>
                                  <w:szCs w:val="96"/>
                                </w:rPr>
                                <w:t>Réponses    Indices</w:t>
                              </w:r>
                            </w:sdtContent>
                          </w:sdt>
                        </w:p>
                        <w:p w14:paraId="0B8A9E48" w14:textId="1477D8FF" w:rsidR="00ED019B" w:rsidRPr="008C2436" w:rsidRDefault="00696361">
                          <w:pPr>
                            <w:spacing w:before="120"/>
                            <w:rPr>
                              <w:color w:val="1F497D" w:themeColor="text2"/>
                              <w:sz w:val="72"/>
                              <w:szCs w:val="72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sdt>
                            <w:sdtPr>
                              <w:rPr>
                                <w:color w:val="1F497D" w:themeColor="text2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alias w:val="Sous-titre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C40344" w:rsidRPr="008C2436">
                                <w:rPr>
                                  <w:color w:val="1F497D" w:themeColor="text2"/>
                                  <w:sz w:val="72"/>
                                  <w:szCs w:val="7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SERIOUS GAME</w:t>
                              </w:r>
                            </w:sdtContent>
                          </w:sdt>
                        </w:p>
                        <w:p w14:paraId="796CDE5A" w14:textId="77777777" w:rsidR="00751D89" w:rsidRDefault="00751D89">
                          <w:pPr>
                            <w:spacing w:before="120"/>
                            <w:rPr>
                              <w:color w:val="1F497D" w:themeColor="text2"/>
                              <w:sz w:val="72"/>
                              <w:szCs w:val="72"/>
                            </w:rPr>
                          </w:pPr>
                        </w:p>
                        <w:p w14:paraId="54CC707F" w14:textId="31D953B4" w:rsidR="00C53F53" w:rsidRPr="00751D89" w:rsidRDefault="00C53F53">
                          <w:pPr>
                            <w:spacing w:before="120"/>
                            <w:rPr>
                              <w:b/>
                              <w:bCs/>
                              <w:color w:val="1F497D" w:themeColor="text2"/>
                              <w:sz w:val="72"/>
                              <w:szCs w:val="72"/>
                            </w:rPr>
                          </w:pPr>
                          <w:r w:rsidRPr="00751D89">
                            <w:rPr>
                              <w:b/>
                              <w:bCs/>
                              <w:color w:val="1F497D" w:themeColor="text2"/>
                              <w:sz w:val="72"/>
                              <w:szCs w:val="72"/>
                            </w:rPr>
                            <w:t xml:space="preserve">Document </w:t>
                          </w:r>
                          <w:r w:rsidR="00E946BF" w:rsidRPr="00751D89">
                            <w:rPr>
                              <w:b/>
                              <w:bCs/>
                              <w:color w:val="1F497D" w:themeColor="text2"/>
                              <w:sz w:val="72"/>
                              <w:szCs w:val="72"/>
                            </w:rPr>
                            <w:t>enseignant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ED019B">
            <w:rPr>
              <w:rFonts w:ascii="Arial" w:hAnsi="Arial" w:cs="Arial"/>
              <w:noProof/>
              <w:color w:val="0000FF"/>
              <w:sz w:val="27"/>
              <w:szCs w:val="27"/>
              <w:lang w:eastAsia="fr-FR"/>
            </w:rPr>
            <w:drawing>
              <wp:anchor distT="0" distB="0" distL="114300" distR="114300" simplePos="0" relativeHeight="251654144" behindDoc="1" locked="0" layoutInCell="1" allowOverlap="1" wp14:anchorId="4582326C" wp14:editId="21A36A50">
                <wp:simplePos x="0" y="0"/>
                <wp:positionH relativeFrom="column">
                  <wp:posOffset>7839297</wp:posOffset>
                </wp:positionH>
                <wp:positionV relativeFrom="paragraph">
                  <wp:posOffset>5280856</wp:posOffset>
                </wp:positionV>
                <wp:extent cx="2325858" cy="1250008"/>
                <wp:effectExtent l="0" t="0" r="0" b="0"/>
                <wp:wrapNone/>
                <wp:docPr id="57" name="Image 57" descr="Image associée">
                  <a:hlinkClick xmlns:a="http://schemas.openxmlformats.org/drawingml/2006/main" r:id="rId8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 associée">
                          <a:hlinkClick r:id="rId8" tgtFrame="&quot;_blank&quot;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5640" cy="125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D019B">
            <w:br w:type="page"/>
          </w:r>
        </w:p>
      </w:sdtContent>
    </w:sdt>
    <w:p w14:paraId="593964FA" w14:textId="50DCC2AA" w:rsidR="00C53F53" w:rsidRPr="008C2436" w:rsidRDefault="000D22C0" w:rsidP="00DF0E2B">
      <w:pPr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01027F8D" wp14:editId="02904CEF">
                <wp:simplePos x="0" y="0"/>
                <wp:positionH relativeFrom="column">
                  <wp:posOffset>8439150</wp:posOffset>
                </wp:positionH>
                <wp:positionV relativeFrom="paragraph">
                  <wp:posOffset>115570</wp:posOffset>
                </wp:positionV>
                <wp:extent cx="774700" cy="1303427"/>
                <wp:effectExtent l="0" t="0" r="0" b="5080"/>
                <wp:wrapNone/>
                <wp:docPr id="12" name="Modèle 3D 12" descr="Cadenas ferm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0">
                      <am3d:spPr>
                        <a:xfrm>
                          <a:off x="0" y="0"/>
                          <a:ext cx="774700" cy="1303427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7662077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6666683" d="1000000"/>
                        <am3d:preTrans dx="0" dy="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677223" ay="2008844" az="979041"/>
                        <am3d:postTrans dx="0" dy="0" dz="0"/>
                      </am3d:trans>
                      <am3d:raster rName="Office3DRenderer" rVer="16.0.8326">
                        <am3d:blip r:embed="rId11"/>
                      </am3d:raster>
                      <am3d:objViewport viewportSz="1430588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01027F8D" wp14:editId="02904CEF">
                <wp:simplePos x="0" y="0"/>
                <wp:positionH relativeFrom="column">
                  <wp:posOffset>8439150</wp:posOffset>
                </wp:positionH>
                <wp:positionV relativeFrom="paragraph">
                  <wp:posOffset>115570</wp:posOffset>
                </wp:positionV>
                <wp:extent cx="774700" cy="1303427"/>
                <wp:effectExtent l="0" t="0" r="0" b="5080"/>
                <wp:wrapNone/>
                <wp:docPr id="12" name="Modèle 3D 12" descr="Cadenas fermé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Modèle 3D 12" descr="Cadenas fermé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4700" cy="1303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C53F53" w:rsidRPr="008C2436">
        <w:rPr>
          <w:b/>
          <w:bCs/>
          <w:color w:val="548DD4" w:themeColor="text2" w:themeTint="99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</w:t>
      </w:r>
      <w:r w:rsidR="00C53F53" w:rsidRPr="008C2436">
        <w:rPr>
          <w:b/>
          <w:bCs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53F53" w:rsidRPr="008C2436">
        <w:rPr>
          <w:b/>
          <w:bCs/>
          <w:color w:val="000000" w:themeColor="text1"/>
          <w:sz w:val="52"/>
          <w:szCs w:val="5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MISSION</w:t>
      </w:r>
      <w:r w:rsidR="008C2436" w:rsidRPr="008C2436">
        <w:rPr>
          <w:b/>
          <w:bCs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 </w:t>
      </w:r>
      <w:r w:rsidR="008C2436">
        <w:rPr>
          <w:b/>
          <w:bCs/>
          <w:sz w:val="36"/>
          <w:szCs w:val="36"/>
        </w:rPr>
        <w:t>:</w:t>
      </w:r>
    </w:p>
    <w:p w14:paraId="67099000" w14:textId="26B0348D" w:rsidR="000D22C0" w:rsidRDefault="00C53F53" w:rsidP="008C2436">
      <w:pPr>
        <w:ind w:left="567"/>
        <w:jc w:val="center"/>
      </w:pPr>
      <w:r w:rsidRPr="00C53F53">
        <w:t xml:space="preserve">Vous êtes élève en première année de carrosserie, vous devez réparer un véhicule client, </w:t>
      </w:r>
    </w:p>
    <w:p w14:paraId="3E587DD6" w14:textId="77777777" w:rsidR="000D22C0" w:rsidRDefault="00C53F53" w:rsidP="008C2436">
      <w:pPr>
        <w:ind w:left="567"/>
        <w:jc w:val="center"/>
      </w:pPr>
      <w:proofErr w:type="gramStart"/>
      <w:r w:rsidRPr="00C53F53">
        <w:t>afin</w:t>
      </w:r>
      <w:proofErr w:type="gramEnd"/>
      <w:r w:rsidRPr="00C53F53">
        <w:t xml:space="preserve"> de valider votre passage en seconde année.</w:t>
      </w:r>
      <w:r>
        <w:t xml:space="preserve"> </w:t>
      </w:r>
      <w:r w:rsidRPr="00C53F53">
        <w:t xml:space="preserve">Vous devez résoudre des étapes de réparation, </w:t>
      </w:r>
    </w:p>
    <w:p w14:paraId="06C47144" w14:textId="6FFCCD08" w:rsidR="00C53F53" w:rsidRDefault="000D22C0" w:rsidP="008C2436">
      <w:pPr>
        <w:ind w:left="567"/>
        <w:jc w:val="center"/>
      </w:pPr>
      <w:r>
        <w:t>V</w:t>
      </w:r>
      <w:r w:rsidR="00C53F53" w:rsidRPr="00C53F53">
        <w:t xml:space="preserve">ous allez avoir plusieurs indices tout au long de </w:t>
      </w:r>
      <w:r w:rsidR="00C53F53">
        <w:t>votre</w:t>
      </w:r>
      <w:r w:rsidR="00C53F53" w:rsidRPr="00C53F53">
        <w:t xml:space="preserve"> mission.</w:t>
      </w:r>
    </w:p>
    <w:p w14:paraId="6E4ECCF7" w14:textId="6E9455C4" w:rsidR="00C53F53" w:rsidRDefault="00C53F53" w:rsidP="008C2436">
      <w:pPr>
        <w:ind w:left="567"/>
        <w:jc w:val="center"/>
      </w:pPr>
      <w:r w:rsidRPr="00C53F53">
        <w:t>Munissez-vous d'un stylo</w:t>
      </w:r>
      <w:r>
        <w:t xml:space="preserve"> </w:t>
      </w:r>
      <w:r w:rsidRPr="00C53F53">
        <w:t>! Pour cela revenez à la page précédente, passez la porte, prenez votre tablette et rendez-vous au lycée.</w:t>
      </w:r>
    </w:p>
    <w:p w14:paraId="4BAB44AD" w14:textId="6F963756" w:rsidR="008C2436" w:rsidRDefault="008C2436" w:rsidP="008C2436">
      <w:pPr>
        <w:ind w:left="567"/>
        <w:jc w:val="center"/>
      </w:pPr>
    </w:p>
    <w:p w14:paraId="026D7BEB" w14:textId="2649353B" w:rsidR="00BC31DE" w:rsidRPr="008C2436" w:rsidRDefault="00C53F53" w:rsidP="008C2436">
      <w:pPr>
        <w:ind w:left="567"/>
        <w:rPr>
          <w:b/>
          <w:bCs/>
          <w:color w:val="1F497D" w:themeColor="text2"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8C2436">
        <w:rPr>
          <w:b/>
          <w:bCs/>
          <w:color w:val="1F497D" w:themeColor="text2"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SERIOUS GAME 1:</w:t>
      </w:r>
    </w:p>
    <w:p w14:paraId="052AFFA8" w14:textId="4A064BBC" w:rsidR="00C53F53" w:rsidRPr="00E93091" w:rsidRDefault="00C53F53" w:rsidP="008C2436">
      <w:pPr>
        <w:ind w:left="567"/>
        <w:rPr>
          <w:lang w:val="en-US"/>
        </w:rPr>
      </w:pPr>
      <w:r w:rsidRPr="008C2436">
        <w:rPr>
          <w:b/>
          <w:bCs/>
          <w:sz w:val="24"/>
          <w:szCs w:val="24"/>
          <w:lang w:val="en-US"/>
        </w:rPr>
        <w:t>INDICE 1</w:t>
      </w:r>
      <w:r w:rsidRPr="00E93091">
        <w:rPr>
          <w:lang w:val="en-US"/>
        </w:rPr>
        <w:t xml:space="preserve">:  </w:t>
      </w:r>
      <w:r w:rsidRPr="008C2436">
        <w:rPr>
          <w:sz w:val="24"/>
          <w:szCs w:val="24"/>
          <w:lang w:val="en-US"/>
        </w:rPr>
        <w:t xml:space="preserve">EPI </w:t>
      </w:r>
    </w:p>
    <w:p w14:paraId="07C1F917" w14:textId="10996FA5" w:rsidR="00C53F53" w:rsidRPr="00E93091" w:rsidRDefault="00C53F53" w:rsidP="008C2436">
      <w:pPr>
        <w:ind w:left="567"/>
        <w:rPr>
          <w:lang w:val="en-US"/>
        </w:rPr>
      </w:pPr>
    </w:p>
    <w:p w14:paraId="6736DFBB" w14:textId="74C2B545" w:rsidR="00C53F53" w:rsidRPr="008C2436" w:rsidRDefault="00C53F53" w:rsidP="008C2436">
      <w:pPr>
        <w:ind w:left="567"/>
        <w:rPr>
          <w:b/>
          <w:bCs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8C2436">
        <w:rPr>
          <w:b/>
          <w:bCs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SERIOUS GAME 2: </w:t>
      </w:r>
    </w:p>
    <w:p w14:paraId="352FA897" w14:textId="56CE8512" w:rsidR="00C53F53" w:rsidRPr="008C2436" w:rsidRDefault="00C53F53" w:rsidP="008C2436">
      <w:pPr>
        <w:ind w:left="567"/>
        <w:rPr>
          <w:sz w:val="24"/>
          <w:szCs w:val="24"/>
        </w:rPr>
      </w:pPr>
      <w:r w:rsidRPr="008C2436">
        <w:rPr>
          <w:b/>
          <w:bCs/>
          <w:sz w:val="24"/>
          <w:szCs w:val="24"/>
        </w:rPr>
        <w:t>INDICE 2</w:t>
      </w:r>
      <w:r w:rsidRPr="008C2436">
        <w:rPr>
          <w:sz w:val="24"/>
          <w:szCs w:val="24"/>
        </w:rPr>
        <w:t> : E-C-P</w:t>
      </w:r>
    </w:p>
    <w:p w14:paraId="51E2525C" w14:textId="511C7A4C" w:rsidR="009F412D" w:rsidRPr="008C2436" w:rsidRDefault="009F412D" w:rsidP="008C2436">
      <w:pPr>
        <w:ind w:left="567"/>
        <w:rPr>
          <w:sz w:val="24"/>
          <w:szCs w:val="24"/>
        </w:rPr>
      </w:pPr>
      <w:r w:rsidRPr="008C2436">
        <w:rPr>
          <w:sz w:val="24"/>
          <w:szCs w:val="24"/>
          <w:u w:val="single"/>
        </w:rPr>
        <w:t>Question</w:t>
      </w:r>
      <w:r w:rsidR="008C2436">
        <w:rPr>
          <w:sz w:val="24"/>
          <w:szCs w:val="24"/>
          <w:u w:val="single"/>
        </w:rPr>
        <w:t>s</w:t>
      </w:r>
      <w:r w:rsidRPr="008C2436">
        <w:rPr>
          <w:sz w:val="24"/>
          <w:szCs w:val="24"/>
          <w:u w:val="single"/>
        </w:rPr>
        <w:t xml:space="preserve"> supplémentaire</w:t>
      </w:r>
      <w:r w:rsidR="008C2436">
        <w:rPr>
          <w:sz w:val="24"/>
          <w:szCs w:val="24"/>
          <w:u w:val="single"/>
        </w:rPr>
        <w:t>s</w:t>
      </w:r>
      <w:r w:rsidRPr="008C2436">
        <w:rPr>
          <w:sz w:val="24"/>
          <w:szCs w:val="24"/>
        </w:rPr>
        <w:t> :</w:t>
      </w:r>
    </w:p>
    <w:p w14:paraId="4A70E85F" w14:textId="727E84EF" w:rsidR="009F412D" w:rsidRPr="008C2436" w:rsidRDefault="009F412D" w:rsidP="008C2436">
      <w:pPr>
        <w:ind w:left="567"/>
        <w:rPr>
          <w:sz w:val="24"/>
          <w:szCs w:val="24"/>
        </w:rPr>
      </w:pPr>
      <w:r w:rsidRPr="008C2436">
        <w:rPr>
          <w:sz w:val="24"/>
          <w:szCs w:val="24"/>
        </w:rPr>
        <w:t>Que signifie A / B / E / X sur le certificat d’immatriculation ?</w:t>
      </w:r>
    </w:p>
    <w:p w14:paraId="73B0C2EB" w14:textId="58F877A5" w:rsidR="009F412D" w:rsidRPr="008C2436" w:rsidRDefault="009F412D" w:rsidP="008C2436">
      <w:pPr>
        <w:ind w:left="567"/>
        <w:rPr>
          <w:sz w:val="24"/>
          <w:szCs w:val="24"/>
        </w:rPr>
      </w:pPr>
      <w:r w:rsidRPr="008C2436">
        <w:rPr>
          <w:sz w:val="24"/>
          <w:szCs w:val="24"/>
        </w:rPr>
        <w:t xml:space="preserve">A :  Numéro d’immatriculation </w:t>
      </w:r>
    </w:p>
    <w:p w14:paraId="09BFB88F" w14:textId="72F3201E" w:rsidR="009F412D" w:rsidRPr="008C2436" w:rsidRDefault="009F412D" w:rsidP="008C2436">
      <w:pPr>
        <w:ind w:left="567"/>
        <w:rPr>
          <w:sz w:val="24"/>
          <w:szCs w:val="24"/>
        </w:rPr>
      </w:pPr>
      <w:r w:rsidRPr="008C2436">
        <w:rPr>
          <w:sz w:val="24"/>
          <w:szCs w:val="24"/>
        </w:rPr>
        <w:t xml:space="preserve">B : Date de première mise en circulation </w:t>
      </w:r>
    </w:p>
    <w:p w14:paraId="27660EF9" w14:textId="4285FC93" w:rsidR="009F412D" w:rsidRPr="008C2436" w:rsidRDefault="009F412D" w:rsidP="008C2436">
      <w:pPr>
        <w:ind w:left="567"/>
        <w:rPr>
          <w:sz w:val="24"/>
          <w:szCs w:val="24"/>
        </w:rPr>
      </w:pPr>
      <w:r w:rsidRPr="008C2436">
        <w:rPr>
          <w:sz w:val="24"/>
          <w:szCs w:val="24"/>
        </w:rPr>
        <w:t>E : Numéro d’identification du véhicule</w:t>
      </w:r>
    </w:p>
    <w:p w14:paraId="3D604A2F" w14:textId="0B76E464" w:rsidR="00411920" w:rsidRDefault="009F412D" w:rsidP="000D22C0">
      <w:pPr>
        <w:ind w:left="567"/>
        <w:rPr>
          <w:sz w:val="24"/>
          <w:szCs w:val="24"/>
        </w:rPr>
      </w:pPr>
      <w:r w:rsidRPr="008C2436">
        <w:rPr>
          <w:sz w:val="24"/>
          <w:szCs w:val="24"/>
        </w:rPr>
        <w:t>X : Date d’échéance du </w:t>
      </w:r>
      <w:hyperlink r:id="rId12" w:history="1">
        <w:r w:rsidRPr="008C2436">
          <w:rPr>
            <w:sz w:val="24"/>
            <w:szCs w:val="24"/>
          </w:rPr>
          <w:t>Contrôle Technique</w:t>
        </w:r>
      </w:hyperlink>
      <w:r w:rsidRPr="008C2436">
        <w:rPr>
          <w:sz w:val="24"/>
          <w:szCs w:val="24"/>
        </w:rPr>
        <w:t> actuel</w:t>
      </w:r>
    </w:p>
    <w:p w14:paraId="6B24958F" w14:textId="77777777" w:rsidR="000D22C0" w:rsidRPr="000D22C0" w:rsidRDefault="000D22C0" w:rsidP="000D22C0">
      <w:pPr>
        <w:ind w:left="567"/>
        <w:rPr>
          <w:sz w:val="24"/>
          <w:szCs w:val="24"/>
        </w:rPr>
      </w:pPr>
    </w:p>
    <w:p w14:paraId="22FDC8EC" w14:textId="3DDF5F85" w:rsidR="009F412D" w:rsidRPr="008C2436" w:rsidRDefault="009F412D" w:rsidP="00411920">
      <w:pPr>
        <w:ind w:left="567"/>
        <w:rPr>
          <w:b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8C2436">
        <w:rPr>
          <w:b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SERIOUS GAME 3</w:t>
      </w:r>
      <w:r w:rsidR="008C2436">
        <w:rPr>
          <w:b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 :</w:t>
      </w:r>
    </w:p>
    <w:p w14:paraId="42402985" w14:textId="3B430D23" w:rsidR="009F412D" w:rsidRPr="008C2436" w:rsidRDefault="009F412D" w:rsidP="008C2436">
      <w:pPr>
        <w:ind w:left="567"/>
        <w:rPr>
          <w:sz w:val="24"/>
          <w:szCs w:val="24"/>
        </w:rPr>
      </w:pPr>
      <w:r w:rsidRPr="008C2436">
        <w:rPr>
          <w:sz w:val="24"/>
          <w:szCs w:val="24"/>
          <w:u w:val="single"/>
        </w:rPr>
        <w:t>Vous devez noter 3 outils de démontage</w:t>
      </w:r>
      <w:r w:rsidRPr="008C2436">
        <w:rPr>
          <w:sz w:val="24"/>
          <w:szCs w:val="24"/>
        </w:rPr>
        <w:t> :</w:t>
      </w:r>
    </w:p>
    <w:p w14:paraId="4B0DE22D" w14:textId="320B68AC" w:rsidR="009F412D" w:rsidRDefault="009F412D" w:rsidP="008C2436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8C2436">
        <w:rPr>
          <w:sz w:val="24"/>
          <w:szCs w:val="24"/>
        </w:rPr>
        <w:t xml:space="preserve">Clé plate à </w:t>
      </w:r>
      <w:r w:rsidR="008C2436">
        <w:rPr>
          <w:sz w:val="24"/>
          <w:szCs w:val="24"/>
        </w:rPr>
        <w:t>œil</w:t>
      </w:r>
    </w:p>
    <w:p w14:paraId="7ABB5AD5" w14:textId="77777777" w:rsidR="008C2436" w:rsidRPr="008C2436" w:rsidRDefault="008C2436" w:rsidP="008C2436">
      <w:pPr>
        <w:pStyle w:val="Paragraphedeliste"/>
        <w:ind w:left="927"/>
        <w:rPr>
          <w:sz w:val="24"/>
          <w:szCs w:val="24"/>
        </w:rPr>
      </w:pPr>
    </w:p>
    <w:p w14:paraId="4DE891BB" w14:textId="5A747FF5" w:rsidR="009F412D" w:rsidRPr="008C2436" w:rsidRDefault="009F412D" w:rsidP="008C2436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8C2436">
        <w:rPr>
          <w:sz w:val="24"/>
          <w:szCs w:val="24"/>
        </w:rPr>
        <w:t xml:space="preserve">Pince coupante </w:t>
      </w:r>
    </w:p>
    <w:p w14:paraId="037A6125" w14:textId="77777777" w:rsidR="008C2436" w:rsidRPr="008C2436" w:rsidRDefault="008C2436" w:rsidP="008C2436">
      <w:pPr>
        <w:pStyle w:val="Paragraphedeliste"/>
        <w:rPr>
          <w:sz w:val="24"/>
          <w:szCs w:val="24"/>
        </w:rPr>
      </w:pPr>
    </w:p>
    <w:p w14:paraId="67BDD6E6" w14:textId="341D7878" w:rsidR="009F412D" w:rsidRPr="008C2436" w:rsidRDefault="009F412D" w:rsidP="008C2436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8C2436">
        <w:rPr>
          <w:sz w:val="24"/>
          <w:szCs w:val="24"/>
        </w:rPr>
        <w:t>Jeu de tournevis</w:t>
      </w:r>
    </w:p>
    <w:p w14:paraId="1F971019" w14:textId="2A2574D7" w:rsidR="009F412D" w:rsidRPr="008C2436" w:rsidRDefault="009F412D" w:rsidP="008C2436">
      <w:pPr>
        <w:ind w:left="567"/>
        <w:rPr>
          <w:sz w:val="24"/>
          <w:szCs w:val="24"/>
        </w:rPr>
      </w:pPr>
      <w:r w:rsidRPr="008C2436">
        <w:rPr>
          <w:b/>
          <w:bCs/>
          <w:sz w:val="24"/>
          <w:szCs w:val="24"/>
        </w:rPr>
        <w:t>INDICE 3</w:t>
      </w:r>
      <w:r w:rsidRPr="008C2436">
        <w:rPr>
          <w:sz w:val="24"/>
          <w:szCs w:val="24"/>
        </w:rPr>
        <w:t> : Pont 2 colonnes</w:t>
      </w:r>
    </w:p>
    <w:p w14:paraId="7A002C5A" w14:textId="77777777" w:rsidR="00751BA5" w:rsidRDefault="00751BA5" w:rsidP="008C2436">
      <w:pPr>
        <w:ind w:left="567"/>
      </w:pPr>
    </w:p>
    <w:p w14:paraId="5B570165" w14:textId="724E17C2" w:rsidR="009F412D" w:rsidRPr="008C2436" w:rsidRDefault="009F412D" w:rsidP="008C2436">
      <w:pPr>
        <w:ind w:left="567"/>
        <w:rPr>
          <w:b/>
          <w:bCs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8C2436">
        <w:rPr>
          <w:b/>
          <w:bCs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SERIOUS GAME 4 :</w:t>
      </w:r>
    </w:p>
    <w:p w14:paraId="0EC4E9E0" w14:textId="75B71274" w:rsidR="00751BA5" w:rsidRPr="00751BA5" w:rsidRDefault="00751BA5" w:rsidP="008C2436">
      <w:pPr>
        <w:spacing w:after="0" w:line="240" w:lineRule="auto"/>
        <w:ind w:left="567"/>
      </w:pPr>
      <w:r w:rsidRPr="00751BA5">
        <w:t>Retrouvez les 3 outils de démontage que vous avez dû relever précédemment et notez leur numéro</w:t>
      </w:r>
      <w:r w:rsidR="008C2436">
        <w:t> :</w:t>
      </w:r>
    </w:p>
    <w:p w14:paraId="133B73C2" w14:textId="77777777" w:rsidR="00751BA5" w:rsidRDefault="00751BA5" w:rsidP="008C2436">
      <w:pPr>
        <w:ind w:left="567"/>
      </w:pPr>
    </w:p>
    <w:p w14:paraId="400E8455" w14:textId="3C734878" w:rsidR="009F412D" w:rsidRDefault="008C2436" w:rsidP="008C2436">
      <w:pPr>
        <w:pStyle w:val="Paragraphedeliste"/>
        <w:numPr>
          <w:ilvl w:val="0"/>
          <w:numId w:val="4"/>
        </w:numPr>
      </w:pPr>
      <w:r>
        <w:t xml:space="preserve">Nom de l’outil : </w:t>
      </w:r>
      <w:r w:rsidR="009F412D">
        <w:t>Clé plate à œil</w:t>
      </w:r>
      <w:r w:rsidR="00411920">
        <w:t xml:space="preserve"> / Numéro : </w:t>
      </w:r>
      <w:r w:rsidR="009F412D">
        <w:t xml:space="preserve">5 </w:t>
      </w:r>
    </w:p>
    <w:p w14:paraId="4A136717" w14:textId="77777777" w:rsidR="00411920" w:rsidRDefault="00411920" w:rsidP="00411920">
      <w:pPr>
        <w:pStyle w:val="Paragraphedeliste"/>
        <w:ind w:left="927"/>
      </w:pPr>
    </w:p>
    <w:p w14:paraId="07F78ACC" w14:textId="1A6B4BE4" w:rsidR="009F412D" w:rsidRDefault="00411920" w:rsidP="00411920">
      <w:pPr>
        <w:pStyle w:val="Paragraphedeliste"/>
        <w:numPr>
          <w:ilvl w:val="0"/>
          <w:numId w:val="4"/>
        </w:numPr>
      </w:pPr>
      <w:r>
        <w:t xml:space="preserve">Nom de l’outil : </w:t>
      </w:r>
      <w:r w:rsidR="009F412D">
        <w:t xml:space="preserve">Pince coupante </w:t>
      </w:r>
      <w:r>
        <w:t xml:space="preserve">/ Numéro : </w:t>
      </w:r>
      <w:r w:rsidR="00751BA5">
        <w:t>18</w:t>
      </w:r>
    </w:p>
    <w:p w14:paraId="6CC9BCC5" w14:textId="3441F9B1" w:rsidR="00411920" w:rsidRDefault="00411920" w:rsidP="00411920">
      <w:pPr>
        <w:pStyle w:val="Paragraphedeliste"/>
      </w:pPr>
    </w:p>
    <w:p w14:paraId="3E946663" w14:textId="4C1AF22B" w:rsidR="009F412D" w:rsidRDefault="00411920" w:rsidP="00411920">
      <w:pPr>
        <w:pStyle w:val="Paragraphedeliste"/>
        <w:numPr>
          <w:ilvl w:val="0"/>
          <w:numId w:val="4"/>
        </w:numPr>
      </w:pPr>
      <w:r>
        <w:t xml:space="preserve">Nom de l’outil : </w:t>
      </w:r>
      <w:r w:rsidR="009F412D">
        <w:t>Jeu de tournevis</w:t>
      </w:r>
      <w:r>
        <w:t xml:space="preserve"> / Numéro :</w:t>
      </w:r>
      <w:r w:rsidR="00751BA5">
        <w:t xml:space="preserve"> 9</w:t>
      </w:r>
    </w:p>
    <w:p w14:paraId="5D03D28E" w14:textId="77777777" w:rsidR="00411920" w:rsidRPr="002622D2" w:rsidRDefault="00411920" w:rsidP="00411920">
      <w:pPr>
        <w:spacing w:before="120" w:after="120"/>
        <w:ind w:left="567"/>
        <w:rPr>
          <w:b/>
          <w:bCs/>
        </w:rPr>
      </w:pPr>
    </w:p>
    <w:p w14:paraId="5015D612" w14:textId="6ADDE0BE" w:rsidR="00751BA5" w:rsidRPr="00E93091" w:rsidRDefault="00751BA5" w:rsidP="00411920">
      <w:pPr>
        <w:spacing w:after="120"/>
        <w:ind w:left="567"/>
        <w:rPr>
          <w:lang w:val="en-US"/>
        </w:rPr>
      </w:pPr>
      <w:r w:rsidRPr="00411920">
        <w:rPr>
          <w:b/>
          <w:bCs/>
          <w:lang w:val="en-US"/>
        </w:rPr>
        <w:t xml:space="preserve">INDICE </w:t>
      </w:r>
      <w:proofErr w:type="gramStart"/>
      <w:r w:rsidRPr="00411920">
        <w:rPr>
          <w:b/>
          <w:bCs/>
          <w:lang w:val="en-US"/>
        </w:rPr>
        <w:t>4</w:t>
      </w:r>
      <w:r w:rsidRPr="00E93091">
        <w:rPr>
          <w:lang w:val="en-US"/>
        </w:rPr>
        <w:t xml:space="preserve"> </w:t>
      </w:r>
      <w:r w:rsidR="00411920">
        <w:rPr>
          <w:lang w:val="en-US"/>
        </w:rPr>
        <w:t>:</w:t>
      </w:r>
      <w:proofErr w:type="gramEnd"/>
      <w:r w:rsidR="00411920">
        <w:rPr>
          <w:lang w:val="en-US"/>
        </w:rPr>
        <w:t xml:space="preserve"> </w:t>
      </w:r>
      <w:r w:rsidRPr="00E93091">
        <w:rPr>
          <w:lang w:val="en-US"/>
        </w:rPr>
        <w:t>Clé à choc 18</w:t>
      </w:r>
    </w:p>
    <w:p w14:paraId="28897F24" w14:textId="77777777" w:rsidR="00411920" w:rsidRPr="00E93091" w:rsidRDefault="00411920" w:rsidP="008C2436">
      <w:pPr>
        <w:ind w:left="567"/>
        <w:rPr>
          <w:lang w:val="en-US"/>
        </w:rPr>
      </w:pPr>
    </w:p>
    <w:p w14:paraId="4F3E7543" w14:textId="58D5C984" w:rsidR="00751BA5" w:rsidRPr="008C2436" w:rsidRDefault="00751BA5" w:rsidP="008C2436">
      <w:pPr>
        <w:ind w:left="567"/>
        <w:rPr>
          <w:b/>
          <w:bCs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8C2436">
        <w:rPr>
          <w:b/>
          <w:bCs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SERIOUS GAME </w:t>
      </w:r>
      <w:proofErr w:type="gramStart"/>
      <w:r w:rsidRPr="008C2436">
        <w:rPr>
          <w:b/>
          <w:bCs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5</w:t>
      </w:r>
      <w:r w:rsidR="008C2436">
        <w:rPr>
          <w:b/>
          <w:bCs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C2436">
        <w:rPr>
          <w:b/>
          <w:bCs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:</w:t>
      </w:r>
      <w:proofErr w:type="gramEnd"/>
      <w:r w:rsidRPr="008C2436">
        <w:rPr>
          <w:b/>
          <w:bCs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32065486" w14:textId="49C85317" w:rsidR="00751BA5" w:rsidRPr="00E93091" w:rsidRDefault="00751BA5" w:rsidP="008C2436">
      <w:pPr>
        <w:ind w:left="567"/>
        <w:rPr>
          <w:lang w:val="en-US"/>
        </w:rPr>
      </w:pPr>
      <w:r w:rsidRPr="00411920">
        <w:rPr>
          <w:b/>
          <w:bCs/>
          <w:lang w:val="en-US"/>
        </w:rPr>
        <w:t xml:space="preserve">INDICE </w:t>
      </w:r>
      <w:proofErr w:type="gramStart"/>
      <w:r w:rsidRPr="00411920">
        <w:rPr>
          <w:b/>
          <w:bCs/>
          <w:lang w:val="en-US"/>
        </w:rPr>
        <w:t>5</w:t>
      </w:r>
      <w:r w:rsidRPr="00E93091">
        <w:rPr>
          <w:lang w:val="en-US"/>
        </w:rPr>
        <w:t> :</w:t>
      </w:r>
      <w:proofErr w:type="gramEnd"/>
      <w:r w:rsidRPr="00E93091">
        <w:rPr>
          <w:lang w:val="en-US"/>
        </w:rPr>
        <w:t xml:space="preserve"> </w:t>
      </w:r>
      <w:proofErr w:type="spellStart"/>
      <w:r w:rsidRPr="00E93091">
        <w:rPr>
          <w:lang w:val="en-US"/>
        </w:rPr>
        <w:t>Mégane</w:t>
      </w:r>
      <w:proofErr w:type="spellEnd"/>
      <w:r w:rsidRPr="00E93091">
        <w:rPr>
          <w:lang w:val="en-US"/>
        </w:rPr>
        <w:t xml:space="preserve"> IV</w:t>
      </w:r>
    </w:p>
    <w:p w14:paraId="7E5D2431" w14:textId="6C1E62D8" w:rsidR="00751BA5" w:rsidRPr="00E93091" w:rsidRDefault="00751BA5" w:rsidP="008C2436">
      <w:pPr>
        <w:ind w:left="567"/>
        <w:rPr>
          <w:lang w:val="en-US"/>
        </w:rPr>
      </w:pPr>
    </w:p>
    <w:p w14:paraId="4D52F2D1" w14:textId="5158A02C" w:rsidR="00751BA5" w:rsidRPr="008C2436" w:rsidRDefault="00751BA5" w:rsidP="008C2436">
      <w:pPr>
        <w:ind w:left="567"/>
        <w:rPr>
          <w:b/>
          <w:bCs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8C2436">
        <w:rPr>
          <w:b/>
          <w:bCs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SERIOUS GAME </w:t>
      </w:r>
      <w:proofErr w:type="gramStart"/>
      <w:r w:rsidRPr="008C2436">
        <w:rPr>
          <w:b/>
          <w:bCs/>
          <w:sz w:val="36"/>
          <w:szCs w:val="36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6 :</w:t>
      </w:r>
      <w:proofErr w:type="gramEnd"/>
    </w:p>
    <w:p w14:paraId="0DBE9CF4" w14:textId="65A0F86D" w:rsidR="00751BA5" w:rsidRPr="00411920" w:rsidRDefault="00751BA5" w:rsidP="008C2436">
      <w:pPr>
        <w:shd w:val="clear" w:color="auto" w:fill="FFFFFF"/>
        <w:spacing w:after="0" w:line="240" w:lineRule="auto"/>
        <w:ind w:left="567"/>
        <w:textAlignment w:val="baseline"/>
        <w:rPr>
          <w:b/>
          <w:bCs/>
          <w:color w:val="FF0000"/>
        </w:rPr>
      </w:pPr>
      <w:r w:rsidRPr="00411920">
        <w:rPr>
          <w:b/>
          <w:bCs/>
          <w:color w:val="FF0000"/>
        </w:rPr>
        <w:t>NOTEZ TOUTES VOS RÉPONSES !</w:t>
      </w:r>
    </w:p>
    <w:p w14:paraId="6497E1E1" w14:textId="77777777" w:rsidR="00751BA5" w:rsidRPr="00751BA5" w:rsidRDefault="00751BA5" w:rsidP="008C2436">
      <w:pPr>
        <w:shd w:val="clear" w:color="auto" w:fill="FFFFFF"/>
        <w:spacing w:after="0" w:line="240" w:lineRule="auto"/>
        <w:ind w:left="567"/>
        <w:textAlignment w:val="baseline"/>
      </w:pPr>
    </w:p>
    <w:p w14:paraId="31C15925" w14:textId="15E9F5D6" w:rsidR="00751BA5" w:rsidRPr="00751BA5" w:rsidRDefault="00411920" w:rsidP="008C2436">
      <w:pPr>
        <w:shd w:val="clear" w:color="auto" w:fill="FFFFFF"/>
        <w:spacing w:after="0" w:line="240" w:lineRule="auto"/>
        <w:ind w:left="567"/>
        <w:textAlignment w:val="baseline"/>
      </w:pPr>
      <w:r>
        <w:t xml:space="preserve">Consigne : </w:t>
      </w:r>
      <w:r w:rsidR="00751BA5" w:rsidRPr="00751BA5">
        <w:t>Trouve</w:t>
      </w:r>
      <w:r>
        <w:t>z</w:t>
      </w:r>
      <w:r w:rsidR="00751BA5" w:rsidRPr="00751BA5">
        <w:t xml:space="preserve"> dans le rapport d'expertise et notez-le sur un papier, vous en aurez besoin pour la suite</w:t>
      </w:r>
      <w:r w:rsidR="00410864">
        <w:t xml:space="preserve"> </w:t>
      </w:r>
      <w:r w:rsidR="00751BA5" w:rsidRPr="00751BA5">
        <w:t>: </w:t>
      </w:r>
    </w:p>
    <w:p w14:paraId="6185A333" w14:textId="1D7869C0" w:rsidR="00751BA5" w:rsidRPr="00751BA5" w:rsidRDefault="00751BA5" w:rsidP="008C2436">
      <w:pPr>
        <w:shd w:val="clear" w:color="auto" w:fill="FFFFFF"/>
        <w:spacing w:after="0" w:line="240" w:lineRule="auto"/>
        <w:ind w:left="567"/>
        <w:textAlignment w:val="baseline"/>
      </w:pPr>
    </w:p>
    <w:p w14:paraId="5ED2D5A9" w14:textId="6BE2937E" w:rsidR="00751BA5" w:rsidRPr="00751BA5" w:rsidRDefault="00751BA5" w:rsidP="008C2436">
      <w:pPr>
        <w:shd w:val="clear" w:color="auto" w:fill="FFFFFF"/>
        <w:spacing w:after="0" w:line="240" w:lineRule="auto"/>
        <w:ind w:left="567"/>
        <w:textAlignment w:val="baseline"/>
      </w:pPr>
      <w:r w:rsidRPr="00751BA5">
        <w:t xml:space="preserve">- </w:t>
      </w:r>
      <w:r w:rsidRPr="00411920">
        <w:rPr>
          <w:u w:val="single"/>
        </w:rPr>
        <w:t>Un élément inamovible (par exemple : REF 7511 03 331R)</w:t>
      </w:r>
      <w:r w:rsidR="00280E78" w:rsidRPr="00280E78">
        <w:t> : L</w:t>
      </w:r>
      <w:r w:rsidR="00411920">
        <w:t>ongeron AV D</w:t>
      </w:r>
    </w:p>
    <w:p w14:paraId="595B9114" w14:textId="49B51569" w:rsidR="00751BA5" w:rsidRPr="00751BA5" w:rsidRDefault="00751BA5" w:rsidP="008C2436">
      <w:pPr>
        <w:shd w:val="clear" w:color="auto" w:fill="FFFFFF"/>
        <w:spacing w:after="0" w:line="240" w:lineRule="auto"/>
        <w:ind w:left="567"/>
        <w:textAlignment w:val="baseline"/>
      </w:pPr>
    </w:p>
    <w:p w14:paraId="28D9A08E" w14:textId="75178541" w:rsidR="00751BA5" w:rsidRPr="00751BA5" w:rsidRDefault="00751BA5" w:rsidP="008C2436">
      <w:pPr>
        <w:shd w:val="clear" w:color="auto" w:fill="FFFFFF"/>
        <w:spacing w:after="0" w:line="240" w:lineRule="auto"/>
        <w:ind w:left="567"/>
        <w:textAlignment w:val="baseline"/>
      </w:pPr>
      <w:r w:rsidRPr="00751BA5">
        <w:t xml:space="preserve">- </w:t>
      </w:r>
      <w:r w:rsidRPr="00411920">
        <w:rPr>
          <w:u w:val="single"/>
        </w:rPr>
        <w:t>Des éléments situé à l'intérieur de l'habitacle</w:t>
      </w:r>
      <w:r w:rsidR="00280E78" w:rsidRPr="00280E78">
        <w:t xml:space="preserve"> : </w:t>
      </w:r>
      <w:r w:rsidR="00411920">
        <w:t>C</w:t>
      </w:r>
      <w:r w:rsidR="00280E78" w:rsidRPr="00280E78">
        <w:t>einture</w:t>
      </w:r>
      <w:r w:rsidR="00411920">
        <w:t xml:space="preserve"> de sécurité</w:t>
      </w:r>
      <w:r w:rsidR="00280E78" w:rsidRPr="00280E78">
        <w:t xml:space="preserve">, </w:t>
      </w:r>
      <w:r w:rsidR="00411920">
        <w:t>T</w:t>
      </w:r>
      <w:r w:rsidR="00280E78" w:rsidRPr="00280E78">
        <w:t>ableau de bord</w:t>
      </w:r>
      <w:r w:rsidR="00411920">
        <w:t>, Prétensionneur.</w:t>
      </w:r>
    </w:p>
    <w:p w14:paraId="3FF13DD4" w14:textId="3CCE8C54" w:rsidR="00751BA5" w:rsidRPr="00751BA5" w:rsidRDefault="00751BA5" w:rsidP="008C2436">
      <w:pPr>
        <w:shd w:val="clear" w:color="auto" w:fill="FFFFFF"/>
        <w:spacing w:after="0" w:line="240" w:lineRule="auto"/>
        <w:ind w:left="567"/>
        <w:textAlignment w:val="baseline"/>
      </w:pPr>
    </w:p>
    <w:p w14:paraId="24DDCA7B" w14:textId="1895479E" w:rsidR="00751BA5" w:rsidRPr="00751BA5" w:rsidRDefault="00751BA5" w:rsidP="008C2436">
      <w:pPr>
        <w:shd w:val="clear" w:color="auto" w:fill="FFFFFF"/>
        <w:spacing w:after="0" w:line="240" w:lineRule="auto"/>
        <w:ind w:left="567"/>
        <w:textAlignment w:val="baseline"/>
      </w:pPr>
      <w:r w:rsidRPr="00751BA5">
        <w:t xml:space="preserve">- </w:t>
      </w:r>
      <w:r w:rsidRPr="00411920">
        <w:rPr>
          <w:u w:val="single"/>
        </w:rPr>
        <w:t>Les éléments principaux de la façade avant à changer</w:t>
      </w:r>
      <w:r w:rsidR="00280E78" w:rsidRPr="00280E78">
        <w:t> : Bouclier avant, capot, aile</w:t>
      </w:r>
      <w:r w:rsidR="00411920">
        <w:t xml:space="preserve"> AV D, Aile AV G</w:t>
      </w:r>
    </w:p>
    <w:p w14:paraId="6BAD89B4" w14:textId="77777777" w:rsidR="00751BA5" w:rsidRPr="00751BA5" w:rsidRDefault="00751BA5" w:rsidP="008C2436">
      <w:pPr>
        <w:shd w:val="clear" w:color="auto" w:fill="FFFFFF"/>
        <w:spacing w:after="0" w:line="240" w:lineRule="auto"/>
        <w:ind w:left="567"/>
        <w:textAlignment w:val="baseline"/>
      </w:pPr>
    </w:p>
    <w:p w14:paraId="7B88A0FE" w14:textId="490486F6" w:rsidR="00751BA5" w:rsidRPr="00751BA5" w:rsidRDefault="00751BA5" w:rsidP="008C2436">
      <w:pPr>
        <w:shd w:val="clear" w:color="auto" w:fill="FFFFFF"/>
        <w:spacing w:after="0" w:line="240" w:lineRule="auto"/>
        <w:ind w:left="567"/>
        <w:textAlignment w:val="baseline"/>
      </w:pPr>
      <w:r w:rsidRPr="00751BA5">
        <w:t xml:space="preserve">- </w:t>
      </w:r>
      <w:r w:rsidRPr="00411920">
        <w:rPr>
          <w:u w:val="single"/>
        </w:rPr>
        <w:t>Trouvez des éléments du circuit de climatisation</w:t>
      </w:r>
      <w:r w:rsidR="00280E78" w:rsidRPr="00280E78">
        <w:t xml:space="preserve"> : </w:t>
      </w:r>
      <w:r w:rsidR="00411920">
        <w:t>C</w:t>
      </w:r>
      <w:r w:rsidR="00280E78" w:rsidRPr="00280E78">
        <w:t>ondenseur</w:t>
      </w:r>
      <w:r w:rsidR="00411920">
        <w:t xml:space="preserve"> de climatisation</w:t>
      </w:r>
    </w:p>
    <w:p w14:paraId="439531F9" w14:textId="77777777" w:rsidR="00751BA5" w:rsidRPr="00751BA5" w:rsidRDefault="00751BA5" w:rsidP="008C2436">
      <w:pPr>
        <w:shd w:val="clear" w:color="auto" w:fill="FFFFFF"/>
        <w:spacing w:after="0" w:line="240" w:lineRule="auto"/>
        <w:ind w:left="567"/>
        <w:textAlignment w:val="baseline"/>
      </w:pPr>
    </w:p>
    <w:p w14:paraId="4DAB077B" w14:textId="05EB6FD9" w:rsidR="00751BA5" w:rsidRPr="00751BA5" w:rsidRDefault="00751BA5" w:rsidP="008C2436">
      <w:pPr>
        <w:shd w:val="clear" w:color="auto" w:fill="FFFFFF"/>
        <w:spacing w:after="0" w:line="240" w:lineRule="auto"/>
        <w:ind w:left="567"/>
        <w:textAlignment w:val="baseline"/>
      </w:pPr>
      <w:r w:rsidRPr="00751BA5">
        <w:t xml:space="preserve">- </w:t>
      </w:r>
      <w:r w:rsidR="00411920">
        <w:rPr>
          <w:u w:val="single"/>
        </w:rPr>
        <w:t>L</w:t>
      </w:r>
      <w:r w:rsidRPr="00411920">
        <w:rPr>
          <w:u w:val="single"/>
        </w:rPr>
        <w:t>es significations de : T1-T2-T</w:t>
      </w:r>
      <w:proofErr w:type="gramStart"/>
      <w:r w:rsidRPr="00411920">
        <w:rPr>
          <w:u w:val="single"/>
        </w:rPr>
        <w:t>3 ,</w:t>
      </w:r>
      <w:proofErr w:type="gramEnd"/>
      <w:r w:rsidRPr="00411920">
        <w:rPr>
          <w:u w:val="single"/>
        </w:rPr>
        <w:t xml:space="preserve"> M1-M2-M3 ,</w:t>
      </w:r>
      <w:r w:rsidRPr="00751BA5">
        <w:t xml:space="preserve"> P</w:t>
      </w:r>
      <w:r w:rsidR="00280E78" w:rsidRPr="00280E78">
        <w:t> : Taux Tôlerie, Taux Mécanique, Taux peinture</w:t>
      </w:r>
    </w:p>
    <w:p w14:paraId="354AD459" w14:textId="45A36CAE" w:rsidR="00751BA5" w:rsidRPr="00280E78" w:rsidRDefault="00280E78" w:rsidP="008C2436">
      <w:pPr>
        <w:spacing w:after="0" w:line="240" w:lineRule="auto"/>
        <w:ind w:left="567"/>
      </w:pPr>
      <w:r w:rsidRPr="00280E78">
        <w:t xml:space="preserve"> </w:t>
      </w:r>
    </w:p>
    <w:p w14:paraId="5BB77E1E" w14:textId="09D3CF53" w:rsidR="00411920" w:rsidRDefault="00411920" w:rsidP="008C2436">
      <w:pPr>
        <w:spacing w:after="0" w:line="240" w:lineRule="auto"/>
        <w:ind w:left="567"/>
        <w:rPr>
          <w:b/>
          <w:bCs/>
        </w:rPr>
      </w:pPr>
    </w:p>
    <w:p w14:paraId="7E0DBEEE" w14:textId="28A9299B" w:rsidR="00411920" w:rsidRPr="00411920" w:rsidRDefault="00280E78" w:rsidP="00411920">
      <w:pPr>
        <w:spacing w:after="0" w:line="240" w:lineRule="auto"/>
        <w:ind w:left="567"/>
      </w:pPr>
      <w:r w:rsidRPr="00411920">
        <w:rPr>
          <w:b/>
          <w:bCs/>
        </w:rPr>
        <w:t>INDICE 6</w:t>
      </w:r>
      <w:r w:rsidRPr="00280E78">
        <w:t> : P</w:t>
      </w:r>
    </w:p>
    <w:p w14:paraId="00E40F5D" w14:textId="123064DB" w:rsidR="00411920" w:rsidRDefault="00411920" w:rsidP="00411920">
      <w:pPr>
        <w:spacing w:after="0"/>
        <w:ind w:left="567"/>
        <w:rPr>
          <w:b/>
          <w:bCs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5F39BDD1" w14:textId="55F35B6C" w:rsidR="00280E78" w:rsidRPr="00411920" w:rsidRDefault="00280E78" w:rsidP="00411920">
      <w:pPr>
        <w:spacing w:after="240"/>
        <w:ind w:left="567"/>
        <w:rPr>
          <w:b/>
          <w:bCs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8C2436">
        <w:rPr>
          <w:b/>
          <w:bCs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SERIOUS GAME 7 :</w:t>
      </w:r>
    </w:p>
    <w:p w14:paraId="7E56760C" w14:textId="0B6683D7" w:rsidR="00280E78" w:rsidRDefault="00280E78" w:rsidP="008C2436">
      <w:pPr>
        <w:ind w:left="567"/>
      </w:pPr>
      <w:r w:rsidRPr="00411920">
        <w:rPr>
          <w:b/>
          <w:bCs/>
        </w:rPr>
        <w:t>INDICE 7</w:t>
      </w:r>
      <w:r w:rsidR="00411920">
        <w:t> :</w:t>
      </w:r>
      <w:r>
        <w:t xml:space="preserve"> LIME FRAISE</w:t>
      </w:r>
    </w:p>
    <w:p w14:paraId="6366A416" w14:textId="7F9BF434" w:rsidR="00280E78" w:rsidRDefault="00280E78" w:rsidP="008C2436">
      <w:pPr>
        <w:ind w:left="567"/>
      </w:pPr>
      <w:r w:rsidRPr="00411920">
        <w:rPr>
          <w:b/>
          <w:bCs/>
        </w:rPr>
        <w:t>INDICE 8</w:t>
      </w:r>
      <w:r w:rsidR="00411920">
        <w:t> :</w:t>
      </w:r>
      <w:r>
        <w:t xml:space="preserve"> REDRESSAGE PAR INERTIE</w:t>
      </w:r>
    </w:p>
    <w:p w14:paraId="7139AC14" w14:textId="5814E980" w:rsidR="00280E78" w:rsidRDefault="00280E78" w:rsidP="00411920">
      <w:pPr>
        <w:spacing w:after="0"/>
        <w:ind w:left="567"/>
      </w:pPr>
      <w:r w:rsidRPr="00411920">
        <w:rPr>
          <w:b/>
          <w:bCs/>
        </w:rPr>
        <w:t>INDICE 9</w:t>
      </w:r>
      <w:r w:rsidR="00BD08F6">
        <w:t xml:space="preserve"> : </w:t>
      </w:r>
      <w:r>
        <w:t>ETOILE</w:t>
      </w:r>
    </w:p>
    <w:p w14:paraId="0A3ADA96" w14:textId="68C7E2CA" w:rsidR="00411920" w:rsidRPr="00751D89" w:rsidRDefault="00751D89" w:rsidP="00411920">
      <w:pPr>
        <w:ind w:left="567"/>
        <w:rPr>
          <w:b/>
          <w:bCs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bCs/>
          <w:noProof/>
          <w:sz w:val="36"/>
          <w:szCs w:val="36"/>
          <w:lang w:val="en-US"/>
        </w:rPr>
        <w:lastRenderedPageBreak/>
        <mc:AlternateContent>
          <mc:Choice Requires="am3d">
            <w:drawing>
              <wp:anchor distT="0" distB="0" distL="114300" distR="114300" simplePos="0" relativeHeight="251667456" behindDoc="1" locked="0" layoutInCell="1" allowOverlap="1" wp14:anchorId="151F31D0" wp14:editId="6049B6E1">
                <wp:simplePos x="0" y="0"/>
                <wp:positionH relativeFrom="column">
                  <wp:posOffset>9159604</wp:posOffset>
                </wp:positionH>
                <wp:positionV relativeFrom="paragraph">
                  <wp:posOffset>-217302</wp:posOffset>
                </wp:positionV>
                <wp:extent cx="1181006" cy="1529978"/>
                <wp:effectExtent l="0" t="0" r="0" b="0"/>
                <wp:wrapTight wrapText="bothSides">
                  <wp:wrapPolygon edited="0">
                    <wp:start x="14175" y="1255"/>
                    <wp:lineTo x="13013" y="1793"/>
                    <wp:lineTo x="10225" y="3766"/>
                    <wp:lineTo x="9760" y="10222"/>
                    <wp:lineTo x="0" y="12732"/>
                    <wp:lineTo x="930" y="18829"/>
                    <wp:lineTo x="930" y="19367"/>
                    <wp:lineTo x="2091" y="21340"/>
                    <wp:lineTo x="3718" y="21340"/>
                    <wp:lineTo x="11387" y="19009"/>
                    <wp:lineTo x="12549" y="18829"/>
                    <wp:lineTo x="13943" y="17215"/>
                    <wp:lineTo x="13711" y="11298"/>
                    <wp:lineTo x="12549" y="10222"/>
                    <wp:lineTo x="17196" y="10222"/>
                    <wp:lineTo x="19288" y="9325"/>
                    <wp:lineTo x="19520" y="3945"/>
                    <wp:lineTo x="17196" y="1973"/>
                    <wp:lineTo x="16034" y="1255"/>
                    <wp:lineTo x="14175" y="1255"/>
                  </wp:wrapPolygon>
                </wp:wrapTight>
                <wp:docPr id="15" name="Modèle 3D 15" descr="Cadenas ouver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3">
                      <am3d:spPr>
                        <a:xfrm>
                          <a:off x="0" y="0"/>
                          <a:ext cx="1181006" cy="1529978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4697331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4285714" d="1000000"/>
                        <am3d:preTrans dx="0" dy="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534981" ay="1837564" az="822349"/>
                        <am3d:postTrans dx="0" dy="0" dz="0"/>
                      </am3d:trans>
                      <am3d:raster rName="Office3DRenderer" rVer="16.0.8326">
                        <am3d:blip r:embed="rId14"/>
                      </am3d:raster>
                      <am3d:objViewport viewportSz="1789737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7456" behindDoc="1" locked="0" layoutInCell="1" allowOverlap="1" wp14:anchorId="151F31D0" wp14:editId="6049B6E1">
                <wp:simplePos x="0" y="0"/>
                <wp:positionH relativeFrom="column">
                  <wp:posOffset>9159604</wp:posOffset>
                </wp:positionH>
                <wp:positionV relativeFrom="paragraph">
                  <wp:posOffset>-217302</wp:posOffset>
                </wp:positionV>
                <wp:extent cx="1181006" cy="1529978"/>
                <wp:effectExtent l="0" t="0" r="0" b="0"/>
                <wp:wrapTight wrapText="bothSides">
                  <wp:wrapPolygon edited="0">
                    <wp:start x="14175" y="1255"/>
                    <wp:lineTo x="13013" y="1793"/>
                    <wp:lineTo x="10225" y="3766"/>
                    <wp:lineTo x="9760" y="10222"/>
                    <wp:lineTo x="0" y="12732"/>
                    <wp:lineTo x="930" y="18829"/>
                    <wp:lineTo x="930" y="19367"/>
                    <wp:lineTo x="2091" y="21340"/>
                    <wp:lineTo x="3718" y="21340"/>
                    <wp:lineTo x="11387" y="19009"/>
                    <wp:lineTo x="12549" y="18829"/>
                    <wp:lineTo x="13943" y="17215"/>
                    <wp:lineTo x="13711" y="11298"/>
                    <wp:lineTo x="12549" y="10222"/>
                    <wp:lineTo x="17196" y="10222"/>
                    <wp:lineTo x="19288" y="9325"/>
                    <wp:lineTo x="19520" y="3945"/>
                    <wp:lineTo x="17196" y="1973"/>
                    <wp:lineTo x="16034" y="1255"/>
                    <wp:lineTo x="14175" y="1255"/>
                  </wp:wrapPolygon>
                </wp:wrapTight>
                <wp:docPr id="15" name="Modèle 3D 15" descr="Cadenas ouvert 2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Modèle 3D 15" descr="Cadenas ouvert 2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0465" cy="15297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280E78" w:rsidRPr="00751D89">
        <w:rPr>
          <w:b/>
          <w:bCs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SERIOUS GAME 8</w:t>
      </w:r>
      <w:r w:rsidR="00411920" w:rsidRPr="00751D89">
        <w:rPr>
          <w:b/>
          <w:bCs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(Solution)</w:t>
      </w:r>
      <w:r w:rsidR="00280E78" w:rsidRPr="00751D89">
        <w:rPr>
          <w:b/>
          <w:bCs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 : </w:t>
      </w:r>
    </w:p>
    <w:p w14:paraId="77DC4A95" w14:textId="2F65A06B" w:rsidR="000D22C0" w:rsidRDefault="000D22C0" w:rsidP="008C2436">
      <w:pPr>
        <w:ind w:left="567"/>
      </w:pPr>
      <w:r w:rsidRPr="000D22C0">
        <w:rPr>
          <w:b/>
          <w:bCs/>
          <w:u w:val="single"/>
        </w:rPr>
        <w:t>Aide</w:t>
      </w:r>
      <w:r>
        <w:t xml:space="preserve"> :  Récapitulatif des travaux réalisés : </w:t>
      </w:r>
    </w:p>
    <w:p w14:paraId="0B07EE82" w14:textId="118E8598" w:rsidR="000D22C0" w:rsidRPr="009F7CC8" w:rsidRDefault="000D22C0" w:rsidP="008C2436">
      <w:pPr>
        <w:ind w:left="567"/>
        <w:rPr>
          <w:b/>
          <w:bCs/>
          <w:u w:val="single"/>
        </w:rPr>
      </w:pPr>
      <w:r w:rsidRPr="009F7CC8">
        <w:rPr>
          <w:b/>
          <w:bCs/>
          <w:u w:val="single"/>
        </w:rPr>
        <w:t>FEUILLE DE ROUTE :</w:t>
      </w:r>
    </w:p>
    <w:tbl>
      <w:tblPr>
        <w:tblStyle w:val="Grilledutableau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992"/>
        <w:gridCol w:w="5387"/>
        <w:gridCol w:w="2039"/>
      </w:tblGrid>
      <w:tr w:rsidR="00751D89" w14:paraId="2215B4AB" w14:textId="77777777" w:rsidTr="009F7CC8">
        <w:tc>
          <w:tcPr>
            <w:tcW w:w="4928" w:type="dxa"/>
          </w:tcPr>
          <w:p w14:paraId="5B6ABCDD" w14:textId="156CF24A" w:rsidR="009F7CC8" w:rsidRDefault="009F7CC8" w:rsidP="009F7CC8">
            <w:r w:rsidRPr="000D22C0">
              <w:t>ÉTAPE 1 : La sécurité (</w:t>
            </w:r>
            <w:r>
              <w:t>V</w:t>
            </w:r>
            <w:r w:rsidRPr="000D22C0">
              <w:t>estiaire)  </w:t>
            </w:r>
          </w:p>
        </w:tc>
        <w:tc>
          <w:tcPr>
            <w:tcW w:w="992" w:type="dxa"/>
          </w:tcPr>
          <w:p w14:paraId="28DC3FDB" w14:textId="177954D2" w:rsidR="009F7CC8" w:rsidRPr="009F7CC8" w:rsidRDefault="009F7CC8" w:rsidP="009F7CC8">
            <w:pPr>
              <w:rPr>
                <w:b/>
                <w:bCs/>
              </w:rPr>
            </w:pPr>
            <w:r w:rsidRPr="009F7CC8">
              <w:rPr>
                <w:rFonts w:ascii="Segoe UI Symbol" w:hAnsi="Segoe UI Symbol" w:cs="Segoe UI Symbol"/>
                <w:b/>
                <w:bCs/>
                <w:color w:val="4D5156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5387" w:type="dxa"/>
          </w:tcPr>
          <w:p w14:paraId="248A78AC" w14:textId="391F7407" w:rsidR="009F7CC8" w:rsidRDefault="009F7CC8" w:rsidP="009F7CC8">
            <w:r w:rsidRPr="000D22C0">
              <w:t>ÉTAPE 5 : Préparation du poste de</w:t>
            </w:r>
            <w:r>
              <w:t xml:space="preserve"> </w:t>
            </w:r>
            <w:r w:rsidRPr="000D22C0">
              <w:t>travail (équipements)</w:t>
            </w:r>
          </w:p>
        </w:tc>
        <w:tc>
          <w:tcPr>
            <w:tcW w:w="2039" w:type="dxa"/>
          </w:tcPr>
          <w:p w14:paraId="6F44163A" w14:textId="19DEF6FC" w:rsidR="009F7CC8" w:rsidRDefault="009F7CC8" w:rsidP="009F7CC8">
            <w:r w:rsidRPr="0071783F">
              <w:rPr>
                <w:rFonts w:ascii="Segoe UI Symbol" w:hAnsi="Segoe UI Symbol" w:cs="Segoe UI Symbol"/>
                <w:b/>
                <w:bCs/>
                <w:color w:val="4D5156"/>
                <w:sz w:val="24"/>
                <w:szCs w:val="24"/>
                <w:shd w:val="clear" w:color="auto" w:fill="FFFFFF"/>
              </w:rPr>
              <w:t>✓</w:t>
            </w:r>
          </w:p>
        </w:tc>
      </w:tr>
      <w:tr w:rsidR="00751D89" w14:paraId="231E4972" w14:textId="77777777" w:rsidTr="009F7CC8">
        <w:tc>
          <w:tcPr>
            <w:tcW w:w="4928" w:type="dxa"/>
          </w:tcPr>
          <w:p w14:paraId="35C0D8DE" w14:textId="604ED187" w:rsidR="009F7CC8" w:rsidRDefault="009F7CC8" w:rsidP="009F7CC8">
            <w:r w:rsidRPr="000D22C0">
              <w:t xml:space="preserve">ÉTAPE 2 : Réception du véhicule </w:t>
            </w:r>
            <w:r>
              <w:t>c</w:t>
            </w:r>
            <w:r w:rsidRPr="000D22C0">
              <w:t>li</w:t>
            </w:r>
            <w:r>
              <w:t>e</w:t>
            </w:r>
            <w:r w:rsidRPr="000D22C0">
              <w:t>nt  </w:t>
            </w:r>
          </w:p>
        </w:tc>
        <w:tc>
          <w:tcPr>
            <w:tcW w:w="992" w:type="dxa"/>
          </w:tcPr>
          <w:p w14:paraId="424C80D5" w14:textId="498859C8" w:rsidR="009F7CC8" w:rsidRDefault="009F7CC8" w:rsidP="009F7CC8">
            <w:r w:rsidRPr="00891BF2">
              <w:rPr>
                <w:rFonts w:ascii="Segoe UI Symbol" w:hAnsi="Segoe UI Symbol" w:cs="Segoe UI Symbol"/>
                <w:b/>
                <w:bCs/>
                <w:color w:val="4D5156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5387" w:type="dxa"/>
          </w:tcPr>
          <w:p w14:paraId="0BF75076" w14:textId="5290AAE6" w:rsidR="009F7CC8" w:rsidRDefault="009F7CC8" w:rsidP="009F7CC8">
            <w:r w:rsidRPr="000D22C0">
              <w:t>ETAPE 6 : Identification des éléments </w:t>
            </w:r>
          </w:p>
        </w:tc>
        <w:tc>
          <w:tcPr>
            <w:tcW w:w="2039" w:type="dxa"/>
          </w:tcPr>
          <w:p w14:paraId="29D6739E" w14:textId="19B5EF40" w:rsidR="009F7CC8" w:rsidRDefault="009F7CC8" w:rsidP="009F7CC8">
            <w:r w:rsidRPr="0071783F">
              <w:rPr>
                <w:rFonts w:ascii="Segoe UI Symbol" w:hAnsi="Segoe UI Symbol" w:cs="Segoe UI Symbol"/>
                <w:b/>
                <w:bCs/>
                <w:color w:val="4D5156"/>
                <w:sz w:val="24"/>
                <w:szCs w:val="24"/>
                <w:shd w:val="clear" w:color="auto" w:fill="FFFFFF"/>
              </w:rPr>
              <w:t>✓</w:t>
            </w:r>
          </w:p>
        </w:tc>
      </w:tr>
      <w:tr w:rsidR="00751D89" w14:paraId="32C47577" w14:textId="77777777" w:rsidTr="009F7CC8">
        <w:tc>
          <w:tcPr>
            <w:tcW w:w="4928" w:type="dxa"/>
          </w:tcPr>
          <w:p w14:paraId="5BF4541C" w14:textId="08641A50" w:rsidR="009F7CC8" w:rsidRDefault="009F7CC8" w:rsidP="009F7CC8">
            <w:r w:rsidRPr="000D22C0">
              <w:t>ÉTAPE 3 : Levage et manutention  </w:t>
            </w:r>
          </w:p>
        </w:tc>
        <w:tc>
          <w:tcPr>
            <w:tcW w:w="992" w:type="dxa"/>
          </w:tcPr>
          <w:p w14:paraId="474B8AC4" w14:textId="0EE932E3" w:rsidR="009F7CC8" w:rsidRDefault="009F7CC8" w:rsidP="009F7CC8">
            <w:r w:rsidRPr="00891BF2">
              <w:rPr>
                <w:rFonts w:ascii="Segoe UI Symbol" w:hAnsi="Segoe UI Symbol" w:cs="Segoe UI Symbol"/>
                <w:b/>
                <w:bCs/>
                <w:color w:val="4D5156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5387" w:type="dxa"/>
          </w:tcPr>
          <w:p w14:paraId="38175DD1" w14:textId="37524C86" w:rsidR="009F7CC8" w:rsidRDefault="009F7CC8" w:rsidP="009F7CC8">
            <w:r w:rsidRPr="000D22C0">
              <w:t>ÉTAPE 7 : Le Redressage des éléments</w:t>
            </w:r>
          </w:p>
        </w:tc>
        <w:tc>
          <w:tcPr>
            <w:tcW w:w="2039" w:type="dxa"/>
          </w:tcPr>
          <w:p w14:paraId="7376E1E1" w14:textId="73A82B96" w:rsidR="009F7CC8" w:rsidRDefault="009F7CC8" w:rsidP="009F7CC8">
            <w:r w:rsidRPr="0071783F">
              <w:rPr>
                <w:rFonts w:ascii="Segoe UI Symbol" w:hAnsi="Segoe UI Symbol" w:cs="Segoe UI Symbol"/>
                <w:b/>
                <w:bCs/>
                <w:color w:val="4D5156"/>
                <w:sz w:val="24"/>
                <w:szCs w:val="24"/>
                <w:shd w:val="clear" w:color="auto" w:fill="FFFFFF"/>
              </w:rPr>
              <w:t>✓</w:t>
            </w:r>
          </w:p>
        </w:tc>
      </w:tr>
      <w:tr w:rsidR="00751D89" w14:paraId="57F8B733" w14:textId="77777777" w:rsidTr="009F7CC8">
        <w:tc>
          <w:tcPr>
            <w:tcW w:w="4928" w:type="dxa"/>
          </w:tcPr>
          <w:p w14:paraId="35DB3278" w14:textId="2581ED64" w:rsidR="009F7CC8" w:rsidRDefault="009F7CC8" w:rsidP="009F7CC8">
            <w:r w:rsidRPr="000D22C0">
              <w:t>ÉTAPE 4 : Préparation du poste de travail (outillage)</w:t>
            </w:r>
          </w:p>
        </w:tc>
        <w:tc>
          <w:tcPr>
            <w:tcW w:w="992" w:type="dxa"/>
          </w:tcPr>
          <w:p w14:paraId="352BF013" w14:textId="2351F127" w:rsidR="009F7CC8" w:rsidRDefault="009F7CC8" w:rsidP="009F7CC8">
            <w:r w:rsidRPr="00891BF2">
              <w:rPr>
                <w:rFonts w:ascii="Segoe UI Symbol" w:hAnsi="Segoe UI Symbol" w:cs="Segoe UI Symbol"/>
                <w:b/>
                <w:bCs/>
                <w:color w:val="4D5156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5387" w:type="dxa"/>
          </w:tcPr>
          <w:p w14:paraId="71A5D181" w14:textId="77777777" w:rsidR="009F7CC8" w:rsidRDefault="009F7CC8" w:rsidP="009F7CC8"/>
        </w:tc>
        <w:tc>
          <w:tcPr>
            <w:tcW w:w="2039" w:type="dxa"/>
          </w:tcPr>
          <w:p w14:paraId="01634272" w14:textId="77777777" w:rsidR="009F7CC8" w:rsidRDefault="009F7CC8" w:rsidP="009F7CC8"/>
        </w:tc>
      </w:tr>
    </w:tbl>
    <w:p w14:paraId="18F321BB" w14:textId="77777777" w:rsidR="00DF5287" w:rsidRPr="00DF5287" w:rsidRDefault="00411920" w:rsidP="00DF5287">
      <w:pPr>
        <w:pStyle w:val="Paragraphedeliste"/>
        <w:numPr>
          <w:ilvl w:val="0"/>
          <w:numId w:val="4"/>
        </w:numPr>
        <w:spacing w:before="240" w:after="0"/>
        <w:rPr>
          <w:rFonts w:eastAsia="Times New Roman" w:cstheme="minorHAnsi"/>
          <w:color w:val="000000" w:themeColor="text1"/>
          <w:sz w:val="24"/>
          <w:szCs w:val="24"/>
          <w:bdr w:val="none" w:sz="0" w:space="0" w:color="auto" w:frame="1"/>
          <w:lang w:eastAsia="fr-FR"/>
        </w:rPr>
      </w:pPr>
      <w:r w:rsidRPr="009F7CC8">
        <w:rPr>
          <w:rFonts w:cstheme="minorHAnsi"/>
          <w:sz w:val="24"/>
          <w:szCs w:val="24"/>
        </w:rPr>
        <w:t>Consignes pour résoudre l’énigme :</w:t>
      </w:r>
      <w:r w:rsidR="009F7CC8" w:rsidRPr="009F7CC8">
        <w:rPr>
          <w:rFonts w:cstheme="minorHAnsi"/>
          <w:sz w:val="24"/>
          <w:szCs w:val="24"/>
        </w:rPr>
        <w:t xml:space="preserve"> </w:t>
      </w:r>
    </w:p>
    <w:p w14:paraId="46782124" w14:textId="5AFC37BD" w:rsidR="009F7CC8" w:rsidRPr="00DF5287" w:rsidRDefault="009F7CC8" w:rsidP="00DF5287">
      <w:pPr>
        <w:spacing w:before="120" w:after="120"/>
        <w:ind w:left="567"/>
        <w:rPr>
          <w:rFonts w:eastAsia="Times New Roman" w:cstheme="minorHAnsi"/>
          <w:color w:val="000000" w:themeColor="text1"/>
          <w:sz w:val="24"/>
          <w:szCs w:val="24"/>
          <w:bdr w:val="none" w:sz="0" w:space="0" w:color="auto" w:frame="1"/>
          <w:lang w:eastAsia="fr-FR"/>
        </w:rPr>
      </w:pPr>
      <w:r w:rsidRPr="00DF5287">
        <w:rPr>
          <w:rFonts w:eastAsia="Times New Roman" w:cstheme="minorHAnsi"/>
          <w:color w:val="000000" w:themeColor="text1"/>
          <w:sz w:val="24"/>
          <w:szCs w:val="24"/>
          <w:bdr w:val="none" w:sz="0" w:space="0" w:color="auto" w:frame="1"/>
          <w:lang w:eastAsia="fr-FR"/>
        </w:rPr>
        <w:t>Afin de finaliser la réparation du véhicule les étapes suivantes seront réalisées :</w:t>
      </w:r>
    </w:p>
    <w:tbl>
      <w:tblPr>
        <w:tblStyle w:val="Grilledutableau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1134"/>
        <w:gridCol w:w="4820"/>
        <w:gridCol w:w="1701"/>
      </w:tblGrid>
      <w:tr w:rsidR="009F7CC8" w14:paraId="478325E5" w14:textId="77777777" w:rsidTr="00DF5287">
        <w:trPr>
          <w:trHeight w:val="219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</w:tcPr>
          <w:p w14:paraId="66C97D4D" w14:textId="1B1855FD" w:rsidR="009F7CC8" w:rsidRPr="009F7CC8" w:rsidRDefault="009F7CC8" w:rsidP="009F7CC8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9F7CC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  <w:t>Passage au banc de redressage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5AD8EE27" w14:textId="321A966D" w:rsidR="009F7CC8" w:rsidRPr="009F7CC8" w:rsidRDefault="009F7CC8" w:rsidP="009F7CC8">
            <w:pPr>
              <w:jc w:val="center"/>
            </w:pPr>
            <w:r>
              <w:rPr>
                <w:rFonts w:ascii="Segoe UI Symbol" w:hAnsi="Segoe UI Symbol" w:cs="Segoe UI Symbol"/>
                <w:color w:val="202124"/>
                <w:sz w:val="21"/>
                <w:szCs w:val="21"/>
                <w:shd w:val="clear" w:color="auto" w:fill="FFFFFF"/>
              </w:rPr>
              <w:t>✘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</w:tcBorders>
          </w:tcPr>
          <w:p w14:paraId="4F353FAF" w14:textId="7888DC55" w:rsidR="009F7CC8" w:rsidRPr="009F7CC8" w:rsidRDefault="009F7CC8" w:rsidP="009F7CC8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9F7CC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  <w:t>Laboratoire de peinture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48D8FD88" w14:textId="3C10A97C" w:rsidR="009F7CC8" w:rsidRPr="009F7CC8" w:rsidRDefault="009F7CC8" w:rsidP="009F7CC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14A8A">
              <w:rPr>
                <w:rFonts w:ascii="Segoe UI Symbol" w:hAnsi="Segoe UI Symbol" w:cs="Segoe UI Symbol"/>
                <w:color w:val="202124"/>
                <w:sz w:val="21"/>
                <w:szCs w:val="21"/>
                <w:shd w:val="clear" w:color="auto" w:fill="FFFFFF"/>
              </w:rPr>
              <w:t>✘</w:t>
            </w:r>
          </w:p>
        </w:tc>
      </w:tr>
      <w:tr w:rsidR="009F7CC8" w14:paraId="3AFE8745" w14:textId="77777777" w:rsidTr="00DF5287">
        <w:tc>
          <w:tcPr>
            <w:tcW w:w="4644" w:type="dxa"/>
            <w:tcBorders>
              <w:left w:val="single" w:sz="4" w:space="0" w:color="auto"/>
            </w:tcBorders>
          </w:tcPr>
          <w:p w14:paraId="0D5193B8" w14:textId="53BFEC9C" w:rsidR="009F7CC8" w:rsidRPr="009F7CC8" w:rsidRDefault="009F7CC8" w:rsidP="009F7CC8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9F7CC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  <w:t>Vérinage du longeron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D9C9EF0" w14:textId="595A36F9" w:rsidR="009F7CC8" w:rsidRPr="009F7CC8" w:rsidRDefault="009F7CC8" w:rsidP="009F7CC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D6AAD">
              <w:rPr>
                <w:rFonts w:ascii="Segoe UI Symbol" w:hAnsi="Segoe UI Symbol" w:cs="Segoe UI Symbol"/>
                <w:color w:val="202124"/>
                <w:sz w:val="21"/>
                <w:szCs w:val="21"/>
                <w:shd w:val="clear" w:color="auto" w:fill="FFFFFF"/>
              </w:rPr>
              <w:t>✘</w:t>
            </w:r>
          </w:p>
        </w:tc>
        <w:tc>
          <w:tcPr>
            <w:tcW w:w="4820" w:type="dxa"/>
            <w:tcBorders>
              <w:left w:val="single" w:sz="4" w:space="0" w:color="auto"/>
            </w:tcBorders>
          </w:tcPr>
          <w:p w14:paraId="4C8A0D4B" w14:textId="4C24BD48" w:rsidR="009F7CC8" w:rsidRPr="009F7CC8" w:rsidRDefault="009F7CC8" w:rsidP="009F7CC8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9F7CC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  <w:t>Mise en peinture du véhicule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672CC13F" w14:textId="6642CCB1" w:rsidR="009F7CC8" w:rsidRPr="009F7CC8" w:rsidRDefault="009F7CC8" w:rsidP="009F7CC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14A8A">
              <w:rPr>
                <w:rFonts w:ascii="Segoe UI Symbol" w:hAnsi="Segoe UI Symbol" w:cs="Segoe UI Symbol"/>
                <w:color w:val="202124"/>
                <w:sz w:val="21"/>
                <w:szCs w:val="21"/>
                <w:shd w:val="clear" w:color="auto" w:fill="FFFFFF"/>
              </w:rPr>
              <w:t>✘</w:t>
            </w:r>
          </w:p>
        </w:tc>
      </w:tr>
      <w:tr w:rsidR="009F7CC8" w14:paraId="19A69BD0" w14:textId="77777777" w:rsidTr="00DF5287">
        <w:tc>
          <w:tcPr>
            <w:tcW w:w="4644" w:type="dxa"/>
            <w:tcBorders>
              <w:left w:val="single" w:sz="4" w:space="0" w:color="auto"/>
            </w:tcBorders>
          </w:tcPr>
          <w:p w14:paraId="519845CC" w14:textId="62A60529" w:rsidR="009F7CC8" w:rsidRPr="009F7CC8" w:rsidRDefault="009F7CC8" w:rsidP="009F7CC8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F7CC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  <w:t>Soudage des éléments inamovibles 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9BA73E1" w14:textId="74FBDBC6" w:rsidR="009F7CC8" w:rsidRPr="009F7CC8" w:rsidRDefault="009F7CC8" w:rsidP="009F7CC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D6AAD">
              <w:rPr>
                <w:rFonts w:ascii="Segoe UI Symbol" w:hAnsi="Segoe UI Symbol" w:cs="Segoe UI Symbol"/>
                <w:color w:val="202124"/>
                <w:sz w:val="21"/>
                <w:szCs w:val="21"/>
                <w:shd w:val="clear" w:color="auto" w:fill="FFFFFF"/>
              </w:rPr>
              <w:t>✘</w:t>
            </w:r>
          </w:p>
        </w:tc>
        <w:tc>
          <w:tcPr>
            <w:tcW w:w="4820" w:type="dxa"/>
            <w:tcBorders>
              <w:left w:val="single" w:sz="4" w:space="0" w:color="auto"/>
            </w:tcBorders>
          </w:tcPr>
          <w:p w14:paraId="60FC7799" w14:textId="140CCD60" w:rsidR="009F7CC8" w:rsidRPr="009F7CC8" w:rsidRDefault="009F7CC8" w:rsidP="009F7CC8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9F7CC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  <w:t>Nettoyage du véhicule 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508501E5" w14:textId="2BB3898E" w:rsidR="009F7CC8" w:rsidRPr="009F7CC8" w:rsidRDefault="009F7CC8" w:rsidP="009F7CC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14A8A">
              <w:rPr>
                <w:rFonts w:ascii="Segoe UI Symbol" w:hAnsi="Segoe UI Symbol" w:cs="Segoe UI Symbol"/>
                <w:color w:val="202124"/>
                <w:sz w:val="21"/>
                <w:szCs w:val="21"/>
                <w:shd w:val="clear" w:color="auto" w:fill="FFFFFF"/>
              </w:rPr>
              <w:t>✘</w:t>
            </w:r>
          </w:p>
        </w:tc>
      </w:tr>
      <w:tr w:rsidR="009F7CC8" w14:paraId="0F52C3B7" w14:textId="77777777" w:rsidTr="00DF5287">
        <w:tc>
          <w:tcPr>
            <w:tcW w:w="4644" w:type="dxa"/>
            <w:tcBorders>
              <w:left w:val="single" w:sz="4" w:space="0" w:color="auto"/>
            </w:tcBorders>
          </w:tcPr>
          <w:p w14:paraId="27B44A70" w14:textId="4A9D7F61" w:rsidR="009F7CC8" w:rsidRPr="009F7CC8" w:rsidRDefault="009F7CC8" w:rsidP="009F7CC8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9F7CC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  <w:t>Pose du mastic et dressage du mastic 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A98764A" w14:textId="7D2B3BA7" w:rsidR="009F7CC8" w:rsidRPr="009F7CC8" w:rsidRDefault="009F7CC8" w:rsidP="009F7CC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D6AAD">
              <w:rPr>
                <w:rFonts w:ascii="Segoe UI Symbol" w:hAnsi="Segoe UI Symbol" w:cs="Segoe UI Symbol"/>
                <w:color w:val="202124"/>
                <w:sz w:val="21"/>
                <w:szCs w:val="21"/>
                <w:shd w:val="clear" w:color="auto" w:fill="FFFFFF"/>
              </w:rPr>
              <w:t>✘</w:t>
            </w:r>
          </w:p>
        </w:tc>
        <w:tc>
          <w:tcPr>
            <w:tcW w:w="4820" w:type="dxa"/>
            <w:tcBorders>
              <w:left w:val="single" w:sz="4" w:space="0" w:color="auto"/>
            </w:tcBorders>
          </w:tcPr>
          <w:p w14:paraId="55FED949" w14:textId="364C1DE9" w:rsidR="009F7CC8" w:rsidRPr="009F7CC8" w:rsidRDefault="009F7CC8" w:rsidP="009F7CC8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9F7CC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  <w:t>Préparation à la livraison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2CE2AEA5" w14:textId="21B0CB9A" w:rsidR="009F7CC8" w:rsidRPr="009F7CC8" w:rsidRDefault="009F7CC8" w:rsidP="009F7CC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14A8A">
              <w:rPr>
                <w:rFonts w:ascii="Segoe UI Symbol" w:hAnsi="Segoe UI Symbol" w:cs="Segoe UI Symbol"/>
                <w:color w:val="202124"/>
                <w:sz w:val="21"/>
                <w:szCs w:val="21"/>
                <w:shd w:val="clear" w:color="auto" w:fill="FFFFFF"/>
              </w:rPr>
              <w:t>✘</w:t>
            </w:r>
          </w:p>
        </w:tc>
      </w:tr>
      <w:tr w:rsidR="009F7CC8" w14:paraId="5EC477E3" w14:textId="77777777" w:rsidTr="00DF5287">
        <w:tc>
          <w:tcPr>
            <w:tcW w:w="4644" w:type="dxa"/>
            <w:tcBorders>
              <w:left w:val="single" w:sz="4" w:space="0" w:color="auto"/>
              <w:bottom w:val="single" w:sz="4" w:space="0" w:color="auto"/>
            </w:tcBorders>
          </w:tcPr>
          <w:p w14:paraId="752AF9CD" w14:textId="2497D7C3" w:rsidR="009F7CC8" w:rsidRPr="009F7CC8" w:rsidRDefault="009F7CC8" w:rsidP="009F7CC8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</w:pPr>
            <w:r w:rsidRPr="009F7CC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  <w:t>Marouflage du véhicule et apprêtage du véhicule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14:paraId="0CBE21C4" w14:textId="7E9C7844" w:rsidR="009F7CC8" w:rsidRPr="009F7CC8" w:rsidRDefault="009F7CC8" w:rsidP="009F7CC8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BD6AAD">
              <w:rPr>
                <w:rFonts w:ascii="Segoe UI Symbol" w:hAnsi="Segoe UI Symbol" w:cs="Segoe UI Symbol"/>
                <w:color w:val="202124"/>
                <w:sz w:val="21"/>
                <w:szCs w:val="21"/>
                <w:shd w:val="clear" w:color="auto" w:fill="FFFFFF"/>
              </w:rPr>
              <w:t>✘</w:t>
            </w: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</w:tcBorders>
          </w:tcPr>
          <w:p w14:paraId="75220C14" w14:textId="77777777" w:rsidR="009F7CC8" w:rsidRPr="009F7CC8" w:rsidRDefault="009F7CC8" w:rsidP="009F7CC8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14:paraId="36365E17" w14:textId="77777777" w:rsidR="009F7CC8" w:rsidRPr="009F7CC8" w:rsidRDefault="009F7CC8" w:rsidP="009F7CC8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</w:tbl>
    <w:p w14:paraId="222DDD23" w14:textId="1A2EEBFA" w:rsidR="00DF5287" w:rsidRDefault="00DF5287" w:rsidP="00DF5287">
      <w:pPr>
        <w:rPr>
          <w:b/>
          <w:bCs/>
        </w:rPr>
      </w:pPr>
    </w:p>
    <w:tbl>
      <w:tblPr>
        <w:tblStyle w:val="Grilledutableau"/>
        <w:tblW w:w="0" w:type="auto"/>
        <w:tblInd w:w="567" w:type="dxa"/>
        <w:tblLook w:val="04A0" w:firstRow="1" w:lastRow="0" w:firstColumn="1" w:lastColumn="0" w:noHBand="0" w:noVBand="1"/>
      </w:tblPr>
      <w:tblGrid>
        <w:gridCol w:w="3906"/>
        <w:gridCol w:w="3906"/>
        <w:gridCol w:w="7785"/>
      </w:tblGrid>
      <w:tr w:rsidR="00DF5287" w14:paraId="1F57D8EA" w14:textId="77777777" w:rsidTr="00751D89">
        <w:trPr>
          <w:trHeight w:val="620"/>
        </w:trPr>
        <w:tc>
          <w:tcPr>
            <w:tcW w:w="39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CDC2D5E" w14:textId="195016AA" w:rsidR="00DF5287" w:rsidRDefault="00DF5287" w:rsidP="00DF5287"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8EEBA16" wp14:editId="7ACCCB24">
                      <wp:simplePos x="0" y="0"/>
                      <wp:positionH relativeFrom="column">
                        <wp:posOffset>2077085</wp:posOffset>
                      </wp:positionH>
                      <wp:positionV relativeFrom="paragraph">
                        <wp:posOffset>-20955</wp:posOffset>
                      </wp:positionV>
                      <wp:extent cx="279400" cy="647700"/>
                      <wp:effectExtent l="0" t="12700" r="25400" b="25400"/>
                      <wp:wrapNone/>
                      <wp:docPr id="14" name="Accolade fermant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647700"/>
                              </a:xfrm>
                              <a:prstGeom prst="rightBrac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9C791E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ccolade fermante 14" o:spid="_x0000_s1026" type="#_x0000_t88" style="position:absolute;margin-left:163.55pt;margin-top:-1.65pt;width:22pt;height:5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" adj="776" strokecolor="black [3040]" strokeweight="3pt"/>
                  </w:pict>
                </mc:Fallback>
              </mc:AlternateContent>
            </w:r>
            <w:r w:rsidRPr="00DF5287">
              <w:rPr>
                <w:b/>
                <w:bCs/>
              </w:rPr>
              <w:t>INDICE 1</w:t>
            </w:r>
            <w:r w:rsidRPr="00411920">
              <w:t xml:space="preserve"> = EP</w:t>
            </w:r>
            <w:r w:rsidR="00BB0653">
              <w:t>I</w:t>
            </w:r>
            <w:r w:rsidRPr="00411920">
              <w:t xml:space="preserve"> = </w:t>
            </w:r>
            <w:r w:rsidRPr="00DF5287">
              <w:rPr>
                <w:b/>
                <w:bCs/>
              </w:rPr>
              <w:t>5</w:t>
            </w:r>
            <w:r>
              <w:t> /</w:t>
            </w:r>
            <w:r w:rsidRPr="00411920">
              <w:t xml:space="preserve"> </w:t>
            </w:r>
            <w:r w:rsidRPr="00DF5287">
              <w:rPr>
                <w:b/>
                <w:bCs/>
              </w:rPr>
              <w:t xml:space="preserve">16 </w:t>
            </w:r>
            <w:r>
              <w:t>/</w:t>
            </w:r>
            <w:r w:rsidRPr="00411920">
              <w:t xml:space="preserve"> </w:t>
            </w:r>
            <w:r w:rsidRPr="00DF5287">
              <w:rPr>
                <w:b/>
                <w:bCs/>
              </w:rPr>
              <w:t>9</w:t>
            </w:r>
          </w:p>
          <w:p w14:paraId="7AB8EF94" w14:textId="77777777" w:rsidR="00DF5287" w:rsidRPr="00411920" w:rsidRDefault="00DF5287" w:rsidP="00DF5287"/>
          <w:p w14:paraId="44E893A7" w14:textId="77777777" w:rsidR="00DF5287" w:rsidRPr="00E93091" w:rsidRDefault="00DF5287" w:rsidP="00DF5287">
            <w:pPr>
              <w:rPr>
                <w:lang w:val="en-US"/>
              </w:rPr>
            </w:pPr>
            <w:r w:rsidRPr="00DF5287">
              <w:rPr>
                <w:b/>
                <w:bCs/>
                <w:lang w:val="en-US"/>
              </w:rPr>
              <w:t>INDICE 2</w:t>
            </w:r>
            <w:r w:rsidRPr="00E93091">
              <w:rPr>
                <w:lang w:val="en-US"/>
              </w:rPr>
              <w:t xml:space="preserve"> = ECP = </w:t>
            </w:r>
            <w:r w:rsidRPr="00DF5287">
              <w:rPr>
                <w:b/>
                <w:bCs/>
                <w:lang w:val="en-US"/>
              </w:rPr>
              <w:t>5</w:t>
            </w:r>
            <w:r>
              <w:rPr>
                <w:lang w:val="en-US"/>
              </w:rPr>
              <w:t xml:space="preserve"> /</w:t>
            </w:r>
            <w:r w:rsidRPr="00E93091">
              <w:rPr>
                <w:lang w:val="en-US"/>
              </w:rPr>
              <w:t xml:space="preserve"> </w:t>
            </w:r>
            <w:r w:rsidRPr="00DF5287">
              <w:rPr>
                <w:b/>
                <w:bCs/>
                <w:lang w:val="en-US"/>
              </w:rPr>
              <w:t>3</w:t>
            </w:r>
            <w:r w:rsidRPr="00E93091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/ </w:t>
            </w:r>
            <w:r w:rsidRPr="00DF5287">
              <w:rPr>
                <w:b/>
                <w:bCs/>
                <w:lang w:val="en-US"/>
              </w:rPr>
              <w:t>16</w:t>
            </w:r>
          </w:p>
        </w:tc>
        <w:tc>
          <w:tcPr>
            <w:tcW w:w="390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590681D" w14:textId="6E909A40" w:rsidR="00DF5287" w:rsidRPr="00DF5287" w:rsidRDefault="00DF5287" w:rsidP="00DF5287">
            <w:pPr>
              <w:rPr>
                <w:b/>
                <w:bCs/>
              </w:rPr>
            </w:pPr>
            <w:r>
              <w:t xml:space="preserve">Addition de tout : </w:t>
            </w:r>
            <w:r w:rsidRPr="00CA389A">
              <w:rPr>
                <w:b/>
                <w:bCs/>
              </w:rPr>
              <w:t xml:space="preserve">54 </w:t>
            </w:r>
          </w:p>
        </w:tc>
        <w:tc>
          <w:tcPr>
            <w:tcW w:w="77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FF6EFBC" w14:textId="2229852C" w:rsidR="00DF5287" w:rsidRPr="00DF5287" w:rsidRDefault="00DF5287" w:rsidP="00DF5287">
            <w:r w:rsidRPr="00DF5287">
              <w:rPr>
                <w:b/>
                <w:bCs/>
              </w:rPr>
              <w:t>INDICE 6</w:t>
            </w:r>
            <w:r>
              <w:t xml:space="preserve"> : P = </w:t>
            </w:r>
            <w:r w:rsidRPr="00CA389A">
              <w:rPr>
                <w:b/>
                <w:bCs/>
              </w:rPr>
              <w:t>16</w:t>
            </w:r>
            <w:r>
              <w:t xml:space="preserve"> </w:t>
            </w:r>
          </w:p>
        </w:tc>
      </w:tr>
      <w:tr w:rsidR="00DF5287" w14:paraId="01D7D36F" w14:textId="77777777" w:rsidTr="00751D89">
        <w:trPr>
          <w:trHeight w:val="620"/>
        </w:trPr>
        <w:tc>
          <w:tcPr>
            <w:tcW w:w="390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12C8136" w14:textId="77777777" w:rsidR="00DF5287" w:rsidRDefault="00DF5287" w:rsidP="00DF5287">
            <w:pPr>
              <w:rPr>
                <w:b/>
                <w:bCs/>
                <w:noProof/>
              </w:rPr>
            </w:pPr>
          </w:p>
        </w:tc>
        <w:tc>
          <w:tcPr>
            <w:tcW w:w="39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5BCD9" w14:textId="77777777" w:rsidR="00DF5287" w:rsidRDefault="00DF5287" w:rsidP="00DF5287"/>
        </w:tc>
        <w:tc>
          <w:tcPr>
            <w:tcW w:w="77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10AAE92" w14:textId="06185CE6" w:rsidR="00DF5287" w:rsidRDefault="00DF5287" w:rsidP="00DF5287">
            <w:pPr>
              <w:rPr>
                <w:b/>
                <w:bCs/>
              </w:rPr>
            </w:pPr>
            <w:r w:rsidRPr="00DF5287">
              <w:rPr>
                <w:b/>
                <w:bCs/>
              </w:rPr>
              <w:t>INDICE 7</w:t>
            </w:r>
            <w:r>
              <w:t xml:space="preserve"> : LIME FRAISE = Rouge = </w:t>
            </w:r>
            <w:r w:rsidRPr="00CA389A">
              <w:rPr>
                <w:b/>
                <w:bCs/>
              </w:rPr>
              <w:t xml:space="preserve">2 </w:t>
            </w:r>
          </w:p>
        </w:tc>
      </w:tr>
      <w:tr w:rsidR="00DF5287" w14:paraId="267BE0AD" w14:textId="77777777" w:rsidTr="00751D89">
        <w:trPr>
          <w:trHeight w:val="593"/>
        </w:trPr>
        <w:tc>
          <w:tcPr>
            <w:tcW w:w="781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82945C7" w14:textId="3097B439" w:rsidR="00DF5287" w:rsidRPr="00DF5287" w:rsidRDefault="00DF5287" w:rsidP="00DF5287">
            <w:r w:rsidRPr="00DF5287">
              <w:rPr>
                <w:b/>
                <w:bCs/>
              </w:rPr>
              <w:t>INDICE 3</w:t>
            </w:r>
            <w:r>
              <w:t xml:space="preserve"> : Pont </w:t>
            </w:r>
            <w:r w:rsidRPr="00CA389A">
              <w:rPr>
                <w:b/>
                <w:bCs/>
              </w:rPr>
              <w:t>2</w:t>
            </w:r>
            <w:r>
              <w:t xml:space="preserve"> Colonnes</w:t>
            </w:r>
          </w:p>
        </w:tc>
        <w:tc>
          <w:tcPr>
            <w:tcW w:w="77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266A2AF" w14:textId="25EA3652" w:rsidR="00DF5287" w:rsidRPr="00DF5287" w:rsidRDefault="00DF5287" w:rsidP="00DF5287">
            <w:r w:rsidRPr="00DF5287">
              <w:rPr>
                <w:b/>
                <w:bCs/>
              </w:rPr>
              <w:t>INDICE 8</w:t>
            </w:r>
            <w:r>
              <w:t xml:space="preserve"> = REDRESSAGE PAR INERTIE = </w:t>
            </w:r>
            <w:r w:rsidRPr="00CA389A">
              <w:rPr>
                <w:b/>
                <w:bCs/>
              </w:rPr>
              <w:t>6</w:t>
            </w:r>
            <w:r>
              <w:t xml:space="preserve"> </w:t>
            </w:r>
          </w:p>
        </w:tc>
      </w:tr>
      <w:tr w:rsidR="00DF5287" w14:paraId="5DC46C46" w14:textId="77777777" w:rsidTr="00751D89">
        <w:trPr>
          <w:trHeight w:val="559"/>
        </w:trPr>
        <w:tc>
          <w:tcPr>
            <w:tcW w:w="781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9672329" w14:textId="16904CA7" w:rsidR="00DF5287" w:rsidRPr="00DF5287" w:rsidRDefault="00DF5287" w:rsidP="00DF5287">
            <w:r w:rsidRPr="00DF5287">
              <w:rPr>
                <w:b/>
                <w:bCs/>
              </w:rPr>
              <w:t>INDICE 4</w:t>
            </w:r>
            <w:r>
              <w:t xml:space="preserve"> Clé à choc</w:t>
            </w:r>
            <w:r w:rsidRPr="00CA389A">
              <w:rPr>
                <w:b/>
                <w:bCs/>
              </w:rPr>
              <w:t xml:space="preserve"> 18</w:t>
            </w:r>
          </w:p>
        </w:tc>
        <w:tc>
          <w:tcPr>
            <w:tcW w:w="7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BCE5B1" w14:textId="2CE00E10" w:rsidR="00DF5287" w:rsidRDefault="00751D89" w:rsidP="00DF5287">
            <w:pPr>
              <w:rPr>
                <w:b/>
                <w:bCs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am3d">
                  <w:drawing>
                    <wp:anchor distT="0" distB="0" distL="114300" distR="114300" simplePos="0" relativeHeight="251668480" behindDoc="0" locked="0" layoutInCell="1" allowOverlap="1" wp14:anchorId="2FDF37FF" wp14:editId="34F03B79">
                      <wp:simplePos x="0" y="0"/>
                      <wp:positionH relativeFrom="column">
                        <wp:posOffset>4347845</wp:posOffset>
                      </wp:positionH>
                      <wp:positionV relativeFrom="paragraph">
                        <wp:posOffset>390525</wp:posOffset>
                      </wp:positionV>
                      <wp:extent cx="426720" cy="368300"/>
                      <wp:effectExtent l="0" t="0" r="0" b="0"/>
                      <wp:wrapNone/>
                      <wp:docPr id="16" name="Modèle 3D 16" descr="Cadenas ouvert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3">
                            <am3d:spPr>
                              <a:xfrm>
                                <a:off x="0" y="0"/>
                                <a:ext cx="426720" cy="36830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64697331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14285714" d="1000000"/>
                              <am3d:preTrans dx="0" dy="0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1894002" ay="-1033766" az="-618849"/>
                              <am3d:postTrans dx="0" dy="0" dz="0"/>
                            </am3d:trans>
                            <am3d:raster rName="Office3DRenderer" rVer="16.0.8326">
                              <am3d:blip r:embed="rId15"/>
                            </am3d:raster>
                            <am3d:objViewport viewportSz="481212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8480" behindDoc="0" locked="0" layoutInCell="1" allowOverlap="1" wp14:anchorId="2FDF37FF" wp14:editId="34F03B79">
                      <wp:simplePos x="0" y="0"/>
                      <wp:positionH relativeFrom="column">
                        <wp:posOffset>4347845</wp:posOffset>
                      </wp:positionH>
                      <wp:positionV relativeFrom="paragraph">
                        <wp:posOffset>390525</wp:posOffset>
                      </wp:positionV>
                      <wp:extent cx="426720" cy="368300"/>
                      <wp:effectExtent l="0" t="0" r="0" b="0"/>
                      <wp:wrapNone/>
                      <wp:docPr id="16" name="Modèle 3D 16" descr="Cadenas ouvert 2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Modèle 3D 16" descr="Cadenas ouvert 2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6720" cy="368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  <w:r w:rsidR="00DF5287" w:rsidRPr="00DF5287">
              <w:rPr>
                <w:b/>
                <w:bCs/>
              </w:rPr>
              <w:t>INDICE 9</w:t>
            </w:r>
            <w:r w:rsidR="00DF5287">
              <w:t xml:space="preserve"> = ETOILE = </w:t>
            </w:r>
            <w:r w:rsidR="00DF5287" w:rsidRPr="00CA389A">
              <w:rPr>
                <w:b/>
                <w:bCs/>
              </w:rPr>
              <w:t>4</w:t>
            </w:r>
          </w:p>
        </w:tc>
      </w:tr>
      <w:tr w:rsidR="00DF5287" w14:paraId="7FBEF3FF" w14:textId="77777777" w:rsidTr="00751D89">
        <w:trPr>
          <w:trHeight w:val="927"/>
        </w:trPr>
        <w:tc>
          <w:tcPr>
            <w:tcW w:w="78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8C532" w14:textId="3F2D63B1" w:rsidR="00DF5287" w:rsidRPr="00DF5287" w:rsidRDefault="00DF5287" w:rsidP="00DF5287">
            <w:r w:rsidRPr="00DF5287">
              <w:rPr>
                <w:b/>
                <w:bCs/>
              </w:rPr>
              <w:t>INDICE 5</w:t>
            </w:r>
            <w:r>
              <w:t> : Mégane IV =</w:t>
            </w:r>
            <w:r w:rsidRPr="00CA389A">
              <w:rPr>
                <w:b/>
                <w:bCs/>
              </w:rPr>
              <w:t xml:space="preserve"> 4</w:t>
            </w:r>
          </w:p>
        </w:tc>
        <w:tc>
          <w:tcPr>
            <w:tcW w:w="7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1C929" w14:textId="66643206" w:rsidR="00DF5287" w:rsidRDefault="00DF5287" w:rsidP="00DF5287">
            <w:pPr>
              <w:rPr>
                <w:b/>
                <w:bCs/>
              </w:rPr>
            </w:pPr>
            <w:r w:rsidRPr="00751D89">
              <w:rPr>
                <w:b/>
                <w:bCs/>
                <w:sz w:val="28"/>
                <w:szCs w:val="28"/>
              </w:rPr>
              <w:t xml:space="preserve">ADDITION DE TOUS LES CHIFFRES / NOMBRES = </w:t>
            </w:r>
            <w:r w:rsidR="00751D89">
              <w:rPr>
                <w:b/>
                <w:bCs/>
                <w:sz w:val="28"/>
                <w:szCs w:val="28"/>
              </w:rPr>
              <w:t xml:space="preserve">      </w:t>
            </w:r>
            <w:r w:rsidRPr="00751D89">
              <w:rPr>
                <w:b/>
                <w:bCs/>
                <w:sz w:val="40"/>
                <w:szCs w:val="40"/>
              </w:rPr>
              <w:t>106</w:t>
            </w:r>
          </w:p>
        </w:tc>
      </w:tr>
    </w:tbl>
    <w:p w14:paraId="27D1BD90" w14:textId="56EE8006" w:rsidR="00E93091" w:rsidRDefault="00E93091" w:rsidP="00DF0E2B">
      <w:pPr>
        <w:rPr>
          <w:b/>
          <w:bCs/>
        </w:rPr>
      </w:pPr>
    </w:p>
    <w:p w14:paraId="3183CBD3" w14:textId="7F0BC4CF" w:rsidR="00E93091" w:rsidRPr="00BB0653" w:rsidRDefault="00E93091" w:rsidP="00BB0653">
      <w:pPr>
        <w:ind w:left="567"/>
        <w:rPr>
          <w:b/>
          <w:bCs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B0653">
        <w:rPr>
          <w:b/>
          <w:bCs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LEXIQUE :</w:t>
      </w: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4687"/>
        <w:gridCol w:w="5363"/>
        <w:gridCol w:w="5363"/>
      </w:tblGrid>
      <w:tr w:rsidR="00E93091" w14:paraId="0B2C96CD" w14:textId="77777777" w:rsidTr="00060FF1">
        <w:tc>
          <w:tcPr>
            <w:tcW w:w="46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824149" w14:textId="73318095" w:rsidR="00E93091" w:rsidRDefault="00E93091" w:rsidP="00BB065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1EC33F" wp14:editId="3035301D">
                  <wp:extent cx="1422400" cy="15494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0F6843" w14:textId="4619F5F0" w:rsidR="00E93091" w:rsidRDefault="00E93091" w:rsidP="00BB065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FCC210" wp14:editId="37ADE3C3">
                  <wp:extent cx="1193800" cy="10795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1F848B" w14:textId="0A6AF759" w:rsidR="00E93091" w:rsidRDefault="00E93091" w:rsidP="00BB065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9FCCD3" wp14:editId="41819D09">
                  <wp:extent cx="1193800" cy="123231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621" cy="123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91" w14:paraId="3E13E215" w14:textId="77777777" w:rsidTr="00060FF1">
        <w:trPr>
          <w:trHeight w:val="577"/>
        </w:trPr>
        <w:tc>
          <w:tcPr>
            <w:tcW w:w="15413" w:type="dxa"/>
            <w:gridSpan w:val="3"/>
            <w:tcBorders>
              <w:top w:val="single" w:sz="4" w:space="0" w:color="auto"/>
            </w:tcBorders>
            <w:vAlign w:val="center"/>
          </w:tcPr>
          <w:p w14:paraId="45D9580E" w14:textId="46EB8A46" w:rsidR="00E93091" w:rsidRDefault="00E93091" w:rsidP="00E93091">
            <w:pPr>
              <w:jc w:val="center"/>
            </w:pPr>
            <w:r w:rsidRPr="00BB0653">
              <w:rPr>
                <w:sz w:val="28"/>
                <w:szCs w:val="28"/>
              </w:rPr>
              <w:t>LORSQUE VOUS VOYE</w:t>
            </w:r>
            <w:r w:rsidR="00BB0653">
              <w:rPr>
                <w:sz w:val="28"/>
                <w:szCs w:val="28"/>
              </w:rPr>
              <w:t>Z</w:t>
            </w:r>
            <w:r w:rsidRPr="00BB0653">
              <w:rPr>
                <w:sz w:val="28"/>
                <w:szCs w:val="28"/>
              </w:rPr>
              <w:t xml:space="preserve"> CES LOGOS, POINTEZ</w:t>
            </w:r>
            <w:r w:rsidR="00BB0653">
              <w:rPr>
                <w:sz w:val="28"/>
                <w:szCs w:val="28"/>
              </w:rPr>
              <w:t>-</w:t>
            </w:r>
            <w:r w:rsidRPr="00BB0653">
              <w:rPr>
                <w:sz w:val="28"/>
                <w:szCs w:val="28"/>
              </w:rPr>
              <w:t>LES ILS VOUS AIDERONS POUR LA R</w:t>
            </w:r>
            <w:r w:rsidR="00BB0653">
              <w:rPr>
                <w:sz w:val="28"/>
                <w:szCs w:val="28"/>
              </w:rPr>
              <w:t>E</w:t>
            </w:r>
            <w:r w:rsidRPr="00BB0653">
              <w:rPr>
                <w:sz w:val="28"/>
                <w:szCs w:val="28"/>
              </w:rPr>
              <w:t>ALISATION DU SERIOUS GAME</w:t>
            </w:r>
          </w:p>
        </w:tc>
      </w:tr>
    </w:tbl>
    <w:p w14:paraId="018A489E" w14:textId="77777777" w:rsidR="00E93091" w:rsidRDefault="00E93091" w:rsidP="00DF0E2B"/>
    <w:p w14:paraId="09C28ED2" w14:textId="77777777" w:rsidR="009F412D" w:rsidRDefault="009F412D" w:rsidP="00DF0E2B"/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2410"/>
        <w:gridCol w:w="13003"/>
      </w:tblGrid>
      <w:tr w:rsidR="00E93091" w14:paraId="2EF6D5A9" w14:textId="77777777" w:rsidTr="00060FF1"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B7DC10" w14:textId="0766F720" w:rsidR="00E93091" w:rsidRDefault="00E93091" w:rsidP="00DF0E2B">
            <w:r>
              <w:rPr>
                <w:noProof/>
              </w:rPr>
              <w:drawing>
                <wp:inline distT="0" distB="0" distL="0" distR="0" wp14:anchorId="14233F33" wp14:editId="4D7C7DDA">
                  <wp:extent cx="1333500" cy="17018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3" w:type="dxa"/>
            <w:tcBorders>
              <w:left w:val="single" w:sz="4" w:space="0" w:color="auto"/>
            </w:tcBorders>
            <w:vAlign w:val="center"/>
          </w:tcPr>
          <w:p w14:paraId="3A822CA0" w14:textId="6059B465" w:rsidR="00E93091" w:rsidRPr="00BB0653" w:rsidRDefault="00E93091" w:rsidP="00BB0653">
            <w:pPr>
              <w:jc w:val="center"/>
              <w:rPr>
                <w:sz w:val="36"/>
                <w:szCs w:val="36"/>
              </w:rPr>
            </w:pPr>
            <w:r w:rsidRPr="00BB0653">
              <w:rPr>
                <w:sz w:val="36"/>
                <w:szCs w:val="36"/>
              </w:rPr>
              <w:t>Lorsque vous verrez ce logo, pointez-le il vous donnera un indice pour réaliser le serious game</w:t>
            </w:r>
          </w:p>
        </w:tc>
      </w:tr>
    </w:tbl>
    <w:p w14:paraId="3D37A709" w14:textId="77777777" w:rsidR="00BC31DE" w:rsidRDefault="00BC31DE" w:rsidP="00DF0E2B"/>
    <w:p w14:paraId="32BC02F6" w14:textId="761B6D7E" w:rsidR="00BC31DE" w:rsidRDefault="00BC31DE" w:rsidP="00353E59">
      <w:pPr>
        <w:tabs>
          <w:tab w:val="left" w:pos="6770"/>
        </w:tabs>
      </w:pPr>
    </w:p>
    <w:p w14:paraId="1544817F" w14:textId="0028AF65" w:rsidR="00D4652F" w:rsidRDefault="00D4652F" w:rsidP="00353E59">
      <w:pPr>
        <w:tabs>
          <w:tab w:val="left" w:pos="6770"/>
        </w:tabs>
      </w:pPr>
    </w:p>
    <w:p w14:paraId="1E392AB2" w14:textId="7D36BB40" w:rsidR="00D4652F" w:rsidRDefault="00D4652F" w:rsidP="00353E59">
      <w:pPr>
        <w:tabs>
          <w:tab w:val="left" w:pos="6770"/>
        </w:tabs>
      </w:pPr>
    </w:p>
    <w:p w14:paraId="37BA833B" w14:textId="2CED0D71" w:rsidR="003F2A41" w:rsidRPr="00BB0653" w:rsidRDefault="003F2A41" w:rsidP="003F2A41">
      <w:pPr>
        <w:tabs>
          <w:tab w:val="left" w:pos="6770"/>
        </w:tabs>
        <w:jc w:val="center"/>
        <w:rPr>
          <w:b/>
          <w:bCs/>
          <w:color w:val="000000" w:themeColor="text1"/>
          <w:sz w:val="52"/>
          <w:szCs w:val="5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B0653">
        <w:rPr>
          <w:b/>
          <w:bCs/>
          <w:color w:val="000000" w:themeColor="text1"/>
          <w:sz w:val="52"/>
          <w:szCs w:val="5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TUTORIEL POUR OUVRIR LE FICHIER :</w:t>
      </w:r>
    </w:p>
    <w:tbl>
      <w:tblPr>
        <w:tblStyle w:val="Grilledutableau"/>
        <w:tblW w:w="16160" w:type="dxa"/>
        <w:tblInd w:w="250" w:type="dxa"/>
        <w:tblLook w:val="04A0" w:firstRow="1" w:lastRow="0" w:firstColumn="1" w:lastColumn="0" w:noHBand="0" w:noVBand="1"/>
      </w:tblPr>
      <w:tblGrid>
        <w:gridCol w:w="4678"/>
        <w:gridCol w:w="68"/>
        <w:gridCol w:w="8037"/>
        <w:gridCol w:w="3377"/>
      </w:tblGrid>
      <w:tr w:rsidR="003F2A41" w14:paraId="46FE87E9" w14:textId="77777777" w:rsidTr="00E14EBF">
        <w:tc>
          <w:tcPr>
            <w:tcW w:w="4746" w:type="dxa"/>
            <w:gridSpan w:val="2"/>
            <w:vAlign w:val="center"/>
          </w:tcPr>
          <w:p w14:paraId="5FF4AE5F" w14:textId="7E6A2AC0" w:rsidR="003F2A41" w:rsidRDefault="003F2A41" w:rsidP="00BB0653">
            <w:pPr>
              <w:tabs>
                <w:tab w:val="left" w:pos="677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9F71391" wp14:editId="7B4AA7F3">
                  <wp:extent cx="1020551" cy="106736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753" cy="1082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4" w:type="dxa"/>
            <w:gridSpan w:val="2"/>
            <w:vAlign w:val="center"/>
          </w:tcPr>
          <w:p w14:paraId="48D24DC6" w14:textId="78BD6216" w:rsidR="003F2A41" w:rsidRPr="003F2A41" w:rsidRDefault="003F2A41" w:rsidP="003F2A41">
            <w:pPr>
              <w:tabs>
                <w:tab w:val="left" w:pos="6770"/>
              </w:tabs>
              <w:jc w:val="center"/>
              <w:rPr>
                <w:sz w:val="28"/>
                <w:szCs w:val="28"/>
              </w:rPr>
            </w:pPr>
            <w:r w:rsidRPr="00BB0653">
              <w:rPr>
                <w:sz w:val="36"/>
                <w:szCs w:val="36"/>
              </w:rPr>
              <w:t>Vous avez téléchargé le fichier zip sur internet.</w:t>
            </w:r>
          </w:p>
        </w:tc>
      </w:tr>
      <w:tr w:rsidR="003F2A41" w14:paraId="56ECD62F" w14:textId="77777777" w:rsidTr="00E14EBF">
        <w:tc>
          <w:tcPr>
            <w:tcW w:w="4746" w:type="dxa"/>
            <w:gridSpan w:val="2"/>
            <w:vAlign w:val="center"/>
          </w:tcPr>
          <w:p w14:paraId="2DB0CD76" w14:textId="0754E122" w:rsidR="003F2A41" w:rsidRDefault="003F2A41" w:rsidP="00BB0653">
            <w:pPr>
              <w:tabs>
                <w:tab w:val="left" w:pos="677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E4D83E1" wp14:editId="07ECB124">
                  <wp:extent cx="1346200" cy="1152429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131" cy="1161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4" w:type="dxa"/>
            <w:gridSpan w:val="2"/>
            <w:vAlign w:val="center"/>
          </w:tcPr>
          <w:p w14:paraId="72C6FD35" w14:textId="1468D065" w:rsidR="003F2A41" w:rsidRPr="003F2A41" w:rsidRDefault="003F2A41" w:rsidP="003F2A41">
            <w:pPr>
              <w:tabs>
                <w:tab w:val="left" w:pos="6770"/>
              </w:tabs>
              <w:jc w:val="center"/>
              <w:rPr>
                <w:sz w:val="28"/>
                <w:szCs w:val="28"/>
              </w:rPr>
            </w:pPr>
            <w:r w:rsidRPr="00BB0653">
              <w:rPr>
                <w:sz w:val="36"/>
                <w:szCs w:val="36"/>
              </w:rPr>
              <w:t>Une fois que vous avez convertie de fichier en dossier, vous cliquez dessus.</w:t>
            </w:r>
          </w:p>
        </w:tc>
      </w:tr>
      <w:tr w:rsidR="003F2A41" w14:paraId="3E76E01C" w14:textId="77777777" w:rsidTr="00E14EBF">
        <w:tc>
          <w:tcPr>
            <w:tcW w:w="12783" w:type="dxa"/>
            <w:gridSpan w:val="3"/>
          </w:tcPr>
          <w:p w14:paraId="56E1B3B2" w14:textId="2B5C1AC2" w:rsidR="003F2A41" w:rsidRDefault="003F2A41" w:rsidP="00353E59">
            <w:pPr>
              <w:tabs>
                <w:tab w:val="left" w:pos="6770"/>
              </w:tabs>
            </w:pPr>
            <w:r>
              <w:rPr>
                <w:noProof/>
              </w:rPr>
              <w:drawing>
                <wp:inline distT="0" distB="0" distL="0" distR="0" wp14:anchorId="077B3DE0" wp14:editId="0AEB811D">
                  <wp:extent cx="7808702" cy="1102659"/>
                  <wp:effectExtent l="0" t="0" r="1905" b="254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9307" cy="1114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  <w:vAlign w:val="center"/>
          </w:tcPr>
          <w:p w14:paraId="0F94C0CE" w14:textId="77777777" w:rsidR="00BB0653" w:rsidRDefault="003F2A41" w:rsidP="00BB0653">
            <w:pPr>
              <w:tabs>
                <w:tab w:val="left" w:pos="6770"/>
              </w:tabs>
              <w:jc w:val="center"/>
              <w:rPr>
                <w:sz w:val="32"/>
                <w:szCs w:val="32"/>
              </w:rPr>
            </w:pPr>
            <w:r w:rsidRPr="00BB0653">
              <w:rPr>
                <w:sz w:val="32"/>
                <w:szCs w:val="32"/>
              </w:rPr>
              <w:t xml:space="preserve">Plusieurs dossiers s’afficheront </w:t>
            </w:r>
          </w:p>
          <w:p w14:paraId="2BB79FB6" w14:textId="76C21B0D" w:rsidR="003F2A41" w:rsidRPr="003F2A41" w:rsidRDefault="003F2A41" w:rsidP="00BB0653">
            <w:pPr>
              <w:tabs>
                <w:tab w:val="left" w:pos="6770"/>
              </w:tabs>
              <w:jc w:val="center"/>
              <w:rPr>
                <w:sz w:val="28"/>
                <w:szCs w:val="28"/>
              </w:rPr>
            </w:pPr>
            <w:r w:rsidRPr="00BB0653">
              <w:rPr>
                <w:sz w:val="32"/>
                <w:szCs w:val="32"/>
              </w:rPr>
              <w:t>(Vous ne pouvez pas les supprimer).</w:t>
            </w:r>
          </w:p>
        </w:tc>
      </w:tr>
      <w:tr w:rsidR="003F2A41" w14:paraId="15903C0C" w14:textId="77777777" w:rsidTr="00E14EBF">
        <w:trPr>
          <w:trHeight w:val="2021"/>
        </w:trPr>
        <w:tc>
          <w:tcPr>
            <w:tcW w:w="4678" w:type="dxa"/>
            <w:vAlign w:val="center"/>
          </w:tcPr>
          <w:p w14:paraId="028EE676" w14:textId="0093EA1A" w:rsidR="003F2A41" w:rsidRDefault="003F2A41" w:rsidP="00BB0653">
            <w:pPr>
              <w:tabs>
                <w:tab w:val="left" w:pos="677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88A0EA" wp14:editId="1877F868">
                  <wp:extent cx="1128282" cy="1231900"/>
                  <wp:effectExtent l="0" t="0" r="254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49" cy="124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2" w:type="dxa"/>
            <w:gridSpan w:val="3"/>
            <w:vAlign w:val="center"/>
          </w:tcPr>
          <w:p w14:paraId="4E64607B" w14:textId="77777777" w:rsidR="003F2A41" w:rsidRDefault="003F2A41" w:rsidP="003F2A41">
            <w:pPr>
              <w:tabs>
                <w:tab w:val="left" w:pos="6770"/>
              </w:tabs>
              <w:jc w:val="center"/>
              <w:rPr>
                <w:sz w:val="32"/>
                <w:szCs w:val="32"/>
              </w:rPr>
            </w:pPr>
            <w:r w:rsidRPr="003F2A41">
              <w:rPr>
                <w:sz w:val="32"/>
                <w:szCs w:val="32"/>
              </w:rPr>
              <w:t xml:space="preserve">Le dossier qui vous permettra de réaliser les serious game avec les élèves </w:t>
            </w:r>
          </w:p>
          <w:p w14:paraId="3F2BFCDB" w14:textId="18068D38" w:rsidR="003F2A41" w:rsidRPr="003F2A41" w:rsidRDefault="003F2A41" w:rsidP="003F2A41">
            <w:pPr>
              <w:tabs>
                <w:tab w:val="left" w:pos="6770"/>
              </w:tabs>
              <w:jc w:val="center"/>
              <w:rPr>
                <w:sz w:val="32"/>
                <w:szCs w:val="32"/>
              </w:rPr>
            </w:pPr>
            <w:r w:rsidRPr="003F2A41">
              <w:rPr>
                <w:sz w:val="32"/>
                <w:szCs w:val="32"/>
              </w:rPr>
              <w:t>(</w:t>
            </w:r>
            <w:proofErr w:type="gramStart"/>
            <w:r w:rsidRPr="003F2A41">
              <w:rPr>
                <w:sz w:val="32"/>
                <w:szCs w:val="32"/>
              </w:rPr>
              <w:t>avec</w:t>
            </w:r>
            <w:proofErr w:type="gramEnd"/>
            <w:r w:rsidRPr="003F2A41">
              <w:rPr>
                <w:sz w:val="32"/>
                <w:szCs w:val="32"/>
              </w:rPr>
              <w:t xml:space="preserve"> ou sans connexion) se nomme genially.html</w:t>
            </w:r>
          </w:p>
        </w:tc>
      </w:tr>
    </w:tbl>
    <w:p w14:paraId="10CD5561" w14:textId="6270CB17" w:rsidR="003F2A41" w:rsidRDefault="003F2A41" w:rsidP="00353E59">
      <w:pPr>
        <w:tabs>
          <w:tab w:val="left" w:pos="6770"/>
        </w:tabs>
      </w:pPr>
    </w:p>
    <w:p w14:paraId="1C2C2DBC" w14:textId="65E34535" w:rsidR="002622D2" w:rsidRDefault="002622D2" w:rsidP="00353E59">
      <w:pPr>
        <w:tabs>
          <w:tab w:val="left" w:pos="6770"/>
        </w:tabs>
      </w:pPr>
    </w:p>
    <w:p w14:paraId="5188F82F" w14:textId="0A18F7A3" w:rsidR="002622D2" w:rsidRDefault="002622D2" w:rsidP="002622D2">
      <w:pPr>
        <w:tabs>
          <w:tab w:val="left" w:pos="6770"/>
        </w:tabs>
        <w:jc w:val="center"/>
        <w:rPr>
          <w:b/>
          <w:bCs/>
          <w:color w:val="000000" w:themeColor="text1"/>
          <w:sz w:val="52"/>
          <w:szCs w:val="5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000000" w:themeColor="text1"/>
          <w:sz w:val="52"/>
          <w:szCs w:val="5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Liens et QR Code</w:t>
      </w:r>
      <w:r w:rsidR="00114F14">
        <w:rPr>
          <w:b/>
          <w:bCs/>
          <w:color w:val="000000" w:themeColor="text1"/>
          <w:sz w:val="52"/>
          <w:szCs w:val="5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</w:t>
      </w:r>
      <w:r>
        <w:rPr>
          <w:b/>
          <w:bCs/>
          <w:color w:val="000000" w:themeColor="text1"/>
          <w:sz w:val="52"/>
          <w:szCs w:val="5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pour chacun des serious game</w:t>
      </w:r>
      <w:r w:rsidRPr="00BB0653">
        <w:rPr>
          <w:b/>
          <w:bCs/>
          <w:color w:val="000000" w:themeColor="text1"/>
          <w:sz w:val="52"/>
          <w:szCs w:val="5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 :</w:t>
      </w:r>
    </w:p>
    <w:p w14:paraId="0EA60921" w14:textId="77777777" w:rsidR="002622D2" w:rsidRPr="002622D2" w:rsidRDefault="002622D2" w:rsidP="002622D2">
      <w:pPr>
        <w:tabs>
          <w:tab w:val="left" w:pos="6770"/>
        </w:tabs>
      </w:pPr>
    </w:p>
    <w:tbl>
      <w:tblPr>
        <w:tblStyle w:val="Grilledutableau"/>
        <w:tblW w:w="0" w:type="auto"/>
        <w:tblInd w:w="1101" w:type="dxa"/>
        <w:tblLook w:val="04A0" w:firstRow="1" w:lastRow="0" w:firstColumn="1" w:lastColumn="0" w:noHBand="0" w:noVBand="1"/>
      </w:tblPr>
      <w:tblGrid>
        <w:gridCol w:w="6943"/>
        <w:gridCol w:w="8044"/>
      </w:tblGrid>
      <w:tr w:rsidR="002622D2" w14:paraId="3CEB8B63" w14:textId="77777777" w:rsidTr="002622D2">
        <w:tc>
          <w:tcPr>
            <w:tcW w:w="6943" w:type="dxa"/>
            <w:vAlign w:val="center"/>
          </w:tcPr>
          <w:p w14:paraId="12B8F99A" w14:textId="6E405D6C" w:rsidR="002622D2" w:rsidRDefault="002622D2" w:rsidP="002622D2">
            <w:pPr>
              <w:tabs>
                <w:tab w:val="left" w:pos="6770"/>
              </w:tabs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DB6BA3">
              <w:rPr>
                <w:rFonts w:cstheme="minorHAnsi"/>
                <w:sz w:val="24"/>
                <w:szCs w:val="24"/>
                <w:lang w:val="en-US"/>
              </w:rPr>
              <w:t>Serious game 1:</w:t>
            </w:r>
          </w:p>
          <w:p w14:paraId="364CE7A7" w14:textId="77777777" w:rsidR="002622D2" w:rsidRPr="00DB6BA3" w:rsidRDefault="002622D2" w:rsidP="002622D2">
            <w:pPr>
              <w:tabs>
                <w:tab w:val="left" w:pos="6770"/>
              </w:tabs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  <w:p w14:paraId="5D4C4EC7" w14:textId="20F0E6C2" w:rsidR="002622D2" w:rsidRPr="00DB6BA3" w:rsidRDefault="002622D2" w:rsidP="002622D2">
            <w:pPr>
              <w:jc w:val="center"/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hyperlink r:id="rId24" w:history="1">
              <w:r w:rsidRPr="00DB6BA3">
                <w:rPr>
                  <w:rStyle w:val="Lienhypertexte"/>
                  <w:rFonts w:cstheme="minorHAnsi"/>
                  <w:sz w:val="24"/>
                  <w:szCs w:val="24"/>
                  <w:shd w:val="clear" w:color="auto" w:fill="FFFFFF"/>
                  <w:lang w:val="en-US"/>
                </w:rPr>
                <w:t>https://view.genial.ly/614cac590fe3330e076fa5fb</w:t>
              </w:r>
            </w:hyperlink>
          </w:p>
          <w:p w14:paraId="53770D38" w14:textId="77777777" w:rsidR="002622D2" w:rsidRDefault="002622D2" w:rsidP="002622D2">
            <w:pPr>
              <w:tabs>
                <w:tab w:val="left" w:pos="6770"/>
              </w:tabs>
              <w:jc w:val="center"/>
              <w:rPr>
                <w:lang w:val="en-US"/>
              </w:rPr>
            </w:pPr>
          </w:p>
        </w:tc>
        <w:tc>
          <w:tcPr>
            <w:tcW w:w="8044" w:type="dxa"/>
            <w:vAlign w:val="center"/>
          </w:tcPr>
          <w:p w14:paraId="194310E3" w14:textId="77777777" w:rsidR="002622D2" w:rsidRDefault="002622D2" w:rsidP="002622D2">
            <w:pPr>
              <w:tabs>
                <w:tab w:val="left" w:pos="677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ED00596" wp14:editId="3D9015A1">
                  <wp:extent cx="1608083" cy="1608083"/>
                  <wp:effectExtent l="0" t="0" r="5080" b="508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616" cy="161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2D2" w14:paraId="546BDC6D" w14:textId="77777777" w:rsidTr="002622D2">
        <w:tc>
          <w:tcPr>
            <w:tcW w:w="6943" w:type="dxa"/>
            <w:vAlign w:val="center"/>
          </w:tcPr>
          <w:p w14:paraId="334F3446" w14:textId="3F5FCF67" w:rsidR="002622D2" w:rsidRDefault="002622D2" w:rsidP="002622D2">
            <w:pPr>
              <w:jc w:val="center"/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DB6BA3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Serious game </w:t>
            </w:r>
            <w:proofErr w:type="gramStart"/>
            <w:r w:rsidRPr="00DB6BA3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en-US"/>
              </w:rPr>
              <w:t>2 :</w:t>
            </w:r>
            <w:proofErr w:type="gramEnd"/>
          </w:p>
          <w:p w14:paraId="59A4852C" w14:textId="77777777" w:rsidR="002622D2" w:rsidRPr="00DB6BA3" w:rsidRDefault="002622D2" w:rsidP="002622D2">
            <w:pPr>
              <w:jc w:val="center"/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14:paraId="00953D12" w14:textId="77777777" w:rsidR="002622D2" w:rsidRPr="00DB6BA3" w:rsidRDefault="002622D2" w:rsidP="002622D2">
            <w:pPr>
              <w:jc w:val="center"/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hyperlink r:id="rId26" w:history="1">
              <w:r w:rsidRPr="00DB6BA3">
                <w:rPr>
                  <w:rStyle w:val="Lienhypertexte"/>
                  <w:rFonts w:cstheme="minorHAnsi"/>
                  <w:sz w:val="24"/>
                  <w:szCs w:val="24"/>
                  <w:shd w:val="clear" w:color="auto" w:fill="FFFFFF"/>
                  <w:lang w:val="en-US"/>
                </w:rPr>
                <w:t>https://view.genial.ly/614cace80fe3330e076fa614</w:t>
              </w:r>
            </w:hyperlink>
          </w:p>
          <w:p w14:paraId="785494A2" w14:textId="77777777" w:rsidR="002622D2" w:rsidRDefault="002622D2" w:rsidP="002622D2">
            <w:pPr>
              <w:tabs>
                <w:tab w:val="left" w:pos="6770"/>
              </w:tabs>
              <w:jc w:val="center"/>
              <w:rPr>
                <w:lang w:val="en-US"/>
              </w:rPr>
            </w:pPr>
          </w:p>
        </w:tc>
        <w:tc>
          <w:tcPr>
            <w:tcW w:w="8044" w:type="dxa"/>
            <w:vAlign w:val="center"/>
          </w:tcPr>
          <w:p w14:paraId="5FD6F46D" w14:textId="77777777" w:rsidR="002622D2" w:rsidRDefault="002622D2" w:rsidP="002622D2">
            <w:pPr>
              <w:tabs>
                <w:tab w:val="left" w:pos="677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4BF874F" wp14:editId="650D48BD">
                  <wp:extent cx="1513489" cy="1513489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193" cy="1516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2D2" w14:paraId="4A845077" w14:textId="77777777" w:rsidTr="002622D2">
        <w:trPr>
          <w:trHeight w:val="2974"/>
        </w:trPr>
        <w:tc>
          <w:tcPr>
            <w:tcW w:w="6943" w:type="dxa"/>
            <w:vAlign w:val="center"/>
          </w:tcPr>
          <w:p w14:paraId="48F431D7" w14:textId="1795D243" w:rsidR="002622D2" w:rsidRDefault="002622D2" w:rsidP="002622D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DB6BA3">
              <w:rPr>
                <w:rFonts w:cstheme="minorHAnsi"/>
                <w:sz w:val="24"/>
                <w:szCs w:val="24"/>
                <w:lang w:val="en-US"/>
              </w:rPr>
              <w:t xml:space="preserve">Serious Game </w:t>
            </w:r>
            <w:proofErr w:type="gramStart"/>
            <w:r w:rsidRPr="00DB6BA3">
              <w:rPr>
                <w:rFonts w:cstheme="minorHAnsi"/>
                <w:sz w:val="24"/>
                <w:szCs w:val="24"/>
                <w:lang w:val="en-US"/>
              </w:rPr>
              <w:t>3 :</w:t>
            </w:r>
            <w:proofErr w:type="gramEnd"/>
          </w:p>
          <w:p w14:paraId="69B00FAE" w14:textId="77777777" w:rsidR="002622D2" w:rsidRPr="00DB6BA3" w:rsidRDefault="002622D2" w:rsidP="002622D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  <w:p w14:paraId="5B28E2B1" w14:textId="77777777" w:rsidR="002622D2" w:rsidRPr="00DB6BA3" w:rsidRDefault="002622D2" w:rsidP="002622D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hyperlink r:id="rId28" w:history="1">
              <w:r w:rsidRPr="00DB6BA3">
                <w:rPr>
                  <w:rStyle w:val="Lienhypertexte"/>
                  <w:rFonts w:cstheme="minorHAnsi"/>
                  <w:sz w:val="24"/>
                  <w:szCs w:val="24"/>
                  <w:shd w:val="clear" w:color="auto" w:fill="FFFFFF"/>
                  <w:lang w:val="en-US"/>
                </w:rPr>
                <w:t>https://view.genial.ly/614cacf9cb6a290de12338a4</w:t>
              </w:r>
            </w:hyperlink>
          </w:p>
          <w:p w14:paraId="4A8D751F" w14:textId="77777777" w:rsidR="002622D2" w:rsidRDefault="002622D2" w:rsidP="002622D2">
            <w:pPr>
              <w:tabs>
                <w:tab w:val="left" w:pos="6770"/>
              </w:tabs>
              <w:jc w:val="center"/>
              <w:rPr>
                <w:lang w:val="en-US"/>
              </w:rPr>
            </w:pPr>
          </w:p>
        </w:tc>
        <w:tc>
          <w:tcPr>
            <w:tcW w:w="8044" w:type="dxa"/>
            <w:vAlign w:val="center"/>
          </w:tcPr>
          <w:p w14:paraId="2FD2F16B" w14:textId="77777777" w:rsidR="002622D2" w:rsidRDefault="002622D2" w:rsidP="002622D2">
            <w:pPr>
              <w:tabs>
                <w:tab w:val="left" w:pos="677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9C39218" wp14:editId="4DCB327C">
                  <wp:extent cx="1623849" cy="1623849"/>
                  <wp:effectExtent l="0" t="0" r="1905" b="190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84" cy="16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2D2" w14:paraId="51220CA9" w14:textId="77777777" w:rsidTr="002622D2">
        <w:trPr>
          <w:trHeight w:val="2974"/>
        </w:trPr>
        <w:tc>
          <w:tcPr>
            <w:tcW w:w="6943" w:type="dxa"/>
            <w:vAlign w:val="center"/>
          </w:tcPr>
          <w:p w14:paraId="510FC0B8" w14:textId="22568105" w:rsidR="002622D2" w:rsidRDefault="002622D2" w:rsidP="002622D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DB6BA3">
              <w:rPr>
                <w:rFonts w:cstheme="minorHAnsi"/>
                <w:sz w:val="24"/>
                <w:szCs w:val="24"/>
                <w:lang w:val="en-US"/>
              </w:rPr>
              <w:lastRenderedPageBreak/>
              <w:t xml:space="preserve">Serious Game </w:t>
            </w:r>
            <w:proofErr w:type="gramStart"/>
            <w:r w:rsidRPr="00DB6BA3">
              <w:rPr>
                <w:rFonts w:cstheme="minorHAnsi"/>
                <w:sz w:val="24"/>
                <w:szCs w:val="24"/>
                <w:lang w:val="en-US"/>
              </w:rPr>
              <w:t>4 :</w:t>
            </w:r>
            <w:proofErr w:type="gramEnd"/>
          </w:p>
          <w:p w14:paraId="6BA06B7D" w14:textId="77777777" w:rsidR="002622D2" w:rsidRPr="00DB6BA3" w:rsidRDefault="002622D2" w:rsidP="002622D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  <w:p w14:paraId="6461245D" w14:textId="77777777" w:rsidR="002622D2" w:rsidRPr="00DB6BA3" w:rsidRDefault="002622D2" w:rsidP="002622D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hyperlink r:id="rId30" w:history="1">
              <w:r w:rsidRPr="00DB6BA3">
                <w:rPr>
                  <w:rStyle w:val="Lienhypertexte"/>
                  <w:rFonts w:cstheme="minorHAnsi"/>
                  <w:sz w:val="24"/>
                  <w:szCs w:val="24"/>
                  <w:shd w:val="clear" w:color="auto" w:fill="FFFFFF"/>
                  <w:lang w:val="en-US"/>
                </w:rPr>
                <w:t>https://view.genial.ly/614cad04cb6a290de12338ac</w:t>
              </w:r>
            </w:hyperlink>
          </w:p>
          <w:p w14:paraId="7DBCF599" w14:textId="77777777" w:rsidR="002622D2" w:rsidRDefault="002622D2" w:rsidP="002622D2">
            <w:pPr>
              <w:tabs>
                <w:tab w:val="left" w:pos="6770"/>
              </w:tabs>
              <w:jc w:val="center"/>
              <w:rPr>
                <w:lang w:val="en-US"/>
              </w:rPr>
            </w:pPr>
          </w:p>
        </w:tc>
        <w:tc>
          <w:tcPr>
            <w:tcW w:w="8044" w:type="dxa"/>
            <w:vAlign w:val="center"/>
          </w:tcPr>
          <w:p w14:paraId="5526EB69" w14:textId="77777777" w:rsidR="002622D2" w:rsidRDefault="002622D2" w:rsidP="002622D2">
            <w:pPr>
              <w:tabs>
                <w:tab w:val="left" w:pos="677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D2E4250" wp14:editId="2A02C533">
                  <wp:extent cx="1718442" cy="1718442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335" cy="171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2D2" w14:paraId="33B9E5D0" w14:textId="77777777" w:rsidTr="002622D2">
        <w:trPr>
          <w:trHeight w:val="3243"/>
        </w:trPr>
        <w:tc>
          <w:tcPr>
            <w:tcW w:w="6943" w:type="dxa"/>
            <w:vAlign w:val="center"/>
          </w:tcPr>
          <w:p w14:paraId="224C905B" w14:textId="77777777" w:rsidR="002622D2" w:rsidRPr="00DB6BA3" w:rsidRDefault="002622D2" w:rsidP="002622D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  <w:p w14:paraId="6E4AA82E" w14:textId="04488FFA" w:rsidR="002622D2" w:rsidRDefault="002622D2" w:rsidP="002622D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DB6BA3">
              <w:rPr>
                <w:rFonts w:cstheme="minorHAnsi"/>
                <w:sz w:val="24"/>
                <w:szCs w:val="24"/>
                <w:lang w:val="en-US"/>
              </w:rPr>
              <w:t xml:space="preserve">Serious Game </w:t>
            </w:r>
            <w:proofErr w:type="gramStart"/>
            <w:r w:rsidRPr="00DB6BA3">
              <w:rPr>
                <w:rFonts w:cstheme="minorHAnsi"/>
                <w:sz w:val="24"/>
                <w:szCs w:val="24"/>
                <w:lang w:val="en-US"/>
              </w:rPr>
              <w:t>5 :</w:t>
            </w:r>
            <w:proofErr w:type="gramEnd"/>
          </w:p>
          <w:p w14:paraId="6EC81D25" w14:textId="77777777" w:rsidR="002622D2" w:rsidRPr="00DB6BA3" w:rsidRDefault="002622D2" w:rsidP="002622D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  <w:p w14:paraId="4122E499" w14:textId="77777777" w:rsidR="002622D2" w:rsidRPr="00EC3A13" w:rsidRDefault="002622D2" w:rsidP="002622D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hyperlink r:id="rId32" w:history="1">
              <w:r w:rsidRPr="00EC3A13">
                <w:rPr>
                  <w:rStyle w:val="Lienhypertexte"/>
                  <w:rFonts w:cstheme="minorHAnsi"/>
                  <w:sz w:val="24"/>
                  <w:szCs w:val="24"/>
                  <w:shd w:val="clear" w:color="auto" w:fill="FFFFFF"/>
                  <w:lang w:val="en-US"/>
                </w:rPr>
                <w:t>https://view.genial.ly/614cad130fe333</w:t>
              </w:r>
              <w:r w:rsidRPr="00EC3A13">
                <w:rPr>
                  <w:rStyle w:val="Lienhypertexte"/>
                  <w:rFonts w:cstheme="minorHAnsi"/>
                  <w:sz w:val="24"/>
                  <w:szCs w:val="24"/>
                  <w:shd w:val="clear" w:color="auto" w:fill="FFFFFF"/>
                  <w:lang w:val="en-US"/>
                </w:rPr>
                <w:t>0</w:t>
              </w:r>
              <w:r w:rsidRPr="00EC3A13">
                <w:rPr>
                  <w:rStyle w:val="Lienhypertexte"/>
                  <w:rFonts w:cstheme="minorHAnsi"/>
                  <w:sz w:val="24"/>
                  <w:szCs w:val="24"/>
                  <w:shd w:val="clear" w:color="auto" w:fill="FFFFFF"/>
                  <w:lang w:val="en-US"/>
                </w:rPr>
                <w:t>e076fa622</w:t>
              </w:r>
            </w:hyperlink>
          </w:p>
          <w:p w14:paraId="72A88D08" w14:textId="77777777" w:rsidR="002622D2" w:rsidRDefault="002622D2" w:rsidP="002622D2">
            <w:pPr>
              <w:tabs>
                <w:tab w:val="left" w:pos="6770"/>
              </w:tabs>
              <w:jc w:val="center"/>
              <w:rPr>
                <w:lang w:val="en-US"/>
              </w:rPr>
            </w:pPr>
          </w:p>
        </w:tc>
        <w:tc>
          <w:tcPr>
            <w:tcW w:w="8044" w:type="dxa"/>
            <w:vAlign w:val="center"/>
          </w:tcPr>
          <w:p w14:paraId="473768BD" w14:textId="77777777" w:rsidR="002622D2" w:rsidRDefault="002622D2" w:rsidP="002622D2">
            <w:pPr>
              <w:tabs>
                <w:tab w:val="left" w:pos="677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CBAF0FD" wp14:editId="62EF42D5">
                  <wp:extent cx="1718442" cy="1718442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409" cy="1725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2D2" w14:paraId="7F0C7FBB" w14:textId="77777777" w:rsidTr="002622D2">
        <w:tc>
          <w:tcPr>
            <w:tcW w:w="6943" w:type="dxa"/>
            <w:vAlign w:val="center"/>
          </w:tcPr>
          <w:p w14:paraId="7DB23D84" w14:textId="0E12FE8B" w:rsidR="002622D2" w:rsidRDefault="002622D2" w:rsidP="002622D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DB6BA3">
              <w:rPr>
                <w:rFonts w:cstheme="minorHAnsi"/>
                <w:sz w:val="24"/>
                <w:szCs w:val="24"/>
                <w:lang w:val="en-US"/>
              </w:rPr>
              <w:t xml:space="preserve">Serious Game </w:t>
            </w:r>
            <w:proofErr w:type="gramStart"/>
            <w:r w:rsidRPr="00DB6BA3">
              <w:rPr>
                <w:rFonts w:cstheme="minorHAnsi"/>
                <w:sz w:val="24"/>
                <w:szCs w:val="24"/>
                <w:lang w:val="en-US"/>
              </w:rPr>
              <w:t>6 :</w:t>
            </w:r>
            <w:proofErr w:type="gramEnd"/>
          </w:p>
          <w:p w14:paraId="09BBD5C5" w14:textId="77777777" w:rsidR="002622D2" w:rsidRPr="00DB6BA3" w:rsidRDefault="002622D2" w:rsidP="002622D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  <w:p w14:paraId="39EEF2CE" w14:textId="77777777" w:rsidR="002622D2" w:rsidRPr="00DB6BA3" w:rsidRDefault="002622D2" w:rsidP="002622D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hyperlink r:id="rId34" w:history="1">
              <w:r w:rsidRPr="00DB6BA3">
                <w:rPr>
                  <w:rStyle w:val="Lienhypertexte"/>
                  <w:rFonts w:cstheme="minorHAnsi"/>
                  <w:sz w:val="24"/>
                  <w:szCs w:val="24"/>
                  <w:shd w:val="clear" w:color="auto" w:fill="FFFFFF"/>
                  <w:lang w:val="en-US"/>
                </w:rPr>
                <w:t>https://view.genial.ly/614cad21cb6a290de12338b3</w:t>
              </w:r>
            </w:hyperlink>
          </w:p>
          <w:p w14:paraId="1EE59A6F" w14:textId="77777777" w:rsidR="002622D2" w:rsidRDefault="002622D2" w:rsidP="002622D2">
            <w:pPr>
              <w:tabs>
                <w:tab w:val="left" w:pos="6770"/>
              </w:tabs>
              <w:jc w:val="center"/>
              <w:rPr>
                <w:lang w:val="en-US"/>
              </w:rPr>
            </w:pPr>
          </w:p>
        </w:tc>
        <w:tc>
          <w:tcPr>
            <w:tcW w:w="8044" w:type="dxa"/>
            <w:vAlign w:val="center"/>
          </w:tcPr>
          <w:p w14:paraId="696266BE" w14:textId="77777777" w:rsidR="002622D2" w:rsidRDefault="002622D2" w:rsidP="002622D2">
            <w:pPr>
              <w:tabs>
                <w:tab w:val="left" w:pos="677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D651ABC" wp14:editId="42AEF2C1">
                  <wp:extent cx="1812903" cy="1812903"/>
                  <wp:effectExtent l="0" t="0" r="3810" b="381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78" cy="1821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2D2" w14:paraId="3436DC13" w14:textId="77777777" w:rsidTr="002622D2">
        <w:trPr>
          <w:trHeight w:val="3258"/>
        </w:trPr>
        <w:tc>
          <w:tcPr>
            <w:tcW w:w="6943" w:type="dxa"/>
            <w:vAlign w:val="center"/>
          </w:tcPr>
          <w:p w14:paraId="1D8D1AAD" w14:textId="77777777" w:rsidR="002622D2" w:rsidRPr="00DB6BA3" w:rsidRDefault="002622D2" w:rsidP="002622D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  <w:p w14:paraId="49452E7F" w14:textId="06048DAF" w:rsidR="002622D2" w:rsidRDefault="002622D2" w:rsidP="002622D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DB6BA3">
              <w:rPr>
                <w:rFonts w:cstheme="minorHAnsi"/>
                <w:sz w:val="24"/>
                <w:szCs w:val="24"/>
                <w:lang w:val="en-US"/>
              </w:rPr>
              <w:t xml:space="preserve">Serious Game </w:t>
            </w:r>
            <w:proofErr w:type="gramStart"/>
            <w:r w:rsidRPr="00DB6BA3">
              <w:rPr>
                <w:rFonts w:cstheme="minorHAnsi"/>
                <w:sz w:val="24"/>
                <w:szCs w:val="24"/>
                <w:lang w:val="en-US"/>
              </w:rPr>
              <w:t>7 :</w:t>
            </w:r>
            <w:proofErr w:type="gramEnd"/>
          </w:p>
          <w:p w14:paraId="77BC1F01" w14:textId="77777777" w:rsidR="002622D2" w:rsidRPr="00DB6BA3" w:rsidRDefault="002622D2" w:rsidP="002622D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  <w:p w14:paraId="7E159B32" w14:textId="77777777" w:rsidR="002622D2" w:rsidRPr="00EC3A13" w:rsidRDefault="002622D2" w:rsidP="002622D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hyperlink r:id="rId36" w:history="1">
              <w:r w:rsidRPr="00EC3A13">
                <w:rPr>
                  <w:rStyle w:val="Lienhypertexte"/>
                  <w:rFonts w:cstheme="minorHAnsi"/>
                  <w:sz w:val="24"/>
                  <w:szCs w:val="24"/>
                  <w:shd w:val="clear" w:color="auto" w:fill="FFFFFF"/>
                  <w:lang w:val="en-US"/>
                </w:rPr>
                <w:t>https://view.genial.ly/614cad2ecb6a290de12338b6</w:t>
              </w:r>
            </w:hyperlink>
          </w:p>
          <w:p w14:paraId="1DEFBDEF" w14:textId="77777777" w:rsidR="002622D2" w:rsidRDefault="002622D2" w:rsidP="002622D2">
            <w:pPr>
              <w:tabs>
                <w:tab w:val="left" w:pos="6770"/>
              </w:tabs>
              <w:jc w:val="center"/>
              <w:rPr>
                <w:lang w:val="en-US"/>
              </w:rPr>
            </w:pPr>
          </w:p>
        </w:tc>
        <w:tc>
          <w:tcPr>
            <w:tcW w:w="8044" w:type="dxa"/>
            <w:vAlign w:val="center"/>
          </w:tcPr>
          <w:p w14:paraId="11563B8A" w14:textId="77777777" w:rsidR="002622D2" w:rsidRDefault="002622D2" w:rsidP="002622D2">
            <w:pPr>
              <w:tabs>
                <w:tab w:val="left" w:pos="677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801927E" wp14:editId="0F5DB415">
                  <wp:extent cx="1905000" cy="190500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2D2" w14:paraId="0F1EFF1D" w14:textId="77777777" w:rsidTr="002622D2">
        <w:trPr>
          <w:trHeight w:val="3091"/>
        </w:trPr>
        <w:tc>
          <w:tcPr>
            <w:tcW w:w="6943" w:type="dxa"/>
            <w:vAlign w:val="center"/>
          </w:tcPr>
          <w:p w14:paraId="37A58E8F" w14:textId="77777777" w:rsidR="002622D2" w:rsidRPr="00EC3A13" w:rsidRDefault="002622D2" w:rsidP="002622D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  <w:p w14:paraId="655ACCA1" w14:textId="06FE5E8E" w:rsidR="002622D2" w:rsidRDefault="002622D2" w:rsidP="002622D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EC3A13">
              <w:rPr>
                <w:rFonts w:cstheme="minorHAnsi"/>
                <w:sz w:val="24"/>
                <w:szCs w:val="24"/>
                <w:lang w:val="en-US"/>
              </w:rPr>
              <w:t xml:space="preserve">Serious Game </w:t>
            </w:r>
            <w:proofErr w:type="gramStart"/>
            <w:r w:rsidRPr="00EC3A13">
              <w:rPr>
                <w:rFonts w:cstheme="minorHAnsi"/>
                <w:sz w:val="24"/>
                <w:szCs w:val="24"/>
                <w:lang w:val="en-US"/>
              </w:rPr>
              <w:t>8 :</w:t>
            </w:r>
            <w:proofErr w:type="gramEnd"/>
          </w:p>
          <w:p w14:paraId="677E245B" w14:textId="77777777" w:rsidR="002622D2" w:rsidRPr="00EC3A13" w:rsidRDefault="002622D2" w:rsidP="002622D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  <w:p w14:paraId="67691DAB" w14:textId="77777777" w:rsidR="002622D2" w:rsidRPr="00EC3A13" w:rsidRDefault="002622D2" w:rsidP="002622D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hyperlink r:id="rId38" w:history="1">
              <w:r w:rsidRPr="00EC3A13">
                <w:rPr>
                  <w:rStyle w:val="Lienhypertexte"/>
                  <w:rFonts w:cstheme="minorHAnsi"/>
                  <w:sz w:val="24"/>
                  <w:szCs w:val="24"/>
                  <w:shd w:val="clear" w:color="auto" w:fill="FFFFFF"/>
                  <w:lang w:val="en-US"/>
                </w:rPr>
                <w:t>https://view.genial.ly/614cad380fe3330e076fa62a</w:t>
              </w:r>
            </w:hyperlink>
          </w:p>
          <w:p w14:paraId="46A41983" w14:textId="77777777" w:rsidR="002622D2" w:rsidRDefault="002622D2" w:rsidP="002622D2">
            <w:pPr>
              <w:tabs>
                <w:tab w:val="left" w:pos="6770"/>
              </w:tabs>
              <w:jc w:val="center"/>
              <w:rPr>
                <w:lang w:val="en-US"/>
              </w:rPr>
            </w:pPr>
          </w:p>
        </w:tc>
        <w:tc>
          <w:tcPr>
            <w:tcW w:w="8044" w:type="dxa"/>
            <w:vAlign w:val="center"/>
          </w:tcPr>
          <w:p w14:paraId="2073A21D" w14:textId="77777777" w:rsidR="002622D2" w:rsidRDefault="002622D2" w:rsidP="002622D2">
            <w:pPr>
              <w:tabs>
                <w:tab w:val="left" w:pos="677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8D247F9" wp14:editId="561FD3BA">
                  <wp:extent cx="1905000" cy="190500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2DC770" w14:textId="77777777" w:rsidR="002622D2" w:rsidRPr="00DB6BA3" w:rsidRDefault="002622D2" w:rsidP="002622D2">
      <w:pPr>
        <w:tabs>
          <w:tab w:val="left" w:pos="6770"/>
        </w:tabs>
        <w:rPr>
          <w:sz w:val="24"/>
          <w:szCs w:val="24"/>
          <w:lang w:val="en-US"/>
        </w:rPr>
      </w:pPr>
    </w:p>
    <w:p w14:paraId="7E48ED99" w14:textId="77777777" w:rsidR="002622D2" w:rsidRPr="00DB6BA3" w:rsidRDefault="002622D2" w:rsidP="002622D2">
      <w:pPr>
        <w:rPr>
          <w:rFonts w:cstheme="minorHAnsi"/>
          <w:sz w:val="24"/>
          <w:szCs w:val="24"/>
          <w:lang w:val="en-US"/>
        </w:rPr>
      </w:pPr>
    </w:p>
    <w:p w14:paraId="5AE30022" w14:textId="77777777" w:rsidR="002622D2" w:rsidRPr="00353E59" w:rsidRDefault="002622D2" w:rsidP="00353E59">
      <w:pPr>
        <w:tabs>
          <w:tab w:val="left" w:pos="6770"/>
        </w:tabs>
      </w:pPr>
    </w:p>
    <w:sectPr w:rsidR="002622D2" w:rsidRPr="00353E59" w:rsidSect="008C2436">
      <w:footerReference w:type="default" r:id="rId40"/>
      <w:pgSz w:w="16838" w:h="11906" w:orient="landscape"/>
      <w:pgMar w:top="720" w:right="720" w:bottom="720" w:left="170" w:header="720" w:footer="130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ACA3D" w14:textId="77777777" w:rsidR="00984EA9" w:rsidRDefault="00984EA9" w:rsidP="007A14E3">
      <w:pPr>
        <w:spacing w:after="0" w:line="240" w:lineRule="auto"/>
      </w:pPr>
      <w:r>
        <w:separator/>
      </w:r>
    </w:p>
  </w:endnote>
  <w:endnote w:type="continuationSeparator" w:id="0">
    <w:p w14:paraId="5F5AD4D9" w14:textId="77777777" w:rsidR="00984EA9" w:rsidRDefault="00984EA9" w:rsidP="007A1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D438E" w14:textId="1455531C" w:rsidR="008C2436" w:rsidRDefault="008C2436">
    <w:pPr>
      <w:pStyle w:val="Pieddepage"/>
    </w:pPr>
    <w:r>
      <w:rPr>
        <w:b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6A2C90C2" wp14:editId="60D2C3F8">
          <wp:simplePos x="0" y="0"/>
          <wp:positionH relativeFrom="column">
            <wp:posOffset>8773160</wp:posOffset>
          </wp:positionH>
          <wp:positionV relativeFrom="paragraph">
            <wp:posOffset>224155</wp:posOffset>
          </wp:positionV>
          <wp:extent cx="1323975" cy="712470"/>
          <wp:effectExtent l="0" t="0" r="0" b="0"/>
          <wp:wrapTight wrapText="bothSides">
            <wp:wrapPolygon edited="0">
              <wp:start x="17197" y="0"/>
              <wp:lineTo x="3315" y="4620"/>
              <wp:lineTo x="829" y="5775"/>
              <wp:lineTo x="829" y="11936"/>
              <wp:lineTo x="2486" y="13861"/>
              <wp:lineTo x="829" y="14631"/>
              <wp:lineTo x="1036" y="20021"/>
              <wp:lineTo x="7666" y="20021"/>
              <wp:lineTo x="9738" y="19251"/>
              <wp:lineTo x="20305" y="14246"/>
              <wp:lineTo x="21134" y="8856"/>
              <wp:lineTo x="20927" y="6930"/>
              <wp:lineTo x="19476" y="0"/>
              <wp:lineTo x="17197" y="0"/>
            </wp:wrapPolygon>
          </wp:wrapTight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75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6E24E0EE" wp14:editId="54BFCBA6">
              <wp:simplePos x="0" y="0"/>
              <wp:positionH relativeFrom="margin">
                <wp:posOffset>72054</wp:posOffset>
              </wp:positionH>
              <wp:positionV relativeFrom="bottomMargin">
                <wp:posOffset>200025</wp:posOffset>
              </wp:positionV>
              <wp:extent cx="5943600" cy="320040"/>
              <wp:effectExtent l="0" t="0" r="0" b="3810"/>
              <wp:wrapSquare wrapText="bothSides"/>
              <wp:docPr id="37" name="Groupe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11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Zone de texte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 "/>
                              <w:tag w:val=""/>
                              <w:id w:val="-106372435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 MMMM 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0675A42E" w14:textId="1B731F24" w:rsidR="008C2436" w:rsidRDefault="008C2436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14:paraId="6A281BC6" w14:textId="77777777" w:rsidR="008C2436" w:rsidRDefault="008C2436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24E0EE" id="Groupe 37" o:spid="_x0000_s1056" style="position:absolute;margin-left:5.65pt;margin-top:15.75pt;width:468pt;height:25.2pt;z-index:251660288;mso-width-percent:1000;mso-wrap-distance-left:0;mso-wrap-distance-right:0;mso-position-horizontal-relative:margin;mso-position-vertical-relative:bottom-margin-area;mso-width-percent:1000;mso-width-relative:margin;mso-height-relative:margin" coordsize="5962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">
              <v:rect id="Rectangle 38" o:spid="_x0000_s1057" style="position:absolute;left:190;width:59436;height: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" fillcolor="black [3213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58" type="#_x0000_t202" style="position:absolute;top:666;width:59436;height:2572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&#13;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 "/>
                        <w:tag w:val=""/>
                        <w:id w:val="-1063724354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d MMMM yyyy"/>
                          <w:lid w:val="fr-FR"/>
                          <w:storeMappedDataAs w:val="dateTime"/>
                          <w:calendar w:val="gregorian"/>
                        </w:date>
                      </w:sdtPr>
                      <w:sdtContent>
                        <w:p w14:paraId="0675A42E" w14:textId="1B731F24" w:rsidR="008C2436" w:rsidRDefault="008C2436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14:paraId="6A281BC6" w14:textId="77777777" w:rsidR="008C2436" w:rsidRDefault="008C2436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675AF56" wp14:editId="6BD438A0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7194550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9921881" w14:textId="77777777" w:rsidR="008C2436" w:rsidRDefault="008C2436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75AF56" id="Rectangle 40" o:spid="_x0000_s105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" fillcolor="black [3213]" stroked="f" strokeweight="3pt">
              <v:textbox>
                <w:txbxContent>
                  <w:p w14:paraId="69921881" w14:textId="77777777" w:rsidR="008C2436" w:rsidRDefault="008C2436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2B1A7" w14:textId="77777777" w:rsidR="00984EA9" w:rsidRDefault="00984EA9" w:rsidP="007A14E3">
      <w:pPr>
        <w:spacing w:after="0" w:line="240" w:lineRule="auto"/>
      </w:pPr>
      <w:r>
        <w:separator/>
      </w:r>
    </w:p>
  </w:footnote>
  <w:footnote w:type="continuationSeparator" w:id="0">
    <w:p w14:paraId="2F3715EB" w14:textId="77777777" w:rsidR="00984EA9" w:rsidRDefault="00984EA9" w:rsidP="007A14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9269D"/>
    <w:multiLevelType w:val="hybridMultilevel"/>
    <w:tmpl w:val="8E68C47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AB32F3"/>
    <w:multiLevelType w:val="hybridMultilevel"/>
    <w:tmpl w:val="B014A07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C038B1"/>
    <w:multiLevelType w:val="hybridMultilevel"/>
    <w:tmpl w:val="11D8113E"/>
    <w:lvl w:ilvl="0" w:tplc="1F22B122">
      <w:start w:val="1"/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691F293A"/>
    <w:multiLevelType w:val="hybridMultilevel"/>
    <w:tmpl w:val="833AB5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0EC6"/>
    <w:rsid w:val="00030D9C"/>
    <w:rsid w:val="00056B6E"/>
    <w:rsid w:val="00060FF1"/>
    <w:rsid w:val="000D22C0"/>
    <w:rsid w:val="000E3070"/>
    <w:rsid w:val="00114F14"/>
    <w:rsid w:val="00127ECC"/>
    <w:rsid w:val="001A159B"/>
    <w:rsid w:val="001D29A5"/>
    <w:rsid w:val="001D2E25"/>
    <w:rsid w:val="001D47AC"/>
    <w:rsid w:val="001D77E3"/>
    <w:rsid w:val="00200276"/>
    <w:rsid w:val="00227717"/>
    <w:rsid w:val="00235CD7"/>
    <w:rsid w:val="002622D2"/>
    <w:rsid w:val="00280E78"/>
    <w:rsid w:val="00294D0D"/>
    <w:rsid w:val="002B1C48"/>
    <w:rsid w:val="003328B5"/>
    <w:rsid w:val="0034230B"/>
    <w:rsid w:val="00353E59"/>
    <w:rsid w:val="003F0F9C"/>
    <w:rsid w:val="003F2A41"/>
    <w:rsid w:val="004070A7"/>
    <w:rsid w:val="00410864"/>
    <w:rsid w:val="00411920"/>
    <w:rsid w:val="004221E7"/>
    <w:rsid w:val="004435BC"/>
    <w:rsid w:val="0048319A"/>
    <w:rsid w:val="00496D57"/>
    <w:rsid w:val="004C32DB"/>
    <w:rsid w:val="004E1E19"/>
    <w:rsid w:val="0050358A"/>
    <w:rsid w:val="00517287"/>
    <w:rsid w:val="00554E06"/>
    <w:rsid w:val="00562A74"/>
    <w:rsid w:val="00574200"/>
    <w:rsid w:val="00584F14"/>
    <w:rsid w:val="005C2E9C"/>
    <w:rsid w:val="00624137"/>
    <w:rsid w:val="006261D0"/>
    <w:rsid w:val="00652B21"/>
    <w:rsid w:val="0066645C"/>
    <w:rsid w:val="00677551"/>
    <w:rsid w:val="00696361"/>
    <w:rsid w:val="006D66CF"/>
    <w:rsid w:val="006D7AA6"/>
    <w:rsid w:val="006E2536"/>
    <w:rsid w:val="006E2BC7"/>
    <w:rsid w:val="00710EC6"/>
    <w:rsid w:val="00751BA5"/>
    <w:rsid w:val="00751D89"/>
    <w:rsid w:val="007A14E3"/>
    <w:rsid w:val="007A291D"/>
    <w:rsid w:val="007E0DD8"/>
    <w:rsid w:val="007F41C3"/>
    <w:rsid w:val="00816DF7"/>
    <w:rsid w:val="00826D54"/>
    <w:rsid w:val="00860942"/>
    <w:rsid w:val="00894C14"/>
    <w:rsid w:val="00896FC5"/>
    <w:rsid w:val="008A18C9"/>
    <w:rsid w:val="008C2436"/>
    <w:rsid w:val="008E4F79"/>
    <w:rsid w:val="00932F05"/>
    <w:rsid w:val="00954500"/>
    <w:rsid w:val="00984EA9"/>
    <w:rsid w:val="009B266C"/>
    <w:rsid w:val="009E2C1F"/>
    <w:rsid w:val="009F412D"/>
    <w:rsid w:val="009F7CC8"/>
    <w:rsid w:val="00A8317D"/>
    <w:rsid w:val="00AB7C78"/>
    <w:rsid w:val="00AC70D3"/>
    <w:rsid w:val="00B20739"/>
    <w:rsid w:val="00B452CF"/>
    <w:rsid w:val="00B921F5"/>
    <w:rsid w:val="00BB0653"/>
    <w:rsid w:val="00BC31DE"/>
    <w:rsid w:val="00BD08F6"/>
    <w:rsid w:val="00BF436C"/>
    <w:rsid w:val="00BF505A"/>
    <w:rsid w:val="00C40344"/>
    <w:rsid w:val="00C53F53"/>
    <w:rsid w:val="00C556D9"/>
    <w:rsid w:val="00CA389A"/>
    <w:rsid w:val="00D155B5"/>
    <w:rsid w:val="00D4652F"/>
    <w:rsid w:val="00D841D4"/>
    <w:rsid w:val="00DF0E2B"/>
    <w:rsid w:val="00DF5287"/>
    <w:rsid w:val="00E132C5"/>
    <w:rsid w:val="00E14EBF"/>
    <w:rsid w:val="00E374DE"/>
    <w:rsid w:val="00E71D2F"/>
    <w:rsid w:val="00E93091"/>
    <w:rsid w:val="00E9384A"/>
    <w:rsid w:val="00E946BF"/>
    <w:rsid w:val="00EA4F9A"/>
    <w:rsid w:val="00EB1C31"/>
    <w:rsid w:val="00EB6338"/>
    <w:rsid w:val="00EC0511"/>
    <w:rsid w:val="00ED019B"/>
    <w:rsid w:val="00EF4F67"/>
    <w:rsid w:val="00F10EF8"/>
    <w:rsid w:val="00F81526"/>
    <w:rsid w:val="00FE2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CFF393"/>
  <w15:docId w15:val="{766CA6C1-68A3-4DEF-853A-10B2CEE56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centuationlgre">
    <w:name w:val="Subtle Emphasis"/>
    <w:basedOn w:val="Policepardfaut"/>
    <w:uiPriority w:val="19"/>
    <w:qFormat/>
    <w:rPr>
      <w:i/>
      <w:iCs/>
      <w:color w:val="808080" w:themeColor="text1" w:themeTint="7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Accentuationintense">
    <w:name w:val="Intense Emphasis"/>
    <w:basedOn w:val="Policepardfaut"/>
    <w:uiPriority w:val="21"/>
    <w:qFormat/>
    <w:rPr>
      <w:b/>
      <w:bCs/>
      <w:i/>
      <w:iCs/>
      <w:color w:val="4F81BD" w:themeColor="accent1"/>
    </w:rPr>
  </w:style>
  <w:style w:type="character" w:styleId="lev">
    <w:name w:val="Strong"/>
    <w:basedOn w:val="Policepardfaut"/>
    <w:uiPriority w:val="22"/>
    <w:qFormat/>
    <w:rPr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Pr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unhideWhenUsed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A1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A14E3"/>
  </w:style>
  <w:style w:type="paragraph" w:styleId="Pieddepage">
    <w:name w:val="footer"/>
    <w:basedOn w:val="Normal"/>
    <w:link w:val="PieddepageCar"/>
    <w:uiPriority w:val="99"/>
    <w:unhideWhenUsed/>
    <w:rsid w:val="007A1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A14E3"/>
  </w:style>
  <w:style w:type="paragraph" w:styleId="Sansinterligne">
    <w:name w:val="No Spacing"/>
    <w:link w:val="SansinterligneCar"/>
    <w:uiPriority w:val="1"/>
    <w:qFormat/>
    <w:rsid w:val="00ED019B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D019B"/>
    <w:rPr>
      <w:rFonts w:eastAsiaTheme="minorEastAsia"/>
      <w:lang w:eastAsia="fr-FR"/>
    </w:rPr>
  </w:style>
  <w:style w:type="table" w:styleId="Grilledutableau">
    <w:name w:val="Table Grid"/>
    <w:basedOn w:val="TableauNormal"/>
    <w:uiPriority w:val="59"/>
    <w:rsid w:val="00ED0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D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77E3"/>
    <w:rPr>
      <w:rFonts w:ascii="Tahoma" w:hAnsi="Tahoma" w:cs="Tahoma"/>
      <w:sz w:val="16"/>
      <w:szCs w:val="16"/>
    </w:rPr>
  </w:style>
  <w:style w:type="character" w:styleId="Mentionnonrsolue">
    <w:name w:val="Unresolved Mention"/>
    <w:basedOn w:val="Policepardfaut"/>
    <w:uiPriority w:val="99"/>
    <w:semiHidden/>
    <w:unhideWhenUsed/>
    <w:rsid w:val="009F412D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751BA5"/>
  </w:style>
  <w:style w:type="paragraph" w:styleId="NormalWeb">
    <w:name w:val="Normal (Web)"/>
    <w:basedOn w:val="Normal"/>
    <w:uiPriority w:val="99"/>
    <w:semiHidden/>
    <w:unhideWhenUsed/>
    <w:rsid w:val="00751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17/06/relationships/model3d" Target="media/model3d2.glb"/><Relationship Id="rId18" Type="http://schemas.openxmlformats.org/officeDocument/2006/relationships/image" Target="media/image7.png"/><Relationship Id="rId26" Type="http://schemas.openxmlformats.org/officeDocument/2006/relationships/hyperlink" Target="https://view.genial.ly/614cace80fe3330e076fa614" TargetMode="External"/><Relationship Id="rId39" Type="http://schemas.openxmlformats.org/officeDocument/2006/relationships/image" Target="media/image20.png"/><Relationship Id="rId21" Type="http://schemas.openxmlformats.org/officeDocument/2006/relationships/image" Target="media/image10.png"/><Relationship Id="rId34" Type="http://schemas.openxmlformats.org/officeDocument/2006/relationships/hyperlink" Target="https://view.genial.ly/614cad21cb6a290de12338b3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view.genial.ly/614cac590fe3330e076fa5fb" TargetMode="External"/><Relationship Id="rId32" Type="http://schemas.openxmlformats.org/officeDocument/2006/relationships/hyperlink" Target="https://view.genial.ly/614cad130fe3330e076fa622" TargetMode="External"/><Relationship Id="rId37" Type="http://schemas.openxmlformats.org/officeDocument/2006/relationships/image" Target="media/image19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s://view.genial.ly/614cacf9cb6a290de12338a4" TargetMode="External"/><Relationship Id="rId36" Type="http://schemas.openxmlformats.org/officeDocument/2006/relationships/hyperlink" Target="https://view.genial.ly/614cad2ecb6a290de12338b6" TargetMode="External"/><Relationship Id="rId10" Type="http://schemas.microsoft.com/office/2017/06/relationships/model3d" Target="media/model3d1.glb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hyperlink" Target="https://view.genial.ly/614cad04cb6a290de12338ac" TargetMode="External"/><Relationship Id="rId35" Type="http://schemas.openxmlformats.org/officeDocument/2006/relationships/image" Target="media/image18.png"/><Relationship Id="rId8" Type="http://schemas.openxmlformats.org/officeDocument/2006/relationships/hyperlink" Target="https://www.google.fr/url?sa=i&amp;source=images&amp;cd=&amp;ved=2ahUKEwiB8-H4wbnbAhWMIMAKHX5ZDaIQjRx6BAgBEAU&amp;url=http://www.ac-toulouse.fr/&amp;psig=AOvVaw0sqmfNOauFOkSo8aXDAYKe&amp;ust=1528184729192523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ecartegrise.fr/carte-grise/carte-grise-en-detail/controle-technique.html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hyperlink" Target="https://view.genial.ly/614cad380fe3330e076fa62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1033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E0F7C-D815-469A-86D0-D15A6D183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Files\Microsoft Office\root\Templates\1033\Word 2010 look.dotx</Template>
  <TotalTime>585</TotalTime>
  <Pages>10</Pages>
  <Words>754</Words>
  <Characters>4151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Réponses    Indices</vt:lpstr>
    </vt:vector>
  </TitlesOfParts>
  <Company/>
  <LinksUpToDate>false</LinksUpToDate>
  <CharactersWithSpaces>4896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Réponses    Indices</dc:title>
  <dc:subject>SERIOUS GAME</dc:subject>
  <dc:creator>seb</dc:creator>
  <cp:keywords/>
  <dc:description/>
  <cp:lastModifiedBy>diane leung-chane</cp:lastModifiedBy>
  <cp:revision>59</cp:revision>
  <dcterms:created xsi:type="dcterms:W3CDTF">2020-03-03T14:22:00Z</dcterms:created>
  <dcterms:modified xsi:type="dcterms:W3CDTF">2021-09-23T17:24:00Z</dcterms:modified>
</cp:coreProperties>
</file>