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94E81" w14:textId="77777777" w:rsidR="00420F83" w:rsidRPr="00420F83" w:rsidRDefault="00420F83" w:rsidP="001D495D"/>
    <w:p w14:paraId="7DD57138" w14:textId="77777777" w:rsidR="004C7061" w:rsidRDefault="004C7061" w:rsidP="001D495D">
      <w:pPr>
        <w:pStyle w:val="Style1"/>
      </w:pPr>
      <w:r w:rsidRPr="00B37FF2">
        <w:t xml:space="preserve">BTS </w:t>
      </w:r>
      <w:r>
        <w:t>MMCM</w:t>
      </w:r>
    </w:p>
    <w:p w14:paraId="006560B1" w14:textId="77777777" w:rsidR="004C7061" w:rsidRPr="009A2B2A" w:rsidRDefault="004C7061" w:rsidP="001D495D">
      <w:pPr>
        <w:pStyle w:val="Style1"/>
      </w:pPr>
      <w:r w:rsidRPr="009A2B2A">
        <w:t xml:space="preserve">MÉTIERS DE LA MODE </w:t>
      </w:r>
      <w:r>
        <w:br/>
      </w:r>
      <w:r w:rsidRPr="009A2B2A">
        <w:t>CHAUSSURE</w:t>
      </w:r>
      <w:r>
        <w:t xml:space="preserve"> ET </w:t>
      </w:r>
      <w:r w:rsidRPr="009A2B2A">
        <w:t>MAROQUINERIE</w:t>
      </w:r>
    </w:p>
    <w:p w14:paraId="4C3B16C7" w14:textId="77777777" w:rsidR="004C7061" w:rsidRDefault="004C7061" w:rsidP="001D495D"/>
    <w:p w14:paraId="11E5BE24" w14:textId="77777777" w:rsidR="004C7061" w:rsidRDefault="004C7061" w:rsidP="001D495D">
      <w:pPr>
        <w:pStyle w:val="Style1"/>
      </w:pPr>
    </w:p>
    <w:p w14:paraId="35BC37E1" w14:textId="77777777" w:rsidR="004C7061" w:rsidRPr="004C7061" w:rsidRDefault="004C7061" w:rsidP="001D495D">
      <w:pPr>
        <w:pStyle w:val="Style1"/>
      </w:pPr>
      <w:r w:rsidRPr="004C7061">
        <w:t xml:space="preserve">Unité U42 : Conception des modèles en 2D ou 3D </w:t>
      </w:r>
    </w:p>
    <w:p w14:paraId="10B8938D" w14:textId="77777777" w:rsidR="004C7061" w:rsidRPr="00DC3CB3" w:rsidRDefault="004C7061" w:rsidP="001D495D">
      <w:pPr>
        <w:pStyle w:val="Style1"/>
      </w:pPr>
    </w:p>
    <w:p w14:paraId="14012F6A" w14:textId="69E684CD" w:rsidR="004C7061" w:rsidRPr="00DC3CB3" w:rsidRDefault="004C7061" w:rsidP="001D495D">
      <w:pPr>
        <w:pStyle w:val="Style1"/>
      </w:pPr>
      <w:r w:rsidRPr="00DC3CB3">
        <w:t>SESSION 20</w:t>
      </w:r>
      <w:r w:rsidR="00CD083E">
        <w:t>21</w:t>
      </w:r>
    </w:p>
    <w:p w14:paraId="0C84A8E9" w14:textId="77777777" w:rsidR="004C7061" w:rsidRDefault="004C7061" w:rsidP="001D495D"/>
    <w:p w14:paraId="2C7CDCD8" w14:textId="77777777" w:rsidR="004C7061" w:rsidRDefault="004C7061" w:rsidP="001D495D"/>
    <w:p w14:paraId="41CD7434" w14:textId="5590979F" w:rsidR="00BC378E" w:rsidRDefault="00127524" w:rsidP="00BC378E">
      <w:pPr>
        <w:spacing w:after="240"/>
        <w:rPr>
          <w:b/>
          <w:sz w:val="28"/>
        </w:rPr>
      </w:pPr>
      <w:r>
        <w:rPr>
          <w:b/>
          <w:color w:val="C00000"/>
          <w:sz w:val="28"/>
        </w:rPr>
        <w:t>P</w:t>
      </w:r>
      <w:r w:rsidR="00BC378E" w:rsidRPr="00AC41FB">
        <w:rPr>
          <w:b/>
          <w:color w:val="C00000"/>
          <w:sz w:val="28"/>
        </w:rPr>
        <w:t xml:space="preserve">artie : </w:t>
      </w:r>
      <w:r w:rsidR="00406C9F">
        <w:rPr>
          <w:b/>
          <w:color w:val="C00000"/>
          <w:sz w:val="28"/>
        </w:rPr>
        <w:t>R</w:t>
      </w:r>
      <w:r w:rsidR="00BC378E" w:rsidRPr="00AC41FB">
        <w:rPr>
          <w:b/>
          <w:color w:val="C00000"/>
          <w:sz w:val="28"/>
        </w:rPr>
        <w:t xml:space="preserve">éaliser le plan et les gabarits en CAO 2D </w:t>
      </w:r>
      <w:r w:rsidR="00BC378E" w:rsidRPr="00AC41FB">
        <w:rPr>
          <w:b/>
          <w:color w:val="C00000"/>
          <w:sz w:val="28"/>
        </w:rPr>
        <w:br/>
      </w:r>
      <w:r w:rsidR="00BC378E" w:rsidRPr="00CC1959">
        <w:t>(temps</w:t>
      </w:r>
      <w:r>
        <w:t xml:space="preserve"> conseillé</w:t>
      </w:r>
      <w:r w:rsidR="00BC378E" w:rsidRPr="00CC1959">
        <w:t xml:space="preserve"> :</w:t>
      </w:r>
      <w:r w:rsidR="00BC378E">
        <w:t xml:space="preserve"> </w:t>
      </w:r>
      <w:r w:rsidR="00C10374">
        <w:t>8</w:t>
      </w:r>
      <w:r w:rsidR="00BC378E" w:rsidRPr="00CC1959">
        <w:t>h)</w:t>
      </w:r>
    </w:p>
    <w:p w14:paraId="66310866" w14:textId="77777777" w:rsidR="00BC378E" w:rsidRDefault="00BC378E" w:rsidP="00BC378E">
      <w:pPr>
        <w:rPr>
          <w:b/>
          <w:sz w:val="24"/>
        </w:rPr>
      </w:pPr>
    </w:p>
    <w:p w14:paraId="021C1624" w14:textId="7B00CAD6" w:rsidR="00BC378E" w:rsidRPr="006637ED" w:rsidRDefault="00BC378E" w:rsidP="00BC378E">
      <w:pPr>
        <w:rPr>
          <w:b/>
          <w:sz w:val="24"/>
        </w:rPr>
      </w:pPr>
      <w:r>
        <w:rPr>
          <w:b/>
          <w:sz w:val="24"/>
        </w:rPr>
        <w:t>Durée totale</w:t>
      </w:r>
      <w:r w:rsidR="00127524">
        <w:rPr>
          <w:b/>
          <w:sz w:val="24"/>
        </w:rPr>
        <w:t xml:space="preserve"> de l’unité U42</w:t>
      </w:r>
      <w:r>
        <w:rPr>
          <w:b/>
          <w:sz w:val="24"/>
        </w:rPr>
        <w:t xml:space="preserve"> : </w:t>
      </w:r>
      <w:r w:rsidR="00CD083E">
        <w:rPr>
          <w:b/>
          <w:sz w:val="24"/>
        </w:rPr>
        <w:t>20</w:t>
      </w:r>
      <w:r w:rsidRPr="006637ED">
        <w:rPr>
          <w:b/>
          <w:sz w:val="24"/>
        </w:rPr>
        <w:t xml:space="preserve"> Heures</w:t>
      </w:r>
    </w:p>
    <w:p w14:paraId="0A8A0879" w14:textId="77777777" w:rsidR="00BC378E" w:rsidRPr="006637ED" w:rsidRDefault="00BC378E" w:rsidP="00BC378E">
      <w:pPr>
        <w:rPr>
          <w:b/>
          <w:sz w:val="24"/>
        </w:rPr>
      </w:pPr>
    </w:p>
    <w:p w14:paraId="6C73AF92" w14:textId="77777777" w:rsidR="00BC378E" w:rsidRPr="006637ED" w:rsidRDefault="00BC378E" w:rsidP="00BC378E">
      <w:pPr>
        <w:rPr>
          <w:b/>
          <w:sz w:val="24"/>
        </w:rPr>
      </w:pPr>
      <w:r w:rsidRPr="006637ED">
        <w:rPr>
          <w:b/>
          <w:sz w:val="24"/>
        </w:rPr>
        <w:t>Coefficient : 4</w:t>
      </w:r>
    </w:p>
    <w:p w14:paraId="2D236BEB" w14:textId="77777777" w:rsidR="00BC378E" w:rsidRPr="006637ED" w:rsidRDefault="00BC378E" w:rsidP="00BC378E">
      <w:pPr>
        <w:rPr>
          <w:b/>
          <w:sz w:val="24"/>
        </w:rPr>
      </w:pPr>
    </w:p>
    <w:p w14:paraId="42EFD2B0" w14:textId="77777777" w:rsidR="00BC378E" w:rsidRPr="006637ED" w:rsidRDefault="00BC378E" w:rsidP="00BC378E">
      <w:pPr>
        <w:rPr>
          <w:b/>
          <w:sz w:val="24"/>
        </w:rPr>
      </w:pPr>
      <w:r w:rsidRPr="006637ED">
        <w:rPr>
          <w:b/>
          <w:sz w:val="24"/>
        </w:rPr>
        <w:t xml:space="preserve">Matériels autorisés : pas de restriction </w:t>
      </w:r>
    </w:p>
    <w:p w14:paraId="18C6CBE6" w14:textId="77777777" w:rsidR="004C7061" w:rsidRPr="006637ED" w:rsidRDefault="004C7061" w:rsidP="001D495D"/>
    <w:p w14:paraId="4ECA2AFF" w14:textId="29530FAF" w:rsidR="00E103A9" w:rsidRPr="00130723" w:rsidRDefault="001D495D" w:rsidP="001D495D">
      <w:r>
        <w:t>Remarques </w:t>
      </w:r>
    </w:p>
    <w:p w14:paraId="3CE069DB" w14:textId="09F0664F" w:rsidR="00E103A9" w:rsidRPr="00496E4F" w:rsidRDefault="001D495D" w:rsidP="001D495D">
      <w:pPr>
        <w:pStyle w:val="Paragraphedeliste"/>
        <w:numPr>
          <w:ilvl w:val="0"/>
          <w:numId w:val="33"/>
        </w:numPr>
      </w:pPr>
      <w:r w:rsidRPr="001D495D">
        <w:rPr>
          <w:b/>
        </w:rPr>
        <w:t>Enregistrer</w:t>
      </w:r>
      <w:r w:rsidR="00E103A9" w:rsidRPr="00496E4F">
        <w:t xml:space="preserve"> l’ensemble des fichiers sur </w:t>
      </w:r>
      <w:r w:rsidR="00035E51">
        <w:rPr>
          <w:b/>
        </w:rPr>
        <w:t>M</w:t>
      </w:r>
      <w:r w:rsidR="00406C9F">
        <w:rPr>
          <w:b/>
        </w:rPr>
        <w:t>oodle</w:t>
      </w:r>
      <w:r w:rsidR="00127524">
        <w:t xml:space="preserve"> ou l’</w:t>
      </w:r>
      <w:proofErr w:type="spellStart"/>
      <w:r w:rsidR="00127524">
        <w:t>ENT</w:t>
      </w:r>
      <w:proofErr w:type="spellEnd"/>
      <w:r w:rsidR="00127524">
        <w:t>.</w:t>
      </w:r>
    </w:p>
    <w:p w14:paraId="0849BBA5" w14:textId="3BAF3F2C" w:rsidR="00E103A9" w:rsidRPr="00496E4F" w:rsidRDefault="001D495D" w:rsidP="001D495D">
      <w:pPr>
        <w:pStyle w:val="Paragraphedeliste"/>
        <w:numPr>
          <w:ilvl w:val="0"/>
          <w:numId w:val="33"/>
        </w:numPr>
      </w:pPr>
      <w:r w:rsidRPr="001D495D">
        <w:rPr>
          <w:b/>
        </w:rPr>
        <w:t>R</w:t>
      </w:r>
      <w:r w:rsidR="00E103A9" w:rsidRPr="001D495D">
        <w:rPr>
          <w:b/>
        </w:rPr>
        <w:t xml:space="preserve">éaliser </w:t>
      </w:r>
      <w:r w:rsidR="00E103A9" w:rsidRPr="00496E4F">
        <w:t xml:space="preserve">des </w:t>
      </w:r>
      <w:r w:rsidR="00E103A9" w:rsidRPr="001D495D">
        <w:rPr>
          <w:b/>
        </w:rPr>
        <w:t>sauvegardes préventives</w:t>
      </w:r>
      <w:r w:rsidR="00E103A9" w:rsidRPr="00496E4F">
        <w:t xml:space="preserve"> pour ne pas perdre </w:t>
      </w:r>
      <w:r w:rsidR="00E103A9">
        <w:t>les</w:t>
      </w:r>
      <w:r w:rsidR="00E103A9" w:rsidRPr="00496E4F">
        <w:t xml:space="preserve"> travaux</w:t>
      </w:r>
      <w:r w:rsidR="00E103A9">
        <w:t>, i</w:t>
      </w:r>
      <w:r w:rsidR="00E103A9" w:rsidRPr="00496E4F">
        <w:t xml:space="preserve">mprimer les documents afin de constituer le dossier </w:t>
      </w:r>
      <w:r w:rsidRPr="00496E4F">
        <w:t>du produit</w:t>
      </w:r>
      <w:r w:rsidR="00E103A9" w:rsidRPr="00496E4F">
        <w:t>.</w:t>
      </w:r>
    </w:p>
    <w:p w14:paraId="27681F20" w14:textId="77777777" w:rsidR="003958A9" w:rsidRDefault="003958A9" w:rsidP="001D495D">
      <w:pPr>
        <w:pStyle w:val="Titre"/>
      </w:pPr>
    </w:p>
    <w:p w14:paraId="0B1F24EF" w14:textId="77777777" w:rsidR="00E103A9" w:rsidRDefault="00E103A9" w:rsidP="001D495D">
      <w:r>
        <w:br w:type="page"/>
      </w:r>
    </w:p>
    <w:p w14:paraId="515F83A9" w14:textId="4420AABF" w:rsidR="00E103A9" w:rsidRDefault="00E103A9" w:rsidP="001D495D">
      <w:pPr>
        <w:pStyle w:val="Titre"/>
      </w:pPr>
      <w:r>
        <w:lastRenderedPageBreak/>
        <w:t>Compétences unité U4</w:t>
      </w:r>
      <w:r w:rsidR="00857B52">
        <w:t>2</w:t>
      </w:r>
      <w:r>
        <w:t xml:space="preserve"> </w:t>
      </w:r>
    </w:p>
    <w:p w14:paraId="140460BD" w14:textId="5037C1B3" w:rsidR="00E103A9" w:rsidRPr="00E103A9" w:rsidRDefault="00E103A9" w:rsidP="001D495D">
      <w:r w:rsidRPr="00E103A9">
        <w:t>En orange pour la partie 2</w:t>
      </w:r>
    </w:p>
    <w:p w14:paraId="05DD824F" w14:textId="77777777" w:rsidR="00E103A9" w:rsidRPr="00E103A9" w:rsidRDefault="00E103A9" w:rsidP="001D495D"/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6700"/>
      </w:tblGrid>
      <w:tr w:rsidR="00E103A9" w:rsidRPr="004968AA" w14:paraId="55C6B83C" w14:textId="77777777" w:rsidTr="00E103A9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6FFEF22" w14:textId="77777777" w:rsidR="00E103A9" w:rsidRPr="004968AA" w:rsidRDefault="00E103A9" w:rsidP="001D495D">
            <w:r w:rsidRPr="004968AA">
              <w:t>C1.31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8EDF" w14:textId="77777777" w:rsidR="00E103A9" w:rsidRPr="004968AA" w:rsidRDefault="00E103A9" w:rsidP="001D495D">
            <w:r w:rsidRPr="004968AA">
              <w:t>Préconcevoir les modèles</w:t>
            </w:r>
          </w:p>
        </w:tc>
      </w:tr>
      <w:tr w:rsidR="00E103A9" w:rsidRPr="004968AA" w14:paraId="03FF142F" w14:textId="77777777" w:rsidTr="00E103A9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396AA9E" w14:textId="77777777" w:rsidR="00E103A9" w:rsidRPr="004968AA" w:rsidRDefault="00E103A9" w:rsidP="001D495D">
            <w:r w:rsidRPr="004968AA">
              <w:t>C1.311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3A8E" w14:textId="77777777" w:rsidR="00E103A9" w:rsidRPr="004968AA" w:rsidRDefault="00E103A9" w:rsidP="001D495D">
            <w:r w:rsidRPr="004968AA">
              <w:t>Analyser les formes géométriques et les contraintes techniques du produit. En déduire les conditions nécessaires de construction (aisance, spécificités géométriques et dimensionnelles) et les tolérances nécessaires associées.</w:t>
            </w:r>
          </w:p>
        </w:tc>
      </w:tr>
      <w:tr w:rsidR="00E103A9" w:rsidRPr="004968AA" w14:paraId="69DEC02C" w14:textId="77777777" w:rsidTr="00E103A9">
        <w:trPr>
          <w:trHeight w:val="35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BB60432" w14:textId="77777777" w:rsidR="00E103A9" w:rsidRPr="00E103A9" w:rsidRDefault="00E103A9" w:rsidP="001D495D">
            <w:r w:rsidRPr="00E103A9">
              <w:t>C1.312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EA0D" w14:textId="77777777" w:rsidR="00E103A9" w:rsidRPr="00E103A9" w:rsidRDefault="00E103A9" w:rsidP="001D495D">
            <w:r w:rsidRPr="00E103A9">
              <w:t>Intégrer les données du styliste pour préconcevoir les lignes caractéristiques du modèle</w:t>
            </w:r>
          </w:p>
        </w:tc>
      </w:tr>
      <w:tr w:rsidR="00E103A9" w:rsidRPr="004968AA" w14:paraId="005B9D7C" w14:textId="77777777" w:rsidTr="0049145D">
        <w:trPr>
          <w:trHeight w:val="259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F54D1" w14:textId="77777777" w:rsidR="00E103A9" w:rsidRPr="00E103A9" w:rsidRDefault="00E103A9" w:rsidP="001D495D">
            <w:r w:rsidRPr="00E103A9">
              <w:t>C1.32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5A0EE" w14:textId="77777777" w:rsidR="00E103A9" w:rsidRPr="00E103A9" w:rsidRDefault="00E103A9" w:rsidP="001D495D">
            <w:r w:rsidRPr="00E103A9">
              <w:t>Élaborer le dessin de définition du produit</w:t>
            </w:r>
          </w:p>
        </w:tc>
      </w:tr>
      <w:tr w:rsidR="00E103A9" w:rsidRPr="00A47FA7" w14:paraId="4BAA250A" w14:textId="77777777" w:rsidTr="00E103A9">
        <w:trPr>
          <w:trHeight w:val="29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5B55B6A" w14:textId="77777777" w:rsidR="00E103A9" w:rsidRPr="00E103A9" w:rsidRDefault="00E103A9" w:rsidP="001D495D">
            <w:r w:rsidRPr="00E103A9">
              <w:t>C1.321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C249" w14:textId="77777777" w:rsidR="00E103A9" w:rsidRPr="00E103A9" w:rsidRDefault="00E103A9" w:rsidP="001D495D">
            <w:r w:rsidRPr="00E103A9">
              <w:t>Élaborer les représentations graphiques 2D ou 3D, les nomenclatures et les spécifications associées.</w:t>
            </w:r>
          </w:p>
        </w:tc>
      </w:tr>
      <w:tr w:rsidR="00E103A9" w:rsidRPr="00A47FA7" w14:paraId="1B217CA5" w14:textId="77777777" w:rsidTr="00E103A9">
        <w:trPr>
          <w:trHeight w:val="341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95BC527" w14:textId="77777777" w:rsidR="00E103A9" w:rsidRPr="00E103A9" w:rsidRDefault="00E103A9" w:rsidP="001D495D">
            <w:r w:rsidRPr="00E103A9">
              <w:t>C1.51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73ED0" w14:textId="77777777" w:rsidR="00E103A9" w:rsidRPr="00E103A9" w:rsidRDefault="00E103A9" w:rsidP="001D495D">
            <w:r w:rsidRPr="00E103A9">
              <w:t>Concevoir le plan du modèle</w:t>
            </w:r>
          </w:p>
        </w:tc>
      </w:tr>
      <w:tr w:rsidR="00E103A9" w:rsidRPr="00A47FA7" w14:paraId="42E8B4AB" w14:textId="77777777" w:rsidTr="00E103A9">
        <w:trPr>
          <w:trHeight w:val="5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EB77991" w14:textId="77777777" w:rsidR="00E103A9" w:rsidRPr="00E103A9" w:rsidRDefault="00E103A9" w:rsidP="001D495D">
            <w:r w:rsidRPr="00E103A9">
              <w:t>C1.511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F8F4A" w14:textId="77777777" w:rsidR="00E103A9" w:rsidRPr="00E103A9" w:rsidRDefault="00E103A9" w:rsidP="001D495D">
            <w:r w:rsidRPr="00E103A9">
              <w:t>Développer numériquement le plan d’un modèle.</w:t>
            </w:r>
            <w:r w:rsidRPr="00E103A9">
              <w:br/>
              <w:t>Utiliser les fonctionnalités d’un logiciel 2D et/ou 3D dans le but d’optimiser la démarche de développement de plan.</w:t>
            </w:r>
          </w:p>
        </w:tc>
      </w:tr>
      <w:tr w:rsidR="00E103A9" w:rsidRPr="00A47FA7" w14:paraId="5CE876F3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467D318" w14:textId="77777777" w:rsidR="00E103A9" w:rsidRPr="00A47FA7" w:rsidRDefault="00E103A9" w:rsidP="001D495D">
            <w:r w:rsidRPr="00A47FA7">
              <w:t>C1.512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A2ACA" w14:textId="77777777" w:rsidR="00E103A9" w:rsidRPr="00A47FA7" w:rsidRDefault="00E103A9" w:rsidP="001D495D">
            <w:r w:rsidRPr="00A47FA7">
              <w:t>Archiver le plan du modèle et les documents associés en vue de son exploitation.</w:t>
            </w:r>
          </w:p>
        </w:tc>
      </w:tr>
      <w:tr w:rsidR="00E103A9" w:rsidRPr="00A47FA7" w14:paraId="3D198484" w14:textId="77777777" w:rsidTr="00E103A9">
        <w:trPr>
          <w:trHeight w:val="4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D2833DF" w14:textId="77777777" w:rsidR="00E103A9" w:rsidRPr="00E103A9" w:rsidRDefault="00E103A9" w:rsidP="001D495D">
            <w:r w:rsidRPr="00E103A9">
              <w:t>C1.513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AEBEB" w14:textId="77777777" w:rsidR="00E103A9" w:rsidRPr="00E103A9" w:rsidRDefault="00E103A9" w:rsidP="001D495D">
            <w:r w:rsidRPr="00E103A9">
              <w:t>Extraire et concevoir tous les éléments constitutifs du modèle (gabarits) en vue de leur exploitation industrielle, notamment pour la découpe numérique.</w:t>
            </w:r>
          </w:p>
        </w:tc>
      </w:tr>
      <w:tr w:rsidR="00E103A9" w:rsidRPr="00A47FA7" w14:paraId="69A1839A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963F" w14:textId="77777777" w:rsidR="00E103A9" w:rsidRPr="00A47FA7" w:rsidRDefault="00E103A9" w:rsidP="001D495D">
            <w:r w:rsidRPr="00A47FA7">
              <w:t>C2.2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99DA5" w14:textId="77777777" w:rsidR="00E103A9" w:rsidRPr="00A47FA7" w:rsidRDefault="00E103A9" w:rsidP="001D495D">
            <w:r w:rsidRPr="00A47FA7">
              <w:t>Concevoir et effectuer la graduation numérique du modèle (pour la chaussure)</w:t>
            </w:r>
          </w:p>
        </w:tc>
      </w:tr>
      <w:tr w:rsidR="00E103A9" w:rsidRPr="00A47FA7" w14:paraId="6D804773" w14:textId="77777777" w:rsidTr="00E103A9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2A1C7" w14:textId="77777777" w:rsidR="00E103A9" w:rsidRPr="00A47FA7" w:rsidRDefault="00E103A9" w:rsidP="001D495D">
            <w:r w:rsidRPr="00A47FA7">
              <w:t>C2.21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552A5" w14:textId="77777777" w:rsidR="00E103A9" w:rsidRPr="00A47FA7" w:rsidRDefault="00E103A9" w:rsidP="001D495D">
            <w:r w:rsidRPr="00A47FA7">
              <w:t>Effectuer la graduation d’un modèle en CAO</w:t>
            </w:r>
          </w:p>
        </w:tc>
      </w:tr>
      <w:tr w:rsidR="00E103A9" w:rsidRPr="00A47FA7" w14:paraId="17F5F429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1F9DD" w14:textId="77777777" w:rsidR="00E103A9" w:rsidRPr="00A47FA7" w:rsidRDefault="00E103A9" w:rsidP="001D495D">
            <w:r w:rsidRPr="00A47FA7">
              <w:t>C2.211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B937E" w14:textId="77777777" w:rsidR="00E103A9" w:rsidRPr="00A47FA7" w:rsidRDefault="00E103A9" w:rsidP="001D495D">
            <w:r w:rsidRPr="00A47FA7">
              <w:t>Concevoir les règles de graduation à appliquer au modèle.</w:t>
            </w:r>
            <w:r w:rsidRPr="00A47FA7">
              <w:br/>
              <w:t>Sauvegarder les règles et enrichir les bases de données</w:t>
            </w:r>
          </w:p>
        </w:tc>
      </w:tr>
      <w:tr w:rsidR="00E103A9" w:rsidRPr="00A47FA7" w14:paraId="7F9B52F3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482E3" w14:textId="77777777" w:rsidR="00E103A9" w:rsidRPr="00A47FA7" w:rsidRDefault="00E103A9" w:rsidP="001D495D">
            <w:r w:rsidRPr="00A47FA7">
              <w:t>C2.212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E2EEF" w14:textId="77777777" w:rsidR="00E103A9" w:rsidRPr="00A47FA7" w:rsidRDefault="00E103A9" w:rsidP="001D495D">
            <w:r w:rsidRPr="00A47FA7">
              <w:t>Définir les paramètres géométriques</w:t>
            </w:r>
            <w:r>
              <w:t>,</w:t>
            </w:r>
            <w:r w:rsidRPr="00A47FA7">
              <w:t xml:space="preserve"> variant et invariant</w:t>
            </w:r>
            <w:r>
              <w:t>,</w:t>
            </w:r>
            <w:r w:rsidRPr="00A47FA7">
              <w:t xml:space="preserve"> caractéristiques de la graduation envisagée.</w:t>
            </w:r>
          </w:p>
        </w:tc>
      </w:tr>
      <w:tr w:rsidR="00E103A9" w:rsidRPr="00A47FA7" w14:paraId="004E79B0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A231A" w14:textId="77777777" w:rsidR="00E103A9" w:rsidRPr="00A47FA7" w:rsidRDefault="00E103A9" w:rsidP="001D495D">
            <w:r w:rsidRPr="00A47FA7">
              <w:t>C2.213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1426F" w14:textId="77777777" w:rsidR="00E103A9" w:rsidRPr="00A47FA7" w:rsidRDefault="00E103A9" w:rsidP="001D495D">
            <w:bookmarkStart w:id="0" w:name="RANGE!C51"/>
            <w:bookmarkStart w:id="1" w:name="RANGE!C90"/>
            <w:bookmarkEnd w:id="0"/>
            <w:r w:rsidRPr="00A47FA7">
              <w:t>Réaliser et contrôler la graduation de tous les éléments du modèle en CAO</w:t>
            </w:r>
            <w:bookmarkEnd w:id="1"/>
          </w:p>
        </w:tc>
      </w:tr>
    </w:tbl>
    <w:p w14:paraId="5D9F14DA" w14:textId="77777777" w:rsidR="00E103A9" w:rsidRDefault="00E103A9" w:rsidP="001D495D"/>
    <w:p w14:paraId="363FB1D4" w14:textId="727F5562" w:rsidR="00E103A9" w:rsidRDefault="00E103A9" w:rsidP="001D495D"/>
    <w:p w14:paraId="036DC94D" w14:textId="77777777" w:rsidR="00E103A9" w:rsidRDefault="00E103A9" w:rsidP="001D495D">
      <w:pPr>
        <w:pStyle w:val="Titre"/>
      </w:pPr>
      <w:r>
        <w:t>Critères d’évaluation</w:t>
      </w:r>
    </w:p>
    <w:p w14:paraId="25D04B71" w14:textId="77777777" w:rsidR="00E103A9" w:rsidRDefault="00E103A9" w:rsidP="001D495D">
      <w:r>
        <w:t xml:space="preserve">Le plan doit être exploitable, structuré pour être facilement consultable par toutes personnes susceptibles de pourvoir l’exploiter. Les pièces doivent comporter toutes les indications nécessaires à leur exploitation industrielles. </w:t>
      </w:r>
    </w:p>
    <w:p w14:paraId="42EAF7EE" w14:textId="69A21CB3" w:rsidR="00E103A9" w:rsidRDefault="00E103A9" w:rsidP="001D495D">
      <w:r>
        <w:t>La construction du modèle doit être réalisable</w:t>
      </w:r>
      <w:r w:rsidR="00B767BB">
        <w:t xml:space="preserve"> (géométrie des pièces et suppléments conformes aux solutions technologiques) ;</w:t>
      </w:r>
    </w:p>
    <w:p w14:paraId="4B36430C" w14:textId="77777777" w:rsidR="00E103A9" w:rsidRDefault="00E103A9" w:rsidP="001D495D">
      <w:r>
        <w:t xml:space="preserve">Les suppléments marges d’assemblage et de rempliage doivent respecter les données du cahier des charges. </w:t>
      </w:r>
    </w:p>
    <w:p w14:paraId="7BB6F82D" w14:textId="74E7656B" w:rsidR="00E103A9" w:rsidRDefault="00E103A9" w:rsidP="001D495D">
      <w:r>
        <w:t xml:space="preserve">Les lignes du modèle sont respectées. La représentation graphique est </w:t>
      </w:r>
      <w:r w:rsidR="00B767BB">
        <w:t>conforme à des exigences professionnelles (l’ajustement</w:t>
      </w:r>
      <w:r>
        <w:t xml:space="preserve"> des lignes</w:t>
      </w:r>
      <w:r w:rsidR="00B767BB">
        <w:t xml:space="preserve"> précis, </w:t>
      </w:r>
      <w:proofErr w:type="spellStart"/>
      <w:r w:rsidR="00B767BB">
        <w:t>etc</w:t>
      </w:r>
      <w:proofErr w:type="spellEnd"/>
      <w:r w:rsidR="00B767BB">
        <w:t>)</w:t>
      </w:r>
      <w:r>
        <w:t>.</w:t>
      </w:r>
    </w:p>
    <w:p w14:paraId="355BC7DD" w14:textId="2885F3AD" w:rsidR="00E103A9" w:rsidRDefault="00E103A9" w:rsidP="001D495D">
      <w:r>
        <w:t>Les noms d’enregistrement doivent permettre une identification sans ambiguïté. Les fichiers sont présentés dans un dossier à votre nom.</w:t>
      </w:r>
      <w:r w:rsidR="00B767BB">
        <w:t xml:space="preserve"> </w:t>
      </w:r>
    </w:p>
    <w:p w14:paraId="19FB7C20" w14:textId="77777777" w:rsidR="00E103A9" w:rsidRDefault="00E103A9" w:rsidP="001D495D"/>
    <w:p w14:paraId="1D88FE57" w14:textId="1B480DA2" w:rsidR="004C7061" w:rsidRDefault="004C7061" w:rsidP="001D495D">
      <w:r>
        <w:br w:type="page"/>
      </w:r>
    </w:p>
    <w:p w14:paraId="2B920388" w14:textId="77777777" w:rsidR="004C7061" w:rsidRDefault="004C7061" w:rsidP="001D495D"/>
    <w:p w14:paraId="1FBAB8E0" w14:textId="661DFBA7" w:rsidR="003958A9" w:rsidRDefault="003958A9" w:rsidP="001D495D">
      <w:pPr>
        <w:pStyle w:val="Titre"/>
      </w:pPr>
      <w:r>
        <w:t>DEUXIÈME PARTIE</w:t>
      </w:r>
      <w:r w:rsidR="00816EEF">
        <w:t> : Conception 2D</w:t>
      </w:r>
    </w:p>
    <w:p w14:paraId="48C0EA35" w14:textId="5C17FFBC" w:rsidR="003958A9" w:rsidRPr="009B4CA8" w:rsidRDefault="003958A9" w:rsidP="001D495D">
      <w:pPr>
        <w:pStyle w:val="Titre"/>
        <w:rPr>
          <w:sz w:val="28"/>
          <w:szCs w:val="28"/>
        </w:rPr>
      </w:pPr>
      <w:r w:rsidRPr="009B4CA8">
        <w:rPr>
          <w:sz w:val="28"/>
          <w:szCs w:val="28"/>
        </w:rPr>
        <w:t>Contexte </w:t>
      </w:r>
    </w:p>
    <w:p w14:paraId="0DAB7A9B" w14:textId="77777777" w:rsidR="00406C9F" w:rsidRPr="009B4CA8" w:rsidRDefault="002E7E62" w:rsidP="001D495D">
      <w:pPr>
        <w:rPr>
          <w:sz w:val="24"/>
          <w:szCs w:val="24"/>
        </w:rPr>
      </w:pPr>
      <w:r w:rsidRPr="009B4CA8">
        <w:rPr>
          <w:sz w:val="24"/>
          <w:szCs w:val="24"/>
        </w:rPr>
        <w:t>Le bureau d’étude d’u</w:t>
      </w:r>
      <w:r w:rsidR="003958A9" w:rsidRPr="009B4CA8">
        <w:rPr>
          <w:sz w:val="24"/>
          <w:szCs w:val="24"/>
        </w:rPr>
        <w:t xml:space="preserve">ne entreprise de chaussures pour femmes, moyen de gamme, développe </w:t>
      </w:r>
      <w:r w:rsidR="00406C9F" w:rsidRPr="009B4CA8">
        <w:rPr>
          <w:sz w:val="24"/>
          <w:szCs w:val="24"/>
        </w:rPr>
        <w:t>deux</w:t>
      </w:r>
      <w:r w:rsidR="003958A9" w:rsidRPr="009B4CA8">
        <w:rPr>
          <w:sz w:val="24"/>
          <w:szCs w:val="24"/>
        </w:rPr>
        <w:t xml:space="preserve"> nouveau</w:t>
      </w:r>
      <w:r w:rsidR="00406C9F" w:rsidRPr="009B4CA8">
        <w:rPr>
          <w:sz w:val="24"/>
          <w:szCs w:val="24"/>
        </w:rPr>
        <w:t>x</w:t>
      </w:r>
      <w:r w:rsidR="003958A9" w:rsidRPr="009B4CA8">
        <w:rPr>
          <w:sz w:val="24"/>
          <w:szCs w:val="24"/>
        </w:rPr>
        <w:t xml:space="preserve"> </w:t>
      </w:r>
      <w:r w:rsidR="00406C9F" w:rsidRPr="009B4CA8">
        <w:rPr>
          <w:sz w:val="24"/>
          <w:szCs w:val="24"/>
        </w:rPr>
        <w:t>modèles</w:t>
      </w:r>
      <w:r w:rsidR="003958A9" w:rsidRPr="009B4CA8">
        <w:rPr>
          <w:sz w:val="24"/>
          <w:szCs w:val="24"/>
        </w:rPr>
        <w:t xml:space="preserve"> pour la prochaine collection printemps été 20</w:t>
      </w:r>
      <w:r w:rsidR="00406C9F" w:rsidRPr="009B4CA8">
        <w:rPr>
          <w:sz w:val="24"/>
          <w:szCs w:val="24"/>
        </w:rPr>
        <w:t>21 :</w:t>
      </w:r>
    </w:p>
    <w:p w14:paraId="2BE5C1EE" w14:textId="2E0D4805" w:rsidR="003958A9" w:rsidRPr="009B4CA8" w:rsidRDefault="00406C9F" w:rsidP="00406C9F">
      <w:pPr>
        <w:pStyle w:val="Paragraphedeliste"/>
        <w:numPr>
          <w:ilvl w:val="0"/>
          <w:numId w:val="35"/>
        </w:numPr>
        <w:rPr>
          <w:sz w:val="24"/>
          <w:szCs w:val="24"/>
        </w:rPr>
      </w:pPr>
      <w:r w:rsidRPr="009B4CA8">
        <w:rPr>
          <w:sz w:val="24"/>
          <w:szCs w:val="24"/>
        </w:rPr>
        <w:t xml:space="preserve">Modèle </w:t>
      </w:r>
      <w:r w:rsidRPr="009B4CA8">
        <w:rPr>
          <w:b/>
          <w:bCs/>
          <w:i/>
          <w:iCs/>
          <w:sz w:val="24"/>
          <w:szCs w:val="24"/>
        </w:rPr>
        <w:t>Spire</w:t>
      </w:r>
      <w:r w:rsidRPr="009B4CA8">
        <w:rPr>
          <w:sz w:val="24"/>
          <w:szCs w:val="24"/>
        </w:rPr>
        <w:t> : Derby fantaisie</w:t>
      </w:r>
    </w:p>
    <w:p w14:paraId="4E90A987" w14:textId="1CC0FFC7" w:rsidR="00406C9F" w:rsidRPr="009B4CA8" w:rsidRDefault="00406C9F" w:rsidP="00406C9F">
      <w:pPr>
        <w:pStyle w:val="Paragraphedeliste"/>
        <w:numPr>
          <w:ilvl w:val="0"/>
          <w:numId w:val="35"/>
        </w:numPr>
        <w:rPr>
          <w:sz w:val="24"/>
          <w:szCs w:val="24"/>
        </w:rPr>
      </w:pPr>
      <w:r w:rsidRPr="009B4CA8">
        <w:rPr>
          <w:sz w:val="24"/>
          <w:szCs w:val="24"/>
        </w:rPr>
        <w:t xml:space="preserve">Modèle </w:t>
      </w:r>
      <w:proofErr w:type="spellStart"/>
      <w:r w:rsidRPr="009B4CA8">
        <w:rPr>
          <w:b/>
          <w:bCs/>
          <w:i/>
          <w:iCs/>
          <w:sz w:val="24"/>
          <w:szCs w:val="24"/>
        </w:rPr>
        <w:t>Spare</w:t>
      </w:r>
      <w:proofErr w:type="spellEnd"/>
      <w:r w:rsidRPr="009B4CA8">
        <w:rPr>
          <w:sz w:val="24"/>
          <w:szCs w:val="24"/>
        </w:rPr>
        <w:t> : Base du derby Spire avec bout golf et talonnette</w:t>
      </w:r>
      <w:r w:rsidR="00C10374">
        <w:rPr>
          <w:sz w:val="24"/>
          <w:szCs w:val="24"/>
        </w:rPr>
        <w:t xml:space="preserve"> perforés</w:t>
      </w:r>
    </w:p>
    <w:p w14:paraId="5133F0DA" w14:textId="3C7F60BF" w:rsidR="003958A9" w:rsidRPr="001D495D" w:rsidRDefault="003958A9" w:rsidP="001D495D"/>
    <w:p w14:paraId="6C6001FC" w14:textId="065FF5A5" w:rsidR="003958A9" w:rsidRDefault="003958A9" w:rsidP="001D495D"/>
    <w:p w14:paraId="554C1A1B" w14:textId="10D14246" w:rsidR="00B938A2" w:rsidRPr="009B4CA8" w:rsidRDefault="00B938A2" w:rsidP="001D495D">
      <w:pPr>
        <w:pStyle w:val="Titre"/>
        <w:rPr>
          <w:sz w:val="28"/>
          <w:szCs w:val="28"/>
        </w:rPr>
      </w:pPr>
      <w:r w:rsidRPr="009B4CA8">
        <w:rPr>
          <w:sz w:val="28"/>
          <w:szCs w:val="28"/>
        </w:rPr>
        <w:t>Travail à réaliser</w:t>
      </w:r>
    </w:p>
    <w:p w14:paraId="4A726916" w14:textId="280666E7" w:rsidR="009B4CA8" w:rsidRPr="00761DE4" w:rsidRDefault="009B4CA8" w:rsidP="001D495D">
      <w:pPr>
        <w:rPr>
          <w:b/>
          <w:sz w:val="24"/>
          <w:szCs w:val="24"/>
        </w:rPr>
      </w:pPr>
      <w:r w:rsidRPr="00761DE4">
        <w:rPr>
          <w:b/>
          <w:sz w:val="24"/>
          <w:szCs w:val="24"/>
        </w:rPr>
        <w:t xml:space="preserve">Développer les plans des modèles Spire et </w:t>
      </w:r>
      <w:proofErr w:type="spellStart"/>
      <w:r w:rsidRPr="00761DE4">
        <w:rPr>
          <w:b/>
          <w:sz w:val="24"/>
          <w:szCs w:val="24"/>
        </w:rPr>
        <w:t>Spare</w:t>
      </w:r>
      <w:proofErr w:type="spellEnd"/>
    </w:p>
    <w:p w14:paraId="16121D53" w14:textId="366AA13D" w:rsidR="00B938A2" w:rsidRPr="00761DE4" w:rsidRDefault="00761DE4" w:rsidP="00035E51">
      <w:pPr>
        <w:pStyle w:val="Paragraphedeliste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Réaliser les plans des modèles</w:t>
      </w:r>
      <w:r w:rsidR="00035E51">
        <w:rPr>
          <w:sz w:val="24"/>
          <w:szCs w:val="24"/>
        </w:rPr>
        <w:t>.</w:t>
      </w:r>
    </w:p>
    <w:p w14:paraId="082981ED" w14:textId="50CAD584" w:rsidR="00FB415C" w:rsidRPr="00761DE4" w:rsidRDefault="00B938A2" w:rsidP="00035E51">
      <w:pPr>
        <w:pStyle w:val="Paragraphedeliste"/>
        <w:numPr>
          <w:ilvl w:val="0"/>
          <w:numId w:val="37"/>
        </w:numPr>
        <w:rPr>
          <w:sz w:val="24"/>
          <w:szCs w:val="24"/>
        </w:rPr>
      </w:pPr>
      <w:r w:rsidRPr="00761DE4">
        <w:rPr>
          <w:sz w:val="24"/>
          <w:szCs w:val="24"/>
        </w:rPr>
        <w:t xml:space="preserve">Extraire les pièces pour une découpe numérique </w:t>
      </w:r>
      <w:r w:rsidR="00816EEF" w:rsidRPr="00761DE4">
        <w:rPr>
          <w:sz w:val="24"/>
          <w:szCs w:val="24"/>
        </w:rPr>
        <w:t>avec l’ensemble des motifs et traceurs nécessaires à leur exploitation.</w:t>
      </w:r>
      <w:r w:rsidR="00FB415C" w:rsidRPr="00761DE4">
        <w:rPr>
          <w:sz w:val="24"/>
          <w:szCs w:val="24"/>
        </w:rPr>
        <w:t xml:space="preserve"> </w:t>
      </w:r>
    </w:p>
    <w:p w14:paraId="42F1B881" w14:textId="0CFDD66C" w:rsidR="00B938A2" w:rsidRPr="00761DE4" w:rsidRDefault="00816EEF" w:rsidP="00035E51">
      <w:pPr>
        <w:pStyle w:val="Paragraphedeliste"/>
        <w:numPr>
          <w:ilvl w:val="0"/>
          <w:numId w:val="37"/>
        </w:numPr>
        <w:rPr>
          <w:sz w:val="24"/>
          <w:szCs w:val="24"/>
        </w:rPr>
      </w:pPr>
      <w:r w:rsidRPr="00761DE4">
        <w:rPr>
          <w:sz w:val="24"/>
          <w:szCs w:val="24"/>
        </w:rPr>
        <w:t>Graduer dans la taille de base en pointure 38.</w:t>
      </w:r>
    </w:p>
    <w:p w14:paraId="011796C0" w14:textId="2F4A101F" w:rsidR="00FB415C" w:rsidRPr="00761DE4" w:rsidRDefault="00FB415C" w:rsidP="00035E51">
      <w:pPr>
        <w:pStyle w:val="Paragraphedeliste"/>
        <w:numPr>
          <w:ilvl w:val="0"/>
          <w:numId w:val="37"/>
        </w:numPr>
        <w:rPr>
          <w:sz w:val="24"/>
          <w:szCs w:val="24"/>
        </w:rPr>
      </w:pPr>
      <w:r w:rsidRPr="00761DE4">
        <w:rPr>
          <w:sz w:val="24"/>
          <w:szCs w:val="24"/>
        </w:rPr>
        <w:t>Réaliser des planches de présentation des pièces du produit.</w:t>
      </w:r>
    </w:p>
    <w:p w14:paraId="5781A947" w14:textId="77777777" w:rsidR="00B938A2" w:rsidRPr="001D495D" w:rsidRDefault="00B938A2" w:rsidP="001D495D">
      <w:pPr>
        <w:rPr>
          <w:b/>
        </w:rPr>
      </w:pPr>
    </w:p>
    <w:tbl>
      <w:tblPr>
        <w:tblStyle w:val="Grilledutableau"/>
        <w:tblpPr w:leftFromText="141" w:rightFromText="141" w:vertAnchor="text" w:horzAnchor="margin" w:tblpY="148"/>
        <w:tblW w:w="0" w:type="auto"/>
        <w:tblLook w:val="04A0" w:firstRow="1" w:lastRow="0" w:firstColumn="1" w:lastColumn="0" w:noHBand="0" w:noVBand="1"/>
      </w:tblPr>
      <w:tblGrid>
        <w:gridCol w:w="4725"/>
        <w:gridCol w:w="4733"/>
      </w:tblGrid>
      <w:tr w:rsidR="00B938A2" w:rsidRPr="001D495D" w14:paraId="314A5216" w14:textId="77777777" w:rsidTr="001D495D">
        <w:trPr>
          <w:trHeight w:val="340"/>
        </w:trPr>
        <w:tc>
          <w:tcPr>
            <w:tcW w:w="4804" w:type="dxa"/>
            <w:shd w:val="clear" w:color="auto" w:fill="BFBFBF" w:themeFill="background1" w:themeFillShade="BF"/>
            <w:vAlign w:val="center"/>
          </w:tcPr>
          <w:p w14:paraId="5910D7B5" w14:textId="77777777" w:rsidR="00B938A2" w:rsidRPr="00761DE4" w:rsidRDefault="00B938A2" w:rsidP="001D495D">
            <w:pPr>
              <w:jc w:val="center"/>
              <w:rPr>
                <w:b/>
                <w:sz w:val="24"/>
                <w:szCs w:val="24"/>
              </w:rPr>
            </w:pPr>
            <w:r w:rsidRPr="00761DE4">
              <w:rPr>
                <w:b/>
                <w:sz w:val="24"/>
                <w:szCs w:val="24"/>
              </w:rPr>
              <w:t>Ressources matériels : logiciel</w:t>
            </w:r>
          </w:p>
        </w:tc>
        <w:tc>
          <w:tcPr>
            <w:tcW w:w="4804" w:type="dxa"/>
            <w:shd w:val="clear" w:color="auto" w:fill="BFBFBF" w:themeFill="background1" w:themeFillShade="BF"/>
            <w:vAlign w:val="center"/>
          </w:tcPr>
          <w:p w14:paraId="76302D64" w14:textId="77777777" w:rsidR="00B938A2" w:rsidRPr="00761DE4" w:rsidRDefault="00B938A2" w:rsidP="001D495D">
            <w:pPr>
              <w:jc w:val="center"/>
              <w:rPr>
                <w:b/>
                <w:sz w:val="24"/>
                <w:szCs w:val="24"/>
              </w:rPr>
            </w:pPr>
            <w:r w:rsidRPr="00761DE4">
              <w:rPr>
                <w:b/>
                <w:sz w:val="24"/>
                <w:szCs w:val="24"/>
              </w:rPr>
              <w:t>Ressources numériques ou techniques</w:t>
            </w:r>
          </w:p>
        </w:tc>
      </w:tr>
      <w:tr w:rsidR="00B938A2" w14:paraId="44ADD595" w14:textId="77777777" w:rsidTr="001D495D">
        <w:tc>
          <w:tcPr>
            <w:tcW w:w="4804" w:type="dxa"/>
          </w:tcPr>
          <w:p w14:paraId="4B2D7357" w14:textId="77777777" w:rsidR="00B938A2" w:rsidRPr="00761DE4" w:rsidRDefault="00B938A2" w:rsidP="001D495D">
            <w:pPr>
              <w:rPr>
                <w:sz w:val="24"/>
                <w:szCs w:val="24"/>
              </w:rPr>
            </w:pPr>
            <w:r w:rsidRPr="00761DE4">
              <w:rPr>
                <w:sz w:val="24"/>
                <w:szCs w:val="24"/>
              </w:rPr>
              <w:t xml:space="preserve">Logiciel de CAO </w:t>
            </w:r>
            <w:r w:rsidR="00816EEF" w:rsidRPr="00761DE4">
              <w:rPr>
                <w:sz w:val="24"/>
                <w:szCs w:val="24"/>
              </w:rPr>
              <w:t>2</w:t>
            </w:r>
            <w:r w:rsidRPr="00761DE4">
              <w:rPr>
                <w:sz w:val="24"/>
                <w:szCs w:val="24"/>
              </w:rPr>
              <w:t>D</w:t>
            </w:r>
          </w:p>
          <w:p w14:paraId="0B3BDA1B" w14:textId="07E083D0" w:rsidR="00816EEF" w:rsidRPr="00761DE4" w:rsidRDefault="00816EEF" w:rsidP="001D495D">
            <w:pPr>
              <w:rPr>
                <w:sz w:val="24"/>
                <w:szCs w:val="24"/>
              </w:rPr>
            </w:pPr>
          </w:p>
        </w:tc>
        <w:tc>
          <w:tcPr>
            <w:tcW w:w="4804" w:type="dxa"/>
          </w:tcPr>
          <w:p w14:paraId="151B27D3" w14:textId="7A6DA92C" w:rsidR="00B938A2" w:rsidRPr="00761DE4" w:rsidRDefault="00406C9F" w:rsidP="001D495D">
            <w:pPr>
              <w:pStyle w:val="Paragraphedeliste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761DE4">
              <w:rPr>
                <w:sz w:val="24"/>
                <w:szCs w:val="24"/>
              </w:rPr>
              <w:t>Définition des modèles</w:t>
            </w:r>
          </w:p>
          <w:p w14:paraId="4902876B" w14:textId="49A2E5E8" w:rsidR="00B938A2" w:rsidRPr="00761DE4" w:rsidRDefault="00816EEF" w:rsidP="001D495D">
            <w:pPr>
              <w:pStyle w:val="Paragraphedeliste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761DE4">
              <w:rPr>
                <w:sz w:val="24"/>
                <w:szCs w:val="24"/>
              </w:rPr>
              <w:t xml:space="preserve">Plan de base </w:t>
            </w:r>
            <w:r w:rsidR="00406C9F" w:rsidRPr="00761DE4">
              <w:rPr>
                <w:b/>
                <w:bCs/>
                <w:i/>
                <w:iCs/>
                <w:sz w:val="24"/>
                <w:szCs w:val="24"/>
              </w:rPr>
              <w:t>Spire</w:t>
            </w:r>
            <w:r w:rsidR="00406C9F" w:rsidRPr="00761DE4">
              <w:rPr>
                <w:sz w:val="24"/>
                <w:szCs w:val="24"/>
              </w:rPr>
              <w:t xml:space="preserve"> (lignes de base)</w:t>
            </w:r>
          </w:p>
          <w:p w14:paraId="4DD377F5" w14:textId="36726F34" w:rsidR="00913A12" w:rsidRPr="00761DE4" w:rsidRDefault="00913A12" w:rsidP="00F75957">
            <w:pPr>
              <w:pStyle w:val="Paragraphedeliste"/>
              <w:rPr>
                <w:sz w:val="24"/>
                <w:szCs w:val="24"/>
              </w:rPr>
            </w:pPr>
          </w:p>
        </w:tc>
      </w:tr>
    </w:tbl>
    <w:p w14:paraId="404DB52C" w14:textId="77777777" w:rsidR="00B938A2" w:rsidRDefault="00B938A2" w:rsidP="001D495D"/>
    <w:p w14:paraId="67298F69" w14:textId="77777777" w:rsidR="00B938A2" w:rsidRPr="00761DE4" w:rsidRDefault="00B938A2" w:rsidP="001D495D">
      <w:pPr>
        <w:rPr>
          <w:b/>
          <w:sz w:val="24"/>
          <w:szCs w:val="24"/>
        </w:rPr>
      </w:pPr>
      <w:r w:rsidRPr="00761DE4">
        <w:rPr>
          <w:b/>
          <w:sz w:val="24"/>
          <w:szCs w:val="24"/>
        </w:rPr>
        <w:t>Travaux à rendre :</w:t>
      </w:r>
    </w:p>
    <w:p w14:paraId="406F8B15" w14:textId="77777777" w:rsidR="00B938A2" w:rsidRPr="00761DE4" w:rsidRDefault="00B938A2" w:rsidP="001D495D">
      <w:pPr>
        <w:rPr>
          <w:sz w:val="24"/>
          <w:szCs w:val="24"/>
        </w:rPr>
      </w:pPr>
    </w:p>
    <w:p w14:paraId="1237799A" w14:textId="798D37EB" w:rsidR="00B938A2" w:rsidRPr="00761DE4" w:rsidRDefault="00406C9F" w:rsidP="001D495D">
      <w:pPr>
        <w:pStyle w:val="Paragraphedeliste"/>
        <w:numPr>
          <w:ilvl w:val="0"/>
          <w:numId w:val="31"/>
        </w:numPr>
        <w:rPr>
          <w:sz w:val="24"/>
          <w:szCs w:val="24"/>
        </w:rPr>
      </w:pPr>
      <w:r w:rsidRPr="00761DE4">
        <w:rPr>
          <w:sz w:val="24"/>
          <w:szCs w:val="24"/>
        </w:rPr>
        <w:t>Le</w:t>
      </w:r>
      <w:r w:rsidR="00B938A2" w:rsidRPr="00761DE4">
        <w:rPr>
          <w:sz w:val="24"/>
          <w:szCs w:val="24"/>
        </w:rPr>
        <w:t xml:space="preserve"> patron plan imprimé ;</w:t>
      </w:r>
    </w:p>
    <w:p w14:paraId="7540BBAB" w14:textId="5B9A2230" w:rsidR="00B938A2" w:rsidRPr="00761DE4" w:rsidRDefault="00406C9F" w:rsidP="001D495D">
      <w:pPr>
        <w:pStyle w:val="Paragraphedeliste"/>
        <w:numPr>
          <w:ilvl w:val="0"/>
          <w:numId w:val="31"/>
        </w:numPr>
        <w:rPr>
          <w:sz w:val="24"/>
          <w:szCs w:val="24"/>
        </w:rPr>
      </w:pPr>
      <w:r w:rsidRPr="00761DE4">
        <w:rPr>
          <w:sz w:val="24"/>
          <w:szCs w:val="24"/>
        </w:rPr>
        <w:t>Le</w:t>
      </w:r>
      <w:r w:rsidR="00B938A2" w:rsidRPr="00761DE4">
        <w:rPr>
          <w:sz w:val="24"/>
          <w:szCs w:val="24"/>
        </w:rPr>
        <w:t xml:space="preserve"> fichier numérique du plan (pour cette partie sans les règles de graduation) ;</w:t>
      </w:r>
    </w:p>
    <w:p w14:paraId="129816C4" w14:textId="729A514F" w:rsidR="00B938A2" w:rsidRPr="00AA3465" w:rsidRDefault="00406C9F" w:rsidP="001D495D">
      <w:pPr>
        <w:pStyle w:val="Paragraphedeliste"/>
        <w:numPr>
          <w:ilvl w:val="0"/>
          <w:numId w:val="31"/>
        </w:numPr>
        <w:rPr>
          <w:sz w:val="24"/>
          <w:szCs w:val="24"/>
        </w:rPr>
      </w:pPr>
      <w:r w:rsidRPr="00AA3465">
        <w:rPr>
          <w:sz w:val="24"/>
          <w:szCs w:val="24"/>
        </w:rPr>
        <w:t>L’impression</w:t>
      </w:r>
      <w:r w:rsidR="00B938A2" w:rsidRPr="00AA3465">
        <w:rPr>
          <w:sz w:val="24"/>
          <w:szCs w:val="24"/>
        </w:rPr>
        <w:t xml:space="preserve"> de</w:t>
      </w:r>
      <w:r w:rsidR="001D495D" w:rsidRPr="00AA3465">
        <w:rPr>
          <w:sz w:val="24"/>
          <w:szCs w:val="24"/>
        </w:rPr>
        <w:t>s planches des différentes pièces</w:t>
      </w:r>
      <w:r w:rsidR="00AA3465" w:rsidRPr="00AA3465">
        <w:rPr>
          <w:sz w:val="24"/>
          <w:szCs w:val="24"/>
        </w:rPr>
        <w:t xml:space="preserve"> au format PDF</w:t>
      </w:r>
      <w:r w:rsidR="00B938A2" w:rsidRPr="00AA3465">
        <w:rPr>
          <w:sz w:val="24"/>
          <w:szCs w:val="24"/>
        </w:rPr>
        <w:t>.</w:t>
      </w:r>
    </w:p>
    <w:p w14:paraId="6FAE27AE" w14:textId="77777777" w:rsidR="00B938A2" w:rsidRPr="00F77846" w:rsidRDefault="00B938A2" w:rsidP="001D495D"/>
    <w:p w14:paraId="54A876A1" w14:textId="77777777" w:rsidR="00FB415C" w:rsidRDefault="00FB415C" w:rsidP="001D495D">
      <w:pPr>
        <w:rPr>
          <w:rFonts w:eastAsiaTheme="majorEastAsia"/>
          <w:kern w:val="28"/>
          <w:sz w:val="36"/>
          <w:szCs w:val="36"/>
        </w:rPr>
      </w:pPr>
      <w:r>
        <w:br w:type="page"/>
      </w:r>
    </w:p>
    <w:p w14:paraId="4A925B28" w14:textId="3F4BA93E" w:rsidR="0078328A" w:rsidRPr="009B4CA8" w:rsidRDefault="00F62584" w:rsidP="001D495D">
      <w:pPr>
        <w:pStyle w:val="Titre"/>
        <w:rPr>
          <w:sz w:val="28"/>
          <w:szCs w:val="28"/>
        </w:rPr>
      </w:pPr>
      <w:r w:rsidRPr="009B4CA8">
        <w:rPr>
          <w:sz w:val="28"/>
          <w:szCs w:val="28"/>
        </w:rPr>
        <w:t>Cadre de collection</w:t>
      </w:r>
      <w:r w:rsidR="0078328A" w:rsidRPr="009B4CA8">
        <w:rPr>
          <w:sz w:val="28"/>
          <w:szCs w:val="28"/>
        </w:rPr>
        <w:t xml:space="preserve"> : </w:t>
      </w:r>
    </w:p>
    <w:p w14:paraId="5DA99847" w14:textId="77777777" w:rsidR="00AC41FB" w:rsidRDefault="00AC41FB" w:rsidP="001D495D"/>
    <w:p w14:paraId="340AF56E" w14:textId="4F527A7E" w:rsidR="00F62584" w:rsidRPr="009B4CA8" w:rsidRDefault="00406C9F" w:rsidP="001D495D">
      <w:pPr>
        <w:rPr>
          <w:sz w:val="24"/>
          <w:szCs w:val="24"/>
        </w:rPr>
      </w:pPr>
      <w:r w:rsidRPr="009B4CA8">
        <w:rPr>
          <w:sz w:val="24"/>
          <w:szCs w:val="24"/>
        </w:rPr>
        <w:t xml:space="preserve">Le modèle </w:t>
      </w:r>
      <w:r w:rsidRPr="009B4CA8">
        <w:rPr>
          <w:b/>
          <w:bCs/>
          <w:i/>
          <w:iCs/>
          <w:sz w:val="24"/>
          <w:szCs w:val="24"/>
        </w:rPr>
        <w:t>Spire</w:t>
      </w:r>
      <w:r w:rsidRPr="009B4CA8">
        <w:rPr>
          <w:sz w:val="24"/>
          <w:szCs w:val="24"/>
        </w:rPr>
        <w:t xml:space="preserve"> est un derby </w:t>
      </w:r>
      <w:r w:rsidR="00A4550A" w:rsidRPr="009B4CA8">
        <w:rPr>
          <w:sz w:val="24"/>
          <w:szCs w:val="24"/>
        </w:rPr>
        <w:t>fantaisie.</w:t>
      </w:r>
    </w:p>
    <w:p w14:paraId="036E4C34" w14:textId="474571BA" w:rsidR="001D495D" w:rsidRDefault="001D495D" w:rsidP="001D495D"/>
    <w:p w14:paraId="3FF97938" w14:textId="236A75BF" w:rsidR="00F62584" w:rsidRPr="003A31F2" w:rsidRDefault="00A4550A" w:rsidP="00A4550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AF7A3D0" wp14:editId="0932A543">
            <wp:extent cx="4824777" cy="39528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039" cy="40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2CBD" w14:textId="1FD64DD2" w:rsidR="00F62584" w:rsidRPr="009B4CA8" w:rsidRDefault="00A4550A" w:rsidP="001D495D">
      <w:pPr>
        <w:rPr>
          <w:sz w:val="24"/>
          <w:szCs w:val="24"/>
        </w:rPr>
      </w:pPr>
      <w:r w:rsidRPr="009B4CA8">
        <w:rPr>
          <w:sz w:val="24"/>
          <w:szCs w:val="24"/>
        </w:rPr>
        <w:t xml:space="preserve">Le modèle </w:t>
      </w:r>
      <w:proofErr w:type="spellStart"/>
      <w:r w:rsidRPr="00761DE4">
        <w:rPr>
          <w:b/>
          <w:bCs/>
          <w:i/>
          <w:iCs/>
          <w:sz w:val="24"/>
          <w:szCs w:val="24"/>
        </w:rPr>
        <w:t>Spare</w:t>
      </w:r>
      <w:proofErr w:type="spellEnd"/>
      <w:r w:rsidRPr="009B4CA8">
        <w:rPr>
          <w:sz w:val="24"/>
          <w:szCs w:val="24"/>
        </w:rPr>
        <w:t xml:space="preserve"> est un modèle dérivé du modèle Spire.</w:t>
      </w:r>
      <w:r w:rsidR="00F64EEE">
        <w:rPr>
          <w:sz w:val="24"/>
          <w:szCs w:val="24"/>
        </w:rPr>
        <w:t xml:space="preserve"> Le bout golf et la talonnette sont perforés (voir cahier des charges de construction).</w:t>
      </w:r>
    </w:p>
    <w:p w14:paraId="03A5FE18" w14:textId="4855EBFF" w:rsidR="00A4550A" w:rsidRDefault="00A4550A" w:rsidP="00A4550A">
      <w:pPr>
        <w:jc w:val="center"/>
      </w:pPr>
      <w:r>
        <w:rPr>
          <w:noProof/>
        </w:rPr>
        <w:drawing>
          <wp:inline distT="0" distB="0" distL="0" distR="0" wp14:anchorId="234B826F" wp14:editId="4F09E4B4">
            <wp:extent cx="4435200" cy="379952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399" cy="381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8973" w14:textId="77777777" w:rsidR="007F3DC7" w:rsidRDefault="007F3DC7" w:rsidP="001D495D">
      <w:pPr>
        <w:pStyle w:val="Titre"/>
        <w:rPr>
          <w:sz w:val="28"/>
          <w:szCs w:val="28"/>
        </w:rPr>
      </w:pPr>
    </w:p>
    <w:p w14:paraId="71299E33" w14:textId="7ED152D4" w:rsidR="007D4F78" w:rsidRPr="00761DE4" w:rsidRDefault="007D4F78" w:rsidP="001D495D">
      <w:pPr>
        <w:pStyle w:val="Titre"/>
        <w:rPr>
          <w:sz w:val="28"/>
          <w:szCs w:val="28"/>
        </w:rPr>
      </w:pPr>
      <w:r w:rsidRPr="00761DE4">
        <w:rPr>
          <w:sz w:val="28"/>
          <w:szCs w:val="28"/>
        </w:rPr>
        <w:t>Définition des matières</w:t>
      </w:r>
    </w:p>
    <w:p w14:paraId="2103973F" w14:textId="77777777" w:rsidR="007D4F78" w:rsidRPr="007D4F78" w:rsidRDefault="007D4F78" w:rsidP="007D4F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2126"/>
      </w:tblGrid>
      <w:tr w:rsidR="007D4F78" w14:paraId="215F97CD" w14:textId="77777777" w:rsidTr="005A7B63">
        <w:tc>
          <w:tcPr>
            <w:tcW w:w="4673" w:type="dxa"/>
            <w:gridSpan w:val="2"/>
          </w:tcPr>
          <w:p w14:paraId="19710F2B" w14:textId="1E16D1D9" w:rsidR="007D4F78" w:rsidRPr="000F1680" w:rsidRDefault="007D4F78" w:rsidP="001D495D">
            <w:pPr>
              <w:pStyle w:val="Titre"/>
              <w:rPr>
                <w:i/>
                <w:iCs/>
                <w:sz w:val="24"/>
                <w:szCs w:val="24"/>
              </w:rPr>
            </w:pPr>
            <w:bookmarkStart w:id="2" w:name="_Hlk65402769"/>
            <w:r w:rsidRPr="000F1680">
              <w:rPr>
                <w:i/>
                <w:iCs/>
                <w:sz w:val="24"/>
                <w:szCs w:val="24"/>
              </w:rPr>
              <w:t>Sp</w:t>
            </w:r>
            <w:r w:rsidR="00C10374">
              <w:rPr>
                <w:i/>
                <w:iCs/>
                <w:sz w:val="24"/>
                <w:szCs w:val="24"/>
              </w:rPr>
              <w:t>i</w:t>
            </w:r>
            <w:r w:rsidRPr="000F1680">
              <w:rPr>
                <w:i/>
                <w:iCs/>
                <w:sz w:val="24"/>
                <w:szCs w:val="24"/>
              </w:rPr>
              <w:t>re</w:t>
            </w:r>
          </w:p>
        </w:tc>
      </w:tr>
      <w:tr w:rsidR="007D4F78" w14:paraId="27487B5B" w14:textId="77777777" w:rsidTr="005A7B63">
        <w:tc>
          <w:tcPr>
            <w:tcW w:w="2547" w:type="dxa"/>
          </w:tcPr>
          <w:p w14:paraId="6B4F4945" w14:textId="0D7A04D0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Claque dessus</w:t>
            </w:r>
          </w:p>
        </w:tc>
        <w:tc>
          <w:tcPr>
            <w:tcW w:w="2126" w:type="dxa"/>
          </w:tcPr>
          <w:p w14:paraId="5BBAC5F0" w14:textId="202C2D52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ton1</w:t>
            </w:r>
          </w:p>
        </w:tc>
      </w:tr>
      <w:tr w:rsidR="007D4F78" w14:paraId="21B38246" w14:textId="77777777" w:rsidTr="005A7B63">
        <w:tc>
          <w:tcPr>
            <w:tcW w:w="2547" w:type="dxa"/>
          </w:tcPr>
          <w:p w14:paraId="22B10C81" w14:textId="7B6CC94D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Quartier dessus</w:t>
            </w:r>
          </w:p>
        </w:tc>
        <w:tc>
          <w:tcPr>
            <w:tcW w:w="2126" w:type="dxa"/>
          </w:tcPr>
          <w:p w14:paraId="7D397E69" w14:textId="415957A5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</w:t>
            </w:r>
            <w:r w:rsidR="000F1680" w:rsidRPr="000F168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0F1680"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7D4F78" w14:paraId="3F15F2DA" w14:textId="77777777" w:rsidTr="005A7B63">
        <w:tc>
          <w:tcPr>
            <w:tcW w:w="2547" w:type="dxa"/>
          </w:tcPr>
          <w:p w14:paraId="1C08DB85" w14:textId="11CF0ADC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Languette dessus</w:t>
            </w:r>
          </w:p>
        </w:tc>
        <w:tc>
          <w:tcPr>
            <w:tcW w:w="2126" w:type="dxa"/>
          </w:tcPr>
          <w:p w14:paraId="1ADA2DA6" w14:textId="1B84196E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</w:t>
            </w:r>
            <w:r w:rsidR="000F1680" w:rsidRPr="000F168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0F1680">
              <w:rPr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7D4F78" w14:paraId="17BE21AC" w14:textId="77777777" w:rsidTr="005A7B63">
        <w:tc>
          <w:tcPr>
            <w:tcW w:w="2547" w:type="dxa"/>
          </w:tcPr>
          <w:p w14:paraId="24937C8C" w14:textId="41A676CC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Claque doublure</w:t>
            </w:r>
          </w:p>
        </w:tc>
        <w:tc>
          <w:tcPr>
            <w:tcW w:w="2126" w:type="dxa"/>
          </w:tcPr>
          <w:p w14:paraId="491DCFEA" w14:textId="4D5F1D98" w:rsidR="007D4F78" w:rsidRPr="000F1680" w:rsidRDefault="007D4F78" w:rsidP="001D495D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Chèvre doublure</w:t>
            </w:r>
          </w:p>
        </w:tc>
      </w:tr>
      <w:tr w:rsidR="007D4F78" w14:paraId="5190A9F3" w14:textId="77777777" w:rsidTr="005A7B63">
        <w:tc>
          <w:tcPr>
            <w:tcW w:w="2547" w:type="dxa"/>
          </w:tcPr>
          <w:p w14:paraId="163273C9" w14:textId="62FC890A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Quartier doublure</w:t>
            </w:r>
          </w:p>
        </w:tc>
        <w:tc>
          <w:tcPr>
            <w:tcW w:w="2126" w:type="dxa"/>
          </w:tcPr>
          <w:p w14:paraId="2890AEDA" w14:textId="75D674BC" w:rsidR="007D4F78" w:rsidRPr="000F1680" w:rsidRDefault="007D4F78" w:rsidP="007D4F78">
            <w:pPr>
              <w:pStyle w:val="Titre"/>
              <w:rPr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Chèvre doublure</w:t>
            </w:r>
          </w:p>
        </w:tc>
      </w:tr>
      <w:tr w:rsidR="007D4F78" w14:paraId="3BD9F725" w14:textId="77777777" w:rsidTr="005A7B63">
        <w:tc>
          <w:tcPr>
            <w:tcW w:w="2547" w:type="dxa"/>
          </w:tcPr>
          <w:p w14:paraId="005E052C" w14:textId="1E1F91D8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Languette doublure</w:t>
            </w:r>
          </w:p>
        </w:tc>
        <w:tc>
          <w:tcPr>
            <w:tcW w:w="2126" w:type="dxa"/>
          </w:tcPr>
          <w:p w14:paraId="31F91651" w14:textId="34B8B80B" w:rsidR="007D4F78" w:rsidRPr="000F1680" w:rsidRDefault="007D4F78" w:rsidP="007D4F78">
            <w:pPr>
              <w:pStyle w:val="Titre"/>
              <w:rPr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Chèvre doublure</w:t>
            </w:r>
          </w:p>
        </w:tc>
      </w:tr>
      <w:bookmarkEnd w:id="2"/>
    </w:tbl>
    <w:p w14:paraId="73E6C132" w14:textId="47080FBC" w:rsidR="007D4F78" w:rsidRDefault="007D4F78" w:rsidP="001D495D">
      <w:pPr>
        <w:pStyle w:val="Titr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2126"/>
      </w:tblGrid>
      <w:tr w:rsidR="007D4F78" w14:paraId="21D534FA" w14:textId="77777777" w:rsidTr="005A7B63">
        <w:tc>
          <w:tcPr>
            <w:tcW w:w="4673" w:type="dxa"/>
            <w:gridSpan w:val="2"/>
          </w:tcPr>
          <w:p w14:paraId="27E89CD4" w14:textId="77777777" w:rsidR="007D4F78" w:rsidRPr="000F1680" w:rsidRDefault="007D4F78" w:rsidP="00D220AB">
            <w:pPr>
              <w:pStyle w:val="Titre"/>
              <w:rPr>
                <w:i/>
                <w:iCs/>
                <w:sz w:val="24"/>
                <w:szCs w:val="24"/>
              </w:rPr>
            </w:pPr>
            <w:proofErr w:type="spellStart"/>
            <w:r w:rsidRPr="000F1680">
              <w:rPr>
                <w:i/>
                <w:iCs/>
                <w:sz w:val="24"/>
                <w:szCs w:val="24"/>
              </w:rPr>
              <w:t>Spare</w:t>
            </w:r>
            <w:proofErr w:type="spellEnd"/>
          </w:p>
        </w:tc>
      </w:tr>
      <w:tr w:rsidR="007D4F78" w14:paraId="55484EAB" w14:textId="77777777" w:rsidTr="005A7B63">
        <w:tc>
          <w:tcPr>
            <w:tcW w:w="2547" w:type="dxa"/>
          </w:tcPr>
          <w:p w14:paraId="0B5E2AFF" w14:textId="44A84413" w:rsidR="007D4F78" w:rsidRPr="000F1680" w:rsidRDefault="007D4F78" w:rsidP="00D220AB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Bout golf dessus</w:t>
            </w:r>
          </w:p>
        </w:tc>
        <w:tc>
          <w:tcPr>
            <w:tcW w:w="2126" w:type="dxa"/>
          </w:tcPr>
          <w:p w14:paraId="36A439C0" w14:textId="5AF7DD8F" w:rsidR="007D4F78" w:rsidRPr="000F1680" w:rsidRDefault="007D4F78" w:rsidP="00D220AB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</w:t>
            </w:r>
            <w:r w:rsidR="000F1680" w:rsidRPr="000F168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0F1680">
              <w:rPr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7D4F78" w14:paraId="4A951A88" w14:textId="77777777" w:rsidTr="005A7B63">
        <w:tc>
          <w:tcPr>
            <w:tcW w:w="2547" w:type="dxa"/>
          </w:tcPr>
          <w:p w14:paraId="51FEE0BE" w14:textId="4D3F243F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Claque dessus</w:t>
            </w:r>
          </w:p>
        </w:tc>
        <w:tc>
          <w:tcPr>
            <w:tcW w:w="2126" w:type="dxa"/>
          </w:tcPr>
          <w:p w14:paraId="3A00C512" w14:textId="0A5E5D3B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ton1</w:t>
            </w:r>
          </w:p>
        </w:tc>
      </w:tr>
      <w:tr w:rsidR="007D4F78" w14:paraId="0FA9AECB" w14:textId="77777777" w:rsidTr="005A7B63">
        <w:tc>
          <w:tcPr>
            <w:tcW w:w="2547" w:type="dxa"/>
          </w:tcPr>
          <w:p w14:paraId="5527A8D3" w14:textId="37CBC50B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Talonnette dessus</w:t>
            </w:r>
          </w:p>
        </w:tc>
        <w:tc>
          <w:tcPr>
            <w:tcW w:w="2126" w:type="dxa"/>
          </w:tcPr>
          <w:p w14:paraId="6D848330" w14:textId="7B47CFDE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 5</w:t>
            </w:r>
          </w:p>
        </w:tc>
      </w:tr>
      <w:tr w:rsidR="007D4F78" w14:paraId="431F04C8" w14:textId="77777777" w:rsidTr="005A7B63">
        <w:tc>
          <w:tcPr>
            <w:tcW w:w="2547" w:type="dxa"/>
          </w:tcPr>
          <w:p w14:paraId="7BA35A04" w14:textId="192DD474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Quartier dessus</w:t>
            </w:r>
          </w:p>
        </w:tc>
        <w:tc>
          <w:tcPr>
            <w:tcW w:w="2126" w:type="dxa"/>
          </w:tcPr>
          <w:p w14:paraId="44C1351A" w14:textId="71FBAC22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</w:t>
            </w:r>
            <w:r w:rsidR="000F1680" w:rsidRPr="000F168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0F1680"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7D4F78" w14:paraId="4C0F1131" w14:textId="77777777" w:rsidTr="005A7B63">
        <w:tc>
          <w:tcPr>
            <w:tcW w:w="2547" w:type="dxa"/>
          </w:tcPr>
          <w:p w14:paraId="18073A6F" w14:textId="7FA3038E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Languette dessus</w:t>
            </w:r>
          </w:p>
        </w:tc>
        <w:tc>
          <w:tcPr>
            <w:tcW w:w="2126" w:type="dxa"/>
          </w:tcPr>
          <w:p w14:paraId="68597CA1" w14:textId="5F0797D9" w:rsidR="007D4F78" w:rsidRPr="000F1680" w:rsidRDefault="007D4F78" w:rsidP="007D4F78">
            <w:pPr>
              <w:pStyle w:val="Titre"/>
              <w:rPr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Chevreau ton</w:t>
            </w:r>
            <w:r w:rsidR="000F1680" w:rsidRPr="000F1680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0F1680">
              <w:rPr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7D4F78" w14:paraId="14DF68CB" w14:textId="77777777" w:rsidTr="005A7B63">
        <w:tc>
          <w:tcPr>
            <w:tcW w:w="2547" w:type="dxa"/>
          </w:tcPr>
          <w:p w14:paraId="7913636F" w14:textId="57609F87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Claque doublure</w:t>
            </w:r>
          </w:p>
        </w:tc>
        <w:tc>
          <w:tcPr>
            <w:tcW w:w="2126" w:type="dxa"/>
          </w:tcPr>
          <w:p w14:paraId="77DA82F8" w14:textId="30D4F46E" w:rsidR="007D4F78" w:rsidRPr="000F1680" w:rsidRDefault="007D4F78" w:rsidP="007D4F78">
            <w:pPr>
              <w:pStyle w:val="Titre"/>
              <w:rPr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Chèvre doublure</w:t>
            </w:r>
          </w:p>
        </w:tc>
      </w:tr>
      <w:tr w:rsidR="007D4F78" w14:paraId="341D1239" w14:textId="77777777" w:rsidTr="005A7B63">
        <w:tc>
          <w:tcPr>
            <w:tcW w:w="2547" w:type="dxa"/>
          </w:tcPr>
          <w:p w14:paraId="0CB0EAE8" w14:textId="74B1F97F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Quartier doublure</w:t>
            </w:r>
          </w:p>
        </w:tc>
        <w:tc>
          <w:tcPr>
            <w:tcW w:w="2126" w:type="dxa"/>
          </w:tcPr>
          <w:p w14:paraId="7A30904F" w14:textId="6ABD7FA9" w:rsidR="007D4F78" w:rsidRPr="000F1680" w:rsidRDefault="007D4F78" w:rsidP="007D4F78">
            <w:pPr>
              <w:pStyle w:val="Titre"/>
              <w:rPr>
                <w:b w:val="0"/>
                <w:bCs w:val="0"/>
                <w:sz w:val="24"/>
                <w:szCs w:val="24"/>
              </w:rPr>
            </w:pPr>
            <w:r w:rsidRPr="000F1680">
              <w:rPr>
                <w:b w:val="0"/>
                <w:bCs w:val="0"/>
                <w:sz w:val="24"/>
                <w:szCs w:val="24"/>
              </w:rPr>
              <w:t>Chèvre doublure</w:t>
            </w:r>
          </w:p>
        </w:tc>
      </w:tr>
    </w:tbl>
    <w:p w14:paraId="1B507F6F" w14:textId="7A357A85" w:rsidR="007D4F78" w:rsidRDefault="007D4F78" w:rsidP="007D4F78"/>
    <w:p w14:paraId="1FB256AF" w14:textId="7C736989" w:rsidR="007D4F78" w:rsidRPr="00761DE4" w:rsidRDefault="007D4F78" w:rsidP="001D495D">
      <w:pPr>
        <w:pStyle w:val="Titre"/>
        <w:rPr>
          <w:sz w:val="28"/>
          <w:szCs w:val="28"/>
        </w:rPr>
      </w:pPr>
      <w:r w:rsidRPr="00761DE4">
        <w:rPr>
          <w:sz w:val="28"/>
          <w:szCs w:val="28"/>
        </w:rPr>
        <w:t>Cahier des charges</w:t>
      </w:r>
      <w:r w:rsidR="00F64EEE">
        <w:rPr>
          <w:sz w:val="28"/>
          <w:szCs w:val="28"/>
        </w:rPr>
        <w:t xml:space="preserve"> de construction</w:t>
      </w:r>
    </w:p>
    <w:p w14:paraId="715C249D" w14:textId="74CCADBF" w:rsidR="00C67679" w:rsidRPr="00AC41FB" w:rsidRDefault="00C67679" w:rsidP="001D495D">
      <w:pPr>
        <w:rPr>
          <w:sz w:val="24"/>
        </w:rPr>
      </w:pPr>
      <w:r w:rsidRPr="00AC41FB">
        <w:rPr>
          <w:sz w:val="24"/>
        </w:rPr>
        <w:t>Collection : printemps été</w:t>
      </w:r>
      <w:r w:rsidR="00A90D3E" w:rsidRPr="00AC41FB">
        <w:rPr>
          <w:sz w:val="24"/>
        </w:rPr>
        <w:t xml:space="preserve"> 20</w:t>
      </w:r>
      <w:r w:rsidR="00657C94">
        <w:rPr>
          <w:sz w:val="24"/>
        </w:rPr>
        <w:t>21</w:t>
      </w:r>
    </w:p>
    <w:p w14:paraId="18D29D94" w14:textId="49320108" w:rsidR="00C6618A" w:rsidRPr="00AC41FB" w:rsidRDefault="00C67679" w:rsidP="001D495D">
      <w:pPr>
        <w:rPr>
          <w:sz w:val="24"/>
        </w:rPr>
      </w:pPr>
      <w:r w:rsidRPr="00AC41FB">
        <w:rPr>
          <w:sz w:val="24"/>
        </w:rPr>
        <w:t>Modèle</w:t>
      </w:r>
      <w:r w:rsidR="00657C94">
        <w:rPr>
          <w:sz w:val="24"/>
        </w:rPr>
        <w:t>s</w:t>
      </w:r>
      <w:r w:rsidRPr="00AC41FB">
        <w:rPr>
          <w:sz w:val="24"/>
        </w:rPr>
        <w:t xml:space="preserve"> : </w:t>
      </w:r>
      <w:r w:rsidR="00657C94">
        <w:rPr>
          <w:b/>
          <w:sz w:val="24"/>
        </w:rPr>
        <w:t xml:space="preserve">Spire </w:t>
      </w:r>
      <w:r w:rsidR="00657C94" w:rsidRPr="00657C94">
        <w:rPr>
          <w:bCs/>
          <w:sz w:val="24"/>
        </w:rPr>
        <w:t>e</w:t>
      </w:r>
      <w:r w:rsidR="00657C94">
        <w:rPr>
          <w:b/>
          <w:sz w:val="24"/>
        </w:rPr>
        <w:t xml:space="preserve">t </w:t>
      </w:r>
      <w:proofErr w:type="spellStart"/>
      <w:r w:rsidR="00657C94">
        <w:rPr>
          <w:b/>
          <w:sz w:val="24"/>
        </w:rPr>
        <w:t>Spare</w:t>
      </w:r>
      <w:proofErr w:type="spellEnd"/>
      <w:r w:rsidR="00C6618A" w:rsidRPr="00AC41FB">
        <w:rPr>
          <w:b/>
          <w:sz w:val="24"/>
        </w:rPr>
        <w:t xml:space="preserve"> </w:t>
      </w:r>
    </w:p>
    <w:p w14:paraId="483A1A5B" w14:textId="4D6F37FE" w:rsidR="00C67679" w:rsidRDefault="00C67679" w:rsidP="001D495D">
      <w:pPr>
        <w:rPr>
          <w:b/>
          <w:sz w:val="24"/>
        </w:rPr>
      </w:pPr>
      <w:r w:rsidRPr="00AC41FB">
        <w:rPr>
          <w:sz w:val="24"/>
        </w:rPr>
        <w:t>Pointure échantillon</w:t>
      </w:r>
      <w:r w:rsidR="00A90D3E" w:rsidRPr="00AC41FB">
        <w:rPr>
          <w:sz w:val="24"/>
        </w:rPr>
        <w:t xml:space="preserve"> : </w:t>
      </w:r>
      <w:r w:rsidR="00A90D3E" w:rsidRPr="00AC41FB">
        <w:rPr>
          <w:b/>
          <w:sz w:val="24"/>
        </w:rPr>
        <w:t>38</w:t>
      </w:r>
    </w:p>
    <w:p w14:paraId="3EC3F06D" w14:textId="77777777" w:rsidR="005A7B63" w:rsidRPr="00AC41FB" w:rsidRDefault="005A7B63" w:rsidP="001D495D">
      <w:pPr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52"/>
        <w:gridCol w:w="3153"/>
        <w:gridCol w:w="3153"/>
      </w:tblGrid>
      <w:tr w:rsidR="00657C94" w14:paraId="417B4033" w14:textId="77777777" w:rsidTr="00657C94">
        <w:tc>
          <w:tcPr>
            <w:tcW w:w="3152" w:type="dxa"/>
          </w:tcPr>
          <w:p w14:paraId="6E41B2F2" w14:textId="76F92694" w:rsidR="00657C94" w:rsidRPr="005A7B63" w:rsidRDefault="00657C94" w:rsidP="005A7B63">
            <w:pPr>
              <w:jc w:val="center"/>
              <w:rPr>
                <w:b/>
                <w:bCs/>
                <w:sz w:val="24"/>
              </w:rPr>
            </w:pPr>
            <w:r w:rsidRPr="005A7B63">
              <w:rPr>
                <w:b/>
                <w:bCs/>
                <w:sz w:val="24"/>
              </w:rPr>
              <w:t>Types d’assemblage</w:t>
            </w:r>
          </w:p>
        </w:tc>
        <w:tc>
          <w:tcPr>
            <w:tcW w:w="3153" w:type="dxa"/>
          </w:tcPr>
          <w:p w14:paraId="697AE07A" w14:textId="34F5F88A" w:rsidR="00657C94" w:rsidRPr="005A7B63" w:rsidRDefault="00657C94" w:rsidP="005A7B63">
            <w:pPr>
              <w:jc w:val="center"/>
              <w:rPr>
                <w:b/>
                <w:bCs/>
                <w:sz w:val="24"/>
              </w:rPr>
            </w:pPr>
            <w:r w:rsidRPr="005A7B63">
              <w:rPr>
                <w:b/>
                <w:bCs/>
                <w:sz w:val="24"/>
              </w:rPr>
              <w:t>Pièce</w:t>
            </w:r>
          </w:p>
        </w:tc>
        <w:tc>
          <w:tcPr>
            <w:tcW w:w="3153" w:type="dxa"/>
          </w:tcPr>
          <w:p w14:paraId="2A029E2F" w14:textId="49C2301F" w:rsidR="00657C94" w:rsidRPr="005A7B63" w:rsidRDefault="00657C94" w:rsidP="005A7B63">
            <w:pPr>
              <w:jc w:val="center"/>
              <w:rPr>
                <w:b/>
                <w:bCs/>
                <w:sz w:val="24"/>
              </w:rPr>
            </w:pPr>
            <w:r w:rsidRPr="005A7B63">
              <w:rPr>
                <w:b/>
                <w:bCs/>
                <w:sz w:val="24"/>
              </w:rPr>
              <w:t>Valeur</w:t>
            </w:r>
          </w:p>
        </w:tc>
      </w:tr>
      <w:tr w:rsidR="00657C94" w14:paraId="3F884FF9" w14:textId="77777777" w:rsidTr="00657C94">
        <w:tc>
          <w:tcPr>
            <w:tcW w:w="3152" w:type="dxa"/>
          </w:tcPr>
          <w:p w14:paraId="305AB72D" w14:textId="249710E6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Rempli</w:t>
            </w:r>
          </w:p>
        </w:tc>
        <w:tc>
          <w:tcPr>
            <w:tcW w:w="3153" w:type="dxa"/>
          </w:tcPr>
          <w:p w14:paraId="2331FA3D" w14:textId="28534B13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 xml:space="preserve">Quartiers dessus Spire et </w:t>
            </w:r>
            <w:proofErr w:type="spellStart"/>
            <w:r>
              <w:rPr>
                <w:sz w:val="24"/>
              </w:rPr>
              <w:t>Spare</w:t>
            </w:r>
            <w:proofErr w:type="spellEnd"/>
          </w:p>
        </w:tc>
        <w:tc>
          <w:tcPr>
            <w:tcW w:w="3153" w:type="dxa"/>
          </w:tcPr>
          <w:p w14:paraId="4F59B52D" w14:textId="1B747BAB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6 mm</w:t>
            </w:r>
          </w:p>
        </w:tc>
      </w:tr>
      <w:tr w:rsidR="00657C94" w14:paraId="221CDD15" w14:textId="77777777" w:rsidTr="00657C94">
        <w:tc>
          <w:tcPr>
            <w:tcW w:w="3152" w:type="dxa"/>
          </w:tcPr>
          <w:p w14:paraId="75AD61D2" w14:textId="42244948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Rempli</w:t>
            </w:r>
          </w:p>
        </w:tc>
        <w:tc>
          <w:tcPr>
            <w:tcW w:w="3153" w:type="dxa"/>
          </w:tcPr>
          <w:p w14:paraId="178EA1F0" w14:textId="48C4A9A5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 xml:space="preserve">Talonnette </w:t>
            </w:r>
            <w:proofErr w:type="spellStart"/>
            <w:r>
              <w:rPr>
                <w:sz w:val="24"/>
              </w:rPr>
              <w:t>Spare</w:t>
            </w:r>
            <w:proofErr w:type="spellEnd"/>
          </w:p>
        </w:tc>
        <w:tc>
          <w:tcPr>
            <w:tcW w:w="3153" w:type="dxa"/>
          </w:tcPr>
          <w:p w14:paraId="55E73659" w14:textId="2B654905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7 mm</w:t>
            </w:r>
          </w:p>
        </w:tc>
      </w:tr>
      <w:tr w:rsidR="00657C94" w14:paraId="6945B43D" w14:textId="77777777" w:rsidTr="00657C94">
        <w:tc>
          <w:tcPr>
            <w:tcW w:w="3152" w:type="dxa"/>
          </w:tcPr>
          <w:p w14:paraId="6B70C804" w14:textId="4F8FF602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Jointé</w:t>
            </w:r>
          </w:p>
        </w:tc>
        <w:tc>
          <w:tcPr>
            <w:tcW w:w="3153" w:type="dxa"/>
          </w:tcPr>
          <w:p w14:paraId="60B62302" w14:textId="5DA99D73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 xml:space="preserve">Quartiers dessus et doublure Spire et </w:t>
            </w:r>
            <w:proofErr w:type="spellStart"/>
            <w:r>
              <w:rPr>
                <w:sz w:val="24"/>
              </w:rPr>
              <w:t>Spare</w:t>
            </w:r>
            <w:proofErr w:type="spellEnd"/>
          </w:p>
        </w:tc>
        <w:tc>
          <w:tcPr>
            <w:tcW w:w="3153" w:type="dxa"/>
          </w:tcPr>
          <w:p w14:paraId="4669F0BF" w14:textId="546C123C" w:rsidR="00657C94" w:rsidRDefault="00F75957" w:rsidP="001D495D">
            <w:pPr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 w:rsidR="00657C94">
              <w:rPr>
                <w:sz w:val="24"/>
              </w:rPr>
              <w:t>mm</w:t>
            </w:r>
          </w:p>
        </w:tc>
      </w:tr>
      <w:tr w:rsidR="00657C94" w14:paraId="1BE5784B" w14:textId="77777777" w:rsidTr="00657C94">
        <w:tc>
          <w:tcPr>
            <w:tcW w:w="3152" w:type="dxa"/>
          </w:tcPr>
          <w:p w14:paraId="322074BB" w14:textId="37FC5399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Assemblage</w:t>
            </w:r>
          </w:p>
        </w:tc>
        <w:tc>
          <w:tcPr>
            <w:tcW w:w="3153" w:type="dxa"/>
          </w:tcPr>
          <w:p w14:paraId="222B0B58" w14:textId="2CB0068E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 xml:space="preserve">Claque et languette dessus Spire et </w:t>
            </w:r>
            <w:proofErr w:type="spellStart"/>
            <w:r>
              <w:rPr>
                <w:sz w:val="24"/>
              </w:rPr>
              <w:t>Spare</w:t>
            </w:r>
            <w:proofErr w:type="spellEnd"/>
          </w:p>
        </w:tc>
        <w:tc>
          <w:tcPr>
            <w:tcW w:w="3153" w:type="dxa"/>
          </w:tcPr>
          <w:p w14:paraId="685EE78A" w14:textId="0518BB2F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8 mm</w:t>
            </w:r>
          </w:p>
        </w:tc>
      </w:tr>
      <w:tr w:rsidR="00657C94" w14:paraId="4225162F" w14:textId="77777777" w:rsidTr="00657C94">
        <w:tc>
          <w:tcPr>
            <w:tcW w:w="3152" w:type="dxa"/>
          </w:tcPr>
          <w:p w14:paraId="4D44A2F2" w14:textId="27124B34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Marges de montage dessus</w:t>
            </w:r>
          </w:p>
        </w:tc>
        <w:tc>
          <w:tcPr>
            <w:tcW w:w="3153" w:type="dxa"/>
          </w:tcPr>
          <w:p w14:paraId="5D2C059D" w14:textId="7F743FF9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 xml:space="preserve">Claque et quartiers dessus Spire et </w:t>
            </w:r>
            <w:proofErr w:type="spellStart"/>
            <w:r>
              <w:rPr>
                <w:sz w:val="24"/>
              </w:rPr>
              <w:t>Spare</w:t>
            </w:r>
            <w:proofErr w:type="spellEnd"/>
          </w:p>
        </w:tc>
        <w:tc>
          <w:tcPr>
            <w:tcW w:w="3153" w:type="dxa"/>
          </w:tcPr>
          <w:p w14:paraId="7CE040DB" w14:textId="79326687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15-22-20 mm</w:t>
            </w:r>
          </w:p>
        </w:tc>
      </w:tr>
      <w:tr w:rsidR="00657C94" w14:paraId="7A478712" w14:textId="77777777" w:rsidTr="00657C94">
        <w:tc>
          <w:tcPr>
            <w:tcW w:w="3152" w:type="dxa"/>
          </w:tcPr>
          <w:p w14:paraId="23D0D009" w14:textId="3C41DEEC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Marges de montage doublure</w:t>
            </w:r>
          </w:p>
        </w:tc>
        <w:tc>
          <w:tcPr>
            <w:tcW w:w="3153" w:type="dxa"/>
          </w:tcPr>
          <w:p w14:paraId="1CC99D46" w14:textId="57728123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 xml:space="preserve">Claque et quartiers doublure Spire et </w:t>
            </w:r>
            <w:proofErr w:type="spellStart"/>
            <w:r>
              <w:rPr>
                <w:sz w:val="24"/>
              </w:rPr>
              <w:t>Spare</w:t>
            </w:r>
            <w:proofErr w:type="spellEnd"/>
          </w:p>
        </w:tc>
        <w:tc>
          <w:tcPr>
            <w:tcW w:w="3153" w:type="dxa"/>
          </w:tcPr>
          <w:p w14:paraId="7DA33C26" w14:textId="03A9E448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-3 mm par rapport aux marges de montage du dessus et contraintes</w:t>
            </w:r>
          </w:p>
        </w:tc>
      </w:tr>
      <w:tr w:rsidR="00657C94" w14:paraId="39F131DF" w14:textId="77777777" w:rsidTr="00657C94">
        <w:tc>
          <w:tcPr>
            <w:tcW w:w="3152" w:type="dxa"/>
          </w:tcPr>
          <w:p w14:paraId="2515B4C0" w14:textId="23A3064E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Assemblage</w:t>
            </w:r>
          </w:p>
        </w:tc>
        <w:tc>
          <w:tcPr>
            <w:tcW w:w="3153" w:type="dxa"/>
          </w:tcPr>
          <w:p w14:paraId="4CC4034A" w14:textId="7F737976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Claque doublure et languette doublure</w:t>
            </w:r>
          </w:p>
        </w:tc>
        <w:tc>
          <w:tcPr>
            <w:tcW w:w="3153" w:type="dxa"/>
          </w:tcPr>
          <w:p w14:paraId="16BF0A0C" w14:textId="6278769C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Variable à définir</w:t>
            </w:r>
          </w:p>
        </w:tc>
      </w:tr>
      <w:tr w:rsidR="00657C94" w14:paraId="3304F152" w14:textId="77777777" w:rsidTr="00657C94">
        <w:tc>
          <w:tcPr>
            <w:tcW w:w="3152" w:type="dxa"/>
          </w:tcPr>
          <w:p w14:paraId="751304BC" w14:textId="153A9766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Assemblage</w:t>
            </w:r>
          </w:p>
        </w:tc>
        <w:tc>
          <w:tcPr>
            <w:tcW w:w="3153" w:type="dxa"/>
          </w:tcPr>
          <w:p w14:paraId="75A9A07F" w14:textId="510462FC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Claque et bout golf et talonne</w:t>
            </w:r>
            <w:r w:rsidR="00F75957">
              <w:rPr>
                <w:sz w:val="24"/>
              </w:rPr>
              <w:t>t</w:t>
            </w:r>
            <w:r>
              <w:rPr>
                <w:sz w:val="24"/>
              </w:rPr>
              <w:t xml:space="preserve">te </w:t>
            </w:r>
            <w:proofErr w:type="spellStart"/>
            <w:r>
              <w:rPr>
                <w:sz w:val="24"/>
              </w:rPr>
              <w:t>Spare</w:t>
            </w:r>
            <w:proofErr w:type="spellEnd"/>
          </w:p>
        </w:tc>
        <w:tc>
          <w:tcPr>
            <w:tcW w:w="3153" w:type="dxa"/>
          </w:tcPr>
          <w:p w14:paraId="077F2040" w14:textId="20FCE7C4" w:rsidR="00657C94" w:rsidRDefault="00657C94" w:rsidP="001D495D">
            <w:pPr>
              <w:rPr>
                <w:sz w:val="24"/>
              </w:rPr>
            </w:pPr>
            <w:r>
              <w:rPr>
                <w:sz w:val="24"/>
              </w:rPr>
              <w:t>8 mm</w:t>
            </w:r>
          </w:p>
        </w:tc>
      </w:tr>
    </w:tbl>
    <w:p w14:paraId="7811F9FC" w14:textId="0029028B" w:rsidR="00C67679" w:rsidRPr="00AC41FB" w:rsidRDefault="00C67679" w:rsidP="001D495D">
      <w:pPr>
        <w:rPr>
          <w:sz w:val="24"/>
        </w:rPr>
      </w:pPr>
    </w:p>
    <w:p w14:paraId="54936DC1" w14:textId="77777777" w:rsidR="000F1680" w:rsidRDefault="000F1680" w:rsidP="001D495D">
      <w:pPr>
        <w:rPr>
          <w:sz w:val="24"/>
        </w:rPr>
      </w:pPr>
    </w:p>
    <w:p w14:paraId="42D4DA46" w14:textId="77777777" w:rsidR="000F1680" w:rsidRDefault="000F1680" w:rsidP="001D495D">
      <w:pPr>
        <w:rPr>
          <w:sz w:val="24"/>
        </w:rPr>
      </w:pPr>
    </w:p>
    <w:p w14:paraId="2C173E8D" w14:textId="77777777" w:rsidR="000F1680" w:rsidRDefault="000F1680" w:rsidP="001D495D">
      <w:pPr>
        <w:rPr>
          <w:sz w:val="24"/>
        </w:rPr>
      </w:pPr>
    </w:p>
    <w:p w14:paraId="5AE30980" w14:textId="77777777" w:rsidR="00F64EEE" w:rsidRDefault="00F64EEE" w:rsidP="000F1680">
      <w:pPr>
        <w:pStyle w:val="Titre"/>
        <w:rPr>
          <w:sz w:val="28"/>
          <w:szCs w:val="28"/>
        </w:rPr>
      </w:pPr>
    </w:p>
    <w:p w14:paraId="64B02C16" w14:textId="52F0543B" w:rsidR="00C67679" w:rsidRPr="00761DE4" w:rsidRDefault="00C67679" w:rsidP="000F1680">
      <w:pPr>
        <w:pStyle w:val="Titre"/>
        <w:rPr>
          <w:sz w:val="28"/>
          <w:szCs w:val="28"/>
        </w:rPr>
      </w:pPr>
      <w:r w:rsidRPr="00761DE4">
        <w:rPr>
          <w:sz w:val="28"/>
          <w:szCs w:val="28"/>
        </w:rPr>
        <w:t>Particularités :</w:t>
      </w:r>
    </w:p>
    <w:p w14:paraId="5598256D" w14:textId="7DAD61FC" w:rsidR="00C67679" w:rsidRPr="005660D1" w:rsidRDefault="00C67679" w:rsidP="001D495D"/>
    <w:p w14:paraId="48E0B3D8" w14:textId="0F63FA42" w:rsidR="00C67679" w:rsidRPr="00AC41FB" w:rsidRDefault="007D4F78" w:rsidP="001D495D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 w:rsidRPr="00AC41FB">
        <w:rPr>
          <w:sz w:val="24"/>
          <w:szCs w:val="24"/>
        </w:rPr>
        <w:t>La</w:t>
      </w:r>
      <w:r w:rsidR="00A90D3E" w:rsidRPr="00AC41FB">
        <w:rPr>
          <w:sz w:val="24"/>
          <w:szCs w:val="24"/>
        </w:rPr>
        <w:t xml:space="preserve"> découpe : découpeur numérique</w:t>
      </w:r>
      <w:r w:rsidR="00913A12" w:rsidRPr="00AC41FB">
        <w:rPr>
          <w:sz w:val="24"/>
          <w:szCs w:val="24"/>
        </w:rPr>
        <w:t xml:space="preserve"> (implique une gestion des pointures et des matières)</w:t>
      </w:r>
      <w:r w:rsidR="00A90D3E" w:rsidRPr="00AC41FB">
        <w:rPr>
          <w:sz w:val="24"/>
          <w:szCs w:val="24"/>
        </w:rPr>
        <w:t xml:space="preserve"> ; </w:t>
      </w:r>
    </w:p>
    <w:p w14:paraId="6F6038DD" w14:textId="4FA0BA0B" w:rsidR="00C67679" w:rsidRPr="00AC41FB" w:rsidRDefault="007D4F78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>Les</w:t>
      </w:r>
      <w:r w:rsidR="00A90D3E" w:rsidRPr="00AC41FB">
        <w:rPr>
          <w:sz w:val="24"/>
          <w:szCs w:val="24"/>
        </w:rPr>
        <w:t xml:space="preserve"> assemblages à plat sont repérés par des tracés</w:t>
      </w:r>
      <w:r w:rsidR="006579C2" w:rsidRPr="00AC41FB">
        <w:rPr>
          <w:sz w:val="24"/>
          <w:szCs w:val="24"/>
        </w:rPr>
        <w:t xml:space="preserve">, les extrémités sont </w:t>
      </w:r>
      <w:r w:rsidR="00183EDE" w:rsidRPr="00AC41FB">
        <w:rPr>
          <w:sz w:val="24"/>
          <w:szCs w:val="24"/>
        </w:rPr>
        <w:t>repérées</w:t>
      </w:r>
      <w:r w:rsidR="006579C2" w:rsidRPr="00AC41FB">
        <w:rPr>
          <w:sz w:val="24"/>
          <w:szCs w:val="24"/>
        </w:rPr>
        <w:t xml:space="preserve"> par des coches</w:t>
      </w:r>
      <w:r w:rsidR="00A90D3E" w:rsidRPr="00AC41FB">
        <w:rPr>
          <w:sz w:val="24"/>
          <w:szCs w:val="24"/>
        </w:rPr>
        <w:t> </w:t>
      </w:r>
      <w:r w:rsidR="00C6618A" w:rsidRPr="00AC41FB">
        <w:rPr>
          <w:sz w:val="24"/>
          <w:szCs w:val="24"/>
        </w:rPr>
        <w:t>lorsque</w:t>
      </w:r>
      <w:r w:rsidR="006579C2" w:rsidRPr="00AC41FB">
        <w:rPr>
          <w:sz w:val="24"/>
          <w:szCs w:val="24"/>
        </w:rPr>
        <w:t xml:space="preserve"> cela est nécessaire </w:t>
      </w:r>
      <w:r w:rsidR="00A90D3E" w:rsidRPr="00AC41FB">
        <w:rPr>
          <w:sz w:val="24"/>
          <w:szCs w:val="24"/>
        </w:rPr>
        <w:t>;</w:t>
      </w:r>
    </w:p>
    <w:p w14:paraId="00B5D5A4" w14:textId="77777777" w:rsidR="00A90D3E" w:rsidRPr="00AC41FB" w:rsidRDefault="00A90D3E" w:rsidP="001D495D">
      <w:pPr>
        <w:rPr>
          <w:sz w:val="24"/>
          <w:szCs w:val="24"/>
        </w:rPr>
      </w:pPr>
    </w:p>
    <w:p w14:paraId="56B71998" w14:textId="1C15C38C" w:rsidR="00E74AE9" w:rsidRDefault="00E74AE9" w:rsidP="005A7B63">
      <w:pPr>
        <w:pStyle w:val="Titre"/>
        <w:rPr>
          <w:sz w:val="28"/>
          <w:szCs w:val="28"/>
        </w:rPr>
      </w:pPr>
      <w:r>
        <w:rPr>
          <w:sz w:val="28"/>
          <w:szCs w:val="28"/>
        </w:rPr>
        <w:t>Définition des quartiers dessus</w:t>
      </w:r>
    </w:p>
    <w:p w14:paraId="2A0D1B69" w14:textId="1DAA1186" w:rsidR="00E74AE9" w:rsidRDefault="00E74AE9" w:rsidP="005A7B63">
      <w:pPr>
        <w:pStyle w:val="Titr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6F1574" wp14:editId="61582464">
            <wp:extent cx="6012180" cy="3347720"/>
            <wp:effectExtent l="0" t="0" r="762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9CA2" w14:textId="2CA39DCD" w:rsidR="00A90D3E" w:rsidRDefault="00F64EEE" w:rsidP="005A7B63">
      <w:pPr>
        <w:pStyle w:val="Titre"/>
        <w:rPr>
          <w:sz w:val="28"/>
          <w:szCs w:val="28"/>
        </w:rPr>
      </w:pPr>
      <w:r>
        <w:rPr>
          <w:sz w:val="28"/>
          <w:szCs w:val="28"/>
        </w:rPr>
        <w:t>Définition du bout golf</w:t>
      </w:r>
    </w:p>
    <w:p w14:paraId="3211BBCB" w14:textId="65708098" w:rsidR="00F64EEE" w:rsidRPr="005A7B63" w:rsidRDefault="00E74AE9" w:rsidP="005A7B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0227A7" wp14:editId="2F4DFB08">
            <wp:extent cx="5529072" cy="309067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7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EBEA" w14:textId="79EED448" w:rsidR="005A7B63" w:rsidRDefault="005A7B63" w:rsidP="00AD438C">
      <w:pPr>
        <w:jc w:val="center"/>
      </w:pPr>
    </w:p>
    <w:p w14:paraId="34E73214" w14:textId="77777777" w:rsidR="00E74AE9" w:rsidRDefault="00E74AE9" w:rsidP="005A7B63">
      <w:pPr>
        <w:rPr>
          <w:rFonts w:eastAsiaTheme="majorEastAsia"/>
          <w:b/>
          <w:bCs/>
          <w:kern w:val="28"/>
          <w:sz w:val="28"/>
          <w:szCs w:val="28"/>
        </w:rPr>
      </w:pPr>
    </w:p>
    <w:p w14:paraId="52D4C4D5" w14:textId="77777777" w:rsidR="00E74AE9" w:rsidRDefault="00E74AE9" w:rsidP="005A7B63">
      <w:pPr>
        <w:rPr>
          <w:rFonts w:eastAsiaTheme="majorEastAsia"/>
          <w:b/>
          <w:bCs/>
          <w:kern w:val="28"/>
          <w:sz w:val="28"/>
          <w:szCs w:val="28"/>
        </w:rPr>
      </w:pPr>
    </w:p>
    <w:p w14:paraId="794A4BA9" w14:textId="77777777" w:rsidR="00E74AE9" w:rsidRDefault="00E74AE9" w:rsidP="005A7B63">
      <w:pPr>
        <w:rPr>
          <w:rFonts w:eastAsiaTheme="majorEastAsia"/>
          <w:b/>
          <w:bCs/>
          <w:kern w:val="28"/>
          <w:sz w:val="28"/>
          <w:szCs w:val="28"/>
        </w:rPr>
      </w:pPr>
    </w:p>
    <w:p w14:paraId="6A6E9677" w14:textId="478FF8D8" w:rsidR="005A7B63" w:rsidRPr="00F64EEE" w:rsidRDefault="00F64EEE" w:rsidP="005A7B63">
      <w:pPr>
        <w:rPr>
          <w:rFonts w:eastAsiaTheme="majorEastAsia"/>
          <w:b/>
          <w:bCs/>
          <w:kern w:val="28"/>
          <w:sz w:val="28"/>
          <w:szCs w:val="28"/>
        </w:rPr>
      </w:pPr>
      <w:r w:rsidRPr="00F64EEE">
        <w:rPr>
          <w:rFonts w:eastAsiaTheme="majorEastAsia"/>
          <w:b/>
          <w:bCs/>
          <w:kern w:val="28"/>
          <w:sz w:val="28"/>
          <w:szCs w:val="28"/>
        </w:rPr>
        <w:t>Définition de la talonnette</w:t>
      </w:r>
    </w:p>
    <w:p w14:paraId="07F5DEE6" w14:textId="2331A4CC" w:rsidR="005A7B63" w:rsidRDefault="005A7B63" w:rsidP="00AD43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61AC9A" wp14:editId="675632FE">
            <wp:extent cx="5388341" cy="3362325"/>
            <wp:effectExtent l="0" t="0" r="317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361" cy="33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D9F6" w14:textId="0A358085" w:rsidR="0022338B" w:rsidRDefault="0022338B" w:rsidP="0022338B">
      <w:pPr>
        <w:jc w:val="right"/>
        <w:rPr>
          <w:sz w:val="24"/>
          <w:szCs w:val="24"/>
        </w:rPr>
      </w:pPr>
    </w:p>
    <w:p w14:paraId="4190331A" w14:textId="54053C8B" w:rsidR="0022338B" w:rsidRDefault="0022338B" w:rsidP="0022338B">
      <w:pPr>
        <w:jc w:val="right"/>
        <w:rPr>
          <w:sz w:val="24"/>
          <w:szCs w:val="24"/>
        </w:rPr>
      </w:pPr>
    </w:p>
    <w:p w14:paraId="67F08100" w14:textId="1091DB68" w:rsidR="0022338B" w:rsidRDefault="0022338B" w:rsidP="0022338B">
      <w:pPr>
        <w:jc w:val="right"/>
        <w:rPr>
          <w:sz w:val="24"/>
          <w:szCs w:val="24"/>
        </w:rPr>
      </w:pPr>
    </w:p>
    <w:p w14:paraId="3C62104A" w14:textId="48E38778" w:rsidR="00F64EEE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  <w:r>
        <w:rPr>
          <w:rFonts w:eastAsiaTheme="majorEastAsia"/>
          <w:b/>
          <w:bCs/>
          <w:kern w:val="28"/>
          <w:sz w:val="28"/>
          <w:szCs w:val="28"/>
        </w:rPr>
        <w:t>Définition du motif (construction et placement du motif sur le bout golf et la talonnette)</w:t>
      </w:r>
    </w:p>
    <w:p w14:paraId="6D7D6A82" w14:textId="5B346FD1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  <w:r>
        <w:rPr>
          <w:rFonts w:eastAsiaTheme="majorEastAsia"/>
          <w:b/>
          <w:bCs/>
          <w:noProof/>
          <w:kern w:val="28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C1701D" wp14:editId="53D50482">
            <wp:simplePos x="0" y="0"/>
            <wp:positionH relativeFrom="column">
              <wp:posOffset>1706360</wp:posOffset>
            </wp:positionH>
            <wp:positionV relativeFrom="paragraph">
              <wp:posOffset>71319</wp:posOffset>
            </wp:positionV>
            <wp:extent cx="1670400" cy="1181503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30" cy="118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7B062" w14:textId="63263F2D" w:rsidR="00F64EEE" w:rsidRDefault="00F64EEE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2A3CAC6A" w14:textId="1AB810C7" w:rsidR="00F64EEE" w:rsidRDefault="00F64EEE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10FCE243" w14:textId="04E7AC51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7CF2326C" w14:textId="7A265329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7E15EE44" w14:textId="3ED75405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23BB7A46" w14:textId="46CA5CF1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  <w:r>
        <w:rPr>
          <w:rFonts w:eastAsiaTheme="majorEastAsia"/>
          <w:b/>
          <w:bCs/>
          <w:noProof/>
          <w:kern w:val="28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730F6C" wp14:editId="2143F1EB">
            <wp:simplePos x="0" y="0"/>
            <wp:positionH relativeFrom="margin">
              <wp:posOffset>1094360</wp:posOffset>
            </wp:positionH>
            <wp:positionV relativeFrom="paragraph">
              <wp:posOffset>3700</wp:posOffset>
            </wp:positionV>
            <wp:extent cx="4032000" cy="2801792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173" cy="280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84525" w14:textId="5216029A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48DEBD3F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6E1607D1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760B17FB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5C88D050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0035EC94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334F72F7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5D17D192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3AC71025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23F55C5A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74A3B0D5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6113E8BC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174CD245" w14:textId="77777777" w:rsid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108BA8C1" w14:textId="370029F9" w:rsidR="0022338B" w:rsidRDefault="00F64EEE" w:rsidP="0090609B">
      <w:pPr>
        <w:rPr>
          <w:rFonts w:eastAsiaTheme="majorEastAsia"/>
          <w:b/>
          <w:bCs/>
          <w:kern w:val="28"/>
          <w:sz w:val="28"/>
          <w:szCs w:val="28"/>
        </w:rPr>
      </w:pPr>
      <w:r w:rsidRPr="00F64EEE">
        <w:rPr>
          <w:rFonts w:eastAsiaTheme="majorEastAsia"/>
          <w:b/>
          <w:bCs/>
          <w:kern w:val="28"/>
          <w:sz w:val="28"/>
          <w:szCs w:val="28"/>
        </w:rPr>
        <w:t>Définition du rétréci arrière de la doublure</w:t>
      </w:r>
    </w:p>
    <w:p w14:paraId="1C57015D" w14:textId="50DC0056" w:rsidR="00EC2C4D" w:rsidRDefault="00EC2C4D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2305BBE2" w14:textId="77777777" w:rsidR="00EC2C4D" w:rsidRPr="00F64EEE" w:rsidRDefault="00EC2C4D" w:rsidP="0090609B">
      <w:pPr>
        <w:rPr>
          <w:rFonts w:eastAsiaTheme="majorEastAsia"/>
          <w:b/>
          <w:bCs/>
          <w:kern w:val="28"/>
          <w:sz w:val="28"/>
          <w:szCs w:val="28"/>
        </w:rPr>
      </w:pPr>
    </w:p>
    <w:p w14:paraId="70168033" w14:textId="3CA1C67A" w:rsidR="0090609B" w:rsidRDefault="0090609B" w:rsidP="009060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E6FB56" wp14:editId="24115626">
            <wp:extent cx="4305600" cy="3860472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93" cy="38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D1CA" w14:textId="77777777" w:rsidR="00E74AE9" w:rsidRDefault="00E74AE9" w:rsidP="0090609B">
      <w:pPr>
        <w:rPr>
          <w:sz w:val="24"/>
          <w:szCs w:val="24"/>
        </w:rPr>
      </w:pPr>
    </w:p>
    <w:p w14:paraId="5D252DB4" w14:textId="77777777" w:rsidR="00E74AE9" w:rsidRDefault="00E74AE9" w:rsidP="0090609B">
      <w:pPr>
        <w:rPr>
          <w:sz w:val="24"/>
          <w:szCs w:val="24"/>
        </w:rPr>
      </w:pPr>
    </w:p>
    <w:p w14:paraId="25480DD7" w14:textId="15F7E01B" w:rsidR="0090609B" w:rsidRPr="00E74AE9" w:rsidRDefault="00E74AE9" w:rsidP="0090609B">
      <w:pPr>
        <w:rPr>
          <w:rFonts w:eastAsiaTheme="majorEastAsia"/>
          <w:b/>
          <w:bCs/>
          <w:kern w:val="28"/>
          <w:sz w:val="28"/>
          <w:szCs w:val="28"/>
        </w:rPr>
      </w:pPr>
      <w:r w:rsidRPr="00E74AE9">
        <w:rPr>
          <w:rFonts w:eastAsiaTheme="majorEastAsia"/>
          <w:b/>
          <w:bCs/>
          <w:kern w:val="28"/>
          <w:sz w:val="28"/>
          <w:szCs w:val="28"/>
        </w:rPr>
        <w:t>Définition de la construction</w:t>
      </w:r>
      <w:r w:rsidR="0090609B" w:rsidRPr="00E74AE9">
        <w:rPr>
          <w:rFonts w:eastAsiaTheme="majorEastAsia"/>
          <w:b/>
          <w:bCs/>
          <w:kern w:val="28"/>
          <w:sz w:val="28"/>
          <w:szCs w:val="28"/>
        </w:rPr>
        <w:t xml:space="preserve"> des languettes</w:t>
      </w:r>
    </w:p>
    <w:p w14:paraId="311A24F5" w14:textId="74EB555A" w:rsidR="0090609B" w:rsidRDefault="0090609B" w:rsidP="0090609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81D521" wp14:editId="6C813A84">
            <wp:extent cx="5419344" cy="371856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4241" w14:textId="53986219" w:rsidR="00F75957" w:rsidRPr="00F75957" w:rsidRDefault="00F75957" w:rsidP="00F75957">
      <w:pPr>
        <w:rPr>
          <w:sz w:val="24"/>
          <w:szCs w:val="24"/>
        </w:rPr>
      </w:pPr>
    </w:p>
    <w:sectPr w:rsidR="00F75957" w:rsidRPr="00F75957" w:rsidSect="00420F83">
      <w:headerReference w:type="default" r:id="rId17"/>
      <w:footerReference w:type="default" r:id="rId18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546C8" w14:textId="77777777" w:rsidR="00A00FE2" w:rsidRDefault="00A00FE2" w:rsidP="001D495D">
      <w:r>
        <w:separator/>
      </w:r>
    </w:p>
  </w:endnote>
  <w:endnote w:type="continuationSeparator" w:id="0">
    <w:p w14:paraId="23928171" w14:textId="77777777" w:rsidR="00A00FE2" w:rsidRDefault="00A00FE2" w:rsidP="001D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EA1703" w:rsidRPr="00DC60A8" w14:paraId="14FD4AAD" w14:textId="77777777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14:paraId="7B92334B" w14:textId="250CEB8A" w:rsidR="00EA1703" w:rsidRPr="003D7A79" w:rsidRDefault="00913A12" w:rsidP="001D495D">
          <w:pPr>
            <w:pStyle w:val="En-tte"/>
            <w:rPr>
              <w:sz w:val="32"/>
            </w:rPr>
          </w:pPr>
          <w:r>
            <w:t>Session 20</w:t>
          </w:r>
          <w:r w:rsidR="00406C9F">
            <w:t>21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2C6AF8B" w14:textId="4F741C0E" w:rsidR="00EA1703" w:rsidRPr="003D7A79" w:rsidRDefault="009B3F1B" w:rsidP="00F75957">
          <w:pPr>
            <w:pStyle w:val="Pieddepage"/>
            <w:jc w:val="center"/>
          </w:pPr>
          <w:r w:rsidRPr="00EB2732">
            <w:rPr>
              <w:sz w:val="20"/>
            </w:rPr>
            <w:fldChar w:fldCharType="begin"/>
          </w:r>
          <w:r w:rsidRPr="00EB2732">
            <w:rPr>
              <w:sz w:val="20"/>
            </w:rPr>
            <w:instrText xml:space="preserve"> FILENAME  \* Lower  \* MERGEFORMAT </w:instrText>
          </w:r>
          <w:r w:rsidRPr="00EB2732">
            <w:rPr>
              <w:sz w:val="20"/>
            </w:rPr>
            <w:fldChar w:fldCharType="separate"/>
          </w:r>
          <w:r w:rsidR="009221BC">
            <w:rPr>
              <w:noProof/>
              <w:sz w:val="20"/>
            </w:rPr>
            <w:t>ccf e42 partie cao 2d.docx</w:t>
          </w:r>
          <w:r w:rsidRPr="00EB2732">
            <w:rPr>
              <w:noProof/>
              <w:sz w:val="20"/>
            </w:rPr>
            <w:fldChar w:fldCharType="end"/>
          </w:r>
          <w:r w:rsidR="00EA1703" w:rsidRPr="00EB2732">
            <w:rPr>
              <w:sz w:val="20"/>
            </w:rPr>
            <w:t xml:space="preserve"> - Lycée du Dauphiné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14:paraId="0B494589" w14:textId="0FFC4DD1" w:rsidR="00EA1703" w:rsidRPr="00847816" w:rsidRDefault="00EA1703" w:rsidP="001D495D">
          <w:pPr>
            <w:pStyle w:val="En-tte"/>
          </w:pPr>
          <w:r w:rsidRPr="00847816">
            <w:t xml:space="preserve">Page </w:t>
          </w:r>
          <w:r w:rsidRPr="00847816">
            <w:fldChar w:fldCharType="begin"/>
          </w:r>
          <w:r w:rsidRPr="00847816">
            <w:instrText xml:space="preserve"> PAGE   \* MERGEFORMAT </w:instrText>
          </w:r>
          <w:r w:rsidRPr="00847816">
            <w:fldChar w:fldCharType="separate"/>
          </w:r>
          <w:r w:rsidR="009B3F1B">
            <w:rPr>
              <w:noProof/>
            </w:rPr>
            <w:t>1</w:t>
          </w:r>
          <w:r w:rsidRPr="00847816">
            <w:fldChar w:fldCharType="end"/>
          </w:r>
        </w:p>
      </w:tc>
    </w:tr>
  </w:tbl>
  <w:p w14:paraId="54268146" w14:textId="77777777" w:rsidR="00EA1703" w:rsidRPr="00420F83" w:rsidRDefault="00EA1703" w:rsidP="001D495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B2835B3" wp14:editId="10A0E7E0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9B3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30110" w14:textId="77777777" w:rsidR="00A00FE2" w:rsidRDefault="00A00FE2" w:rsidP="001D495D">
      <w:r>
        <w:separator/>
      </w:r>
    </w:p>
  </w:footnote>
  <w:footnote w:type="continuationSeparator" w:id="0">
    <w:p w14:paraId="52DECAFE" w14:textId="77777777" w:rsidR="00A00FE2" w:rsidRDefault="00A00FE2" w:rsidP="001D4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0" w:type="dxa"/>
      <w:tblInd w:w="-709" w:type="dxa"/>
      <w:tblLook w:val="04A0" w:firstRow="1" w:lastRow="0" w:firstColumn="1" w:lastColumn="0" w:noHBand="0" w:noVBand="1"/>
    </w:tblPr>
    <w:tblGrid>
      <w:gridCol w:w="2660"/>
      <w:gridCol w:w="5812"/>
      <w:gridCol w:w="2268"/>
    </w:tblGrid>
    <w:tr w:rsidR="00EA1703" w:rsidRPr="00DC60A8" w14:paraId="580AF10F" w14:textId="77777777" w:rsidTr="00A52FA2">
      <w:tc>
        <w:tcPr>
          <w:tcW w:w="2660" w:type="dxa"/>
          <w:tcBorders>
            <w:right w:val="single" w:sz="4" w:space="0" w:color="auto"/>
          </w:tcBorders>
          <w:vAlign w:val="center"/>
        </w:tcPr>
        <w:p w14:paraId="627C2824" w14:textId="77777777" w:rsidR="00EA1703" w:rsidRPr="00A52FA2" w:rsidRDefault="00A52FA2" w:rsidP="001D495D">
          <w:pPr>
            <w:pStyle w:val="En-tte"/>
            <w:rPr>
              <w:rStyle w:val="Titredulivre"/>
              <w:b/>
              <w:sz w:val="26"/>
              <w:szCs w:val="26"/>
            </w:rPr>
          </w:pPr>
          <w:r w:rsidRPr="00A52FA2">
            <w:rPr>
              <w:rStyle w:val="Titredulivre"/>
              <w:b/>
              <w:szCs w:val="26"/>
            </w:rPr>
            <w:t>Lycée du Dauphiné</w:t>
          </w:r>
        </w:p>
      </w:tc>
      <w:tc>
        <w:tcPr>
          <w:tcW w:w="5812" w:type="dxa"/>
          <w:tcBorders>
            <w:left w:val="single" w:sz="4" w:space="0" w:color="auto"/>
            <w:right w:val="single" w:sz="4" w:space="0" w:color="auto"/>
          </w:tcBorders>
        </w:tcPr>
        <w:p w14:paraId="501CCBF0" w14:textId="114FD5A1" w:rsidR="00EA1703" w:rsidRPr="00C21556" w:rsidRDefault="00EA1703" w:rsidP="001D495D">
          <w:pPr>
            <w:pStyle w:val="Sous-titre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proofErr w:type="spellStart"/>
          <w:r w:rsidR="009221BC">
            <w:rPr>
              <w:rStyle w:val="Titredulivre"/>
            </w:rPr>
            <w:t>CCF</w:t>
          </w:r>
          <w:proofErr w:type="spellEnd"/>
          <w:r w:rsidR="009221BC">
            <w:rPr>
              <w:rStyle w:val="Titredulivre"/>
            </w:rPr>
            <w:t xml:space="preserve"> unité U42 BTS MMCM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268" w:type="dxa"/>
          <w:tcBorders>
            <w:left w:val="single" w:sz="4" w:space="0" w:color="auto"/>
          </w:tcBorders>
        </w:tcPr>
        <w:p w14:paraId="7BC88E60" w14:textId="7120BE98" w:rsidR="00EA1703" w:rsidRPr="00DC60A8" w:rsidRDefault="003958A9" w:rsidP="001D495D">
          <w:pPr>
            <w:pStyle w:val="En-tte"/>
            <w:rPr>
              <w:sz w:val="32"/>
            </w:rPr>
          </w:pPr>
          <w:r>
            <w:t>Épreuve</w:t>
          </w:r>
          <w:r w:rsidR="004C7061">
            <w:t xml:space="preserve"> E42</w:t>
          </w:r>
        </w:p>
      </w:tc>
    </w:tr>
  </w:tbl>
  <w:p w14:paraId="36CEB3C7" w14:textId="77777777" w:rsidR="00EA1703" w:rsidRPr="00A42841" w:rsidRDefault="00EA1703" w:rsidP="001D495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53C5C15E" wp14:editId="6498209E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8C9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275C"/>
    <w:multiLevelType w:val="hybridMultilevel"/>
    <w:tmpl w:val="67161680"/>
    <w:lvl w:ilvl="0" w:tplc="040C000F">
      <w:start w:val="1"/>
      <w:numFmt w:val="decimal"/>
      <w:lvlText w:val="%1."/>
      <w:lvlJc w:val="left"/>
      <w:pPr>
        <w:ind w:left="784" w:hanging="360"/>
      </w:pPr>
    </w:lvl>
    <w:lvl w:ilvl="1" w:tplc="040C0019" w:tentative="1">
      <w:start w:val="1"/>
      <w:numFmt w:val="lowerLetter"/>
      <w:lvlText w:val="%2."/>
      <w:lvlJc w:val="left"/>
      <w:pPr>
        <w:ind w:left="1504" w:hanging="360"/>
      </w:pPr>
    </w:lvl>
    <w:lvl w:ilvl="2" w:tplc="040C001B" w:tentative="1">
      <w:start w:val="1"/>
      <w:numFmt w:val="lowerRoman"/>
      <w:lvlText w:val="%3."/>
      <w:lvlJc w:val="right"/>
      <w:pPr>
        <w:ind w:left="2224" w:hanging="180"/>
      </w:pPr>
    </w:lvl>
    <w:lvl w:ilvl="3" w:tplc="040C000F" w:tentative="1">
      <w:start w:val="1"/>
      <w:numFmt w:val="decimal"/>
      <w:lvlText w:val="%4."/>
      <w:lvlJc w:val="left"/>
      <w:pPr>
        <w:ind w:left="2944" w:hanging="360"/>
      </w:pPr>
    </w:lvl>
    <w:lvl w:ilvl="4" w:tplc="040C0019" w:tentative="1">
      <w:start w:val="1"/>
      <w:numFmt w:val="lowerLetter"/>
      <w:lvlText w:val="%5."/>
      <w:lvlJc w:val="left"/>
      <w:pPr>
        <w:ind w:left="3664" w:hanging="360"/>
      </w:pPr>
    </w:lvl>
    <w:lvl w:ilvl="5" w:tplc="040C001B" w:tentative="1">
      <w:start w:val="1"/>
      <w:numFmt w:val="lowerRoman"/>
      <w:lvlText w:val="%6."/>
      <w:lvlJc w:val="right"/>
      <w:pPr>
        <w:ind w:left="4384" w:hanging="180"/>
      </w:pPr>
    </w:lvl>
    <w:lvl w:ilvl="6" w:tplc="040C000F" w:tentative="1">
      <w:start w:val="1"/>
      <w:numFmt w:val="decimal"/>
      <w:lvlText w:val="%7."/>
      <w:lvlJc w:val="left"/>
      <w:pPr>
        <w:ind w:left="5104" w:hanging="360"/>
      </w:pPr>
    </w:lvl>
    <w:lvl w:ilvl="7" w:tplc="040C0019" w:tentative="1">
      <w:start w:val="1"/>
      <w:numFmt w:val="lowerLetter"/>
      <w:lvlText w:val="%8."/>
      <w:lvlJc w:val="left"/>
      <w:pPr>
        <w:ind w:left="5824" w:hanging="360"/>
      </w:pPr>
    </w:lvl>
    <w:lvl w:ilvl="8" w:tplc="040C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 w15:restartNumberingAfterBreak="0">
    <w:nsid w:val="12A859AB"/>
    <w:multiLevelType w:val="hybridMultilevel"/>
    <w:tmpl w:val="63983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604A4"/>
    <w:multiLevelType w:val="hybridMultilevel"/>
    <w:tmpl w:val="7AC09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B7784"/>
    <w:multiLevelType w:val="hybridMultilevel"/>
    <w:tmpl w:val="99AE3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642CE"/>
    <w:multiLevelType w:val="hybridMultilevel"/>
    <w:tmpl w:val="1124F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01E06"/>
    <w:multiLevelType w:val="hybridMultilevel"/>
    <w:tmpl w:val="86B2C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927C1"/>
    <w:multiLevelType w:val="hybridMultilevel"/>
    <w:tmpl w:val="8B56F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E5122"/>
    <w:multiLevelType w:val="hybridMultilevel"/>
    <w:tmpl w:val="7FE63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C2D86"/>
    <w:multiLevelType w:val="hybridMultilevel"/>
    <w:tmpl w:val="48DA46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B47B4"/>
    <w:multiLevelType w:val="hybridMultilevel"/>
    <w:tmpl w:val="1DF8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845D1"/>
    <w:multiLevelType w:val="hybridMultilevel"/>
    <w:tmpl w:val="61403F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 w15:restartNumberingAfterBreak="0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B5D89"/>
    <w:multiLevelType w:val="hybridMultilevel"/>
    <w:tmpl w:val="4DE0F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72A2E"/>
    <w:multiLevelType w:val="hybridMultilevel"/>
    <w:tmpl w:val="B416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466BE"/>
    <w:multiLevelType w:val="hybridMultilevel"/>
    <w:tmpl w:val="A7D88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 w15:restartNumberingAfterBreak="0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 w15:restartNumberingAfterBreak="0">
    <w:nsid w:val="690812E5"/>
    <w:multiLevelType w:val="hybridMultilevel"/>
    <w:tmpl w:val="71E4A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2" w15:restartNumberingAfterBreak="0">
    <w:nsid w:val="758A08C5"/>
    <w:multiLevelType w:val="hybridMultilevel"/>
    <w:tmpl w:val="62245D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7"/>
  </w:num>
  <w:num w:numId="3">
    <w:abstractNumId w:val="7"/>
  </w:num>
  <w:num w:numId="4">
    <w:abstractNumId w:val="30"/>
  </w:num>
  <w:num w:numId="5">
    <w:abstractNumId w:val="4"/>
  </w:num>
  <w:num w:numId="6">
    <w:abstractNumId w:val="24"/>
  </w:num>
  <w:num w:numId="7">
    <w:abstractNumId w:val="18"/>
  </w:num>
  <w:num w:numId="8">
    <w:abstractNumId w:val="26"/>
  </w:num>
  <w:num w:numId="9">
    <w:abstractNumId w:val="19"/>
  </w:num>
  <w:num w:numId="10">
    <w:abstractNumId w:val="31"/>
  </w:num>
  <w:num w:numId="11">
    <w:abstractNumId w:val="16"/>
  </w:num>
  <w:num w:numId="12">
    <w:abstractNumId w:val="15"/>
  </w:num>
  <w:num w:numId="13">
    <w:abstractNumId w:val="28"/>
  </w:num>
  <w:num w:numId="14">
    <w:abstractNumId w:val="10"/>
  </w:num>
  <w:num w:numId="15">
    <w:abstractNumId w:val="27"/>
  </w:num>
  <w:num w:numId="16">
    <w:abstractNumId w:val="8"/>
  </w:num>
  <w:num w:numId="17">
    <w:abstractNumId w:val="21"/>
  </w:num>
  <w:num w:numId="18">
    <w:abstractNumId w:val="25"/>
  </w:num>
  <w:num w:numId="19">
    <w:abstractNumId w:val="2"/>
  </w:num>
  <w:num w:numId="20">
    <w:abstractNumId w:val="6"/>
  </w:num>
  <w:num w:numId="21">
    <w:abstractNumId w:val="20"/>
  </w:num>
  <w:num w:numId="22">
    <w:abstractNumId w:val="29"/>
  </w:num>
  <w:num w:numId="23">
    <w:abstractNumId w:val="13"/>
  </w:num>
  <w:num w:numId="24">
    <w:abstractNumId w:val="22"/>
  </w:num>
  <w:num w:numId="25">
    <w:abstractNumId w:val="25"/>
  </w:num>
  <w:num w:numId="26">
    <w:abstractNumId w:val="25"/>
  </w:num>
  <w:num w:numId="27">
    <w:abstractNumId w:val="25"/>
  </w:num>
  <w:num w:numId="28">
    <w:abstractNumId w:val="9"/>
  </w:num>
  <w:num w:numId="29">
    <w:abstractNumId w:val="32"/>
  </w:num>
  <w:num w:numId="30">
    <w:abstractNumId w:val="23"/>
  </w:num>
  <w:num w:numId="31">
    <w:abstractNumId w:val="11"/>
  </w:num>
  <w:num w:numId="32">
    <w:abstractNumId w:val="12"/>
  </w:num>
  <w:num w:numId="33">
    <w:abstractNumId w:val="1"/>
  </w:num>
  <w:num w:numId="34">
    <w:abstractNumId w:val="0"/>
  </w:num>
  <w:num w:numId="35">
    <w:abstractNumId w:val="3"/>
  </w:num>
  <w:num w:numId="36">
    <w:abstractNumId w:val="5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61"/>
    <w:rsid w:val="00004863"/>
    <w:rsid w:val="0000498A"/>
    <w:rsid w:val="00004A04"/>
    <w:rsid w:val="00005A5B"/>
    <w:rsid w:val="00007A47"/>
    <w:rsid w:val="00012513"/>
    <w:rsid w:val="00015918"/>
    <w:rsid w:val="00017F25"/>
    <w:rsid w:val="000205EA"/>
    <w:rsid w:val="000229FC"/>
    <w:rsid w:val="00025396"/>
    <w:rsid w:val="00034315"/>
    <w:rsid w:val="00035E51"/>
    <w:rsid w:val="0004019D"/>
    <w:rsid w:val="00041929"/>
    <w:rsid w:val="00043F58"/>
    <w:rsid w:val="00044B19"/>
    <w:rsid w:val="00045255"/>
    <w:rsid w:val="0004655F"/>
    <w:rsid w:val="00047F26"/>
    <w:rsid w:val="0005016C"/>
    <w:rsid w:val="00052A87"/>
    <w:rsid w:val="00053C79"/>
    <w:rsid w:val="00060EE4"/>
    <w:rsid w:val="0007434B"/>
    <w:rsid w:val="000745F0"/>
    <w:rsid w:val="0008381F"/>
    <w:rsid w:val="00086F21"/>
    <w:rsid w:val="000904BB"/>
    <w:rsid w:val="00096810"/>
    <w:rsid w:val="00096BA6"/>
    <w:rsid w:val="000A729D"/>
    <w:rsid w:val="000B0CDB"/>
    <w:rsid w:val="000B129E"/>
    <w:rsid w:val="000B1C5A"/>
    <w:rsid w:val="000B3A0A"/>
    <w:rsid w:val="000C2C3C"/>
    <w:rsid w:val="000C49D2"/>
    <w:rsid w:val="000C5014"/>
    <w:rsid w:val="000C7659"/>
    <w:rsid w:val="000D25FD"/>
    <w:rsid w:val="000D4DAB"/>
    <w:rsid w:val="000D52DA"/>
    <w:rsid w:val="000E2B44"/>
    <w:rsid w:val="000E2E57"/>
    <w:rsid w:val="000E4994"/>
    <w:rsid w:val="000E6FD5"/>
    <w:rsid w:val="000F1680"/>
    <w:rsid w:val="000F4B74"/>
    <w:rsid w:val="000F4EF9"/>
    <w:rsid w:val="0010672B"/>
    <w:rsid w:val="00111701"/>
    <w:rsid w:val="00115D92"/>
    <w:rsid w:val="001169E1"/>
    <w:rsid w:val="0012645F"/>
    <w:rsid w:val="001271C9"/>
    <w:rsid w:val="00127524"/>
    <w:rsid w:val="001313CE"/>
    <w:rsid w:val="001406E7"/>
    <w:rsid w:val="00150998"/>
    <w:rsid w:val="001546CA"/>
    <w:rsid w:val="00155407"/>
    <w:rsid w:val="00155C19"/>
    <w:rsid w:val="00160DDF"/>
    <w:rsid w:val="00161B57"/>
    <w:rsid w:val="00176D5F"/>
    <w:rsid w:val="00177F17"/>
    <w:rsid w:val="001815BB"/>
    <w:rsid w:val="00183EDE"/>
    <w:rsid w:val="001A0C6E"/>
    <w:rsid w:val="001A3FF0"/>
    <w:rsid w:val="001A4BF7"/>
    <w:rsid w:val="001B0D92"/>
    <w:rsid w:val="001B2231"/>
    <w:rsid w:val="001B4A4A"/>
    <w:rsid w:val="001B747E"/>
    <w:rsid w:val="001C2194"/>
    <w:rsid w:val="001C257E"/>
    <w:rsid w:val="001C550F"/>
    <w:rsid w:val="001D0E47"/>
    <w:rsid w:val="001D1895"/>
    <w:rsid w:val="001D495D"/>
    <w:rsid w:val="001F4FA6"/>
    <w:rsid w:val="001F6475"/>
    <w:rsid w:val="001F7516"/>
    <w:rsid w:val="0020323E"/>
    <w:rsid w:val="00205125"/>
    <w:rsid w:val="002055D5"/>
    <w:rsid w:val="002065DE"/>
    <w:rsid w:val="00207DE2"/>
    <w:rsid w:val="00210506"/>
    <w:rsid w:val="00212DFE"/>
    <w:rsid w:val="002143CE"/>
    <w:rsid w:val="00214D5A"/>
    <w:rsid w:val="00220B8F"/>
    <w:rsid w:val="00222C13"/>
    <w:rsid w:val="00222D54"/>
    <w:rsid w:val="0022338B"/>
    <w:rsid w:val="0022637B"/>
    <w:rsid w:val="002277B1"/>
    <w:rsid w:val="00230CFA"/>
    <w:rsid w:val="00233E2C"/>
    <w:rsid w:val="002373D2"/>
    <w:rsid w:val="002432D7"/>
    <w:rsid w:val="0024727E"/>
    <w:rsid w:val="00254024"/>
    <w:rsid w:val="00254221"/>
    <w:rsid w:val="0027493D"/>
    <w:rsid w:val="00274EA7"/>
    <w:rsid w:val="00277006"/>
    <w:rsid w:val="002848C4"/>
    <w:rsid w:val="00285743"/>
    <w:rsid w:val="00285896"/>
    <w:rsid w:val="00293CF0"/>
    <w:rsid w:val="002A06EB"/>
    <w:rsid w:val="002A11A9"/>
    <w:rsid w:val="002A1658"/>
    <w:rsid w:val="002A7605"/>
    <w:rsid w:val="002B0A24"/>
    <w:rsid w:val="002B4CFB"/>
    <w:rsid w:val="002D322D"/>
    <w:rsid w:val="002D3C41"/>
    <w:rsid w:val="002E14F3"/>
    <w:rsid w:val="002E3DE9"/>
    <w:rsid w:val="002E5244"/>
    <w:rsid w:val="002E63E0"/>
    <w:rsid w:val="002E7E62"/>
    <w:rsid w:val="002F799D"/>
    <w:rsid w:val="002F7DD6"/>
    <w:rsid w:val="0030334C"/>
    <w:rsid w:val="00305627"/>
    <w:rsid w:val="003064B9"/>
    <w:rsid w:val="00310C1E"/>
    <w:rsid w:val="00314D43"/>
    <w:rsid w:val="00320DD6"/>
    <w:rsid w:val="00321CA5"/>
    <w:rsid w:val="00324E9E"/>
    <w:rsid w:val="00330856"/>
    <w:rsid w:val="00335577"/>
    <w:rsid w:val="00335846"/>
    <w:rsid w:val="00335C4C"/>
    <w:rsid w:val="00336B34"/>
    <w:rsid w:val="00341D0E"/>
    <w:rsid w:val="003450BD"/>
    <w:rsid w:val="00345FAB"/>
    <w:rsid w:val="003512F8"/>
    <w:rsid w:val="00360941"/>
    <w:rsid w:val="00373C8F"/>
    <w:rsid w:val="00381AAE"/>
    <w:rsid w:val="00387D50"/>
    <w:rsid w:val="003958A9"/>
    <w:rsid w:val="003A31F2"/>
    <w:rsid w:val="003A5285"/>
    <w:rsid w:val="003B1DD4"/>
    <w:rsid w:val="003C3033"/>
    <w:rsid w:val="003C4D09"/>
    <w:rsid w:val="003C5DC5"/>
    <w:rsid w:val="003D3C8D"/>
    <w:rsid w:val="003F32D5"/>
    <w:rsid w:val="003F6BB6"/>
    <w:rsid w:val="00400A04"/>
    <w:rsid w:val="00402EB4"/>
    <w:rsid w:val="00406C9F"/>
    <w:rsid w:val="00407B13"/>
    <w:rsid w:val="00414D95"/>
    <w:rsid w:val="00417423"/>
    <w:rsid w:val="00420307"/>
    <w:rsid w:val="00420F83"/>
    <w:rsid w:val="00420FC2"/>
    <w:rsid w:val="00422487"/>
    <w:rsid w:val="004269B1"/>
    <w:rsid w:val="004276EF"/>
    <w:rsid w:val="004417F0"/>
    <w:rsid w:val="004436CB"/>
    <w:rsid w:val="0044563E"/>
    <w:rsid w:val="00446374"/>
    <w:rsid w:val="00450975"/>
    <w:rsid w:val="00456A6E"/>
    <w:rsid w:val="004574FE"/>
    <w:rsid w:val="004604C3"/>
    <w:rsid w:val="00466061"/>
    <w:rsid w:val="004663B9"/>
    <w:rsid w:val="00467123"/>
    <w:rsid w:val="0047054F"/>
    <w:rsid w:val="00480BF0"/>
    <w:rsid w:val="0048513B"/>
    <w:rsid w:val="004867B7"/>
    <w:rsid w:val="00486847"/>
    <w:rsid w:val="0049226D"/>
    <w:rsid w:val="00496FDF"/>
    <w:rsid w:val="004A11AD"/>
    <w:rsid w:val="004A18FB"/>
    <w:rsid w:val="004A3F68"/>
    <w:rsid w:val="004A746F"/>
    <w:rsid w:val="004C3610"/>
    <w:rsid w:val="004C7061"/>
    <w:rsid w:val="004D0498"/>
    <w:rsid w:val="004D0F06"/>
    <w:rsid w:val="004D3E5E"/>
    <w:rsid w:val="004D4306"/>
    <w:rsid w:val="004E0CAF"/>
    <w:rsid w:val="004E4DA3"/>
    <w:rsid w:val="004E4E2B"/>
    <w:rsid w:val="004E5963"/>
    <w:rsid w:val="004F1AE2"/>
    <w:rsid w:val="00512209"/>
    <w:rsid w:val="00520268"/>
    <w:rsid w:val="00550F22"/>
    <w:rsid w:val="0055122E"/>
    <w:rsid w:val="00552F89"/>
    <w:rsid w:val="005530E4"/>
    <w:rsid w:val="005660D1"/>
    <w:rsid w:val="00570FBD"/>
    <w:rsid w:val="00572DF8"/>
    <w:rsid w:val="005844AD"/>
    <w:rsid w:val="00593A65"/>
    <w:rsid w:val="005A0731"/>
    <w:rsid w:val="005A5AAA"/>
    <w:rsid w:val="005A6B89"/>
    <w:rsid w:val="005A7944"/>
    <w:rsid w:val="005A7B63"/>
    <w:rsid w:val="005B3EE9"/>
    <w:rsid w:val="005B6D50"/>
    <w:rsid w:val="005D1A00"/>
    <w:rsid w:val="005D710B"/>
    <w:rsid w:val="005D7AD0"/>
    <w:rsid w:val="005E0551"/>
    <w:rsid w:val="005E5BF7"/>
    <w:rsid w:val="005F26F4"/>
    <w:rsid w:val="005F2FC4"/>
    <w:rsid w:val="005F3508"/>
    <w:rsid w:val="005F42D5"/>
    <w:rsid w:val="005F5E6F"/>
    <w:rsid w:val="00600D6B"/>
    <w:rsid w:val="00603162"/>
    <w:rsid w:val="00603E07"/>
    <w:rsid w:val="00611093"/>
    <w:rsid w:val="00611C34"/>
    <w:rsid w:val="00614D6A"/>
    <w:rsid w:val="006213D7"/>
    <w:rsid w:val="00624642"/>
    <w:rsid w:val="00626337"/>
    <w:rsid w:val="0063097B"/>
    <w:rsid w:val="00632AD3"/>
    <w:rsid w:val="0064508F"/>
    <w:rsid w:val="00650563"/>
    <w:rsid w:val="00652DE2"/>
    <w:rsid w:val="006579C2"/>
    <w:rsid w:val="00657C94"/>
    <w:rsid w:val="00664930"/>
    <w:rsid w:val="00664C26"/>
    <w:rsid w:val="006672DB"/>
    <w:rsid w:val="00673BC0"/>
    <w:rsid w:val="006749A9"/>
    <w:rsid w:val="00681705"/>
    <w:rsid w:val="00685F26"/>
    <w:rsid w:val="006874F8"/>
    <w:rsid w:val="006920A4"/>
    <w:rsid w:val="00692C8A"/>
    <w:rsid w:val="00694214"/>
    <w:rsid w:val="00696F10"/>
    <w:rsid w:val="006A492A"/>
    <w:rsid w:val="006A4D91"/>
    <w:rsid w:val="006B07F1"/>
    <w:rsid w:val="006B214D"/>
    <w:rsid w:val="006B28DC"/>
    <w:rsid w:val="006C222F"/>
    <w:rsid w:val="006C440F"/>
    <w:rsid w:val="006E4450"/>
    <w:rsid w:val="006E6D31"/>
    <w:rsid w:val="006F0D32"/>
    <w:rsid w:val="006F7700"/>
    <w:rsid w:val="006F7811"/>
    <w:rsid w:val="00704088"/>
    <w:rsid w:val="00706F31"/>
    <w:rsid w:val="00707D7A"/>
    <w:rsid w:val="007116D4"/>
    <w:rsid w:val="00732594"/>
    <w:rsid w:val="00740811"/>
    <w:rsid w:val="007423F5"/>
    <w:rsid w:val="00742FC2"/>
    <w:rsid w:val="007449E6"/>
    <w:rsid w:val="00744B14"/>
    <w:rsid w:val="00750BE9"/>
    <w:rsid w:val="00750CC7"/>
    <w:rsid w:val="00751415"/>
    <w:rsid w:val="0075619C"/>
    <w:rsid w:val="00761DE4"/>
    <w:rsid w:val="00763E4A"/>
    <w:rsid w:val="007664D5"/>
    <w:rsid w:val="00767282"/>
    <w:rsid w:val="007744BC"/>
    <w:rsid w:val="0078328A"/>
    <w:rsid w:val="00786DA0"/>
    <w:rsid w:val="0079025B"/>
    <w:rsid w:val="00791FBB"/>
    <w:rsid w:val="00795216"/>
    <w:rsid w:val="00797ED4"/>
    <w:rsid w:val="007B1C77"/>
    <w:rsid w:val="007B62DA"/>
    <w:rsid w:val="007B6567"/>
    <w:rsid w:val="007C05AB"/>
    <w:rsid w:val="007C0678"/>
    <w:rsid w:val="007C195B"/>
    <w:rsid w:val="007C1AB9"/>
    <w:rsid w:val="007C57E2"/>
    <w:rsid w:val="007D4F78"/>
    <w:rsid w:val="007E3653"/>
    <w:rsid w:val="007E6B67"/>
    <w:rsid w:val="007E7EAC"/>
    <w:rsid w:val="007F3C51"/>
    <w:rsid w:val="007F3DC7"/>
    <w:rsid w:val="007F4FD1"/>
    <w:rsid w:val="00801042"/>
    <w:rsid w:val="0080372E"/>
    <w:rsid w:val="0081034E"/>
    <w:rsid w:val="008112FC"/>
    <w:rsid w:val="0081139D"/>
    <w:rsid w:val="0081323E"/>
    <w:rsid w:val="008141D0"/>
    <w:rsid w:val="00815051"/>
    <w:rsid w:val="00816EEF"/>
    <w:rsid w:val="00817B45"/>
    <w:rsid w:val="008200F4"/>
    <w:rsid w:val="00830F16"/>
    <w:rsid w:val="0083179E"/>
    <w:rsid w:val="00831A51"/>
    <w:rsid w:val="00834570"/>
    <w:rsid w:val="00837B72"/>
    <w:rsid w:val="00841245"/>
    <w:rsid w:val="00844199"/>
    <w:rsid w:val="0084718B"/>
    <w:rsid w:val="00847816"/>
    <w:rsid w:val="0085304A"/>
    <w:rsid w:val="00857B52"/>
    <w:rsid w:val="00861E4D"/>
    <w:rsid w:val="0086241F"/>
    <w:rsid w:val="00872BC1"/>
    <w:rsid w:val="00873113"/>
    <w:rsid w:val="00877316"/>
    <w:rsid w:val="00882F90"/>
    <w:rsid w:val="00885995"/>
    <w:rsid w:val="00894140"/>
    <w:rsid w:val="00896957"/>
    <w:rsid w:val="008A1986"/>
    <w:rsid w:val="008A21C2"/>
    <w:rsid w:val="008B22A4"/>
    <w:rsid w:val="008C2244"/>
    <w:rsid w:val="008C40A8"/>
    <w:rsid w:val="008D7F14"/>
    <w:rsid w:val="008E3ECA"/>
    <w:rsid w:val="008E3FA4"/>
    <w:rsid w:val="008F67D2"/>
    <w:rsid w:val="0090609B"/>
    <w:rsid w:val="00913A12"/>
    <w:rsid w:val="00916176"/>
    <w:rsid w:val="009221BC"/>
    <w:rsid w:val="00922D9A"/>
    <w:rsid w:val="00943D90"/>
    <w:rsid w:val="00965D03"/>
    <w:rsid w:val="00967263"/>
    <w:rsid w:val="00967A98"/>
    <w:rsid w:val="00971E24"/>
    <w:rsid w:val="00974607"/>
    <w:rsid w:val="0098049B"/>
    <w:rsid w:val="0098186E"/>
    <w:rsid w:val="0098248A"/>
    <w:rsid w:val="0098674C"/>
    <w:rsid w:val="00993526"/>
    <w:rsid w:val="00995B67"/>
    <w:rsid w:val="009A227C"/>
    <w:rsid w:val="009A34BC"/>
    <w:rsid w:val="009A5492"/>
    <w:rsid w:val="009A76C6"/>
    <w:rsid w:val="009B2F75"/>
    <w:rsid w:val="009B3B48"/>
    <w:rsid w:val="009B3CE8"/>
    <w:rsid w:val="009B3F1B"/>
    <w:rsid w:val="009B4CA8"/>
    <w:rsid w:val="009B62DC"/>
    <w:rsid w:val="009C013F"/>
    <w:rsid w:val="009C178A"/>
    <w:rsid w:val="009C19C1"/>
    <w:rsid w:val="009D669C"/>
    <w:rsid w:val="009F1FF1"/>
    <w:rsid w:val="009F23A0"/>
    <w:rsid w:val="009F5149"/>
    <w:rsid w:val="009F57F1"/>
    <w:rsid w:val="00A00FE2"/>
    <w:rsid w:val="00A01734"/>
    <w:rsid w:val="00A02EAB"/>
    <w:rsid w:val="00A053CE"/>
    <w:rsid w:val="00A068D2"/>
    <w:rsid w:val="00A10472"/>
    <w:rsid w:val="00A11DF3"/>
    <w:rsid w:val="00A170E5"/>
    <w:rsid w:val="00A24243"/>
    <w:rsid w:val="00A42841"/>
    <w:rsid w:val="00A4550A"/>
    <w:rsid w:val="00A46710"/>
    <w:rsid w:val="00A467DF"/>
    <w:rsid w:val="00A52900"/>
    <w:rsid w:val="00A52FA2"/>
    <w:rsid w:val="00A53105"/>
    <w:rsid w:val="00A71EC2"/>
    <w:rsid w:val="00A90D3E"/>
    <w:rsid w:val="00A92763"/>
    <w:rsid w:val="00A936AA"/>
    <w:rsid w:val="00A962C7"/>
    <w:rsid w:val="00AA3465"/>
    <w:rsid w:val="00AA425B"/>
    <w:rsid w:val="00AA6004"/>
    <w:rsid w:val="00AA7A33"/>
    <w:rsid w:val="00AB2EB5"/>
    <w:rsid w:val="00AB410C"/>
    <w:rsid w:val="00AC0133"/>
    <w:rsid w:val="00AC2286"/>
    <w:rsid w:val="00AC3156"/>
    <w:rsid w:val="00AC4168"/>
    <w:rsid w:val="00AC41FB"/>
    <w:rsid w:val="00AD1075"/>
    <w:rsid w:val="00AD438C"/>
    <w:rsid w:val="00AD63EA"/>
    <w:rsid w:val="00AE0D43"/>
    <w:rsid w:val="00AE4121"/>
    <w:rsid w:val="00AE43C7"/>
    <w:rsid w:val="00AE7141"/>
    <w:rsid w:val="00AF320A"/>
    <w:rsid w:val="00AF6F80"/>
    <w:rsid w:val="00B007A3"/>
    <w:rsid w:val="00B056D1"/>
    <w:rsid w:val="00B11650"/>
    <w:rsid w:val="00B33F68"/>
    <w:rsid w:val="00B37DD9"/>
    <w:rsid w:val="00B40C6E"/>
    <w:rsid w:val="00B4196C"/>
    <w:rsid w:val="00B46FBE"/>
    <w:rsid w:val="00B520CA"/>
    <w:rsid w:val="00B63F78"/>
    <w:rsid w:val="00B66CD2"/>
    <w:rsid w:val="00B767BB"/>
    <w:rsid w:val="00B779BD"/>
    <w:rsid w:val="00B86174"/>
    <w:rsid w:val="00B936AB"/>
    <w:rsid w:val="00B938A2"/>
    <w:rsid w:val="00B95308"/>
    <w:rsid w:val="00B96D23"/>
    <w:rsid w:val="00BA08F5"/>
    <w:rsid w:val="00BA49C2"/>
    <w:rsid w:val="00BB6066"/>
    <w:rsid w:val="00BB7F88"/>
    <w:rsid w:val="00BC0067"/>
    <w:rsid w:val="00BC0716"/>
    <w:rsid w:val="00BC1731"/>
    <w:rsid w:val="00BC2CC4"/>
    <w:rsid w:val="00BC378E"/>
    <w:rsid w:val="00BD6D92"/>
    <w:rsid w:val="00BE3F6D"/>
    <w:rsid w:val="00BE6970"/>
    <w:rsid w:val="00BE7674"/>
    <w:rsid w:val="00BF0657"/>
    <w:rsid w:val="00BF1FF3"/>
    <w:rsid w:val="00BF2574"/>
    <w:rsid w:val="00BF2B1C"/>
    <w:rsid w:val="00BF4694"/>
    <w:rsid w:val="00BF4892"/>
    <w:rsid w:val="00BF763E"/>
    <w:rsid w:val="00C00184"/>
    <w:rsid w:val="00C07605"/>
    <w:rsid w:val="00C10374"/>
    <w:rsid w:val="00C128FA"/>
    <w:rsid w:val="00C21556"/>
    <w:rsid w:val="00C2330A"/>
    <w:rsid w:val="00C25A9C"/>
    <w:rsid w:val="00C27544"/>
    <w:rsid w:val="00C27E93"/>
    <w:rsid w:val="00C32496"/>
    <w:rsid w:val="00C440D9"/>
    <w:rsid w:val="00C44800"/>
    <w:rsid w:val="00C47162"/>
    <w:rsid w:val="00C64BC8"/>
    <w:rsid w:val="00C6618A"/>
    <w:rsid w:val="00C67679"/>
    <w:rsid w:val="00C719E1"/>
    <w:rsid w:val="00C7296A"/>
    <w:rsid w:val="00C75868"/>
    <w:rsid w:val="00CA7F8E"/>
    <w:rsid w:val="00CB43E2"/>
    <w:rsid w:val="00CB4CAD"/>
    <w:rsid w:val="00CB7D5C"/>
    <w:rsid w:val="00CC0897"/>
    <w:rsid w:val="00CC1959"/>
    <w:rsid w:val="00CC1B88"/>
    <w:rsid w:val="00CC45D6"/>
    <w:rsid w:val="00CD083E"/>
    <w:rsid w:val="00CD6061"/>
    <w:rsid w:val="00CE181C"/>
    <w:rsid w:val="00CE2D3E"/>
    <w:rsid w:val="00CE693B"/>
    <w:rsid w:val="00CE6CCA"/>
    <w:rsid w:val="00D01E56"/>
    <w:rsid w:val="00D01FF4"/>
    <w:rsid w:val="00D04DBA"/>
    <w:rsid w:val="00D0551D"/>
    <w:rsid w:val="00D069A3"/>
    <w:rsid w:val="00D133D9"/>
    <w:rsid w:val="00D275D7"/>
    <w:rsid w:val="00D339A6"/>
    <w:rsid w:val="00D34533"/>
    <w:rsid w:val="00D40678"/>
    <w:rsid w:val="00D4435E"/>
    <w:rsid w:val="00D44EA5"/>
    <w:rsid w:val="00D45072"/>
    <w:rsid w:val="00D51988"/>
    <w:rsid w:val="00D61B5E"/>
    <w:rsid w:val="00D6256B"/>
    <w:rsid w:val="00D6685A"/>
    <w:rsid w:val="00D67E60"/>
    <w:rsid w:val="00D745F5"/>
    <w:rsid w:val="00D75D61"/>
    <w:rsid w:val="00D76AA3"/>
    <w:rsid w:val="00D8208E"/>
    <w:rsid w:val="00D859A5"/>
    <w:rsid w:val="00D9095A"/>
    <w:rsid w:val="00D92F45"/>
    <w:rsid w:val="00D952D6"/>
    <w:rsid w:val="00DA6811"/>
    <w:rsid w:val="00DA6EDD"/>
    <w:rsid w:val="00DB2B54"/>
    <w:rsid w:val="00DB45CD"/>
    <w:rsid w:val="00DC268E"/>
    <w:rsid w:val="00DC60A8"/>
    <w:rsid w:val="00DD1C85"/>
    <w:rsid w:val="00DD314F"/>
    <w:rsid w:val="00DF6F3E"/>
    <w:rsid w:val="00DF7C6F"/>
    <w:rsid w:val="00E03B1F"/>
    <w:rsid w:val="00E103A9"/>
    <w:rsid w:val="00E13BC6"/>
    <w:rsid w:val="00E26CA7"/>
    <w:rsid w:val="00E32B9A"/>
    <w:rsid w:val="00E36D6B"/>
    <w:rsid w:val="00E4003F"/>
    <w:rsid w:val="00E416C6"/>
    <w:rsid w:val="00E45D05"/>
    <w:rsid w:val="00E62152"/>
    <w:rsid w:val="00E626A4"/>
    <w:rsid w:val="00E6549E"/>
    <w:rsid w:val="00E72FBB"/>
    <w:rsid w:val="00E74AE9"/>
    <w:rsid w:val="00E764C1"/>
    <w:rsid w:val="00E85C74"/>
    <w:rsid w:val="00E90421"/>
    <w:rsid w:val="00EA1703"/>
    <w:rsid w:val="00EA7F8B"/>
    <w:rsid w:val="00EB2732"/>
    <w:rsid w:val="00EB3915"/>
    <w:rsid w:val="00EB6FB6"/>
    <w:rsid w:val="00EB7915"/>
    <w:rsid w:val="00EC1DCD"/>
    <w:rsid w:val="00EC2C45"/>
    <w:rsid w:val="00EC2C4D"/>
    <w:rsid w:val="00EC347A"/>
    <w:rsid w:val="00EC5F0A"/>
    <w:rsid w:val="00EF07B7"/>
    <w:rsid w:val="00EF4315"/>
    <w:rsid w:val="00F02080"/>
    <w:rsid w:val="00F03B08"/>
    <w:rsid w:val="00F05963"/>
    <w:rsid w:val="00F07EE8"/>
    <w:rsid w:val="00F14AC5"/>
    <w:rsid w:val="00F14EFD"/>
    <w:rsid w:val="00F222A7"/>
    <w:rsid w:val="00F25B78"/>
    <w:rsid w:val="00F27B26"/>
    <w:rsid w:val="00F32D9E"/>
    <w:rsid w:val="00F45E73"/>
    <w:rsid w:val="00F45FCD"/>
    <w:rsid w:val="00F47E81"/>
    <w:rsid w:val="00F62584"/>
    <w:rsid w:val="00F64EEE"/>
    <w:rsid w:val="00F67949"/>
    <w:rsid w:val="00F715B7"/>
    <w:rsid w:val="00F74D42"/>
    <w:rsid w:val="00F75957"/>
    <w:rsid w:val="00F77846"/>
    <w:rsid w:val="00F80CBE"/>
    <w:rsid w:val="00F827E5"/>
    <w:rsid w:val="00F91437"/>
    <w:rsid w:val="00F9599E"/>
    <w:rsid w:val="00FA2840"/>
    <w:rsid w:val="00FA2B08"/>
    <w:rsid w:val="00FA3061"/>
    <w:rsid w:val="00FA37DB"/>
    <w:rsid w:val="00FA6554"/>
    <w:rsid w:val="00FA680B"/>
    <w:rsid w:val="00FA6B05"/>
    <w:rsid w:val="00FA6B98"/>
    <w:rsid w:val="00FA777D"/>
    <w:rsid w:val="00FB0FD2"/>
    <w:rsid w:val="00FB1045"/>
    <w:rsid w:val="00FB415C"/>
    <w:rsid w:val="00FC2466"/>
    <w:rsid w:val="00FD13C0"/>
    <w:rsid w:val="00FD17BB"/>
    <w:rsid w:val="00FD3F45"/>
    <w:rsid w:val="00FD5731"/>
    <w:rsid w:val="00FD5D38"/>
    <w:rsid w:val="00FE46B8"/>
    <w:rsid w:val="00FE49DF"/>
    <w:rsid w:val="00FE4A47"/>
    <w:rsid w:val="00FF00AA"/>
    <w:rsid w:val="00FF4BB3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64B03"/>
  <w15:docId w15:val="{44C2D26C-1789-4C55-A289-B6B9529B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95D"/>
    <w:rPr>
      <w:rFonts w:ascii="Arial" w:hAnsi="Arial" w:cs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uiPriority w:val="59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B938A2"/>
    <w:pPr>
      <w:spacing w:after="60"/>
      <w:outlineLvl w:val="0"/>
    </w:pPr>
    <w:rPr>
      <w:rFonts w:eastAsiaTheme="majorEastAsia"/>
      <w:b/>
      <w:bCs/>
      <w:kern w:val="28"/>
      <w:sz w:val="36"/>
      <w:szCs w:val="36"/>
    </w:rPr>
  </w:style>
  <w:style w:type="character" w:customStyle="1" w:styleId="TitreCar">
    <w:name w:val="Titre Car"/>
    <w:basedOn w:val="Policepardfaut"/>
    <w:link w:val="Titre"/>
    <w:rsid w:val="00B938A2"/>
    <w:rPr>
      <w:rFonts w:ascii="Arial" w:eastAsiaTheme="majorEastAsia" w:hAnsi="Arial" w:cs="Arial"/>
      <w:b/>
      <w:bCs/>
      <w:kern w:val="28"/>
      <w:sz w:val="36"/>
      <w:szCs w:val="3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1D495D"/>
    <w:rPr>
      <w:color w:val="404040" w:themeColor="text1" w:themeTint="BF"/>
      <w:sz w:val="20"/>
      <w:szCs w:val="20"/>
    </w:rPr>
  </w:style>
  <w:style w:type="character" w:customStyle="1" w:styleId="SansinterligneCar">
    <w:name w:val="Sans interligne Car"/>
    <w:link w:val="Sansinterligne"/>
    <w:uiPriority w:val="1"/>
    <w:rsid w:val="001D495D"/>
    <w:rPr>
      <w:rFonts w:ascii="Arial" w:hAnsi="Arial" w:cs="Arial"/>
      <w:color w:val="404040" w:themeColor="text1" w:themeTint="BF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Accentuationlgr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lgr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AE71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7141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7141"/>
    <w:rPr>
      <w:rFonts w:ascii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71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7141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om\AppData\Roaming\Microsoft\Templates\mod&#232;le%20V%20finalis&#233;%20MM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C8ACA-80E4-4937-BCEB-D60749E97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V finalisé MMCM.dotx</Template>
  <TotalTime>2</TotalTime>
  <Pages>8</Pages>
  <Words>870</Words>
  <Characters>4791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16</vt:i4>
      </vt:variant>
    </vt:vector>
  </HeadingPairs>
  <TitlesOfParts>
    <vt:vector size="17" baseType="lpstr">
      <vt:lpstr>CCF unité U42 BTS MMCM</vt:lpstr>
      <vt:lpstr/>
      <vt:lpstr>Compétences unité U42 </vt:lpstr>
      <vt:lpstr>Critères d’évaluation</vt:lpstr>
      <vt:lpstr>DEUXIÈME PARTIE : Conception 2D</vt:lpstr>
      <vt:lpstr>Contexte </vt:lpstr>
      <vt:lpstr>Travail à réaliser</vt:lpstr>
      <vt:lpstr>Cadre de collection : </vt:lpstr>
      <vt:lpstr/>
      <vt:lpstr>Définition des matières</vt:lpstr>
      <vt:lpstr/>
      <vt:lpstr>Cahier des charges de construction</vt:lpstr>
      <vt:lpstr/>
      <vt:lpstr>Particularités :</vt:lpstr>
      <vt:lpstr>Définition des quartiers dessus</vt:lpstr>
      <vt:lpstr>/</vt:lpstr>
      <vt:lpstr>Définition du bout golf</vt:lpstr>
    </vt:vector>
  </TitlesOfParts>
  <Company>Lycée du Dauphiné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CCF unité U42 BTS MMCM</dc:title>
  <dc:subject>Calcul du coût de revient</dc:subject>
  <dc:creator>ddom</dc:creator>
  <cp:lastModifiedBy>dominique DUC</cp:lastModifiedBy>
  <cp:revision>3</cp:revision>
  <cp:lastPrinted>2021-05-10T09:13:00Z</cp:lastPrinted>
  <dcterms:created xsi:type="dcterms:W3CDTF">2021-05-12T08:12:00Z</dcterms:created>
  <dcterms:modified xsi:type="dcterms:W3CDTF">2021-05-12T08:14:00Z</dcterms:modified>
</cp:coreProperties>
</file>