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03287" w14:textId="77777777" w:rsidR="00D077E9" w:rsidRDefault="007E2FD7" w:rsidP="00D70D02">
      <w:r>
        <w:rPr>
          <w:noProof/>
          <w:lang w:eastAsia="fr-FR"/>
        </w:rPr>
        <w:drawing>
          <wp:anchor distT="0" distB="0" distL="114300" distR="114300" simplePos="0" relativeHeight="251650047" behindDoc="1" locked="0" layoutInCell="1" allowOverlap="1" wp14:anchorId="62199E99" wp14:editId="0BE63FDB">
            <wp:simplePos x="0" y="0"/>
            <wp:positionH relativeFrom="page">
              <wp:align>left</wp:align>
            </wp:positionH>
            <wp:positionV relativeFrom="paragraph">
              <wp:posOffset>-927735</wp:posOffset>
            </wp:positionV>
            <wp:extent cx="9304020" cy="6758940"/>
            <wp:effectExtent l="0" t="0" r="0" b="3810"/>
            <wp:wrapNone/>
            <wp:docPr id="28" name="Image 28" descr="Comment récupérer un vêtement qui a déteint ? | BIENVENUE AU PAYS DES MILLE  ET UNE NUIT.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ment récupérer un vêtement qui a déteint ? | BIENVENUE AU PAYS DES MILLE  ET UNE NUIT..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20"/>
                    <a:stretch/>
                  </pic:blipFill>
                  <pic:spPr bwMode="auto">
                    <a:xfrm>
                      <a:off x="0" y="0"/>
                      <a:ext cx="93040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B2C7A18" wp14:editId="1454B3C7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Rectangle 3" descr="rectangle blanc pour le texte sur la couvertu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961B7" id="Rectangle 3" o:spid="_x0000_s1026" alt="rectangle blanc pour le texte sur la couverture" style="position:absolute;margin-left:-15.95pt;margin-top:73.85pt;width:310.15pt;height:681.6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30692CC1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DEF34FD" w14:textId="77777777" w:rsidR="00D077E9" w:rsidRDefault="00D077E9" w:rsidP="00AB02A7"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10819098" wp14:editId="5594CCA4">
                      <wp:extent cx="3528695" cy="1828800"/>
                      <wp:effectExtent l="0" t="0" r="0" b="0"/>
                      <wp:docPr id="8" name="Zone de texte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6FE541" w14:textId="77777777" w:rsidR="006B30BB" w:rsidRPr="00D86945" w:rsidRDefault="006B30BB" w:rsidP="00D077E9">
                                  <w:pPr>
                                    <w:pStyle w:val="Titr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Le lavage</w:t>
                                  </w:r>
                                </w:p>
                                <w:p w14:paraId="26BAE454" w14:textId="77777777" w:rsidR="006B30BB" w:rsidRPr="00C152C8" w:rsidRDefault="00C152C8" w:rsidP="00D077E9">
                                  <w:pPr>
                                    <w:pStyle w:val="Titre"/>
                                    <w:spacing w:after="0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C152C8">
                                    <w:rPr>
                                      <w:sz w:val="56"/>
                                      <w:szCs w:val="56"/>
                                    </w:rPr>
                                    <w:t>Seconde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E81C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8" o:spid="_x0000_s1026" type="#_x0000_t202" style="width:277.8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" filled="f" stroked="f" strokeweight=".5pt">
                      <v:textbox>
                        <w:txbxContent>
                          <w:p w:rsidR="006B30BB" w:rsidRPr="00D86945" w:rsidRDefault="006B30BB" w:rsidP="00D077E9">
                            <w:pPr>
                              <w:pStyle w:val="Titre"/>
                            </w:pPr>
                            <w:r>
                              <w:rPr>
                                <w:lang w:bidi="fr-FR"/>
                              </w:rPr>
                              <w:t>Le lavage</w:t>
                            </w:r>
                          </w:p>
                          <w:p w:rsidR="006B30BB" w:rsidRPr="00C152C8" w:rsidRDefault="00C152C8" w:rsidP="00D077E9">
                            <w:pPr>
                              <w:pStyle w:val="Titre"/>
                              <w:spacing w:after="0"/>
                              <w:rPr>
                                <w:sz w:val="56"/>
                                <w:szCs w:val="56"/>
                              </w:rPr>
                            </w:pPr>
                            <w:r w:rsidRPr="00C152C8">
                              <w:rPr>
                                <w:sz w:val="56"/>
                                <w:szCs w:val="56"/>
                              </w:rPr>
                              <w:t>Seconde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CD0C6D8" w14:textId="77777777" w:rsidR="00D077E9" w:rsidRDefault="00D077E9" w:rsidP="00AB02A7"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 wp14:anchorId="487B9CF9" wp14:editId="4941DDCA">
                      <wp:extent cx="1390918" cy="0"/>
                      <wp:effectExtent l="0" t="19050" r="19050" b="19050"/>
                      <wp:docPr id="5" name="Connecteur droit 5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90723CC" id="Connecteur droit 5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07FEB7EE" w14:textId="77777777" w:rsidTr="00270C80">
        <w:trPr>
          <w:trHeight w:val="730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DE6AB40" w14:textId="04BC308E" w:rsidR="00F46E6B" w:rsidRDefault="00C152C8" w:rsidP="00242395">
            <w:pPr>
              <w:rPr>
                <w:noProof/>
              </w:rPr>
            </w:pPr>
            <w:r>
              <w:rPr>
                <w:noProof/>
              </w:rPr>
              <w:t>PARCOURS DE FORMATION</w:t>
            </w:r>
            <w:r w:rsidR="008452A0">
              <w:rPr>
                <w:noProof/>
              </w:rPr>
              <w:t xml:space="preserve"> 04</w:t>
            </w:r>
            <w:r w:rsidR="00D63BA6">
              <w:rPr>
                <w:noProof/>
              </w:rPr>
              <w:t xml:space="preserve"> – Pôle 2 – CI02</w:t>
            </w:r>
            <w:r>
              <w:rPr>
                <w:noProof/>
              </w:rPr>
              <w:t xml:space="preserve"> </w:t>
            </w:r>
          </w:p>
          <w:p w14:paraId="25448680" w14:textId="77777777" w:rsidR="00F46E6B" w:rsidRDefault="00F46E6B" w:rsidP="00242395">
            <w:pPr>
              <w:rPr>
                <w:noProof/>
              </w:rPr>
            </w:pPr>
          </w:p>
          <w:p w14:paraId="50E8A495" w14:textId="77777777" w:rsidR="009949EC" w:rsidRDefault="00C850A9" w:rsidP="00242395">
            <w:pPr>
              <w:rPr>
                <w:noProof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Accident au lavage</w:t>
            </w:r>
          </w:p>
        </w:tc>
      </w:tr>
      <w:tr w:rsidR="00D077E9" w14:paraId="097D1B0F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2491BF2B6DEA4038B5EC5AB7F9FC4446"/>
              </w:placeholder>
              <w15:appearance w15:val="hidden"/>
            </w:sdtPr>
            <w:sdtEndPr/>
            <w:sdtContent>
              <w:p w14:paraId="51E2EA18" w14:textId="77777777" w:rsidR="00D077E9" w:rsidRPr="00F46E6B" w:rsidRDefault="00C152C8" w:rsidP="00AB02A7">
                <w:r w:rsidRPr="00C152C8">
                  <w:rPr>
                    <w:sz w:val="32"/>
                    <w:szCs w:val="32"/>
                  </w:rPr>
                  <w:t>PÔLE 2 -</w:t>
                </w:r>
                <w:r>
                  <w:t xml:space="preserve"> </w:t>
                </w:r>
                <w:r w:rsidR="002D59AF">
                  <w:rPr>
                    <w:rStyle w:val="Sous-titreCar"/>
                    <w:lang w:bidi="fr-FR"/>
                  </w:rPr>
                  <w:t>CI 02 Nettoyage au mouillé</w:t>
                </w:r>
              </w:p>
            </w:sdtContent>
          </w:sdt>
          <w:p w14:paraId="093B833F" w14:textId="77777777"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eastAsia="fr-FR"/>
              </w:rPr>
              <mc:AlternateContent>
                <mc:Choice Requires="wps">
                  <w:drawing>
                    <wp:inline distT="0" distB="0" distL="0" distR="0" wp14:anchorId="7EE66658" wp14:editId="67F1479C">
                      <wp:extent cx="1493949" cy="0"/>
                      <wp:effectExtent l="0" t="19050" r="30480" b="19050"/>
                      <wp:docPr id="6" name="Connecteur droit 6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A7CFA20" id="Connecteur droit 6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4B26CA46" w14:textId="77777777" w:rsidR="00481759" w:rsidRDefault="00481759" w:rsidP="00AB02A7">
            <w:pPr>
              <w:rPr>
                <w:noProof/>
                <w:sz w:val="10"/>
                <w:szCs w:val="10"/>
              </w:rPr>
            </w:pPr>
          </w:p>
          <w:p w14:paraId="2A2AB6B9" w14:textId="77777777" w:rsidR="00481759" w:rsidRPr="00481759" w:rsidRDefault="00481759" w:rsidP="00AB02A7">
            <w:pPr>
              <w:rPr>
                <w:noProof/>
                <w:sz w:val="10"/>
                <w:szCs w:val="10"/>
              </w:rPr>
            </w:pPr>
          </w:p>
          <w:p w14:paraId="43B0A223" w14:textId="77777777" w:rsidR="00D077E9" w:rsidRDefault="00481759" w:rsidP="00AB02A7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LP LEAU</w:t>
            </w:r>
          </w:p>
          <w:p w14:paraId="6A48E4C4" w14:textId="77777777" w:rsidR="00481759" w:rsidRPr="00481759" w:rsidRDefault="00481759" w:rsidP="00AB02A7">
            <w:pPr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Mme Fasnacht</w:t>
            </w:r>
          </w:p>
        </w:tc>
      </w:tr>
    </w:tbl>
    <w:p w14:paraId="1F83B87C" w14:textId="77777777" w:rsidR="001F2723" w:rsidRDefault="00481759" w:rsidP="009949EC">
      <w:pPr>
        <w:spacing w:after="200"/>
        <w:sectPr w:rsidR="001F2723" w:rsidSect="00AB02A7">
          <w:headerReference w:type="default" r:id="rId9"/>
          <w:footerReference w:type="default" r:id="rId10"/>
          <w:pgSz w:w="11906" w:h="16838" w:code="9"/>
          <w:pgMar w:top="720" w:right="936" w:bottom="720" w:left="936" w:header="0" w:footer="289" w:gutter="0"/>
          <w:pgNumType w:start="1"/>
          <w:cols w:space="720"/>
          <w:docGrid w:linePitch="382"/>
        </w:sectPr>
      </w:pPr>
      <w:r w:rsidRPr="0048175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E551F70" wp14:editId="12A3D785">
                <wp:simplePos x="0" y="0"/>
                <wp:positionH relativeFrom="column">
                  <wp:posOffset>5816701</wp:posOffset>
                </wp:positionH>
                <wp:positionV relativeFrom="paragraph">
                  <wp:posOffset>8020075</wp:posOffset>
                </wp:positionV>
                <wp:extent cx="617219" cy="828675"/>
                <wp:effectExtent l="76200" t="76200" r="88265" b="123825"/>
                <wp:wrapNone/>
                <wp:docPr id="9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19" cy="828675"/>
                          <a:chOff x="0" y="0"/>
                          <a:chExt cx="1819724" cy="2494844"/>
                        </a:xfrm>
                      </wpg:grpSpPr>
                      <wps:wsp>
                        <wps:cNvPr id="10" name="Forme libre 10"/>
                        <wps:cNvSpPr/>
                        <wps:spPr>
                          <a:xfrm flipH="1">
                            <a:off x="634181" y="309716"/>
                            <a:ext cx="1185543" cy="2185128"/>
                          </a:xfrm>
                          <a:custGeom>
                            <a:avLst/>
                            <a:gdLst>
                              <a:gd name="connsiteX0" fmla="*/ 21308 w 1510679"/>
                              <a:gd name="connsiteY0" fmla="*/ 112548 h 2143146"/>
                              <a:gd name="connsiteX1" fmla="*/ 382643 w 1510679"/>
                              <a:gd name="connsiteY1" fmla="*/ 119923 h 2143146"/>
                              <a:gd name="connsiteX2" fmla="*/ 655489 w 1510679"/>
                              <a:gd name="connsiteY2" fmla="*/ 119923 h 2143146"/>
                              <a:gd name="connsiteX3" fmla="*/ 825095 w 1510679"/>
                              <a:gd name="connsiteY3" fmla="*/ 363271 h 2143146"/>
                              <a:gd name="connsiteX4" fmla="*/ 1474024 w 1510679"/>
                              <a:gd name="connsiteY4" fmla="*/ 1860232 h 2143146"/>
                              <a:gd name="connsiteX5" fmla="*/ 1297043 w 1510679"/>
                              <a:gd name="connsiteY5" fmla="*/ 2118329 h 2143146"/>
                              <a:gd name="connsiteX6" fmla="*/ 198289 w 1510679"/>
                              <a:gd name="connsiteY6" fmla="*/ 1521019 h 2143146"/>
                              <a:gd name="connsiteX7" fmla="*/ 1061069 w 1510679"/>
                              <a:gd name="connsiteY7" fmla="*/ 1661129 h 2143146"/>
                              <a:gd name="connsiteX8" fmla="*/ 21308 w 1510679"/>
                              <a:gd name="connsiteY8" fmla="*/ 112548 h 2143146"/>
                              <a:gd name="connsiteX0" fmla="*/ 20584 w 1509955"/>
                              <a:gd name="connsiteY0" fmla="*/ 108726 h 2139324"/>
                              <a:gd name="connsiteX1" fmla="*/ 381919 w 1509955"/>
                              <a:gd name="connsiteY1" fmla="*/ 116101 h 2139324"/>
                              <a:gd name="connsiteX2" fmla="*/ 654765 w 1509955"/>
                              <a:gd name="connsiteY2" fmla="*/ 116101 h 2139324"/>
                              <a:gd name="connsiteX3" fmla="*/ 824371 w 1509955"/>
                              <a:gd name="connsiteY3" fmla="*/ 359449 h 2139324"/>
                              <a:gd name="connsiteX4" fmla="*/ 1473300 w 1509955"/>
                              <a:gd name="connsiteY4" fmla="*/ 1856410 h 2139324"/>
                              <a:gd name="connsiteX5" fmla="*/ 1296319 w 1509955"/>
                              <a:gd name="connsiteY5" fmla="*/ 2114507 h 2139324"/>
                              <a:gd name="connsiteX6" fmla="*/ 197565 w 1509955"/>
                              <a:gd name="connsiteY6" fmla="*/ 1517197 h 2139324"/>
                              <a:gd name="connsiteX7" fmla="*/ 1045597 w 1509955"/>
                              <a:gd name="connsiteY7" fmla="*/ 1605688 h 2139324"/>
                              <a:gd name="connsiteX8" fmla="*/ 20584 w 1509955"/>
                              <a:gd name="connsiteY8" fmla="*/ 108726 h 2139324"/>
                              <a:gd name="connsiteX0" fmla="*/ 23119 w 1453475"/>
                              <a:gd name="connsiteY0" fmla="*/ 164496 h 2047609"/>
                              <a:gd name="connsiteX1" fmla="*/ 325439 w 1453475"/>
                              <a:gd name="connsiteY1" fmla="*/ 24386 h 2047609"/>
                              <a:gd name="connsiteX2" fmla="*/ 598285 w 1453475"/>
                              <a:gd name="connsiteY2" fmla="*/ 24386 h 2047609"/>
                              <a:gd name="connsiteX3" fmla="*/ 767891 w 1453475"/>
                              <a:gd name="connsiteY3" fmla="*/ 267734 h 2047609"/>
                              <a:gd name="connsiteX4" fmla="*/ 1416820 w 1453475"/>
                              <a:gd name="connsiteY4" fmla="*/ 1764695 h 2047609"/>
                              <a:gd name="connsiteX5" fmla="*/ 1239839 w 1453475"/>
                              <a:gd name="connsiteY5" fmla="*/ 2022792 h 2047609"/>
                              <a:gd name="connsiteX6" fmla="*/ 141085 w 1453475"/>
                              <a:gd name="connsiteY6" fmla="*/ 1425482 h 2047609"/>
                              <a:gd name="connsiteX7" fmla="*/ 989117 w 1453475"/>
                              <a:gd name="connsiteY7" fmla="*/ 1513973 h 2047609"/>
                              <a:gd name="connsiteX8" fmla="*/ 23119 w 1453475"/>
                              <a:gd name="connsiteY8" fmla="*/ 164496 h 2047609"/>
                              <a:gd name="connsiteX0" fmla="*/ 23119 w 1453475"/>
                              <a:gd name="connsiteY0" fmla="*/ 178852 h 2061965"/>
                              <a:gd name="connsiteX1" fmla="*/ 325439 w 1453475"/>
                              <a:gd name="connsiteY1" fmla="*/ 14356 h 2061965"/>
                              <a:gd name="connsiteX2" fmla="*/ 598285 w 1453475"/>
                              <a:gd name="connsiteY2" fmla="*/ 38742 h 2061965"/>
                              <a:gd name="connsiteX3" fmla="*/ 767891 w 1453475"/>
                              <a:gd name="connsiteY3" fmla="*/ 282090 h 2061965"/>
                              <a:gd name="connsiteX4" fmla="*/ 1416820 w 1453475"/>
                              <a:gd name="connsiteY4" fmla="*/ 1779051 h 2061965"/>
                              <a:gd name="connsiteX5" fmla="*/ 1239839 w 1453475"/>
                              <a:gd name="connsiteY5" fmla="*/ 2037148 h 2061965"/>
                              <a:gd name="connsiteX6" fmla="*/ 141085 w 1453475"/>
                              <a:gd name="connsiteY6" fmla="*/ 1439838 h 2061965"/>
                              <a:gd name="connsiteX7" fmla="*/ 989117 w 1453475"/>
                              <a:gd name="connsiteY7" fmla="*/ 1528329 h 2061965"/>
                              <a:gd name="connsiteX8" fmla="*/ 23119 w 1453475"/>
                              <a:gd name="connsiteY8" fmla="*/ 178852 h 2061965"/>
                              <a:gd name="connsiteX0" fmla="*/ 23119 w 1453475"/>
                              <a:gd name="connsiteY0" fmla="*/ 189683 h 2072796"/>
                              <a:gd name="connsiteX1" fmla="*/ 325439 w 1453475"/>
                              <a:gd name="connsiteY1" fmla="*/ 10831 h 2072796"/>
                              <a:gd name="connsiteX2" fmla="*/ 598285 w 1453475"/>
                              <a:gd name="connsiteY2" fmla="*/ 49573 h 2072796"/>
                              <a:gd name="connsiteX3" fmla="*/ 767891 w 1453475"/>
                              <a:gd name="connsiteY3" fmla="*/ 292921 h 2072796"/>
                              <a:gd name="connsiteX4" fmla="*/ 1416820 w 1453475"/>
                              <a:gd name="connsiteY4" fmla="*/ 1789882 h 2072796"/>
                              <a:gd name="connsiteX5" fmla="*/ 1239839 w 1453475"/>
                              <a:gd name="connsiteY5" fmla="*/ 2047979 h 2072796"/>
                              <a:gd name="connsiteX6" fmla="*/ 141085 w 1453475"/>
                              <a:gd name="connsiteY6" fmla="*/ 1450669 h 2072796"/>
                              <a:gd name="connsiteX7" fmla="*/ 989117 w 1453475"/>
                              <a:gd name="connsiteY7" fmla="*/ 1539160 h 2072796"/>
                              <a:gd name="connsiteX8" fmla="*/ 23119 w 1453475"/>
                              <a:gd name="connsiteY8" fmla="*/ 189683 h 2072796"/>
                              <a:gd name="connsiteX0" fmla="*/ 23524 w 1453880"/>
                              <a:gd name="connsiteY0" fmla="*/ 185647 h 2068760"/>
                              <a:gd name="connsiteX1" fmla="*/ 325844 w 1453880"/>
                              <a:gd name="connsiteY1" fmla="*/ 6795 h 2068760"/>
                              <a:gd name="connsiteX2" fmla="*/ 598690 w 1453880"/>
                              <a:gd name="connsiteY2" fmla="*/ 45537 h 2068760"/>
                              <a:gd name="connsiteX3" fmla="*/ 768296 w 1453880"/>
                              <a:gd name="connsiteY3" fmla="*/ 288885 h 2068760"/>
                              <a:gd name="connsiteX4" fmla="*/ 1417225 w 1453880"/>
                              <a:gd name="connsiteY4" fmla="*/ 1785846 h 2068760"/>
                              <a:gd name="connsiteX5" fmla="*/ 1240244 w 1453880"/>
                              <a:gd name="connsiteY5" fmla="*/ 2043943 h 2068760"/>
                              <a:gd name="connsiteX6" fmla="*/ 141490 w 1453880"/>
                              <a:gd name="connsiteY6" fmla="*/ 1446633 h 2068760"/>
                              <a:gd name="connsiteX7" fmla="*/ 989522 w 1453880"/>
                              <a:gd name="connsiteY7" fmla="*/ 1535124 h 2068760"/>
                              <a:gd name="connsiteX8" fmla="*/ 23524 w 1453880"/>
                              <a:gd name="connsiteY8" fmla="*/ 185647 h 2068760"/>
                              <a:gd name="connsiteX0" fmla="*/ 20305 w 1517045"/>
                              <a:gd name="connsiteY0" fmla="*/ 147789 h 2097288"/>
                              <a:gd name="connsiteX1" fmla="*/ 389009 w 1517045"/>
                              <a:gd name="connsiteY1" fmla="*/ 35323 h 2097288"/>
                              <a:gd name="connsiteX2" fmla="*/ 661855 w 1517045"/>
                              <a:gd name="connsiteY2" fmla="*/ 74065 h 2097288"/>
                              <a:gd name="connsiteX3" fmla="*/ 831461 w 1517045"/>
                              <a:gd name="connsiteY3" fmla="*/ 317413 h 2097288"/>
                              <a:gd name="connsiteX4" fmla="*/ 1480390 w 1517045"/>
                              <a:gd name="connsiteY4" fmla="*/ 1814374 h 2097288"/>
                              <a:gd name="connsiteX5" fmla="*/ 1303409 w 1517045"/>
                              <a:gd name="connsiteY5" fmla="*/ 2072471 h 2097288"/>
                              <a:gd name="connsiteX6" fmla="*/ 204655 w 1517045"/>
                              <a:gd name="connsiteY6" fmla="*/ 1475161 h 2097288"/>
                              <a:gd name="connsiteX7" fmla="*/ 1052687 w 1517045"/>
                              <a:gd name="connsiteY7" fmla="*/ 1563652 h 2097288"/>
                              <a:gd name="connsiteX8" fmla="*/ 20305 w 1517045"/>
                              <a:gd name="connsiteY8" fmla="*/ 147789 h 2097288"/>
                              <a:gd name="connsiteX0" fmla="*/ 47650 w 1544390"/>
                              <a:gd name="connsiteY0" fmla="*/ 172648 h 2122147"/>
                              <a:gd name="connsiteX1" fmla="*/ 224621 w 1544390"/>
                              <a:gd name="connsiteY1" fmla="*/ 15925 h 2122147"/>
                              <a:gd name="connsiteX2" fmla="*/ 689200 w 1544390"/>
                              <a:gd name="connsiteY2" fmla="*/ 98924 h 2122147"/>
                              <a:gd name="connsiteX3" fmla="*/ 858806 w 1544390"/>
                              <a:gd name="connsiteY3" fmla="*/ 342272 h 2122147"/>
                              <a:gd name="connsiteX4" fmla="*/ 1507735 w 1544390"/>
                              <a:gd name="connsiteY4" fmla="*/ 1839233 h 2122147"/>
                              <a:gd name="connsiteX5" fmla="*/ 1330754 w 1544390"/>
                              <a:gd name="connsiteY5" fmla="*/ 2097330 h 2122147"/>
                              <a:gd name="connsiteX6" fmla="*/ 232000 w 1544390"/>
                              <a:gd name="connsiteY6" fmla="*/ 1500020 h 2122147"/>
                              <a:gd name="connsiteX7" fmla="*/ 1080032 w 1544390"/>
                              <a:gd name="connsiteY7" fmla="*/ 1588511 h 2122147"/>
                              <a:gd name="connsiteX8" fmla="*/ 47650 w 1544390"/>
                              <a:gd name="connsiteY8" fmla="*/ 172648 h 2122147"/>
                              <a:gd name="connsiteX0" fmla="*/ 54322 w 1551062"/>
                              <a:gd name="connsiteY0" fmla="*/ 182918 h 2132417"/>
                              <a:gd name="connsiteX1" fmla="*/ 201795 w 1551062"/>
                              <a:gd name="connsiteY1" fmla="*/ 10270 h 2132417"/>
                              <a:gd name="connsiteX2" fmla="*/ 695872 w 1551062"/>
                              <a:gd name="connsiteY2" fmla="*/ 109194 h 2132417"/>
                              <a:gd name="connsiteX3" fmla="*/ 865478 w 1551062"/>
                              <a:gd name="connsiteY3" fmla="*/ 352542 h 2132417"/>
                              <a:gd name="connsiteX4" fmla="*/ 1514407 w 1551062"/>
                              <a:gd name="connsiteY4" fmla="*/ 1849503 h 2132417"/>
                              <a:gd name="connsiteX5" fmla="*/ 1337426 w 1551062"/>
                              <a:gd name="connsiteY5" fmla="*/ 2107600 h 2132417"/>
                              <a:gd name="connsiteX6" fmla="*/ 238672 w 1551062"/>
                              <a:gd name="connsiteY6" fmla="*/ 1510290 h 2132417"/>
                              <a:gd name="connsiteX7" fmla="*/ 1086704 w 1551062"/>
                              <a:gd name="connsiteY7" fmla="*/ 1598781 h 2132417"/>
                              <a:gd name="connsiteX8" fmla="*/ 54322 w 1551062"/>
                              <a:gd name="connsiteY8" fmla="*/ 182918 h 2132417"/>
                              <a:gd name="connsiteX0" fmla="*/ 56647 w 1553387"/>
                              <a:gd name="connsiteY0" fmla="*/ 189208 h 2138707"/>
                              <a:gd name="connsiteX1" fmla="*/ 204120 w 1553387"/>
                              <a:gd name="connsiteY1" fmla="*/ 16560 h 2138707"/>
                              <a:gd name="connsiteX2" fmla="*/ 698197 w 1553387"/>
                              <a:gd name="connsiteY2" fmla="*/ 115484 h 2138707"/>
                              <a:gd name="connsiteX3" fmla="*/ 867803 w 1553387"/>
                              <a:gd name="connsiteY3" fmla="*/ 358832 h 2138707"/>
                              <a:gd name="connsiteX4" fmla="*/ 1516732 w 1553387"/>
                              <a:gd name="connsiteY4" fmla="*/ 1855793 h 2138707"/>
                              <a:gd name="connsiteX5" fmla="*/ 1339751 w 1553387"/>
                              <a:gd name="connsiteY5" fmla="*/ 2113890 h 2138707"/>
                              <a:gd name="connsiteX6" fmla="*/ 240997 w 1553387"/>
                              <a:gd name="connsiteY6" fmla="*/ 1516580 h 2138707"/>
                              <a:gd name="connsiteX7" fmla="*/ 1089029 w 1553387"/>
                              <a:gd name="connsiteY7" fmla="*/ 1605071 h 2138707"/>
                              <a:gd name="connsiteX8" fmla="*/ 56647 w 1553387"/>
                              <a:gd name="connsiteY8" fmla="*/ 189208 h 2138707"/>
                              <a:gd name="connsiteX0" fmla="*/ 54521 w 1551261"/>
                              <a:gd name="connsiteY0" fmla="*/ 187421 h 2136920"/>
                              <a:gd name="connsiteX1" fmla="*/ 201994 w 1551261"/>
                              <a:gd name="connsiteY1" fmla="*/ 14773 h 2136920"/>
                              <a:gd name="connsiteX2" fmla="*/ 696071 w 1551261"/>
                              <a:gd name="connsiteY2" fmla="*/ 113697 h 2136920"/>
                              <a:gd name="connsiteX3" fmla="*/ 865677 w 1551261"/>
                              <a:gd name="connsiteY3" fmla="*/ 357045 h 2136920"/>
                              <a:gd name="connsiteX4" fmla="*/ 1514606 w 1551261"/>
                              <a:gd name="connsiteY4" fmla="*/ 1854006 h 2136920"/>
                              <a:gd name="connsiteX5" fmla="*/ 1337625 w 1551261"/>
                              <a:gd name="connsiteY5" fmla="*/ 2112103 h 2136920"/>
                              <a:gd name="connsiteX6" fmla="*/ 238871 w 1551261"/>
                              <a:gd name="connsiteY6" fmla="*/ 1514793 h 2136920"/>
                              <a:gd name="connsiteX7" fmla="*/ 1057403 w 1551261"/>
                              <a:gd name="connsiteY7" fmla="*/ 1566413 h 2136920"/>
                              <a:gd name="connsiteX8" fmla="*/ 54521 w 1551261"/>
                              <a:gd name="connsiteY8" fmla="*/ 187421 h 2136920"/>
                              <a:gd name="connsiteX0" fmla="*/ 65291 w 1488261"/>
                              <a:gd name="connsiteY0" fmla="*/ 197467 h 2124843"/>
                              <a:gd name="connsiteX1" fmla="*/ 138994 w 1488261"/>
                              <a:gd name="connsiteY1" fmla="*/ 2696 h 2124843"/>
                              <a:gd name="connsiteX2" fmla="*/ 633071 w 1488261"/>
                              <a:gd name="connsiteY2" fmla="*/ 101620 h 2124843"/>
                              <a:gd name="connsiteX3" fmla="*/ 802677 w 1488261"/>
                              <a:gd name="connsiteY3" fmla="*/ 344968 h 2124843"/>
                              <a:gd name="connsiteX4" fmla="*/ 1451606 w 1488261"/>
                              <a:gd name="connsiteY4" fmla="*/ 1841929 h 2124843"/>
                              <a:gd name="connsiteX5" fmla="*/ 1274625 w 1488261"/>
                              <a:gd name="connsiteY5" fmla="*/ 2100026 h 2124843"/>
                              <a:gd name="connsiteX6" fmla="*/ 175871 w 1488261"/>
                              <a:gd name="connsiteY6" fmla="*/ 1502716 h 2124843"/>
                              <a:gd name="connsiteX7" fmla="*/ 994403 w 1488261"/>
                              <a:gd name="connsiteY7" fmla="*/ 1554336 h 2124843"/>
                              <a:gd name="connsiteX8" fmla="*/ 65291 w 1488261"/>
                              <a:gd name="connsiteY8" fmla="*/ 197467 h 2124843"/>
                              <a:gd name="connsiteX0" fmla="*/ 65291 w 1462046"/>
                              <a:gd name="connsiteY0" fmla="*/ 197305 h 2125482"/>
                              <a:gd name="connsiteX1" fmla="*/ 138994 w 1462046"/>
                              <a:gd name="connsiteY1" fmla="*/ 2534 h 2125482"/>
                              <a:gd name="connsiteX2" fmla="*/ 633071 w 1462046"/>
                              <a:gd name="connsiteY2" fmla="*/ 101458 h 2125482"/>
                              <a:gd name="connsiteX3" fmla="*/ 1160402 w 1462046"/>
                              <a:gd name="connsiteY3" fmla="*/ 315307 h 2125482"/>
                              <a:gd name="connsiteX4" fmla="*/ 1451606 w 1462046"/>
                              <a:gd name="connsiteY4" fmla="*/ 1841767 h 2125482"/>
                              <a:gd name="connsiteX5" fmla="*/ 1274625 w 1462046"/>
                              <a:gd name="connsiteY5" fmla="*/ 2099864 h 2125482"/>
                              <a:gd name="connsiteX6" fmla="*/ 175871 w 1462046"/>
                              <a:gd name="connsiteY6" fmla="*/ 1502554 h 2125482"/>
                              <a:gd name="connsiteX7" fmla="*/ 994403 w 1462046"/>
                              <a:gd name="connsiteY7" fmla="*/ 1554174 h 2125482"/>
                              <a:gd name="connsiteX8" fmla="*/ 65291 w 1462046"/>
                              <a:gd name="connsiteY8" fmla="*/ 197305 h 2125482"/>
                              <a:gd name="connsiteX0" fmla="*/ 59095 w 1455850"/>
                              <a:gd name="connsiteY0" fmla="*/ 282702 h 2210879"/>
                              <a:gd name="connsiteX1" fmla="*/ 132798 w 1455850"/>
                              <a:gd name="connsiteY1" fmla="*/ 87931 h 2210879"/>
                              <a:gd name="connsiteX2" fmla="*/ 444534 w 1455850"/>
                              <a:gd name="connsiteY2" fmla="*/ 17238 h 2210879"/>
                              <a:gd name="connsiteX3" fmla="*/ 1154206 w 1455850"/>
                              <a:gd name="connsiteY3" fmla="*/ 400704 h 2210879"/>
                              <a:gd name="connsiteX4" fmla="*/ 1445410 w 1455850"/>
                              <a:gd name="connsiteY4" fmla="*/ 1927164 h 2210879"/>
                              <a:gd name="connsiteX5" fmla="*/ 1268429 w 1455850"/>
                              <a:gd name="connsiteY5" fmla="*/ 2185261 h 2210879"/>
                              <a:gd name="connsiteX6" fmla="*/ 169675 w 1455850"/>
                              <a:gd name="connsiteY6" fmla="*/ 1587951 h 2210879"/>
                              <a:gd name="connsiteX7" fmla="*/ 988207 w 1455850"/>
                              <a:gd name="connsiteY7" fmla="*/ 1639571 h 2210879"/>
                              <a:gd name="connsiteX8" fmla="*/ 59095 w 1455850"/>
                              <a:gd name="connsiteY8" fmla="*/ 282702 h 2210879"/>
                              <a:gd name="connsiteX0" fmla="*/ 63323 w 1460078"/>
                              <a:gd name="connsiteY0" fmla="*/ 287985 h 2216162"/>
                              <a:gd name="connsiteX1" fmla="*/ 123002 w 1460078"/>
                              <a:gd name="connsiteY1" fmla="*/ 71087 h 2216162"/>
                              <a:gd name="connsiteX2" fmla="*/ 448762 w 1460078"/>
                              <a:gd name="connsiteY2" fmla="*/ 22521 h 2216162"/>
                              <a:gd name="connsiteX3" fmla="*/ 1158434 w 1460078"/>
                              <a:gd name="connsiteY3" fmla="*/ 405987 h 2216162"/>
                              <a:gd name="connsiteX4" fmla="*/ 1449638 w 1460078"/>
                              <a:gd name="connsiteY4" fmla="*/ 1932447 h 2216162"/>
                              <a:gd name="connsiteX5" fmla="*/ 1272657 w 1460078"/>
                              <a:gd name="connsiteY5" fmla="*/ 2190544 h 2216162"/>
                              <a:gd name="connsiteX6" fmla="*/ 173903 w 1460078"/>
                              <a:gd name="connsiteY6" fmla="*/ 1593234 h 2216162"/>
                              <a:gd name="connsiteX7" fmla="*/ 992435 w 1460078"/>
                              <a:gd name="connsiteY7" fmla="*/ 1644854 h 2216162"/>
                              <a:gd name="connsiteX8" fmla="*/ 63323 w 1460078"/>
                              <a:gd name="connsiteY8" fmla="*/ 287985 h 2216162"/>
                              <a:gd name="connsiteX0" fmla="*/ 16953 w 1413708"/>
                              <a:gd name="connsiteY0" fmla="*/ 271450 h 2199627"/>
                              <a:gd name="connsiteX1" fmla="*/ 402392 w 1413708"/>
                              <a:gd name="connsiteY1" fmla="*/ 5986 h 2199627"/>
                              <a:gd name="connsiteX2" fmla="*/ 1112064 w 1413708"/>
                              <a:gd name="connsiteY2" fmla="*/ 389452 h 2199627"/>
                              <a:gd name="connsiteX3" fmla="*/ 1403268 w 1413708"/>
                              <a:gd name="connsiteY3" fmla="*/ 1915912 h 2199627"/>
                              <a:gd name="connsiteX4" fmla="*/ 1226287 w 1413708"/>
                              <a:gd name="connsiteY4" fmla="*/ 2174009 h 2199627"/>
                              <a:gd name="connsiteX5" fmla="*/ 127533 w 1413708"/>
                              <a:gd name="connsiteY5" fmla="*/ 1576699 h 2199627"/>
                              <a:gd name="connsiteX6" fmla="*/ 946065 w 1413708"/>
                              <a:gd name="connsiteY6" fmla="*/ 1628319 h 2199627"/>
                              <a:gd name="connsiteX7" fmla="*/ 16953 w 1413708"/>
                              <a:gd name="connsiteY7" fmla="*/ 271450 h 2199627"/>
                              <a:gd name="connsiteX0" fmla="*/ 193618 w 1287537"/>
                              <a:gd name="connsiteY0" fmla="*/ 241901 h 2206960"/>
                              <a:gd name="connsiteX1" fmla="*/ 276221 w 1287537"/>
                              <a:gd name="connsiteY1" fmla="*/ 13319 h 2206960"/>
                              <a:gd name="connsiteX2" fmla="*/ 985893 w 1287537"/>
                              <a:gd name="connsiteY2" fmla="*/ 396785 h 2206960"/>
                              <a:gd name="connsiteX3" fmla="*/ 1277097 w 1287537"/>
                              <a:gd name="connsiteY3" fmla="*/ 1923245 h 2206960"/>
                              <a:gd name="connsiteX4" fmla="*/ 1100116 w 1287537"/>
                              <a:gd name="connsiteY4" fmla="*/ 2181342 h 2206960"/>
                              <a:gd name="connsiteX5" fmla="*/ 1362 w 1287537"/>
                              <a:gd name="connsiteY5" fmla="*/ 1584032 h 2206960"/>
                              <a:gd name="connsiteX6" fmla="*/ 819894 w 1287537"/>
                              <a:gd name="connsiteY6" fmla="*/ 1635652 h 2206960"/>
                              <a:gd name="connsiteX7" fmla="*/ 193618 w 1287537"/>
                              <a:gd name="connsiteY7" fmla="*/ 241901 h 2206960"/>
                              <a:gd name="connsiteX0" fmla="*/ 221676 w 1287543"/>
                              <a:gd name="connsiteY0" fmla="*/ 236481 h 2208916"/>
                              <a:gd name="connsiteX1" fmla="*/ 276227 w 1287543"/>
                              <a:gd name="connsiteY1" fmla="*/ 15275 h 2208916"/>
                              <a:gd name="connsiteX2" fmla="*/ 985899 w 1287543"/>
                              <a:gd name="connsiteY2" fmla="*/ 398741 h 2208916"/>
                              <a:gd name="connsiteX3" fmla="*/ 1277103 w 1287543"/>
                              <a:gd name="connsiteY3" fmla="*/ 1925201 h 2208916"/>
                              <a:gd name="connsiteX4" fmla="*/ 1100122 w 1287543"/>
                              <a:gd name="connsiteY4" fmla="*/ 2183298 h 2208916"/>
                              <a:gd name="connsiteX5" fmla="*/ 1368 w 1287543"/>
                              <a:gd name="connsiteY5" fmla="*/ 1585988 h 2208916"/>
                              <a:gd name="connsiteX6" fmla="*/ 819900 w 1287543"/>
                              <a:gd name="connsiteY6" fmla="*/ 1637608 h 2208916"/>
                              <a:gd name="connsiteX7" fmla="*/ 221676 w 1287543"/>
                              <a:gd name="connsiteY7" fmla="*/ 236481 h 2208916"/>
                              <a:gd name="connsiteX0" fmla="*/ 221526 w 1287393"/>
                              <a:gd name="connsiteY0" fmla="*/ 237617 h 2210052"/>
                              <a:gd name="connsiteX1" fmla="*/ 276077 w 1287393"/>
                              <a:gd name="connsiteY1" fmla="*/ 16411 h 2210052"/>
                              <a:gd name="connsiteX2" fmla="*/ 985749 w 1287393"/>
                              <a:gd name="connsiteY2" fmla="*/ 399877 h 2210052"/>
                              <a:gd name="connsiteX3" fmla="*/ 1276953 w 1287393"/>
                              <a:gd name="connsiteY3" fmla="*/ 1926337 h 2210052"/>
                              <a:gd name="connsiteX4" fmla="*/ 1099972 w 1287393"/>
                              <a:gd name="connsiteY4" fmla="*/ 2184434 h 2210052"/>
                              <a:gd name="connsiteX5" fmla="*/ 1218 w 1287393"/>
                              <a:gd name="connsiteY5" fmla="*/ 1587124 h 2210052"/>
                              <a:gd name="connsiteX6" fmla="*/ 924948 w 1287393"/>
                              <a:gd name="connsiteY6" fmla="*/ 1675622 h 2210052"/>
                              <a:gd name="connsiteX7" fmla="*/ 221526 w 1287393"/>
                              <a:gd name="connsiteY7" fmla="*/ 237617 h 2210052"/>
                              <a:gd name="connsiteX0" fmla="*/ 64215 w 1125102"/>
                              <a:gd name="connsiteY0" fmla="*/ 237617 h 2205792"/>
                              <a:gd name="connsiteX1" fmla="*/ 118766 w 1125102"/>
                              <a:gd name="connsiteY1" fmla="*/ 16411 h 2205792"/>
                              <a:gd name="connsiteX2" fmla="*/ 828438 w 1125102"/>
                              <a:gd name="connsiteY2" fmla="*/ 399877 h 2205792"/>
                              <a:gd name="connsiteX3" fmla="*/ 1119642 w 1125102"/>
                              <a:gd name="connsiteY3" fmla="*/ 1926337 h 2205792"/>
                              <a:gd name="connsiteX4" fmla="*/ 942661 w 1125102"/>
                              <a:gd name="connsiteY4" fmla="*/ 2184434 h 2205792"/>
                              <a:gd name="connsiteX5" fmla="*/ 89340 w 1125102"/>
                              <a:gd name="connsiteY5" fmla="*/ 1646124 h 2205792"/>
                              <a:gd name="connsiteX6" fmla="*/ 767637 w 1125102"/>
                              <a:gd name="connsiteY6" fmla="*/ 1675622 h 2205792"/>
                              <a:gd name="connsiteX7" fmla="*/ 64215 w 1125102"/>
                              <a:gd name="connsiteY7" fmla="*/ 237617 h 2205792"/>
                              <a:gd name="connsiteX0" fmla="*/ 64215 w 1125102"/>
                              <a:gd name="connsiteY0" fmla="*/ 237617 h 2205792"/>
                              <a:gd name="connsiteX1" fmla="*/ 118766 w 1125102"/>
                              <a:gd name="connsiteY1" fmla="*/ 16411 h 2205792"/>
                              <a:gd name="connsiteX2" fmla="*/ 828438 w 1125102"/>
                              <a:gd name="connsiteY2" fmla="*/ 399877 h 2205792"/>
                              <a:gd name="connsiteX3" fmla="*/ 1119642 w 1125102"/>
                              <a:gd name="connsiteY3" fmla="*/ 1926337 h 2205792"/>
                              <a:gd name="connsiteX4" fmla="*/ 942661 w 1125102"/>
                              <a:gd name="connsiteY4" fmla="*/ 2184434 h 2205792"/>
                              <a:gd name="connsiteX5" fmla="*/ 89340 w 1125102"/>
                              <a:gd name="connsiteY5" fmla="*/ 1646124 h 2205792"/>
                              <a:gd name="connsiteX6" fmla="*/ 318578 w 1125102"/>
                              <a:gd name="connsiteY6" fmla="*/ 1689025 h 2205792"/>
                              <a:gd name="connsiteX7" fmla="*/ 767637 w 1125102"/>
                              <a:gd name="connsiteY7" fmla="*/ 1675622 h 2205792"/>
                              <a:gd name="connsiteX8" fmla="*/ 64215 w 1125102"/>
                              <a:gd name="connsiteY8" fmla="*/ 237617 h 2205792"/>
                              <a:gd name="connsiteX0" fmla="*/ 69249 w 1130136"/>
                              <a:gd name="connsiteY0" fmla="*/ 236482 h 2204657"/>
                              <a:gd name="connsiteX1" fmla="*/ 123800 w 1130136"/>
                              <a:gd name="connsiteY1" fmla="*/ 15276 h 2204657"/>
                              <a:gd name="connsiteX2" fmla="*/ 833472 w 1130136"/>
                              <a:gd name="connsiteY2" fmla="*/ 398742 h 2204657"/>
                              <a:gd name="connsiteX3" fmla="*/ 1124676 w 1130136"/>
                              <a:gd name="connsiteY3" fmla="*/ 1925202 h 2204657"/>
                              <a:gd name="connsiteX4" fmla="*/ 947695 w 1130136"/>
                              <a:gd name="connsiteY4" fmla="*/ 2183299 h 2204657"/>
                              <a:gd name="connsiteX5" fmla="*/ 94374 w 1130136"/>
                              <a:gd name="connsiteY5" fmla="*/ 1644989 h 2204657"/>
                              <a:gd name="connsiteX6" fmla="*/ 323612 w 1130136"/>
                              <a:gd name="connsiteY6" fmla="*/ 1687890 h 2204657"/>
                              <a:gd name="connsiteX7" fmla="*/ 842803 w 1130136"/>
                              <a:gd name="connsiteY7" fmla="*/ 1637609 h 2204657"/>
                              <a:gd name="connsiteX8" fmla="*/ 69249 w 1130136"/>
                              <a:gd name="connsiteY8" fmla="*/ 236482 h 2204657"/>
                              <a:gd name="connsiteX0" fmla="*/ 69249 w 1127222"/>
                              <a:gd name="connsiteY0" fmla="*/ 236482 h 2184826"/>
                              <a:gd name="connsiteX1" fmla="*/ 123800 w 1127222"/>
                              <a:gd name="connsiteY1" fmla="*/ 15276 h 2184826"/>
                              <a:gd name="connsiteX2" fmla="*/ 833472 w 1127222"/>
                              <a:gd name="connsiteY2" fmla="*/ 398742 h 2184826"/>
                              <a:gd name="connsiteX3" fmla="*/ 1124676 w 1127222"/>
                              <a:gd name="connsiteY3" fmla="*/ 1925202 h 2184826"/>
                              <a:gd name="connsiteX4" fmla="*/ 947695 w 1127222"/>
                              <a:gd name="connsiteY4" fmla="*/ 2183299 h 2184826"/>
                              <a:gd name="connsiteX5" fmla="*/ 491816 w 1127222"/>
                              <a:gd name="connsiteY5" fmla="*/ 2013677 h 2184826"/>
                              <a:gd name="connsiteX6" fmla="*/ 94374 w 1127222"/>
                              <a:gd name="connsiteY6" fmla="*/ 1644989 h 2184826"/>
                              <a:gd name="connsiteX7" fmla="*/ 323612 w 1127222"/>
                              <a:gd name="connsiteY7" fmla="*/ 1687890 h 2184826"/>
                              <a:gd name="connsiteX8" fmla="*/ 842803 w 1127222"/>
                              <a:gd name="connsiteY8" fmla="*/ 1637609 h 2184826"/>
                              <a:gd name="connsiteX9" fmla="*/ 69249 w 1127222"/>
                              <a:gd name="connsiteY9" fmla="*/ 236482 h 2184826"/>
                              <a:gd name="connsiteX0" fmla="*/ 69249 w 1127222"/>
                              <a:gd name="connsiteY0" fmla="*/ 236482 h 2184826"/>
                              <a:gd name="connsiteX1" fmla="*/ 123800 w 1127222"/>
                              <a:gd name="connsiteY1" fmla="*/ 15276 h 2184826"/>
                              <a:gd name="connsiteX2" fmla="*/ 833472 w 1127222"/>
                              <a:gd name="connsiteY2" fmla="*/ 398742 h 2184826"/>
                              <a:gd name="connsiteX3" fmla="*/ 1124676 w 1127222"/>
                              <a:gd name="connsiteY3" fmla="*/ 1925202 h 2184826"/>
                              <a:gd name="connsiteX4" fmla="*/ 947695 w 1127222"/>
                              <a:gd name="connsiteY4" fmla="*/ 2183299 h 2184826"/>
                              <a:gd name="connsiteX5" fmla="*/ 491816 w 1127222"/>
                              <a:gd name="connsiteY5" fmla="*/ 2013677 h 2184826"/>
                              <a:gd name="connsiteX6" fmla="*/ 129450 w 1127222"/>
                              <a:gd name="connsiteY6" fmla="*/ 1519603 h 2184826"/>
                              <a:gd name="connsiteX7" fmla="*/ 323612 w 1127222"/>
                              <a:gd name="connsiteY7" fmla="*/ 1687890 h 2184826"/>
                              <a:gd name="connsiteX8" fmla="*/ 842803 w 1127222"/>
                              <a:gd name="connsiteY8" fmla="*/ 1637609 h 2184826"/>
                              <a:gd name="connsiteX9" fmla="*/ 69249 w 1127222"/>
                              <a:gd name="connsiteY9" fmla="*/ 236482 h 2184826"/>
                              <a:gd name="connsiteX0" fmla="*/ 69249 w 1127222"/>
                              <a:gd name="connsiteY0" fmla="*/ 236482 h 2184826"/>
                              <a:gd name="connsiteX1" fmla="*/ 123800 w 1127222"/>
                              <a:gd name="connsiteY1" fmla="*/ 15276 h 2184826"/>
                              <a:gd name="connsiteX2" fmla="*/ 833472 w 1127222"/>
                              <a:gd name="connsiteY2" fmla="*/ 398742 h 2184826"/>
                              <a:gd name="connsiteX3" fmla="*/ 1124676 w 1127222"/>
                              <a:gd name="connsiteY3" fmla="*/ 1925202 h 2184826"/>
                              <a:gd name="connsiteX4" fmla="*/ 947695 w 1127222"/>
                              <a:gd name="connsiteY4" fmla="*/ 2183299 h 2184826"/>
                              <a:gd name="connsiteX5" fmla="*/ 491816 w 1127222"/>
                              <a:gd name="connsiteY5" fmla="*/ 2013677 h 2184826"/>
                              <a:gd name="connsiteX6" fmla="*/ 129450 w 1127222"/>
                              <a:gd name="connsiteY6" fmla="*/ 1519603 h 2184826"/>
                              <a:gd name="connsiteX7" fmla="*/ 267491 w 1127222"/>
                              <a:gd name="connsiteY7" fmla="*/ 1621509 h 2184826"/>
                              <a:gd name="connsiteX8" fmla="*/ 842803 w 1127222"/>
                              <a:gd name="connsiteY8" fmla="*/ 1637609 h 2184826"/>
                              <a:gd name="connsiteX9" fmla="*/ 69249 w 1127222"/>
                              <a:gd name="connsiteY9" fmla="*/ 236482 h 2184826"/>
                              <a:gd name="connsiteX0" fmla="*/ 69249 w 1127330"/>
                              <a:gd name="connsiteY0" fmla="*/ 236482 h 2186629"/>
                              <a:gd name="connsiteX1" fmla="*/ 123800 w 1127330"/>
                              <a:gd name="connsiteY1" fmla="*/ 15276 h 2186629"/>
                              <a:gd name="connsiteX2" fmla="*/ 833472 w 1127330"/>
                              <a:gd name="connsiteY2" fmla="*/ 398742 h 2186629"/>
                              <a:gd name="connsiteX3" fmla="*/ 1124676 w 1127330"/>
                              <a:gd name="connsiteY3" fmla="*/ 1925202 h 2186629"/>
                              <a:gd name="connsiteX4" fmla="*/ 947695 w 1127330"/>
                              <a:gd name="connsiteY4" fmla="*/ 2183299 h 2186629"/>
                              <a:gd name="connsiteX5" fmla="*/ 463755 w 1127330"/>
                              <a:gd name="connsiteY5" fmla="*/ 2043178 h 2186629"/>
                              <a:gd name="connsiteX6" fmla="*/ 129450 w 1127330"/>
                              <a:gd name="connsiteY6" fmla="*/ 1519603 h 2186629"/>
                              <a:gd name="connsiteX7" fmla="*/ 267491 w 1127330"/>
                              <a:gd name="connsiteY7" fmla="*/ 1621509 h 2186629"/>
                              <a:gd name="connsiteX8" fmla="*/ 842803 w 1127330"/>
                              <a:gd name="connsiteY8" fmla="*/ 1637609 h 2186629"/>
                              <a:gd name="connsiteX9" fmla="*/ 69249 w 1127330"/>
                              <a:gd name="connsiteY9" fmla="*/ 236482 h 2186629"/>
                              <a:gd name="connsiteX0" fmla="*/ 69249 w 1127330"/>
                              <a:gd name="connsiteY0" fmla="*/ 236482 h 2186629"/>
                              <a:gd name="connsiteX1" fmla="*/ 123800 w 1127330"/>
                              <a:gd name="connsiteY1" fmla="*/ 15276 h 2186629"/>
                              <a:gd name="connsiteX2" fmla="*/ 833472 w 1127330"/>
                              <a:gd name="connsiteY2" fmla="*/ 398742 h 2186629"/>
                              <a:gd name="connsiteX3" fmla="*/ 1124676 w 1127330"/>
                              <a:gd name="connsiteY3" fmla="*/ 1925202 h 2186629"/>
                              <a:gd name="connsiteX4" fmla="*/ 947695 w 1127330"/>
                              <a:gd name="connsiteY4" fmla="*/ 2183299 h 2186629"/>
                              <a:gd name="connsiteX5" fmla="*/ 463755 w 1127330"/>
                              <a:gd name="connsiteY5" fmla="*/ 2043178 h 2186629"/>
                              <a:gd name="connsiteX6" fmla="*/ 129450 w 1127330"/>
                              <a:gd name="connsiteY6" fmla="*/ 1519603 h 2186629"/>
                              <a:gd name="connsiteX7" fmla="*/ 267491 w 1127330"/>
                              <a:gd name="connsiteY7" fmla="*/ 1621509 h 2186629"/>
                              <a:gd name="connsiteX8" fmla="*/ 474856 w 1127330"/>
                              <a:gd name="connsiteY8" fmla="*/ 1718442 h 2186629"/>
                              <a:gd name="connsiteX9" fmla="*/ 842803 w 1127330"/>
                              <a:gd name="connsiteY9" fmla="*/ 1637609 h 2186629"/>
                              <a:gd name="connsiteX10" fmla="*/ 69249 w 1127330"/>
                              <a:gd name="connsiteY10" fmla="*/ 236482 h 2186629"/>
                              <a:gd name="connsiteX0" fmla="*/ 69249 w 1127330"/>
                              <a:gd name="connsiteY0" fmla="*/ 236482 h 2185591"/>
                              <a:gd name="connsiteX1" fmla="*/ 123800 w 1127330"/>
                              <a:gd name="connsiteY1" fmla="*/ 15276 h 2185591"/>
                              <a:gd name="connsiteX2" fmla="*/ 833472 w 1127330"/>
                              <a:gd name="connsiteY2" fmla="*/ 398742 h 2185591"/>
                              <a:gd name="connsiteX3" fmla="*/ 1124676 w 1127330"/>
                              <a:gd name="connsiteY3" fmla="*/ 1925202 h 2185591"/>
                              <a:gd name="connsiteX4" fmla="*/ 947695 w 1127330"/>
                              <a:gd name="connsiteY4" fmla="*/ 2183299 h 2185591"/>
                              <a:gd name="connsiteX5" fmla="*/ 463755 w 1127330"/>
                              <a:gd name="connsiteY5" fmla="*/ 2028427 h 2185591"/>
                              <a:gd name="connsiteX6" fmla="*/ 129450 w 1127330"/>
                              <a:gd name="connsiteY6" fmla="*/ 1519603 h 2185591"/>
                              <a:gd name="connsiteX7" fmla="*/ 267491 w 1127330"/>
                              <a:gd name="connsiteY7" fmla="*/ 1621509 h 2185591"/>
                              <a:gd name="connsiteX8" fmla="*/ 474856 w 1127330"/>
                              <a:gd name="connsiteY8" fmla="*/ 1718442 h 2185591"/>
                              <a:gd name="connsiteX9" fmla="*/ 842803 w 1127330"/>
                              <a:gd name="connsiteY9" fmla="*/ 1637609 h 2185591"/>
                              <a:gd name="connsiteX10" fmla="*/ 69249 w 1127330"/>
                              <a:gd name="connsiteY10" fmla="*/ 236482 h 2185591"/>
                              <a:gd name="connsiteX0" fmla="*/ 69249 w 1127330"/>
                              <a:gd name="connsiteY0" fmla="*/ 236482 h 2185591"/>
                              <a:gd name="connsiteX1" fmla="*/ 123800 w 1127330"/>
                              <a:gd name="connsiteY1" fmla="*/ 15276 h 2185591"/>
                              <a:gd name="connsiteX2" fmla="*/ 833472 w 1127330"/>
                              <a:gd name="connsiteY2" fmla="*/ 398742 h 2185591"/>
                              <a:gd name="connsiteX3" fmla="*/ 1124676 w 1127330"/>
                              <a:gd name="connsiteY3" fmla="*/ 1925202 h 2185591"/>
                              <a:gd name="connsiteX4" fmla="*/ 947695 w 1127330"/>
                              <a:gd name="connsiteY4" fmla="*/ 2183299 h 2185591"/>
                              <a:gd name="connsiteX5" fmla="*/ 463755 w 1127330"/>
                              <a:gd name="connsiteY5" fmla="*/ 2028427 h 2185591"/>
                              <a:gd name="connsiteX6" fmla="*/ 101387 w 1127330"/>
                              <a:gd name="connsiteY6" fmla="*/ 1578611 h 2185591"/>
                              <a:gd name="connsiteX7" fmla="*/ 267491 w 1127330"/>
                              <a:gd name="connsiteY7" fmla="*/ 1621509 h 2185591"/>
                              <a:gd name="connsiteX8" fmla="*/ 474856 w 1127330"/>
                              <a:gd name="connsiteY8" fmla="*/ 1718442 h 2185591"/>
                              <a:gd name="connsiteX9" fmla="*/ 842803 w 1127330"/>
                              <a:gd name="connsiteY9" fmla="*/ 1637609 h 2185591"/>
                              <a:gd name="connsiteX10" fmla="*/ 69249 w 1127330"/>
                              <a:gd name="connsiteY10" fmla="*/ 236482 h 2185591"/>
                              <a:gd name="connsiteX0" fmla="*/ 69249 w 1127330"/>
                              <a:gd name="connsiteY0" fmla="*/ 236482 h 2185128"/>
                              <a:gd name="connsiteX1" fmla="*/ 123800 w 1127330"/>
                              <a:gd name="connsiteY1" fmla="*/ 15276 h 2185128"/>
                              <a:gd name="connsiteX2" fmla="*/ 833472 w 1127330"/>
                              <a:gd name="connsiteY2" fmla="*/ 398742 h 2185128"/>
                              <a:gd name="connsiteX3" fmla="*/ 1124676 w 1127330"/>
                              <a:gd name="connsiteY3" fmla="*/ 1925202 h 2185128"/>
                              <a:gd name="connsiteX4" fmla="*/ 947695 w 1127330"/>
                              <a:gd name="connsiteY4" fmla="*/ 2183299 h 2185128"/>
                              <a:gd name="connsiteX5" fmla="*/ 463755 w 1127330"/>
                              <a:gd name="connsiteY5" fmla="*/ 2028427 h 2185128"/>
                              <a:gd name="connsiteX6" fmla="*/ 222285 w 1127330"/>
                              <a:gd name="connsiteY6" fmla="*/ 1792385 h 2185128"/>
                              <a:gd name="connsiteX7" fmla="*/ 101387 w 1127330"/>
                              <a:gd name="connsiteY7" fmla="*/ 1578611 h 2185128"/>
                              <a:gd name="connsiteX8" fmla="*/ 267491 w 1127330"/>
                              <a:gd name="connsiteY8" fmla="*/ 1621509 h 2185128"/>
                              <a:gd name="connsiteX9" fmla="*/ 474856 w 1127330"/>
                              <a:gd name="connsiteY9" fmla="*/ 1718442 h 2185128"/>
                              <a:gd name="connsiteX10" fmla="*/ 842803 w 1127330"/>
                              <a:gd name="connsiteY10" fmla="*/ 1637609 h 2185128"/>
                              <a:gd name="connsiteX11" fmla="*/ 69249 w 1127330"/>
                              <a:gd name="connsiteY11" fmla="*/ 236482 h 21851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127330" h="2185128">
                                <a:moveTo>
                                  <a:pt x="69249" y="236482"/>
                                </a:moveTo>
                                <a:cubicBezTo>
                                  <a:pt x="-50585" y="-33907"/>
                                  <a:pt x="-3570" y="-11767"/>
                                  <a:pt x="123800" y="15276"/>
                                </a:cubicBezTo>
                                <a:cubicBezTo>
                                  <a:pt x="251171" y="42319"/>
                                  <a:pt x="666659" y="80421"/>
                                  <a:pt x="833472" y="398742"/>
                                </a:cubicBezTo>
                                <a:cubicBezTo>
                                  <a:pt x="1000285" y="717063"/>
                                  <a:pt x="1105639" y="1627776"/>
                                  <a:pt x="1124676" y="1925202"/>
                                </a:cubicBezTo>
                                <a:cubicBezTo>
                                  <a:pt x="1143713" y="2222628"/>
                                  <a:pt x="1057848" y="2166095"/>
                                  <a:pt x="947695" y="2183299"/>
                                </a:cubicBezTo>
                                <a:cubicBezTo>
                                  <a:pt x="837542" y="2200503"/>
                                  <a:pt x="579979" y="2092350"/>
                                  <a:pt x="463755" y="2028427"/>
                                </a:cubicBezTo>
                                <a:cubicBezTo>
                                  <a:pt x="347531" y="1964504"/>
                                  <a:pt x="282680" y="1867354"/>
                                  <a:pt x="222285" y="1792385"/>
                                </a:cubicBezTo>
                                <a:cubicBezTo>
                                  <a:pt x="161890" y="1717416"/>
                                  <a:pt x="98530" y="1608320"/>
                                  <a:pt x="101387" y="1578611"/>
                                </a:cubicBezTo>
                                <a:cubicBezTo>
                                  <a:pt x="104244" y="1548902"/>
                                  <a:pt x="205246" y="1593286"/>
                                  <a:pt x="267491" y="1621509"/>
                                </a:cubicBezTo>
                                <a:cubicBezTo>
                                  <a:pt x="329736" y="1649732"/>
                                  <a:pt x="378971" y="1715759"/>
                                  <a:pt x="474856" y="1718442"/>
                                </a:cubicBezTo>
                                <a:cubicBezTo>
                                  <a:pt x="570741" y="1721125"/>
                                  <a:pt x="910404" y="1884602"/>
                                  <a:pt x="842803" y="1637609"/>
                                </a:cubicBezTo>
                                <a:cubicBezTo>
                                  <a:pt x="775202" y="1390616"/>
                                  <a:pt x="189083" y="506871"/>
                                  <a:pt x="69249" y="236482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35000">
                                <a:srgbClr val="4472C4">
                                  <a:lumMod val="0"/>
                                  <a:lumOff val="100000"/>
                                </a:srgbClr>
                              </a:gs>
                              <a:gs pos="93000">
                                <a:srgbClr val="4472C4">
                                  <a:lumMod val="75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orme libre 11"/>
                        <wps:cNvSpPr/>
                        <wps:spPr>
                          <a:xfrm>
                            <a:off x="0" y="0"/>
                            <a:ext cx="1488261" cy="2124843"/>
                          </a:xfrm>
                          <a:custGeom>
                            <a:avLst/>
                            <a:gdLst>
                              <a:gd name="connsiteX0" fmla="*/ 21308 w 1510679"/>
                              <a:gd name="connsiteY0" fmla="*/ 112548 h 2143146"/>
                              <a:gd name="connsiteX1" fmla="*/ 382643 w 1510679"/>
                              <a:gd name="connsiteY1" fmla="*/ 119923 h 2143146"/>
                              <a:gd name="connsiteX2" fmla="*/ 655489 w 1510679"/>
                              <a:gd name="connsiteY2" fmla="*/ 119923 h 2143146"/>
                              <a:gd name="connsiteX3" fmla="*/ 825095 w 1510679"/>
                              <a:gd name="connsiteY3" fmla="*/ 363271 h 2143146"/>
                              <a:gd name="connsiteX4" fmla="*/ 1474024 w 1510679"/>
                              <a:gd name="connsiteY4" fmla="*/ 1860232 h 2143146"/>
                              <a:gd name="connsiteX5" fmla="*/ 1297043 w 1510679"/>
                              <a:gd name="connsiteY5" fmla="*/ 2118329 h 2143146"/>
                              <a:gd name="connsiteX6" fmla="*/ 198289 w 1510679"/>
                              <a:gd name="connsiteY6" fmla="*/ 1521019 h 2143146"/>
                              <a:gd name="connsiteX7" fmla="*/ 1061069 w 1510679"/>
                              <a:gd name="connsiteY7" fmla="*/ 1661129 h 2143146"/>
                              <a:gd name="connsiteX8" fmla="*/ 21308 w 1510679"/>
                              <a:gd name="connsiteY8" fmla="*/ 112548 h 2143146"/>
                              <a:gd name="connsiteX0" fmla="*/ 20584 w 1509955"/>
                              <a:gd name="connsiteY0" fmla="*/ 108726 h 2139324"/>
                              <a:gd name="connsiteX1" fmla="*/ 381919 w 1509955"/>
                              <a:gd name="connsiteY1" fmla="*/ 116101 h 2139324"/>
                              <a:gd name="connsiteX2" fmla="*/ 654765 w 1509955"/>
                              <a:gd name="connsiteY2" fmla="*/ 116101 h 2139324"/>
                              <a:gd name="connsiteX3" fmla="*/ 824371 w 1509955"/>
                              <a:gd name="connsiteY3" fmla="*/ 359449 h 2139324"/>
                              <a:gd name="connsiteX4" fmla="*/ 1473300 w 1509955"/>
                              <a:gd name="connsiteY4" fmla="*/ 1856410 h 2139324"/>
                              <a:gd name="connsiteX5" fmla="*/ 1296319 w 1509955"/>
                              <a:gd name="connsiteY5" fmla="*/ 2114507 h 2139324"/>
                              <a:gd name="connsiteX6" fmla="*/ 197565 w 1509955"/>
                              <a:gd name="connsiteY6" fmla="*/ 1517197 h 2139324"/>
                              <a:gd name="connsiteX7" fmla="*/ 1045597 w 1509955"/>
                              <a:gd name="connsiteY7" fmla="*/ 1605688 h 2139324"/>
                              <a:gd name="connsiteX8" fmla="*/ 20584 w 1509955"/>
                              <a:gd name="connsiteY8" fmla="*/ 108726 h 2139324"/>
                              <a:gd name="connsiteX0" fmla="*/ 23119 w 1453475"/>
                              <a:gd name="connsiteY0" fmla="*/ 164496 h 2047609"/>
                              <a:gd name="connsiteX1" fmla="*/ 325439 w 1453475"/>
                              <a:gd name="connsiteY1" fmla="*/ 24386 h 2047609"/>
                              <a:gd name="connsiteX2" fmla="*/ 598285 w 1453475"/>
                              <a:gd name="connsiteY2" fmla="*/ 24386 h 2047609"/>
                              <a:gd name="connsiteX3" fmla="*/ 767891 w 1453475"/>
                              <a:gd name="connsiteY3" fmla="*/ 267734 h 2047609"/>
                              <a:gd name="connsiteX4" fmla="*/ 1416820 w 1453475"/>
                              <a:gd name="connsiteY4" fmla="*/ 1764695 h 2047609"/>
                              <a:gd name="connsiteX5" fmla="*/ 1239839 w 1453475"/>
                              <a:gd name="connsiteY5" fmla="*/ 2022792 h 2047609"/>
                              <a:gd name="connsiteX6" fmla="*/ 141085 w 1453475"/>
                              <a:gd name="connsiteY6" fmla="*/ 1425482 h 2047609"/>
                              <a:gd name="connsiteX7" fmla="*/ 989117 w 1453475"/>
                              <a:gd name="connsiteY7" fmla="*/ 1513973 h 2047609"/>
                              <a:gd name="connsiteX8" fmla="*/ 23119 w 1453475"/>
                              <a:gd name="connsiteY8" fmla="*/ 164496 h 2047609"/>
                              <a:gd name="connsiteX0" fmla="*/ 23119 w 1453475"/>
                              <a:gd name="connsiteY0" fmla="*/ 178852 h 2061965"/>
                              <a:gd name="connsiteX1" fmla="*/ 325439 w 1453475"/>
                              <a:gd name="connsiteY1" fmla="*/ 14356 h 2061965"/>
                              <a:gd name="connsiteX2" fmla="*/ 598285 w 1453475"/>
                              <a:gd name="connsiteY2" fmla="*/ 38742 h 2061965"/>
                              <a:gd name="connsiteX3" fmla="*/ 767891 w 1453475"/>
                              <a:gd name="connsiteY3" fmla="*/ 282090 h 2061965"/>
                              <a:gd name="connsiteX4" fmla="*/ 1416820 w 1453475"/>
                              <a:gd name="connsiteY4" fmla="*/ 1779051 h 2061965"/>
                              <a:gd name="connsiteX5" fmla="*/ 1239839 w 1453475"/>
                              <a:gd name="connsiteY5" fmla="*/ 2037148 h 2061965"/>
                              <a:gd name="connsiteX6" fmla="*/ 141085 w 1453475"/>
                              <a:gd name="connsiteY6" fmla="*/ 1439838 h 2061965"/>
                              <a:gd name="connsiteX7" fmla="*/ 989117 w 1453475"/>
                              <a:gd name="connsiteY7" fmla="*/ 1528329 h 2061965"/>
                              <a:gd name="connsiteX8" fmla="*/ 23119 w 1453475"/>
                              <a:gd name="connsiteY8" fmla="*/ 178852 h 2061965"/>
                              <a:gd name="connsiteX0" fmla="*/ 23119 w 1453475"/>
                              <a:gd name="connsiteY0" fmla="*/ 189683 h 2072796"/>
                              <a:gd name="connsiteX1" fmla="*/ 325439 w 1453475"/>
                              <a:gd name="connsiteY1" fmla="*/ 10831 h 2072796"/>
                              <a:gd name="connsiteX2" fmla="*/ 598285 w 1453475"/>
                              <a:gd name="connsiteY2" fmla="*/ 49573 h 2072796"/>
                              <a:gd name="connsiteX3" fmla="*/ 767891 w 1453475"/>
                              <a:gd name="connsiteY3" fmla="*/ 292921 h 2072796"/>
                              <a:gd name="connsiteX4" fmla="*/ 1416820 w 1453475"/>
                              <a:gd name="connsiteY4" fmla="*/ 1789882 h 2072796"/>
                              <a:gd name="connsiteX5" fmla="*/ 1239839 w 1453475"/>
                              <a:gd name="connsiteY5" fmla="*/ 2047979 h 2072796"/>
                              <a:gd name="connsiteX6" fmla="*/ 141085 w 1453475"/>
                              <a:gd name="connsiteY6" fmla="*/ 1450669 h 2072796"/>
                              <a:gd name="connsiteX7" fmla="*/ 989117 w 1453475"/>
                              <a:gd name="connsiteY7" fmla="*/ 1539160 h 2072796"/>
                              <a:gd name="connsiteX8" fmla="*/ 23119 w 1453475"/>
                              <a:gd name="connsiteY8" fmla="*/ 189683 h 2072796"/>
                              <a:gd name="connsiteX0" fmla="*/ 23524 w 1453880"/>
                              <a:gd name="connsiteY0" fmla="*/ 185647 h 2068760"/>
                              <a:gd name="connsiteX1" fmla="*/ 325844 w 1453880"/>
                              <a:gd name="connsiteY1" fmla="*/ 6795 h 2068760"/>
                              <a:gd name="connsiteX2" fmla="*/ 598690 w 1453880"/>
                              <a:gd name="connsiteY2" fmla="*/ 45537 h 2068760"/>
                              <a:gd name="connsiteX3" fmla="*/ 768296 w 1453880"/>
                              <a:gd name="connsiteY3" fmla="*/ 288885 h 2068760"/>
                              <a:gd name="connsiteX4" fmla="*/ 1417225 w 1453880"/>
                              <a:gd name="connsiteY4" fmla="*/ 1785846 h 2068760"/>
                              <a:gd name="connsiteX5" fmla="*/ 1240244 w 1453880"/>
                              <a:gd name="connsiteY5" fmla="*/ 2043943 h 2068760"/>
                              <a:gd name="connsiteX6" fmla="*/ 141490 w 1453880"/>
                              <a:gd name="connsiteY6" fmla="*/ 1446633 h 2068760"/>
                              <a:gd name="connsiteX7" fmla="*/ 989522 w 1453880"/>
                              <a:gd name="connsiteY7" fmla="*/ 1535124 h 2068760"/>
                              <a:gd name="connsiteX8" fmla="*/ 23524 w 1453880"/>
                              <a:gd name="connsiteY8" fmla="*/ 185647 h 2068760"/>
                              <a:gd name="connsiteX0" fmla="*/ 20305 w 1517045"/>
                              <a:gd name="connsiteY0" fmla="*/ 147789 h 2097288"/>
                              <a:gd name="connsiteX1" fmla="*/ 389009 w 1517045"/>
                              <a:gd name="connsiteY1" fmla="*/ 35323 h 2097288"/>
                              <a:gd name="connsiteX2" fmla="*/ 661855 w 1517045"/>
                              <a:gd name="connsiteY2" fmla="*/ 74065 h 2097288"/>
                              <a:gd name="connsiteX3" fmla="*/ 831461 w 1517045"/>
                              <a:gd name="connsiteY3" fmla="*/ 317413 h 2097288"/>
                              <a:gd name="connsiteX4" fmla="*/ 1480390 w 1517045"/>
                              <a:gd name="connsiteY4" fmla="*/ 1814374 h 2097288"/>
                              <a:gd name="connsiteX5" fmla="*/ 1303409 w 1517045"/>
                              <a:gd name="connsiteY5" fmla="*/ 2072471 h 2097288"/>
                              <a:gd name="connsiteX6" fmla="*/ 204655 w 1517045"/>
                              <a:gd name="connsiteY6" fmla="*/ 1475161 h 2097288"/>
                              <a:gd name="connsiteX7" fmla="*/ 1052687 w 1517045"/>
                              <a:gd name="connsiteY7" fmla="*/ 1563652 h 2097288"/>
                              <a:gd name="connsiteX8" fmla="*/ 20305 w 1517045"/>
                              <a:gd name="connsiteY8" fmla="*/ 147789 h 2097288"/>
                              <a:gd name="connsiteX0" fmla="*/ 47650 w 1544390"/>
                              <a:gd name="connsiteY0" fmla="*/ 172648 h 2122147"/>
                              <a:gd name="connsiteX1" fmla="*/ 224621 w 1544390"/>
                              <a:gd name="connsiteY1" fmla="*/ 15925 h 2122147"/>
                              <a:gd name="connsiteX2" fmla="*/ 689200 w 1544390"/>
                              <a:gd name="connsiteY2" fmla="*/ 98924 h 2122147"/>
                              <a:gd name="connsiteX3" fmla="*/ 858806 w 1544390"/>
                              <a:gd name="connsiteY3" fmla="*/ 342272 h 2122147"/>
                              <a:gd name="connsiteX4" fmla="*/ 1507735 w 1544390"/>
                              <a:gd name="connsiteY4" fmla="*/ 1839233 h 2122147"/>
                              <a:gd name="connsiteX5" fmla="*/ 1330754 w 1544390"/>
                              <a:gd name="connsiteY5" fmla="*/ 2097330 h 2122147"/>
                              <a:gd name="connsiteX6" fmla="*/ 232000 w 1544390"/>
                              <a:gd name="connsiteY6" fmla="*/ 1500020 h 2122147"/>
                              <a:gd name="connsiteX7" fmla="*/ 1080032 w 1544390"/>
                              <a:gd name="connsiteY7" fmla="*/ 1588511 h 2122147"/>
                              <a:gd name="connsiteX8" fmla="*/ 47650 w 1544390"/>
                              <a:gd name="connsiteY8" fmla="*/ 172648 h 2122147"/>
                              <a:gd name="connsiteX0" fmla="*/ 54322 w 1551062"/>
                              <a:gd name="connsiteY0" fmla="*/ 182918 h 2132417"/>
                              <a:gd name="connsiteX1" fmla="*/ 201795 w 1551062"/>
                              <a:gd name="connsiteY1" fmla="*/ 10270 h 2132417"/>
                              <a:gd name="connsiteX2" fmla="*/ 695872 w 1551062"/>
                              <a:gd name="connsiteY2" fmla="*/ 109194 h 2132417"/>
                              <a:gd name="connsiteX3" fmla="*/ 865478 w 1551062"/>
                              <a:gd name="connsiteY3" fmla="*/ 352542 h 2132417"/>
                              <a:gd name="connsiteX4" fmla="*/ 1514407 w 1551062"/>
                              <a:gd name="connsiteY4" fmla="*/ 1849503 h 2132417"/>
                              <a:gd name="connsiteX5" fmla="*/ 1337426 w 1551062"/>
                              <a:gd name="connsiteY5" fmla="*/ 2107600 h 2132417"/>
                              <a:gd name="connsiteX6" fmla="*/ 238672 w 1551062"/>
                              <a:gd name="connsiteY6" fmla="*/ 1510290 h 2132417"/>
                              <a:gd name="connsiteX7" fmla="*/ 1086704 w 1551062"/>
                              <a:gd name="connsiteY7" fmla="*/ 1598781 h 2132417"/>
                              <a:gd name="connsiteX8" fmla="*/ 54322 w 1551062"/>
                              <a:gd name="connsiteY8" fmla="*/ 182918 h 2132417"/>
                              <a:gd name="connsiteX0" fmla="*/ 56647 w 1553387"/>
                              <a:gd name="connsiteY0" fmla="*/ 189208 h 2138707"/>
                              <a:gd name="connsiteX1" fmla="*/ 204120 w 1553387"/>
                              <a:gd name="connsiteY1" fmla="*/ 16560 h 2138707"/>
                              <a:gd name="connsiteX2" fmla="*/ 698197 w 1553387"/>
                              <a:gd name="connsiteY2" fmla="*/ 115484 h 2138707"/>
                              <a:gd name="connsiteX3" fmla="*/ 867803 w 1553387"/>
                              <a:gd name="connsiteY3" fmla="*/ 358832 h 2138707"/>
                              <a:gd name="connsiteX4" fmla="*/ 1516732 w 1553387"/>
                              <a:gd name="connsiteY4" fmla="*/ 1855793 h 2138707"/>
                              <a:gd name="connsiteX5" fmla="*/ 1339751 w 1553387"/>
                              <a:gd name="connsiteY5" fmla="*/ 2113890 h 2138707"/>
                              <a:gd name="connsiteX6" fmla="*/ 240997 w 1553387"/>
                              <a:gd name="connsiteY6" fmla="*/ 1516580 h 2138707"/>
                              <a:gd name="connsiteX7" fmla="*/ 1089029 w 1553387"/>
                              <a:gd name="connsiteY7" fmla="*/ 1605071 h 2138707"/>
                              <a:gd name="connsiteX8" fmla="*/ 56647 w 1553387"/>
                              <a:gd name="connsiteY8" fmla="*/ 189208 h 2138707"/>
                              <a:gd name="connsiteX0" fmla="*/ 54521 w 1551261"/>
                              <a:gd name="connsiteY0" fmla="*/ 187421 h 2136920"/>
                              <a:gd name="connsiteX1" fmla="*/ 201994 w 1551261"/>
                              <a:gd name="connsiteY1" fmla="*/ 14773 h 2136920"/>
                              <a:gd name="connsiteX2" fmla="*/ 696071 w 1551261"/>
                              <a:gd name="connsiteY2" fmla="*/ 113697 h 2136920"/>
                              <a:gd name="connsiteX3" fmla="*/ 865677 w 1551261"/>
                              <a:gd name="connsiteY3" fmla="*/ 357045 h 2136920"/>
                              <a:gd name="connsiteX4" fmla="*/ 1514606 w 1551261"/>
                              <a:gd name="connsiteY4" fmla="*/ 1854006 h 2136920"/>
                              <a:gd name="connsiteX5" fmla="*/ 1337625 w 1551261"/>
                              <a:gd name="connsiteY5" fmla="*/ 2112103 h 2136920"/>
                              <a:gd name="connsiteX6" fmla="*/ 238871 w 1551261"/>
                              <a:gd name="connsiteY6" fmla="*/ 1514793 h 2136920"/>
                              <a:gd name="connsiteX7" fmla="*/ 1057403 w 1551261"/>
                              <a:gd name="connsiteY7" fmla="*/ 1566413 h 2136920"/>
                              <a:gd name="connsiteX8" fmla="*/ 54521 w 1551261"/>
                              <a:gd name="connsiteY8" fmla="*/ 187421 h 2136920"/>
                              <a:gd name="connsiteX0" fmla="*/ 65291 w 1488261"/>
                              <a:gd name="connsiteY0" fmla="*/ 197467 h 2124843"/>
                              <a:gd name="connsiteX1" fmla="*/ 138994 w 1488261"/>
                              <a:gd name="connsiteY1" fmla="*/ 2696 h 2124843"/>
                              <a:gd name="connsiteX2" fmla="*/ 633071 w 1488261"/>
                              <a:gd name="connsiteY2" fmla="*/ 101620 h 2124843"/>
                              <a:gd name="connsiteX3" fmla="*/ 802677 w 1488261"/>
                              <a:gd name="connsiteY3" fmla="*/ 344968 h 2124843"/>
                              <a:gd name="connsiteX4" fmla="*/ 1451606 w 1488261"/>
                              <a:gd name="connsiteY4" fmla="*/ 1841929 h 2124843"/>
                              <a:gd name="connsiteX5" fmla="*/ 1274625 w 1488261"/>
                              <a:gd name="connsiteY5" fmla="*/ 2100026 h 2124843"/>
                              <a:gd name="connsiteX6" fmla="*/ 175871 w 1488261"/>
                              <a:gd name="connsiteY6" fmla="*/ 1502716 h 2124843"/>
                              <a:gd name="connsiteX7" fmla="*/ 994403 w 1488261"/>
                              <a:gd name="connsiteY7" fmla="*/ 1554336 h 2124843"/>
                              <a:gd name="connsiteX8" fmla="*/ 65291 w 1488261"/>
                              <a:gd name="connsiteY8" fmla="*/ 197467 h 2124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88261" h="2124843">
                                <a:moveTo>
                                  <a:pt x="65291" y="197467"/>
                                </a:moveTo>
                                <a:cubicBezTo>
                                  <a:pt x="-77277" y="-61140"/>
                                  <a:pt x="44364" y="18671"/>
                                  <a:pt x="138994" y="2696"/>
                                </a:cubicBezTo>
                                <a:cubicBezTo>
                                  <a:pt x="233624" y="-13279"/>
                                  <a:pt x="522457" y="44575"/>
                                  <a:pt x="633071" y="101620"/>
                                </a:cubicBezTo>
                                <a:cubicBezTo>
                                  <a:pt x="743685" y="158665"/>
                                  <a:pt x="666255" y="54916"/>
                                  <a:pt x="802677" y="344968"/>
                                </a:cubicBezTo>
                                <a:cubicBezTo>
                                  <a:pt x="939100" y="635020"/>
                                  <a:pt x="1372948" y="1549419"/>
                                  <a:pt x="1451606" y="1841929"/>
                                </a:cubicBezTo>
                                <a:cubicBezTo>
                                  <a:pt x="1530264" y="2134439"/>
                                  <a:pt x="1487247" y="2156561"/>
                                  <a:pt x="1274625" y="2100026"/>
                                </a:cubicBezTo>
                                <a:cubicBezTo>
                                  <a:pt x="1062003" y="2043491"/>
                                  <a:pt x="215200" y="1578916"/>
                                  <a:pt x="175871" y="1502716"/>
                                </a:cubicBezTo>
                                <a:cubicBezTo>
                                  <a:pt x="136542" y="1426516"/>
                                  <a:pt x="1012833" y="1771877"/>
                                  <a:pt x="994403" y="1554336"/>
                                </a:cubicBezTo>
                                <a:cubicBezTo>
                                  <a:pt x="975973" y="1336795"/>
                                  <a:pt x="207859" y="456074"/>
                                  <a:pt x="65291" y="197467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35000">
                                <a:srgbClr val="C1D9CB">
                                  <a:lumMod val="0"/>
                                  <a:lumOff val="100000"/>
                                </a:srgbClr>
                              </a:gs>
                              <a:gs pos="93000">
                                <a:srgbClr val="C1D9CB">
                                  <a:lumMod val="75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solidFill>
                              <a:srgbClr val="C1D9CB">
                                <a:lumMod val="75000"/>
                              </a:srgb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threePt" dir="t">
                              <a:rot lat="0" lon="0" rev="0"/>
                            </a:lightRig>
                          </a:scene3d>
                          <a:sp3d>
                            <a:bevelT w="139700" h="38100"/>
                            <a:contourClr>
                              <a:srgbClr val="024F75">
                                <a:tint val="100000"/>
                                <a:shade val="100000"/>
                                <a:satMod val="100000"/>
                              </a:srgbClr>
                            </a:contourClr>
                          </a:sp3d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2D6B3" id="Groupe 7" o:spid="_x0000_s1026" style="position:absolute;margin-left:458pt;margin-top:631.5pt;width:48.6pt;height:65.25pt;z-index:251654144" coordsize="18197,24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">
                <v:shape id="Forme libre 10" o:spid="_x0000_s1027" style="position:absolute;left:6341;top:3097;width:11856;height:21851;flip:x;visibility:visible;mso-wrap-style:square;v-text-anchor:middle" coordsize="1127330,218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bcMUA&#10;AADbAAAADwAAAGRycy9kb3ducmV2LnhtbESP3WrCQBCF7wt9h2WE3tWNXviTukosCFIQ0fQBhuw0&#10;Cc3Oht1VU5++cyF4N8M5c843q83gOnWlEFvPBibjDBRx5W3LtYHvcve+ABUTssXOMxn4owib9evL&#10;CnPrb3yi6znVSkI45migSanPtY5VQw7j2PfEov344DDJGmptA94k3HV6mmUz7bBlaWiwp8+Gqt/z&#10;xRmIRdguF3V7n2+Ph11ZTMvl7OtuzNtoKD5AJRrS0/y43lvBF3r5RQ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VtwxQAAANsAAAAPAAAAAAAAAAAAAAAAAJgCAABkcnMv&#10;ZG93bnJldi54bWxQSwUGAAAAAAQABAD1AAAAigMAAAAA&#10;" path="m69249,236482c-50585,-33907,-3570,-11767,123800,15276,251171,42319,666659,80421,833472,398742v166813,318321,272167,1229034,291204,1526460c1143713,2222628,1057848,2166095,947695,2183299,837542,2200503,579979,2092350,463755,2028427,347531,1964504,282680,1867354,222285,1792385,161890,1717416,98530,1608320,101387,1578611v2857,-29709,103859,14675,166104,42898c329736,1649732,378971,1715759,474856,1718442v95885,2683,435548,166160,367947,-80833c775202,1390616,189083,506871,69249,236482xe" strokecolor="#2f5597">
                  <v:fill color2="#2f5597" rotate="t" angle="270" colors="0 white;22938f white" focus="100%" type="gradient"/>
                  <v:shadow on="t" color="black" opacity="26214f" origin="-.5,-.5" offset=".74836mm,.74836mm"/>
                  <v:path arrowok="t" o:connecttype="custom" o:connectlocs="72825,236482;130193,15276;876511,398742;1182752,1925202;996632,2183299;487702,2028427;233763,1792385;106622,1578611;281304,1621509;499377,1718442;886324,1637609;72825,236482" o:connectangles="0,0,0,0,0,0,0,0,0,0,0,0"/>
                </v:shape>
                <v:shape id="Forme libre 11" o:spid="_x0000_s1028" style="position:absolute;width:14882;height:21248;visibility:visible;mso-wrap-style:square;v-text-anchor:middle" coordsize="1488261,2124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EEcAA&#10;AADbAAAADwAAAGRycy9kb3ducmV2LnhtbERPTWsCMRC9F/wPYQq9uVktStkapQiC4KkqgrdhM7tZ&#10;TCZLEtf13zeFQm/zeJ+z2ozOioFC7DwrmBUlCOLa645bBefTbvoBIiZkjdYzKXhShM168rLCSvsH&#10;f9NwTK3IIRwrVGBS6ispY23IYSx8T5y5xgeHKcPQSh3wkcOdlfOyXEqHHecGgz1tDdW3490pcNbY&#10;JiS63BbN+313mC+2Q3tV6u11/PoEkWhM/+I/917n+TP4/SUfIN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yEEcAAAADbAAAADwAAAAAAAAAAAAAAAACYAgAAZHJzL2Rvd25y&#10;ZXYueG1sUEsFBgAAAAAEAAQA9QAAAIUDAAAAAA==&#10;" path="m65291,197467c-77277,-61140,44364,18671,138994,2696v94630,-15975,383463,41879,494077,98924c743685,158665,666255,54916,802677,344968v136423,290052,570271,1204451,648929,1496961c1530264,2134439,1487247,2156561,1274625,2100026,1062003,2043491,215200,1578916,175871,1502716v-39329,-76200,836962,269161,818532,51620c975973,1336795,207859,456074,65291,197467xe" strokecolor="#81b296">
                  <v:fill color2="#81b296" rotate="t" angle="90" colors="0 white;22938f white" focus="100%" type="gradient"/>
                  <v:shadow on="t" color="black" opacity="26214f" origin="-.5,-.5" offset=".74836mm,.74836mm"/>
                  <v:path arrowok="t" o:connecttype="custom" o:connectlocs="65291,197467;138994,2696;633071,101620;802677,344968;1451606,1841929;1274625,2100026;175871,1502716;994403,1554336;65291,197467" o:connectangles="0,0,0,0,0,0,0,0,0"/>
                </v:shape>
              </v:group>
            </w:pict>
          </mc:Fallback>
        </mc:AlternateContent>
      </w:r>
      <w:r w:rsidR="00AB02A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28FB5E6" wp14:editId="4E421551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Rectangle 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9CEB0" id="Rectangle 2" o:spid="_x0000_s1026" alt="rectangle coloré" style="position:absolute;margin-left:-58.7pt;margin-top:525pt;width:611.1pt;height:316.5pt;z-index:-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" fillcolor="#34aba2 [3206]" stroked="f" strokeweight="2pt">
                <w10:wrap anchory="page"/>
              </v:rect>
            </w:pict>
          </mc:Fallback>
        </mc:AlternateContent>
      </w:r>
      <w:r w:rsidR="00D077E9">
        <w:rPr>
          <w:lang w:bidi="fr-FR"/>
        </w:rPr>
        <w:br w:type="page"/>
      </w:r>
    </w:p>
    <w:p w14:paraId="1B494311" w14:textId="77777777" w:rsidR="009949EC" w:rsidRPr="00615FF9" w:rsidRDefault="00545B00" w:rsidP="009949EC">
      <w:pPr>
        <w:pStyle w:val="Titre1"/>
        <w:rPr>
          <w:rFonts w:ascii="Calibri" w:hAnsi="Calibri"/>
          <w:color w:val="5951C8" w:themeColor="text1" w:themeTint="80"/>
          <w:sz w:val="28"/>
          <w:szCs w:val="28"/>
        </w:rPr>
      </w:pPr>
      <w:r w:rsidRPr="00545B00">
        <w:rPr>
          <w:rFonts w:asciiTheme="minorHAnsi" w:hAnsiTheme="minorHAnsi" w:cstheme="minorHAnsi"/>
        </w:rPr>
        <w:lastRenderedPageBreak/>
        <w:t>P</w:t>
      </w:r>
      <w:r w:rsidR="00C152C8">
        <w:rPr>
          <w:lang w:bidi="fr-FR"/>
        </w:rPr>
        <w:t>roblématique</w:t>
      </w:r>
      <w:r w:rsidR="009949EC">
        <w:rPr>
          <w:rFonts w:ascii="Comic Sans MS" w:hAnsi="Comic Sans MS"/>
        </w:rPr>
        <w:tab/>
      </w:r>
      <w:r w:rsidR="009949EC">
        <w:rPr>
          <w:rFonts w:ascii="Comic Sans MS" w:hAnsi="Comic Sans MS"/>
        </w:rPr>
        <w:tab/>
      </w:r>
      <w:r w:rsidR="009949EC">
        <w:rPr>
          <w:rFonts w:ascii="Comic Sans MS" w:hAnsi="Comic Sans MS"/>
        </w:rPr>
        <w:tab/>
      </w:r>
      <w:r w:rsidR="009949EC">
        <w:rPr>
          <w:rFonts w:ascii="Comic Sans MS" w:hAnsi="Comic Sans MS"/>
        </w:rPr>
        <w:tab/>
      </w:r>
    </w:p>
    <w:p w14:paraId="649EAABB" w14:textId="77777777" w:rsidR="009949EC" w:rsidRDefault="009949EC" w:rsidP="009949EC">
      <w:pPr>
        <w:rPr>
          <w:color w:val="5951C8" w:themeColor="text1" w:themeTint="80"/>
          <w:sz w:val="44"/>
          <w:szCs w:val="44"/>
          <w:u w:val="single"/>
        </w:rPr>
      </w:pPr>
      <w:r w:rsidRPr="00615FF9">
        <w:rPr>
          <w:color w:val="5951C8" w:themeColor="text1" w:themeTint="80"/>
          <w:sz w:val="44"/>
          <w:szCs w:val="44"/>
        </w:rPr>
        <w:t xml:space="preserve">I </w:t>
      </w:r>
      <w:r w:rsidRPr="00615FF9">
        <w:rPr>
          <w:color w:val="5951C8" w:themeColor="text1" w:themeTint="80"/>
          <w:sz w:val="44"/>
          <w:szCs w:val="44"/>
          <w:u w:val="single"/>
        </w:rPr>
        <w:t>Objectifs :</w:t>
      </w:r>
    </w:p>
    <w:p w14:paraId="3608B3AE" w14:textId="77777777" w:rsidR="00DA2F96" w:rsidRDefault="003A3792" w:rsidP="00C850A9">
      <w:pPr>
        <w:pStyle w:val="Paragraphedeliste"/>
        <w:numPr>
          <w:ilvl w:val="0"/>
          <w:numId w:val="5"/>
        </w:numPr>
        <w:rPr>
          <w:rFonts w:ascii="Calibri" w:hAnsi="Calibri" w:cs="Calibri"/>
          <w:color w:val="FF0000"/>
          <w:sz w:val="32"/>
          <w:szCs w:val="32"/>
        </w:rPr>
      </w:pPr>
      <w:r>
        <w:rPr>
          <w:rFonts w:ascii="Calibri" w:hAnsi="Calibri" w:cs="Calibri"/>
          <w:color w:val="FF0000"/>
          <w:sz w:val="32"/>
          <w:szCs w:val="32"/>
        </w:rPr>
        <w:t>Effectuer un autocontrôle des résultats obtenus</w:t>
      </w:r>
    </w:p>
    <w:p w14:paraId="06E1FBB2" w14:textId="77777777" w:rsidR="00DA2F96" w:rsidRDefault="00D84D0D" w:rsidP="002B7691">
      <w:pPr>
        <w:pStyle w:val="Paragraphedeliste"/>
        <w:numPr>
          <w:ilvl w:val="0"/>
          <w:numId w:val="5"/>
        </w:numPr>
        <w:rPr>
          <w:rFonts w:ascii="Calibri" w:hAnsi="Calibri" w:cs="Calibri"/>
          <w:color w:val="FF0000"/>
          <w:sz w:val="32"/>
          <w:szCs w:val="32"/>
        </w:rPr>
      </w:pPr>
      <w:r>
        <w:rPr>
          <w:rFonts w:ascii="Calibri" w:hAnsi="Calibri" w:cs="Calibri"/>
          <w:color w:val="FF0000"/>
          <w:sz w:val="32"/>
          <w:szCs w:val="32"/>
        </w:rPr>
        <w:t>Proposer des actions correctives</w:t>
      </w:r>
    </w:p>
    <w:p w14:paraId="26819B35" w14:textId="77777777" w:rsidR="002B7691" w:rsidRPr="002B7691" w:rsidRDefault="002B7691" w:rsidP="002B7691">
      <w:pPr>
        <w:pStyle w:val="Paragraphedeliste"/>
        <w:rPr>
          <w:rFonts w:ascii="Calibri" w:hAnsi="Calibri" w:cs="Calibri"/>
          <w:color w:val="FF0000"/>
          <w:sz w:val="32"/>
          <w:szCs w:val="32"/>
        </w:rPr>
      </w:pPr>
    </w:p>
    <w:p w14:paraId="552BF4ED" w14:textId="77777777" w:rsidR="009949EC" w:rsidRPr="00615FF9" w:rsidRDefault="009949EC" w:rsidP="009949EC">
      <w:pPr>
        <w:rPr>
          <w:b w:val="0"/>
          <w:color w:val="5951C8" w:themeColor="text1" w:themeTint="80"/>
          <w:sz w:val="40"/>
          <w:szCs w:val="40"/>
          <w:u w:val="single"/>
        </w:rPr>
      </w:pPr>
      <w:r w:rsidRPr="009356D8">
        <w:rPr>
          <w:color w:val="5951C8" w:themeColor="text1" w:themeTint="80"/>
          <w:sz w:val="40"/>
          <w:szCs w:val="40"/>
        </w:rPr>
        <w:t xml:space="preserve">II. </w:t>
      </w:r>
      <w:r w:rsidRPr="00615FF9">
        <w:rPr>
          <w:color w:val="5951C8" w:themeColor="text1" w:themeTint="80"/>
          <w:sz w:val="40"/>
          <w:szCs w:val="40"/>
          <w:u w:val="single"/>
        </w:rPr>
        <w:t>Problématique :</w:t>
      </w:r>
    </w:p>
    <w:p w14:paraId="12601C8A" w14:textId="77777777" w:rsidR="003A3792" w:rsidRDefault="003A3792" w:rsidP="00142411"/>
    <w:p w14:paraId="0C3397F4" w14:textId="6B091393" w:rsidR="003A3792" w:rsidRPr="002B7691" w:rsidRDefault="002B7691" w:rsidP="00142411">
      <w:pPr>
        <w:rPr>
          <w:szCs w:val="28"/>
        </w:rPr>
      </w:pPr>
      <w:r w:rsidRPr="002B7691">
        <w:rPr>
          <w:rFonts w:ascii="Calibri" w:hAnsi="Calibri" w:cs="Calibri"/>
          <w:szCs w:val="28"/>
        </w:rPr>
        <w:t xml:space="preserve">Hamed a lavé un lot de linge blanc. </w:t>
      </w:r>
      <w:r w:rsidR="00FF113D">
        <w:t>Le programme du lave-linge est terminé</w:t>
      </w:r>
      <w:r w:rsidRPr="002B7691">
        <w:rPr>
          <w:rFonts w:ascii="Calibri" w:hAnsi="Calibri" w:cs="Calibri"/>
          <w:szCs w:val="28"/>
        </w:rPr>
        <w:t>. Au déchargement il s’aperçoit qu’un T-shirt a des taches roses…</w:t>
      </w:r>
    </w:p>
    <w:p w14:paraId="3259197F" w14:textId="77777777" w:rsidR="003A3792" w:rsidRDefault="002B7691" w:rsidP="009949EC">
      <w:pPr>
        <w:rPr>
          <w:b w:val="0"/>
          <w:color w:val="FF00FF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2084224" behindDoc="1" locked="0" layoutInCell="1" allowOverlap="1" wp14:anchorId="58389952" wp14:editId="0E5EB0EA">
            <wp:simplePos x="0" y="0"/>
            <wp:positionH relativeFrom="column">
              <wp:posOffset>1402080</wp:posOffset>
            </wp:positionH>
            <wp:positionV relativeFrom="paragraph">
              <wp:posOffset>73660</wp:posOffset>
            </wp:positionV>
            <wp:extent cx="3291840" cy="2468880"/>
            <wp:effectExtent l="0" t="0" r="3810" b="7620"/>
            <wp:wrapNone/>
            <wp:docPr id="4" name="Image 4" descr="Comment empêcher un vêtement de déteindre et fixer la couleur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 empêcher un vêtement de déteindre et fixer la couleur 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3FD46" w14:textId="77777777" w:rsidR="003A3792" w:rsidRDefault="003A3792" w:rsidP="009949EC">
      <w:pPr>
        <w:rPr>
          <w:b w:val="0"/>
          <w:color w:val="FF00FF"/>
          <w:u w:val="single"/>
        </w:rPr>
      </w:pPr>
    </w:p>
    <w:p w14:paraId="28881BA1" w14:textId="77777777" w:rsidR="003A3792" w:rsidRDefault="003A3792" w:rsidP="009949EC">
      <w:pPr>
        <w:rPr>
          <w:b w:val="0"/>
          <w:color w:val="FF00FF"/>
          <w:u w:val="single"/>
        </w:rPr>
      </w:pPr>
    </w:p>
    <w:p w14:paraId="0898C7FB" w14:textId="77777777" w:rsidR="003A3792" w:rsidRDefault="003A3792" w:rsidP="009949EC">
      <w:pPr>
        <w:rPr>
          <w:b w:val="0"/>
          <w:color w:val="FF00FF"/>
          <w:u w:val="single"/>
        </w:rPr>
      </w:pPr>
    </w:p>
    <w:p w14:paraId="683CAF83" w14:textId="77777777" w:rsidR="003A3792" w:rsidRDefault="003A3792" w:rsidP="009949EC">
      <w:pPr>
        <w:rPr>
          <w:b w:val="0"/>
          <w:color w:val="FF00FF"/>
          <w:u w:val="single"/>
        </w:rPr>
      </w:pPr>
    </w:p>
    <w:p w14:paraId="7B2631CB" w14:textId="77777777" w:rsidR="003A3792" w:rsidRDefault="003A3792" w:rsidP="009949EC">
      <w:pPr>
        <w:rPr>
          <w:b w:val="0"/>
          <w:color w:val="FF00FF"/>
          <w:u w:val="single"/>
        </w:rPr>
      </w:pPr>
    </w:p>
    <w:p w14:paraId="03512698" w14:textId="77777777" w:rsidR="009949EC" w:rsidRDefault="009949EC" w:rsidP="009949EC">
      <w:pPr>
        <w:rPr>
          <w:b w:val="0"/>
          <w:color w:val="FF00FF"/>
          <w:u w:val="single"/>
        </w:rPr>
      </w:pPr>
    </w:p>
    <w:p w14:paraId="5B4253C8" w14:textId="77777777" w:rsidR="003A3792" w:rsidRDefault="003A3792" w:rsidP="009949EC">
      <w:pPr>
        <w:rPr>
          <w:b w:val="0"/>
          <w:color w:val="FF00FF"/>
          <w:u w:val="single"/>
        </w:rPr>
      </w:pPr>
    </w:p>
    <w:p w14:paraId="1A951333" w14:textId="77777777" w:rsidR="003A3792" w:rsidRDefault="003A3792" w:rsidP="009949EC">
      <w:pPr>
        <w:rPr>
          <w:b w:val="0"/>
          <w:color w:val="FF00FF"/>
          <w:u w:val="single"/>
        </w:rPr>
      </w:pPr>
    </w:p>
    <w:p w14:paraId="640E5973" w14:textId="77777777" w:rsidR="004342ED" w:rsidRPr="00FE4DAA" w:rsidRDefault="004342ED" w:rsidP="009949EC">
      <w:pPr>
        <w:rPr>
          <w:b w:val="0"/>
          <w:color w:val="FF00FF"/>
          <w:u w:val="single"/>
        </w:rPr>
      </w:pPr>
    </w:p>
    <w:p w14:paraId="158A8D63" w14:textId="77777777" w:rsidR="009949EC" w:rsidRPr="00615FF9" w:rsidRDefault="009949EC" w:rsidP="009949EC">
      <w:pPr>
        <w:rPr>
          <w:b w:val="0"/>
          <w:color w:val="5951C8" w:themeColor="text1" w:themeTint="80"/>
          <w:sz w:val="40"/>
          <w:szCs w:val="40"/>
          <w:u w:val="single"/>
        </w:rPr>
      </w:pPr>
      <w:r>
        <w:rPr>
          <w:color w:val="5951C8" w:themeColor="text1" w:themeTint="80"/>
          <w:sz w:val="40"/>
          <w:szCs w:val="40"/>
        </w:rPr>
        <w:t xml:space="preserve">III. </w:t>
      </w:r>
      <w:r w:rsidRPr="00615FF9">
        <w:rPr>
          <w:color w:val="5951C8" w:themeColor="text1" w:themeTint="80"/>
          <w:sz w:val="40"/>
          <w:szCs w:val="40"/>
          <w:u w:val="single"/>
        </w:rPr>
        <w:t>Travail demandé :</w:t>
      </w:r>
    </w:p>
    <w:p w14:paraId="7F5EC50F" w14:textId="77777777" w:rsidR="009949EC" w:rsidRDefault="009949EC" w:rsidP="009949EC"/>
    <w:p w14:paraId="71BAD632" w14:textId="77777777" w:rsidR="009232CF" w:rsidRDefault="00DA2F96" w:rsidP="009232CF">
      <w:r>
        <w:t xml:space="preserve">- Aidez </w:t>
      </w:r>
      <w:r w:rsidR="003A3792">
        <w:t>Hamed</w:t>
      </w:r>
      <w:r w:rsidR="009232CF">
        <w:t xml:space="preserve"> à répondr</w:t>
      </w:r>
      <w:r w:rsidR="00142411">
        <w:t xml:space="preserve">e </w:t>
      </w:r>
      <w:r w:rsidR="003A3792">
        <w:t>aux différents problèmes qu’il</w:t>
      </w:r>
      <w:r w:rsidR="009232CF">
        <w:t xml:space="preserve"> rencontre :</w:t>
      </w:r>
    </w:p>
    <w:p w14:paraId="27B81ED9" w14:textId="77777777" w:rsidR="00C76DAD" w:rsidRPr="00C76DAD" w:rsidRDefault="00C76DAD" w:rsidP="00C76DAD">
      <w:pPr>
        <w:rPr>
          <w:rFonts w:ascii="Calibri" w:hAnsi="Calibri"/>
          <w:color w:val="5951C8" w:themeColor="text1" w:themeTint="80"/>
          <w:szCs w:val="28"/>
        </w:rPr>
      </w:pPr>
    </w:p>
    <w:p w14:paraId="5D8426D9" w14:textId="266AA54F" w:rsidR="00C76DAD" w:rsidRDefault="003266B7" w:rsidP="00DC591B">
      <w:pPr>
        <w:pStyle w:val="Paragraphedeliste"/>
        <w:numPr>
          <w:ilvl w:val="0"/>
          <w:numId w:val="1"/>
        </w:numPr>
        <w:rPr>
          <w:rFonts w:ascii="Calibri" w:hAnsi="Calibri"/>
          <w:b/>
          <w:color w:val="082A75" w:themeColor="text2"/>
          <w:sz w:val="28"/>
          <w:szCs w:val="28"/>
        </w:rPr>
      </w:pPr>
      <w:r>
        <w:rPr>
          <w:rFonts w:ascii="Calibri" w:hAnsi="Calibri"/>
          <w:b/>
          <w:color w:val="082A75" w:themeColor="text2"/>
          <w:sz w:val="28"/>
          <w:szCs w:val="28"/>
        </w:rPr>
        <w:t>Éviter</w:t>
      </w:r>
      <w:r w:rsidR="003A3792">
        <w:rPr>
          <w:rFonts w:ascii="Calibri" w:hAnsi="Calibri"/>
          <w:b/>
          <w:color w:val="082A75" w:themeColor="text2"/>
          <w:sz w:val="28"/>
          <w:szCs w:val="28"/>
        </w:rPr>
        <w:t xml:space="preserve"> les accidents au lavage</w:t>
      </w:r>
    </w:p>
    <w:p w14:paraId="31D33FA1" w14:textId="77777777" w:rsidR="00295DD4" w:rsidRPr="00295DD4" w:rsidRDefault="00C76DAD" w:rsidP="00295DD4">
      <w:pPr>
        <w:pStyle w:val="Paragraphedeliste"/>
        <w:rPr>
          <w:rFonts w:ascii="Calibri" w:hAnsi="Calibri"/>
          <w:b/>
          <w:color w:val="5951C8" w:themeColor="text1" w:themeTint="80"/>
          <w:sz w:val="28"/>
          <w:szCs w:val="28"/>
        </w:rPr>
      </w:pPr>
      <w:r w:rsidRPr="00C76DAD">
        <w:rPr>
          <w:rFonts w:ascii="Calibri" w:hAnsi="Calibri"/>
          <w:b/>
          <w:color w:val="5951C8" w:themeColor="text1" w:themeTint="80"/>
          <w:sz w:val="28"/>
          <w:szCs w:val="28"/>
        </w:rPr>
        <w:t>Avant de pouvoir répondre à cette question, vous devez consulter l</w:t>
      </w:r>
      <w:r w:rsidR="003A3792">
        <w:rPr>
          <w:rFonts w:ascii="Calibri" w:hAnsi="Calibri"/>
          <w:b/>
          <w:color w:val="5951C8" w:themeColor="text1" w:themeTint="80"/>
          <w:sz w:val="28"/>
          <w:szCs w:val="28"/>
        </w:rPr>
        <w:t>e document DR09</w:t>
      </w:r>
      <w:r w:rsidR="00295DD4">
        <w:rPr>
          <w:rFonts w:ascii="Calibri" w:hAnsi="Calibri"/>
          <w:b/>
          <w:color w:val="5951C8" w:themeColor="text1" w:themeTint="80"/>
          <w:sz w:val="28"/>
          <w:szCs w:val="28"/>
        </w:rPr>
        <w:t xml:space="preserve"> et complétez le</w:t>
      </w:r>
      <w:r w:rsidRPr="00C76DAD">
        <w:rPr>
          <w:rFonts w:ascii="Calibri" w:hAnsi="Calibri"/>
          <w:b/>
          <w:color w:val="5951C8" w:themeColor="text1" w:themeTint="80"/>
          <w:sz w:val="28"/>
          <w:szCs w:val="28"/>
        </w:rPr>
        <w:t xml:space="preserve"> TD 1</w:t>
      </w:r>
    </w:p>
    <w:p w14:paraId="103CD371" w14:textId="77777777" w:rsidR="00C76DAD" w:rsidRPr="00242A8D" w:rsidRDefault="00C76DAD" w:rsidP="00242A8D">
      <w:pPr>
        <w:rPr>
          <w:rFonts w:ascii="Calibri" w:hAnsi="Calibri"/>
          <w:color w:val="5951C8" w:themeColor="text1" w:themeTint="80"/>
          <w:szCs w:val="28"/>
        </w:rPr>
      </w:pPr>
    </w:p>
    <w:p w14:paraId="08884243" w14:textId="77777777" w:rsidR="002C3DB8" w:rsidRDefault="002C3DB8" w:rsidP="002C3DB8">
      <w:pPr>
        <w:tabs>
          <w:tab w:val="left" w:pos="6960"/>
        </w:tabs>
        <w:rPr>
          <w:b w:val="0"/>
          <w:color w:val="2E287F" w:themeColor="text1" w:themeTint="BF"/>
        </w:rPr>
      </w:pPr>
      <w:r>
        <w:rPr>
          <w:b w:val="0"/>
          <w:color w:val="2E287F" w:themeColor="text1" w:themeTint="BF"/>
        </w:rPr>
        <w:t>Pour pouvoir suivre ce parcours de formation et répondre à toutes les questions qui vous seront posées, vous devez vous souvenir de ce que vous avez appris. Notamment les informations contenues dans les fiches suivantes :</w:t>
      </w:r>
    </w:p>
    <w:p w14:paraId="6E62BE42" w14:textId="77777777" w:rsidR="002C3DB8" w:rsidRDefault="002C3DB8" w:rsidP="002C3DB8">
      <w:pPr>
        <w:pStyle w:val="Paragraphedeliste"/>
        <w:numPr>
          <w:ilvl w:val="0"/>
          <w:numId w:val="6"/>
        </w:numPr>
        <w:tabs>
          <w:tab w:val="left" w:pos="6960"/>
        </w:tabs>
        <w:rPr>
          <w:rFonts w:asciiTheme="minorHAnsi" w:hAnsiTheme="minorHAnsi" w:cstheme="minorHAnsi"/>
          <w:color w:val="2E287F" w:themeColor="text1" w:themeTint="BF"/>
        </w:rPr>
      </w:pPr>
      <w:r w:rsidRPr="00F14852">
        <w:rPr>
          <w:rFonts w:asciiTheme="minorHAnsi" w:hAnsiTheme="minorHAnsi" w:cstheme="minorHAnsi"/>
          <w:color w:val="2E287F" w:themeColor="text1" w:themeTint="BF"/>
        </w:rPr>
        <w:t>Fiche ressource</w:t>
      </w:r>
      <w:r>
        <w:rPr>
          <w:rFonts w:asciiTheme="minorHAnsi" w:hAnsiTheme="minorHAnsi" w:cstheme="minorHAnsi"/>
          <w:color w:val="2E287F" w:themeColor="text1" w:themeTint="BF"/>
        </w:rPr>
        <w:t xml:space="preserve"> 01 Préparation et triage des articles avant lavage</w:t>
      </w:r>
    </w:p>
    <w:p w14:paraId="5D29D379" w14:textId="77777777" w:rsidR="001E441A" w:rsidRDefault="002C3DB8" w:rsidP="002C3DB8">
      <w:pPr>
        <w:pStyle w:val="Paragraphedeliste"/>
        <w:numPr>
          <w:ilvl w:val="0"/>
          <w:numId w:val="6"/>
        </w:numPr>
        <w:tabs>
          <w:tab w:val="left" w:pos="6960"/>
        </w:tabs>
        <w:rPr>
          <w:rFonts w:asciiTheme="minorHAnsi" w:hAnsiTheme="minorHAnsi" w:cstheme="minorHAnsi"/>
          <w:color w:val="2E287F" w:themeColor="text1" w:themeTint="BF"/>
        </w:rPr>
      </w:pPr>
      <w:r w:rsidRPr="00F14852">
        <w:rPr>
          <w:rFonts w:asciiTheme="minorHAnsi" w:hAnsiTheme="minorHAnsi" w:cstheme="minorHAnsi"/>
          <w:color w:val="2E287F" w:themeColor="text1" w:themeTint="BF"/>
        </w:rPr>
        <w:t>Fiche ressource</w:t>
      </w:r>
      <w:r>
        <w:rPr>
          <w:rFonts w:asciiTheme="minorHAnsi" w:hAnsiTheme="minorHAnsi" w:cstheme="minorHAnsi"/>
          <w:color w:val="2E287F" w:themeColor="text1" w:themeTint="BF"/>
        </w:rPr>
        <w:t xml:space="preserve"> 04 Les produits de lavage lessiviels</w:t>
      </w:r>
    </w:p>
    <w:p w14:paraId="28A2BF92" w14:textId="77777777" w:rsidR="002C3DB8" w:rsidRDefault="002C3DB8" w:rsidP="002C3DB8">
      <w:pPr>
        <w:pStyle w:val="Paragraphedeliste"/>
        <w:numPr>
          <w:ilvl w:val="0"/>
          <w:numId w:val="6"/>
        </w:numPr>
        <w:tabs>
          <w:tab w:val="left" w:pos="6960"/>
        </w:tabs>
        <w:rPr>
          <w:rFonts w:asciiTheme="minorHAnsi" w:hAnsiTheme="minorHAnsi" w:cstheme="minorHAnsi"/>
          <w:color w:val="2E287F" w:themeColor="text1" w:themeTint="BF"/>
        </w:rPr>
      </w:pPr>
      <w:r>
        <w:rPr>
          <w:rFonts w:asciiTheme="minorHAnsi" w:hAnsiTheme="minorHAnsi" w:cstheme="minorHAnsi"/>
          <w:color w:val="2E287F" w:themeColor="text1" w:themeTint="BF"/>
        </w:rPr>
        <w:t>Fiche ressources 05 Les programmes de lavage</w:t>
      </w:r>
    </w:p>
    <w:p w14:paraId="069C0C20" w14:textId="77777777" w:rsidR="002C3DB8" w:rsidRPr="002C3DB8" w:rsidRDefault="002C3DB8" w:rsidP="002C3DB8">
      <w:pPr>
        <w:pStyle w:val="Paragraphedeliste"/>
        <w:numPr>
          <w:ilvl w:val="0"/>
          <w:numId w:val="6"/>
        </w:numPr>
        <w:tabs>
          <w:tab w:val="left" w:pos="6960"/>
        </w:tabs>
        <w:rPr>
          <w:rFonts w:asciiTheme="minorHAnsi" w:hAnsiTheme="minorHAnsi" w:cstheme="minorHAnsi"/>
          <w:color w:val="2E287F" w:themeColor="text1" w:themeTint="BF"/>
        </w:rPr>
      </w:pPr>
      <w:r>
        <w:rPr>
          <w:rFonts w:asciiTheme="minorHAnsi" w:hAnsiTheme="minorHAnsi" w:cstheme="minorHAnsi"/>
          <w:color w:val="2E287F" w:themeColor="text1" w:themeTint="BF"/>
        </w:rPr>
        <w:t>Fiche ressources 08 Les problèmes liés au lavage</w:t>
      </w:r>
    </w:p>
    <w:p w14:paraId="2B89D110" w14:textId="77777777" w:rsidR="002B7691" w:rsidRDefault="002B7691" w:rsidP="002C3DB8">
      <w:pPr>
        <w:tabs>
          <w:tab w:val="left" w:pos="6960"/>
        </w:tabs>
        <w:rPr>
          <w:color w:val="5951C8" w:themeColor="text1" w:themeTint="80"/>
          <w:sz w:val="40"/>
          <w:szCs w:val="40"/>
          <w:u w:val="single"/>
        </w:rPr>
      </w:pPr>
    </w:p>
    <w:p w14:paraId="61261772" w14:textId="1A11677C" w:rsidR="007544AF" w:rsidRDefault="007544AF" w:rsidP="002C3DB8">
      <w:pPr>
        <w:tabs>
          <w:tab w:val="left" w:pos="6960"/>
        </w:tabs>
        <w:rPr>
          <w:color w:val="5951C8" w:themeColor="text1" w:themeTint="80"/>
          <w:sz w:val="40"/>
          <w:szCs w:val="40"/>
          <w:u w:val="single"/>
        </w:rPr>
      </w:pPr>
      <w:r>
        <w:rPr>
          <w:color w:val="5951C8" w:themeColor="text1" w:themeTint="80"/>
          <w:sz w:val="40"/>
          <w:szCs w:val="40"/>
          <w:u w:val="single"/>
        </w:rPr>
        <w:t>Retour à la problématique</w:t>
      </w:r>
    </w:p>
    <w:p w14:paraId="0D5E58F1" w14:textId="77777777" w:rsidR="007544AF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  <w:sz w:val="24"/>
          <w:szCs w:val="24"/>
        </w:rPr>
      </w:pPr>
    </w:p>
    <w:p w14:paraId="7786D7EF" w14:textId="77777777" w:rsidR="007544AF" w:rsidRPr="00243B3A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</w:rPr>
      </w:pPr>
      <w:r w:rsidRPr="00243B3A">
        <w:rPr>
          <w:rFonts w:cstheme="minorHAnsi"/>
          <w:color w:val="2E287F" w:themeColor="text1" w:themeTint="BF"/>
        </w:rPr>
        <w:t xml:space="preserve">Maintenant </w:t>
      </w:r>
      <w:r>
        <w:rPr>
          <w:rFonts w:cstheme="minorHAnsi"/>
          <w:color w:val="2E287F" w:themeColor="text1" w:themeTint="BF"/>
        </w:rPr>
        <w:t>que vous avez répondu au</w:t>
      </w:r>
      <w:r w:rsidRPr="00243B3A">
        <w:rPr>
          <w:rFonts w:cstheme="minorHAnsi"/>
          <w:color w:val="2E287F" w:themeColor="text1" w:themeTint="BF"/>
        </w:rPr>
        <w:t xml:space="preserve"> TD, vous devez résoudre la problématique qui vous est exposée.</w:t>
      </w:r>
    </w:p>
    <w:p w14:paraId="0B16E97C" w14:textId="77777777" w:rsidR="007544AF" w:rsidRDefault="007544AF" w:rsidP="007544AF">
      <w:pPr>
        <w:pStyle w:val="Paragraphedeliste"/>
        <w:tabs>
          <w:tab w:val="left" w:pos="6960"/>
        </w:tabs>
        <w:ind w:left="142"/>
        <w:rPr>
          <w:rFonts w:asciiTheme="minorHAnsi" w:hAnsiTheme="minorHAnsi" w:cstheme="minorHAnsi"/>
          <w:color w:val="2E287F" w:themeColor="text1" w:themeTint="BF"/>
        </w:rPr>
      </w:pPr>
    </w:p>
    <w:p w14:paraId="0907DEB1" w14:textId="77777777" w:rsidR="007544AF" w:rsidRPr="002C3DB8" w:rsidRDefault="007544AF" w:rsidP="002C3DB8">
      <w:pPr>
        <w:tabs>
          <w:tab w:val="left" w:pos="6960"/>
        </w:tabs>
        <w:rPr>
          <w:rFonts w:cstheme="minorHAnsi"/>
          <w:color w:val="2E287F" w:themeColor="text1" w:themeTint="BF"/>
        </w:rPr>
      </w:pPr>
      <w:r w:rsidRPr="002C3DB8">
        <w:rPr>
          <w:rFonts w:cstheme="minorHAnsi"/>
          <w:color w:val="2E287F" w:themeColor="text1" w:themeTint="BF"/>
          <w:u w:val="single"/>
        </w:rPr>
        <w:t>Description de la situation</w:t>
      </w:r>
      <w:r w:rsidRPr="002C3DB8">
        <w:rPr>
          <w:rFonts w:cstheme="minorHAnsi"/>
          <w:color w:val="2E287F" w:themeColor="text1" w:themeTint="BF"/>
        </w:rPr>
        <w:t> :</w:t>
      </w:r>
    </w:p>
    <w:p w14:paraId="0DF6D8F6" w14:textId="77777777" w:rsidR="007544AF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</w:rPr>
      </w:pPr>
    </w:p>
    <w:p w14:paraId="51EE12BC" w14:textId="20541A56" w:rsidR="007544AF" w:rsidRDefault="007544AF" w:rsidP="007544AF">
      <w:pPr>
        <w:tabs>
          <w:tab w:val="left" w:pos="6960"/>
        </w:tabs>
        <w:rPr>
          <w:rFonts w:cstheme="minorHAnsi"/>
          <w:b w:val="0"/>
          <w:i/>
          <w:color w:val="2E287F" w:themeColor="text1" w:themeTint="BF"/>
          <w:sz w:val="24"/>
          <w:szCs w:val="24"/>
        </w:rPr>
      </w:pPr>
      <w:r>
        <w:rPr>
          <w:rFonts w:cstheme="minorHAnsi"/>
          <w:b w:val="0"/>
          <w:i/>
          <w:color w:val="2E287F" w:themeColor="text1" w:themeTint="BF"/>
          <w:sz w:val="24"/>
          <w:szCs w:val="24"/>
        </w:rPr>
        <w:t>La machi</w:t>
      </w:r>
      <w:r w:rsidR="005C26B2">
        <w:rPr>
          <w:rFonts w:cstheme="minorHAnsi"/>
          <w:b w:val="0"/>
          <w:i/>
          <w:color w:val="2E287F" w:themeColor="text1" w:themeTint="BF"/>
          <w:sz w:val="24"/>
          <w:szCs w:val="24"/>
        </w:rPr>
        <w:t xml:space="preserve">ne à laver vient de se terminer, </w:t>
      </w:r>
      <w:r>
        <w:rPr>
          <w:rFonts w:cstheme="minorHAnsi"/>
          <w:b w:val="0"/>
          <w:i/>
          <w:color w:val="2E287F" w:themeColor="text1" w:themeTint="BF"/>
          <w:sz w:val="24"/>
          <w:szCs w:val="24"/>
        </w:rPr>
        <w:t>Hamed a dû réaliser le lavage d’un lot de chemises et de t-shirts blanc</w:t>
      </w:r>
      <w:r w:rsidR="005C26B2">
        <w:rPr>
          <w:rFonts w:cstheme="minorHAnsi"/>
          <w:b w:val="0"/>
          <w:i/>
          <w:color w:val="2E287F" w:themeColor="text1" w:themeTint="BF"/>
          <w:sz w:val="24"/>
          <w:szCs w:val="24"/>
        </w:rPr>
        <w:t xml:space="preserve">s. </w:t>
      </w:r>
      <w:r>
        <w:rPr>
          <w:rFonts w:cstheme="minorHAnsi"/>
          <w:b w:val="0"/>
          <w:i/>
          <w:color w:val="2E287F" w:themeColor="text1" w:themeTint="BF"/>
          <w:sz w:val="24"/>
          <w:szCs w:val="24"/>
        </w:rPr>
        <w:t>Il décharge la machine et s’aperçoit que quelques articles sont tachés de rose…au fond du tambour un pull rouge </w:t>
      </w:r>
      <w:r w:rsidR="002C3DB8">
        <w:rPr>
          <w:rFonts w:cstheme="minorHAnsi"/>
          <w:b w:val="0"/>
          <w:i/>
          <w:color w:val="2E287F" w:themeColor="text1" w:themeTint="BF"/>
          <w:sz w:val="24"/>
          <w:szCs w:val="24"/>
        </w:rPr>
        <w:t xml:space="preserve">!!!!! </w:t>
      </w:r>
      <w:r w:rsidR="00903684">
        <w:rPr>
          <w:rFonts w:cstheme="minorHAnsi"/>
          <w:b w:val="0"/>
          <w:i/>
          <w:color w:val="2E287F" w:themeColor="text1" w:themeTint="BF"/>
          <w:sz w:val="24"/>
          <w:szCs w:val="24"/>
        </w:rPr>
        <w:t>Il a été oublié lors du précéde</w:t>
      </w:r>
      <w:r w:rsidR="0068541A">
        <w:rPr>
          <w:rFonts w:cstheme="minorHAnsi"/>
          <w:b w:val="0"/>
          <w:i/>
          <w:color w:val="2E287F" w:themeColor="text1" w:themeTint="BF"/>
          <w:sz w:val="24"/>
          <w:szCs w:val="24"/>
        </w:rPr>
        <w:t>nt déchargement….</w:t>
      </w:r>
    </w:p>
    <w:p w14:paraId="35518712" w14:textId="6DDCABA6" w:rsidR="00597802" w:rsidRDefault="00597802" w:rsidP="007544AF">
      <w:pPr>
        <w:tabs>
          <w:tab w:val="left" w:pos="6960"/>
        </w:tabs>
        <w:rPr>
          <w:rFonts w:cstheme="minorHAnsi"/>
          <w:b w:val="0"/>
          <w:i/>
          <w:color w:val="2E287F" w:themeColor="text1" w:themeTint="BF"/>
          <w:sz w:val="24"/>
          <w:szCs w:val="24"/>
        </w:rPr>
      </w:pPr>
      <w:r>
        <w:rPr>
          <w:rFonts w:cstheme="minorHAnsi"/>
          <w:b w:val="0"/>
          <w:i/>
          <w:color w:val="2E287F" w:themeColor="text1" w:themeTint="BF"/>
          <w:sz w:val="24"/>
          <w:szCs w:val="24"/>
        </w:rPr>
        <w:t xml:space="preserve">Le </w:t>
      </w:r>
      <w:r w:rsidRPr="00FF113D">
        <w:rPr>
          <w:rFonts w:cstheme="minorHAnsi"/>
          <w:b w:val="0"/>
          <w:i/>
          <w:color w:val="2E287F" w:themeColor="text1" w:themeTint="BF"/>
          <w:sz w:val="24"/>
          <w:szCs w:val="24"/>
        </w:rPr>
        <w:t xml:space="preserve">lavage </w:t>
      </w:r>
      <w:r w:rsidR="00FF113D" w:rsidRPr="00FF113D">
        <w:rPr>
          <w:b w:val="0"/>
          <w:i/>
          <w:sz w:val="24"/>
          <w:szCs w:val="24"/>
        </w:rPr>
        <w:t>a été effectué</w:t>
      </w:r>
      <w:r>
        <w:rPr>
          <w:rFonts w:cstheme="minorHAnsi"/>
          <w:b w:val="0"/>
          <w:i/>
          <w:color w:val="2E287F" w:themeColor="text1" w:themeTint="BF"/>
          <w:sz w:val="24"/>
          <w:szCs w:val="24"/>
        </w:rPr>
        <w:t xml:space="preserve"> fait à une température de 60°C avec une lessive spécifique BLANC.</w:t>
      </w:r>
    </w:p>
    <w:p w14:paraId="13B7900A" w14:textId="77777777" w:rsidR="007544AF" w:rsidRDefault="002C3DB8" w:rsidP="007544AF">
      <w:pPr>
        <w:tabs>
          <w:tab w:val="left" w:pos="6960"/>
        </w:tabs>
        <w:rPr>
          <w:rFonts w:cstheme="minorHAnsi"/>
          <w:b w:val="0"/>
          <w:i/>
          <w:color w:val="2E287F" w:themeColor="text1" w:themeTint="BF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2085248" behindDoc="1" locked="0" layoutInCell="1" allowOverlap="1" wp14:anchorId="61B5B77B" wp14:editId="134CC58C">
            <wp:simplePos x="0" y="0"/>
            <wp:positionH relativeFrom="column">
              <wp:posOffset>929640</wp:posOffset>
            </wp:positionH>
            <wp:positionV relativeFrom="paragraph">
              <wp:posOffset>180975</wp:posOffset>
            </wp:positionV>
            <wp:extent cx="4935419" cy="2545080"/>
            <wp:effectExtent l="0" t="0" r="0" b="7620"/>
            <wp:wrapNone/>
            <wp:docPr id="1" name="Image 1" descr="5 astuces pour détacher un linge déteint - M6 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astuces pour détacher un linge déteint - M6 Deco.f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19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D8297" w14:textId="77777777" w:rsidR="007544AF" w:rsidRPr="006477DE" w:rsidRDefault="007544AF" w:rsidP="007544AF">
      <w:pPr>
        <w:tabs>
          <w:tab w:val="left" w:pos="6960"/>
        </w:tabs>
        <w:rPr>
          <w:rFonts w:cstheme="minorHAnsi"/>
          <w:b w:val="0"/>
          <w:i/>
          <w:color w:val="2E287F" w:themeColor="text1" w:themeTint="BF"/>
          <w:sz w:val="24"/>
          <w:szCs w:val="24"/>
        </w:rPr>
      </w:pPr>
    </w:p>
    <w:p w14:paraId="7B277BBF" w14:textId="77777777" w:rsidR="007544AF" w:rsidRPr="009953D7" w:rsidRDefault="007544AF" w:rsidP="007544AF">
      <w:pPr>
        <w:pStyle w:val="Paragraphedeliste"/>
        <w:tabs>
          <w:tab w:val="left" w:pos="6960"/>
        </w:tabs>
        <w:ind w:left="142"/>
        <w:rPr>
          <w:rFonts w:asciiTheme="minorHAnsi" w:hAnsiTheme="minorHAnsi" w:cstheme="minorHAnsi"/>
          <w:i/>
          <w:color w:val="2E287F" w:themeColor="text1" w:themeTint="BF"/>
        </w:rPr>
      </w:pPr>
    </w:p>
    <w:p w14:paraId="34C344A0" w14:textId="77777777" w:rsidR="007544AF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422C79E1" w14:textId="77777777" w:rsidR="007544AF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3F4C78B7" w14:textId="77777777" w:rsidR="007544AF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73BFE55C" w14:textId="77777777" w:rsidR="007544AF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23CEF54E" w14:textId="77777777" w:rsidR="007544AF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55A586FA" w14:textId="77777777" w:rsidR="007544AF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4A381643" w14:textId="77777777" w:rsidR="007544AF" w:rsidRDefault="007544AF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64BAE254" w14:textId="77777777" w:rsidR="00ED5ABE" w:rsidRDefault="00ED5ABE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7089901F" w14:textId="77777777" w:rsidR="00ED5ABE" w:rsidRDefault="00ED5ABE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686AECC5" w14:textId="77777777" w:rsidR="00ED5ABE" w:rsidRDefault="00ED5ABE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690A36FA" w14:textId="77777777" w:rsidR="00ED5ABE" w:rsidRDefault="00ED5ABE" w:rsidP="007544AF">
      <w:pPr>
        <w:tabs>
          <w:tab w:val="left" w:pos="6960"/>
        </w:tabs>
        <w:rPr>
          <w:rFonts w:cstheme="minorHAnsi"/>
          <w:color w:val="2E287F" w:themeColor="text1" w:themeTint="BF"/>
          <w:szCs w:val="28"/>
          <w:u w:val="single"/>
        </w:rPr>
      </w:pPr>
    </w:p>
    <w:p w14:paraId="47EC06DC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44D0114B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7D344F3F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5AD11E65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2387E1EF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2EF34E1D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47088288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2C8466A3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6E623CC6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49C275A9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4428A671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668612EB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4090A15B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078AEDB0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77CD334E" w14:textId="77777777" w:rsidR="00D358B7" w:rsidRDefault="00D358B7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  <w:r>
        <w:rPr>
          <w:rFonts w:cstheme="minorHAnsi"/>
          <w:color w:val="2E287F" w:themeColor="text1" w:themeTint="BF"/>
          <w:szCs w:val="28"/>
          <w:u w:val="single"/>
          <w:lang w:bidi="fr-FR"/>
        </w:rPr>
        <w:t>Répondre aux questions suivantes pour aider Hamed à résoudre le problème</w:t>
      </w:r>
      <w:r w:rsidRPr="00F051F3">
        <w:rPr>
          <w:rFonts w:cstheme="minorHAnsi"/>
          <w:color w:val="2E287F" w:themeColor="text1" w:themeTint="BF"/>
          <w:szCs w:val="28"/>
          <w:u w:val="single"/>
          <w:lang w:bidi="fr-FR"/>
        </w:rPr>
        <w:t> :</w:t>
      </w:r>
    </w:p>
    <w:p w14:paraId="16362449" w14:textId="77777777" w:rsidR="00602BE3" w:rsidRDefault="00602BE3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361ABC31" w14:textId="77777777" w:rsidR="00602BE3" w:rsidRDefault="00602BE3" w:rsidP="00D358B7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  <w:r>
        <w:rPr>
          <w:rFonts w:cstheme="minorHAnsi"/>
          <w:color w:val="2E287F" w:themeColor="text1" w:themeTint="BF"/>
          <w:szCs w:val="28"/>
          <w:u w:val="single"/>
          <w:lang w:bidi="fr-FR"/>
        </w:rPr>
        <w:t>1</w:t>
      </w:r>
      <w:r w:rsidRPr="00602BE3">
        <w:rPr>
          <w:rFonts w:cstheme="minorHAnsi"/>
          <w:color w:val="2E287F" w:themeColor="text1" w:themeTint="BF"/>
          <w:szCs w:val="28"/>
          <w:u w:val="single"/>
          <w:vertAlign w:val="superscript"/>
          <w:lang w:bidi="fr-FR"/>
        </w:rPr>
        <w:t>ère</w:t>
      </w:r>
      <w:r>
        <w:rPr>
          <w:rFonts w:cstheme="minorHAnsi"/>
          <w:color w:val="2E287F" w:themeColor="text1" w:themeTint="BF"/>
          <w:szCs w:val="28"/>
          <w:u w:val="single"/>
          <w:lang w:bidi="fr-FR"/>
        </w:rPr>
        <w:t xml:space="preserve"> PARTIE : Constat de l’accident</w:t>
      </w:r>
    </w:p>
    <w:p w14:paraId="3AB27C11" w14:textId="77777777" w:rsidR="00D358B7" w:rsidRDefault="00D358B7" w:rsidP="00D358B7">
      <w:pPr>
        <w:tabs>
          <w:tab w:val="left" w:pos="7640"/>
        </w:tabs>
        <w:rPr>
          <w:rFonts w:ascii="Calibri" w:hAnsi="Calibri" w:cs="Calibri"/>
        </w:rPr>
      </w:pPr>
    </w:p>
    <w:p w14:paraId="6C4E70F7" w14:textId="14C42A22" w:rsidR="00D358B7" w:rsidRPr="00D358B7" w:rsidRDefault="003E7D28" w:rsidP="00D358B7">
      <w:pPr>
        <w:pStyle w:val="Paragraphedeliste"/>
        <w:numPr>
          <w:ilvl w:val="0"/>
          <w:numId w:val="21"/>
        </w:numPr>
        <w:tabs>
          <w:tab w:val="left" w:pos="7640"/>
        </w:tabs>
      </w:pPr>
      <w:r w:rsidRPr="00D358B7">
        <w:rPr>
          <w:noProof/>
        </w:rPr>
        <w:drawing>
          <wp:anchor distT="0" distB="0" distL="114300" distR="114300" simplePos="0" relativeHeight="252086272" behindDoc="1" locked="0" layoutInCell="1" allowOverlap="1" wp14:anchorId="034359DD" wp14:editId="49DB2A22">
            <wp:simplePos x="0" y="0"/>
            <wp:positionH relativeFrom="page">
              <wp:posOffset>3445510</wp:posOffset>
            </wp:positionH>
            <wp:positionV relativeFrom="paragraph">
              <wp:posOffset>9525</wp:posOffset>
            </wp:positionV>
            <wp:extent cx="3787140" cy="3787140"/>
            <wp:effectExtent l="0" t="0" r="0" b="3810"/>
            <wp:wrapNone/>
            <wp:docPr id="7" name="Image 7" descr="T-shirt Deluxe Blanc- Gladia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-shirt Deluxe Blanc- Gladiaspo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8B7">
        <w:rPr>
          <w:rFonts w:ascii="Calibri" w:hAnsi="Calibri" w:cs="Calibri"/>
          <w:b/>
        </w:rPr>
        <w:t>Qu’a subi le T-shirt ?</w:t>
      </w:r>
      <w:r w:rsidR="00245FB3">
        <w:rPr>
          <w:rFonts w:ascii="Calibri" w:hAnsi="Calibri" w:cs="Calibri"/>
          <w:b/>
        </w:rPr>
        <w:t xml:space="preserve"> Cocher la bonne réponse.</w:t>
      </w:r>
    </w:p>
    <w:p w14:paraId="185096F0" w14:textId="77777777" w:rsidR="00D358B7" w:rsidRDefault="003E7D28" w:rsidP="00D358B7">
      <w:pPr>
        <w:tabs>
          <w:tab w:val="left" w:pos="7640"/>
        </w:tabs>
        <w:rPr>
          <w:rFonts w:ascii="Times New Roman" w:hAnsi="Times New Roman" w:cs="Times New Roman"/>
        </w:rPr>
      </w:pPr>
      <w:r w:rsidRPr="00D358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7EC32B1" wp14:editId="3B61A710">
                <wp:simplePos x="0" y="0"/>
                <wp:positionH relativeFrom="column">
                  <wp:posOffset>4282440</wp:posOffset>
                </wp:positionH>
                <wp:positionV relativeFrom="paragraph">
                  <wp:posOffset>129540</wp:posOffset>
                </wp:positionV>
                <wp:extent cx="1516380" cy="1363980"/>
                <wp:effectExtent l="0" t="0" r="7620" b="762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36398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E5C711" id="Ellipse 15" o:spid="_x0000_s1026" style="position:absolute;margin-left:337.2pt;margin-top:10.2pt;width:119.4pt;height:107.4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" fillcolor="#fcf" stroked="f" strokeweight="2pt"/>
            </w:pict>
          </mc:Fallback>
        </mc:AlternateContent>
      </w:r>
    </w:p>
    <w:p w14:paraId="66BB3B8B" w14:textId="44911864" w:rsidR="00D358B7" w:rsidRDefault="00511F72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 w:rsidRPr="00D358B7">
        <w:rPr>
          <w:rFonts w:ascii="Calibri" w:hAnsi="Calibri" w:cs="Calibr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C52E6E8" wp14:editId="037120CF">
                <wp:simplePos x="0" y="0"/>
                <wp:positionH relativeFrom="column">
                  <wp:posOffset>3741420</wp:posOffset>
                </wp:positionH>
                <wp:positionV relativeFrom="paragraph">
                  <wp:posOffset>12065</wp:posOffset>
                </wp:positionV>
                <wp:extent cx="1516380" cy="1363980"/>
                <wp:effectExtent l="0" t="0" r="7620" b="762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36398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94ED1" id="Ellipse 13" o:spid="_x0000_s1026" style="position:absolute;margin-left:294.6pt;margin-top:.95pt;width:119.4pt;height:107.4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" fillcolor="#f9f" stroked="f" strokeweight="2pt"/>
            </w:pict>
          </mc:Fallback>
        </mc:AlternateContent>
      </w:r>
      <w:r w:rsidR="00D358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6046677" wp14:editId="11DB9EBA">
                <wp:simplePos x="0" y="0"/>
                <wp:positionH relativeFrom="column">
                  <wp:posOffset>68580</wp:posOffset>
                </wp:positionH>
                <wp:positionV relativeFrom="paragraph">
                  <wp:posOffset>11430</wp:posOffset>
                </wp:positionV>
                <wp:extent cx="137160" cy="144780"/>
                <wp:effectExtent l="0" t="0" r="15240" b="2667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33CBF" id="Rectangle à coins arrondis 20" o:spid="_x0000_s1026" style="position:absolute;margin-left:5.4pt;margin-top:.9pt;width:10.8pt;height:11.4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" fillcolor="white [3201]" strokecolor="#0f0d29 [3200]" strokeweight="2pt"/>
            </w:pict>
          </mc:Fallback>
        </mc:AlternateContent>
      </w:r>
      <w:r w:rsidR="00D358B7">
        <w:rPr>
          <w:rFonts w:ascii="Times New Roman" w:hAnsi="Times New Roman" w:cs="Times New Roman"/>
        </w:rPr>
        <w:t xml:space="preserve">      </w:t>
      </w:r>
      <w:r w:rsidR="00D358B7">
        <w:rPr>
          <w:rFonts w:ascii="Calibri" w:hAnsi="Calibri" w:cs="Calibri"/>
          <w:sz w:val="24"/>
          <w:szCs w:val="24"/>
        </w:rPr>
        <w:t>Le T-shirt a rétréci ?</w:t>
      </w:r>
    </w:p>
    <w:p w14:paraId="37E832D7" w14:textId="77777777" w:rsidR="00D358B7" w:rsidRDefault="003E7D28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 w:rsidRPr="00D358B7">
        <w:rPr>
          <w:rFonts w:ascii="Calibri" w:hAnsi="Calibri" w:cs="Calibr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1650197" wp14:editId="0AFAC44B">
                <wp:simplePos x="0" y="0"/>
                <wp:positionH relativeFrom="column">
                  <wp:posOffset>3566160</wp:posOffset>
                </wp:positionH>
                <wp:positionV relativeFrom="paragraph">
                  <wp:posOffset>6350</wp:posOffset>
                </wp:positionV>
                <wp:extent cx="1196340" cy="1333500"/>
                <wp:effectExtent l="0" t="0" r="3810" b="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3335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AFA2E" id="Ellipse 14" o:spid="_x0000_s1026" style="position:absolute;margin-left:280.8pt;margin-top:.5pt;width:94.2pt;height:10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" fillcolor="#fcf" stroked="f" strokeweight="2pt"/>
            </w:pict>
          </mc:Fallback>
        </mc:AlternateContent>
      </w:r>
      <w:r w:rsidR="00D358B7">
        <w:rPr>
          <w:rFonts w:ascii="Calibri" w:hAnsi="Calibri" w:cs="Calibri"/>
          <w:sz w:val="24"/>
          <w:szCs w:val="24"/>
        </w:rPr>
        <w:t xml:space="preserve">    </w:t>
      </w:r>
    </w:p>
    <w:p w14:paraId="61F338CC" w14:textId="74E23EE8" w:rsidR="00D358B7" w:rsidRDefault="00D358B7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1491AD5" wp14:editId="7C972FF2">
                <wp:simplePos x="0" y="0"/>
                <wp:positionH relativeFrom="column">
                  <wp:posOffset>76200</wp:posOffset>
                </wp:positionH>
                <wp:positionV relativeFrom="paragraph">
                  <wp:posOffset>10160</wp:posOffset>
                </wp:positionV>
                <wp:extent cx="137160" cy="144780"/>
                <wp:effectExtent l="0" t="0" r="15240" b="2667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27EB5" id="Rectangle à coins arrondis 21" o:spid="_x0000_s1026" style="position:absolute;margin-left:6pt;margin-top:.8pt;width:10.8pt;height:11.4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" fillcolor="white [3201]" strokecolor="#0f0d29 [3200]" strokeweight="2pt"/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t xml:space="preserve">        Le T-shirt </w:t>
      </w:r>
      <w:r w:rsidR="00FF113D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’est déformé ?</w:t>
      </w:r>
    </w:p>
    <w:p w14:paraId="4AD6CA04" w14:textId="77777777" w:rsidR="00D358B7" w:rsidRDefault="003E7D28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 w:rsidRPr="00D358B7">
        <w:rPr>
          <w:rFonts w:ascii="Calibri" w:hAnsi="Calibri" w:cs="Calibr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F175D8F" wp14:editId="4E6D2086">
                <wp:simplePos x="0" y="0"/>
                <wp:positionH relativeFrom="column">
                  <wp:posOffset>3756660</wp:posOffset>
                </wp:positionH>
                <wp:positionV relativeFrom="paragraph">
                  <wp:posOffset>5080</wp:posOffset>
                </wp:positionV>
                <wp:extent cx="1516380" cy="1363980"/>
                <wp:effectExtent l="0" t="0" r="7620" b="762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36398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36EE2" id="Ellipse 12" o:spid="_x0000_s1026" style="position:absolute;margin-left:295.8pt;margin-top:.4pt;width:119.4pt;height:107.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" fillcolor="#f9f" stroked="f" strokeweight="2pt"/>
            </w:pict>
          </mc:Fallback>
        </mc:AlternateContent>
      </w:r>
    </w:p>
    <w:p w14:paraId="2D10E87A" w14:textId="77777777" w:rsidR="00D358B7" w:rsidRDefault="00D358B7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B858BE5" wp14:editId="5D54BA83">
                <wp:simplePos x="0" y="0"/>
                <wp:positionH relativeFrom="column">
                  <wp:posOffset>76200</wp:posOffset>
                </wp:positionH>
                <wp:positionV relativeFrom="paragraph">
                  <wp:posOffset>8890</wp:posOffset>
                </wp:positionV>
                <wp:extent cx="137160" cy="144780"/>
                <wp:effectExtent l="0" t="0" r="15240" b="2667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FF651" id="Rectangle à coins arrondis 22" o:spid="_x0000_s1026" style="position:absolute;margin-left:6pt;margin-top:.7pt;width:10.8pt;height:11.4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" fillcolor="white [3201]" strokecolor="#0f0d29 [3200]" strokeweight="2pt"/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t xml:space="preserve">        Le T-shirt a des taches roses ?</w:t>
      </w:r>
    </w:p>
    <w:p w14:paraId="7CB34ECF" w14:textId="77777777" w:rsidR="00D358B7" w:rsidRDefault="00D358B7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</w:p>
    <w:p w14:paraId="05E347C6" w14:textId="77777777" w:rsidR="00D358B7" w:rsidRDefault="00D358B7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6842A21" wp14:editId="6750F519">
                <wp:simplePos x="0" y="0"/>
                <wp:positionH relativeFrom="column">
                  <wp:posOffset>76200</wp:posOffset>
                </wp:positionH>
                <wp:positionV relativeFrom="paragraph">
                  <wp:posOffset>7620</wp:posOffset>
                </wp:positionV>
                <wp:extent cx="137160" cy="144780"/>
                <wp:effectExtent l="0" t="0" r="15240" b="2667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20776" id="Rectangle à coins arrondis 23" o:spid="_x0000_s1026" style="position:absolute;margin-left:6pt;margin-top:.6pt;width:10.8pt;height:11.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" fillcolor="white [3201]" strokecolor="#0f0d29 [3200]" strokeweight="2pt"/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t xml:space="preserve">        Le T-shirt a feutré ?</w:t>
      </w:r>
    </w:p>
    <w:p w14:paraId="7B45320B" w14:textId="77777777" w:rsidR="00D358B7" w:rsidRDefault="003E7D28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 w:rsidRPr="00D358B7">
        <w:rPr>
          <w:rFonts w:ascii="Calibri" w:hAnsi="Calibri" w:cs="Calibr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7D7BA5E" wp14:editId="1A156C69">
                <wp:simplePos x="0" y="0"/>
                <wp:positionH relativeFrom="column">
                  <wp:posOffset>4221480</wp:posOffset>
                </wp:positionH>
                <wp:positionV relativeFrom="paragraph">
                  <wp:posOffset>172720</wp:posOffset>
                </wp:positionV>
                <wp:extent cx="1196340" cy="1333500"/>
                <wp:effectExtent l="0" t="0" r="3810" b="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333500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9421E" id="Ellipse 19" o:spid="_x0000_s1026" style="position:absolute;margin-left:332.4pt;margin-top:13.6pt;width:94.2pt;height:10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" fillcolor="#fcf" stroked="f" strokeweight="2pt"/>
            </w:pict>
          </mc:Fallback>
        </mc:AlternateContent>
      </w:r>
    </w:p>
    <w:p w14:paraId="289DDC43" w14:textId="77777777" w:rsidR="00D358B7" w:rsidRDefault="003E7D28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 w:rsidRPr="00D358B7">
        <w:rPr>
          <w:rFonts w:ascii="Calibri" w:hAnsi="Calibri" w:cs="Calibr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2ECBDD4" wp14:editId="0F3B4503">
                <wp:simplePos x="0" y="0"/>
                <wp:positionH relativeFrom="column">
                  <wp:posOffset>4564380</wp:posOffset>
                </wp:positionH>
                <wp:positionV relativeFrom="paragraph">
                  <wp:posOffset>28575</wp:posOffset>
                </wp:positionV>
                <wp:extent cx="1196340" cy="1333500"/>
                <wp:effectExtent l="0" t="0" r="3810" b="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33350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FE86F" id="Ellipse 18" o:spid="_x0000_s1026" style="position:absolute;margin-left:359.4pt;margin-top:2.25pt;width:94.2pt;height:10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" fillcolor="#f9f" stroked="f" strokeweight="2pt"/>
            </w:pict>
          </mc:Fallback>
        </mc:AlternateContent>
      </w:r>
      <w:r w:rsidR="00D358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FD33324" wp14:editId="145DEEFB">
                <wp:simplePos x="0" y="0"/>
                <wp:positionH relativeFrom="column">
                  <wp:posOffset>76200</wp:posOffset>
                </wp:positionH>
                <wp:positionV relativeFrom="paragraph">
                  <wp:posOffset>6985</wp:posOffset>
                </wp:positionV>
                <wp:extent cx="137160" cy="144780"/>
                <wp:effectExtent l="0" t="0" r="15240" b="2667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16ED5" id="Rectangle à coins arrondis 24" o:spid="_x0000_s1026" style="position:absolute;margin-left:6pt;margin-top:.55pt;width:10.8pt;height:11.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" fillcolor="white [3201]" strokecolor="#0f0d29 [3200]" strokeweight="2pt"/>
            </w:pict>
          </mc:Fallback>
        </mc:AlternateContent>
      </w:r>
      <w:r w:rsidR="00D358B7">
        <w:rPr>
          <w:rFonts w:ascii="Calibri" w:hAnsi="Calibri" w:cs="Calibri"/>
          <w:sz w:val="24"/>
          <w:szCs w:val="24"/>
        </w:rPr>
        <w:t xml:space="preserve">        Le </w:t>
      </w:r>
      <w:r w:rsidR="00285769">
        <w:rPr>
          <w:rFonts w:ascii="Calibri" w:hAnsi="Calibri" w:cs="Calibri"/>
          <w:sz w:val="24"/>
          <w:szCs w:val="24"/>
        </w:rPr>
        <w:t>T-shirt</w:t>
      </w:r>
      <w:r w:rsidR="00D358B7">
        <w:rPr>
          <w:rFonts w:ascii="Calibri" w:hAnsi="Calibri" w:cs="Calibri"/>
          <w:sz w:val="24"/>
          <w:szCs w:val="24"/>
        </w:rPr>
        <w:t xml:space="preserve"> a déteint ?</w:t>
      </w:r>
    </w:p>
    <w:p w14:paraId="4B17D161" w14:textId="77777777" w:rsidR="00D358B7" w:rsidRDefault="00D358B7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</w:p>
    <w:p w14:paraId="6BC84450" w14:textId="77777777" w:rsidR="00D358B7" w:rsidRDefault="003E7D28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 w:rsidRPr="00D358B7">
        <w:rPr>
          <w:rFonts w:ascii="Calibri" w:hAnsi="Calibri" w:cs="Calibr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2A5D33F" wp14:editId="5EA5FD57">
                <wp:simplePos x="0" y="0"/>
                <wp:positionH relativeFrom="column">
                  <wp:posOffset>4267200</wp:posOffset>
                </wp:positionH>
                <wp:positionV relativeFrom="paragraph">
                  <wp:posOffset>5080</wp:posOffset>
                </wp:positionV>
                <wp:extent cx="1196340" cy="1333500"/>
                <wp:effectExtent l="0" t="0" r="3810" b="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333500"/>
                        </a:xfrm>
                        <a:prstGeom prst="ellipse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4B361" id="Ellipse 16" o:spid="_x0000_s1026" style="position:absolute;margin-left:336pt;margin-top:.4pt;width:94.2pt;height:10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" fillcolor="#f9f" stroked="f" strokeweight="2pt"/>
            </w:pict>
          </mc:Fallback>
        </mc:AlternateContent>
      </w:r>
      <w:r w:rsidR="006854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0F4CA59" wp14:editId="6A0386B4">
                <wp:simplePos x="0" y="0"/>
                <wp:positionH relativeFrom="column">
                  <wp:posOffset>83820</wp:posOffset>
                </wp:positionH>
                <wp:positionV relativeFrom="paragraph">
                  <wp:posOffset>5080</wp:posOffset>
                </wp:positionV>
                <wp:extent cx="137160" cy="144780"/>
                <wp:effectExtent l="0" t="0" r="15240" b="2667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B75C8" id="Rectangle à coins arrondis 25" o:spid="_x0000_s1026" style="position:absolute;margin-left:6.6pt;margin-top:.4pt;width:10.8pt;height:11.4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" fillcolor="white [3201]" strokecolor="#0f0d29 [3200]" strokeweight="2pt"/>
            </w:pict>
          </mc:Fallback>
        </mc:AlternateContent>
      </w:r>
      <w:r w:rsidR="0068541A">
        <w:rPr>
          <w:rFonts w:ascii="Calibri" w:hAnsi="Calibri" w:cs="Calibri"/>
          <w:sz w:val="24"/>
          <w:szCs w:val="24"/>
        </w:rPr>
        <w:t xml:space="preserve">        Le </w:t>
      </w:r>
      <w:r w:rsidR="00285769">
        <w:rPr>
          <w:rFonts w:ascii="Calibri" w:hAnsi="Calibri" w:cs="Calibri"/>
          <w:sz w:val="24"/>
          <w:szCs w:val="24"/>
        </w:rPr>
        <w:t>T-shirt</w:t>
      </w:r>
      <w:r w:rsidR="0068541A">
        <w:rPr>
          <w:rFonts w:ascii="Calibri" w:hAnsi="Calibri" w:cs="Calibri"/>
          <w:sz w:val="24"/>
          <w:szCs w:val="24"/>
        </w:rPr>
        <w:t xml:space="preserve"> a des cassures ?</w:t>
      </w:r>
    </w:p>
    <w:p w14:paraId="7CF1953D" w14:textId="77777777" w:rsidR="0068541A" w:rsidRDefault="0068541A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</w:p>
    <w:p w14:paraId="5AF73FD1" w14:textId="26944D55" w:rsidR="0068541A" w:rsidRDefault="0068541A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453A772" wp14:editId="384B8426">
                <wp:simplePos x="0" y="0"/>
                <wp:positionH relativeFrom="column">
                  <wp:posOffset>83820</wp:posOffset>
                </wp:positionH>
                <wp:positionV relativeFrom="paragraph">
                  <wp:posOffset>7620</wp:posOffset>
                </wp:positionV>
                <wp:extent cx="137160" cy="144780"/>
                <wp:effectExtent l="0" t="0" r="15240" b="2667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B09D1" id="Rectangle à coins arrondis 26" o:spid="_x0000_s1026" style="position:absolute;margin-left:6.6pt;margin-top:.6pt;width:10.8pt;height:11.4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" fillcolor="white [3201]" strokecolor="#0f0d29 [3200]" strokeweight="2pt"/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t xml:space="preserve">        Le </w:t>
      </w:r>
      <w:r w:rsidR="00285769">
        <w:rPr>
          <w:rFonts w:ascii="Calibri" w:hAnsi="Calibri" w:cs="Calibri"/>
          <w:sz w:val="24"/>
          <w:szCs w:val="24"/>
        </w:rPr>
        <w:t>T-shirt</w:t>
      </w:r>
      <w:r>
        <w:rPr>
          <w:rFonts w:ascii="Calibri" w:hAnsi="Calibri" w:cs="Calibri"/>
          <w:sz w:val="24"/>
          <w:szCs w:val="24"/>
        </w:rPr>
        <w:t xml:space="preserve"> a subi un </w:t>
      </w:r>
      <w:r w:rsidR="00285769">
        <w:rPr>
          <w:rFonts w:ascii="Calibri" w:hAnsi="Calibri" w:cs="Calibri"/>
          <w:sz w:val="24"/>
          <w:szCs w:val="24"/>
        </w:rPr>
        <w:t>grisage</w:t>
      </w:r>
      <w:r>
        <w:rPr>
          <w:rFonts w:ascii="Calibri" w:hAnsi="Calibri" w:cs="Calibri"/>
          <w:sz w:val="24"/>
          <w:szCs w:val="24"/>
        </w:rPr>
        <w:t> ?</w:t>
      </w:r>
    </w:p>
    <w:p w14:paraId="5A581C1A" w14:textId="77777777" w:rsidR="0068541A" w:rsidRDefault="0068541A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</w:p>
    <w:p w14:paraId="013AEFDC" w14:textId="77777777" w:rsidR="0068541A" w:rsidRDefault="0068541A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</w:p>
    <w:p w14:paraId="4D10794D" w14:textId="77777777" w:rsidR="0068541A" w:rsidRDefault="0068541A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</w:p>
    <w:p w14:paraId="0C0A6986" w14:textId="77777777" w:rsidR="0068541A" w:rsidRDefault="0068541A" w:rsidP="00D358B7">
      <w:pPr>
        <w:tabs>
          <w:tab w:val="left" w:pos="7640"/>
        </w:tabs>
        <w:rPr>
          <w:rFonts w:ascii="Calibri" w:hAnsi="Calibri" w:cs="Calibri"/>
          <w:sz w:val="24"/>
          <w:szCs w:val="24"/>
        </w:rPr>
      </w:pPr>
    </w:p>
    <w:p w14:paraId="067F03DD" w14:textId="77777777" w:rsidR="0068541A" w:rsidRDefault="0068541A" w:rsidP="0068541A">
      <w:pPr>
        <w:pStyle w:val="Paragraphedeliste"/>
        <w:numPr>
          <w:ilvl w:val="0"/>
          <w:numId w:val="21"/>
        </w:numPr>
        <w:tabs>
          <w:tab w:val="left" w:pos="7640"/>
        </w:tabs>
        <w:rPr>
          <w:rFonts w:ascii="Calibri" w:hAnsi="Calibri" w:cs="Calibri"/>
          <w:b/>
        </w:rPr>
      </w:pPr>
      <w:r w:rsidRPr="0068541A">
        <w:rPr>
          <w:rFonts w:ascii="Calibri" w:hAnsi="Calibri" w:cs="Calibri"/>
          <w:b/>
        </w:rPr>
        <w:t>Décoder le code d’entretien</w:t>
      </w:r>
      <w:r>
        <w:rPr>
          <w:rFonts w:ascii="Calibri" w:hAnsi="Calibri" w:cs="Calibri"/>
          <w:b/>
        </w:rPr>
        <w:t xml:space="preserve"> </w:t>
      </w:r>
      <w:r w:rsidR="008C155F">
        <w:rPr>
          <w:rFonts w:ascii="Calibri" w:hAnsi="Calibri" w:cs="Calibri"/>
          <w:b/>
        </w:rPr>
        <w:t xml:space="preserve">du t-shirt </w:t>
      </w:r>
      <w:r w:rsidR="003E7D28">
        <w:rPr>
          <w:rFonts w:ascii="Calibri" w:hAnsi="Calibri" w:cs="Calibri"/>
          <w:b/>
        </w:rPr>
        <w:t>et nommer la composition</w:t>
      </w:r>
      <w:r w:rsidR="0046707F">
        <w:rPr>
          <w:rFonts w:ascii="Calibri" w:hAnsi="Calibri" w:cs="Calibri"/>
          <w:b/>
        </w:rPr>
        <w:t xml:space="preserve"> textile.</w:t>
      </w:r>
    </w:p>
    <w:p w14:paraId="51C3E204" w14:textId="77777777" w:rsidR="008C155F" w:rsidRPr="008C155F" w:rsidRDefault="00BE02B5" w:rsidP="008C155F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44198770" wp14:editId="226DA12A">
                <wp:simplePos x="0" y="0"/>
                <wp:positionH relativeFrom="column">
                  <wp:posOffset>1455420</wp:posOffset>
                </wp:positionH>
                <wp:positionV relativeFrom="paragraph">
                  <wp:posOffset>142875</wp:posOffset>
                </wp:positionV>
                <wp:extent cx="3017520" cy="2005965"/>
                <wp:effectExtent l="0" t="0" r="0" b="0"/>
                <wp:wrapNone/>
                <wp:docPr id="7174" name="Groupe 7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2005965"/>
                          <a:chOff x="0" y="0"/>
                          <a:chExt cx="3017520" cy="2005965"/>
                        </a:xfrm>
                      </wpg:grpSpPr>
                      <pic:pic xmlns:pic="http://schemas.openxmlformats.org/drawingml/2006/picture">
                        <pic:nvPicPr>
                          <pic:cNvPr id="27" name="Image 27" descr="Pictogramme Nettoyage Cuisin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Rectangle 59"/>
                        <wps:cNvSpPr/>
                        <wps:spPr>
                          <a:xfrm rot="20248984">
                            <a:off x="1371600" y="1150620"/>
                            <a:ext cx="1557066" cy="31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 descr="Repassage | Icons Gratui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86352">
                            <a:off x="1988820" y="118110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 56" descr="Symbole De Séchage Traitement Dans - Images vectorielles gratuites sur 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11931" flipV="1">
                            <a:off x="2316480" y="1043940"/>
                            <a:ext cx="26479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Image 58" descr="einfachschön - conceptstore &amp; online shop - Little Dutch Kuschel Bademantel  Mädchen Ocean Pink Kollektion Ocean Rosa Do.-Gr. 74 - 104 NEUHEIT 2020 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80823">
                            <a:off x="2583180" y="91440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riangle isocèle 29"/>
                        <wps:cNvSpPr/>
                        <wps:spPr>
                          <a:xfrm rot="20357196">
                            <a:off x="1737360" y="1325880"/>
                            <a:ext cx="219349" cy="178271"/>
                          </a:xfrm>
                          <a:prstGeom prst="triangl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 descr="Lotties Geringelter langarm Body mit bequemen Kreuzverschluss | Lotties -  zertifizierte Bio-Kleidung für Baby &amp; Kin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00048">
                            <a:off x="1432560" y="1356360"/>
                            <a:ext cx="32131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AA208F" id="Groupe 7174" o:spid="_x0000_s1026" style="position:absolute;margin-left:114.6pt;margin-top:11.25pt;width:237.6pt;height:157.95pt;z-index:252156928" coordsize="30175,200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yO3&#10;4Q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7" type="#_x0000_t75" alt="Pictogramme Nettoyage Cuisine" style="position:absolute;width:30175;height:20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VjzGAAAA2wAAAA8AAABkcnMvZG93bnJldi54bWxEj91qAjEUhO+FvkM4hd6IZpX6w9YoxVJo&#10;C73o1gc4bo6bsJuTdZPq6tM3BaGXw8x8w6w2vWvEibpgPSuYjDMQxKXXlisFu+/X0RJEiMgaG8+k&#10;4EIBNuu7wQpz7c/8RaciViJBOOSowMTY5lKG0pDDMPYtcfIOvnMYk+wqqTs8J7hr5DTL5tKh5bRg&#10;sKWtobIufpyCaz1rD/vH4uVo7Pyz3g7D+4ddKvVw3z8/gYjUx//wrf2mFUwX8Pcl/QC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JWPMYAAADbAAAADwAAAAAAAAAAAAAA&#10;AACfAgAAZHJzL2Rvd25yZXYueG1sUEsFBgAAAAAEAAQA9wAAAJIDAAAAAA==&#10;">
                  <v:imagedata r:id="rId23" o:title="Pictogramme Nettoyage Cuisine"/>
                  <v:path arrowok="t"/>
                </v:shape>
                <v:rect id="Rectangle 59" o:spid="_x0000_s1028" style="position:absolute;left:13716;top:11506;width:15570;height:3147;rotation:-14756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hfsUA&#10;AADbAAAADwAAAGRycy9kb3ducmV2LnhtbESPQWvCQBSE74L/YXmCN7NRaGljVqkNglAIrYbi8ZF9&#10;JqHZtyG7Jum/7xYKPQ4z8w2T7ifTioF611hWsI5iEMSl1Q1XCorLcfUEwnlkja1lUvBNDva7+SzF&#10;RNuRP2g4+0oECLsEFdTed4mUrqzJoItsRxy8m+0N+iD7SuoexwA3rdzE8aM02HBYqLGj15rKr/Pd&#10;KBg3WVa8HS5Hd79lV87xPR8+K6WWi+llC8LT5P/Df+2TVvDwDL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6F+xQAAANsAAAAPAAAAAAAAAAAAAAAAAJgCAABkcnMv&#10;ZG93bnJldi54bWxQSwUGAAAAAAQABAD1AAAAigMAAAAA&#10;" fillcolor="white [3201]" stroked="f" strokeweight="2pt"/>
                <v:shape id="Image 55" o:spid="_x0000_s1029" type="#_x0000_t75" alt="Repassage | Icons Gratuite" style="position:absolute;left:19888;top:11811;width:2819;height:2819;rotation:-143485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69G3DAAAA2wAAAA8AAABkcnMvZG93bnJldi54bWxEj0+LwjAUxO8LfofwhL2tqYKyVKOoILvH&#10;9Q/i8dk829rmpSZR67c3grDHYWZ+w0xmranFjZwvLSvo9xIQxJnVJecKdtvV1zcIH5A11pZJwYM8&#10;zKadjwmm2t55TbdNyEWEsE9RQRFCk0rps4IM+p5tiKN3ss5giNLlUju8R7ip5SBJRtJgyXGhwIaW&#10;BWXV5moUHB/mZztanM6DA++Xf9dDdXGXSqnPbjsfgwjUhv/wu/2rFQyH8PoSf4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r0bcMAAADbAAAADwAAAAAAAAAAAAAAAACf&#10;AgAAZHJzL2Rvd25yZXYueG1sUEsFBgAAAAAEAAQA9wAAAI8DAAAAAA==&#10;">
                  <v:imagedata r:id="rId24" o:title="Repassage | Icons Gratuite"/>
                  <v:path arrowok="t"/>
                </v:shape>
                <v:shape id="Image 56" o:spid="_x0000_s1030" type="#_x0000_t75" alt="Symbole De Séchage Traitement Dans - Images vectorielles gratuites sur  Pixabay" style="position:absolute;left:23164;top:10439;width:2648;height:2616;rotation:151614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Tw3HCAAAA2wAAAA8AAABkcnMvZG93bnJldi54bWxEj0GLwjAUhO/C/ofwhL1pqqBI1yjiIoiX&#10;xVqXPT6aZ1u2ealJ1PrvjSB4HGbmG2a+7EwjruR8bVnBaJiAIC6srrlUkB82gxkIH5A1NpZJwZ08&#10;LBcfvTmm2t54T9cslCJC2KeooAqhTaX0RUUG/dC2xNE7WWcwROlKqR3eItw0cpwkU2mw5rhQYUvr&#10;ior/7GIUnLNLZ0uX/+5M/Xfy3z/HVS5HSn32u9UXiEBdeIdf7a1WMJnC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k8NxwgAAANsAAAAPAAAAAAAAAAAAAAAAAJ8C&#10;AABkcnMvZG93bnJldi54bWxQSwUGAAAAAAQABAD3AAAAjgMAAAAA&#10;">
                  <v:imagedata r:id="rId25" o:title="Symbole De Séchage Traitement Dans - Images vectorielles gratuites sur  Pixabay"/>
                  <v:path arrowok="t"/>
                </v:shape>
                <v:shape id="Image 58" o:spid="_x0000_s1031" type="#_x0000_t75" alt="einfachschön - conceptstore &amp; online shop - Little Dutch Kuschel Bademantel  Mädchen Ocean Pink Kollektion Ocean Rosa Do.-Gr. 74 - 104 NEUHEIT 2020 " style="position:absolute;left:25831;top:9144;width:3048;height:3048;rotation:-17685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Sae+AAAA2wAAAA8AAABkcnMvZG93bnJldi54bWxET82KwjAQvi/4DmEEL4umK7ui1SgiCLKe&#10;/HmAIRnbYjMpzWytb28OCx4/vv/Vpve16qiNVWADX5MMFLENruLCwPWyH89BRUF2WAcmA0+KsFkP&#10;PlaYu/DgE3VnKVQK4ZijgVKkybWOtiSPcRIa4sTdQutREmwL7Vp8pHBf62mWzbTHilNDiQ3tSrL3&#10;8583cJx/h25ff8q9WEjw1s7ouPg1ZjTst0tQQr28xf/ugzPwk8amL+kH6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SOSae+AAAA2wAAAA8AAAAAAAAAAAAAAAAAnwIAAGRy&#10;cy9kb3ducmV2LnhtbFBLBQYAAAAABAAEAPcAAACKAwAAAAA=&#10;">
                  <v:imagedata r:id="rId26" o:title="einfachschön - conceptstore &amp; online shop - Little Dutch Kuschel Bademantel  Mädchen Ocean Pink Kollektion Ocean Rosa Do.-Gr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29" o:spid="_x0000_s1032" type="#_x0000_t5" style="position:absolute;left:17373;top:13258;width:2194;height:1783;rotation:-135747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vqMcA&#10;AADbAAAADwAAAGRycy9kb3ducmV2LnhtbESPW2vCQBSE34X+h+UU+iK6qVAvMRsppQULInh50Ldj&#10;9piEZs+m2dWk/fXdguDjMDPfMMmiM5W4UuNKywqehxEI4szqknMF+93HYArCeWSNlWVS8EMOFulD&#10;L8FY25Y3dN36XAQIuxgVFN7XsZQuK8igG9qaOHhn2xj0QTa51A22AW4qOYqisTRYclgosKa3grKv&#10;7cUoWPNL/zdbTT5PB/w+te0xmo1370o9PXavcxCeOn8P39pLrWA0g/8v4Qf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+r6jHAAAA2wAAAA8AAAAAAAAAAAAAAAAAmAIAAGRy&#10;cy9kb3ducmV2LnhtbFBLBQYAAAAABAAEAPUAAACMAwAAAAA=&#10;" fillcolor="white [3201]" strokecolor="#0f0d29 [3213]" strokeweight="2pt"/>
                <v:shape id="Image 53" o:spid="_x0000_s1033" type="#_x0000_t75" alt="Lotties Geringelter langarm Body mit bequemen Kreuzverschluss | Lotties -  zertifizierte Bio-Kleidung für Baby &amp; Kind" style="position:absolute;left:14325;top:13563;width:3213;height:3213;rotation:-141989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A2E7FAAAA2wAAAA8AAABkcnMvZG93bnJldi54bWxEj0FrAjEUhO+F/ofwCr1pthWlrEapgmAp&#10;ilUPHp+b5+7WzcuapO76740g9DjMzDfMaNKaSlzI+dKygrduAoI4s7rkXMFuO+98gPABWWNlmRRc&#10;ycNk/Pw0wlTbhn/osgm5iBD2KSooQqhTKX1WkEHftTVx9I7WGQxRulxqh02Em0q+J8lAGiw5LhRY&#10;06yg7LT5Mwqm9TXZHU7fNDu6/e/XdNXI83Kt1OtL+zkEEagN/+FHe6EV9Htw/xJ/gB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gNhOxQAAANsAAAAPAAAAAAAAAAAAAAAA&#10;AJ8CAABkcnMvZG93bnJldi54bWxQSwUGAAAAAAQABAD3AAAAkQMAAAAA&#10;">
                  <v:imagedata r:id="rId27" o:title="Lotties Geringelter langarm Body mit bequemen Kreuzverschluss | Lotties -  zertifizierte Bio-Kleidung für Baby &amp; Kind"/>
                  <v:path arrowok="t"/>
                </v:shape>
              </v:group>
            </w:pict>
          </mc:Fallback>
        </mc:AlternateContent>
      </w:r>
    </w:p>
    <w:p w14:paraId="62C29E26" w14:textId="77777777" w:rsidR="0068541A" w:rsidRDefault="0068541A" w:rsidP="0068541A">
      <w:pPr>
        <w:tabs>
          <w:tab w:val="left" w:pos="7640"/>
        </w:tabs>
        <w:rPr>
          <w:rFonts w:ascii="Calibri" w:hAnsi="Calibri" w:cs="Calibri"/>
        </w:rPr>
      </w:pPr>
    </w:p>
    <w:p w14:paraId="5F3A0AD1" w14:textId="77777777" w:rsidR="0056591E" w:rsidRDefault="0056591E" w:rsidP="0068541A">
      <w:pPr>
        <w:tabs>
          <w:tab w:val="left" w:pos="7640"/>
        </w:tabs>
        <w:rPr>
          <w:rFonts w:ascii="Calibri" w:hAnsi="Calibri" w:cs="Calibri"/>
        </w:rPr>
      </w:pPr>
    </w:p>
    <w:p w14:paraId="50BDED29" w14:textId="77777777" w:rsidR="0056591E" w:rsidRDefault="0056591E" w:rsidP="0068541A">
      <w:pPr>
        <w:tabs>
          <w:tab w:val="left" w:pos="7640"/>
        </w:tabs>
        <w:rPr>
          <w:rFonts w:ascii="Calibri" w:hAnsi="Calibri" w:cs="Calibri"/>
        </w:rPr>
      </w:pPr>
    </w:p>
    <w:p w14:paraId="214013B1" w14:textId="77777777" w:rsidR="0056591E" w:rsidRDefault="0056591E" w:rsidP="0068541A">
      <w:pPr>
        <w:tabs>
          <w:tab w:val="left" w:pos="7640"/>
        </w:tabs>
        <w:rPr>
          <w:rFonts w:ascii="Calibri" w:hAnsi="Calibri" w:cs="Calibri"/>
        </w:rPr>
      </w:pPr>
    </w:p>
    <w:p w14:paraId="32401FF4" w14:textId="77777777" w:rsidR="0056591E" w:rsidRDefault="0056591E" w:rsidP="0068541A">
      <w:pPr>
        <w:tabs>
          <w:tab w:val="left" w:pos="7640"/>
        </w:tabs>
        <w:rPr>
          <w:rFonts w:ascii="Calibri" w:hAnsi="Calibri" w:cs="Calibri"/>
        </w:rPr>
      </w:pPr>
    </w:p>
    <w:p w14:paraId="6116A563" w14:textId="77777777" w:rsidR="0056591E" w:rsidRDefault="0056591E" w:rsidP="0068541A">
      <w:pPr>
        <w:tabs>
          <w:tab w:val="left" w:pos="7640"/>
        </w:tabs>
        <w:rPr>
          <w:rFonts w:ascii="Calibri" w:hAnsi="Calibri" w:cs="Calibri"/>
        </w:rPr>
      </w:pPr>
    </w:p>
    <w:p w14:paraId="3CD3A753" w14:textId="77777777" w:rsidR="0056591E" w:rsidRDefault="00BE02B5" w:rsidP="0068541A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2CC9B0D" wp14:editId="5E6536E9">
                <wp:simplePos x="0" y="0"/>
                <wp:positionH relativeFrom="column">
                  <wp:posOffset>2628900</wp:posOffset>
                </wp:positionH>
                <wp:positionV relativeFrom="paragraph">
                  <wp:posOffset>72390</wp:posOffset>
                </wp:positionV>
                <wp:extent cx="525780" cy="190500"/>
                <wp:effectExtent l="0" t="0" r="26670" b="19050"/>
                <wp:wrapNone/>
                <wp:docPr id="7183" name="Rectangle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988D6" id="Rectangle 7183" o:spid="_x0000_s1026" style="position:absolute;margin-left:207pt;margin-top:5.7pt;width:41.4pt;height: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" fillcolor="#0f0d29 [3200]" strokecolor="#070614 [1600]" strokeweight="2pt"/>
            </w:pict>
          </mc:Fallback>
        </mc:AlternateContent>
      </w:r>
      <w:r w:rsidR="006D0670"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BF865C7" wp14:editId="33657B08">
                <wp:simplePos x="0" y="0"/>
                <wp:positionH relativeFrom="column">
                  <wp:posOffset>2560320</wp:posOffset>
                </wp:positionH>
                <wp:positionV relativeFrom="paragraph">
                  <wp:posOffset>66040</wp:posOffset>
                </wp:positionV>
                <wp:extent cx="632460" cy="222250"/>
                <wp:effectExtent l="0" t="0" r="15240" b="2540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22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48FCB" id="Rectangle 60" o:spid="_x0000_s1026" style="position:absolute;margin-left:201.6pt;margin-top:5.2pt;width:49.8pt;height:17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" fillcolor="#0f0d29 [3200]" strokecolor="#070614 [1600]" strokeweight="2pt"/>
            </w:pict>
          </mc:Fallback>
        </mc:AlternateContent>
      </w:r>
    </w:p>
    <w:p w14:paraId="1EC6E542" w14:textId="77777777" w:rsidR="0068541A" w:rsidRPr="00835722" w:rsidRDefault="0068541A" w:rsidP="0068541A">
      <w:pPr>
        <w:tabs>
          <w:tab w:val="left" w:pos="7640"/>
        </w:tabs>
        <w:rPr>
          <w:rFonts w:ascii="Calibri" w:hAnsi="Calibri" w:cs="Calibri"/>
        </w:rPr>
      </w:pPr>
    </w:p>
    <w:p w14:paraId="4F55E11A" w14:textId="77777777" w:rsidR="003E7D28" w:rsidRPr="00835722" w:rsidRDefault="003E7D28" w:rsidP="00835722">
      <w:pPr>
        <w:pStyle w:val="Paragraphedeliste"/>
        <w:numPr>
          <w:ilvl w:val="0"/>
          <w:numId w:val="24"/>
        </w:numPr>
        <w:tabs>
          <w:tab w:val="left" w:pos="7640"/>
        </w:tabs>
        <w:rPr>
          <w:rFonts w:ascii="Calibri" w:hAnsi="Calibri" w:cs="Calibri"/>
          <w:b/>
        </w:rPr>
      </w:pPr>
      <w:r w:rsidRPr="00835722">
        <w:rPr>
          <w:rFonts w:ascii="Calibri" w:hAnsi="Calibri" w:cs="Calibri"/>
          <w:b/>
        </w:rPr>
        <w:t>Décodage du code d’entretien</w:t>
      </w:r>
      <w:r w:rsidR="00835722" w:rsidRPr="00835722">
        <w:rPr>
          <w:rFonts w:ascii="Calibri" w:hAnsi="Calibri" w:cs="Calibri"/>
          <w:b/>
        </w:rPr>
        <w:t> :</w:t>
      </w:r>
    </w:p>
    <w:p w14:paraId="2CA99144" w14:textId="77777777" w:rsidR="0056591E" w:rsidRDefault="0056591E" w:rsidP="0068541A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0036A9FC" w14:textId="77777777" w:rsidR="0056591E" w:rsidRDefault="0056591E" w:rsidP="0068541A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4C23D893" w14:textId="77777777" w:rsidR="0056591E" w:rsidRDefault="0056591E" w:rsidP="0056591E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163869CE" w14:textId="77777777" w:rsidR="0056591E" w:rsidRPr="0068541A" w:rsidRDefault="0056591E" w:rsidP="0056591E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</w:t>
      </w:r>
      <w:r w:rsidR="003E7D28">
        <w:rPr>
          <w:rFonts w:ascii="Calibri" w:hAnsi="Calibri" w:cs="Calibri"/>
        </w:rPr>
        <w:t>………………………………………………………………………………….</w:t>
      </w:r>
    </w:p>
    <w:p w14:paraId="0D3FC301" w14:textId="77777777" w:rsidR="0056591E" w:rsidRDefault="0056591E" w:rsidP="0056591E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</w:t>
      </w:r>
      <w:r w:rsidR="00D22C65">
        <w:rPr>
          <w:rFonts w:ascii="Calibri" w:hAnsi="Calibri" w:cs="Calibri"/>
        </w:rPr>
        <w:t>…………………………………………………………………………</w:t>
      </w:r>
      <w:r w:rsidR="00242A8D">
        <w:rPr>
          <w:rFonts w:ascii="Calibri" w:hAnsi="Calibri" w:cs="Calibri"/>
        </w:rPr>
        <w:t>.</w:t>
      </w:r>
    </w:p>
    <w:p w14:paraId="6228B58F" w14:textId="77777777" w:rsidR="003E7D28" w:rsidRPr="00835722" w:rsidRDefault="003E7D28" w:rsidP="00835722">
      <w:pPr>
        <w:pStyle w:val="Paragraphedeliste"/>
        <w:numPr>
          <w:ilvl w:val="0"/>
          <w:numId w:val="24"/>
        </w:numPr>
        <w:tabs>
          <w:tab w:val="left" w:pos="7640"/>
        </w:tabs>
        <w:rPr>
          <w:rFonts w:ascii="Calibri" w:hAnsi="Calibri" w:cs="Calibri"/>
          <w:b/>
        </w:rPr>
      </w:pPr>
      <w:r w:rsidRPr="00835722">
        <w:rPr>
          <w:rFonts w:ascii="Calibri" w:hAnsi="Calibri" w:cs="Calibri"/>
          <w:b/>
        </w:rPr>
        <w:t>Composition de l’article :</w:t>
      </w:r>
    </w:p>
    <w:p w14:paraId="4ECA11A1" w14:textId="77777777" w:rsidR="003E7D28" w:rsidRDefault="003E7D28" w:rsidP="0056591E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39132FCC" w14:textId="77777777" w:rsidR="003E7D28" w:rsidRDefault="003E7D28" w:rsidP="0056591E">
      <w:pPr>
        <w:tabs>
          <w:tab w:val="left" w:pos="7640"/>
        </w:tabs>
        <w:rPr>
          <w:rFonts w:ascii="Calibri" w:hAnsi="Calibri" w:cs="Calibri"/>
        </w:rPr>
      </w:pPr>
    </w:p>
    <w:p w14:paraId="301D6493" w14:textId="77777777" w:rsidR="004C30B1" w:rsidRPr="004C30B1" w:rsidRDefault="004C30B1" w:rsidP="004C30B1">
      <w:pPr>
        <w:pStyle w:val="Paragraphedeliste"/>
        <w:numPr>
          <w:ilvl w:val="0"/>
          <w:numId w:val="21"/>
        </w:numPr>
        <w:tabs>
          <w:tab w:val="left" w:pos="7640"/>
        </w:tabs>
        <w:rPr>
          <w:rFonts w:ascii="Calibri" w:hAnsi="Calibri" w:cs="Calibri"/>
          <w:b/>
        </w:rPr>
      </w:pPr>
      <w:r w:rsidRPr="004C30B1">
        <w:rPr>
          <w:rFonts w:ascii="Calibri" w:hAnsi="Calibri" w:cs="Calibri"/>
          <w:b/>
        </w:rPr>
        <w:t>A quel</w:t>
      </w:r>
      <w:r>
        <w:rPr>
          <w:rFonts w:ascii="Calibri" w:hAnsi="Calibri" w:cs="Calibri"/>
          <w:b/>
        </w:rPr>
        <w:t>le</w:t>
      </w:r>
      <w:r w:rsidRPr="004C30B1">
        <w:rPr>
          <w:rFonts w:ascii="Calibri" w:hAnsi="Calibri" w:cs="Calibri"/>
          <w:b/>
        </w:rPr>
        <w:t xml:space="preserve"> température ce lot de linge blanc a été lavé ?</w:t>
      </w:r>
      <w:r w:rsidR="00245FB3">
        <w:rPr>
          <w:rFonts w:ascii="Calibri" w:hAnsi="Calibri" w:cs="Calibri"/>
          <w:b/>
        </w:rPr>
        <w:t xml:space="preserve"> Cocher la bonne réponse.</w:t>
      </w:r>
    </w:p>
    <w:p w14:paraId="72A82F78" w14:textId="77777777" w:rsidR="004C30B1" w:rsidRPr="004C30B1" w:rsidRDefault="004C30B1" w:rsidP="004C30B1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39320727" w14:textId="77777777" w:rsidR="004C30B1" w:rsidRDefault="004C30B1" w:rsidP="00597802">
      <w:pPr>
        <w:tabs>
          <w:tab w:val="left" w:pos="7640"/>
        </w:tabs>
        <w:rPr>
          <w:rFonts w:ascii="Calibri" w:hAnsi="Calibri" w:cs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72D9F92" wp14:editId="0C4F90B0">
                <wp:simplePos x="0" y="0"/>
                <wp:positionH relativeFrom="margin">
                  <wp:posOffset>2537460</wp:posOffset>
                </wp:positionH>
                <wp:positionV relativeFrom="paragraph">
                  <wp:posOffset>56515</wp:posOffset>
                </wp:positionV>
                <wp:extent cx="137160" cy="144780"/>
                <wp:effectExtent l="0" t="0" r="15240" b="26670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53BC0" id="Rectangle à coins arrondis 40" o:spid="_x0000_s1026" style="position:absolute;margin-left:199.8pt;margin-top:4.45pt;width:10.8pt;height:11.4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" fillcolor="white [3201]" strokecolor="#0f0d29 [3200]" strokeweight="2pt"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636E71F3" wp14:editId="1F165218">
                <wp:simplePos x="0" y="0"/>
                <wp:positionH relativeFrom="margin">
                  <wp:posOffset>1440180</wp:posOffset>
                </wp:positionH>
                <wp:positionV relativeFrom="paragraph">
                  <wp:posOffset>41275</wp:posOffset>
                </wp:positionV>
                <wp:extent cx="137160" cy="144780"/>
                <wp:effectExtent l="0" t="0" r="15240" b="26670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F09D6" id="Rectangle à coins arrondis 39" o:spid="_x0000_s1026" style="position:absolute;margin-left:113.4pt;margin-top:3.25pt;width:10.8pt;height:11.4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" fillcolor="white [3201]" strokecolor="#0f0d29 [3200]" strokeweight="2pt"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6581BE4" wp14:editId="6D32C401">
                <wp:simplePos x="0" y="0"/>
                <wp:positionH relativeFrom="margin">
                  <wp:posOffset>373380</wp:posOffset>
                </wp:positionH>
                <wp:positionV relativeFrom="paragraph">
                  <wp:posOffset>30480</wp:posOffset>
                </wp:positionV>
                <wp:extent cx="137160" cy="144780"/>
                <wp:effectExtent l="0" t="0" r="15240" b="2667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1530E" id="Rectangle à coins arrondis 38" o:spid="_x0000_s1026" style="position:absolute;margin-left:29.4pt;margin-top:2.4pt;width:10.8pt;height:11.4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" fillcolor="white [3201]" strokecolor="#0f0d29 [3200]" strokeweight="2pt">
                <w10:wrap anchorx="margin"/>
              </v:roundrect>
            </w:pict>
          </mc:Fallback>
        </mc:AlternateContent>
      </w:r>
      <w:r>
        <w:rPr>
          <w:rFonts w:ascii="Calibri" w:hAnsi="Calibri" w:cs="Calibri"/>
        </w:rPr>
        <w:t xml:space="preserve">              30°C                  40°C                   60°C       </w:t>
      </w:r>
    </w:p>
    <w:p w14:paraId="4F49470C" w14:textId="77777777" w:rsidR="004C30B1" w:rsidRDefault="004C30B1" w:rsidP="00597802">
      <w:pPr>
        <w:tabs>
          <w:tab w:val="left" w:pos="7640"/>
        </w:tabs>
        <w:rPr>
          <w:rFonts w:ascii="Calibri" w:hAnsi="Calibri" w:cs="Calibri"/>
        </w:rPr>
      </w:pPr>
    </w:p>
    <w:p w14:paraId="49377612" w14:textId="77777777" w:rsidR="004C30B1" w:rsidRDefault="00EF0DCB" w:rsidP="00EF0DCB">
      <w:pPr>
        <w:pStyle w:val="Paragraphedeliste"/>
        <w:numPr>
          <w:ilvl w:val="0"/>
          <w:numId w:val="21"/>
        </w:numPr>
        <w:tabs>
          <w:tab w:val="left" w:pos="7640"/>
        </w:tabs>
        <w:rPr>
          <w:rFonts w:ascii="Calibri" w:hAnsi="Calibri" w:cs="Calibri"/>
          <w:b/>
        </w:rPr>
      </w:pPr>
      <w:r w:rsidRPr="00EF0DCB">
        <w:rPr>
          <w:rFonts w:ascii="Calibri" w:hAnsi="Calibri" w:cs="Calibri"/>
          <w:b/>
        </w:rPr>
        <w:t>Quelle lessive a été utilisée ?</w:t>
      </w:r>
      <w:r w:rsidR="00245FB3">
        <w:rPr>
          <w:rFonts w:ascii="Calibri" w:hAnsi="Calibri" w:cs="Calibri"/>
          <w:b/>
        </w:rPr>
        <w:t xml:space="preserve"> Cocher la bonne réponse.</w:t>
      </w:r>
    </w:p>
    <w:p w14:paraId="6FB95ACA" w14:textId="77777777" w:rsidR="00B640BA" w:rsidRDefault="00B640BA" w:rsidP="00B640BA">
      <w:pPr>
        <w:pStyle w:val="Paragraphedeliste"/>
        <w:tabs>
          <w:tab w:val="left" w:pos="7640"/>
        </w:tabs>
        <w:rPr>
          <w:rFonts w:ascii="Calibri" w:hAnsi="Calibri" w:cs="Calibri"/>
          <w:b/>
        </w:rPr>
      </w:pPr>
    </w:p>
    <w:p w14:paraId="34DCF7D0" w14:textId="77777777" w:rsidR="00EF0DCB" w:rsidRDefault="00EF0DCB" w:rsidP="00EF0DCB">
      <w:pPr>
        <w:tabs>
          <w:tab w:val="left" w:pos="7640"/>
        </w:tabs>
        <w:rPr>
          <w:rFonts w:ascii="Calibri" w:hAnsi="Calibri"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2127232" behindDoc="1" locked="0" layoutInCell="1" allowOverlap="1" wp14:anchorId="4F9653D2" wp14:editId="551A8A10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6637281" cy="2385060"/>
            <wp:effectExtent l="0" t="266700" r="0" b="320040"/>
            <wp:wrapNone/>
            <wp:docPr id="41" name="Image 41" descr="Lessives Mir : lessives spéciales pour le linge - La Belle Adr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ssives Mir : lessives spéciales pour le linge - La Belle Adres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281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317500" dist="165100" dir="10500000" sx="104000" sy="104000" algn="ctr" rotWithShape="0">
                        <a:prstClr val="black">
                          <a:alpha val="47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BA6EE" w14:textId="77777777" w:rsidR="00EF0DCB" w:rsidRDefault="00EF0DCB" w:rsidP="00EF0DCB">
      <w:pPr>
        <w:tabs>
          <w:tab w:val="left" w:pos="7640"/>
        </w:tabs>
        <w:rPr>
          <w:rFonts w:ascii="Calibri" w:hAnsi="Calibri" w:cs="Calibri"/>
        </w:rPr>
      </w:pPr>
    </w:p>
    <w:p w14:paraId="6BDFAD0F" w14:textId="77777777" w:rsidR="00EF0DCB" w:rsidRDefault="00EF0DCB" w:rsidP="00EF0DCB">
      <w:pPr>
        <w:tabs>
          <w:tab w:val="left" w:pos="7640"/>
        </w:tabs>
        <w:rPr>
          <w:rFonts w:ascii="Calibri" w:hAnsi="Calibri" w:cs="Calibri"/>
        </w:rPr>
      </w:pPr>
    </w:p>
    <w:p w14:paraId="7EFF05EA" w14:textId="77777777" w:rsidR="00EF0DCB" w:rsidRDefault="00EF0DCB" w:rsidP="00EF0DCB">
      <w:pPr>
        <w:tabs>
          <w:tab w:val="left" w:pos="7640"/>
        </w:tabs>
        <w:rPr>
          <w:rFonts w:ascii="Calibri" w:hAnsi="Calibri" w:cs="Calibri"/>
        </w:rPr>
      </w:pPr>
    </w:p>
    <w:p w14:paraId="1892F0C0" w14:textId="77777777" w:rsidR="00EF0DCB" w:rsidRDefault="00EF0DCB" w:rsidP="00EF0DCB">
      <w:pPr>
        <w:tabs>
          <w:tab w:val="left" w:pos="7640"/>
        </w:tabs>
        <w:rPr>
          <w:rFonts w:ascii="Calibri" w:hAnsi="Calibri" w:cs="Calibri"/>
        </w:rPr>
      </w:pPr>
    </w:p>
    <w:p w14:paraId="582AAA46" w14:textId="77777777" w:rsidR="00EF0DCB" w:rsidRDefault="00EF0DCB" w:rsidP="00EF0DCB">
      <w:pPr>
        <w:tabs>
          <w:tab w:val="left" w:pos="7640"/>
        </w:tabs>
        <w:rPr>
          <w:rFonts w:ascii="Calibri" w:hAnsi="Calibri" w:cs="Calibri"/>
        </w:rPr>
      </w:pPr>
    </w:p>
    <w:p w14:paraId="77D325EE" w14:textId="77777777" w:rsidR="00EF0DCB" w:rsidRPr="00EF0DCB" w:rsidRDefault="00EF0DCB" w:rsidP="00EF0DCB">
      <w:pPr>
        <w:tabs>
          <w:tab w:val="left" w:pos="7640"/>
        </w:tabs>
        <w:rPr>
          <w:rFonts w:ascii="Calibri" w:hAnsi="Calibri" w:cs="Calibri"/>
        </w:rPr>
      </w:pPr>
    </w:p>
    <w:p w14:paraId="7A6307E1" w14:textId="77777777" w:rsidR="00EF0DCB" w:rsidRDefault="00EF0DCB" w:rsidP="00597802">
      <w:pPr>
        <w:tabs>
          <w:tab w:val="left" w:pos="7640"/>
        </w:tabs>
        <w:rPr>
          <w:rFonts w:ascii="Calibri" w:hAnsi="Calibri" w:cs="Calibri"/>
        </w:rPr>
      </w:pPr>
    </w:p>
    <w:p w14:paraId="44323CA6" w14:textId="77777777" w:rsidR="00EF0DCB" w:rsidRDefault="00EF0DCB" w:rsidP="00597802">
      <w:pPr>
        <w:tabs>
          <w:tab w:val="left" w:pos="7640"/>
        </w:tabs>
        <w:rPr>
          <w:rFonts w:ascii="Calibri" w:hAnsi="Calibri" w:cs="Calibri"/>
        </w:rPr>
      </w:pPr>
    </w:p>
    <w:p w14:paraId="564D7429" w14:textId="77777777" w:rsidR="00EF0DCB" w:rsidRDefault="00EF0DCB" w:rsidP="00597802">
      <w:pPr>
        <w:tabs>
          <w:tab w:val="left" w:pos="7640"/>
        </w:tabs>
        <w:rPr>
          <w:rFonts w:ascii="Calibri" w:hAnsi="Calibri" w:cs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62F5B6E" wp14:editId="11D38014">
                <wp:simplePos x="0" y="0"/>
                <wp:positionH relativeFrom="margin">
                  <wp:posOffset>3924300</wp:posOffset>
                </wp:positionH>
                <wp:positionV relativeFrom="paragraph">
                  <wp:posOffset>88900</wp:posOffset>
                </wp:positionV>
                <wp:extent cx="137160" cy="144780"/>
                <wp:effectExtent l="0" t="0" r="15240" b="26670"/>
                <wp:wrapNone/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AC164" id="Rectangle à coins arrondis 44" o:spid="_x0000_s1026" style="position:absolute;margin-left:309pt;margin-top:7pt;width:10.8pt;height:11.4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" fillcolor="white [3201]" strokecolor="#0f0d29 [3200]" strokeweight="2pt"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9E52F24" wp14:editId="684E7AE7">
                <wp:simplePos x="0" y="0"/>
                <wp:positionH relativeFrom="margin">
                  <wp:posOffset>2354580</wp:posOffset>
                </wp:positionH>
                <wp:positionV relativeFrom="paragraph">
                  <wp:posOffset>104140</wp:posOffset>
                </wp:positionV>
                <wp:extent cx="137160" cy="144780"/>
                <wp:effectExtent l="0" t="0" r="15240" b="2667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0A875" id="Rectangle à coins arrondis 43" o:spid="_x0000_s1026" style="position:absolute;margin-left:185.4pt;margin-top:8.2pt;width:10.8pt;height:11.4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" fillcolor="white [3201]" strokecolor="#0f0d29 [3200]" strokeweight="2pt"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5CDCF74" wp14:editId="639C5F51">
                <wp:simplePos x="0" y="0"/>
                <wp:positionH relativeFrom="margin">
                  <wp:posOffset>731520</wp:posOffset>
                </wp:positionH>
                <wp:positionV relativeFrom="paragraph">
                  <wp:posOffset>58420</wp:posOffset>
                </wp:positionV>
                <wp:extent cx="137160" cy="144780"/>
                <wp:effectExtent l="0" t="0" r="15240" b="26670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CD5E3" id="Rectangle à coins arrondis 42" o:spid="_x0000_s1026" style="position:absolute;margin-left:57.6pt;margin-top:4.6pt;width:10.8pt;height:11.4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" fillcolor="white [3201]" strokecolor="#0f0d29 [3200]" strokeweight="2pt">
                <w10:wrap anchorx="margin"/>
              </v:roundrect>
            </w:pict>
          </mc:Fallback>
        </mc:AlternateContent>
      </w:r>
    </w:p>
    <w:p w14:paraId="746E2A26" w14:textId="77777777" w:rsidR="00EF0DCB" w:rsidRDefault="00EF0DCB" w:rsidP="00597802">
      <w:pPr>
        <w:tabs>
          <w:tab w:val="left" w:pos="7640"/>
        </w:tabs>
        <w:rPr>
          <w:rFonts w:ascii="Calibri" w:hAnsi="Calibri" w:cs="Calibri"/>
        </w:rPr>
      </w:pPr>
    </w:p>
    <w:p w14:paraId="4153EB2A" w14:textId="77777777" w:rsidR="00095F39" w:rsidRDefault="00095F39" w:rsidP="00602BE3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</w:p>
    <w:p w14:paraId="4B7191BC" w14:textId="77777777" w:rsidR="00602BE3" w:rsidRDefault="00602BE3" w:rsidP="00602BE3">
      <w:pPr>
        <w:rPr>
          <w:rFonts w:cstheme="minorHAnsi"/>
          <w:color w:val="2E287F" w:themeColor="text1" w:themeTint="BF"/>
          <w:szCs w:val="28"/>
          <w:u w:val="single"/>
          <w:lang w:bidi="fr-FR"/>
        </w:rPr>
      </w:pPr>
      <w:r>
        <w:rPr>
          <w:rFonts w:cstheme="minorHAnsi"/>
          <w:color w:val="2E287F" w:themeColor="text1" w:themeTint="BF"/>
          <w:szCs w:val="28"/>
          <w:u w:val="single"/>
          <w:lang w:bidi="fr-FR"/>
        </w:rPr>
        <w:t>2</w:t>
      </w:r>
      <w:r>
        <w:rPr>
          <w:rFonts w:cstheme="minorHAnsi"/>
          <w:color w:val="2E287F" w:themeColor="text1" w:themeTint="BF"/>
          <w:szCs w:val="28"/>
          <w:u w:val="single"/>
          <w:vertAlign w:val="superscript"/>
          <w:lang w:bidi="fr-FR"/>
        </w:rPr>
        <w:t>èm</w:t>
      </w:r>
      <w:r w:rsidRPr="00602BE3">
        <w:rPr>
          <w:rFonts w:cstheme="minorHAnsi"/>
          <w:color w:val="2E287F" w:themeColor="text1" w:themeTint="BF"/>
          <w:szCs w:val="28"/>
          <w:u w:val="single"/>
          <w:vertAlign w:val="superscript"/>
          <w:lang w:bidi="fr-FR"/>
        </w:rPr>
        <w:t>e</w:t>
      </w:r>
      <w:r>
        <w:rPr>
          <w:rFonts w:cstheme="minorHAnsi"/>
          <w:color w:val="2E287F" w:themeColor="text1" w:themeTint="BF"/>
          <w:szCs w:val="28"/>
          <w:u w:val="single"/>
          <w:lang w:bidi="fr-FR"/>
        </w:rPr>
        <w:t xml:space="preserve"> PARTIE : Solution de remédiation </w:t>
      </w:r>
    </w:p>
    <w:p w14:paraId="5EF0AD37" w14:textId="77777777" w:rsidR="00602BE3" w:rsidRDefault="00602BE3" w:rsidP="00597802">
      <w:pPr>
        <w:tabs>
          <w:tab w:val="left" w:pos="7640"/>
        </w:tabs>
        <w:rPr>
          <w:rFonts w:ascii="Calibri" w:hAnsi="Calibri" w:cs="Calibri"/>
        </w:rPr>
      </w:pPr>
    </w:p>
    <w:p w14:paraId="5232019A" w14:textId="226783E2" w:rsidR="00597802" w:rsidRPr="00597802" w:rsidRDefault="00597802" w:rsidP="00597802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Aide</w:t>
      </w:r>
      <w:r w:rsidR="00FF113D">
        <w:rPr>
          <w:rFonts w:ascii="Calibri" w:hAnsi="Calibri" w:cs="Calibri"/>
        </w:rPr>
        <w:t>z</w:t>
      </w:r>
      <w:r>
        <w:rPr>
          <w:rFonts w:ascii="Calibri" w:hAnsi="Calibri" w:cs="Calibri"/>
        </w:rPr>
        <w:t xml:space="preserve"> Hamed à comprendr</w:t>
      </w:r>
      <w:r w:rsidR="00602BE3">
        <w:rPr>
          <w:rFonts w:ascii="Calibri" w:hAnsi="Calibri" w:cs="Calibri"/>
        </w:rPr>
        <w:t>e et trouver une solution pour remettre le T-shirt en état.</w:t>
      </w:r>
    </w:p>
    <w:p w14:paraId="63745CFD" w14:textId="77777777" w:rsidR="0056591E" w:rsidRPr="00D15984" w:rsidRDefault="00D15984" w:rsidP="0056591E">
      <w:pPr>
        <w:pStyle w:val="Paragraphedeliste"/>
        <w:numPr>
          <w:ilvl w:val="0"/>
          <w:numId w:val="21"/>
        </w:numPr>
        <w:tabs>
          <w:tab w:val="left" w:pos="7640"/>
        </w:tabs>
        <w:rPr>
          <w:rFonts w:ascii="Calibri" w:hAnsi="Calibri" w:cs="Calibri"/>
          <w:b/>
        </w:rPr>
      </w:pPr>
      <w:r w:rsidRPr="00D15984">
        <w:rPr>
          <w:rFonts w:ascii="Calibri" w:hAnsi="Calibri" w:cs="Calibri"/>
          <w:b/>
        </w:rPr>
        <w:t>Que s’est-il passé ?</w:t>
      </w:r>
    </w:p>
    <w:p w14:paraId="02205345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2115968" behindDoc="1" locked="0" layoutInCell="1" allowOverlap="1" wp14:anchorId="01019FE4" wp14:editId="365F8BCD">
            <wp:simplePos x="0" y="0"/>
            <wp:positionH relativeFrom="column">
              <wp:posOffset>1036320</wp:posOffset>
            </wp:positionH>
            <wp:positionV relativeFrom="paragraph">
              <wp:posOffset>120650</wp:posOffset>
            </wp:positionV>
            <wp:extent cx="3947160" cy="2628809"/>
            <wp:effectExtent l="0" t="0" r="0" b="635"/>
            <wp:wrapNone/>
            <wp:docPr id="30" name="Image 30" descr="Avoid These Common Laundry Mish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void These Common Laundry Mishap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62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72D1F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52FADACD" w14:textId="77777777" w:rsidR="00D15984" w:rsidRDefault="00597802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2120064" behindDoc="0" locked="0" layoutInCell="1" allowOverlap="1" wp14:anchorId="0A830421" wp14:editId="5F421DF5">
            <wp:simplePos x="0" y="0"/>
            <wp:positionH relativeFrom="column">
              <wp:posOffset>4373880</wp:posOffset>
            </wp:positionH>
            <wp:positionV relativeFrom="paragraph">
              <wp:posOffset>69850</wp:posOffset>
            </wp:positionV>
            <wp:extent cx="1798320" cy="2032468"/>
            <wp:effectExtent l="19050" t="57150" r="87630" b="63500"/>
            <wp:wrapNone/>
            <wp:docPr id="37" name="Image 37" descr="Pull PNG collection d'images est téléchargeable gratuitement -  CrazyPNG.com-Crazy PNG images téléchargement grat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ll PNG collection d'images est téléchargeable gratuitement -  CrazyPNG.com-Crazy PNG images téléchargement gratui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8C176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7112C7A5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788207D7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2F73A989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033BABF0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233FCE63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61DD6848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2116992" behindDoc="0" locked="0" layoutInCell="1" allowOverlap="1" wp14:anchorId="06843426" wp14:editId="18D137C0">
            <wp:simplePos x="0" y="0"/>
            <wp:positionH relativeFrom="column">
              <wp:posOffset>1859280</wp:posOffset>
            </wp:positionH>
            <wp:positionV relativeFrom="paragraph">
              <wp:posOffset>8255</wp:posOffset>
            </wp:positionV>
            <wp:extent cx="1135380" cy="999134"/>
            <wp:effectExtent l="95250" t="0" r="140970" b="48895"/>
            <wp:wrapNone/>
            <wp:docPr id="31" name="Image 31" descr="foul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ular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152">
                      <a:off x="0" y="0"/>
                      <a:ext cx="1135380" cy="99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68B78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5E5130FD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6BD1552A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2119040" behindDoc="0" locked="0" layoutInCell="1" allowOverlap="1" wp14:anchorId="2D547F18" wp14:editId="1D9C73FE">
            <wp:simplePos x="0" y="0"/>
            <wp:positionH relativeFrom="margin">
              <wp:posOffset>2879090</wp:posOffset>
            </wp:positionH>
            <wp:positionV relativeFrom="paragraph">
              <wp:posOffset>83116</wp:posOffset>
            </wp:positionV>
            <wp:extent cx="776605" cy="372745"/>
            <wp:effectExtent l="38100" t="76200" r="42545" b="46355"/>
            <wp:wrapNone/>
            <wp:docPr id="36" name="Image 36" descr="foul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ular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82" r="31580"/>
                    <a:stretch/>
                  </pic:blipFill>
                  <pic:spPr bwMode="auto">
                    <a:xfrm rot="21047280">
                      <a:off x="0" y="0"/>
                      <a:ext cx="77660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D24BE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6B3769DB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47E4F8C9" w14:textId="77777777" w:rsidR="00D15984" w:rsidRDefault="00D159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3629052C" w14:textId="77777777" w:rsidR="00095F39" w:rsidRDefault="00095F39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5EB82DC4" w14:textId="77777777" w:rsidR="00095F39" w:rsidRDefault="00095F39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5AC0AEAA" w14:textId="77777777" w:rsidR="00903684" w:rsidRPr="00903684" w:rsidRDefault="00903684" w:rsidP="00903684">
      <w:pPr>
        <w:pStyle w:val="Paragraphedeliste"/>
        <w:numPr>
          <w:ilvl w:val="0"/>
          <w:numId w:val="22"/>
        </w:numPr>
        <w:tabs>
          <w:tab w:val="left" w:pos="7640"/>
        </w:tabs>
        <w:rPr>
          <w:rFonts w:ascii="Calibri" w:hAnsi="Calibri" w:cs="Calibri"/>
          <w:b/>
        </w:rPr>
      </w:pPr>
      <w:r w:rsidRPr="00903684">
        <w:rPr>
          <w:rFonts w:ascii="Calibri" w:hAnsi="Calibri" w:cs="Calibri"/>
          <w:b/>
        </w:rPr>
        <w:t>La lessive est-elle responsable ?</w:t>
      </w:r>
    </w:p>
    <w:p w14:paraId="2CF99044" w14:textId="77777777" w:rsidR="00903684" w:rsidRDefault="00903684" w:rsidP="00903684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</w:t>
      </w:r>
    </w:p>
    <w:p w14:paraId="7D2058BE" w14:textId="77777777" w:rsidR="00903684" w:rsidRPr="00095F39" w:rsidRDefault="00903684" w:rsidP="00095F39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61A9A90" wp14:editId="15A83E23">
                <wp:simplePos x="0" y="0"/>
                <wp:positionH relativeFrom="column">
                  <wp:posOffset>2430780</wp:posOffset>
                </wp:positionH>
                <wp:positionV relativeFrom="paragraph">
                  <wp:posOffset>10795</wp:posOffset>
                </wp:positionV>
                <wp:extent cx="175260" cy="182880"/>
                <wp:effectExtent l="0" t="0" r="15240" b="2667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3BF8E9" id="Ellipse 46" o:spid="_x0000_s1026" style="position:absolute;margin-left:191.4pt;margin-top:.85pt;width:13.8pt;height:14.4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" fillcolor="white [3201]" strokecolor="#34aba2 [3209]" strokeweight="2pt"/>
            </w:pict>
          </mc:Fallback>
        </mc:AlternateContent>
      </w: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264848D" wp14:editId="153E0C23">
                <wp:simplePos x="0" y="0"/>
                <wp:positionH relativeFrom="column">
                  <wp:posOffset>922020</wp:posOffset>
                </wp:positionH>
                <wp:positionV relativeFrom="paragraph">
                  <wp:posOffset>10795</wp:posOffset>
                </wp:positionV>
                <wp:extent cx="175260" cy="182880"/>
                <wp:effectExtent l="0" t="0" r="15240" b="2667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646B3" id="Ellipse 45" o:spid="_x0000_s1026" style="position:absolute;margin-left:72.6pt;margin-top:.85pt;width:13.8pt;height:14.4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" fillcolor="white [3201]" strokecolor="#34aba2 [3209]" strokeweight="2pt"/>
            </w:pict>
          </mc:Fallback>
        </mc:AlternateContent>
      </w:r>
      <w:r>
        <w:rPr>
          <w:rFonts w:ascii="Calibri" w:hAnsi="Calibri" w:cs="Calibri"/>
        </w:rPr>
        <w:t xml:space="preserve">                             Oui                               Non</w:t>
      </w:r>
    </w:p>
    <w:p w14:paraId="5CF95B45" w14:textId="6B00412B" w:rsidR="00903684" w:rsidRPr="00903684" w:rsidRDefault="00903684" w:rsidP="00903684">
      <w:pPr>
        <w:pStyle w:val="Paragraphedeliste"/>
        <w:numPr>
          <w:ilvl w:val="0"/>
          <w:numId w:val="22"/>
        </w:numPr>
        <w:tabs>
          <w:tab w:val="left" w:pos="764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La température est</w:t>
      </w:r>
      <w:r w:rsidR="00FF113D">
        <w:rPr>
          <w:rFonts w:ascii="Calibri" w:hAnsi="Calibri" w:cs="Calibri"/>
          <w:b/>
        </w:rPr>
        <w:t>-elle</w:t>
      </w:r>
      <w:r>
        <w:rPr>
          <w:rFonts w:ascii="Calibri" w:hAnsi="Calibri" w:cs="Calibri"/>
          <w:b/>
        </w:rPr>
        <w:t xml:space="preserve"> responsable</w:t>
      </w:r>
      <w:r w:rsidRPr="00903684">
        <w:rPr>
          <w:rFonts w:ascii="Calibri" w:hAnsi="Calibri" w:cs="Calibri"/>
          <w:b/>
        </w:rPr>
        <w:t> ?</w:t>
      </w:r>
    </w:p>
    <w:p w14:paraId="652F55C8" w14:textId="77777777" w:rsidR="00903684" w:rsidRDefault="009036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63FAD330" w14:textId="77777777" w:rsidR="00903684" w:rsidRPr="00095F39" w:rsidRDefault="00903684" w:rsidP="00095F39">
      <w:pPr>
        <w:pStyle w:val="Paragraphedeliste"/>
        <w:tabs>
          <w:tab w:val="left" w:pos="7640"/>
        </w:tabs>
        <w:rPr>
          <w:rFonts w:ascii="Calibri" w:hAnsi="Calibri" w:cs="Calibri"/>
          <w:b/>
          <w:color w:val="082A75" w:themeColor="text2"/>
          <w:sz w:val="28"/>
          <w:szCs w:val="28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08645862" wp14:editId="0C9F6DE3">
                <wp:simplePos x="0" y="0"/>
                <wp:positionH relativeFrom="column">
                  <wp:posOffset>2415540</wp:posOffset>
                </wp:positionH>
                <wp:positionV relativeFrom="paragraph">
                  <wp:posOffset>7620</wp:posOffset>
                </wp:positionV>
                <wp:extent cx="175260" cy="182880"/>
                <wp:effectExtent l="0" t="0" r="15240" b="2667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9ED93" id="Ellipse 48" o:spid="_x0000_s1026" style="position:absolute;margin-left:190.2pt;margin-top:.6pt;width:13.8pt;height:14.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" fillcolor="white [3201]" strokecolor="#34aba2 [3209]" strokeweight="2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B475F7A" wp14:editId="5C26A622">
                <wp:simplePos x="0" y="0"/>
                <wp:positionH relativeFrom="column">
                  <wp:posOffset>899160</wp:posOffset>
                </wp:positionH>
                <wp:positionV relativeFrom="paragraph">
                  <wp:posOffset>7620</wp:posOffset>
                </wp:positionV>
                <wp:extent cx="175260" cy="182880"/>
                <wp:effectExtent l="0" t="0" r="15240" b="2667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C2DE4" id="Ellipse 47" o:spid="_x0000_s1026" style="position:absolute;margin-left:70.8pt;margin-top:.6pt;width:13.8pt;height:14.4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" fillcolor="white [3201]" strokecolor="#34aba2 [3209]" strokeweight="2pt"/>
            </w:pict>
          </mc:Fallback>
        </mc:AlternateContent>
      </w:r>
      <w:r>
        <w:rPr>
          <w:rFonts w:ascii="Calibri" w:hAnsi="Calibri" w:cs="Calibri"/>
          <w:b/>
          <w:color w:val="082A75" w:themeColor="text2"/>
          <w:sz w:val="28"/>
          <w:szCs w:val="28"/>
        </w:rPr>
        <w:t xml:space="preserve">                 </w:t>
      </w:r>
      <w:r w:rsidRPr="00903684">
        <w:rPr>
          <w:rFonts w:ascii="Calibri" w:hAnsi="Calibri" w:cs="Calibri"/>
          <w:b/>
          <w:color w:val="082A75" w:themeColor="text2"/>
          <w:sz w:val="28"/>
          <w:szCs w:val="28"/>
        </w:rPr>
        <w:t xml:space="preserve">Oui   </w:t>
      </w:r>
      <w:r w:rsidR="00095F39">
        <w:rPr>
          <w:rFonts w:ascii="Calibri" w:hAnsi="Calibri" w:cs="Calibri"/>
          <w:b/>
          <w:color w:val="082A75" w:themeColor="text2"/>
          <w:sz w:val="28"/>
          <w:szCs w:val="28"/>
        </w:rPr>
        <w:t xml:space="preserve">                            Non</w:t>
      </w:r>
    </w:p>
    <w:p w14:paraId="2884CA1B" w14:textId="2A27D115" w:rsidR="00903684" w:rsidRPr="00285769" w:rsidRDefault="00285769" w:rsidP="00285769">
      <w:pPr>
        <w:pStyle w:val="Paragraphedeliste"/>
        <w:numPr>
          <w:ilvl w:val="0"/>
          <w:numId w:val="22"/>
        </w:numPr>
        <w:tabs>
          <w:tab w:val="left" w:pos="7640"/>
        </w:tabs>
        <w:rPr>
          <w:rFonts w:ascii="Calibri" w:hAnsi="Calibri" w:cs="Calibri"/>
          <w:b/>
        </w:rPr>
      </w:pPr>
      <w:r w:rsidRPr="00285769">
        <w:rPr>
          <w:rFonts w:ascii="Calibri" w:hAnsi="Calibri" w:cs="Calibri"/>
          <w:b/>
        </w:rPr>
        <w:t>Le tambour a-t-il été vérifi</w:t>
      </w:r>
      <w:r w:rsidR="00FF113D">
        <w:rPr>
          <w:rFonts w:ascii="Calibri" w:hAnsi="Calibri" w:cs="Calibri"/>
          <w:b/>
        </w:rPr>
        <w:t>é</w:t>
      </w:r>
      <w:r w:rsidRPr="00285769">
        <w:rPr>
          <w:rFonts w:ascii="Calibri" w:hAnsi="Calibri" w:cs="Calibri"/>
          <w:b/>
        </w:rPr>
        <w:t xml:space="preserve"> avant le chargement du lot de linge blanc ?</w:t>
      </w:r>
    </w:p>
    <w:p w14:paraId="094A3658" w14:textId="77777777" w:rsidR="00903684" w:rsidRDefault="00903684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7F137AD9" w14:textId="77777777" w:rsidR="00285769" w:rsidRDefault="00285769" w:rsidP="00095F39">
      <w:pPr>
        <w:pStyle w:val="Paragraphedeliste"/>
        <w:tabs>
          <w:tab w:val="left" w:pos="7640"/>
        </w:tabs>
        <w:rPr>
          <w:rFonts w:ascii="Calibri" w:hAnsi="Calibri" w:cs="Calibri"/>
          <w:b/>
          <w:color w:val="082A75" w:themeColor="text2"/>
          <w:sz w:val="28"/>
          <w:szCs w:val="28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1C045E2" wp14:editId="5845DFA5">
                <wp:simplePos x="0" y="0"/>
                <wp:positionH relativeFrom="column">
                  <wp:posOffset>2377440</wp:posOffset>
                </wp:positionH>
                <wp:positionV relativeFrom="paragraph">
                  <wp:posOffset>7620</wp:posOffset>
                </wp:positionV>
                <wp:extent cx="175260" cy="182880"/>
                <wp:effectExtent l="0" t="0" r="15240" b="26670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0BEC3" id="Ellipse 50" o:spid="_x0000_s1026" style="position:absolute;margin-left:187.2pt;margin-top:.6pt;width:13.8pt;height:14.4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" fillcolor="white [3201]" strokecolor="#34aba2 [3209]" strokeweight="2pt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BA1900A" wp14:editId="501F93F7">
                <wp:simplePos x="0" y="0"/>
                <wp:positionH relativeFrom="column">
                  <wp:posOffset>861060</wp:posOffset>
                </wp:positionH>
                <wp:positionV relativeFrom="paragraph">
                  <wp:posOffset>7620</wp:posOffset>
                </wp:positionV>
                <wp:extent cx="175260" cy="182880"/>
                <wp:effectExtent l="0" t="0" r="15240" b="2667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6223F" id="Ellipse 49" o:spid="_x0000_s1026" style="position:absolute;margin-left:67.8pt;margin-top:.6pt;width:13.8pt;height:14.4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" fillcolor="white [3201]" strokecolor="#34aba2 [3209]" strokeweight="2pt"/>
            </w:pict>
          </mc:Fallback>
        </mc:AlternateContent>
      </w:r>
      <w:r>
        <w:rPr>
          <w:rFonts w:ascii="Calibri" w:hAnsi="Calibri" w:cs="Calibri"/>
          <w:b/>
          <w:color w:val="082A75" w:themeColor="text2"/>
          <w:sz w:val="28"/>
          <w:szCs w:val="28"/>
        </w:rPr>
        <w:t xml:space="preserve">                </w:t>
      </w:r>
      <w:r w:rsidRPr="00903684">
        <w:rPr>
          <w:rFonts w:ascii="Calibri" w:hAnsi="Calibri" w:cs="Calibri"/>
          <w:b/>
          <w:color w:val="082A75" w:themeColor="text2"/>
          <w:sz w:val="28"/>
          <w:szCs w:val="28"/>
        </w:rPr>
        <w:t>Oui                               Non</w:t>
      </w:r>
    </w:p>
    <w:p w14:paraId="295CCF78" w14:textId="77777777" w:rsidR="00095F39" w:rsidRPr="00095F39" w:rsidRDefault="00095F39" w:rsidP="00095F39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688FF327" w14:textId="77777777" w:rsidR="00597802" w:rsidRPr="00285769" w:rsidRDefault="00285769" w:rsidP="00285769">
      <w:pPr>
        <w:pStyle w:val="Paragraphedeliste"/>
        <w:numPr>
          <w:ilvl w:val="0"/>
          <w:numId w:val="21"/>
        </w:numPr>
        <w:tabs>
          <w:tab w:val="left" w:pos="7640"/>
        </w:tabs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Maintenant que peut-on dire sur ce qui s’est passé </w:t>
      </w:r>
      <w:r w:rsidR="00903684" w:rsidRPr="00285769">
        <w:rPr>
          <w:rFonts w:ascii="Calibri" w:hAnsi="Calibri" w:cs="Calibri"/>
          <w:b/>
        </w:rPr>
        <w:t>?</w:t>
      </w:r>
      <w:r w:rsidR="00597802" w:rsidRPr="00285769">
        <w:rPr>
          <w:rFonts w:ascii="Calibri" w:hAnsi="Calibri" w:cs="Calibri"/>
          <w:b/>
        </w:rPr>
        <w:t xml:space="preserve"> </w:t>
      </w:r>
    </w:p>
    <w:p w14:paraId="757000B9" w14:textId="77777777" w:rsidR="004C30B1" w:rsidRDefault="004C30B1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64D8A613" w14:textId="77777777" w:rsidR="004C30B1" w:rsidRDefault="004C30B1" w:rsidP="004C30B1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66682441" w14:textId="77777777" w:rsidR="004C30B1" w:rsidRDefault="004C30B1" w:rsidP="004C30B1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4443CD65" w14:textId="77777777" w:rsidR="004C30B1" w:rsidRDefault="004C30B1" w:rsidP="004C30B1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782B783A" w14:textId="77777777" w:rsidR="004C30B1" w:rsidRPr="0068541A" w:rsidRDefault="004C30B1" w:rsidP="004C30B1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36B02F6C" w14:textId="77777777" w:rsidR="004C30B1" w:rsidRDefault="004C30B1" w:rsidP="004C30B1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201820DF" w14:textId="77777777" w:rsidR="006B30BB" w:rsidRDefault="006B30BB" w:rsidP="006B30BB">
      <w:pPr>
        <w:tabs>
          <w:tab w:val="left" w:pos="7640"/>
        </w:tabs>
        <w:rPr>
          <w:rFonts w:ascii="Calibri" w:hAnsi="Calibri" w:cs="Calibri"/>
        </w:rPr>
      </w:pPr>
    </w:p>
    <w:p w14:paraId="58B1CE4C" w14:textId="77777777" w:rsidR="006B30BB" w:rsidRDefault="006B30BB" w:rsidP="006B30BB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Que peut-on proposer pour aider Hamed afin de remettre le t-shirt en état ?</w:t>
      </w:r>
    </w:p>
    <w:p w14:paraId="384417CC" w14:textId="77777777" w:rsidR="0057111F" w:rsidRPr="00597802" w:rsidRDefault="006B30BB" w:rsidP="006B30BB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Revenons sur le code d’entretien…</w:t>
      </w:r>
    </w:p>
    <w:p w14:paraId="2751ACF3" w14:textId="548CC98D" w:rsidR="003E47D3" w:rsidRPr="0057111F" w:rsidRDefault="0057111F" w:rsidP="0057111F">
      <w:pPr>
        <w:pStyle w:val="Paragraphedeliste"/>
        <w:numPr>
          <w:ilvl w:val="0"/>
          <w:numId w:val="21"/>
        </w:numPr>
        <w:tabs>
          <w:tab w:val="left" w:pos="7640"/>
        </w:tabs>
        <w:rPr>
          <w:rFonts w:ascii="Calibri" w:hAnsi="Calibri" w:cs="Calibri"/>
          <w:b/>
        </w:rPr>
      </w:pPr>
      <w:r w:rsidRPr="0057111F">
        <w:rPr>
          <w:rFonts w:ascii="Calibri" w:hAnsi="Calibri" w:cs="Calibri"/>
          <w:b/>
        </w:rPr>
        <w:t>Observe</w:t>
      </w:r>
      <w:r w:rsidR="00FF113D">
        <w:rPr>
          <w:rFonts w:ascii="Calibri" w:hAnsi="Calibri" w:cs="Calibri"/>
          <w:b/>
        </w:rPr>
        <w:t>z</w:t>
      </w:r>
      <w:r w:rsidR="000A68F6">
        <w:rPr>
          <w:rFonts w:ascii="Calibri" w:hAnsi="Calibri" w:cs="Calibri"/>
          <w:b/>
        </w:rPr>
        <w:t xml:space="preserve"> le bien</w:t>
      </w:r>
      <w:r w:rsidRPr="0057111F">
        <w:rPr>
          <w:rFonts w:ascii="Calibri" w:hAnsi="Calibri" w:cs="Calibri"/>
          <w:b/>
        </w:rPr>
        <w:t>.</w:t>
      </w:r>
    </w:p>
    <w:p w14:paraId="0364B6D4" w14:textId="77777777" w:rsidR="0057111F" w:rsidRDefault="0057111F" w:rsidP="0057111F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49C6A09B" w14:textId="77777777" w:rsidR="003E47D3" w:rsidRDefault="003E47D3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667C5DBE" wp14:editId="4C253B42">
                <wp:simplePos x="0" y="0"/>
                <wp:positionH relativeFrom="column">
                  <wp:posOffset>1645920</wp:posOffset>
                </wp:positionH>
                <wp:positionV relativeFrom="paragraph">
                  <wp:posOffset>6985</wp:posOffset>
                </wp:positionV>
                <wp:extent cx="3017520" cy="2005965"/>
                <wp:effectExtent l="0" t="0" r="0" b="0"/>
                <wp:wrapNone/>
                <wp:docPr id="7175" name="Groupe 7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520" cy="2005965"/>
                          <a:chOff x="0" y="0"/>
                          <a:chExt cx="3017520" cy="2005965"/>
                        </a:xfrm>
                      </wpg:grpSpPr>
                      <pic:pic xmlns:pic="http://schemas.openxmlformats.org/drawingml/2006/picture">
                        <pic:nvPicPr>
                          <pic:cNvPr id="7176" name="Image 7176" descr="Pictogramme Nettoyage Cuisin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77" name="Rectangle 7177"/>
                        <wps:cNvSpPr/>
                        <wps:spPr>
                          <a:xfrm rot="20248984">
                            <a:off x="1371600" y="1150620"/>
                            <a:ext cx="1557066" cy="31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8" name="Image 7178" descr="Repassage | Icons Gratui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86352">
                            <a:off x="1988820" y="118110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79" name="Image 7179" descr="Symbole De Séchage Traitement Dans - Images vectorielles gratuites sur 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11931" flipV="1">
                            <a:off x="2316480" y="1043940"/>
                            <a:ext cx="264795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80" name="Image 7180" descr="einfachschön - conceptstore &amp; online shop - Little Dutch Kuschel Bademantel  Mädchen Ocean Pink Kollektion Ocean Rosa Do.-Gr. 74 - 104 NEUHEIT 2020 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980823">
                            <a:off x="2583180" y="91440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81" name="Triangle isocèle 7181"/>
                        <wps:cNvSpPr/>
                        <wps:spPr>
                          <a:xfrm rot="20357196">
                            <a:off x="1737360" y="1325880"/>
                            <a:ext cx="219349" cy="178271"/>
                          </a:xfrm>
                          <a:prstGeom prst="triangl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2" name="Image 7182" descr="Lotties Geringelter langarm Body mit bequemen Kreuzverschluss | Lotties -  zertifizierte Bio-Kleidung für Baby &amp; Kin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00048">
                            <a:off x="1432560" y="1356360"/>
                            <a:ext cx="32131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191EC0" id="Groupe 7175" o:spid="_x0000_s1026" style="position:absolute;margin-left:129.6pt;margin-top:.55pt;width:237.6pt;height:157.95pt;z-index:252158976" coordsize="30175,200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I7fhAAAA/3RSTlM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">
                <v:shape id="Image 7176" o:spid="_x0000_s1027" type="#_x0000_t75" alt="Pictogramme Nettoyage Cuisine" style="position:absolute;width:30175;height:20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f/9DIAAAA3QAAAA8AAABkcnMvZG93bnJldi54bWxEj1FLwzAUhd8F/0O4wl7EpRtbN+qyIZPB&#10;FPZg9Qdcm7smtLmpTbZVf70RBj4ezjnf4aw2g2vFmfpgPSuYjDMQxJXXlmsFH++7hyWIEJE1tp5J&#10;wTcF2Kxvb1ZYaH/hNzqXsRYJwqFABSbGrpAyVIYchrHviJN39L3DmGRfS93jJcFdK6dZlkuHltOC&#10;wY62hqqmPDkFP828O37OyucvY/NDs70PL692qdTobnh6BBFpiP/ha3uvFSwmixz+3qQnIN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H//QyAAAAN0AAAAPAAAAAAAAAAAA&#10;AAAAAJ8CAABkcnMvZG93bnJldi54bWxQSwUGAAAAAAQABAD3AAAAlAMAAAAA&#10;">
                  <v:imagedata r:id="rId23" o:title="Pictogramme Nettoyage Cuisine"/>
                  <v:path arrowok="t"/>
                </v:shape>
                <v:rect id="Rectangle 7177" o:spid="_x0000_s1028" style="position:absolute;left:13716;top:11506;width:15570;height:3147;rotation:-147567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5acUA&#10;AADdAAAADwAAAGRycy9kb3ducmV2LnhtbESPT4vCMBTE7wt+h/AEb2uqh61Uo6hFWBBk/YN4fDTP&#10;tti8lCa23W+/WRA8DjPzG2ax6k0lWmpcaVnBZByBIM6sLjlXcDnvPmcgnEfWWFkmBb/kYLUcfCww&#10;0bbjI7Unn4sAYZeggsL7OpHSZQUZdGNbEwfvbhuDPsgml7rBLsBNJadR9CUNlhwWCqxpW1D2OD2N&#10;gm6appf95rxzz3t64wP+HNprrtRo2K/nIDz1/h1+tb+1gngSx/D/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vlpxQAAAN0AAAAPAAAAAAAAAAAAAAAAAJgCAABkcnMv&#10;ZG93bnJldi54bWxQSwUGAAAAAAQABAD1AAAAigMAAAAA&#10;" fillcolor="white [3201]" stroked="f" strokeweight="2pt"/>
                <v:shape id="Image 7178" o:spid="_x0000_s1029" type="#_x0000_t75" alt="Repassage | Icons Gratuite" style="position:absolute;left:19888;top:11811;width:2819;height:2819;rotation:-143485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sSTBAAAA3QAAAA8AAABkcnMvZG93bnJldi54bWxET8uKwjAU3QvzD+EOuNNUFyodo6gguvTF&#10;4PLaXNva5qYmUevfTxYDLg/nPZ23phZPcr60rGDQT0AQZ1aXnCs4Hde9CQgfkDXWlknBmzzMZ1+d&#10;KabavnhPz0PIRQxhn6KCIoQmldJnBRn0fdsQR+5qncEQoculdviK4aaWwyQZSYMlx4YCG1oVlFWH&#10;h1FweZvNcbS83oZn/l3tHufq7u6VUt3vdvEDIlAbPuJ/91YrGA/GcW58E5+A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LsSTBAAAA3QAAAA8AAAAAAAAAAAAAAAAAnwIA&#10;AGRycy9kb3ducmV2LnhtbFBLBQYAAAAABAAEAPcAAACNAwAAAAA=&#10;">
                  <v:imagedata r:id="rId24" o:title="Repassage | Icons Gratuite"/>
                  <v:path arrowok="t"/>
                </v:shape>
                <v:shape id="Image 7179" o:spid="_x0000_s1030" type="#_x0000_t75" alt="Symbole De Séchage Traitement Dans - Images vectorielles gratuites sur  Pixabay" style="position:absolute;left:23164;top:10439;width:2648;height:2616;rotation:151614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cQZ/GAAAA3QAAAA8AAABkcnMvZG93bnJldi54bWxEj09rwkAUxO8Fv8PyhN7qJh60jW5ELIL0&#10;UppG8fjIvvzB7Nt0d9X023cLhR6HmfkNs96Mphc3cr6zrCCdJSCIK6s7bhSUn/unZxA+IGvsLZOC&#10;b/KwyScPa8y0vfMH3YrQiAhhn6GCNoQhk9JXLRn0MzsQR6+2zmCI0jVSO7xHuOnlPEkW0mDHcaHF&#10;gXYtVZfiahR8FdfRNq48vZnuXPvX9+O2lKlSj9NxuwIRaAz/4b/2QStYpssX+H0Tn4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xBn8YAAADdAAAADwAAAAAAAAAAAAAA&#10;AACfAgAAZHJzL2Rvd25yZXYueG1sUEsFBgAAAAAEAAQA9wAAAJIDAAAAAA==&#10;">
                  <v:imagedata r:id="rId25" o:title="Symbole De Séchage Traitement Dans - Images vectorielles gratuites sur  Pixabay"/>
                  <v:path arrowok="t"/>
                </v:shape>
                <v:shape id="Image 7180" o:spid="_x0000_s1031" type="#_x0000_t75" alt="einfachschön - conceptstore &amp; online shop - Little Dutch Kuschel Bademantel  Mädchen Ocean Pink Kollektion Ocean Rosa Do.-Gr. 74 - 104 NEUHEIT 2020 " style="position:absolute;left:25831;top:9144;width:3048;height:3048;rotation:-176857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lCnBAAAA3QAAAA8AAABkcnMvZG93bnJldi54bWxET0tqwzAQ3RdyBzGFbkojp5TEca2EUAiE&#10;ZpXPAQZpahtbI2NNHff21SKQ5eP9y+3kOzXSEJvABhbzDBSxDa7hysD1sn/LQUVBdtgFJgN/FGG7&#10;mT2VWLhw4xONZ6lUCuFYoIFapC+0jrYmj3EeeuLE/YTBoyQ4VNoNeEvhvtPvWbbUHhtODTX29FWT&#10;bc+/3sAx/wjjvnuVtlpL8NYu6bj+Nubledp9ghKa5CG+uw/OwGqRp/3pTXoCe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HlCnBAAAA3QAAAA8AAAAAAAAAAAAAAAAAnwIA&#10;AGRycy9kb3ducmV2LnhtbFBLBQYAAAAABAAEAPcAAACNAwAAAAA=&#10;">
                  <v:imagedata r:id="rId26" o:title="einfachschön - conceptstore &amp; online shop - Little Dutch Kuschel Bademantel  Mädchen Ocean Pink Kollektion Ocean Rosa Do.-Gr"/>
                  <v:path arrowok="t"/>
                </v:shape>
                <v:shape id="Triangle isocèle 7181" o:spid="_x0000_s1032" type="#_x0000_t5" style="position:absolute;left:17373;top:13258;width:2194;height:1783;rotation:-135747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JocgA&#10;AADdAAAADwAAAGRycy9kb3ducmV2LnhtbESPT2vCQBTE7wW/w/KEXkrdpFD/RFcpRaEFKag96O2Z&#10;fSbB7NuYXU3003eFgsdhZn7DTGatKcWFaldYVhD3IhDEqdUFZwp+N4vXIQjnkTWWlknBlRzMpp2n&#10;CSbaNryiy9pnIkDYJagg975KpHRpTgZdz1bEwTvY2qAPss6krrEJcFPKtyjqS4MFh4UcK/rMKT2u&#10;z0bBD7+/3NLl4Hu/xdO+aXbRqL+ZK/XcbT/GIDy1/hH+b39pBYN4GMP9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QYmhyAAAAN0AAAAPAAAAAAAAAAAAAAAAAJgCAABk&#10;cnMvZG93bnJldi54bWxQSwUGAAAAAAQABAD1AAAAjQMAAAAA&#10;" fillcolor="white [3201]" strokecolor="#0f0d29 [3213]" strokeweight="2pt"/>
                <v:shape id="Image 7182" o:spid="_x0000_s1033" type="#_x0000_t75" alt="Lotties Geringelter langarm Body mit bequemen Kreuzverschluss | Lotties -  zertifizierte Bio-Kleidung für Baby &amp; Kind" style="position:absolute;left:14325;top:13563;width:3213;height:3213;rotation:-141989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q/jHAAAA3QAAAA8AAABkcnMvZG93bnJldi54bWxEj09rAjEUxO8Fv0N4Qm81qwcrq1FUECql&#10;xX8Hj8/Nc3d187JNUnf99k1B8DjMzG+Yyaw1lbiR86VlBf1eAoI4s7rkXMFhv3obgfABWWNlmRTc&#10;ycNs2nmZYKptw1u67UIuIoR9igqKEOpUSp8VZND3bE0cvbN1BkOULpfaYRPhppKDJBlKgyXHhQJr&#10;WhaUXXe/RsGivieH0/WTlmd3vKwX3438+doo9dpt52MQgdrwDD/aH1rBe380gP838Qn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OCq/jHAAAA3QAAAA8AAAAAAAAAAAAA&#10;AAAAnwIAAGRycy9kb3ducmV2LnhtbFBLBQYAAAAABAAEAPcAAACTAwAAAAA=&#10;">
                  <v:imagedata r:id="rId27" o:title="Lotties Geringelter langarm Body mit bequemen Kreuzverschluss | Lotties -  zertifizierte Bio-Kleidung für Baby &amp; Kind"/>
                  <v:path arrowok="t"/>
                </v:shape>
              </v:group>
            </w:pict>
          </mc:Fallback>
        </mc:AlternateContent>
      </w:r>
    </w:p>
    <w:p w14:paraId="640C3FFC" w14:textId="77777777" w:rsidR="003E47D3" w:rsidRDefault="003E47D3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44FF930B" w14:textId="77777777" w:rsidR="003E47D3" w:rsidRDefault="003E47D3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1BB8E770" w14:textId="77777777" w:rsidR="003E47D3" w:rsidRDefault="003E47D3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1F937062" w14:textId="77777777" w:rsidR="003E47D3" w:rsidRDefault="003E47D3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764B1805" w14:textId="77777777" w:rsidR="003E47D3" w:rsidRDefault="003E47D3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39E56F67" w14:textId="77777777" w:rsidR="003E47D3" w:rsidRDefault="003E47D3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31EF985D" w14:textId="77777777" w:rsidR="003E47D3" w:rsidRDefault="003E47D3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4FB4E85F" w14:textId="77777777" w:rsidR="003E47D3" w:rsidRDefault="003E47D3" w:rsidP="00D15984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6A437461" w14:textId="77777777" w:rsidR="003E47D3" w:rsidRDefault="0057111F" w:rsidP="003E47D3">
      <w:pPr>
        <w:pStyle w:val="Paragraphedeliste"/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B5F28C5" wp14:editId="1CABE695">
                <wp:simplePos x="0" y="0"/>
                <wp:positionH relativeFrom="margin">
                  <wp:posOffset>2894330</wp:posOffset>
                </wp:positionH>
                <wp:positionV relativeFrom="paragraph">
                  <wp:posOffset>24130</wp:posOffset>
                </wp:positionV>
                <wp:extent cx="525780" cy="190500"/>
                <wp:effectExtent l="0" t="0" r="26670" b="19050"/>
                <wp:wrapNone/>
                <wp:docPr id="7184" name="Rectangle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B5D08" id="Rectangle 7184" o:spid="_x0000_s1026" style="position:absolute;margin-left:227.9pt;margin-top:1.9pt;width:41.4pt;height:15pt;z-index:252162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" fillcolor="#0f0d29 [3200]" strokecolor="#070614 [1600]" strokeweight="2pt">
                <w10:wrap anchorx="margin"/>
              </v:rect>
            </w:pict>
          </mc:Fallback>
        </mc:AlternateContent>
      </w:r>
    </w:p>
    <w:p w14:paraId="38D48E59" w14:textId="77777777" w:rsidR="003E47D3" w:rsidRDefault="003E47D3" w:rsidP="003E47D3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4D65AF64" w14:textId="77777777" w:rsidR="003E47D3" w:rsidRDefault="003E47D3" w:rsidP="003E47D3">
      <w:pPr>
        <w:pStyle w:val="Paragraphedeliste"/>
        <w:tabs>
          <w:tab w:val="left" w:pos="7640"/>
        </w:tabs>
        <w:rPr>
          <w:rFonts w:ascii="Calibri" w:hAnsi="Calibri" w:cs="Calibri"/>
        </w:rPr>
      </w:pPr>
    </w:p>
    <w:p w14:paraId="51067EF8" w14:textId="4C6A0E0B" w:rsidR="003E47D3" w:rsidRPr="0057111F" w:rsidRDefault="0057111F" w:rsidP="000A68F6">
      <w:pPr>
        <w:pStyle w:val="Paragraphedeliste"/>
        <w:numPr>
          <w:ilvl w:val="0"/>
          <w:numId w:val="21"/>
        </w:numPr>
        <w:tabs>
          <w:tab w:val="left" w:pos="7640"/>
        </w:tabs>
        <w:rPr>
          <w:rFonts w:ascii="Calibri" w:hAnsi="Calibri" w:cs="Calibri"/>
          <w:b/>
        </w:rPr>
      </w:pPr>
      <w:r w:rsidRPr="0057111F">
        <w:rPr>
          <w:rFonts w:ascii="Calibri" w:hAnsi="Calibri" w:cs="Calibri"/>
          <w:b/>
        </w:rPr>
        <w:t>Pour vous aider que signifie</w:t>
      </w:r>
      <w:r w:rsidR="00FF113D">
        <w:rPr>
          <w:rFonts w:ascii="Calibri" w:hAnsi="Calibri" w:cs="Calibri"/>
          <w:b/>
        </w:rPr>
        <w:t>nt</w:t>
      </w:r>
      <w:r w:rsidRPr="0057111F">
        <w:rPr>
          <w:rFonts w:ascii="Calibri" w:hAnsi="Calibri" w:cs="Calibri"/>
          <w:b/>
        </w:rPr>
        <w:t xml:space="preserve"> ces symboles</w:t>
      </w:r>
      <w:r w:rsidR="00116D3C">
        <w:rPr>
          <w:rFonts w:ascii="Calibri" w:hAnsi="Calibri" w:cs="Calibri"/>
          <w:b/>
        </w:rPr>
        <w:t> ?</w:t>
      </w:r>
    </w:p>
    <w:p w14:paraId="0141E2AA" w14:textId="77777777" w:rsidR="0057111F" w:rsidRDefault="0057111F" w:rsidP="0057111F">
      <w:pPr>
        <w:tabs>
          <w:tab w:val="left" w:pos="7640"/>
        </w:tabs>
        <w:rPr>
          <w:rFonts w:ascii="Calibri" w:hAnsi="Calibri" w:cs="Calibri"/>
        </w:rPr>
      </w:pPr>
      <w:r w:rsidRPr="0057111F">
        <w:rPr>
          <w:b w:val="0"/>
          <w:noProof/>
          <w:lang w:eastAsia="fr-FR"/>
        </w:rPr>
        <w:drawing>
          <wp:anchor distT="0" distB="0" distL="114300" distR="114300" simplePos="0" relativeHeight="252147712" behindDoc="1" locked="0" layoutInCell="1" allowOverlap="1" wp14:anchorId="09B9B3E1" wp14:editId="343678BC">
            <wp:simplePos x="0" y="0"/>
            <wp:positionH relativeFrom="margin">
              <wp:posOffset>1434394</wp:posOffset>
            </wp:positionH>
            <wp:positionV relativeFrom="paragraph">
              <wp:posOffset>8890</wp:posOffset>
            </wp:positionV>
            <wp:extent cx="3501088" cy="1024068"/>
            <wp:effectExtent l="0" t="0" r="4445" b="5080"/>
            <wp:wrapNone/>
            <wp:docPr id="52" name="Image 52" descr="Guide d'entretien des vêtements - Conseil pour lire l'étiq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uide d'entretien des vêtements - Conseil pour lire l'étiquet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088" cy="10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3CD1" w14:textId="77777777" w:rsidR="0057111F" w:rsidRDefault="0057111F" w:rsidP="0057111F">
      <w:pPr>
        <w:tabs>
          <w:tab w:val="left" w:pos="7640"/>
        </w:tabs>
        <w:rPr>
          <w:rFonts w:ascii="Calibri" w:hAnsi="Calibri" w:cs="Calibri"/>
        </w:rPr>
      </w:pPr>
    </w:p>
    <w:p w14:paraId="5FA70C72" w14:textId="77777777" w:rsidR="0057111F" w:rsidRDefault="0057111F" w:rsidP="0057111F">
      <w:pPr>
        <w:tabs>
          <w:tab w:val="left" w:pos="7640"/>
        </w:tabs>
        <w:rPr>
          <w:rFonts w:ascii="Calibri" w:hAnsi="Calibri" w:cs="Calibri"/>
        </w:rPr>
      </w:pPr>
    </w:p>
    <w:p w14:paraId="269553A6" w14:textId="77777777" w:rsidR="0057111F" w:rsidRDefault="0057111F" w:rsidP="0057111F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a.                         b.                          c.</w:t>
      </w:r>
    </w:p>
    <w:p w14:paraId="49B6BFCD" w14:textId="77777777" w:rsidR="0057111F" w:rsidRDefault="0057111F" w:rsidP="0057111F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a.……………………………………………………………………………………………………………………………….</w:t>
      </w:r>
    </w:p>
    <w:p w14:paraId="02E8F3AB" w14:textId="77777777" w:rsidR="0057111F" w:rsidRDefault="0057111F" w:rsidP="0057111F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b.……………………………………………………………………………………………………………………………….</w:t>
      </w:r>
    </w:p>
    <w:p w14:paraId="3DD89294" w14:textId="77777777" w:rsidR="0057111F" w:rsidRDefault="0057111F" w:rsidP="0057111F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c </w:t>
      </w:r>
      <w:r w:rsidR="000A68F6">
        <w:rPr>
          <w:rFonts w:ascii="Calibri" w:hAnsi="Calibri" w:cs="Calibri"/>
        </w:rPr>
        <w:t>.</w:t>
      </w:r>
      <w:r>
        <w:rPr>
          <w:rFonts w:ascii="Calibri" w:hAnsi="Calibri" w:cs="Calibri"/>
        </w:rPr>
        <w:t>……………………………………………</w:t>
      </w:r>
      <w:r w:rsidR="00D22C65">
        <w:rPr>
          <w:rFonts w:ascii="Calibri" w:hAnsi="Calibri" w:cs="Calibri"/>
        </w:rPr>
        <w:t>………………………………………………………………………</w:t>
      </w:r>
      <w:r w:rsidR="00095F39">
        <w:rPr>
          <w:rFonts w:ascii="Calibri" w:hAnsi="Calibri" w:cs="Calibri"/>
        </w:rPr>
        <w:t>………….</w:t>
      </w:r>
    </w:p>
    <w:p w14:paraId="387C1F18" w14:textId="77777777" w:rsidR="00095F39" w:rsidRDefault="00095F39" w:rsidP="0057111F">
      <w:pPr>
        <w:tabs>
          <w:tab w:val="left" w:pos="7640"/>
        </w:tabs>
        <w:rPr>
          <w:rFonts w:ascii="Calibri" w:hAnsi="Calibri" w:cs="Calibri"/>
        </w:rPr>
      </w:pPr>
    </w:p>
    <w:p w14:paraId="0CC1B8B5" w14:textId="77777777" w:rsidR="0057111F" w:rsidRPr="000A68F6" w:rsidRDefault="000A68F6" w:rsidP="000A68F6">
      <w:pPr>
        <w:pStyle w:val="Paragraphedeliste"/>
        <w:numPr>
          <w:ilvl w:val="0"/>
          <w:numId w:val="21"/>
        </w:numPr>
        <w:tabs>
          <w:tab w:val="left" w:pos="7640"/>
        </w:tabs>
        <w:rPr>
          <w:rFonts w:ascii="Calibri" w:hAnsi="Calibri" w:cs="Calibri"/>
          <w:b/>
        </w:rPr>
      </w:pPr>
      <w:r w:rsidRPr="000A68F6">
        <w:rPr>
          <w:rFonts w:ascii="Calibri" w:hAnsi="Calibri" w:cs="Calibri"/>
          <w:b/>
        </w:rPr>
        <w:t>Que peut-on proposer comme solution ?</w:t>
      </w:r>
      <w:r>
        <w:rPr>
          <w:rFonts w:ascii="Calibri" w:hAnsi="Calibri" w:cs="Calibri"/>
          <w:b/>
        </w:rPr>
        <w:t xml:space="preserve"> Cocher la bonne réponse.</w:t>
      </w:r>
    </w:p>
    <w:p w14:paraId="7ED7BB30" w14:textId="77777777" w:rsidR="0057111F" w:rsidRDefault="0057111F" w:rsidP="0057111F">
      <w:pPr>
        <w:tabs>
          <w:tab w:val="left" w:pos="7640"/>
        </w:tabs>
        <w:rPr>
          <w:rFonts w:ascii="Calibri" w:hAnsi="Calibri" w:cs="Calibri"/>
        </w:rPr>
      </w:pPr>
    </w:p>
    <w:p w14:paraId="35350C8F" w14:textId="77777777" w:rsidR="004C30B1" w:rsidRDefault="000A68F6" w:rsidP="0057111F">
      <w:pPr>
        <w:tabs>
          <w:tab w:val="left" w:pos="7640"/>
        </w:tabs>
        <w:rPr>
          <w:rFonts w:ascii="Calibri" w:hAnsi="Calibri" w:cs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8C28E67" wp14:editId="4ADDD18B">
                <wp:simplePos x="0" y="0"/>
                <wp:positionH relativeFrom="margin">
                  <wp:posOffset>152400</wp:posOffset>
                </wp:positionH>
                <wp:positionV relativeFrom="paragraph">
                  <wp:posOffset>38100</wp:posOffset>
                </wp:positionV>
                <wp:extent cx="137160" cy="144780"/>
                <wp:effectExtent l="0" t="0" r="15240" b="26670"/>
                <wp:wrapNone/>
                <wp:docPr id="7185" name="Rectangle à coins arrondis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AF3CB" id="Rectangle à coins arrondis 7185" o:spid="_x0000_s1026" style="position:absolute;margin-left:12pt;margin-top:3pt;width:10.8pt;height:11.4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" fillcolor="white [3201]" strokecolor="#0f0d29 [3200]" strokeweight="2pt">
                <w10:wrap anchorx="margin"/>
              </v:roundrect>
            </w:pict>
          </mc:Fallback>
        </mc:AlternateContent>
      </w:r>
      <w:r w:rsidR="0057111F">
        <w:rPr>
          <w:rFonts w:ascii="Calibri" w:hAnsi="Calibri" w:cs="Calibri"/>
        </w:rPr>
        <w:t xml:space="preserve">        </w:t>
      </w:r>
      <w:r>
        <w:rPr>
          <w:rFonts w:ascii="Calibri" w:hAnsi="Calibri" w:cs="Calibri"/>
        </w:rPr>
        <w:t>Un 2</w:t>
      </w:r>
      <w:r w:rsidRPr="000A68F6">
        <w:rPr>
          <w:rFonts w:ascii="Calibri" w:hAnsi="Calibri" w:cs="Calibri"/>
          <w:vertAlign w:val="superscript"/>
        </w:rPr>
        <w:t>ème</w:t>
      </w:r>
      <w:r>
        <w:rPr>
          <w:rFonts w:ascii="Calibri" w:hAnsi="Calibri" w:cs="Calibri"/>
        </w:rPr>
        <w:t xml:space="preserve"> lavage </w:t>
      </w:r>
    </w:p>
    <w:p w14:paraId="4F2FA7FC" w14:textId="77777777" w:rsidR="000A68F6" w:rsidRDefault="000A68F6" w:rsidP="0057111F">
      <w:pPr>
        <w:tabs>
          <w:tab w:val="left" w:pos="7640"/>
        </w:tabs>
        <w:rPr>
          <w:rFonts w:ascii="Calibri" w:hAnsi="Calibri" w:cs="Calibri"/>
        </w:rPr>
      </w:pPr>
    </w:p>
    <w:p w14:paraId="724C46CF" w14:textId="77777777" w:rsidR="000A68F6" w:rsidRDefault="000A68F6" w:rsidP="0057111F">
      <w:pPr>
        <w:tabs>
          <w:tab w:val="left" w:pos="7640"/>
        </w:tabs>
        <w:rPr>
          <w:rFonts w:ascii="Calibri" w:hAnsi="Calibri" w:cs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ABCB051" wp14:editId="73C4DFB3">
                <wp:simplePos x="0" y="0"/>
                <wp:positionH relativeFrom="margin">
                  <wp:posOffset>160020</wp:posOffset>
                </wp:positionH>
                <wp:positionV relativeFrom="paragraph">
                  <wp:posOffset>4445</wp:posOffset>
                </wp:positionV>
                <wp:extent cx="137160" cy="144780"/>
                <wp:effectExtent l="0" t="0" r="15240" b="26670"/>
                <wp:wrapNone/>
                <wp:docPr id="7186" name="Rectangle à coins arrondis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AC642" id="Rectangle à coins arrondis 7186" o:spid="_x0000_s1026" style="position:absolute;margin-left:12.6pt;margin-top:.35pt;width:10.8pt;height:11.4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" fillcolor="white [3201]" strokecolor="#0f0d29 [3200]" strokeweight="2pt">
                <w10:wrap anchorx="margin"/>
              </v:roundrect>
            </w:pict>
          </mc:Fallback>
        </mc:AlternateContent>
      </w:r>
      <w:r>
        <w:rPr>
          <w:rFonts w:ascii="Calibri" w:hAnsi="Calibri" w:cs="Calibri"/>
        </w:rPr>
        <w:t xml:space="preserve">        Un lavage avec un ajout de produit blanchiment</w:t>
      </w:r>
    </w:p>
    <w:p w14:paraId="7345725A" w14:textId="77777777" w:rsidR="000A68F6" w:rsidRDefault="000A68F6" w:rsidP="0057111F">
      <w:pPr>
        <w:tabs>
          <w:tab w:val="left" w:pos="7640"/>
        </w:tabs>
        <w:rPr>
          <w:rFonts w:ascii="Calibri" w:hAnsi="Calibri" w:cs="Calibri"/>
        </w:rPr>
      </w:pPr>
    </w:p>
    <w:p w14:paraId="4A40C9FA" w14:textId="77777777" w:rsidR="000A68F6" w:rsidRDefault="000A68F6" w:rsidP="0057111F">
      <w:pPr>
        <w:tabs>
          <w:tab w:val="left" w:pos="7640"/>
        </w:tabs>
        <w:rPr>
          <w:rFonts w:ascii="Calibri" w:hAnsi="Calibri" w:cs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2C6D2C8" wp14:editId="00912D22">
                <wp:simplePos x="0" y="0"/>
                <wp:positionH relativeFrom="margin">
                  <wp:posOffset>152400</wp:posOffset>
                </wp:positionH>
                <wp:positionV relativeFrom="paragraph">
                  <wp:posOffset>8255</wp:posOffset>
                </wp:positionV>
                <wp:extent cx="137160" cy="144780"/>
                <wp:effectExtent l="0" t="0" r="15240" b="26670"/>
                <wp:wrapNone/>
                <wp:docPr id="7187" name="Rectangle à coins arrondis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6B693" id="Rectangle à coins arrondis 7187" o:spid="_x0000_s1026" style="position:absolute;margin-left:12pt;margin-top:.65pt;width:10.8pt;height:11.4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" fillcolor="white [3201]" strokecolor="#0f0d29 [3200]" strokeweight="2pt">
                <w10:wrap anchorx="margin"/>
              </v:roundrect>
            </w:pict>
          </mc:Fallback>
        </mc:AlternateContent>
      </w:r>
      <w:r>
        <w:rPr>
          <w:rFonts w:ascii="Calibri" w:hAnsi="Calibri" w:cs="Calibri"/>
        </w:rPr>
        <w:t xml:space="preserve">        Un lavage à la main</w:t>
      </w:r>
    </w:p>
    <w:p w14:paraId="32914939" w14:textId="77777777" w:rsidR="000A68F6" w:rsidRDefault="000A68F6" w:rsidP="0057111F">
      <w:pPr>
        <w:tabs>
          <w:tab w:val="left" w:pos="7640"/>
        </w:tabs>
        <w:rPr>
          <w:rFonts w:ascii="Calibri" w:hAnsi="Calibri" w:cs="Calibri"/>
        </w:rPr>
      </w:pPr>
    </w:p>
    <w:p w14:paraId="0AB2DB8A" w14:textId="77777777" w:rsidR="000A68F6" w:rsidRDefault="000A68F6" w:rsidP="0057111F">
      <w:pPr>
        <w:tabs>
          <w:tab w:val="left" w:pos="7640"/>
        </w:tabs>
        <w:rPr>
          <w:rFonts w:ascii="Calibri" w:hAnsi="Calibri" w:cs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C7D2919" wp14:editId="489E8351">
                <wp:simplePos x="0" y="0"/>
                <wp:positionH relativeFrom="margin">
                  <wp:posOffset>144780</wp:posOffset>
                </wp:positionH>
                <wp:positionV relativeFrom="paragraph">
                  <wp:posOffset>4445</wp:posOffset>
                </wp:positionV>
                <wp:extent cx="137160" cy="144780"/>
                <wp:effectExtent l="0" t="0" r="15240" b="26670"/>
                <wp:wrapNone/>
                <wp:docPr id="7188" name="Rectangle à coins arrondis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44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15AFE" id="Rectangle à coins arrondis 7188" o:spid="_x0000_s1026" style="position:absolute;margin-left:11.4pt;margin-top:.35pt;width:10.8pt;height:11.4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" fillcolor="white [3201]" strokecolor="#0f0d29 [3200]" strokeweight="2pt">
                <w10:wrap anchorx="margin"/>
              </v:roundrect>
            </w:pict>
          </mc:Fallback>
        </mc:AlternateContent>
      </w:r>
      <w:r>
        <w:rPr>
          <w:rFonts w:ascii="Calibri" w:hAnsi="Calibri" w:cs="Calibri"/>
        </w:rPr>
        <w:t xml:space="preserve">        Un lavage avec un ajout de produit désinfectant</w:t>
      </w:r>
    </w:p>
    <w:p w14:paraId="0A9CE9B8" w14:textId="77777777" w:rsidR="00012F8A" w:rsidRDefault="00012F8A" w:rsidP="0057111F">
      <w:pPr>
        <w:tabs>
          <w:tab w:val="left" w:pos="7640"/>
        </w:tabs>
        <w:rPr>
          <w:rFonts w:ascii="Calibri" w:hAnsi="Calibri" w:cs="Calibri"/>
        </w:rPr>
      </w:pPr>
    </w:p>
    <w:p w14:paraId="40BEEE3E" w14:textId="77777777" w:rsidR="00012F8A" w:rsidRDefault="00012F8A" w:rsidP="00012F8A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En conclusion…</w:t>
      </w:r>
    </w:p>
    <w:p w14:paraId="77C6956A" w14:textId="77777777" w:rsidR="00012F8A" w:rsidRDefault="00012F8A" w:rsidP="00012F8A">
      <w:pPr>
        <w:tabs>
          <w:tab w:val="left" w:pos="7640"/>
        </w:tabs>
        <w:rPr>
          <w:rFonts w:ascii="Calibri" w:hAnsi="Calibri" w:cs="Calibri"/>
        </w:rPr>
      </w:pPr>
    </w:p>
    <w:p w14:paraId="185EFBFF" w14:textId="03C9F72A" w:rsidR="00012F8A" w:rsidRPr="00012F8A" w:rsidRDefault="00012F8A" w:rsidP="00012F8A">
      <w:pPr>
        <w:pStyle w:val="Paragraphedeliste"/>
        <w:numPr>
          <w:ilvl w:val="0"/>
          <w:numId w:val="21"/>
        </w:numPr>
        <w:tabs>
          <w:tab w:val="left" w:pos="7640"/>
        </w:tabs>
        <w:rPr>
          <w:rFonts w:ascii="Calibri" w:hAnsi="Calibri" w:cs="Calibri"/>
          <w:b/>
        </w:rPr>
      </w:pPr>
      <w:r w:rsidRPr="00012F8A">
        <w:rPr>
          <w:rFonts w:ascii="Calibri" w:hAnsi="Calibri" w:cs="Calibri"/>
          <w:b/>
        </w:rPr>
        <w:t>Qu</w:t>
      </w:r>
      <w:r>
        <w:rPr>
          <w:rFonts w:ascii="Calibri" w:hAnsi="Calibri" w:cs="Calibri"/>
          <w:b/>
        </w:rPr>
        <w:t>’aurait dû</w:t>
      </w:r>
      <w:r w:rsidR="00F93978">
        <w:rPr>
          <w:rFonts w:ascii="Calibri" w:hAnsi="Calibri" w:cs="Calibri"/>
          <w:b/>
        </w:rPr>
        <w:t xml:space="preserve"> faire Hamed afin d’éviter cet</w:t>
      </w:r>
      <w:r w:rsidRPr="00012F8A">
        <w:rPr>
          <w:rFonts w:ascii="Calibri" w:hAnsi="Calibri" w:cs="Calibri"/>
          <w:b/>
        </w:rPr>
        <w:t xml:space="preserve"> accident ?</w:t>
      </w:r>
    </w:p>
    <w:p w14:paraId="0EF61C1D" w14:textId="77777777" w:rsidR="000A68F6" w:rsidRDefault="000A68F6" w:rsidP="0057111F">
      <w:pPr>
        <w:tabs>
          <w:tab w:val="left" w:pos="7640"/>
        </w:tabs>
        <w:rPr>
          <w:rFonts w:ascii="Calibri" w:hAnsi="Calibri" w:cs="Calibri"/>
        </w:rPr>
      </w:pPr>
    </w:p>
    <w:p w14:paraId="12A13A09" w14:textId="77777777" w:rsidR="00012F8A" w:rsidRDefault="00012F8A" w:rsidP="00012F8A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4E3C3945" w14:textId="77777777" w:rsidR="00012F8A" w:rsidRDefault="00012F8A" w:rsidP="00012F8A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776DE946" w14:textId="77777777" w:rsidR="00012F8A" w:rsidRDefault="00012F8A" w:rsidP="00012F8A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4E9B2122" w14:textId="77777777" w:rsidR="00012F8A" w:rsidRPr="0068541A" w:rsidRDefault="00012F8A" w:rsidP="00012F8A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3052F530" w14:textId="77777777" w:rsidR="00012F8A" w:rsidRDefault="00012F8A" w:rsidP="00012F8A">
      <w:pPr>
        <w:tabs>
          <w:tab w:val="left" w:pos="7640"/>
        </w:tabs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……………………………………………………………………………………………………………………………….</w:t>
      </w:r>
    </w:p>
    <w:p w14:paraId="7994F220" w14:textId="77777777" w:rsidR="000A68F6" w:rsidRPr="0057111F" w:rsidRDefault="00C569DF" w:rsidP="0057111F">
      <w:pPr>
        <w:tabs>
          <w:tab w:val="left" w:pos="7640"/>
        </w:tabs>
        <w:rPr>
          <w:rFonts w:ascii="Calibri" w:hAnsi="Calibri"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2172288" behindDoc="1" locked="0" layoutInCell="1" allowOverlap="1" wp14:anchorId="04209A90" wp14:editId="71D63B82">
            <wp:simplePos x="0" y="0"/>
            <wp:positionH relativeFrom="margin">
              <wp:align>center</wp:align>
            </wp:positionH>
            <wp:positionV relativeFrom="paragraph">
              <wp:posOffset>403860</wp:posOffset>
            </wp:positionV>
            <wp:extent cx="4935419" cy="2545080"/>
            <wp:effectExtent l="0" t="0" r="0" b="7620"/>
            <wp:wrapNone/>
            <wp:docPr id="7189" name="Image 7189" descr="5 astuces pour détacher un linge déteint - M6 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astuces pour détacher un linge déteint - M6 Deco.f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19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8F6" w:rsidRPr="0057111F" w:rsidSect="006D4999">
      <w:pgSz w:w="11906" w:h="16838" w:code="9"/>
      <w:pgMar w:top="953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34769" w14:textId="77777777" w:rsidR="00484F85" w:rsidRDefault="00484F85">
      <w:r>
        <w:separator/>
      </w:r>
    </w:p>
    <w:p w14:paraId="63E75B36" w14:textId="77777777" w:rsidR="00484F85" w:rsidRDefault="00484F85"/>
  </w:endnote>
  <w:endnote w:type="continuationSeparator" w:id="0">
    <w:p w14:paraId="35EFE527" w14:textId="77777777" w:rsidR="00484F85" w:rsidRDefault="00484F85">
      <w:r>
        <w:continuationSeparator/>
      </w:r>
    </w:p>
    <w:p w14:paraId="4F36E0E9" w14:textId="77777777" w:rsidR="00484F85" w:rsidRDefault="00484F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6009891"/>
      <w:docPartObj>
        <w:docPartGallery w:val="Page Numbers (Bottom of Page)"/>
        <w:docPartUnique/>
      </w:docPartObj>
    </w:sdtPr>
    <w:sdtEndPr/>
    <w:sdtContent>
      <w:p w14:paraId="1295E63C" w14:textId="77777777" w:rsidR="006B30BB" w:rsidRDefault="00D22C65">
        <w:pPr>
          <w:pStyle w:val="Pieddepag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14CDAC9" wp14:editId="6C722E87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7190" name="Groupe 7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719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534BB55" w14:textId="2C8830D5" w:rsidR="00D22C65" w:rsidRDefault="00D22C65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5C26B2" w:rsidRPr="005C26B2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14CDAC9" id="Groupe 7190" o:spid="_x0000_s1027" style="position:absolute;margin-left:-16.8pt;margin-top:0;width:34.4pt;height:56.45pt;z-index:251659264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" filled="f" strokecolor="#7f7f7f">
                    <v:textbox>
                      <w:txbxContent>
                        <w:p w14:paraId="6534BB55" w14:textId="2C8830D5" w:rsidR="00D22C65" w:rsidRDefault="00D22C65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="005C26B2" w:rsidRPr="005C26B2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A9314" w14:textId="77777777" w:rsidR="00484F85" w:rsidRDefault="00484F85">
      <w:r>
        <w:separator/>
      </w:r>
    </w:p>
    <w:p w14:paraId="04794FEB" w14:textId="77777777" w:rsidR="00484F85" w:rsidRDefault="00484F85"/>
  </w:footnote>
  <w:footnote w:type="continuationSeparator" w:id="0">
    <w:p w14:paraId="1C8A1801" w14:textId="77777777" w:rsidR="00484F85" w:rsidRDefault="00484F85">
      <w:r>
        <w:continuationSeparator/>
      </w:r>
    </w:p>
    <w:p w14:paraId="78C7AEE8" w14:textId="77777777" w:rsidR="00484F85" w:rsidRDefault="00484F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6B30BB" w14:paraId="5BE9C0F3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55A5FD0D" w14:textId="77777777" w:rsidR="006B30BB" w:rsidRDefault="006B30BB">
          <w:pPr>
            <w:pStyle w:val="En-tte"/>
          </w:pPr>
        </w:p>
      </w:tc>
    </w:tr>
  </w:tbl>
  <w:p w14:paraId="319C1354" w14:textId="77777777" w:rsidR="006B30BB" w:rsidRDefault="006B30BB" w:rsidP="00D077E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43534"/>
    <w:multiLevelType w:val="hybridMultilevel"/>
    <w:tmpl w:val="5C14C156"/>
    <w:lvl w:ilvl="0" w:tplc="0EC62D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0854B1"/>
    <w:multiLevelType w:val="hybridMultilevel"/>
    <w:tmpl w:val="CE40F5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34DD8"/>
    <w:multiLevelType w:val="hybridMultilevel"/>
    <w:tmpl w:val="1EE6D028"/>
    <w:lvl w:ilvl="0" w:tplc="4E125CEA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21003C7D"/>
    <w:multiLevelType w:val="hybridMultilevel"/>
    <w:tmpl w:val="CF1E6BEC"/>
    <w:lvl w:ilvl="0" w:tplc="4E125CEA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51429F72">
      <w:start w:val="1"/>
      <w:numFmt w:val="bullet"/>
      <w:lvlText w:val="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4" w15:restartNumberingAfterBreak="0">
    <w:nsid w:val="292D6F2C"/>
    <w:multiLevelType w:val="hybridMultilevel"/>
    <w:tmpl w:val="91C4A8B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51CF6"/>
    <w:multiLevelType w:val="hybridMultilevel"/>
    <w:tmpl w:val="5914AC70"/>
    <w:lvl w:ilvl="0" w:tplc="F0BE3956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 w15:restartNumberingAfterBreak="0">
    <w:nsid w:val="2DBF2D52"/>
    <w:multiLevelType w:val="hybridMultilevel"/>
    <w:tmpl w:val="CA2459B4"/>
    <w:lvl w:ilvl="0" w:tplc="746A78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DC541D"/>
    <w:multiLevelType w:val="hybridMultilevel"/>
    <w:tmpl w:val="884C56FA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C7715"/>
    <w:multiLevelType w:val="hybridMultilevel"/>
    <w:tmpl w:val="4190A9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90E83"/>
    <w:multiLevelType w:val="hybridMultilevel"/>
    <w:tmpl w:val="5C14C156"/>
    <w:lvl w:ilvl="0" w:tplc="0EC62D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BB1AFD"/>
    <w:multiLevelType w:val="hybridMultilevel"/>
    <w:tmpl w:val="E4B6BC90"/>
    <w:lvl w:ilvl="0" w:tplc="F0BE3956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 w15:restartNumberingAfterBreak="0">
    <w:nsid w:val="477F220D"/>
    <w:multiLevelType w:val="hybridMultilevel"/>
    <w:tmpl w:val="0F9AF562"/>
    <w:lvl w:ilvl="0" w:tplc="2F423F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41624"/>
    <w:multiLevelType w:val="hybridMultilevel"/>
    <w:tmpl w:val="813419DC"/>
    <w:lvl w:ilvl="0" w:tplc="67BE7C7C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 w15:restartNumberingAfterBreak="0">
    <w:nsid w:val="4F1175B5"/>
    <w:multiLevelType w:val="hybridMultilevel"/>
    <w:tmpl w:val="93A48050"/>
    <w:lvl w:ilvl="0" w:tplc="DD0A8CB2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  <w:color w:val="5951C8" w:themeColor="text1" w:themeTint="8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4" w15:restartNumberingAfterBreak="0">
    <w:nsid w:val="5230327F"/>
    <w:multiLevelType w:val="hybridMultilevel"/>
    <w:tmpl w:val="D792AE5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C26636"/>
    <w:multiLevelType w:val="hybridMultilevel"/>
    <w:tmpl w:val="DCC2B142"/>
    <w:lvl w:ilvl="0" w:tplc="4ADE840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082A75" w:themeColor="tex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2D5541"/>
    <w:multiLevelType w:val="hybridMultilevel"/>
    <w:tmpl w:val="231A18D6"/>
    <w:lvl w:ilvl="0" w:tplc="B40821C0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13410"/>
    <w:multiLevelType w:val="hybridMultilevel"/>
    <w:tmpl w:val="F9863F00"/>
    <w:lvl w:ilvl="0" w:tplc="7EF89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34EAB"/>
    <w:multiLevelType w:val="hybridMultilevel"/>
    <w:tmpl w:val="34B0AD22"/>
    <w:lvl w:ilvl="0" w:tplc="7A4C41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772AFC"/>
    <w:multiLevelType w:val="hybridMultilevel"/>
    <w:tmpl w:val="D0921F1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80F9F"/>
    <w:multiLevelType w:val="hybridMultilevel"/>
    <w:tmpl w:val="B2889D2E"/>
    <w:lvl w:ilvl="0" w:tplc="364C5AAA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 w15:restartNumberingAfterBreak="0">
    <w:nsid w:val="79EC27D9"/>
    <w:multiLevelType w:val="hybridMultilevel"/>
    <w:tmpl w:val="23E43F8E"/>
    <w:lvl w:ilvl="0" w:tplc="9F8C2F9E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F7764"/>
    <w:multiLevelType w:val="hybridMultilevel"/>
    <w:tmpl w:val="CA2459B4"/>
    <w:lvl w:ilvl="0" w:tplc="746A78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FD90CF7"/>
    <w:multiLevelType w:val="hybridMultilevel"/>
    <w:tmpl w:val="95264634"/>
    <w:lvl w:ilvl="0" w:tplc="92543A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23"/>
  </w:num>
  <w:num w:numId="5">
    <w:abstractNumId w:val="11"/>
  </w:num>
  <w:num w:numId="6">
    <w:abstractNumId w:val="3"/>
  </w:num>
  <w:num w:numId="7">
    <w:abstractNumId w:val="13"/>
  </w:num>
  <w:num w:numId="8">
    <w:abstractNumId w:val="12"/>
  </w:num>
  <w:num w:numId="9">
    <w:abstractNumId w:val="2"/>
  </w:num>
  <w:num w:numId="10">
    <w:abstractNumId w:val="17"/>
  </w:num>
  <w:num w:numId="11">
    <w:abstractNumId w:val="16"/>
  </w:num>
  <w:num w:numId="12">
    <w:abstractNumId w:val="21"/>
  </w:num>
  <w:num w:numId="13">
    <w:abstractNumId w:val="8"/>
  </w:num>
  <w:num w:numId="14">
    <w:abstractNumId w:val="10"/>
  </w:num>
  <w:num w:numId="15">
    <w:abstractNumId w:val="5"/>
  </w:num>
  <w:num w:numId="16">
    <w:abstractNumId w:val="20"/>
  </w:num>
  <w:num w:numId="17">
    <w:abstractNumId w:val="4"/>
  </w:num>
  <w:num w:numId="18">
    <w:abstractNumId w:val="9"/>
  </w:num>
  <w:num w:numId="19">
    <w:abstractNumId w:val="0"/>
  </w:num>
  <w:num w:numId="20">
    <w:abstractNumId w:val="1"/>
  </w:num>
  <w:num w:numId="21">
    <w:abstractNumId w:val="18"/>
  </w:num>
  <w:num w:numId="22">
    <w:abstractNumId w:val="6"/>
  </w:num>
  <w:num w:numId="23">
    <w:abstractNumId w:val="22"/>
  </w:num>
  <w:num w:numId="24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759"/>
    <w:rsid w:val="000016A6"/>
    <w:rsid w:val="00004243"/>
    <w:rsid w:val="00005061"/>
    <w:rsid w:val="00012F8A"/>
    <w:rsid w:val="000164F1"/>
    <w:rsid w:val="00022EE3"/>
    <w:rsid w:val="0002482E"/>
    <w:rsid w:val="000501FF"/>
    <w:rsid w:val="00050324"/>
    <w:rsid w:val="000537CB"/>
    <w:rsid w:val="00057A88"/>
    <w:rsid w:val="00057DC0"/>
    <w:rsid w:val="00071E73"/>
    <w:rsid w:val="0008068A"/>
    <w:rsid w:val="0008782D"/>
    <w:rsid w:val="00087F95"/>
    <w:rsid w:val="00095F39"/>
    <w:rsid w:val="000A0150"/>
    <w:rsid w:val="000A538F"/>
    <w:rsid w:val="000A68F6"/>
    <w:rsid w:val="000B5FC9"/>
    <w:rsid w:val="000C32A5"/>
    <w:rsid w:val="000C4B99"/>
    <w:rsid w:val="000D1982"/>
    <w:rsid w:val="000E4568"/>
    <w:rsid w:val="000E63C9"/>
    <w:rsid w:val="00112395"/>
    <w:rsid w:val="00114BF1"/>
    <w:rsid w:val="00116D3C"/>
    <w:rsid w:val="001307E6"/>
    <w:rsid w:val="00130E9D"/>
    <w:rsid w:val="0013129A"/>
    <w:rsid w:val="001345E0"/>
    <w:rsid w:val="00142411"/>
    <w:rsid w:val="00150A6D"/>
    <w:rsid w:val="00153D37"/>
    <w:rsid w:val="00157260"/>
    <w:rsid w:val="00163FE6"/>
    <w:rsid w:val="001666D1"/>
    <w:rsid w:val="0017231A"/>
    <w:rsid w:val="00185B35"/>
    <w:rsid w:val="00191E62"/>
    <w:rsid w:val="001B2BE5"/>
    <w:rsid w:val="001C102B"/>
    <w:rsid w:val="001C3738"/>
    <w:rsid w:val="001C44EC"/>
    <w:rsid w:val="001C5E9B"/>
    <w:rsid w:val="001D55E4"/>
    <w:rsid w:val="001E0C94"/>
    <w:rsid w:val="001E441A"/>
    <w:rsid w:val="001F2723"/>
    <w:rsid w:val="001F2BC8"/>
    <w:rsid w:val="001F5F6B"/>
    <w:rsid w:val="00201C38"/>
    <w:rsid w:val="00202789"/>
    <w:rsid w:val="00211BC2"/>
    <w:rsid w:val="00220E7B"/>
    <w:rsid w:val="0023013E"/>
    <w:rsid w:val="00230C7E"/>
    <w:rsid w:val="00242395"/>
    <w:rsid w:val="00242A8D"/>
    <w:rsid w:val="00243EBC"/>
    <w:rsid w:val="00245510"/>
    <w:rsid w:val="00245FB3"/>
    <w:rsid w:val="00246A35"/>
    <w:rsid w:val="0026201E"/>
    <w:rsid w:val="00270C80"/>
    <w:rsid w:val="00281555"/>
    <w:rsid w:val="00284348"/>
    <w:rsid w:val="00285769"/>
    <w:rsid w:val="00293AFA"/>
    <w:rsid w:val="00295DD4"/>
    <w:rsid w:val="002B551D"/>
    <w:rsid w:val="002B5A9A"/>
    <w:rsid w:val="002B7691"/>
    <w:rsid w:val="002C3DB8"/>
    <w:rsid w:val="002C799D"/>
    <w:rsid w:val="002D0E1A"/>
    <w:rsid w:val="002D59AF"/>
    <w:rsid w:val="002F51F5"/>
    <w:rsid w:val="002F65F4"/>
    <w:rsid w:val="00300385"/>
    <w:rsid w:val="00302728"/>
    <w:rsid w:val="00304F19"/>
    <w:rsid w:val="00312137"/>
    <w:rsid w:val="0032020F"/>
    <w:rsid w:val="003217D4"/>
    <w:rsid w:val="003266B7"/>
    <w:rsid w:val="00330359"/>
    <w:rsid w:val="00331412"/>
    <w:rsid w:val="003325FD"/>
    <w:rsid w:val="00333AC1"/>
    <w:rsid w:val="003374E5"/>
    <w:rsid w:val="0033762F"/>
    <w:rsid w:val="00351E17"/>
    <w:rsid w:val="00360494"/>
    <w:rsid w:val="00361CC0"/>
    <w:rsid w:val="00362DE5"/>
    <w:rsid w:val="003664B7"/>
    <w:rsid w:val="00366C7E"/>
    <w:rsid w:val="00371510"/>
    <w:rsid w:val="00384096"/>
    <w:rsid w:val="00384910"/>
    <w:rsid w:val="00384EA3"/>
    <w:rsid w:val="00395769"/>
    <w:rsid w:val="003979FA"/>
    <w:rsid w:val="003A0738"/>
    <w:rsid w:val="003A3792"/>
    <w:rsid w:val="003A39A1"/>
    <w:rsid w:val="003C2191"/>
    <w:rsid w:val="003D1416"/>
    <w:rsid w:val="003D3863"/>
    <w:rsid w:val="003E3254"/>
    <w:rsid w:val="003E47D3"/>
    <w:rsid w:val="003E7D28"/>
    <w:rsid w:val="003F378B"/>
    <w:rsid w:val="003F6BA4"/>
    <w:rsid w:val="0040203D"/>
    <w:rsid w:val="004110DE"/>
    <w:rsid w:val="0041458B"/>
    <w:rsid w:val="00414E34"/>
    <w:rsid w:val="00433D24"/>
    <w:rsid w:val="004342ED"/>
    <w:rsid w:val="00436F57"/>
    <w:rsid w:val="0044085A"/>
    <w:rsid w:val="00452FF1"/>
    <w:rsid w:val="00462BBA"/>
    <w:rsid w:val="004632D4"/>
    <w:rsid w:val="004639ED"/>
    <w:rsid w:val="0046707F"/>
    <w:rsid w:val="004710BA"/>
    <w:rsid w:val="00480564"/>
    <w:rsid w:val="00481759"/>
    <w:rsid w:val="0048392C"/>
    <w:rsid w:val="00484F85"/>
    <w:rsid w:val="00485F20"/>
    <w:rsid w:val="00487E4B"/>
    <w:rsid w:val="0049701B"/>
    <w:rsid w:val="004A11CF"/>
    <w:rsid w:val="004A6771"/>
    <w:rsid w:val="004B21A5"/>
    <w:rsid w:val="004C30B1"/>
    <w:rsid w:val="004C5B47"/>
    <w:rsid w:val="004D0F68"/>
    <w:rsid w:val="004D63F4"/>
    <w:rsid w:val="004D6CA3"/>
    <w:rsid w:val="004E3323"/>
    <w:rsid w:val="004E3BE4"/>
    <w:rsid w:val="004E4503"/>
    <w:rsid w:val="004F380F"/>
    <w:rsid w:val="004F3A98"/>
    <w:rsid w:val="005037F0"/>
    <w:rsid w:val="0050787C"/>
    <w:rsid w:val="00511F72"/>
    <w:rsid w:val="00516A86"/>
    <w:rsid w:val="00522ECB"/>
    <w:rsid w:val="005232FD"/>
    <w:rsid w:val="005275F6"/>
    <w:rsid w:val="005314CF"/>
    <w:rsid w:val="00532541"/>
    <w:rsid w:val="005410D7"/>
    <w:rsid w:val="00545B00"/>
    <w:rsid w:val="00551FBB"/>
    <w:rsid w:val="0056591E"/>
    <w:rsid w:val="0057111F"/>
    <w:rsid w:val="00572102"/>
    <w:rsid w:val="0057380E"/>
    <w:rsid w:val="005860ED"/>
    <w:rsid w:val="0059061C"/>
    <w:rsid w:val="00593FB1"/>
    <w:rsid w:val="00597802"/>
    <w:rsid w:val="005B2CF8"/>
    <w:rsid w:val="005C26B2"/>
    <w:rsid w:val="005C33DA"/>
    <w:rsid w:val="005E1EBB"/>
    <w:rsid w:val="005E6775"/>
    <w:rsid w:val="005E71C5"/>
    <w:rsid w:val="005F1BB0"/>
    <w:rsid w:val="005F2E6A"/>
    <w:rsid w:val="00602BE3"/>
    <w:rsid w:val="00615FF9"/>
    <w:rsid w:val="0061642F"/>
    <w:rsid w:val="006178BD"/>
    <w:rsid w:val="00624348"/>
    <w:rsid w:val="006267BE"/>
    <w:rsid w:val="00633753"/>
    <w:rsid w:val="00640FC9"/>
    <w:rsid w:val="00642B78"/>
    <w:rsid w:val="006477DE"/>
    <w:rsid w:val="00650C25"/>
    <w:rsid w:val="00656C4D"/>
    <w:rsid w:val="006636E8"/>
    <w:rsid w:val="006677F0"/>
    <w:rsid w:val="00671EEC"/>
    <w:rsid w:val="0067442B"/>
    <w:rsid w:val="0067584B"/>
    <w:rsid w:val="00682A09"/>
    <w:rsid w:val="0068541A"/>
    <w:rsid w:val="00687441"/>
    <w:rsid w:val="006A1115"/>
    <w:rsid w:val="006A6BFF"/>
    <w:rsid w:val="006B057E"/>
    <w:rsid w:val="006B1763"/>
    <w:rsid w:val="006B30BB"/>
    <w:rsid w:val="006C7B70"/>
    <w:rsid w:val="006D0670"/>
    <w:rsid w:val="006D2167"/>
    <w:rsid w:val="006D4999"/>
    <w:rsid w:val="006E047E"/>
    <w:rsid w:val="006E1AAE"/>
    <w:rsid w:val="006E3E83"/>
    <w:rsid w:val="006E3EC4"/>
    <w:rsid w:val="006E5716"/>
    <w:rsid w:val="00703263"/>
    <w:rsid w:val="00711F9E"/>
    <w:rsid w:val="00717156"/>
    <w:rsid w:val="007302B3"/>
    <w:rsid w:val="00730733"/>
    <w:rsid w:val="00730E3A"/>
    <w:rsid w:val="00736AAF"/>
    <w:rsid w:val="0073751A"/>
    <w:rsid w:val="0074030F"/>
    <w:rsid w:val="00743CFF"/>
    <w:rsid w:val="007544AF"/>
    <w:rsid w:val="0076335A"/>
    <w:rsid w:val="00765B2A"/>
    <w:rsid w:val="0077087F"/>
    <w:rsid w:val="00771415"/>
    <w:rsid w:val="00783A34"/>
    <w:rsid w:val="00784212"/>
    <w:rsid w:val="00792255"/>
    <w:rsid w:val="007B11D9"/>
    <w:rsid w:val="007B2513"/>
    <w:rsid w:val="007C6977"/>
    <w:rsid w:val="007C6B52"/>
    <w:rsid w:val="007D16C5"/>
    <w:rsid w:val="007D3ED0"/>
    <w:rsid w:val="007D433E"/>
    <w:rsid w:val="007D7631"/>
    <w:rsid w:val="007E2A3F"/>
    <w:rsid w:val="007E2FD7"/>
    <w:rsid w:val="007E3248"/>
    <w:rsid w:val="007F32EC"/>
    <w:rsid w:val="007F3308"/>
    <w:rsid w:val="00814D24"/>
    <w:rsid w:val="00815205"/>
    <w:rsid w:val="008221B2"/>
    <w:rsid w:val="008222E9"/>
    <w:rsid w:val="0082698D"/>
    <w:rsid w:val="008322BF"/>
    <w:rsid w:val="0083240B"/>
    <w:rsid w:val="008334E7"/>
    <w:rsid w:val="00835722"/>
    <w:rsid w:val="00844653"/>
    <w:rsid w:val="008452A0"/>
    <w:rsid w:val="00850950"/>
    <w:rsid w:val="00851085"/>
    <w:rsid w:val="0085392D"/>
    <w:rsid w:val="00857BF7"/>
    <w:rsid w:val="008611F2"/>
    <w:rsid w:val="00861706"/>
    <w:rsid w:val="00862FE4"/>
    <w:rsid w:val="0086389A"/>
    <w:rsid w:val="00872013"/>
    <w:rsid w:val="0087605E"/>
    <w:rsid w:val="0087771E"/>
    <w:rsid w:val="00897D41"/>
    <w:rsid w:val="008B1FEE"/>
    <w:rsid w:val="008B60C8"/>
    <w:rsid w:val="008C155F"/>
    <w:rsid w:val="008D7613"/>
    <w:rsid w:val="008E2432"/>
    <w:rsid w:val="008E5989"/>
    <w:rsid w:val="008F10DF"/>
    <w:rsid w:val="008F2CC0"/>
    <w:rsid w:val="008F2F66"/>
    <w:rsid w:val="009026FB"/>
    <w:rsid w:val="00903684"/>
    <w:rsid w:val="00903C32"/>
    <w:rsid w:val="0091275B"/>
    <w:rsid w:val="00916B16"/>
    <w:rsid w:val="009173B9"/>
    <w:rsid w:val="009232CF"/>
    <w:rsid w:val="00924C33"/>
    <w:rsid w:val="00930510"/>
    <w:rsid w:val="0093335D"/>
    <w:rsid w:val="0093461E"/>
    <w:rsid w:val="009356D8"/>
    <w:rsid w:val="009357B8"/>
    <w:rsid w:val="0093613E"/>
    <w:rsid w:val="00943026"/>
    <w:rsid w:val="0096056B"/>
    <w:rsid w:val="009612B5"/>
    <w:rsid w:val="00964D49"/>
    <w:rsid w:val="00966B81"/>
    <w:rsid w:val="009744B2"/>
    <w:rsid w:val="00981F4F"/>
    <w:rsid w:val="009938C7"/>
    <w:rsid w:val="009949EC"/>
    <w:rsid w:val="009967C4"/>
    <w:rsid w:val="009A7CD4"/>
    <w:rsid w:val="009C2F94"/>
    <w:rsid w:val="009C7720"/>
    <w:rsid w:val="009E0527"/>
    <w:rsid w:val="009E0668"/>
    <w:rsid w:val="009E1301"/>
    <w:rsid w:val="009F208F"/>
    <w:rsid w:val="009F52CA"/>
    <w:rsid w:val="00A01C53"/>
    <w:rsid w:val="00A036EF"/>
    <w:rsid w:val="00A106EC"/>
    <w:rsid w:val="00A23A76"/>
    <w:rsid w:val="00A23AFA"/>
    <w:rsid w:val="00A31B3E"/>
    <w:rsid w:val="00A36BDE"/>
    <w:rsid w:val="00A4510B"/>
    <w:rsid w:val="00A532F3"/>
    <w:rsid w:val="00A53314"/>
    <w:rsid w:val="00A5459E"/>
    <w:rsid w:val="00A55348"/>
    <w:rsid w:val="00A61747"/>
    <w:rsid w:val="00A73B65"/>
    <w:rsid w:val="00A74CA6"/>
    <w:rsid w:val="00A813B2"/>
    <w:rsid w:val="00A8464C"/>
    <w:rsid w:val="00A8489E"/>
    <w:rsid w:val="00A97D45"/>
    <w:rsid w:val="00AA6B06"/>
    <w:rsid w:val="00AA76F4"/>
    <w:rsid w:val="00AB02A7"/>
    <w:rsid w:val="00AC29F3"/>
    <w:rsid w:val="00AE4E21"/>
    <w:rsid w:val="00AF4E63"/>
    <w:rsid w:val="00B02A4C"/>
    <w:rsid w:val="00B051C0"/>
    <w:rsid w:val="00B14D36"/>
    <w:rsid w:val="00B231E5"/>
    <w:rsid w:val="00B37A36"/>
    <w:rsid w:val="00B45D9D"/>
    <w:rsid w:val="00B47195"/>
    <w:rsid w:val="00B640BA"/>
    <w:rsid w:val="00B872F6"/>
    <w:rsid w:val="00B93FCE"/>
    <w:rsid w:val="00BA05D9"/>
    <w:rsid w:val="00BB57DC"/>
    <w:rsid w:val="00BC0A70"/>
    <w:rsid w:val="00BC4709"/>
    <w:rsid w:val="00BC4DAC"/>
    <w:rsid w:val="00BE02B5"/>
    <w:rsid w:val="00BE1E01"/>
    <w:rsid w:val="00BE1E60"/>
    <w:rsid w:val="00BE2D81"/>
    <w:rsid w:val="00C02629"/>
    <w:rsid w:val="00C02B87"/>
    <w:rsid w:val="00C03E20"/>
    <w:rsid w:val="00C11111"/>
    <w:rsid w:val="00C13CB6"/>
    <w:rsid w:val="00C152C8"/>
    <w:rsid w:val="00C16B5D"/>
    <w:rsid w:val="00C24766"/>
    <w:rsid w:val="00C252D1"/>
    <w:rsid w:val="00C34BE0"/>
    <w:rsid w:val="00C4086D"/>
    <w:rsid w:val="00C40ABB"/>
    <w:rsid w:val="00C47B39"/>
    <w:rsid w:val="00C50A0B"/>
    <w:rsid w:val="00C569DF"/>
    <w:rsid w:val="00C62208"/>
    <w:rsid w:val="00C661A8"/>
    <w:rsid w:val="00C66C92"/>
    <w:rsid w:val="00C74282"/>
    <w:rsid w:val="00C76DAD"/>
    <w:rsid w:val="00C7792F"/>
    <w:rsid w:val="00C845D6"/>
    <w:rsid w:val="00C850A9"/>
    <w:rsid w:val="00C92316"/>
    <w:rsid w:val="00CA1896"/>
    <w:rsid w:val="00CB5B28"/>
    <w:rsid w:val="00CC719E"/>
    <w:rsid w:val="00CD1B71"/>
    <w:rsid w:val="00CD6E40"/>
    <w:rsid w:val="00CE7DF0"/>
    <w:rsid w:val="00CF5371"/>
    <w:rsid w:val="00D0323A"/>
    <w:rsid w:val="00D0559F"/>
    <w:rsid w:val="00D077E9"/>
    <w:rsid w:val="00D15984"/>
    <w:rsid w:val="00D21A42"/>
    <w:rsid w:val="00D22C65"/>
    <w:rsid w:val="00D23D8B"/>
    <w:rsid w:val="00D25295"/>
    <w:rsid w:val="00D26706"/>
    <w:rsid w:val="00D279F1"/>
    <w:rsid w:val="00D358B7"/>
    <w:rsid w:val="00D401AD"/>
    <w:rsid w:val="00D42CB7"/>
    <w:rsid w:val="00D458DA"/>
    <w:rsid w:val="00D507E4"/>
    <w:rsid w:val="00D517FC"/>
    <w:rsid w:val="00D52E4C"/>
    <w:rsid w:val="00D5413D"/>
    <w:rsid w:val="00D55357"/>
    <w:rsid w:val="00D570A9"/>
    <w:rsid w:val="00D63BA6"/>
    <w:rsid w:val="00D64A63"/>
    <w:rsid w:val="00D70D02"/>
    <w:rsid w:val="00D770C7"/>
    <w:rsid w:val="00D804EF"/>
    <w:rsid w:val="00D82F3F"/>
    <w:rsid w:val="00D84D0D"/>
    <w:rsid w:val="00D86945"/>
    <w:rsid w:val="00D90290"/>
    <w:rsid w:val="00DA2F96"/>
    <w:rsid w:val="00DA458E"/>
    <w:rsid w:val="00DB514E"/>
    <w:rsid w:val="00DB6BC3"/>
    <w:rsid w:val="00DC481D"/>
    <w:rsid w:val="00DC591B"/>
    <w:rsid w:val="00DD023E"/>
    <w:rsid w:val="00DD152F"/>
    <w:rsid w:val="00DE213F"/>
    <w:rsid w:val="00DF027C"/>
    <w:rsid w:val="00DF23F8"/>
    <w:rsid w:val="00DF3472"/>
    <w:rsid w:val="00DF39B9"/>
    <w:rsid w:val="00DF5D45"/>
    <w:rsid w:val="00E00A32"/>
    <w:rsid w:val="00E16849"/>
    <w:rsid w:val="00E22ACD"/>
    <w:rsid w:val="00E41692"/>
    <w:rsid w:val="00E46688"/>
    <w:rsid w:val="00E620B0"/>
    <w:rsid w:val="00E66894"/>
    <w:rsid w:val="00E800A1"/>
    <w:rsid w:val="00E800DF"/>
    <w:rsid w:val="00E81B40"/>
    <w:rsid w:val="00E91351"/>
    <w:rsid w:val="00E9630D"/>
    <w:rsid w:val="00E97F0E"/>
    <w:rsid w:val="00EA5734"/>
    <w:rsid w:val="00EA7A83"/>
    <w:rsid w:val="00EB1362"/>
    <w:rsid w:val="00EC2817"/>
    <w:rsid w:val="00ED5ABE"/>
    <w:rsid w:val="00EF0DCB"/>
    <w:rsid w:val="00EF555B"/>
    <w:rsid w:val="00EF66CD"/>
    <w:rsid w:val="00F0236D"/>
    <w:rsid w:val="00F027BB"/>
    <w:rsid w:val="00F11DCF"/>
    <w:rsid w:val="00F162EA"/>
    <w:rsid w:val="00F16F31"/>
    <w:rsid w:val="00F4433E"/>
    <w:rsid w:val="00F46E6B"/>
    <w:rsid w:val="00F52231"/>
    <w:rsid w:val="00F52D27"/>
    <w:rsid w:val="00F63595"/>
    <w:rsid w:val="00F83228"/>
    <w:rsid w:val="00F83527"/>
    <w:rsid w:val="00F872FF"/>
    <w:rsid w:val="00F93978"/>
    <w:rsid w:val="00F97FEF"/>
    <w:rsid w:val="00FA2D33"/>
    <w:rsid w:val="00FB1DFD"/>
    <w:rsid w:val="00FB26E1"/>
    <w:rsid w:val="00FB61D5"/>
    <w:rsid w:val="00FC39EF"/>
    <w:rsid w:val="00FD3C82"/>
    <w:rsid w:val="00FD417F"/>
    <w:rsid w:val="00FD583F"/>
    <w:rsid w:val="00FD7488"/>
    <w:rsid w:val="00FD76AF"/>
    <w:rsid w:val="00FF113D"/>
    <w:rsid w:val="00FF16B4"/>
    <w:rsid w:val="00FF35E0"/>
    <w:rsid w:val="00FF513E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2136"/>
  <w15:docId w15:val="{895DF0FD-A3CE-49B4-A7A0-EE4AAF64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D28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uiPriority w:val="5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Paragraphedeliste">
    <w:name w:val="List Paragraph"/>
    <w:basedOn w:val="Normal"/>
    <w:uiPriority w:val="34"/>
    <w:qFormat/>
    <w:rsid w:val="00481759"/>
    <w:pPr>
      <w:spacing w:line="240" w:lineRule="auto"/>
      <w:ind w:left="720"/>
      <w:contextualSpacing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481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F380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F380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F380F"/>
    <w:rPr>
      <w:rFonts w:eastAsiaTheme="minorEastAsia"/>
      <w:b/>
      <w:color w:val="082A75" w:themeColor="text2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380F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380F"/>
    <w:rPr>
      <w:rFonts w:eastAsiaTheme="minorEastAsia"/>
      <w:b/>
      <w:bCs/>
      <w:color w:val="082A75" w:themeColor="text2"/>
      <w:sz w:val="20"/>
      <w:szCs w:val="20"/>
    </w:rPr>
  </w:style>
  <w:style w:type="paragraph" w:styleId="Corpsdetexte3">
    <w:name w:val="Body Text 3"/>
    <w:basedOn w:val="Normal"/>
    <w:link w:val="Corpsdetexte3Car"/>
    <w:rsid w:val="00545B00"/>
    <w:pPr>
      <w:spacing w:line="240" w:lineRule="auto"/>
    </w:pPr>
    <w:rPr>
      <w:rFonts w:ascii="Arial" w:eastAsia="Times New Roman" w:hAnsi="Arial" w:cs="Times New Roman"/>
      <w:b w:val="0"/>
      <w:color w:val="auto"/>
      <w:sz w:val="16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545B00"/>
    <w:rPr>
      <w:rFonts w:ascii="Arial" w:eastAsia="Times New Roman" w:hAnsi="Arial" w:cs="Times New Roman"/>
      <w:sz w:val="16"/>
      <w:szCs w:val="20"/>
      <w:lang w:eastAsia="fr-FR"/>
    </w:rPr>
  </w:style>
  <w:style w:type="paragraph" w:customStyle="1" w:styleId="eda-p">
    <w:name w:val="ed__a-p"/>
    <w:basedOn w:val="Normal"/>
    <w:rsid w:val="006E1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E1A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3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7" Type="http://schemas.openxmlformats.org/officeDocument/2006/relationships/image" Target="media/image18.png"/><Relationship Id="rId30" Type="http://schemas.openxmlformats.org/officeDocument/2006/relationships/image" Target="media/image12.png"/><Relationship Id="rId35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\AppData\Roaming\Microsoft\Templates\Rap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491BF2B6DEA4038B5EC5AB7F9FC44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ABD634-B0BD-4216-8F8C-750108B94CCE}"/>
      </w:docPartPr>
      <w:docPartBody>
        <w:p w:rsidR="00BF136B" w:rsidRDefault="00065678">
          <w:pPr>
            <w:pStyle w:val="2491BF2B6DEA4038B5EC5AB7F9FC4446"/>
          </w:pPr>
          <w:r w:rsidRPr="00D86945">
            <w:rPr>
              <w:rStyle w:val="Sous-titreCar"/>
              <w:b/>
              <w:lang w:bidi="fr-FR"/>
            </w:rPr>
            <w:fldChar w:fldCharType="begin"/>
          </w:r>
          <w:r w:rsidRPr="00D86945">
            <w:rPr>
              <w:rStyle w:val="Sous-titreCar"/>
              <w:lang w:bidi="fr-FR"/>
            </w:rPr>
            <w:instrText xml:space="preserve"> DATE  \@ "MMMM d"  \* MERGEFORMAT </w:instrText>
          </w:r>
          <w:r w:rsidRPr="00D86945">
            <w:rPr>
              <w:rStyle w:val="Sous-titreCar"/>
              <w:b/>
              <w:lang w:bidi="fr-FR"/>
            </w:rPr>
            <w:fldChar w:fldCharType="separate"/>
          </w:r>
          <w:r>
            <w:rPr>
              <w:rStyle w:val="Sous-titreCar"/>
              <w:lang w:bidi="fr-FR"/>
            </w:rPr>
            <w:t>mars 25</w:t>
          </w:r>
          <w:r w:rsidRPr="00D86945">
            <w:rPr>
              <w:rStyle w:val="Sous-titreCar"/>
              <w:b/>
              <w:lang w:bidi="fr-FR"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538"/>
    <w:rsid w:val="000104FD"/>
    <w:rsid w:val="0002119B"/>
    <w:rsid w:val="00065678"/>
    <w:rsid w:val="00140EC6"/>
    <w:rsid w:val="00192715"/>
    <w:rsid w:val="001B79EC"/>
    <w:rsid w:val="001E56D1"/>
    <w:rsid w:val="00205726"/>
    <w:rsid w:val="00264744"/>
    <w:rsid w:val="002C5FD4"/>
    <w:rsid w:val="00307118"/>
    <w:rsid w:val="0043342E"/>
    <w:rsid w:val="004408AA"/>
    <w:rsid w:val="00456E7F"/>
    <w:rsid w:val="00457538"/>
    <w:rsid w:val="004850EF"/>
    <w:rsid w:val="004A0DBC"/>
    <w:rsid w:val="004A3357"/>
    <w:rsid w:val="00534ECE"/>
    <w:rsid w:val="005C1AD7"/>
    <w:rsid w:val="005F0347"/>
    <w:rsid w:val="005F2575"/>
    <w:rsid w:val="00614F1A"/>
    <w:rsid w:val="00694D33"/>
    <w:rsid w:val="006A71CB"/>
    <w:rsid w:val="00737D43"/>
    <w:rsid w:val="007A40D0"/>
    <w:rsid w:val="0083030B"/>
    <w:rsid w:val="008313FE"/>
    <w:rsid w:val="008F7C17"/>
    <w:rsid w:val="00954C7F"/>
    <w:rsid w:val="009C0D68"/>
    <w:rsid w:val="009D4451"/>
    <w:rsid w:val="00A576E6"/>
    <w:rsid w:val="00A84FD9"/>
    <w:rsid w:val="00B21E3D"/>
    <w:rsid w:val="00B85001"/>
    <w:rsid w:val="00BE7386"/>
    <w:rsid w:val="00BF136B"/>
    <w:rsid w:val="00C020A5"/>
    <w:rsid w:val="00CD49C6"/>
    <w:rsid w:val="00D02D8B"/>
    <w:rsid w:val="00DB6612"/>
    <w:rsid w:val="00E057AC"/>
    <w:rsid w:val="00E20580"/>
    <w:rsid w:val="00E27554"/>
    <w:rsid w:val="00E63921"/>
    <w:rsid w:val="00FB3B3B"/>
    <w:rsid w:val="00FC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link w:val="Sous-titreC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Sous-titreCar">
    <w:name w:val="Sous-titre Car"/>
    <w:basedOn w:val="Policepardfaut"/>
    <w:link w:val="Sous-titre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2491BF2B6DEA4038B5EC5AB7F9FC4446">
    <w:name w:val="2491BF2B6DEA4038B5EC5AB7F9FC44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F3715-D0FF-4635-A564-A1A34A046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.dotx</Template>
  <TotalTime>0</TotalTime>
  <Pages>7</Pages>
  <Words>703</Words>
  <Characters>3871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Sophie</dc:creator>
  <cp:keywords/>
  <cp:lastModifiedBy>dominique DUC</cp:lastModifiedBy>
  <cp:revision>3</cp:revision>
  <cp:lastPrinted>2020-10-21T19:58:00Z</cp:lastPrinted>
  <dcterms:created xsi:type="dcterms:W3CDTF">2021-04-15T09:19:00Z</dcterms:created>
  <dcterms:modified xsi:type="dcterms:W3CDTF">2021-04-28T15:16:00Z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