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371F0" w14:textId="19E0E030" w:rsidR="00D077E9" w:rsidRDefault="00AD2E2A" w:rsidP="00D70D02">
      <w:r>
        <w:rPr>
          <w:noProof/>
          <w:lang w:eastAsia="fr-FR"/>
        </w:rPr>
        <w:drawing>
          <wp:anchor distT="0" distB="0" distL="114300" distR="114300" simplePos="0" relativeHeight="251658239" behindDoc="1" locked="0" layoutInCell="1" allowOverlap="1" wp14:anchorId="63053E3E" wp14:editId="340EEF9B">
            <wp:simplePos x="0" y="0"/>
            <wp:positionH relativeFrom="column">
              <wp:posOffset>-595424</wp:posOffset>
            </wp:positionH>
            <wp:positionV relativeFrom="paragraph">
              <wp:posOffset>-906447</wp:posOffset>
            </wp:positionV>
            <wp:extent cx="9972674" cy="6648450"/>
            <wp:effectExtent l="0" t="0" r="0" b="0"/>
            <wp:wrapNone/>
            <wp:docPr id="25" name="Image 25" descr="Sequoia : le pressing qui allie efficacité et respect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oia : le pressing qui allie efficacité et respect de 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2674" cy="664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2A7">
        <w:rPr>
          <w:noProof/>
          <w:lang w:eastAsia="fr-FR"/>
        </w:rPr>
        <mc:AlternateContent>
          <mc:Choice Requires="wps">
            <w:drawing>
              <wp:anchor distT="0" distB="0" distL="114300" distR="114300" simplePos="0" relativeHeight="251660288" behindDoc="1" locked="0" layoutInCell="1" allowOverlap="1" wp14:anchorId="783883F1" wp14:editId="4502DCE4">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550DF"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UtAIAAL4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yU0zFLQCAAC+&#10;BQAADgAAAAAAAAAAAAAAAAAuAgAAZHJzL2Uyb0RvYy54bWxQSwECLQAUAAYACAAAACEAqUTT0uAA&#10;AAAMAQAADwAAAAAAAAAAAAAAAAAOBQAAZHJzL2Rvd25yZXYueG1sUEsFBgAAAAAEAAQA8wAAABsG&#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0EAAD83B" w14:textId="77777777" w:rsidTr="00AB02A7">
        <w:trPr>
          <w:trHeight w:val="1894"/>
        </w:trPr>
        <w:tc>
          <w:tcPr>
            <w:tcW w:w="5580" w:type="dxa"/>
            <w:tcBorders>
              <w:top w:val="nil"/>
              <w:left w:val="nil"/>
              <w:bottom w:val="nil"/>
              <w:right w:val="nil"/>
            </w:tcBorders>
          </w:tcPr>
          <w:p w14:paraId="7C36AE85" w14:textId="77777777" w:rsidR="00D077E9" w:rsidRDefault="00D077E9" w:rsidP="00AB02A7">
            <w:r>
              <w:rPr>
                <w:noProof/>
                <w:lang w:eastAsia="fr-FR"/>
              </w:rPr>
              <mc:AlternateContent>
                <mc:Choice Requires="wps">
                  <w:drawing>
                    <wp:inline distT="0" distB="0" distL="0" distR="0" wp14:anchorId="21E090CB" wp14:editId="3F1F6ED9">
                      <wp:extent cx="3528695" cy="18288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28800"/>
                              </a:xfrm>
                              <a:prstGeom prst="rect">
                                <a:avLst/>
                              </a:prstGeom>
                              <a:noFill/>
                              <a:ln w="6350">
                                <a:noFill/>
                              </a:ln>
                            </wps:spPr>
                            <wps:txbx>
                              <w:txbxContent>
                                <w:p w14:paraId="5DE7C2BE" w14:textId="06F20DE9" w:rsidR="00C25B81" w:rsidRPr="00B254D3" w:rsidRDefault="00805CA9" w:rsidP="00B254D3">
                                  <w:pPr>
                                    <w:pStyle w:val="Titre"/>
                                    <w:rPr>
                                      <w:sz w:val="52"/>
                                      <w:lang w:bidi="fr-FR"/>
                                    </w:rPr>
                                  </w:pPr>
                                  <w:r>
                                    <w:rPr>
                                      <w:sz w:val="52"/>
                                      <w:lang w:bidi="fr-FR"/>
                                    </w:rPr>
                                    <w:t>LA LIVRAISON</w:t>
                                  </w:r>
                                </w:p>
                                <w:p w14:paraId="41EE9778" w14:textId="2488CBC2" w:rsidR="00C25B81" w:rsidRPr="00682267" w:rsidRDefault="009769A0" w:rsidP="00B254D3">
                                  <w:pPr>
                                    <w:pStyle w:val="Titre"/>
                                    <w:rPr>
                                      <w:sz w:val="36"/>
                                      <w:szCs w:val="36"/>
                                    </w:rPr>
                                  </w:pPr>
                                  <w:r w:rsidRPr="00682267">
                                    <w:rPr>
                                      <w:sz w:val="36"/>
                                      <w:szCs w:val="36"/>
                                    </w:rPr>
                                    <w:t>Classe de Terminale</w:t>
                                  </w:r>
                                  <w:r w:rsidR="008515E6">
                                    <w:rPr>
                                      <w:sz w:val="48"/>
                                      <w:szCs w:val="48"/>
                                    </w:rPr>
                                    <w:t xml:space="preserve"> </w:t>
                                  </w:r>
                                  <w:r w:rsidR="008515E6" w:rsidRPr="00682267">
                                    <w:rPr>
                                      <w:sz w:val="36"/>
                                      <w:szCs w:val="36"/>
                                    </w:rPr>
                                    <w:t>CAP</w:t>
                                  </w:r>
                                  <w:r w:rsidR="00682267" w:rsidRPr="00682267">
                                    <w:rPr>
                                      <w:sz w:val="36"/>
                                      <w:szCs w:val="36"/>
                                    </w:rPr>
                                    <w:t xml:space="preserv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1E090CB" id="_x0000_t202" coordsize="21600,21600" o:spt="202" path="m,l,21600r21600,l21600,xe">
                      <v:stroke joinstyle="miter"/>
                      <v:path gradientshapeok="t" o:connecttype="rect"/>
                    </v:shapetype>
                    <v:shape id="Zone de texte 8" o:spid="_x0000_s1026" type="#_x0000_t202" style="width:277.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" filled="f" stroked="f" strokeweight=".5pt">
                      <v:textbox>
                        <w:txbxContent>
                          <w:p w14:paraId="5DE7C2BE" w14:textId="06F20DE9" w:rsidR="00C25B81" w:rsidRPr="00B254D3" w:rsidRDefault="00805CA9" w:rsidP="00B254D3">
                            <w:pPr>
                              <w:pStyle w:val="Titre"/>
                              <w:rPr>
                                <w:sz w:val="52"/>
                                <w:lang w:bidi="fr-FR"/>
                              </w:rPr>
                            </w:pPr>
                            <w:r>
                              <w:rPr>
                                <w:sz w:val="52"/>
                                <w:lang w:bidi="fr-FR"/>
                              </w:rPr>
                              <w:t>LA LIVRAISON</w:t>
                            </w:r>
                          </w:p>
                          <w:p w14:paraId="41EE9778" w14:textId="2488CBC2" w:rsidR="00C25B81" w:rsidRPr="00682267" w:rsidRDefault="009769A0" w:rsidP="00B254D3">
                            <w:pPr>
                              <w:pStyle w:val="Titre"/>
                              <w:rPr>
                                <w:sz w:val="36"/>
                                <w:szCs w:val="36"/>
                              </w:rPr>
                            </w:pPr>
                            <w:r w:rsidRPr="00682267">
                              <w:rPr>
                                <w:sz w:val="36"/>
                                <w:szCs w:val="36"/>
                              </w:rPr>
                              <w:t>Classe de Terminale</w:t>
                            </w:r>
                            <w:r w:rsidR="008515E6">
                              <w:rPr>
                                <w:sz w:val="48"/>
                                <w:szCs w:val="48"/>
                              </w:rPr>
                              <w:t xml:space="preserve"> </w:t>
                            </w:r>
                            <w:r w:rsidR="008515E6" w:rsidRPr="00682267">
                              <w:rPr>
                                <w:sz w:val="36"/>
                                <w:szCs w:val="36"/>
                              </w:rPr>
                              <w:t>CAP</w:t>
                            </w:r>
                            <w:r w:rsidR="00682267" w:rsidRPr="00682267">
                              <w:rPr>
                                <w:sz w:val="36"/>
                                <w:szCs w:val="36"/>
                              </w:rPr>
                              <w:t xml:space="preserve"> MET</w:t>
                            </w:r>
                          </w:p>
                        </w:txbxContent>
                      </v:textbox>
                      <w10:anchorlock/>
                    </v:shape>
                  </w:pict>
                </mc:Fallback>
              </mc:AlternateContent>
            </w:r>
          </w:p>
          <w:p w14:paraId="58D21635" w14:textId="77777777" w:rsidR="00D077E9" w:rsidRDefault="00D077E9" w:rsidP="00AB02A7">
            <w:r>
              <w:rPr>
                <w:noProof/>
                <w:lang w:eastAsia="fr-FR"/>
              </w:rPr>
              <mc:AlternateContent>
                <mc:Choice Requires="wps">
                  <w:drawing>
                    <wp:inline distT="0" distB="0" distL="0" distR="0" wp14:anchorId="33EC5007" wp14:editId="0BC6E42E">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4EF832"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14:paraId="74DAB6A1" w14:textId="77777777" w:rsidTr="00270C80">
        <w:trPr>
          <w:trHeight w:val="7305"/>
        </w:trPr>
        <w:tc>
          <w:tcPr>
            <w:tcW w:w="5580" w:type="dxa"/>
            <w:tcBorders>
              <w:top w:val="nil"/>
              <w:left w:val="nil"/>
              <w:bottom w:val="nil"/>
              <w:right w:val="nil"/>
            </w:tcBorders>
          </w:tcPr>
          <w:p w14:paraId="259036A1" w14:textId="3ABD3996" w:rsidR="00D077E9" w:rsidRDefault="005E46AD" w:rsidP="00AB02A7">
            <w:pPr>
              <w:rPr>
                <w:noProof/>
              </w:rPr>
            </w:pPr>
            <w:r>
              <w:rPr>
                <w:noProof/>
              </w:rPr>
              <w:t xml:space="preserve">PARCOURS DE FORMATION 01 – </w:t>
            </w:r>
            <w:r w:rsidR="00805CA9">
              <w:rPr>
                <w:noProof/>
              </w:rPr>
              <w:t>Pole 1 – BC 01</w:t>
            </w:r>
          </w:p>
          <w:p w14:paraId="33F928FC" w14:textId="77777777" w:rsidR="00A85EF9" w:rsidRDefault="00A85EF9" w:rsidP="00AB02A7">
            <w:pPr>
              <w:rPr>
                <w:noProof/>
              </w:rPr>
            </w:pPr>
          </w:p>
          <w:p w14:paraId="14E48775" w14:textId="77777777" w:rsidR="00A85EF9" w:rsidRDefault="00A85EF9" w:rsidP="00AB02A7">
            <w:pPr>
              <w:rPr>
                <w:noProof/>
              </w:rPr>
            </w:pPr>
          </w:p>
          <w:p w14:paraId="4B361544" w14:textId="003DF78E" w:rsidR="00A85EF9" w:rsidRPr="00A85EF9" w:rsidRDefault="00805CA9" w:rsidP="00AB02A7">
            <w:pPr>
              <w:rPr>
                <w:rFonts w:cstheme="minorHAnsi"/>
                <w:noProof/>
              </w:rPr>
            </w:pPr>
            <w:bookmarkStart w:id="0" w:name="_Hlk49267739"/>
            <w:r>
              <w:rPr>
                <w:rFonts w:cstheme="minorHAnsi"/>
                <w:color w:val="1F4E79"/>
                <w:szCs w:val="28"/>
              </w:rPr>
              <w:t>Lors de la livraison, u</w:t>
            </w:r>
            <w:r w:rsidR="00A85EF9" w:rsidRPr="00A85EF9">
              <w:rPr>
                <w:rFonts w:cstheme="minorHAnsi"/>
                <w:color w:val="1F4E79"/>
                <w:szCs w:val="28"/>
              </w:rPr>
              <w:t>n client constate que son vêtement est abimé</w:t>
            </w:r>
            <w:bookmarkEnd w:id="0"/>
          </w:p>
        </w:tc>
      </w:tr>
      <w:tr w:rsidR="00D077E9" w14:paraId="6FCB0362" w14:textId="77777777" w:rsidTr="00AB02A7">
        <w:trPr>
          <w:trHeight w:val="2438"/>
        </w:trPr>
        <w:tc>
          <w:tcPr>
            <w:tcW w:w="5580" w:type="dxa"/>
            <w:tcBorders>
              <w:top w:val="nil"/>
              <w:left w:val="nil"/>
              <w:bottom w:val="nil"/>
              <w:right w:val="nil"/>
            </w:tcBorders>
          </w:tcPr>
          <w:sdt>
            <w:sdtPr>
              <w:id w:val="1080870105"/>
              <w:placeholder>
                <w:docPart w:val="2491BF2B6DEA4038B5EC5AB7F9FC4446"/>
              </w:placeholder>
              <w15:appearance w15:val="hidden"/>
            </w:sdtPr>
            <w:sdtEndPr/>
            <w:sdtContent>
              <w:p w14:paraId="059D3208" w14:textId="3D21E43B" w:rsidR="00D077E9" w:rsidRDefault="00805CA9" w:rsidP="00AB02A7">
                <w:r w:rsidRPr="00805CA9">
                  <w:rPr>
                    <w:sz w:val="32"/>
                    <w:szCs w:val="32"/>
                  </w:rPr>
                  <w:t>P</w:t>
                </w:r>
                <w:r w:rsidRPr="00805CA9">
                  <w:rPr>
                    <w:rStyle w:val="Sous-titreCar"/>
                    <w:szCs w:val="32"/>
                    <w:lang w:bidi="fr-FR"/>
                  </w:rPr>
                  <w:t xml:space="preserve">OLE </w:t>
                </w:r>
                <w:r>
                  <w:rPr>
                    <w:rStyle w:val="Sous-titreCar"/>
                    <w:lang w:bidi="fr-FR"/>
                  </w:rPr>
                  <w:t xml:space="preserve">1 </w:t>
                </w:r>
                <w:r w:rsidR="00682267">
                  <w:rPr>
                    <w:rStyle w:val="Sous-titreCar"/>
                    <w:lang w:bidi="fr-FR"/>
                  </w:rPr>
                  <w:t xml:space="preserve">– CI01 </w:t>
                </w:r>
                <w:r w:rsidR="006C571D">
                  <w:rPr>
                    <w:rStyle w:val="Sous-titreCar"/>
                    <w:lang w:bidi="fr-FR"/>
                  </w:rPr>
                  <w:t>RÉCEPTION</w:t>
                </w:r>
                <w:r>
                  <w:rPr>
                    <w:rStyle w:val="Sous-titreCar"/>
                    <w:lang w:bidi="fr-FR"/>
                  </w:rPr>
                  <w:t xml:space="preserve"> et LIVRAISON DES ARTICLES</w:t>
                </w:r>
              </w:p>
            </w:sdtContent>
          </w:sdt>
          <w:p w14:paraId="7A9513FA" w14:textId="77777777" w:rsidR="00D077E9" w:rsidRDefault="00D077E9" w:rsidP="00AB02A7">
            <w:pPr>
              <w:rPr>
                <w:noProof/>
                <w:sz w:val="10"/>
                <w:szCs w:val="10"/>
              </w:rPr>
            </w:pPr>
            <w:r w:rsidRPr="00D86945">
              <w:rPr>
                <w:noProof/>
                <w:sz w:val="10"/>
                <w:szCs w:val="10"/>
                <w:lang w:eastAsia="fr-FR"/>
              </w:rPr>
              <mc:AlternateContent>
                <mc:Choice Requires="wps">
                  <w:drawing>
                    <wp:inline distT="0" distB="0" distL="0" distR="0" wp14:anchorId="682C5EB3" wp14:editId="0939D664">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44EEB8"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14:paraId="442C4B11" w14:textId="77777777" w:rsidR="00481759" w:rsidRDefault="00481759" w:rsidP="00AB02A7">
            <w:pPr>
              <w:rPr>
                <w:noProof/>
                <w:sz w:val="10"/>
                <w:szCs w:val="10"/>
              </w:rPr>
            </w:pPr>
          </w:p>
          <w:p w14:paraId="72489EB8" w14:textId="77777777" w:rsidR="00481759" w:rsidRPr="00481759" w:rsidRDefault="00481759" w:rsidP="00AB02A7">
            <w:pPr>
              <w:rPr>
                <w:noProof/>
                <w:sz w:val="10"/>
                <w:szCs w:val="10"/>
              </w:rPr>
            </w:pPr>
          </w:p>
          <w:p w14:paraId="66FDE6FC" w14:textId="77777777" w:rsidR="00D077E9" w:rsidRDefault="00481759" w:rsidP="00AB02A7">
            <w:pPr>
              <w:rPr>
                <w:noProof/>
                <w:sz w:val="36"/>
                <w:szCs w:val="36"/>
              </w:rPr>
            </w:pPr>
            <w:r>
              <w:rPr>
                <w:noProof/>
                <w:sz w:val="36"/>
                <w:szCs w:val="36"/>
              </w:rPr>
              <w:t>LP LEAU</w:t>
            </w:r>
          </w:p>
          <w:p w14:paraId="35935259" w14:textId="42432F3B" w:rsidR="00481759" w:rsidRPr="00481759" w:rsidRDefault="00481759" w:rsidP="00AB02A7">
            <w:pPr>
              <w:rPr>
                <w:noProof/>
                <w:sz w:val="36"/>
                <w:szCs w:val="36"/>
              </w:rPr>
            </w:pPr>
            <w:r>
              <w:rPr>
                <w:noProof/>
                <w:sz w:val="36"/>
                <w:szCs w:val="36"/>
              </w:rPr>
              <w:t xml:space="preserve">Mme </w:t>
            </w:r>
            <w:r w:rsidR="00B254D3">
              <w:rPr>
                <w:noProof/>
                <w:sz w:val="36"/>
                <w:szCs w:val="36"/>
              </w:rPr>
              <w:t>Vidal Russo</w:t>
            </w:r>
          </w:p>
        </w:tc>
      </w:tr>
    </w:tbl>
    <w:p w14:paraId="5A4DCBBF" w14:textId="77777777" w:rsidR="001F2723" w:rsidRDefault="00481759" w:rsidP="00F5397E">
      <w:pPr>
        <w:spacing w:after="200"/>
        <w:sectPr w:rsidR="001F2723" w:rsidSect="00AB02A7">
          <w:headerReference w:type="default" r:id="rId9"/>
          <w:footerReference w:type="default" r:id="rId10"/>
          <w:pgSz w:w="11906" w:h="16838" w:code="9"/>
          <w:pgMar w:top="720" w:right="936" w:bottom="720" w:left="936" w:header="0" w:footer="289" w:gutter="0"/>
          <w:pgNumType w:start="1"/>
          <w:cols w:space="720"/>
          <w:docGrid w:linePitch="382"/>
        </w:sectPr>
      </w:pPr>
      <w:r w:rsidRPr="00481759">
        <w:rPr>
          <w:noProof/>
          <w:lang w:eastAsia="fr-FR"/>
        </w:rPr>
        <mc:AlternateContent>
          <mc:Choice Requires="wpg">
            <w:drawing>
              <wp:anchor distT="0" distB="0" distL="114300" distR="114300" simplePos="0" relativeHeight="251662336" behindDoc="0" locked="0" layoutInCell="1" allowOverlap="1" wp14:anchorId="0AE27A3F" wp14:editId="2D78740B">
                <wp:simplePos x="0" y="0"/>
                <wp:positionH relativeFrom="column">
                  <wp:posOffset>5816701</wp:posOffset>
                </wp:positionH>
                <wp:positionV relativeFrom="paragraph">
                  <wp:posOffset>8020075</wp:posOffset>
                </wp:positionV>
                <wp:extent cx="617219" cy="828675"/>
                <wp:effectExtent l="76200" t="76200" r="88265" b="123825"/>
                <wp:wrapNone/>
                <wp:docPr id="9" name="Groupe 7"/>
                <wp:cNvGraphicFramePr/>
                <a:graphic xmlns:a="http://schemas.openxmlformats.org/drawingml/2006/main">
                  <a:graphicData uri="http://schemas.microsoft.com/office/word/2010/wordprocessingGroup">
                    <wpg:wgp>
                      <wpg:cNvGrpSpPr/>
                      <wpg:grpSpPr>
                        <a:xfrm>
                          <a:off x="0" y="0"/>
                          <a:ext cx="617219" cy="828675"/>
                          <a:chOff x="0" y="0"/>
                          <a:chExt cx="1819724" cy="2494844"/>
                        </a:xfrm>
                      </wpg:grpSpPr>
                      <wps:wsp>
                        <wps:cNvPr id="10" name="Forme libre 10"/>
                        <wps:cNvSpPr/>
                        <wps:spPr>
                          <a:xfrm flipH="1">
                            <a:off x="634181" y="309716"/>
                            <a:ext cx="1185543" cy="2185128"/>
                          </a:xfrm>
                          <a:custGeom>
                            <a:avLst/>
                            <a:gdLst>
                              <a:gd name="connsiteX0" fmla="*/ 21308 w 1510679"/>
                              <a:gd name="connsiteY0" fmla="*/ 112548 h 2143146"/>
                              <a:gd name="connsiteX1" fmla="*/ 382643 w 1510679"/>
                              <a:gd name="connsiteY1" fmla="*/ 119923 h 2143146"/>
                              <a:gd name="connsiteX2" fmla="*/ 655489 w 1510679"/>
                              <a:gd name="connsiteY2" fmla="*/ 119923 h 2143146"/>
                              <a:gd name="connsiteX3" fmla="*/ 825095 w 1510679"/>
                              <a:gd name="connsiteY3" fmla="*/ 363271 h 2143146"/>
                              <a:gd name="connsiteX4" fmla="*/ 1474024 w 1510679"/>
                              <a:gd name="connsiteY4" fmla="*/ 1860232 h 2143146"/>
                              <a:gd name="connsiteX5" fmla="*/ 1297043 w 1510679"/>
                              <a:gd name="connsiteY5" fmla="*/ 2118329 h 2143146"/>
                              <a:gd name="connsiteX6" fmla="*/ 198289 w 1510679"/>
                              <a:gd name="connsiteY6" fmla="*/ 1521019 h 2143146"/>
                              <a:gd name="connsiteX7" fmla="*/ 1061069 w 1510679"/>
                              <a:gd name="connsiteY7" fmla="*/ 1661129 h 2143146"/>
                              <a:gd name="connsiteX8" fmla="*/ 21308 w 1510679"/>
                              <a:gd name="connsiteY8" fmla="*/ 112548 h 2143146"/>
                              <a:gd name="connsiteX0" fmla="*/ 20584 w 1509955"/>
                              <a:gd name="connsiteY0" fmla="*/ 108726 h 2139324"/>
                              <a:gd name="connsiteX1" fmla="*/ 381919 w 1509955"/>
                              <a:gd name="connsiteY1" fmla="*/ 116101 h 2139324"/>
                              <a:gd name="connsiteX2" fmla="*/ 654765 w 1509955"/>
                              <a:gd name="connsiteY2" fmla="*/ 116101 h 2139324"/>
                              <a:gd name="connsiteX3" fmla="*/ 824371 w 1509955"/>
                              <a:gd name="connsiteY3" fmla="*/ 359449 h 2139324"/>
                              <a:gd name="connsiteX4" fmla="*/ 1473300 w 1509955"/>
                              <a:gd name="connsiteY4" fmla="*/ 1856410 h 2139324"/>
                              <a:gd name="connsiteX5" fmla="*/ 1296319 w 1509955"/>
                              <a:gd name="connsiteY5" fmla="*/ 2114507 h 2139324"/>
                              <a:gd name="connsiteX6" fmla="*/ 197565 w 1509955"/>
                              <a:gd name="connsiteY6" fmla="*/ 1517197 h 2139324"/>
                              <a:gd name="connsiteX7" fmla="*/ 1045597 w 1509955"/>
                              <a:gd name="connsiteY7" fmla="*/ 1605688 h 2139324"/>
                              <a:gd name="connsiteX8" fmla="*/ 20584 w 1509955"/>
                              <a:gd name="connsiteY8" fmla="*/ 108726 h 2139324"/>
                              <a:gd name="connsiteX0" fmla="*/ 23119 w 1453475"/>
                              <a:gd name="connsiteY0" fmla="*/ 164496 h 2047609"/>
                              <a:gd name="connsiteX1" fmla="*/ 325439 w 1453475"/>
                              <a:gd name="connsiteY1" fmla="*/ 24386 h 2047609"/>
                              <a:gd name="connsiteX2" fmla="*/ 598285 w 1453475"/>
                              <a:gd name="connsiteY2" fmla="*/ 24386 h 2047609"/>
                              <a:gd name="connsiteX3" fmla="*/ 767891 w 1453475"/>
                              <a:gd name="connsiteY3" fmla="*/ 267734 h 2047609"/>
                              <a:gd name="connsiteX4" fmla="*/ 1416820 w 1453475"/>
                              <a:gd name="connsiteY4" fmla="*/ 1764695 h 2047609"/>
                              <a:gd name="connsiteX5" fmla="*/ 1239839 w 1453475"/>
                              <a:gd name="connsiteY5" fmla="*/ 2022792 h 2047609"/>
                              <a:gd name="connsiteX6" fmla="*/ 141085 w 1453475"/>
                              <a:gd name="connsiteY6" fmla="*/ 1425482 h 2047609"/>
                              <a:gd name="connsiteX7" fmla="*/ 989117 w 1453475"/>
                              <a:gd name="connsiteY7" fmla="*/ 1513973 h 2047609"/>
                              <a:gd name="connsiteX8" fmla="*/ 23119 w 1453475"/>
                              <a:gd name="connsiteY8" fmla="*/ 164496 h 2047609"/>
                              <a:gd name="connsiteX0" fmla="*/ 23119 w 1453475"/>
                              <a:gd name="connsiteY0" fmla="*/ 178852 h 2061965"/>
                              <a:gd name="connsiteX1" fmla="*/ 325439 w 1453475"/>
                              <a:gd name="connsiteY1" fmla="*/ 14356 h 2061965"/>
                              <a:gd name="connsiteX2" fmla="*/ 598285 w 1453475"/>
                              <a:gd name="connsiteY2" fmla="*/ 38742 h 2061965"/>
                              <a:gd name="connsiteX3" fmla="*/ 767891 w 1453475"/>
                              <a:gd name="connsiteY3" fmla="*/ 282090 h 2061965"/>
                              <a:gd name="connsiteX4" fmla="*/ 1416820 w 1453475"/>
                              <a:gd name="connsiteY4" fmla="*/ 1779051 h 2061965"/>
                              <a:gd name="connsiteX5" fmla="*/ 1239839 w 1453475"/>
                              <a:gd name="connsiteY5" fmla="*/ 2037148 h 2061965"/>
                              <a:gd name="connsiteX6" fmla="*/ 141085 w 1453475"/>
                              <a:gd name="connsiteY6" fmla="*/ 1439838 h 2061965"/>
                              <a:gd name="connsiteX7" fmla="*/ 989117 w 1453475"/>
                              <a:gd name="connsiteY7" fmla="*/ 1528329 h 2061965"/>
                              <a:gd name="connsiteX8" fmla="*/ 23119 w 1453475"/>
                              <a:gd name="connsiteY8" fmla="*/ 178852 h 2061965"/>
                              <a:gd name="connsiteX0" fmla="*/ 23119 w 1453475"/>
                              <a:gd name="connsiteY0" fmla="*/ 189683 h 2072796"/>
                              <a:gd name="connsiteX1" fmla="*/ 325439 w 1453475"/>
                              <a:gd name="connsiteY1" fmla="*/ 10831 h 2072796"/>
                              <a:gd name="connsiteX2" fmla="*/ 598285 w 1453475"/>
                              <a:gd name="connsiteY2" fmla="*/ 49573 h 2072796"/>
                              <a:gd name="connsiteX3" fmla="*/ 767891 w 1453475"/>
                              <a:gd name="connsiteY3" fmla="*/ 292921 h 2072796"/>
                              <a:gd name="connsiteX4" fmla="*/ 1416820 w 1453475"/>
                              <a:gd name="connsiteY4" fmla="*/ 1789882 h 2072796"/>
                              <a:gd name="connsiteX5" fmla="*/ 1239839 w 1453475"/>
                              <a:gd name="connsiteY5" fmla="*/ 2047979 h 2072796"/>
                              <a:gd name="connsiteX6" fmla="*/ 141085 w 1453475"/>
                              <a:gd name="connsiteY6" fmla="*/ 1450669 h 2072796"/>
                              <a:gd name="connsiteX7" fmla="*/ 989117 w 1453475"/>
                              <a:gd name="connsiteY7" fmla="*/ 1539160 h 2072796"/>
                              <a:gd name="connsiteX8" fmla="*/ 23119 w 1453475"/>
                              <a:gd name="connsiteY8" fmla="*/ 189683 h 2072796"/>
                              <a:gd name="connsiteX0" fmla="*/ 23524 w 1453880"/>
                              <a:gd name="connsiteY0" fmla="*/ 185647 h 2068760"/>
                              <a:gd name="connsiteX1" fmla="*/ 325844 w 1453880"/>
                              <a:gd name="connsiteY1" fmla="*/ 6795 h 2068760"/>
                              <a:gd name="connsiteX2" fmla="*/ 598690 w 1453880"/>
                              <a:gd name="connsiteY2" fmla="*/ 45537 h 2068760"/>
                              <a:gd name="connsiteX3" fmla="*/ 768296 w 1453880"/>
                              <a:gd name="connsiteY3" fmla="*/ 288885 h 2068760"/>
                              <a:gd name="connsiteX4" fmla="*/ 1417225 w 1453880"/>
                              <a:gd name="connsiteY4" fmla="*/ 1785846 h 2068760"/>
                              <a:gd name="connsiteX5" fmla="*/ 1240244 w 1453880"/>
                              <a:gd name="connsiteY5" fmla="*/ 2043943 h 2068760"/>
                              <a:gd name="connsiteX6" fmla="*/ 141490 w 1453880"/>
                              <a:gd name="connsiteY6" fmla="*/ 1446633 h 2068760"/>
                              <a:gd name="connsiteX7" fmla="*/ 989522 w 1453880"/>
                              <a:gd name="connsiteY7" fmla="*/ 1535124 h 2068760"/>
                              <a:gd name="connsiteX8" fmla="*/ 23524 w 1453880"/>
                              <a:gd name="connsiteY8" fmla="*/ 185647 h 2068760"/>
                              <a:gd name="connsiteX0" fmla="*/ 20305 w 1517045"/>
                              <a:gd name="connsiteY0" fmla="*/ 147789 h 2097288"/>
                              <a:gd name="connsiteX1" fmla="*/ 389009 w 1517045"/>
                              <a:gd name="connsiteY1" fmla="*/ 35323 h 2097288"/>
                              <a:gd name="connsiteX2" fmla="*/ 661855 w 1517045"/>
                              <a:gd name="connsiteY2" fmla="*/ 74065 h 2097288"/>
                              <a:gd name="connsiteX3" fmla="*/ 831461 w 1517045"/>
                              <a:gd name="connsiteY3" fmla="*/ 317413 h 2097288"/>
                              <a:gd name="connsiteX4" fmla="*/ 1480390 w 1517045"/>
                              <a:gd name="connsiteY4" fmla="*/ 1814374 h 2097288"/>
                              <a:gd name="connsiteX5" fmla="*/ 1303409 w 1517045"/>
                              <a:gd name="connsiteY5" fmla="*/ 2072471 h 2097288"/>
                              <a:gd name="connsiteX6" fmla="*/ 204655 w 1517045"/>
                              <a:gd name="connsiteY6" fmla="*/ 1475161 h 2097288"/>
                              <a:gd name="connsiteX7" fmla="*/ 1052687 w 1517045"/>
                              <a:gd name="connsiteY7" fmla="*/ 1563652 h 2097288"/>
                              <a:gd name="connsiteX8" fmla="*/ 20305 w 1517045"/>
                              <a:gd name="connsiteY8" fmla="*/ 147789 h 2097288"/>
                              <a:gd name="connsiteX0" fmla="*/ 47650 w 1544390"/>
                              <a:gd name="connsiteY0" fmla="*/ 172648 h 2122147"/>
                              <a:gd name="connsiteX1" fmla="*/ 224621 w 1544390"/>
                              <a:gd name="connsiteY1" fmla="*/ 15925 h 2122147"/>
                              <a:gd name="connsiteX2" fmla="*/ 689200 w 1544390"/>
                              <a:gd name="connsiteY2" fmla="*/ 98924 h 2122147"/>
                              <a:gd name="connsiteX3" fmla="*/ 858806 w 1544390"/>
                              <a:gd name="connsiteY3" fmla="*/ 342272 h 2122147"/>
                              <a:gd name="connsiteX4" fmla="*/ 1507735 w 1544390"/>
                              <a:gd name="connsiteY4" fmla="*/ 1839233 h 2122147"/>
                              <a:gd name="connsiteX5" fmla="*/ 1330754 w 1544390"/>
                              <a:gd name="connsiteY5" fmla="*/ 2097330 h 2122147"/>
                              <a:gd name="connsiteX6" fmla="*/ 232000 w 1544390"/>
                              <a:gd name="connsiteY6" fmla="*/ 1500020 h 2122147"/>
                              <a:gd name="connsiteX7" fmla="*/ 1080032 w 1544390"/>
                              <a:gd name="connsiteY7" fmla="*/ 1588511 h 2122147"/>
                              <a:gd name="connsiteX8" fmla="*/ 47650 w 1544390"/>
                              <a:gd name="connsiteY8" fmla="*/ 172648 h 2122147"/>
                              <a:gd name="connsiteX0" fmla="*/ 54322 w 1551062"/>
                              <a:gd name="connsiteY0" fmla="*/ 182918 h 2132417"/>
                              <a:gd name="connsiteX1" fmla="*/ 201795 w 1551062"/>
                              <a:gd name="connsiteY1" fmla="*/ 10270 h 2132417"/>
                              <a:gd name="connsiteX2" fmla="*/ 695872 w 1551062"/>
                              <a:gd name="connsiteY2" fmla="*/ 109194 h 2132417"/>
                              <a:gd name="connsiteX3" fmla="*/ 865478 w 1551062"/>
                              <a:gd name="connsiteY3" fmla="*/ 352542 h 2132417"/>
                              <a:gd name="connsiteX4" fmla="*/ 1514407 w 1551062"/>
                              <a:gd name="connsiteY4" fmla="*/ 1849503 h 2132417"/>
                              <a:gd name="connsiteX5" fmla="*/ 1337426 w 1551062"/>
                              <a:gd name="connsiteY5" fmla="*/ 2107600 h 2132417"/>
                              <a:gd name="connsiteX6" fmla="*/ 238672 w 1551062"/>
                              <a:gd name="connsiteY6" fmla="*/ 1510290 h 2132417"/>
                              <a:gd name="connsiteX7" fmla="*/ 1086704 w 1551062"/>
                              <a:gd name="connsiteY7" fmla="*/ 1598781 h 2132417"/>
                              <a:gd name="connsiteX8" fmla="*/ 54322 w 1551062"/>
                              <a:gd name="connsiteY8" fmla="*/ 182918 h 2132417"/>
                              <a:gd name="connsiteX0" fmla="*/ 56647 w 1553387"/>
                              <a:gd name="connsiteY0" fmla="*/ 189208 h 2138707"/>
                              <a:gd name="connsiteX1" fmla="*/ 204120 w 1553387"/>
                              <a:gd name="connsiteY1" fmla="*/ 16560 h 2138707"/>
                              <a:gd name="connsiteX2" fmla="*/ 698197 w 1553387"/>
                              <a:gd name="connsiteY2" fmla="*/ 115484 h 2138707"/>
                              <a:gd name="connsiteX3" fmla="*/ 867803 w 1553387"/>
                              <a:gd name="connsiteY3" fmla="*/ 358832 h 2138707"/>
                              <a:gd name="connsiteX4" fmla="*/ 1516732 w 1553387"/>
                              <a:gd name="connsiteY4" fmla="*/ 1855793 h 2138707"/>
                              <a:gd name="connsiteX5" fmla="*/ 1339751 w 1553387"/>
                              <a:gd name="connsiteY5" fmla="*/ 2113890 h 2138707"/>
                              <a:gd name="connsiteX6" fmla="*/ 240997 w 1553387"/>
                              <a:gd name="connsiteY6" fmla="*/ 1516580 h 2138707"/>
                              <a:gd name="connsiteX7" fmla="*/ 1089029 w 1553387"/>
                              <a:gd name="connsiteY7" fmla="*/ 1605071 h 2138707"/>
                              <a:gd name="connsiteX8" fmla="*/ 56647 w 1553387"/>
                              <a:gd name="connsiteY8" fmla="*/ 189208 h 2138707"/>
                              <a:gd name="connsiteX0" fmla="*/ 54521 w 1551261"/>
                              <a:gd name="connsiteY0" fmla="*/ 187421 h 2136920"/>
                              <a:gd name="connsiteX1" fmla="*/ 201994 w 1551261"/>
                              <a:gd name="connsiteY1" fmla="*/ 14773 h 2136920"/>
                              <a:gd name="connsiteX2" fmla="*/ 696071 w 1551261"/>
                              <a:gd name="connsiteY2" fmla="*/ 113697 h 2136920"/>
                              <a:gd name="connsiteX3" fmla="*/ 865677 w 1551261"/>
                              <a:gd name="connsiteY3" fmla="*/ 357045 h 2136920"/>
                              <a:gd name="connsiteX4" fmla="*/ 1514606 w 1551261"/>
                              <a:gd name="connsiteY4" fmla="*/ 1854006 h 2136920"/>
                              <a:gd name="connsiteX5" fmla="*/ 1337625 w 1551261"/>
                              <a:gd name="connsiteY5" fmla="*/ 2112103 h 2136920"/>
                              <a:gd name="connsiteX6" fmla="*/ 238871 w 1551261"/>
                              <a:gd name="connsiteY6" fmla="*/ 1514793 h 2136920"/>
                              <a:gd name="connsiteX7" fmla="*/ 1057403 w 1551261"/>
                              <a:gd name="connsiteY7" fmla="*/ 1566413 h 2136920"/>
                              <a:gd name="connsiteX8" fmla="*/ 54521 w 1551261"/>
                              <a:gd name="connsiteY8" fmla="*/ 187421 h 2136920"/>
                              <a:gd name="connsiteX0" fmla="*/ 65291 w 1488261"/>
                              <a:gd name="connsiteY0" fmla="*/ 197467 h 2124843"/>
                              <a:gd name="connsiteX1" fmla="*/ 138994 w 1488261"/>
                              <a:gd name="connsiteY1" fmla="*/ 2696 h 2124843"/>
                              <a:gd name="connsiteX2" fmla="*/ 633071 w 1488261"/>
                              <a:gd name="connsiteY2" fmla="*/ 101620 h 2124843"/>
                              <a:gd name="connsiteX3" fmla="*/ 802677 w 1488261"/>
                              <a:gd name="connsiteY3" fmla="*/ 344968 h 2124843"/>
                              <a:gd name="connsiteX4" fmla="*/ 1451606 w 1488261"/>
                              <a:gd name="connsiteY4" fmla="*/ 1841929 h 2124843"/>
                              <a:gd name="connsiteX5" fmla="*/ 1274625 w 1488261"/>
                              <a:gd name="connsiteY5" fmla="*/ 2100026 h 2124843"/>
                              <a:gd name="connsiteX6" fmla="*/ 175871 w 1488261"/>
                              <a:gd name="connsiteY6" fmla="*/ 1502716 h 2124843"/>
                              <a:gd name="connsiteX7" fmla="*/ 994403 w 1488261"/>
                              <a:gd name="connsiteY7" fmla="*/ 1554336 h 2124843"/>
                              <a:gd name="connsiteX8" fmla="*/ 65291 w 1488261"/>
                              <a:gd name="connsiteY8" fmla="*/ 197467 h 2124843"/>
                              <a:gd name="connsiteX0" fmla="*/ 65291 w 1462046"/>
                              <a:gd name="connsiteY0" fmla="*/ 197305 h 2125482"/>
                              <a:gd name="connsiteX1" fmla="*/ 138994 w 1462046"/>
                              <a:gd name="connsiteY1" fmla="*/ 2534 h 2125482"/>
                              <a:gd name="connsiteX2" fmla="*/ 633071 w 1462046"/>
                              <a:gd name="connsiteY2" fmla="*/ 101458 h 2125482"/>
                              <a:gd name="connsiteX3" fmla="*/ 1160402 w 1462046"/>
                              <a:gd name="connsiteY3" fmla="*/ 315307 h 2125482"/>
                              <a:gd name="connsiteX4" fmla="*/ 1451606 w 1462046"/>
                              <a:gd name="connsiteY4" fmla="*/ 1841767 h 2125482"/>
                              <a:gd name="connsiteX5" fmla="*/ 1274625 w 1462046"/>
                              <a:gd name="connsiteY5" fmla="*/ 2099864 h 2125482"/>
                              <a:gd name="connsiteX6" fmla="*/ 175871 w 1462046"/>
                              <a:gd name="connsiteY6" fmla="*/ 1502554 h 2125482"/>
                              <a:gd name="connsiteX7" fmla="*/ 994403 w 1462046"/>
                              <a:gd name="connsiteY7" fmla="*/ 1554174 h 2125482"/>
                              <a:gd name="connsiteX8" fmla="*/ 65291 w 1462046"/>
                              <a:gd name="connsiteY8" fmla="*/ 197305 h 2125482"/>
                              <a:gd name="connsiteX0" fmla="*/ 59095 w 1455850"/>
                              <a:gd name="connsiteY0" fmla="*/ 282702 h 2210879"/>
                              <a:gd name="connsiteX1" fmla="*/ 132798 w 1455850"/>
                              <a:gd name="connsiteY1" fmla="*/ 87931 h 2210879"/>
                              <a:gd name="connsiteX2" fmla="*/ 444534 w 1455850"/>
                              <a:gd name="connsiteY2" fmla="*/ 17238 h 2210879"/>
                              <a:gd name="connsiteX3" fmla="*/ 1154206 w 1455850"/>
                              <a:gd name="connsiteY3" fmla="*/ 400704 h 2210879"/>
                              <a:gd name="connsiteX4" fmla="*/ 1445410 w 1455850"/>
                              <a:gd name="connsiteY4" fmla="*/ 1927164 h 2210879"/>
                              <a:gd name="connsiteX5" fmla="*/ 1268429 w 1455850"/>
                              <a:gd name="connsiteY5" fmla="*/ 2185261 h 2210879"/>
                              <a:gd name="connsiteX6" fmla="*/ 169675 w 1455850"/>
                              <a:gd name="connsiteY6" fmla="*/ 1587951 h 2210879"/>
                              <a:gd name="connsiteX7" fmla="*/ 988207 w 1455850"/>
                              <a:gd name="connsiteY7" fmla="*/ 1639571 h 2210879"/>
                              <a:gd name="connsiteX8" fmla="*/ 59095 w 1455850"/>
                              <a:gd name="connsiteY8" fmla="*/ 282702 h 2210879"/>
                              <a:gd name="connsiteX0" fmla="*/ 63323 w 1460078"/>
                              <a:gd name="connsiteY0" fmla="*/ 287985 h 2216162"/>
                              <a:gd name="connsiteX1" fmla="*/ 123002 w 1460078"/>
                              <a:gd name="connsiteY1" fmla="*/ 71087 h 2216162"/>
                              <a:gd name="connsiteX2" fmla="*/ 448762 w 1460078"/>
                              <a:gd name="connsiteY2" fmla="*/ 22521 h 2216162"/>
                              <a:gd name="connsiteX3" fmla="*/ 1158434 w 1460078"/>
                              <a:gd name="connsiteY3" fmla="*/ 405987 h 2216162"/>
                              <a:gd name="connsiteX4" fmla="*/ 1449638 w 1460078"/>
                              <a:gd name="connsiteY4" fmla="*/ 1932447 h 2216162"/>
                              <a:gd name="connsiteX5" fmla="*/ 1272657 w 1460078"/>
                              <a:gd name="connsiteY5" fmla="*/ 2190544 h 2216162"/>
                              <a:gd name="connsiteX6" fmla="*/ 173903 w 1460078"/>
                              <a:gd name="connsiteY6" fmla="*/ 1593234 h 2216162"/>
                              <a:gd name="connsiteX7" fmla="*/ 992435 w 1460078"/>
                              <a:gd name="connsiteY7" fmla="*/ 1644854 h 2216162"/>
                              <a:gd name="connsiteX8" fmla="*/ 63323 w 1460078"/>
                              <a:gd name="connsiteY8" fmla="*/ 287985 h 2216162"/>
                              <a:gd name="connsiteX0" fmla="*/ 16953 w 1413708"/>
                              <a:gd name="connsiteY0" fmla="*/ 271450 h 2199627"/>
                              <a:gd name="connsiteX1" fmla="*/ 402392 w 1413708"/>
                              <a:gd name="connsiteY1" fmla="*/ 5986 h 2199627"/>
                              <a:gd name="connsiteX2" fmla="*/ 1112064 w 1413708"/>
                              <a:gd name="connsiteY2" fmla="*/ 389452 h 2199627"/>
                              <a:gd name="connsiteX3" fmla="*/ 1403268 w 1413708"/>
                              <a:gd name="connsiteY3" fmla="*/ 1915912 h 2199627"/>
                              <a:gd name="connsiteX4" fmla="*/ 1226287 w 1413708"/>
                              <a:gd name="connsiteY4" fmla="*/ 2174009 h 2199627"/>
                              <a:gd name="connsiteX5" fmla="*/ 127533 w 1413708"/>
                              <a:gd name="connsiteY5" fmla="*/ 1576699 h 2199627"/>
                              <a:gd name="connsiteX6" fmla="*/ 946065 w 1413708"/>
                              <a:gd name="connsiteY6" fmla="*/ 1628319 h 2199627"/>
                              <a:gd name="connsiteX7" fmla="*/ 16953 w 1413708"/>
                              <a:gd name="connsiteY7" fmla="*/ 271450 h 2199627"/>
                              <a:gd name="connsiteX0" fmla="*/ 193618 w 1287537"/>
                              <a:gd name="connsiteY0" fmla="*/ 241901 h 2206960"/>
                              <a:gd name="connsiteX1" fmla="*/ 276221 w 1287537"/>
                              <a:gd name="connsiteY1" fmla="*/ 13319 h 2206960"/>
                              <a:gd name="connsiteX2" fmla="*/ 985893 w 1287537"/>
                              <a:gd name="connsiteY2" fmla="*/ 396785 h 2206960"/>
                              <a:gd name="connsiteX3" fmla="*/ 1277097 w 1287537"/>
                              <a:gd name="connsiteY3" fmla="*/ 1923245 h 2206960"/>
                              <a:gd name="connsiteX4" fmla="*/ 1100116 w 1287537"/>
                              <a:gd name="connsiteY4" fmla="*/ 2181342 h 2206960"/>
                              <a:gd name="connsiteX5" fmla="*/ 1362 w 1287537"/>
                              <a:gd name="connsiteY5" fmla="*/ 1584032 h 2206960"/>
                              <a:gd name="connsiteX6" fmla="*/ 819894 w 1287537"/>
                              <a:gd name="connsiteY6" fmla="*/ 1635652 h 2206960"/>
                              <a:gd name="connsiteX7" fmla="*/ 193618 w 1287537"/>
                              <a:gd name="connsiteY7" fmla="*/ 241901 h 2206960"/>
                              <a:gd name="connsiteX0" fmla="*/ 221676 w 1287543"/>
                              <a:gd name="connsiteY0" fmla="*/ 236481 h 2208916"/>
                              <a:gd name="connsiteX1" fmla="*/ 276227 w 1287543"/>
                              <a:gd name="connsiteY1" fmla="*/ 15275 h 2208916"/>
                              <a:gd name="connsiteX2" fmla="*/ 985899 w 1287543"/>
                              <a:gd name="connsiteY2" fmla="*/ 398741 h 2208916"/>
                              <a:gd name="connsiteX3" fmla="*/ 1277103 w 1287543"/>
                              <a:gd name="connsiteY3" fmla="*/ 1925201 h 2208916"/>
                              <a:gd name="connsiteX4" fmla="*/ 1100122 w 1287543"/>
                              <a:gd name="connsiteY4" fmla="*/ 2183298 h 2208916"/>
                              <a:gd name="connsiteX5" fmla="*/ 1368 w 1287543"/>
                              <a:gd name="connsiteY5" fmla="*/ 1585988 h 2208916"/>
                              <a:gd name="connsiteX6" fmla="*/ 819900 w 1287543"/>
                              <a:gd name="connsiteY6" fmla="*/ 1637608 h 2208916"/>
                              <a:gd name="connsiteX7" fmla="*/ 221676 w 1287543"/>
                              <a:gd name="connsiteY7" fmla="*/ 236481 h 2208916"/>
                              <a:gd name="connsiteX0" fmla="*/ 221526 w 1287393"/>
                              <a:gd name="connsiteY0" fmla="*/ 237617 h 2210052"/>
                              <a:gd name="connsiteX1" fmla="*/ 276077 w 1287393"/>
                              <a:gd name="connsiteY1" fmla="*/ 16411 h 2210052"/>
                              <a:gd name="connsiteX2" fmla="*/ 985749 w 1287393"/>
                              <a:gd name="connsiteY2" fmla="*/ 399877 h 2210052"/>
                              <a:gd name="connsiteX3" fmla="*/ 1276953 w 1287393"/>
                              <a:gd name="connsiteY3" fmla="*/ 1926337 h 2210052"/>
                              <a:gd name="connsiteX4" fmla="*/ 1099972 w 1287393"/>
                              <a:gd name="connsiteY4" fmla="*/ 2184434 h 2210052"/>
                              <a:gd name="connsiteX5" fmla="*/ 1218 w 1287393"/>
                              <a:gd name="connsiteY5" fmla="*/ 1587124 h 2210052"/>
                              <a:gd name="connsiteX6" fmla="*/ 924948 w 1287393"/>
                              <a:gd name="connsiteY6" fmla="*/ 1675622 h 2210052"/>
                              <a:gd name="connsiteX7" fmla="*/ 221526 w 1287393"/>
                              <a:gd name="connsiteY7" fmla="*/ 237617 h 2210052"/>
                              <a:gd name="connsiteX0" fmla="*/ 64215 w 1125102"/>
                              <a:gd name="connsiteY0" fmla="*/ 237617 h 2205792"/>
                              <a:gd name="connsiteX1" fmla="*/ 118766 w 1125102"/>
                              <a:gd name="connsiteY1" fmla="*/ 16411 h 2205792"/>
                              <a:gd name="connsiteX2" fmla="*/ 828438 w 1125102"/>
                              <a:gd name="connsiteY2" fmla="*/ 399877 h 2205792"/>
                              <a:gd name="connsiteX3" fmla="*/ 1119642 w 1125102"/>
                              <a:gd name="connsiteY3" fmla="*/ 1926337 h 2205792"/>
                              <a:gd name="connsiteX4" fmla="*/ 942661 w 1125102"/>
                              <a:gd name="connsiteY4" fmla="*/ 2184434 h 2205792"/>
                              <a:gd name="connsiteX5" fmla="*/ 89340 w 1125102"/>
                              <a:gd name="connsiteY5" fmla="*/ 1646124 h 2205792"/>
                              <a:gd name="connsiteX6" fmla="*/ 767637 w 1125102"/>
                              <a:gd name="connsiteY6" fmla="*/ 1675622 h 2205792"/>
                              <a:gd name="connsiteX7" fmla="*/ 64215 w 1125102"/>
                              <a:gd name="connsiteY7" fmla="*/ 237617 h 2205792"/>
                              <a:gd name="connsiteX0" fmla="*/ 64215 w 1125102"/>
                              <a:gd name="connsiteY0" fmla="*/ 237617 h 2205792"/>
                              <a:gd name="connsiteX1" fmla="*/ 118766 w 1125102"/>
                              <a:gd name="connsiteY1" fmla="*/ 16411 h 2205792"/>
                              <a:gd name="connsiteX2" fmla="*/ 828438 w 1125102"/>
                              <a:gd name="connsiteY2" fmla="*/ 399877 h 2205792"/>
                              <a:gd name="connsiteX3" fmla="*/ 1119642 w 1125102"/>
                              <a:gd name="connsiteY3" fmla="*/ 1926337 h 2205792"/>
                              <a:gd name="connsiteX4" fmla="*/ 942661 w 1125102"/>
                              <a:gd name="connsiteY4" fmla="*/ 2184434 h 2205792"/>
                              <a:gd name="connsiteX5" fmla="*/ 89340 w 1125102"/>
                              <a:gd name="connsiteY5" fmla="*/ 1646124 h 2205792"/>
                              <a:gd name="connsiteX6" fmla="*/ 318578 w 1125102"/>
                              <a:gd name="connsiteY6" fmla="*/ 1689025 h 2205792"/>
                              <a:gd name="connsiteX7" fmla="*/ 767637 w 1125102"/>
                              <a:gd name="connsiteY7" fmla="*/ 1675622 h 2205792"/>
                              <a:gd name="connsiteX8" fmla="*/ 64215 w 1125102"/>
                              <a:gd name="connsiteY8" fmla="*/ 237617 h 2205792"/>
                              <a:gd name="connsiteX0" fmla="*/ 69249 w 1130136"/>
                              <a:gd name="connsiteY0" fmla="*/ 236482 h 2204657"/>
                              <a:gd name="connsiteX1" fmla="*/ 123800 w 1130136"/>
                              <a:gd name="connsiteY1" fmla="*/ 15276 h 2204657"/>
                              <a:gd name="connsiteX2" fmla="*/ 833472 w 1130136"/>
                              <a:gd name="connsiteY2" fmla="*/ 398742 h 2204657"/>
                              <a:gd name="connsiteX3" fmla="*/ 1124676 w 1130136"/>
                              <a:gd name="connsiteY3" fmla="*/ 1925202 h 2204657"/>
                              <a:gd name="connsiteX4" fmla="*/ 947695 w 1130136"/>
                              <a:gd name="connsiteY4" fmla="*/ 2183299 h 2204657"/>
                              <a:gd name="connsiteX5" fmla="*/ 94374 w 1130136"/>
                              <a:gd name="connsiteY5" fmla="*/ 1644989 h 2204657"/>
                              <a:gd name="connsiteX6" fmla="*/ 323612 w 1130136"/>
                              <a:gd name="connsiteY6" fmla="*/ 1687890 h 2204657"/>
                              <a:gd name="connsiteX7" fmla="*/ 842803 w 1130136"/>
                              <a:gd name="connsiteY7" fmla="*/ 1637609 h 2204657"/>
                              <a:gd name="connsiteX8" fmla="*/ 69249 w 1130136"/>
                              <a:gd name="connsiteY8" fmla="*/ 236482 h 2204657"/>
                              <a:gd name="connsiteX0" fmla="*/ 69249 w 1127222"/>
                              <a:gd name="connsiteY0" fmla="*/ 236482 h 2184826"/>
                              <a:gd name="connsiteX1" fmla="*/ 123800 w 1127222"/>
                              <a:gd name="connsiteY1" fmla="*/ 15276 h 2184826"/>
                              <a:gd name="connsiteX2" fmla="*/ 833472 w 1127222"/>
                              <a:gd name="connsiteY2" fmla="*/ 398742 h 2184826"/>
                              <a:gd name="connsiteX3" fmla="*/ 1124676 w 1127222"/>
                              <a:gd name="connsiteY3" fmla="*/ 1925202 h 2184826"/>
                              <a:gd name="connsiteX4" fmla="*/ 947695 w 1127222"/>
                              <a:gd name="connsiteY4" fmla="*/ 2183299 h 2184826"/>
                              <a:gd name="connsiteX5" fmla="*/ 491816 w 1127222"/>
                              <a:gd name="connsiteY5" fmla="*/ 2013677 h 2184826"/>
                              <a:gd name="connsiteX6" fmla="*/ 94374 w 1127222"/>
                              <a:gd name="connsiteY6" fmla="*/ 1644989 h 2184826"/>
                              <a:gd name="connsiteX7" fmla="*/ 323612 w 1127222"/>
                              <a:gd name="connsiteY7" fmla="*/ 1687890 h 2184826"/>
                              <a:gd name="connsiteX8" fmla="*/ 842803 w 1127222"/>
                              <a:gd name="connsiteY8" fmla="*/ 1637609 h 2184826"/>
                              <a:gd name="connsiteX9" fmla="*/ 69249 w 1127222"/>
                              <a:gd name="connsiteY9" fmla="*/ 236482 h 2184826"/>
                              <a:gd name="connsiteX0" fmla="*/ 69249 w 1127222"/>
                              <a:gd name="connsiteY0" fmla="*/ 236482 h 2184826"/>
                              <a:gd name="connsiteX1" fmla="*/ 123800 w 1127222"/>
                              <a:gd name="connsiteY1" fmla="*/ 15276 h 2184826"/>
                              <a:gd name="connsiteX2" fmla="*/ 833472 w 1127222"/>
                              <a:gd name="connsiteY2" fmla="*/ 398742 h 2184826"/>
                              <a:gd name="connsiteX3" fmla="*/ 1124676 w 1127222"/>
                              <a:gd name="connsiteY3" fmla="*/ 1925202 h 2184826"/>
                              <a:gd name="connsiteX4" fmla="*/ 947695 w 1127222"/>
                              <a:gd name="connsiteY4" fmla="*/ 2183299 h 2184826"/>
                              <a:gd name="connsiteX5" fmla="*/ 491816 w 1127222"/>
                              <a:gd name="connsiteY5" fmla="*/ 2013677 h 2184826"/>
                              <a:gd name="connsiteX6" fmla="*/ 129450 w 1127222"/>
                              <a:gd name="connsiteY6" fmla="*/ 1519603 h 2184826"/>
                              <a:gd name="connsiteX7" fmla="*/ 323612 w 1127222"/>
                              <a:gd name="connsiteY7" fmla="*/ 1687890 h 2184826"/>
                              <a:gd name="connsiteX8" fmla="*/ 842803 w 1127222"/>
                              <a:gd name="connsiteY8" fmla="*/ 1637609 h 2184826"/>
                              <a:gd name="connsiteX9" fmla="*/ 69249 w 1127222"/>
                              <a:gd name="connsiteY9" fmla="*/ 236482 h 2184826"/>
                              <a:gd name="connsiteX0" fmla="*/ 69249 w 1127222"/>
                              <a:gd name="connsiteY0" fmla="*/ 236482 h 2184826"/>
                              <a:gd name="connsiteX1" fmla="*/ 123800 w 1127222"/>
                              <a:gd name="connsiteY1" fmla="*/ 15276 h 2184826"/>
                              <a:gd name="connsiteX2" fmla="*/ 833472 w 1127222"/>
                              <a:gd name="connsiteY2" fmla="*/ 398742 h 2184826"/>
                              <a:gd name="connsiteX3" fmla="*/ 1124676 w 1127222"/>
                              <a:gd name="connsiteY3" fmla="*/ 1925202 h 2184826"/>
                              <a:gd name="connsiteX4" fmla="*/ 947695 w 1127222"/>
                              <a:gd name="connsiteY4" fmla="*/ 2183299 h 2184826"/>
                              <a:gd name="connsiteX5" fmla="*/ 491816 w 1127222"/>
                              <a:gd name="connsiteY5" fmla="*/ 2013677 h 2184826"/>
                              <a:gd name="connsiteX6" fmla="*/ 129450 w 1127222"/>
                              <a:gd name="connsiteY6" fmla="*/ 1519603 h 2184826"/>
                              <a:gd name="connsiteX7" fmla="*/ 267491 w 1127222"/>
                              <a:gd name="connsiteY7" fmla="*/ 1621509 h 2184826"/>
                              <a:gd name="connsiteX8" fmla="*/ 842803 w 1127222"/>
                              <a:gd name="connsiteY8" fmla="*/ 1637609 h 2184826"/>
                              <a:gd name="connsiteX9" fmla="*/ 69249 w 1127222"/>
                              <a:gd name="connsiteY9" fmla="*/ 236482 h 2184826"/>
                              <a:gd name="connsiteX0" fmla="*/ 69249 w 1127330"/>
                              <a:gd name="connsiteY0" fmla="*/ 236482 h 2186629"/>
                              <a:gd name="connsiteX1" fmla="*/ 123800 w 1127330"/>
                              <a:gd name="connsiteY1" fmla="*/ 15276 h 2186629"/>
                              <a:gd name="connsiteX2" fmla="*/ 833472 w 1127330"/>
                              <a:gd name="connsiteY2" fmla="*/ 398742 h 2186629"/>
                              <a:gd name="connsiteX3" fmla="*/ 1124676 w 1127330"/>
                              <a:gd name="connsiteY3" fmla="*/ 1925202 h 2186629"/>
                              <a:gd name="connsiteX4" fmla="*/ 947695 w 1127330"/>
                              <a:gd name="connsiteY4" fmla="*/ 2183299 h 2186629"/>
                              <a:gd name="connsiteX5" fmla="*/ 463755 w 1127330"/>
                              <a:gd name="connsiteY5" fmla="*/ 2043178 h 2186629"/>
                              <a:gd name="connsiteX6" fmla="*/ 129450 w 1127330"/>
                              <a:gd name="connsiteY6" fmla="*/ 1519603 h 2186629"/>
                              <a:gd name="connsiteX7" fmla="*/ 267491 w 1127330"/>
                              <a:gd name="connsiteY7" fmla="*/ 1621509 h 2186629"/>
                              <a:gd name="connsiteX8" fmla="*/ 842803 w 1127330"/>
                              <a:gd name="connsiteY8" fmla="*/ 1637609 h 2186629"/>
                              <a:gd name="connsiteX9" fmla="*/ 69249 w 1127330"/>
                              <a:gd name="connsiteY9" fmla="*/ 236482 h 2186629"/>
                              <a:gd name="connsiteX0" fmla="*/ 69249 w 1127330"/>
                              <a:gd name="connsiteY0" fmla="*/ 236482 h 2186629"/>
                              <a:gd name="connsiteX1" fmla="*/ 123800 w 1127330"/>
                              <a:gd name="connsiteY1" fmla="*/ 15276 h 2186629"/>
                              <a:gd name="connsiteX2" fmla="*/ 833472 w 1127330"/>
                              <a:gd name="connsiteY2" fmla="*/ 398742 h 2186629"/>
                              <a:gd name="connsiteX3" fmla="*/ 1124676 w 1127330"/>
                              <a:gd name="connsiteY3" fmla="*/ 1925202 h 2186629"/>
                              <a:gd name="connsiteX4" fmla="*/ 947695 w 1127330"/>
                              <a:gd name="connsiteY4" fmla="*/ 2183299 h 2186629"/>
                              <a:gd name="connsiteX5" fmla="*/ 463755 w 1127330"/>
                              <a:gd name="connsiteY5" fmla="*/ 2043178 h 2186629"/>
                              <a:gd name="connsiteX6" fmla="*/ 129450 w 1127330"/>
                              <a:gd name="connsiteY6" fmla="*/ 1519603 h 2186629"/>
                              <a:gd name="connsiteX7" fmla="*/ 267491 w 1127330"/>
                              <a:gd name="connsiteY7" fmla="*/ 1621509 h 2186629"/>
                              <a:gd name="connsiteX8" fmla="*/ 474856 w 1127330"/>
                              <a:gd name="connsiteY8" fmla="*/ 1718442 h 2186629"/>
                              <a:gd name="connsiteX9" fmla="*/ 842803 w 1127330"/>
                              <a:gd name="connsiteY9" fmla="*/ 1637609 h 2186629"/>
                              <a:gd name="connsiteX10" fmla="*/ 69249 w 1127330"/>
                              <a:gd name="connsiteY10" fmla="*/ 236482 h 2186629"/>
                              <a:gd name="connsiteX0" fmla="*/ 69249 w 1127330"/>
                              <a:gd name="connsiteY0" fmla="*/ 236482 h 2185591"/>
                              <a:gd name="connsiteX1" fmla="*/ 123800 w 1127330"/>
                              <a:gd name="connsiteY1" fmla="*/ 15276 h 2185591"/>
                              <a:gd name="connsiteX2" fmla="*/ 833472 w 1127330"/>
                              <a:gd name="connsiteY2" fmla="*/ 398742 h 2185591"/>
                              <a:gd name="connsiteX3" fmla="*/ 1124676 w 1127330"/>
                              <a:gd name="connsiteY3" fmla="*/ 1925202 h 2185591"/>
                              <a:gd name="connsiteX4" fmla="*/ 947695 w 1127330"/>
                              <a:gd name="connsiteY4" fmla="*/ 2183299 h 2185591"/>
                              <a:gd name="connsiteX5" fmla="*/ 463755 w 1127330"/>
                              <a:gd name="connsiteY5" fmla="*/ 2028427 h 2185591"/>
                              <a:gd name="connsiteX6" fmla="*/ 129450 w 1127330"/>
                              <a:gd name="connsiteY6" fmla="*/ 1519603 h 2185591"/>
                              <a:gd name="connsiteX7" fmla="*/ 267491 w 1127330"/>
                              <a:gd name="connsiteY7" fmla="*/ 1621509 h 2185591"/>
                              <a:gd name="connsiteX8" fmla="*/ 474856 w 1127330"/>
                              <a:gd name="connsiteY8" fmla="*/ 1718442 h 2185591"/>
                              <a:gd name="connsiteX9" fmla="*/ 842803 w 1127330"/>
                              <a:gd name="connsiteY9" fmla="*/ 1637609 h 2185591"/>
                              <a:gd name="connsiteX10" fmla="*/ 69249 w 1127330"/>
                              <a:gd name="connsiteY10" fmla="*/ 236482 h 2185591"/>
                              <a:gd name="connsiteX0" fmla="*/ 69249 w 1127330"/>
                              <a:gd name="connsiteY0" fmla="*/ 236482 h 2185591"/>
                              <a:gd name="connsiteX1" fmla="*/ 123800 w 1127330"/>
                              <a:gd name="connsiteY1" fmla="*/ 15276 h 2185591"/>
                              <a:gd name="connsiteX2" fmla="*/ 833472 w 1127330"/>
                              <a:gd name="connsiteY2" fmla="*/ 398742 h 2185591"/>
                              <a:gd name="connsiteX3" fmla="*/ 1124676 w 1127330"/>
                              <a:gd name="connsiteY3" fmla="*/ 1925202 h 2185591"/>
                              <a:gd name="connsiteX4" fmla="*/ 947695 w 1127330"/>
                              <a:gd name="connsiteY4" fmla="*/ 2183299 h 2185591"/>
                              <a:gd name="connsiteX5" fmla="*/ 463755 w 1127330"/>
                              <a:gd name="connsiteY5" fmla="*/ 2028427 h 2185591"/>
                              <a:gd name="connsiteX6" fmla="*/ 101387 w 1127330"/>
                              <a:gd name="connsiteY6" fmla="*/ 1578611 h 2185591"/>
                              <a:gd name="connsiteX7" fmla="*/ 267491 w 1127330"/>
                              <a:gd name="connsiteY7" fmla="*/ 1621509 h 2185591"/>
                              <a:gd name="connsiteX8" fmla="*/ 474856 w 1127330"/>
                              <a:gd name="connsiteY8" fmla="*/ 1718442 h 2185591"/>
                              <a:gd name="connsiteX9" fmla="*/ 842803 w 1127330"/>
                              <a:gd name="connsiteY9" fmla="*/ 1637609 h 2185591"/>
                              <a:gd name="connsiteX10" fmla="*/ 69249 w 1127330"/>
                              <a:gd name="connsiteY10" fmla="*/ 236482 h 2185591"/>
                              <a:gd name="connsiteX0" fmla="*/ 69249 w 1127330"/>
                              <a:gd name="connsiteY0" fmla="*/ 236482 h 2185128"/>
                              <a:gd name="connsiteX1" fmla="*/ 123800 w 1127330"/>
                              <a:gd name="connsiteY1" fmla="*/ 15276 h 2185128"/>
                              <a:gd name="connsiteX2" fmla="*/ 833472 w 1127330"/>
                              <a:gd name="connsiteY2" fmla="*/ 398742 h 2185128"/>
                              <a:gd name="connsiteX3" fmla="*/ 1124676 w 1127330"/>
                              <a:gd name="connsiteY3" fmla="*/ 1925202 h 2185128"/>
                              <a:gd name="connsiteX4" fmla="*/ 947695 w 1127330"/>
                              <a:gd name="connsiteY4" fmla="*/ 2183299 h 2185128"/>
                              <a:gd name="connsiteX5" fmla="*/ 463755 w 1127330"/>
                              <a:gd name="connsiteY5" fmla="*/ 2028427 h 2185128"/>
                              <a:gd name="connsiteX6" fmla="*/ 222285 w 1127330"/>
                              <a:gd name="connsiteY6" fmla="*/ 1792385 h 2185128"/>
                              <a:gd name="connsiteX7" fmla="*/ 101387 w 1127330"/>
                              <a:gd name="connsiteY7" fmla="*/ 1578611 h 2185128"/>
                              <a:gd name="connsiteX8" fmla="*/ 267491 w 1127330"/>
                              <a:gd name="connsiteY8" fmla="*/ 1621509 h 2185128"/>
                              <a:gd name="connsiteX9" fmla="*/ 474856 w 1127330"/>
                              <a:gd name="connsiteY9" fmla="*/ 1718442 h 2185128"/>
                              <a:gd name="connsiteX10" fmla="*/ 842803 w 1127330"/>
                              <a:gd name="connsiteY10" fmla="*/ 1637609 h 2185128"/>
                              <a:gd name="connsiteX11" fmla="*/ 69249 w 1127330"/>
                              <a:gd name="connsiteY11" fmla="*/ 236482 h 2185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27330" h="2185128">
                                <a:moveTo>
                                  <a:pt x="69249" y="236482"/>
                                </a:moveTo>
                                <a:cubicBezTo>
                                  <a:pt x="-50585" y="-33907"/>
                                  <a:pt x="-3570" y="-11767"/>
                                  <a:pt x="123800" y="15276"/>
                                </a:cubicBezTo>
                                <a:cubicBezTo>
                                  <a:pt x="251171" y="42319"/>
                                  <a:pt x="666659" y="80421"/>
                                  <a:pt x="833472" y="398742"/>
                                </a:cubicBezTo>
                                <a:cubicBezTo>
                                  <a:pt x="1000285" y="717063"/>
                                  <a:pt x="1105639" y="1627776"/>
                                  <a:pt x="1124676" y="1925202"/>
                                </a:cubicBezTo>
                                <a:cubicBezTo>
                                  <a:pt x="1143713" y="2222628"/>
                                  <a:pt x="1057848" y="2166095"/>
                                  <a:pt x="947695" y="2183299"/>
                                </a:cubicBezTo>
                                <a:cubicBezTo>
                                  <a:pt x="837542" y="2200503"/>
                                  <a:pt x="579979" y="2092350"/>
                                  <a:pt x="463755" y="2028427"/>
                                </a:cubicBezTo>
                                <a:cubicBezTo>
                                  <a:pt x="347531" y="1964504"/>
                                  <a:pt x="282680" y="1867354"/>
                                  <a:pt x="222285" y="1792385"/>
                                </a:cubicBezTo>
                                <a:cubicBezTo>
                                  <a:pt x="161890" y="1717416"/>
                                  <a:pt x="98530" y="1608320"/>
                                  <a:pt x="101387" y="1578611"/>
                                </a:cubicBezTo>
                                <a:cubicBezTo>
                                  <a:pt x="104244" y="1548902"/>
                                  <a:pt x="205246" y="1593286"/>
                                  <a:pt x="267491" y="1621509"/>
                                </a:cubicBezTo>
                                <a:cubicBezTo>
                                  <a:pt x="329736" y="1649732"/>
                                  <a:pt x="378971" y="1715759"/>
                                  <a:pt x="474856" y="1718442"/>
                                </a:cubicBezTo>
                                <a:cubicBezTo>
                                  <a:pt x="570741" y="1721125"/>
                                  <a:pt x="910404" y="1884602"/>
                                  <a:pt x="842803" y="1637609"/>
                                </a:cubicBezTo>
                                <a:cubicBezTo>
                                  <a:pt x="775202" y="1390616"/>
                                  <a:pt x="189083" y="506871"/>
                                  <a:pt x="69249" y="236482"/>
                                </a:cubicBezTo>
                                <a:close/>
                              </a:path>
                            </a:pathLst>
                          </a:custGeom>
                          <a:gradFill flip="none" rotWithShape="1">
                            <a:gsLst>
                              <a:gs pos="35000">
                                <a:srgbClr val="4472C4">
                                  <a:lumMod val="0"/>
                                  <a:lumOff val="100000"/>
                                </a:srgbClr>
                              </a:gs>
                              <a:gs pos="93000">
                                <a:srgbClr val="4472C4">
                                  <a:lumMod val="75000"/>
                                </a:srgbClr>
                              </a:gs>
                            </a:gsLst>
                            <a:lin ang="10800000" scaled="1"/>
                            <a:tileRect/>
                          </a:gradFill>
                          <a:ln>
                            <a:solidFill>
                              <a:srgbClr val="4472C4">
                                <a:lumMod val="75000"/>
                              </a:srgbClr>
                            </a:solidFill>
                          </a:ln>
                          <a:effectLst>
                            <a:outerShdw blurRad="50800" dist="38100" dir="2700000" algn="tl"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orme libre 11"/>
                        <wps:cNvSpPr/>
                        <wps:spPr>
                          <a:xfrm>
                            <a:off x="0" y="0"/>
                            <a:ext cx="1488261" cy="2124843"/>
                          </a:xfrm>
                          <a:custGeom>
                            <a:avLst/>
                            <a:gdLst>
                              <a:gd name="connsiteX0" fmla="*/ 21308 w 1510679"/>
                              <a:gd name="connsiteY0" fmla="*/ 112548 h 2143146"/>
                              <a:gd name="connsiteX1" fmla="*/ 382643 w 1510679"/>
                              <a:gd name="connsiteY1" fmla="*/ 119923 h 2143146"/>
                              <a:gd name="connsiteX2" fmla="*/ 655489 w 1510679"/>
                              <a:gd name="connsiteY2" fmla="*/ 119923 h 2143146"/>
                              <a:gd name="connsiteX3" fmla="*/ 825095 w 1510679"/>
                              <a:gd name="connsiteY3" fmla="*/ 363271 h 2143146"/>
                              <a:gd name="connsiteX4" fmla="*/ 1474024 w 1510679"/>
                              <a:gd name="connsiteY4" fmla="*/ 1860232 h 2143146"/>
                              <a:gd name="connsiteX5" fmla="*/ 1297043 w 1510679"/>
                              <a:gd name="connsiteY5" fmla="*/ 2118329 h 2143146"/>
                              <a:gd name="connsiteX6" fmla="*/ 198289 w 1510679"/>
                              <a:gd name="connsiteY6" fmla="*/ 1521019 h 2143146"/>
                              <a:gd name="connsiteX7" fmla="*/ 1061069 w 1510679"/>
                              <a:gd name="connsiteY7" fmla="*/ 1661129 h 2143146"/>
                              <a:gd name="connsiteX8" fmla="*/ 21308 w 1510679"/>
                              <a:gd name="connsiteY8" fmla="*/ 112548 h 2143146"/>
                              <a:gd name="connsiteX0" fmla="*/ 20584 w 1509955"/>
                              <a:gd name="connsiteY0" fmla="*/ 108726 h 2139324"/>
                              <a:gd name="connsiteX1" fmla="*/ 381919 w 1509955"/>
                              <a:gd name="connsiteY1" fmla="*/ 116101 h 2139324"/>
                              <a:gd name="connsiteX2" fmla="*/ 654765 w 1509955"/>
                              <a:gd name="connsiteY2" fmla="*/ 116101 h 2139324"/>
                              <a:gd name="connsiteX3" fmla="*/ 824371 w 1509955"/>
                              <a:gd name="connsiteY3" fmla="*/ 359449 h 2139324"/>
                              <a:gd name="connsiteX4" fmla="*/ 1473300 w 1509955"/>
                              <a:gd name="connsiteY4" fmla="*/ 1856410 h 2139324"/>
                              <a:gd name="connsiteX5" fmla="*/ 1296319 w 1509955"/>
                              <a:gd name="connsiteY5" fmla="*/ 2114507 h 2139324"/>
                              <a:gd name="connsiteX6" fmla="*/ 197565 w 1509955"/>
                              <a:gd name="connsiteY6" fmla="*/ 1517197 h 2139324"/>
                              <a:gd name="connsiteX7" fmla="*/ 1045597 w 1509955"/>
                              <a:gd name="connsiteY7" fmla="*/ 1605688 h 2139324"/>
                              <a:gd name="connsiteX8" fmla="*/ 20584 w 1509955"/>
                              <a:gd name="connsiteY8" fmla="*/ 108726 h 2139324"/>
                              <a:gd name="connsiteX0" fmla="*/ 23119 w 1453475"/>
                              <a:gd name="connsiteY0" fmla="*/ 164496 h 2047609"/>
                              <a:gd name="connsiteX1" fmla="*/ 325439 w 1453475"/>
                              <a:gd name="connsiteY1" fmla="*/ 24386 h 2047609"/>
                              <a:gd name="connsiteX2" fmla="*/ 598285 w 1453475"/>
                              <a:gd name="connsiteY2" fmla="*/ 24386 h 2047609"/>
                              <a:gd name="connsiteX3" fmla="*/ 767891 w 1453475"/>
                              <a:gd name="connsiteY3" fmla="*/ 267734 h 2047609"/>
                              <a:gd name="connsiteX4" fmla="*/ 1416820 w 1453475"/>
                              <a:gd name="connsiteY4" fmla="*/ 1764695 h 2047609"/>
                              <a:gd name="connsiteX5" fmla="*/ 1239839 w 1453475"/>
                              <a:gd name="connsiteY5" fmla="*/ 2022792 h 2047609"/>
                              <a:gd name="connsiteX6" fmla="*/ 141085 w 1453475"/>
                              <a:gd name="connsiteY6" fmla="*/ 1425482 h 2047609"/>
                              <a:gd name="connsiteX7" fmla="*/ 989117 w 1453475"/>
                              <a:gd name="connsiteY7" fmla="*/ 1513973 h 2047609"/>
                              <a:gd name="connsiteX8" fmla="*/ 23119 w 1453475"/>
                              <a:gd name="connsiteY8" fmla="*/ 164496 h 2047609"/>
                              <a:gd name="connsiteX0" fmla="*/ 23119 w 1453475"/>
                              <a:gd name="connsiteY0" fmla="*/ 178852 h 2061965"/>
                              <a:gd name="connsiteX1" fmla="*/ 325439 w 1453475"/>
                              <a:gd name="connsiteY1" fmla="*/ 14356 h 2061965"/>
                              <a:gd name="connsiteX2" fmla="*/ 598285 w 1453475"/>
                              <a:gd name="connsiteY2" fmla="*/ 38742 h 2061965"/>
                              <a:gd name="connsiteX3" fmla="*/ 767891 w 1453475"/>
                              <a:gd name="connsiteY3" fmla="*/ 282090 h 2061965"/>
                              <a:gd name="connsiteX4" fmla="*/ 1416820 w 1453475"/>
                              <a:gd name="connsiteY4" fmla="*/ 1779051 h 2061965"/>
                              <a:gd name="connsiteX5" fmla="*/ 1239839 w 1453475"/>
                              <a:gd name="connsiteY5" fmla="*/ 2037148 h 2061965"/>
                              <a:gd name="connsiteX6" fmla="*/ 141085 w 1453475"/>
                              <a:gd name="connsiteY6" fmla="*/ 1439838 h 2061965"/>
                              <a:gd name="connsiteX7" fmla="*/ 989117 w 1453475"/>
                              <a:gd name="connsiteY7" fmla="*/ 1528329 h 2061965"/>
                              <a:gd name="connsiteX8" fmla="*/ 23119 w 1453475"/>
                              <a:gd name="connsiteY8" fmla="*/ 178852 h 2061965"/>
                              <a:gd name="connsiteX0" fmla="*/ 23119 w 1453475"/>
                              <a:gd name="connsiteY0" fmla="*/ 189683 h 2072796"/>
                              <a:gd name="connsiteX1" fmla="*/ 325439 w 1453475"/>
                              <a:gd name="connsiteY1" fmla="*/ 10831 h 2072796"/>
                              <a:gd name="connsiteX2" fmla="*/ 598285 w 1453475"/>
                              <a:gd name="connsiteY2" fmla="*/ 49573 h 2072796"/>
                              <a:gd name="connsiteX3" fmla="*/ 767891 w 1453475"/>
                              <a:gd name="connsiteY3" fmla="*/ 292921 h 2072796"/>
                              <a:gd name="connsiteX4" fmla="*/ 1416820 w 1453475"/>
                              <a:gd name="connsiteY4" fmla="*/ 1789882 h 2072796"/>
                              <a:gd name="connsiteX5" fmla="*/ 1239839 w 1453475"/>
                              <a:gd name="connsiteY5" fmla="*/ 2047979 h 2072796"/>
                              <a:gd name="connsiteX6" fmla="*/ 141085 w 1453475"/>
                              <a:gd name="connsiteY6" fmla="*/ 1450669 h 2072796"/>
                              <a:gd name="connsiteX7" fmla="*/ 989117 w 1453475"/>
                              <a:gd name="connsiteY7" fmla="*/ 1539160 h 2072796"/>
                              <a:gd name="connsiteX8" fmla="*/ 23119 w 1453475"/>
                              <a:gd name="connsiteY8" fmla="*/ 189683 h 2072796"/>
                              <a:gd name="connsiteX0" fmla="*/ 23524 w 1453880"/>
                              <a:gd name="connsiteY0" fmla="*/ 185647 h 2068760"/>
                              <a:gd name="connsiteX1" fmla="*/ 325844 w 1453880"/>
                              <a:gd name="connsiteY1" fmla="*/ 6795 h 2068760"/>
                              <a:gd name="connsiteX2" fmla="*/ 598690 w 1453880"/>
                              <a:gd name="connsiteY2" fmla="*/ 45537 h 2068760"/>
                              <a:gd name="connsiteX3" fmla="*/ 768296 w 1453880"/>
                              <a:gd name="connsiteY3" fmla="*/ 288885 h 2068760"/>
                              <a:gd name="connsiteX4" fmla="*/ 1417225 w 1453880"/>
                              <a:gd name="connsiteY4" fmla="*/ 1785846 h 2068760"/>
                              <a:gd name="connsiteX5" fmla="*/ 1240244 w 1453880"/>
                              <a:gd name="connsiteY5" fmla="*/ 2043943 h 2068760"/>
                              <a:gd name="connsiteX6" fmla="*/ 141490 w 1453880"/>
                              <a:gd name="connsiteY6" fmla="*/ 1446633 h 2068760"/>
                              <a:gd name="connsiteX7" fmla="*/ 989522 w 1453880"/>
                              <a:gd name="connsiteY7" fmla="*/ 1535124 h 2068760"/>
                              <a:gd name="connsiteX8" fmla="*/ 23524 w 1453880"/>
                              <a:gd name="connsiteY8" fmla="*/ 185647 h 2068760"/>
                              <a:gd name="connsiteX0" fmla="*/ 20305 w 1517045"/>
                              <a:gd name="connsiteY0" fmla="*/ 147789 h 2097288"/>
                              <a:gd name="connsiteX1" fmla="*/ 389009 w 1517045"/>
                              <a:gd name="connsiteY1" fmla="*/ 35323 h 2097288"/>
                              <a:gd name="connsiteX2" fmla="*/ 661855 w 1517045"/>
                              <a:gd name="connsiteY2" fmla="*/ 74065 h 2097288"/>
                              <a:gd name="connsiteX3" fmla="*/ 831461 w 1517045"/>
                              <a:gd name="connsiteY3" fmla="*/ 317413 h 2097288"/>
                              <a:gd name="connsiteX4" fmla="*/ 1480390 w 1517045"/>
                              <a:gd name="connsiteY4" fmla="*/ 1814374 h 2097288"/>
                              <a:gd name="connsiteX5" fmla="*/ 1303409 w 1517045"/>
                              <a:gd name="connsiteY5" fmla="*/ 2072471 h 2097288"/>
                              <a:gd name="connsiteX6" fmla="*/ 204655 w 1517045"/>
                              <a:gd name="connsiteY6" fmla="*/ 1475161 h 2097288"/>
                              <a:gd name="connsiteX7" fmla="*/ 1052687 w 1517045"/>
                              <a:gd name="connsiteY7" fmla="*/ 1563652 h 2097288"/>
                              <a:gd name="connsiteX8" fmla="*/ 20305 w 1517045"/>
                              <a:gd name="connsiteY8" fmla="*/ 147789 h 2097288"/>
                              <a:gd name="connsiteX0" fmla="*/ 47650 w 1544390"/>
                              <a:gd name="connsiteY0" fmla="*/ 172648 h 2122147"/>
                              <a:gd name="connsiteX1" fmla="*/ 224621 w 1544390"/>
                              <a:gd name="connsiteY1" fmla="*/ 15925 h 2122147"/>
                              <a:gd name="connsiteX2" fmla="*/ 689200 w 1544390"/>
                              <a:gd name="connsiteY2" fmla="*/ 98924 h 2122147"/>
                              <a:gd name="connsiteX3" fmla="*/ 858806 w 1544390"/>
                              <a:gd name="connsiteY3" fmla="*/ 342272 h 2122147"/>
                              <a:gd name="connsiteX4" fmla="*/ 1507735 w 1544390"/>
                              <a:gd name="connsiteY4" fmla="*/ 1839233 h 2122147"/>
                              <a:gd name="connsiteX5" fmla="*/ 1330754 w 1544390"/>
                              <a:gd name="connsiteY5" fmla="*/ 2097330 h 2122147"/>
                              <a:gd name="connsiteX6" fmla="*/ 232000 w 1544390"/>
                              <a:gd name="connsiteY6" fmla="*/ 1500020 h 2122147"/>
                              <a:gd name="connsiteX7" fmla="*/ 1080032 w 1544390"/>
                              <a:gd name="connsiteY7" fmla="*/ 1588511 h 2122147"/>
                              <a:gd name="connsiteX8" fmla="*/ 47650 w 1544390"/>
                              <a:gd name="connsiteY8" fmla="*/ 172648 h 2122147"/>
                              <a:gd name="connsiteX0" fmla="*/ 54322 w 1551062"/>
                              <a:gd name="connsiteY0" fmla="*/ 182918 h 2132417"/>
                              <a:gd name="connsiteX1" fmla="*/ 201795 w 1551062"/>
                              <a:gd name="connsiteY1" fmla="*/ 10270 h 2132417"/>
                              <a:gd name="connsiteX2" fmla="*/ 695872 w 1551062"/>
                              <a:gd name="connsiteY2" fmla="*/ 109194 h 2132417"/>
                              <a:gd name="connsiteX3" fmla="*/ 865478 w 1551062"/>
                              <a:gd name="connsiteY3" fmla="*/ 352542 h 2132417"/>
                              <a:gd name="connsiteX4" fmla="*/ 1514407 w 1551062"/>
                              <a:gd name="connsiteY4" fmla="*/ 1849503 h 2132417"/>
                              <a:gd name="connsiteX5" fmla="*/ 1337426 w 1551062"/>
                              <a:gd name="connsiteY5" fmla="*/ 2107600 h 2132417"/>
                              <a:gd name="connsiteX6" fmla="*/ 238672 w 1551062"/>
                              <a:gd name="connsiteY6" fmla="*/ 1510290 h 2132417"/>
                              <a:gd name="connsiteX7" fmla="*/ 1086704 w 1551062"/>
                              <a:gd name="connsiteY7" fmla="*/ 1598781 h 2132417"/>
                              <a:gd name="connsiteX8" fmla="*/ 54322 w 1551062"/>
                              <a:gd name="connsiteY8" fmla="*/ 182918 h 2132417"/>
                              <a:gd name="connsiteX0" fmla="*/ 56647 w 1553387"/>
                              <a:gd name="connsiteY0" fmla="*/ 189208 h 2138707"/>
                              <a:gd name="connsiteX1" fmla="*/ 204120 w 1553387"/>
                              <a:gd name="connsiteY1" fmla="*/ 16560 h 2138707"/>
                              <a:gd name="connsiteX2" fmla="*/ 698197 w 1553387"/>
                              <a:gd name="connsiteY2" fmla="*/ 115484 h 2138707"/>
                              <a:gd name="connsiteX3" fmla="*/ 867803 w 1553387"/>
                              <a:gd name="connsiteY3" fmla="*/ 358832 h 2138707"/>
                              <a:gd name="connsiteX4" fmla="*/ 1516732 w 1553387"/>
                              <a:gd name="connsiteY4" fmla="*/ 1855793 h 2138707"/>
                              <a:gd name="connsiteX5" fmla="*/ 1339751 w 1553387"/>
                              <a:gd name="connsiteY5" fmla="*/ 2113890 h 2138707"/>
                              <a:gd name="connsiteX6" fmla="*/ 240997 w 1553387"/>
                              <a:gd name="connsiteY6" fmla="*/ 1516580 h 2138707"/>
                              <a:gd name="connsiteX7" fmla="*/ 1089029 w 1553387"/>
                              <a:gd name="connsiteY7" fmla="*/ 1605071 h 2138707"/>
                              <a:gd name="connsiteX8" fmla="*/ 56647 w 1553387"/>
                              <a:gd name="connsiteY8" fmla="*/ 189208 h 2138707"/>
                              <a:gd name="connsiteX0" fmla="*/ 54521 w 1551261"/>
                              <a:gd name="connsiteY0" fmla="*/ 187421 h 2136920"/>
                              <a:gd name="connsiteX1" fmla="*/ 201994 w 1551261"/>
                              <a:gd name="connsiteY1" fmla="*/ 14773 h 2136920"/>
                              <a:gd name="connsiteX2" fmla="*/ 696071 w 1551261"/>
                              <a:gd name="connsiteY2" fmla="*/ 113697 h 2136920"/>
                              <a:gd name="connsiteX3" fmla="*/ 865677 w 1551261"/>
                              <a:gd name="connsiteY3" fmla="*/ 357045 h 2136920"/>
                              <a:gd name="connsiteX4" fmla="*/ 1514606 w 1551261"/>
                              <a:gd name="connsiteY4" fmla="*/ 1854006 h 2136920"/>
                              <a:gd name="connsiteX5" fmla="*/ 1337625 w 1551261"/>
                              <a:gd name="connsiteY5" fmla="*/ 2112103 h 2136920"/>
                              <a:gd name="connsiteX6" fmla="*/ 238871 w 1551261"/>
                              <a:gd name="connsiteY6" fmla="*/ 1514793 h 2136920"/>
                              <a:gd name="connsiteX7" fmla="*/ 1057403 w 1551261"/>
                              <a:gd name="connsiteY7" fmla="*/ 1566413 h 2136920"/>
                              <a:gd name="connsiteX8" fmla="*/ 54521 w 1551261"/>
                              <a:gd name="connsiteY8" fmla="*/ 187421 h 2136920"/>
                              <a:gd name="connsiteX0" fmla="*/ 65291 w 1488261"/>
                              <a:gd name="connsiteY0" fmla="*/ 197467 h 2124843"/>
                              <a:gd name="connsiteX1" fmla="*/ 138994 w 1488261"/>
                              <a:gd name="connsiteY1" fmla="*/ 2696 h 2124843"/>
                              <a:gd name="connsiteX2" fmla="*/ 633071 w 1488261"/>
                              <a:gd name="connsiteY2" fmla="*/ 101620 h 2124843"/>
                              <a:gd name="connsiteX3" fmla="*/ 802677 w 1488261"/>
                              <a:gd name="connsiteY3" fmla="*/ 344968 h 2124843"/>
                              <a:gd name="connsiteX4" fmla="*/ 1451606 w 1488261"/>
                              <a:gd name="connsiteY4" fmla="*/ 1841929 h 2124843"/>
                              <a:gd name="connsiteX5" fmla="*/ 1274625 w 1488261"/>
                              <a:gd name="connsiteY5" fmla="*/ 2100026 h 2124843"/>
                              <a:gd name="connsiteX6" fmla="*/ 175871 w 1488261"/>
                              <a:gd name="connsiteY6" fmla="*/ 1502716 h 2124843"/>
                              <a:gd name="connsiteX7" fmla="*/ 994403 w 1488261"/>
                              <a:gd name="connsiteY7" fmla="*/ 1554336 h 2124843"/>
                              <a:gd name="connsiteX8" fmla="*/ 65291 w 1488261"/>
                              <a:gd name="connsiteY8" fmla="*/ 197467 h 212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8261" h="2124843">
                                <a:moveTo>
                                  <a:pt x="65291" y="197467"/>
                                </a:moveTo>
                                <a:cubicBezTo>
                                  <a:pt x="-77277" y="-61140"/>
                                  <a:pt x="44364" y="18671"/>
                                  <a:pt x="138994" y="2696"/>
                                </a:cubicBezTo>
                                <a:cubicBezTo>
                                  <a:pt x="233624" y="-13279"/>
                                  <a:pt x="522457" y="44575"/>
                                  <a:pt x="633071" y="101620"/>
                                </a:cubicBezTo>
                                <a:cubicBezTo>
                                  <a:pt x="743685" y="158665"/>
                                  <a:pt x="666255" y="54916"/>
                                  <a:pt x="802677" y="344968"/>
                                </a:cubicBezTo>
                                <a:cubicBezTo>
                                  <a:pt x="939100" y="635020"/>
                                  <a:pt x="1372948" y="1549419"/>
                                  <a:pt x="1451606" y="1841929"/>
                                </a:cubicBezTo>
                                <a:cubicBezTo>
                                  <a:pt x="1530264" y="2134439"/>
                                  <a:pt x="1487247" y="2156561"/>
                                  <a:pt x="1274625" y="2100026"/>
                                </a:cubicBezTo>
                                <a:cubicBezTo>
                                  <a:pt x="1062003" y="2043491"/>
                                  <a:pt x="215200" y="1578916"/>
                                  <a:pt x="175871" y="1502716"/>
                                </a:cubicBezTo>
                                <a:cubicBezTo>
                                  <a:pt x="136542" y="1426516"/>
                                  <a:pt x="1012833" y="1771877"/>
                                  <a:pt x="994403" y="1554336"/>
                                </a:cubicBezTo>
                                <a:cubicBezTo>
                                  <a:pt x="975973" y="1336795"/>
                                  <a:pt x="207859" y="456074"/>
                                  <a:pt x="65291" y="197467"/>
                                </a:cubicBezTo>
                                <a:close/>
                              </a:path>
                            </a:pathLst>
                          </a:custGeom>
                          <a:gradFill flip="none" rotWithShape="1">
                            <a:gsLst>
                              <a:gs pos="35000">
                                <a:srgbClr val="C1D9CB">
                                  <a:lumMod val="0"/>
                                  <a:lumOff val="100000"/>
                                </a:srgbClr>
                              </a:gs>
                              <a:gs pos="93000">
                                <a:srgbClr val="C1D9CB">
                                  <a:lumMod val="75000"/>
                                </a:srgbClr>
                              </a:gs>
                            </a:gsLst>
                            <a:lin ang="0" scaled="1"/>
                            <a:tileRect/>
                          </a:gradFill>
                          <a:ln>
                            <a:solidFill>
                              <a:srgbClr val="C1D9CB">
                                <a:lumMod val="75000"/>
                              </a:srgbClr>
                            </a:solidFill>
                          </a:ln>
                          <a:effectLst>
                            <a:outerShdw blurRad="50800" dist="38100" dir="2700000" algn="tl" rotWithShape="0">
                              <a:prstClr val="black">
                                <a:alpha val="40000"/>
                              </a:prstClr>
                            </a:outerShdw>
                          </a:effectLst>
                          <a:scene3d>
                            <a:camera prst="orthographicFront" fov="0">
                              <a:rot lat="0" lon="0" rev="0"/>
                            </a:camera>
                            <a:lightRig rig="threePt" dir="t">
                              <a:rot lat="0" lon="0" rev="0"/>
                            </a:lightRig>
                          </a:scene3d>
                          <a:sp3d>
                            <a:bevelT w="139700" h="38100"/>
                            <a:contourClr>
                              <a:srgbClr val="024F75">
                                <a:tint val="100000"/>
                                <a:shade val="100000"/>
                                <a:satMod val="100000"/>
                              </a:srgbClr>
                            </a:contourClr>
                          </a:sp3d>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8FD41" id="Groupe 7" o:spid="_x0000_s1026" style="position:absolute;margin-left:458pt;margin-top:631.5pt;width:48.6pt;height:65.25pt;z-index:251662336" coordsize="18197,2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">
                <v:shape id="Forme libre 10" o:spid="_x0000_s1027" style="position:absolute;left:6341;top:3097;width:11856;height:21851;flip:x;visibility:visible;mso-wrap-style:square;v-text-anchor:middle" coordsize="1127330,218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bcMUA&#10;AADbAAAADwAAAGRycy9kb3ducmV2LnhtbESP3WrCQBCF7wt9h2WE3tWNXviTukosCFIQ0fQBhuw0&#10;Cc3Oht1VU5++cyF4N8M5c843q83gOnWlEFvPBibjDBRx5W3LtYHvcve+ABUTssXOMxn4owib9evL&#10;CnPrb3yi6znVSkI45migSanPtY5VQw7j2PfEov344DDJGmptA94k3HV6mmUz7bBlaWiwp8+Gqt/z&#10;xRmIRdguF3V7n2+Ph11ZTMvl7OtuzNtoKD5AJRrS0/y43lvBF3r5RQ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VtwxQAAANsAAAAPAAAAAAAAAAAAAAAAAJgCAABkcnMv&#10;ZG93bnJldi54bWxQSwUGAAAAAAQABAD1AAAAigMAAAAA&#10;" path="m69249,236482c-50585,-33907,-3570,-11767,123800,15276,251171,42319,666659,80421,833472,398742v166813,318321,272167,1229034,291204,1526460c1143713,2222628,1057848,2166095,947695,2183299,837542,2200503,579979,2092350,463755,2028427,347531,1964504,282680,1867354,222285,1792385,161890,1717416,98530,1608320,101387,1578611v2857,-29709,103859,14675,166104,42898c329736,1649732,378971,1715759,474856,1718442v95885,2683,435548,166160,367947,-80833c775202,1390616,189083,506871,69249,236482xe" strokecolor="#2f5597">
                  <v:fill color2="#2f5597" rotate="t" angle="270" colors="0 white;22938f white" focus="100%" type="gradient"/>
                  <v:shadow on="t" color="black" opacity="26214f" origin="-.5,-.5" offset=".74836mm,.74836mm"/>
                  <v:path arrowok="t" o:connecttype="custom" o:connectlocs="72825,236482;130193,15276;876511,398742;1182752,1925202;996632,2183299;487702,2028427;233763,1792385;106622,1578611;281304,1621509;499377,1718442;886324,1637609;72825,236482" o:connectangles="0,0,0,0,0,0,0,0,0,0,0,0"/>
                </v:shape>
                <v:shape id="Forme libre 11" o:spid="_x0000_s1028" style="position:absolute;width:14882;height:21248;visibility:visible;mso-wrap-style:square;v-text-anchor:middle" coordsize="1488261,212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EEcAA&#10;AADbAAAADwAAAGRycy9kb3ducmV2LnhtbERPTWsCMRC9F/wPYQq9uVktStkapQiC4KkqgrdhM7tZ&#10;TCZLEtf13zeFQm/zeJ+z2ozOioFC7DwrmBUlCOLa645bBefTbvoBIiZkjdYzKXhShM168rLCSvsH&#10;f9NwTK3IIRwrVGBS6ispY23IYSx8T5y5xgeHKcPQSh3wkcOdlfOyXEqHHecGgz1tDdW3490pcNbY&#10;JiS63BbN+313mC+2Q3tV6u11/PoEkWhM/+I/917n+TP4/SUf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yEEcAAAADbAAAADwAAAAAAAAAAAAAAAACYAgAAZHJzL2Rvd25y&#10;ZXYueG1sUEsFBgAAAAAEAAQA9QAAAIUDAAAAAA==&#10;" path="m65291,197467c-77277,-61140,44364,18671,138994,2696v94630,-15975,383463,41879,494077,98924c743685,158665,666255,54916,802677,344968v136423,290052,570271,1204451,648929,1496961c1530264,2134439,1487247,2156561,1274625,2100026,1062003,2043491,215200,1578916,175871,1502716v-39329,-76200,836962,269161,818532,51620c975973,1336795,207859,456074,65291,197467xe" strokecolor="#81b296">
                  <v:fill color2="#81b296" rotate="t" angle="90" colors="0 white;22938f white" focus="100%" type="gradient"/>
                  <v:shadow on="t" color="black" opacity="26214f" origin="-.5,-.5" offset=".74836mm,.74836mm"/>
                  <v:path arrowok="t" o:connecttype="custom" o:connectlocs="65291,197467;138994,2696;633071,101620;802677,344968;1451606,1841929;1274625,2100026;175871,1502716;994403,1554336;65291,197467" o:connectangles="0,0,0,0,0,0,0,0,0"/>
                </v:shape>
              </v:group>
            </w:pict>
          </mc:Fallback>
        </mc:AlternateContent>
      </w:r>
      <w:r w:rsidR="00AB02A7">
        <w:rPr>
          <w:noProof/>
          <w:lang w:eastAsia="fr-FR"/>
        </w:rPr>
        <mc:AlternateContent>
          <mc:Choice Requires="wps">
            <w:drawing>
              <wp:anchor distT="0" distB="0" distL="114300" distR="114300" simplePos="0" relativeHeight="251659264" behindDoc="1" locked="0" layoutInCell="1" allowOverlap="1" wp14:anchorId="01088378" wp14:editId="3EA85249">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C13BF"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" fillcolor="#34aba2 [3206]" stroked="f" strokeweight="2pt">
                <w10:wrap anchory="page"/>
              </v:rect>
            </w:pict>
          </mc:Fallback>
        </mc:AlternateContent>
      </w:r>
      <w:r w:rsidR="00D077E9">
        <w:rPr>
          <w:lang w:bidi="fr-FR"/>
        </w:rPr>
        <w:br w:type="page"/>
      </w:r>
    </w:p>
    <w:p w14:paraId="758E560B" w14:textId="6CC2D251" w:rsidR="009F52CA" w:rsidRPr="00615FF9" w:rsidRDefault="00F5397E" w:rsidP="00615FF9">
      <w:pPr>
        <w:pStyle w:val="Titre1"/>
        <w:rPr>
          <w:rFonts w:ascii="Calibri" w:hAnsi="Calibri"/>
          <w:color w:val="5951C8" w:themeColor="text1" w:themeTint="80"/>
          <w:sz w:val="28"/>
          <w:szCs w:val="28"/>
        </w:rPr>
      </w:pPr>
      <w:r>
        <w:rPr>
          <w:lang w:bidi="fr-FR"/>
        </w:rPr>
        <w:lastRenderedPageBreak/>
        <w:t>P</w:t>
      </w:r>
      <w:r w:rsidR="00662571">
        <w:rPr>
          <w:lang w:bidi="fr-FR"/>
        </w:rPr>
        <w:t>roblémat</w:t>
      </w:r>
      <w:r>
        <w:rPr>
          <w:lang w:bidi="fr-FR"/>
        </w:rPr>
        <w:t>ique</w:t>
      </w:r>
      <w:r w:rsidR="00743CFF">
        <w:rPr>
          <w:rFonts w:ascii="Comic Sans MS" w:hAnsi="Comic Sans MS"/>
        </w:rPr>
        <w:tab/>
      </w:r>
      <w:r w:rsidR="00743CFF">
        <w:rPr>
          <w:rFonts w:ascii="Comic Sans MS" w:hAnsi="Comic Sans MS"/>
        </w:rPr>
        <w:tab/>
      </w:r>
    </w:p>
    <w:p w14:paraId="155FB7C2" w14:textId="77777777" w:rsidR="000E1B2A" w:rsidRPr="00BF7B9A" w:rsidRDefault="000E1B2A" w:rsidP="000E1B2A">
      <w:pPr>
        <w:pStyle w:val="Paragraphedeliste"/>
        <w:numPr>
          <w:ilvl w:val="0"/>
          <w:numId w:val="18"/>
        </w:numPr>
        <w:rPr>
          <w:rFonts w:asciiTheme="minorHAnsi" w:hAnsiTheme="minorHAnsi" w:cstheme="minorHAnsi"/>
          <w:b/>
          <w:bCs/>
          <w:color w:val="5951C8" w:themeColor="text1" w:themeTint="80"/>
          <w:sz w:val="40"/>
          <w:szCs w:val="40"/>
          <w:u w:val="single"/>
        </w:rPr>
      </w:pPr>
      <w:r w:rsidRPr="00BF7B9A">
        <w:rPr>
          <w:rFonts w:asciiTheme="minorHAnsi" w:hAnsiTheme="minorHAnsi" w:cstheme="minorHAnsi"/>
          <w:b/>
          <w:bCs/>
          <w:color w:val="5951C8" w:themeColor="text1" w:themeTint="80"/>
          <w:sz w:val="40"/>
          <w:szCs w:val="40"/>
          <w:u w:val="single"/>
        </w:rPr>
        <w:t>Objectifs :</w:t>
      </w:r>
    </w:p>
    <w:p w14:paraId="14193890" w14:textId="77777777" w:rsidR="000E1B2A" w:rsidRPr="00FE4DAA" w:rsidRDefault="000E1B2A" w:rsidP="000E1B2A">
      <w:pPr>
        <w:rPr>
          <w:b w:val="0"/>
          <w:color w:val="FF00FF"/>
          <w:u w:val="single"/>
        </w:rPr>
      </w:pPr>
    </w:p>
    <w:p w14:paraId="269BB0CD" w14:textId="418BADA0" w:rsidR="000E1B2A" w:rsidRDefault="000E1B2A" w:rsidP="000E1B2A">
      <w:pPr>
        <w:numPr>
          <w:ilvl w:val="0"/>
          <w:numId w:val="8"/>
        </w:numPr>
        <w:spacing w:line="240" w:lineRule="auto"/>
        <w:rPr>
          <w:color w:val="FF0000"/>
        </w:rPr>
      </w:pPr>
      <w:r w:rsidRPr="00B254D3">
        <w:rPr>
          <w:color w:val="FF0000"/>
        </w:rPr>
        <w:t xml:space="preserve">Identifier les </w:t>
      </w:r>
      <w:r>
        <w:rPr>
          <w:color w:val="FF0000"/>
        </w:rPr>
        <w:t>précautions à prendre pour éviter les accidents.</w:t>
      </w:r>
    </w:p>
    <w:p w14:paraId="2690B775" w14:textId="703C01AE" w:rsidR="00B51DAF" w:rsidRDefault="00B51DAF" w:rsidP="000E1B2A">
      <w:pPr>
        <w:numPr>
          <w:ilvl w:val="0"/>
          <w:numId w:val="8"/>
        </w:numPr>
        <w:spacing w:line="240" w:lineRule="auto"/>
        <w:rPr>
          <w:color w:val="FF0000"/>
        </w:rPr>
      </w:pPr>
      <w:r>
        <w:rPr>
          <w:color w:val="FF0000"/>
        </w:rPr>
        <w:t>Prendre conscience des risques et des conséquences pour l’entreprise.</w:t>
      </w:r>
    </w:p>
    <w:p w14:paraId="3DDA5CB3" w14:textId="77777777" w:rsidR="000E1B2A" w:rsidRPr="00B254D3" w:rsidRDefault="000E1B2A" w:rsidP="000E1B2A">
      <w:pPr>
        <w:spacing w:line="240" w:lineRule="auto"/>
        <w:rPr>
          <w:color w:val="FF0000"/>
        </w:rPr>
      </w:pPr>
    </w:p>
    <w:p w14:paraId="44364893" w14:textId="77777777" w:rsidR="000E1B2A" w:rsidRPr="00BF7B9A" w:rsidRDefault="000E1B2A" w:rsidP="000E1B2A">
      <w:pPr>
        <w:pStyle w:val="Paragraphedeliste"/>
        <w:numPr>
          <w:ilvl w:val="0"/>
          <w:numId w:val="18"/>
        </w:numPr>
        <w:rPr>
          <w:rFonts w:asciiTheme="minorHAnsi" w:hAnsiTheme="minorHAnsi" w:cstheme="minorHAnsi"/>
          <w:b/>
          <w:bCs/>
          <w:color w:val="5951C8" w:themeColor="text1" w:themeTint="80"/>
          <w:sz w:val="40"/>
          <w:szCs w:val="40"/>
          <w:u w:val="single"/>
        </w:rPr>
      </w:pPr>
      <w:r w:rsidRPr="00BF7B9A">
        <w:rPr>
          <w:rFonts w:asciiTheme="minorHAnsi" w:hAnsiTheme="minorHAnsi" w:cstheme="minorHAnsi"/>
          <w:b/>
          <w:bCs/>
          <w:color w:val="5951C8" w:themeColor="text1" w:themeTint="80"/>
          <w:sz w:val="40"/>
          <w:szCs w:val="40"/>
          <w:u w:val="single"/>
        </w:rPr>
        <w:t>Problématique :</w:t>
      </w:r>
    </w:p>
    <w:p w14:paraId="001C7355" w14:textId="77777777" w:rsidR="00615FF9" w:rsidRPr="00FE4DAA" w:rsidRDefault="00615FF9" w:rsidP="00615FF9">
      <w:pPr>
        <w:rPr>
          <w:b w:val="0"/>
          <w:color w:val="FF00FF"/>
          <w:u w:val="single"/>
        </w:rPr>
      </w:pPr>
    </w:p>
    <w:p w14:paraId="45873B0C" w14:textId="4E2EEA11" w:rsidR="008515E6" w:rsidRDefault="0040260A" w:rsidP="003C2EDC">
      <w:r>
        <w:t>Régis</w:t>
      </w:r>
      <w:r w:rsidR="003C2EDC">
        <w:t>,</w:t>
      </w:r>
      <w:r w:rsidR="00615FF9" w:rsidRPr="00FE4DAA">
        <w:t xml:space="preserve"> </w:t>
      </w:r>
      <w:r>
        <w:t>repasseur</w:t>
      </w:r>
      <w:r w:rsidR="003C2EDC">
        <w:t>, remplace l</w:t>
      </w:r>
      <w:r w:rsidR="009769A0">
        <w:t>e</w:t>
      </w:r>
      <w:r w:rsidR="003C2EDC">
        <w:t xml:space="preserve"> </w:t>
      </w:r>
      <w:r w:rsidR="00615FF9" w:rsidRPr="00FE4DAA">
        <w:t>responsabl</w:t>
      </w:r>
      <w:r w:rsidR="003D7581">
        <w:t xml:space="preserve">e </w:t>
      </w:r>
      <w:r w:rsidR="003C2EDC">
        <w:t xml:space="preserve">de pressing qui est occupé. </w:t>
      </w:r>
      <w:r w:rsidR="009769A0">
        <w:t>I</w:t>
      </w:r>
      <w:r w:rsidR="003C2EDC">
        <w:t>l reçoit une cliente mécontente car son vêtement est abimé.</w:t>
      </w:r>
      <w:r w:rsidR="00015C78">
        <w:t xml:space="preserve"> Il s’agit d’un pull en laine</w:t>
      </w:r>
      <w:r w:rsidR="003C2EDC">
        <w:t xml:space="preserve"> </w:t>
      </w:r>
      <w:r w:rsidR="00015C78">
        <w:t>qui est feutré : il a fortement rétréci et présente un toucher dur, épais, cartonné.</w:t>
      </w:r>
    </w:p>
    <w:p w14:paraId="1D8337C1" w14:textId="3110B731" w:rsidR="00615FF9" w:rsidRDefault="009769A0" w:rsidP="003C2EDC">
      <w:r>
        <w:t>Il</w:t>
      </w:r>
      <w:r w:rsidR="003C2EDC">
        <w:t xml:space="preserve"> accueille la cliente avec courtoisie et lui demande ses coordonnées pour transmettre les informations </w:t>
      </w:r>
      <w:r>
        <w:t>au</w:t>
      </w:r>
      <w:r w:rsidR="003C2EDC">
        <w:t xml:space="preserve"> responsable.</w:t>
      </w:r>
    </w:p>
    <w:p w14:paraId="70F52280" w14:textId="77777777" w:rsidR="0091276A" w:rsidRPr="00FE4DAA" w:rsidRDefault="0091276A" w:rsidP="003C2EDC"/>
    <w:p w14:paraId="3B9FE2FA" w14:textId="77777777" w:rsidR="00615FF9" w:rsidRPr="000E1B2A" w:rsidRDefault="00615FF9" w:rsidP="000E1B2A">
      <w:pPr>
        <w:pStyle w:val="Paragraphedeliste"/>
        <w:numPr>
          <w:ilvl w:val="0"/>
          <w:numId w:val="18"/>
        </w:numPr>
        <w:rPr>
          <w:rFonts w:asciiTheme="minorHAnsi" w:hAnsiTheme="minorHAnsi" w:cstheme="minorHAnsi"/>
          <w:b/>
          <w:bCs/>
          <w:color w:val="5951C8" w:themeColor="text1" w:themeTint="80"/>
          <w:sz w:val="40"/>
          <w:szCs w:val="40"/>
          <w:u w:val="single"/>
        </w:rPr>
      </w:pPr>
      <w:r w:rsidRPr="000E1B2A">
        <w:rPr>
          <w:rFonts w:asciiTheme="minorHAnsi" w:hAnsiTheme="minorHAnsi" w:cstheme="minorHAnsi"/>
          <w:b/>
          <w:bCs/>
          <w:color w:val="5951C8" w:themeColor="text1" w:themeTint="80"/>
          <w:sz w:val="40"/>
          <w:szCs w:val="40"/>
          <w:u w:val="single"/>
        </w:rPr>
        <w:t>Travail demandé :</w:t>
      </w:r>
    </w:p>
    <w:p w14:paraId="7FD35F1E" w14:textId="77777777" w:rsidR="00615FF9" w:rsidRPr="00FE4DAA" w:rsidRDefault="00615FF9" w:rsidP="00615FF9">
      <w:pPr>
        <w:rPr>
          <w:b w:val="0"/>
          <w:color w:val="FF00FF"/>
          <w:u w:val="single"/>
        </w:rPr>
      </w:pPr>
    </w:p>
    <w:p w14:paraId="1E740699" w14:textId="5A80FCC4" w:rsidR="009769A0" w:rsidRDefault="00C22810" w:rsidP="009769A0">
      <w:r>
        <w:t xml:space="preserve">- </w:t>
      </w:r>
      <w:r w:rsidR="009769A0">
        <w:t>Analyser la situation</w:t>
      </w:r>
      <w:r w:rsidR="00682267">
        <w:t xml:space="preserve"> et aider Régis à formaliser la problématique.</w:t>
      </w:r>
    </w:p>
    <w:p w14:paraId="6AF4FAFB" w14:textId="7B4AF548" w:rsidR="00163B1C" w:rsidRDefault="009769A0" w:rsidP="00615FF9">
      <w:r>
        <w:t xml:space="preserve">- </w:t>
      </w:r>
      <w:r w:rsidR="00163B1C">
        <w:t>Aide</w:t>
      </w:r>
      <w:r w:rsidR="00682267">
        <w:t>r</w:t>
      </w:r>
      <w:r w:rsidR="00163B1C">
        <w:t xml:space="preserve"> </w:t>
      </w:r>
      <w:r w:rsidR="0040260A">
        <w:t>Régis</w:t>
      </w:r>
      <w:r w:rsidR="003C2EDC">
        <w:t xml:space="preserve"> </w:t>
      </w:r>
      <w:r w:rsidR="00163B1C">
        <w:t>à </w:t>
      </w:r>
      <w:r w:rsidR="003C2EDC">
        <w:t>répondre aux différents problèmes qu’</w:t>
      </w:r>
      <w:r>
        <w:t>il</w:t>
      </w:r>
      <w:r w:rsidR="003C2EDC">
        <w:t xml:space="preserve"> rencontre</w:t>
      </w:r>
      <w:r w:rsidR="00163B1C">
        <w:t>:</w:t>
      </w:r>
    </w:p>
    <w:p w14:paraId="6D264943" w14:textId="77777777" w:rsidR="006E4C90" w:rsidRPr="00E932B0" w:rsidRDefault="006E4C90" w:rsidP="006E4C90">
      <w:pPr>
        <w:pStyle w:val="Paragraphedeliste"/>
        <w:numPr>
          <w:ilvl w:val="0"/>
          <w:numId w:val="14"/>
        </w:numPr>
        <w:rPr>
          <w:rFonts w:ascii="Calibri" w:hAnsi="Calibri" w:cstheme="majorHAnsi"/>
          <w:b/>
          <w:color w:val="5951C8" w:themeColor="text1" w:themeTint="80"/>
          <w:sz w:val="28"/>
          <w:szCs w:val="28"/>
        </w:rPr>
      </w:pPr>
      <w:r>
        <w:rPr>
          <w:rFonts w:asciiTheme="minorHAnsi" w:hAnsiTheme="minorHAnsi" w:cstheme="majorHAnsi"/>
          <w:b/>
          <w:color w:val="2E287F" w:themeColor="text1" w:themeTint="BF"/>
          <w:sz w:val="28"/>
          <w:szCs w:val="28"/>
        </w:rPr>
        <w:t>I</w:t>
      </w:r>
      <w:r w:rsidRPr="00163B1C">
        <w:rPr>
          <w:rFonts w:asciiTheme="minorHAnsi" w:hAnsiTheme="minorHAnsi" w:cstheme="majorHAnsi"/>
          <w:b/>
          <w:color w:val="2E287F" w:themeColor="text1" w:themeTint="BF"/>
          <w:sz w:val="28"/>
          <w:szCs w:val="28"/>
        </w:rPr>
        <w:t xml:space="preserve">dentifier </w:t>
      </w:r>
      <w:r>
        <w:rPr>
          <w:rFonts w:asciiTheme="minorHAnsi" w:hAnsiTheme="minorHAnsi" w:cstheme="majorHAnsi"/>
          <w:b/>
          <w:color w:val="2E287F" w:themeColor="text1" w:themeTint="BF"/>
          <w:sz w:val="28"/>
          <w:szCs w:val="28"/>
        </w:rPr>
        <w:t>les précautions à prendre pour éviter les accidents (Document DR02)</w:t>
      </w:r>
      <w:r w:rsidRPr="00163B1C">
        <w:rPr>
          <w:rFonts w:asciiTheme="minorHAnsi" w:hAnsiTheme="minorHAnsi" w:cstheme="majorHAnsi"/>
          <w:b/>
          <w:color w:val="2E287F" w:themeColor="text1" w:themeTint="BF"/>
          <w:sz w:val="28"/>
          <w:szCs w:val="28"/>
        </w:rPr>
        <w:t>.</w:t>
      </w:r>
      <w:r>
        <w:rPr>
          <w:rFonts w:asciiTheme="minorHAnsi" w:hAnsiTheme="minorHAnsi" w:cstheme="majorHAnsi"/>
          <w:b/>
          <w:color w:val="2E287F" w:themeColor="text1" w:themeTint="BF"/>
          <w:sz w:val="28"/>
          <w:szCs w:val="28"/>
        </w:rPr>
        <w:t xml:space="preserve"> </w:t>
      </w:r>
      <w:r w:rsidRPr="00E932B0">
        <w:rPr>
          <w:rFonts w:asciiTheme="minorHAnsi" w:hAnsiTheme="minorHAnsi"/>
          <w:b/>
          <w:color w:val="5951C8" w:themeColor="text1" w:themeTint="80"/>
          <w:sz w:val="28"/>
          <w:szCs w:val="28"/>
        </w:rPr>
        <w:t xml:space="preserve">Avant de pouvoir répondre à </w:t>
      </w:r>
      <w:r>
        <w:rPr>
          <w:rFonts w:asciiTheme="minorHAnsi" w:hAnsiTheme="minorHAnsi"/>
          <w:b/>
          <w:color w:val="5951C8" w:themeColor="text1" w:themeTint="80"/>
          <w:sz w:val="28"/>
          <w:szCs w:val="28"/>
        </w:rPr>
        <w:t>cette</w:t>
      </w:r>
      <w:r w:rsidRPr="00E932B0">
        <w:rPr>
          <w:rFonts w:asciiTheme="minorHAnsi" w:hAnsiTheme="minorHAnsi"/>
          <w:b/>
          <w:color w:val="5951C8" w:themeColor="text1" w:themeTint="80"/>
          <w:sz w:val="28"/>
          <w:szCs w:val="28"/>
        </w:rPr>
        <w:t xml:space="preserve"> question , vous devez consulter le </w:t>
      </w:r>
      <w:r w:rsidRPr="00E932B0">
        <w:rPr>
          <w:rFonts w:ascii="Calibri" w:hAnsi="Calibri"/>
          <w:b/>
          <w:color w:val="5951C8" w:themeColor="text1" w:themeTint="80"/>
          <w:sz w:val="28"/>
          <w:szCs w:val="28"/>
        </w:rPr>
        <w:t>Document DR0</w:t>
      </w:r>
      <w:r>
        <w:rPr>
          <w:rFonts w:ascii="Calibri" w:hAnsi="Calibri"/>
          <w:b/>
          <w:color w:val="5951C8" w:themeColor="text1" w:themeTint="80"/>
          <w:sz w:val="28"/>
          <w:szCs w:val="28"/>
        </w:rPr>
        <w:t>2</w:t>
      </w:r>
      <w:r w:rsidRPr="00E932B0">
        <w:rPr>
          <w:rFonts w:ascii="Calibri" w:hAnsi="Calibri"/>
          <w:b/>
          <w:color w:val="5951C8" w:themeColor="text1" w:themeTint="80"/>
          <w:sz w:val="28"/>
          <w:szCs w:val="28"/>
        </w:rPr>
        <w:t xml:space="preserve"> et complétez le</w:t>
      </w:r>
      <w:r>
        <w:rPr>
          <w:rFonts w:ascii="Calibri" w:hAnsi="Calibri"/>
          <w:b/>
          <w:color w:val="5951C8" w:themeColor="text1" w:themeTint="80"/>
          <w:sz w:val="28"/>
          <w:szCs w:val="28"/>
        </w:rPr>
        <w:t>s</w:t>
      </w:r>
      <w:r w:rsidRPr="00E932B0">
        <w:rPr>
          <w:rFonts w:ascii="Calibri" w:hAnsi="Calibri"/>
          <w:b/>
          <w:color w:val="5951C8" w:themeColor="text1" w:themeTint="80"/>
          <w:sz w:val="28"/>
          <w:szCs w:val="28"/>
        </w:rPr>
        <w:t xml:space="preserve"> </w:t>
      </w:r>
      <w:proofErr w:type="spellStart"/>
      <w:r w:rsidRPr="00E932B0">
        <w:rPr>
          <w:rFonts w:ascii="Calibri" w:hAnsi="Calibri"/>
          <w:b/>
          <w:color w:val="5951C8" w:themeColor="text1" w:themeTint="80"/>
          <w:sz w:val="28"/>
          <w:szCs w:val="28"/>
        </w:rPr>
        <w:t>TD</w:t>
      </w:r>
      <w:r>
        <w:rPr>
          <w:rFonts w:ascii="Calibri" w:hAnsi="Calibri"/>
          <w:b/>
          <w:color w:val="5951C8" w:themeColor="text1" w:themeTint="80"/>
          <w:sz w:val="28"/>
          <w:szCs w:val="28"/>
        </w:rPr>
        <w:t>Revision</w:t>
      </w:r>
      <w:proofErr w:type="spellEnd"/>
      <w:r>
        <w:rPr>
          <w:rFonts w:ascii="Calibri" w:hAnsi="Calibri"/>
          <w:b/>
          <w:color w:val="5951C8" w:themeColor="text1" w:themeTint="80"/>
          <w:sz w:val="28"/>
          <w:szCs w:val="28"/>
        </w:rPr>
        <w:t xml:space="preserve"> 1, </w:t>
      </w:r>
      <w:proofErr w:type="spellStart"/>
      <w:r>
        <w:rPr>
          <w:rFonts w:ascii="Calibri" w:hAnsi="Calibri"/>
          <w:b/>
          <w:color w:val="5951C8" w:themeColor="text1" w:themeTint="80"/>
          <w:sz w:val="28"/>
          <w:szCs w:val="28"/>
        </w:rPr>
        <w:t>TDRevision</w:t>
      </w:r>
      <w:proofErr w:type="spellEnd"/>
      <w:r w:rsidRPr="00E932B0">
        <w:rPr>
          <w:rFonts w:ascii="Calibri" w:hAnsi="Calibri"/>
          <w:b/>
          <w:color w:val="5951C8" w:themeColor="text1" w:themeTint="80"/>
          <w:sz w:val="28"/>
          <w:szCs w:val="28"/>
        </w:rPr>
        <w:t xml:space="preserve"> </w:t>
      </w:r>
      <w:r>
        <w:rPr>
          <w:rFonts w:ascii="Calibri" w:hAnsi="Calibri"/>
          <w:b/>
          <w:color w:val="5951C8" w:themeColor="text1" w:themeTint="80"/>
          <w:sz w:val="28"/>
          <w:szCs w:val="28"/>
        </w:rPr>
        <w:t>2</w:t>
      </w:r>
      <w:r w:rsidRPr="00E932B0">
        <w:rPr>
          <w:rFonts w:ascii="Calibri" w:hAnsi="Calibri"/>
          <w:b/>
          <w:color w:val="5951C8" w:themeColor="text1" w:themeTint="80"/>
          <w:sz w:val="28"/>
          <w:szCs w:val="28"/>
        </w:rPr>
        <w:t xml:space="preserve">, </w:t>
      </w:r>
      <w:proofErr w:type="spellStart"/>
      <w:r w:rsidRPr="00E932B0">
        <w:rPr>
          <w:rFonts w:ascii="Calibri" w:hAnsi="Calibri"/>
          <w:b/>
          <w:color w:val="5951C8" w:themeColor="text1" w:themeTint="80"/>
          <w:sz w:val="28"/>
          <w:szCs w:val="28"/>
        </w:rPr>
        <w:t>TD</w:t>
      </w:r>
      <w:r>
        <w:rPr>
          <w:rFonts w:ascii="Calibri" w:hAnsi="Calibri"/>
          <w:b/>
          <w:color w:val="5951C8" w:themeColor="text1" w:themeTint="80"/>
          <w:sz w:val="28"/>
          <w:szCs w:val="28"/>
        </w:rPr>
        <w:t>Revision</w:t>
      </w:r>
      <w:proofErr w:type="spellEnd"/>
      <w:r w:rsidRPr="00E932B0">
        <w:rPr>
          <w:rFonts w:ascii="Calibri" w:hAnsi="Calibri"/>
          <w:b/>
          <w:color w:val="5951C8" w:themeColor="text1" w:themeTint="80"/>
          <w:sz w:val="28"/>
          <w:szCs w:val="28"/>
        </w:rPr>
        <w:t xml:space="preserve"> </w:t>
      </w:r>
      <w:r>
        <w:rPr>
          <w:rFonts w:ascii="Calibri" w:hAnsi="Calibri"/>
          <w:b/>
          <w:color w:val="5951C8" w:themeColor="text1" w:themeTint="80"/>
          <w:sz w:val="28"/>
          <w:szCs w:val="28"/>
        </w:rPr>
        <w:t>3</w:t>
      </w:r>
    </w:p>
    <w:p w14:paraId="494757F8" w14:textId="77777777" w:rsidR="006E4C90" w:rsidRPr="00C67E00" w:rsidRDefault="006E4C90" w:rsidP="006E4C90">
      <w:pPr>
        <w:pStyle w:val="Paragraphedeliste"/>
        <w:numPr>
          <w:ilvl w:val="0"/>
          <w:numId w:val="14"/>
        </w:numPr>
        <w:rPr>
          <w:rFonts w:ascii="Calibri" w:hAnsi="Calibri" w:cstheme="majorHAnsi"/>
          <w:b/>
          <w:color w:val="2E287F" w:themeColor="text1" w:themeTint="BF"/>
          <w:sz w:val="28"/>
          <w:szCs w:val="28"/>
        </w:rPr>
      </w:pPr>
      <w:r>
        <w:rPr>
          <w:rFonts w:ascii="Calibri" w:hAnsi="Calibri"/>
          <w:b/>
          <w:color w:val="2E287F" w:themeColor="text1" w:themeTint="BF"/>
          <w:sz w:val="28"/>
          <w:szCs w:val="28"/>
        </w:rPr>
        <w:t>Citer les réserves qui auraient dues être prises sur ce vêtement (Document DR03).</w:t>
      </w:r>
    </w:p>
    <w:p w14:paraId="24A05606" w14:textId="090E86D1" w:rsidR="006E4C90" w:rsidRPr="00B51DAF" w:rsidRDefault="006E4C90" w:rsidP="006E4C90">
      <w:pPr>
        <w:pStyle w:val="Paragraphedeliste"/>
        <w:rPr>
          <w:rFonts w:ascii="Calibri" w:hAnsi="Calibri" w:cstheme="majorHAnsi"/>
          <w:b/>
          <w:color w:val="5951C8" w:themeColor="text1" w:themeTint="80"/>
          <w:sz w:val="28"/>
          <w:szCs w:val="28"/>
        </w:rPr>
      </w:pPr>
      <w:r w:rsidRPr="00E932B0">
        <w:rPr>
          <w:rFonts w:asciiTheme="minorHAnsi" w:hAnsiTheme="minorHAnsi"/>
          <w:b/>
          <w:color w:val="5951C8" w:themeColor="text1" w:themeTint="80"/>
          <w:sz w:val="28"/>
          <w:szCs w:val="28"/>
        </w:rPr>
        <w:t xml:space="preserve">Avant de pouvoir répondre à </w:t>
      </w:r>
      <w:r>
        <w:rPr>
          <w:rFonts w:asciiTheme="minorHAnsi" w:hAnsiTheme="minorHAnsi"/>
          <w:b/>
          <w:color w:val="5951C8" w:themeColor="text1" w:themeTint="80"/>
          <w:sz w:val="28"/>
          <w:szCs w:val="28"/>
        </w:rPr>
        <w:t>cette</w:t>
      </w:r>
      <w:r w:rsidRPr="00E932B0">
        <w:rPr>
          <w:rFonts w:asciiTheme="minorHAnsi" w:hAnsiTheme="minorHAnsi"/>
          <w:b/>
          <w:color w:val="5951C8" w:themeColor="text1" w:themeTint="80"/>
          <w:sz w:val="28"/>
          <w:szCs w:val="28"/>
        </w:rPr>
        <w:t xml:space="preserve"> question , vous devez consulter le </w:t>
      </w:r>
      <w:r w:rsidRPr="00E932B0">
        <w:rPr>
          <w:rFonts w:ascii="Calibri" w:hAnsi="Calibri"/>
          <w:b/>
          <w:color w:val="5951C8" w:themeColor="text1" w:themeTint="80"/>
          <w:sz w:val="28"/>
          <w:szCs w:val="28"/>
        </w:rPr>
        <w:t>Document DR03 et complétez le</w:t>
      </w:r>
      <w:r>
        <w:rPr>
          <w:rFonts w:ascii="Calibri" w:hAnsi="Calibri"/>
          <w:b/>
          <w:color w:val="5951C8" w:themeColor="text1" w:themeTint="80"/>
          <w:sz w:val="28"/>
          <w:szCs w:val="28"/>
        </w:rPr>
        <w:t>s</w:t>
      </w:r>
      <w:r w:rsidRPr="00E932B0">
        <w:rPr>
          <w:rFonts w:ascii="Calibri" w:hAnsi="Calibri"/>
          <w:b/>
          <w:color w:val="5951C8" w:themeColor="text1" w:themeTint="80"/>
          <w:sz w:val="28"/>
          <w:szCs w:val="28"/>
        </w:rPr>
        <w:t xml:space="preserve"> TD 0, TD 1 et TD 1bis</w:t>
      </w:r>
    </w:p>
    <w:p w14:paraId="534D5D67" w14:textId="670FA11C" w:rsidR="00DD1314" w:rsidRPr="00DD1314" w:rsidRDefault="00DD1314" w:rsidP="006E4C90">
      <w:pPr>
        <w:pStyle w:val="Paragraphedeliste"/>
        <w:rPr>
          <w:rFonts w:asciiTheme="minorHAnsi" w:hAnsiTheme="minorHAnsi" w:cstheme="majorHAnsi"/>
          <w:b/>
          <w:sz w:val="28"/>
          <w:szCs w:val="28"/>
        </w:rPr>
      </w:pPr>
    </w:p>
    <w:p w14:paraId="4CF93FA8" w14:textId="4E5AF7D5" w:rsidR="005516EA" w:rsidRPr="006E4C90" w:rsidRDefault="005516EA" w:rsidP="005516EA">
      <w:pPr>
        <w:pStyle w:val="Paragraphedeliste"/>
        <w:numPr>
          <w:ilvl w:val="0"/>
          <w:numId w:val="14"/>
        </w:numPr>
        <w:rPr>
          <w:rFonts w:ascii="Calibri" w:hAnsi="Calibri" w:cstheme="majorHAnsi"/>
          <w:b/>
          <w:color w:val="2E287F" w:themeColor="text1" w:themeTint="BF"/>
          <w:sz w:val="28"/>
          <w:szCs w:val="28"/>
        </w:rPr>
      </w:pPr>
      <w:r>
        <w:rPr>
          <w:rFonts w:ascii="Calibri" w:hAnsi="Calibri" w:cstheme="majorHAnsi"/>
          <w:b/>
          <w:color w:val="2E287F" w:themeColor="text1" w:themeTint="BF"/>
          <w:sz w:val="28"/>
          <w:szCs w:val="28"/>
        </w:rPr>
        <w:t xml:space="preserve">Utiliser les Conditions Générales des Prestations pour proposer un dédommagement à la cliente si cela est justifié </w:t>
      </w:r>
      <w:r>
        <w:rPr>
          <w:rFonts w:ascii="Calibri" w:hAnsi="Calibri"/>
          <w:b/>
          <w:color w:val="2E287F" w:themeColor="text1" w:themeTint="BF"/>
          <w:sz w:val="28"/>
          <w:szCs w:val="28"/>
        </w:rPr>
        <w:t>(Document DR04).</w:t>
      </w:r>
    </w:p>
    <w:p w14:paraId="17C225FB" w14:textId="415E2691" w:rsidR="006E4C90" w:rsidRPr="00E932B0" w:rsidRDefault="006E4C90" w:rsidP="006E4C90">
      <w:pPr>
        <w:pStyle w:val="Paragraphedeliste"/>
        <w:rPr>
          <w:rFonts w:ascii="Calibri" w:hAnsi="Calibri" w:cstheme="majorHAnsi"/>
          <w:b/>
          <w:color w:val="5951C8" w:themeColor="text1" w:themeTint="80"/>
          <w:sz w:val="28"/>
          <w:szCs w:val="28"/>
        </w:rPr>
      </w:pPr>
      <w:r w:rsidRPr="00E932B0">
        <w:rPr>
          <w:rFonts w:asciiTheme="minorHAnsi" w:hAnsiTheme="minorHAnsi"/>
          <w:b/>
          <w:color w:val="5951C8" w:themeColor="text1" w:themeTint="80"/>
          <w:sz w:val="28"/>
          <w:szCs w:val="28"/>
        </w:rPr>
        <w:t xml:space="preserve">Avant de pouvoir répondre à </w:t>
      </w:r>
      <w:r>
        <w:rPr>
          <w:rFonts w:asciiTheme="minorHAnsi" w:hAnsiTheme="minorHAnsi"/>
          <w:b/>
          <w:color w:val="5951C8" w:themeColor="text1" w:themeTint="80"/>
          <w:sz w:val="28"/>
          <w:szCs w:val="28"/>
        </w:rPr>
        <w:t>cette</w:t>
      </w:r>
      <w:r w:rsidRPr="00E932B0">
        <w:rPr>
          <w:rFonts w:asciiTheme="minorHAnsi" w:hAnsiTheme="minorHAnsi"/>
          <w:b/>
          <w:color w:val="5951C8" w:themeColor="text1" w:themeTint="80"/>
          <w:sz w:val="28"/>
          <w:szCs w:val="28"/>
        </w:rPr>
        <w:t xml:space="preserve"> question, vous devez consulter le </w:t>
      </w:r>
      <w:r w:rsidRPr="00E932B0">
        <w:rPr>
          <w:rFonts w:ascii="Calibri" w:hAnsi="Calibri"/>
          <w:b/>
          <w:color w:val="5951C8" w:themeColor="text1" w:themeTint="80"/>
          <w:sz w:val="28"/>
          <w:szCs w:val="28"/>
        </w:rPr>
        <w:t>Document DR0</w:t>
      </w:r>
      <w:r>
        <w:rPr>
          <w:rFonts w:ascii="Calibri" w:hAnsi="Calibri"/>
          <w:b/>
          <w:color w:val="5951C8" w:themeColor="text1" w:themeTint="80"/>
          <w:sz w:val="28"/>
          <w:szCs w:val="28"/>
        </w:rPr>
        <w:t>4</w:t>
      </w:r>
      <w:r w:rsidRPr="00E932B0">
        <w:rPr>
          <w:rFonts w:ascii="Calibri" w:hAnsi="Calibri"/>
          <w:b/>
          <w:color w:val="5951C8" w:themeColor="text1" w:themeTint="80"/>
          <w:sz w:val="28"/>
          <w:szCs w:val="28"/>
        </w:rPr>
        <w:t xml:space="preserve"> et complétez le</w:t>
      </w:r>
      <w:r>
        <w:rPr>
          <w:rFonts w:ascii="Calibri" w:hAnsi="Calibri"/>
          <w:b/>
          <w:color w:val="5951C8" w:themeColor="text1" w:themeTint="80"/>
          <w:sz w:val="28"/>
          <w:szCs w:val="28"/>
        </w:rPr>
        <w:t>s</w:t>
      </w:r>
      <w:r w:rsidRPr="00E932B0">
        <w:rPr>
          <w:rFonts w:ascii="Calibri" w:hAnsi="Calibri"/>
          <w:b/>
          <w:color w:val="5951C8" w:themeColor="text1" w:themeTint="80"/>
          <w:sz w:val="28"/>
          <w:szCs w:val="28"/>
        </w:rPr>
        <w:t xml:space="preserve"> TD </w:t>
      </w:r>
      <w:r>
        <w:rPr>
          <w:rFonts w:ascii="Calibri" w:hAnsi="Calibri"/>
          <w:b/>
          <w:color w:val="5951C8" w:themeColor="text1" w:themeTint="80"/>
          <w:sz w:val="28"/>
          <w:szCs w:val="28"/>
        </w:rPr>
        <w:t>2</w:t>
      </w:r>
      <w:r w:rsidRPr="00E932B0">
        <w:rPr>
          <w:rFonts w:ascii="Calibri" w:hAnsi="Calibri"/>
          <w:b/>
          <w:color w:val="5951C8" w:themeColor="text1" w:themeTint="80"/>
          <w:sz w:val="28"/>
          <w:szCs w:val="28"/>
        </w:rPr>
        <w:t xml:space="preserve">, TD </w:t>
      </w:r>
      <w:r>
        <w:rPr>
          <w:rFonts w:ascii="Calibri" w:hAnsi="Calibri"/>
          <w:b/>
          <w:color w:val="5951C8" w:themeColor="text1" w:themeTint="80"/>
          <w:sz w:val="28"/>
          <w:szCs w:val="28"/>
        </w:rPr>
        <w:t>3</w:t>
      </w:r>
      <w:r w:rsidRPr="00E932B0">
        <w:rPr>
          <w:rFonts w:ascii="Calibri" w:hAnsi="Calibri"/>
          <w:b/>
          <w:color w:val="5951C8" w:themeColor="text1" w:themeTint="80"/>
          <w:sz w:val="28"/>
          <w:szCs w:val="28"/>
        </w:rPr>
        <w:t xml:space="preserve"> et TD </w:t>
      </w:r>
      <w:r>
        <w:rPr>
          <w:rFonts w:ascii="Calibri" w:hAnsi="Calibri"/>
          <w:b/>
          <w:color w:val="5951C8" w:themeColor="text1" w:themeTint="80"/>
          <w:sz w:val="28"/>
          <w:szCs w:val="28"/>
        </w:rPr>
        <w:t>4</w:t>
      </w:r>
    </w:p>
    <w:p w14:paraId="12E28983" w14:textId="53FA66C9" w:rsidR="006E4C90" w:rsidRDefault="006E4C90" w:rsidP="006E4C90">
      <w:pPr>
        <w:pStyle w:val="Paragraphedeliste"/>
        <w:rPr>
          <w:rFonts w:ascii="Calibri" w:hAnsi="Calibri" w:cstheme="majorHAnsi"/>
          <w:b/>
          <w:color w:val="2E287F" w:themeColor="text1" w:themeTint="BF"/>
          <w:sz w:val="28"/>
          <w:szCs w:val="28"/>
        </w:rPr>
      </w:pPr>
    </w:p>
    <w:p w14:paraId="48460C41" w14:textId="4250EE48" w:rsidR="006E4C90" w:rsidRDefault="006E4C90" w:rsidP="006E4C90">
      <w:pPr>
        <w:pStyle w:val="Paragraphedeliste"/>
        <w:rPr>
          <w:rFonts w:ascii="Calibri" w:hAnsi="Calibri" w:cstheme="majorHAnsi"/>
          <w:b/>
          <w:color w:val="2E287F" w:themeColor="text1" w:themeTint="BF"/>
          <w:sz w:val="28"/>
          <w:szCs w:val="28"/>
        </w:rPr>
      </w:pPr>
    </w:p>
    <w:p w14:paraId="35D223BD" w14:textId="59B1CC7F" w:rsidR="006E4C90" w:rsidRDefault="006E4C90" w:rsidP="006E4C90">
      <w:pPr>
        <w:pStyle w:val="Paragraphedeliste"/>
        <w:rPr>
          <w:rFonts w:ascii="Calibri" w:hAnsi="Calibri" w:cstheme="majorHAnsi"/>
          <w:b/>
          <w:color w:val="2E287F" w:themeColor="text1" w:themeTint="BF"/>
          <w:sz w:val="28"/>
          <w:szCs w:val="28"/>
        </w:rPr>
      </w:pPr>
    </w:p>
    <w:p w14:paraId="14FEFEE1" w14:textId="1584AFF1" w:rsidR="006E4C90" w:rsidRDefault="006E4C90" w:rsidP="006E4C90">
      <w:pPr>
        <w:pStyle w:val="Paragraphedeliste"/>
        <w:rPr>
          <w:rFonts w:ascii="Calibri" w:hAnsi="Calibri" w:cstheme="majorHAnsi"/>
          <w:b/>
          <w:color w:val="2E287F" w:themeColor="text1" w:themeTint="BF"/>
          <w:sz w:val="28"/>
          <w:szCs w:val="28"/>
        </w:rPr>
      </w:pPr>
    </w:p>
    <w:p w14:paraId="1E5E7EDA" w14:textId="2A3543EB" w:rsidR="006E4C90" w:rsidRDefault="006E4C90" w:rsidP="006E4C90">
      <w:pPr>
        <w:pStyle w:val="Paragraphedeliste"/>
        <w:rPr>
          <w:rFonts w:ascii="Calibri" w:hAnsi="Calibri" w:cstheme="majorHAnsi"/>
          <w:b/>
          <w:color w:val="2E287F" w:themeColor="text1" w:themeTint="BF"/>
          <w:sz w:val="28"/>
          <w:szCs w:val="28"/>
        </w:rPr>
      </w:pPr>
    </w:p>
    <w:p w14:paraId="587B563A" w14:textId="77777777" w:rsidR="006E4C90" w:rsidRPr="00C67E00" w:rsidRDefault="006E4C90" w:rsidP="006E4C90">
      <w:pPr>
        <w:pStyle w:val="Paragraphedeliste"/>
        <w:rPr>
          <w:rFonts w:ascii="Calibri" w:hAnsi="Calibri" w:cstheme="majorHAnsi"/>
          <w:b/>
          <w:color w:val="2E287F" w:themeColor="text1" w:themeTint="BF"/>
          <w:sz w:val="28"/>
          <w:szCs w:val="28"/>
        </w:rPr>
      </w:pPr>
    </w:p>
    <w:p w14:paraId="3F09F9C3" w14:textId="08E942B3" w:rsidR="00B819DB" w:rsidRPr="005516EA" w:rsidRDefault="00B819DB" w:rsidP="005516EA">
      <w:pPr>
        <w:pStyle w:val="Paragraphedeliste"/>
        <w:rPr>
          <w:rFonts w:ascii="Calibri" w:hAnsi="Calibri" w:cstheme="majorHAnsi"/>
          <w:b/>
          <w:color w:val="FF0000"/>
          <w:sz w:val="28"/>
          <w:szCs w:val="28"/>
        </w:rPr>
      </w:pPr>
    </w:p>
    <w:p w14:paraId="7CBF7B2A" w14:textId="43D77E1B" w:rsidR="00B819DB" w:rsidRPr="000E1B2A" w:rsidRDefault="00B819DB" w:rsidP="000E1B2A">
      <w:pPr>
        <w:pStyle w:val="Paragraphedeliste"/>
        <w:pBdr>
          <w:top w:val="single" w:sz="48" w:space="1" w:color="A6E4DF" w:themeColor="accent3" w:themeTint="66"/>
        </w:pBdr>
        <w:rPr>
          <w:rFonts w:ascii="Calibri" w:hAnsi="Calibri" w:cstheme="majorHAnsi"/>
          <w:b/>
          <w:color w:val="FF0000"/>
          <w:sz w:val="40"/>
          <w:szCs w:val="40"/>
        </w:rPr>
      </w:pPr>
      <w:r w:rsidRPr="000E1B2A">
        <w:rPr>
          <w:rFonts w:ascii="Calibri" w:hAnsi="Calibri"/>
          <w:b/>
          <w:color w:val="5951C8" w:themeColor="text1" w:themeTint="80"/>
          <w:sz w:val="40"/>
          <w:szCs w:val="40"/>
        </w:rPr>
        <w:t xml:space="preserve">Voici </w:t>
      </w:r>
      <w:r w:rsidR="005516EA" w:rsidRPr="000E1B2A">
        <w:rPr>
          <w:rFonts w:ascii="Calibri" w:hAnsi="Calibri"/>
          <w:b/>
          <w:color w:val="5951C8" w:themeColor="text1" w:themeTint="80"/>
          <w:sz w:val="40"/>
          <w:szCs w:val="40"/>
        </w:rPr>
        <w:t>le vêtement abimé </w:t>
      </w:r>
      <w:r w:rsidR="00015C78">
        <w:rPr>
          <w:rFonts w:ascii="Calibri" w:hAnsi="Calibri"/>
          <w:b/>
          <w:color w:val="5951C8" w:themeColor="text1" w:themeTint="80"/>
          <w:sz w:val="40"/>
          <w:szCs w:val="40"/>
        </w:rPr>
        <w:t xml:space="preserve">et son code d’entretien </w:t>
      </w:r>
      <w:r w:rsidR="005516EA" w:rsidRPr="000E1B2A">
        <w:rPr>
          <w:rFonts w:ascii="Calibri" w:hAnsi="Calibri"/>
          <w:b/>
          <w:color w:val="5951C8" w:themeColor="text1" w:themeTint="80"/>
          <w:sz w:val="40"/>
          <w:szCs w:val="40"/>
        </w:rPr>
        <w:t>:</w:t>
      </w:r>
    </w:p>
    <w:p w14:paraId="3D8F6002" w14:textId="570607B7" w:rsidR="00615FF9" w:rsidRDefault="00015C78" w:rsidP="00615FF9">
      <w:pPr>
        <w:rPr>
          <w:b w:val="0"/>
          <w:color w:val="FF00FF"/>
        </w:rPr>
      </w:pPr>
      <w:r>
        <w:rPr>
          <w:noProof/>
          <w:lang w:eastAsia="fr-FR"/>
        </w:rPr>
        <w:drawing>
          <wp:inline distT="0" distB="0" distL="0" distR="0" wp14:anchorId="0985B10A" wp14:editId="6028FE45">
            <wp:extent cx="3479080" cy="2609484"/>
            <wp:effectExtent l="0" t="0" r="762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191" cy="2635069"/>
                    </a:xfrm>
                    <a:prstGeom prst="rect">
                      <a:avLst/>
                    </a:prstGeom>
                    <a:noFill/>
                    <a:ln>
                      <a:noFill/>
                    </a:ln>
                  </pic:spPr>
                </pic:pic>
              </a:graphicData>
            </a:graphic>
          </wp:inline>
        </w:drawing>
      </w:r>
      <w:r w:rsidR="00B51AA2">
        <w:rPr>
          <w:b w:val="0"/>
          <w:color w:val="FF00FF"/>
        </w:rPr>
        <w:t xml:space="preserve">     </w:t>
      </w:r>
      <w:r w:rsidR="005F7F66" w:rsidRPr="005F7F66">
        <w:rPr>
          <w:b w:val="0"/>
          <w:color w:val="FF00FF"/>
        </w:rPr>
        <w:t xml:space="preserve">  </w:t>
      </w:r>
      <w:r>
        <w:rPr>
          <w:noProof/>
          <w:lang w:eastAsia="fr-FR"/>
        </w:rPr>
        <w:drawing>
          <wp:inline distT="0" distB="0" distL="0" distR="0" wp14:anchorId="3B031CA9" wp14:editId="472F6110">
            <wp:extent cx="2595880" cy="251989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622218" cy="2545460"/>
                    </a:xfrm>
                    <a:prstGeom prst="rect">
                      <a:avLst/>
                    </a:prstGeom>
                    <a:noFill/>
                    <a:ln>
                      <a:noFill/>
                    </a:ln>
                  </pic:spPr>
                </pic:pic>
              </a:graphicData>
            </a:graphic>
          </wp:inline>
        </w:drawing>
      </w:r>
    </w:p>
    <w:p w14:paraId="65773BC0" w14:textId="71821618" w:rsidR="00F14852" w:rsidRDefault="00F14852" w:rsidP="00D70EE4">
      <w:pPr>
        <w:tabs>
          <w:tab w:val="left" w:pos="6960"/>
        </w:tabs>
        <w:rPr>
          <w:b w:val="0"/>
          <w:color w:val="2E287F" w:themeColor="text1" w:themeTint="BF"/>
        </w:rPr>
      </w:pPr>
      <w:r>
        <w:rPr>
          <w:b w:val="0"/>
          <w:color w:val="2E287F" w:themeColor="text1" w:themeTint="BF"/>
        </w:rPr>
        <w:t xml:space="preserve">Pour pouvoir suivre ce parcours de formation et répondre à toutes les questions qui vous seront posées, vous devez vous souvenir de ce que vous avez appris en </w:t>
      </w:r>
      <w:r w:rsidR="00682267">
        <w:rPr>
          <w:b w:val="0"/>
          <w:color w:val="2E287F" w:themeColor="text1" w:themeTint="BF"/>
        </w:rPr>
        <w:t>seconde CAP MET</w:t>
      </w:r>
      <w:r>
        <w:rPr>
          <w:b w:val="0"/>
          <w:color w:val="2E287F" w:themeColor="text1" w:themeTint="BF"/>
        </w:rPr>
        <w:t xml:space="preserve"> Notamment les informations contenues dans les fiches de </w:t>
      </w:r>
      <w:r w:rsidR="001E68C3">
        <w:rPr>
          <w:b w:val="0"/>
          <w:color w:val="2E287F" w:themeColor="text1" w:themeTint="BF"/>
        </w:rPr>
        <w:t>2CAP MET</w:t>
      </w:r>
      <w:r>
        <w:rPr>
          <w:b w:val="0"/>
          <w:color w:val="2E287F" w:themeColor="text1" w:themeTint="BF"/>
        </w:rPr>
        <w:t xml:space="preserve"> suivantes :</w:t>
      </w:r>
    </w:p>
    <w:p w14:paraId="1743E6A4" w14:textId="533E4DC4" w:rsidR="00F14852" w:rsidRDefault="00F14852" w:rsidP="00F14852">
      <w:pPr>
        <w:pStyle w:val="Paragraphedeliste"/>
        <w:numPr>
          <w:ilvl w:val="0"/>
          <w:numId w:val="8"/>
        </w:numPr>
        <w:tabs>
          <w:tab w:val="left" w:pos="6960"/>
        </w:tabs>
        <w:rPr>
          <w:rFonts w:asciiTheme="minorHAnsi" w:hAnsiTheme="minorHAnsi" w:cstheme="minorHAnsi"/>
          <w:color w:val="2E287F" w:themeColor="text1" w:themeTint="BF"/>
        </w:rPr>
      </w:pPr>
      <w:r w:rsidRPr="00F14852">
        <w:rPr>
          <w:rFonts w:asciiTheme="minorHAnsi" w:hAnsiTheme="minorHAnsi" w:cstheme="minorHAnsi"/>
          <w:color w:val="2E287F" w:themeColor="text1" w:themeTint="BF"/>
        </w:rPr>
        <w:t>Fiche ressource</w:t>
      </w:r>
      <w:r>
        <w:rPr>
          <w:rFonts w:asciiTheme="minorHAnsi" w:hAnsiTheme="minorHAnsi" w:cstheme="minorHAnsi"/>
          <w:color w:val="2E287F" w:themeColor="text1" w:themeTint="BF"/>
        </w:rPr>
        <w:t xml:space="preserve"> 00 </w:t>
      </w:r>
      <w:r w:rsidR="00D6358F">
        <w:rPr>
          <w:rFonts w:asciiTheme="minorHAnsi" w:hAnsiTheme="minorHAnsi" w:cstheme="minorHAnsi"/>
          <w:color w:val="2E287F" w:themeColor="text1" w:themeTint="BF"/>
        </w:rPr>
        <w:t>L’inspection</w:t>
      </w:r>
      <w:r>
        <w:rPr>
          <w:rFonts w:asciiTheme="minorHAnsi" w:hAnsiTheme="minorHAnsi" w:cstheme="minorHAnsi"/>
          <w:color w:val="2E287F" w:themeColor="text1" w:themeTint="BF"/>
        </w:rPr>
        <w:t xml:space="preserve"> des vêtements</w:t>
      </w:r>
    </w:p>
    <w:p w14:paraId="0BB05FC3" w14:textId="77777777" w:rsidR="00F14852" w:rsidRDefault="00F14852" w:rsidP="00F14852">
      <w:pPr>
        <w:pStyle w:val="Paragraphedeliste"/>
        <w:numPr>
          <w:ilvl w:val="0"/>
          <w:numId w:val="8"/>
        </w:numPr>
        <w:tabs>
          <w:tab w:val="left" w:pos="6960"/>
        </w:tabs>
        <w:rPr>
          <w:rFonts w:asciiTheme="minorHAnsi" w:hAnsiTheme="minorHAnsi" w:cstheme="minorHAnsi"/>
          <w:color w:val="2E287F" w:themeColor="text1" w:themeTint="BF"/>
        </w:rPr>
      </w:pPr>
      <w:r w:rsidRPr="00F14852">
        <w:rPr>
          <w:rFonts w:asciiTheme="minorHAnsi" w:hAnsiTheme="minorHAnsi" w:cstheme="minorHAnsi"/>
          <w:color w:val="2E287F" w:themeColor="text1" w:themeTint="BF"/>
        </w:rPr>
        <w:t>Fiche ressource</w:t>
      </w:r>
      <w:r>
        <w:rPr>
          <w:rFonts w:asciiTheme="minorHAnsi" w:hAnsiTheme="minorHAnsi" w:cstheme="minorHAnsi"/>
          <w:color w:val="2E287F" w:themeColor="text1" w:themeTint="BF"/>
        </w:rPr>
        <w:t xml:space="preserve"> 01 Le marquage des vêtements</w:t>
      </w:r>
    </w:p>
    <w:p w14:paraId="50F2C0C5" w14:textId="18DC3174" w:rsidR="00B51AA2" w:rsidRPr="00F14852" w:rsidRDefault="00F14852" w:rsidP="00F14852">
      <w:pPr>
        <w:pStyle w:val="Paragraphedeliste"/>
        <w:numPr>
          <w:ilvl w:val="0"/>
          <w:numId w:val="8"/>
        </w:numPr>
        <w:tabs>
          <w:tab w:val="left" w:pos="6960"/>
        </w:tabs>
        <w:rPr>
          <w:rFonts w:asciiTheme="minorHAnsi" w:hAnsiTheme="minorHAnsi" w:cstheme="minorHAnsi"/>
          <w:color w:val="2E287F" w:themeColor="text1" w:themeTint="BF"/>
        </w:rPr>
      </w:pPr>
      <w:r>
        <w:rPr>
          <w:rFonts w:asciiTheme="minorHAnsi" w:hAnsiTheme="minorHAnsi" w:cstheme="minorHAnsi"/>
          <w:color w:val="2E287F" w:themeColor="text1" w:themeTint="BF"/>
        </w:rPr>
        <w:t xml:space="preserve">Fiche de synthèse </w:t>
      </w:r>
      <w:r w:rsidR="001E68C3">
        <w:rPr>
          <w:rFonts w:asciiTheme="minorHAnsi" w:hAnsiTheme="minorHAnsi" w:cstheme="minorHAnsi"/>
          <w:color w:val="2E287F" w:themeColor="text1" w:themeTint="BF"/>
        </w:rPr>
        <w:t>2 CAP MET</w:t>
      </w:r>
      <w:r>
        <w:rPr>
          <w:rFonts w:asciiTheme="minorHAnsi" w:hAnsiTheme="minorHAnsi" w:cstheme="minorHAnsi"/>
          <w:color w:val="2E287F" w:themeColor="text1" w:themeTint="BF"/>
        </w:rPr>
        <w:t xml:space="preserve"> du CI01</w:t>
      </w:r>
      <w:r w:rsidR="00D70EE4" w:rsidRPr="00F14852">
        <w:rPr>
          <w:rFonts w:asciiTheme="minorHAnsi" w:hAnsiTheme="minorHAnsi" w:cstheme="minorHAnsi"/>
          <w:color w:val="2E287F" w:themeColor="text1" w:themeTint="BF"/>
        </w:rPr>
        <w:tab/>
      </w:r>
    </w:p>
    <w:p w14:paraId="2DCA5BDC" w14:textId="4732D526" w:rsidR="00F051F3" w:rsidRDefault="00F051F3" w:rsidP="00C40ABB">
      <w:pPr>
        <w:jc w:val="right"/>
        <w:rPr>
          <w:rFonts w:ascii="Calibri" w:hAnsi="Calibri"/>
          <w:color w:val="5951C8" w:themeColor="text1" w:themeTint="80"/>
          <w:sz w:val="24"/>
          <w:szCs w:val="24"/>
        </w:rPr>
      </w:pPr>
    </w:p>
    <w:p w14:paraId="0427DE90" w14:textId="0891DFEE" w:rsidR="00F051F3" w:rsidRDefault="00F051F3" w:rsidP="00C40ABB">
      <w:pPr>
        <w:jc w:val="right"/>
        <w:rPr>
          <w:rFonts w:ascii="Calibri" w:hAnsi="Calibri"/>
          <w:color w:val="5951C8" w:themeColor="text1" w:themeTint="80"/>
          <w:sz w:val="24"/>
          <w:szCs w:val="24"/>
        </w:rPr>
      </w:pPr>
    </w:p>
    <w:p w14:paraId="46DDF954" w14:textId="63154728" w:rsidR="00F051F3" w:rsidRDefault="00F051F3" w:rsidP="006E4C90">
      <w:pPr>
        <w:tabs>
          <w:tab w:val="left" w:pos="410"/>
        </w:tabs>
        <w:rPr>
          <w:rFonts w:asciiTheme="majorHAnsi" w:hAnsiTheme="majorHAnsi" w:cstheme="majorHAnsi"/>
          <w:sz w:val="52"/>
          <w:szCs w:val="52"/>
          <w:lang w:bidi="fr-FR"/>
        </w:rPr>
      </w:pPr>
      <w:r>
        <w:rPr>
          <w:rFonts w:asciiTheme="majorHAnsi" w:hAnsiTheme="majorHAnsi" w:cstheme="majorHAnsi"/>
          <w:sz w:val="52"/>
          <w:szCs w:val="52"/>
          <w:lang w:bidi="fr-FR"/>
        </w:rPr>
        <w:t>Retour à la p</w:t>
      </w:r>
      <w:r w:rsidRPr="00F051F3">
        <w:rPr>
          <w:rFonts w:asciiTheme="majorHAnsi" w:hAnsiTheme="majorHAnsi" w:cstheme="majorHAnsi"/>
          <w:sz w:val="52"/>
          <w:szCs w:val="52"/>
          <w:lang w:bidi="fr-FR"/>
        </w:rPr>
        <w:t>roblématique</w:t>
      </w:r>
      <w:r>
        <w:rPr>
          <w:rFonts w:asciiTheme="majorHAnsi" w:hAnsiTheme="majorHAnsi" w:cstheme="majorHAnsi"/>
          <w:sz w:val="52"/>
          <w:szCs w:val="52"/>
          <w:lang w:bidi="fr-FR"/>
        </w:rPr>
        <w:t> :</w:t>
      </w:r>
    </w:p>
    <w:p w14:paraId="15A57733" w14:textId="4C978FFA" w:rsidR="00F051F3" w:rsidRPr="00F051F3" w:rsidRDefault="00D431B4" w:rsidP="00F051F3">
      <w:pPr>
        <w:rPr>
          <w:rFonts w:cstheme="minorHAnsi"/>
          <w:b w:val="0"/>
          <w:bCs/>
          <w:color w:val="2E287F" w:themeColor="text1" w:themeTint="BF"/>
          <w:szCs w:val="28"/>
          <w:lang w:bidi="fr-FR"/>
        </w:rPr>
      </w:pPr>
      <w:r>
        <w:rPr>
          <w:rFonts w:cstheme="minorHAnsi"/>
          <w:b w:val="0"/>
          <w:bCs/>
          <w:color w:val="2E287F" w:themeColor="text1" w:themeTint="BF"/>
          <w:szCs w:val="28"/>
          <w:lang w:bidi="fr-FR"/>
        </w:rPr>
        <w:t>A cette étape de l’analyse</w:t>
      </w:r>
      <w:r w:rsidR="00F051F3" w:rsidRPr="00F051F3">
        <w:rPr>
          <w:rFonts w:cstheme="minorHAnsi"/>
          <w:b w:val="0"/>
          <w:bCs/>
          <w:color w:val="2E287F" w:themeColor="text1" w:themeTint="BF"/>
          <w:szCs w:val="28"/>
          <w:lang w:bidi="fr-FR"/>
        </w:rPr>
        <w:t xml:space="preserve">, vous </w:t>
      </w:r>
      <w:r>
        <w:rPr>
          <w:rFonts w:cstheme="minorHAnsi"/>
          <w:b w:val="0"/>
          <w:bCs/>
          <w:color w:val="2E287F" w:themeColor="text1" w:themeTint="BF"/>
          <w:szCs w:val="28"/>
          <w:lang w:bidi="fr-FR"/>
        </w:rPr>
        <w:t>êtes capable de</w:t>
      </w:r>
      <w:r w:rsidR="00F051F3" w:rsidRPr="00F051F3">
        <w:rPr>
          <w:rFonts w:cstheme="minorHAnsi"/>
          <w:b w:val="0"/>
          <w:bCs/>
          <w:color w:val="2E287F" w:themeColor="text1" w:themeTint="BF"/>
          <w:szCs w:val="28"/>
          <w:lang w:bidi="fr-FR"/>
        </w:rPr>
        <w:t xml:space="preserve"> résoudre la problématique qui vous est exposée.</w:t>
      </w:r>
    </w:p>
    <w:p w14:paraId="2C7D576D" w14:textId="72613A2E" w:rsidR="00F051F3" w:rsidRDefault="00F051F3" w:rsidP="00F051F3">
      <w:pPr>
        <w:rPr>
          <w:rFonts w:cstheme="minorHAnsi"/>
          <w:color w:val="2E287F" w:themeColor="text1" w:themeTint="BF"/>
          <w:szCs w:val="28"/>
          <w:u w:val="single"/>
          <w:lang w:bidi="fr-FR"/>
        </w:rPr>
      </w:pPr>
      <w:r w:rsidRPr="00F051F3">
        <w:rPr>
          <w:rFonts w:cstheme="minorHAnsi"/>
          <w:color w:val="2E287F" w:themeColor="text1" w:themeTint="BF"/>
          <w:szCs w:val="28"/>
          <w:u w:val="single"/>
          <w:lang w:bidi="fr-FR"/>
        </w:rPr>
        <w:t>Description de la situation :</w:t>
      </w:r>
    </w:p>
    <w:p w14:paraId="1701F485" w14:textId="5D6B6143" w:rsidR="00F051F3" w:rsidRPr="00BE0265" w:rsidRDefault="00F051F3" w:rsidP="00BE0265">
      <w:pPr>
        <w:jc w:val="both"/>
        <w:rPr>
          <w:rFonts w:cstheme="minorHAnsi"/>
          <w:b w:val="0"/>
          <w:bCs/>
          <w:i/>
          <w:iCs/>
          <w:color w:val="2E287F" w:themeColor="text1" w:themeTint="BF"/>
          <w:szCs w:val="28"/>
          <w:lang w:bidi="fr-FR"/>
        </w:rPr>
      </w:pPr>
      <w:r w:rsidRPr="00BE0265">
        <w:rPr>
          <w:rFonts w:cstheme="minorHAnsi"/>
          <w:b w:val="0"/>
          <w:bCs/>
          <w:i/>
          <w:iCs/>
          <w:color w:val="2E287F" w:themeColor="text1" w:themeTint="BF"/>
          <w:szCs w:val="28"/>
          <w:lang w:bidi="fr-FR"/>
        </w:rPr>
        <w:t xml:space="preserve">Mme </w:t>
      </w:r>
      <w:r w:rsidR="00BE0265" w:rsidRPr="00BE0265">
        <w:rPr>
          <w:rFonts w:cstheme="minorHAnsi"/>
          <w:b w:val="0"/>
          <w:bCs/>
          <w:i/>
          <w:iCs/>
          <w:color w:val="2E287F" w:themeColor="text1" w:themeTint="BF"/>
          <w:szCs w:val="28"/>
          <w:lang w:bidi="fr-FR"/>
        </w:rPr>
        <w:t xml:space="preserve">Rose qui habite 18 rue de Rome à Marseille 13006 et dont le numéro de téléphone est le 06 75 89 34 </w:t>
      </w:r>
      <w:r w:rsidR="00D431B4">
        <w:rPr>
          <w:rFonts w:cstheme="minorHAnsi"/>
          <w:b w:val="0"/>
          <w:bCs/>
          <w:i/>
          <w:iCs/>
          <w:color w:val="2E287F" w:themeColor="text1" w:themeTint="BF"/>
          <w:szCs w:val="28"/>
          <w:lang w:bidi="fr-FR"/>
        </w:rPr>
        <w:t xml:space="preserve">XX </w:t>
      </w:r>
      <w:r w:rsidR="00BE0265" w:rsidRPr="00BE0265">
        <w:rPr>
          <w:rFonts w:cstheme="minorHAnsi"/>
          <w:b w:val="0"/>
          <w:bCs/>
          <w:i/>
          <w:iCs/>
          <w:color w:val="2E287F" w:themeColor="text1" w:themeTint="BF"/>
          <w:szCs w:val="28"/>
          <w:lang w:bidi="fr-FR"/>
        </w:rPr>
        <w:t>revient le 2 septembre chercher ses vêtements qu’elle a déposé</w:t>
      </w:r>
      <w:r w:rsidR="00D431B4">
        <w:rPr>
          <w:rFonts w:cstheme="minorHAnsi"/>
          <w:b w:val="0"/>
          <w:bCs/>
          <w:i/>
          <w:iCs/>
          <w:color w:val="2E287F" w:themeColor="text1" w:themeTint="BF"/>
          <w:szCs w:val="28"/>
          <w:lang w:bidi="fr-FR"/>
        </w:rPr>
        <w:t>s</w:t>
      </w:r>
      <w:r w:rsidR="00BE0265" w:rsidRPr="00BE0265">
        <w:rPr>
          <w:rFonts w:cstheme="minorHAnsi"/>
          <w:b w:val="0"/>
          <w:bCs/>
          <w:i/>
          <w:iCs/>
          <w:color w:val="2E287F" w:themeColor="text1" w:themeTint="BF"/>
          <w:szCs w:val="28"/>
          <w:lang w:bidi="fr-FR"/>
        </w:rPr>
        <w:t xml:space="preserve"> le 28 aout au pressing de Castellane. Elle présente son ticket n° 7634 à </w:t>
      </w:r>
      <w:r w:rsidR="0040260A">
        <w:rPr>
          <w:rFonts w:cstheme="minorHAnsi"/>
          <w:b w:val="0"/>
          <w:bCs/>
          <w:i/>
          <w:iCs/>
          <w:color w:val="2E287F" w:themeColor="text1" w:themeTint="BF"/>
          <w:szCs w:val="28"/>
          <w:lang w:bidi="fr-FR"/>
        </w:rPr>
        <w:t>Régis</w:t>
      </w:r>
      <w:r w:rsidR="00BE0265" w:rsidRPr="00BE0265">
        <w:rPr>
          <w:rFonts w:cstheme="minorHAnsi"/>
          <w:b w:val="0"/>
          <w:bCs/>
          <w:i/>
          <w:iCs/>
          <w:color w:val="2E287F" w:themeColor="text1" w:themeTint="BF"/>
          <w:szCs w:val="28"/>
          <w:lang w:bidi="fr-FR"/>
        </w:rPr>
        <w:t xml:space="preserve"> .</w:t>
      </w:r>
    </w:p>
    <w:p w14:paraId="47B0F07A" w14:textId="63D4D28A" w:rsidR="00BE0265" w:rsidRPr="00BE0265" w:rsidRDefault="0040260A" w:rsidP="00BE0265">
      <w:pPr>
        <w:jc w:val="both"/>
        <w:rPr>
          <w:rFonts w:cstheme="minorHAnsi"/>
          <w:b w:val="0"/>
          <w:bCs/>
          <w:i/>
          <w:iCs/>
          <w:color w:val="2E287F" w:themeColor="text1" w:themeTint="BF"/>
          <w:szCs w:val="28"/>
          <w:lang w:bidi="fr-FR"/>
        </w:rPr>
      </w:pPr>
      <w:r>
        <w:rPr>
          <w:rFonts w:cstheme="minorHAnsi"/>
          <w:b w:val="0"/>
          <w:bCs/>
          <w:i/>
          <w:iCs/>
          <w:color w:val="2E287F" w:themeColor="text1" w:themeTint="BF"/>
          <w:szCs w:val="28"/>
          <w:lang w:bidi="fr-FR"/>
        </w:rPr>
        <w:t>Régis</w:t>
      </w:r>
      <w:r w:rsidR="00BE0265" w:rsidRPr="00BE0265">
        <w:rPr>
          <w:rFonts w:cstheme="minorHAnsi"/>
          <w:b w:val="0"/>
          <w:bCs/>
          <w:i/>
          <w:iCs/>
          <w:color w:val="2E287F" w:themeColor="text1" w:themeTint="BF"/>
          <w:szCs w:val="28"/>
          <w:lang w:bidi="fr-FR"/>
        </w:rPr>
        <w:t xml:space="preserve"> va chercher le lot de Mme Rose et lui rend les vêtements.</w:t>
      </w:r>
    </w:p>
    <w:p w14:paraId="7799970B" w14:textId="26B441B2" w:rsidR="00BE0265" w:rsidRPr="00BE0265" w:rsidRDefault="00BE0265" w:rsidP="00BE0265">
      <w:pPr>
        <w:jc w:val="both"/>
        <w:rPr>
          <w:rFonts w:cstheme="minorHAnsi"/>
          <w:b w:val="0"/>
          <w:bCs/>
          <w:i/>
          <w:iCs/>
          <w:color w:val="2E287F" w:themeColor="text1" w:themeTint="BF"/>
          <w:szCs w:val="28"/>
          <w:lang w:bidi="fr-FR"/>
        </w:rPr>
      </w:pPr>
      <w:r w:rsidRPr="00BE0265">
        <w:rPr>
          <w:rFonts w:cstheme="minorHAnsi"/>
          <w:b w:val="0"/>
          <w:bCs/>
          <w:i/>
          <w:iCs/>
          <w:color w:val="2E287F" w:themeColor="text1" w:themeTint="BF"/>
          <w:szCs w:val="28"/>
          <w:lang w:bidi="fr-FR"/>
        </w:rPr>
        <w:t>Mme Rose aperçoit son pull (voir la photo) et demande à vérifier la qualité du travail.</w:t>
      </w:r>
    </w:p>
    <w:p w14:paraId="6C490B86" w14:textId="4257AA30" w:rsidR="00BE0265" w:rsidRDefault="00BE0265" w:rsidP="00BE0265">
      <w:pPr>
        <w:jc w:val="both"/>
        <w:rPr>
          <w:b w:val="0"/>
          <w:bCs/>
          <w:i/>
          <w:iCs/>
        </w:rPr>
      </w:pPr>
      <w:r w:rsidRPr="00BE0265">
        <w:rPr>
          <w:rFonts w:cstheme="minorHAnsi"/>
          <w:b w:val="0"/>
          <w:bCs/>
          <w:i/>
          <w:iCs/>
          <w:color w:val="2E287F" w:themeColor="text1" w:themeTint="BF"/>
          <w:szCs w:val="28"/>
          <w:lang w:bidi="fr-FR"/>
        </w:rPr>
        <w:t xml:space="preserve">Elle découvre que son pull est </w:t>
      </w:r>
      <w:r w:rsidRPr="00BE0265">
        <w:rPr>
          <w:b w:val="0"/>
          <w:bCs/>
          <w:i/>
          <w:iCs/>
        </w:rPr>
        <w:t>feutré : il a fortement rétréci et présente un toucher dur, épais, cartonné. Elle explique que c’est son pull préféré, qu’il est neuf, elle vient de l’acheter et ne l’a porté qu’une seule fois. Elle est furieuse et ne comprend pas ce qui s’est passé.</w:t>
      </w:r>
    </w:p>
    <w:p w14:paraId="3828D96A" w14:textId="12299984" w:rsidR="006E4C90" w:rsidRDefault="006E4C90" w:rsidP="00BE0265">
      <w:pPr>
        <w:jc w:val="both"/>
        <w:rPr>
          <w:b w:val="0"/>
          <w:bCs/>
          <w:i/>
          <w:iCs/>
        </w:rPr>
      </w:pPr>
    </w:p>
    <w:p w14:paraId="60F326E8" w14:textId="77777777" w:rsidR="006E4C90" w:rsidRDefault="006E4C90" w:rsidP="00BE0265">
      <w:pPr>
        <w:jc w:val="both"/>
        <w:rPr>
          <w:b w:val="0"/>
          <w:bCs/>
          <w:i/>
          <w:iCs/>
        </w:rPr>
      </w:pPr>
    </w:p>
    <w:p w14:paraId="658A5D53" w14:textId="248955B6" w:rsidR="000C0E02" w:rsidRDefault="000C0E02" w:rsidP="000C0E02">
      <w:pPr>
        <w:rPr>
          <w:rFonts w:cstheme="minorHAnsi"/>
          <w:color w:val="2E287F" w:themeColor="text1" w:themeTint="BF"/>
          <w:szCs w:val="28"/>
          <w:u w:val="single"/>
          <w:lang w:bidi="fr-FR"/>
        </w:rPr>
      </w:pPr>
      <w:r>
        <w:rPr>
          <w:rFonts w:cstheme="minorHAnsi"/>
          <w:color w:val="2E287F" w:themeColor="text1" w:themeTint="BF"/>
          <w:szCs w:val="28"/>
          <w:u w:val="single"/>
          <w:lang w:bidi="fr-FR"/>
        </w:rPr>
        <w:t xml:space="preserve">Répondre aux questions suivantes pour aider </w:t>
      </w:r>
      <w:r w:rsidR="0040260A">
        <w:rPr>
          <w:rFonts w:cstheme="minorHAnsi"/>
          <w:color w:val="2E287F" w:themeColor="text1" w:themeTint="BF"/>
          <w:szCs w:val="28"/>
          <w:u w:val="single"/>
          <w:lang w:bidi="fr-FR"/>
        </w:rPr>
        <w:t>Régis</w:t>
      </w:r>
      <w:r>
        <w:rPr>
          <w:rFonts w:cstheme="minorHAnsi"/>
          <w:color w:val="2E287F" w:themeColor="text1" w:themeTint="BF"/>
          <w:szCs w:val="28"/>
          <w:u w:val="single"/>
          <w:lang w:bidi="fr-FR"/>
        </w:rPr>
        <w:t xml:space="preserve"> à résoudre le problème</w:t>
      </w:r>
      <w:r w:rsidRPr="00F051F3">
        <w:rPr>
          <w:rFonts w:cstheme="minorHAnsi"/>
          <w:color w:val="2E287F" w:themeColor="text1" w:themeTint="BF"/>
          <w:szCs w:val="28"/>
          <w:u w:val="single"/>
          <w:lang w:bidi="fr-FR"/>
        </w:rPr>
        <w:t> :</w:t>
      </w:r>
    </w:p>
    <w:p w14:paraId="295773AD" w14:textId="2162450E" w:rsidR="000C0E02" w:rsidRPr="00546133" w:rsidRDefault="000C0E02" w:rsidP="000C0E02">
      <w:pPr>
        <w:pStyle w:val="Paragraphedeliste"/>
        <w:numPr>
          <w:ilvl w:val="0"/>
          <w:numId w:val="19"/>
        </w:numPr>
        <w:rPr>
          <w:rFonts w:asciiTheme="minorHAnsi" w:hAnsiTheme="minorHAnsi" w:cstheme="minorHAnsi"/>
          <w:b/>
          <w:bCs/>
          <w:color w:val="2E287F" w:themeColor="text1" w:themeTint="BF"/>
          <w:lang w:bidi="fr-FR"/>
        </w:rPr>
      </w:pPr>
      <w:r w:rsidRPr="00546133">
        <w:rPr>
          <w:rFonts w:asciiTheme="minorHAnsi" w:hAnsiTheme="minorHAnsi" w:cstheme="minorHAnsi"/>
          <w:b/>
          <w:bCs/>
          <w:color w:val="2E287F" w:themeColor="text1" w:themeTint="BF"/>
          <w:lang w:bidi="fr-FR"/>
        </w:rPr>
        <w:t xml:space="preserve">Cocher la </w:t>
      </w:r>
      <w:r w:rsidR="00D431B4">
        <w:rPr>
          <w:rFonts w:asciiTheme="minorHAnsi" w:hAnsiTheme="minorHAnsi" w:cstheme="minorHAnsi"/>
          <w:b/>
          <w:bCs/>
          <w:color w:val="2E287F" w:themeColor="text1" w:themeTint="BF"/>
          <w:lang w:bidi="fr-FR"/>
        </w:rPr>
        <w:t>case proposant la bonne réponse à</w:t>
      </w:r>
      <w:r w:rsidRPr="00546133">
        <w:rPr>
          <w:rFonts w:asciiTheme="minorHAnsi" w:hAnsiTheme="minorHAnsi" w:cstheme="minorHAnsi"/>
          <w:b/>
          <w:bCs/>
          <w:color w:val="2E287F" w:themeColor="text1" w:themeTint="BF"/>
          <w:lang w:bidi="fr-FR"/>
        </w:rPr>
        <w:t xml:space="preserve"> la cliente furieuse</w:t>
      </w:r>
      <w:r w:rsidR="00546133">
        <w:rPr>
          <w:rFonts w:asciiTheme="minorHAnsi" w:hAnsiTheme="minorHAnsi" w:cstheme="minorHAnsi"/>
          <w:b/>
          <w:bCs/>
          <w:color w:val="2E287F" w:themeColor="text1" w:themeTint="BF"/>
          <w:lang w:bidi="fr-FR"/>
        </w:rPr>
        <w:t xml:space="preserve"> </w:t>
      </w:r>
      <w:r w:rsidRPr="00546133">
        <w:rPr>
          <w:rFonts w:asciiTheme="minorHAnsi" w:hAnsiTheme="minorHAnsi" w:cstheme="minorHAnsi"/>
          <w:b/>
          <w:bCs/>
          <w:color w:val="2E287F" w:themeColor="text1" w:themeTint="BF"/>
          <w:lang w:bidi="fr-FR"/>
        </w:rPr>
        <w:t>:</w:t>
      </w:r>
    </w:p>
    <w:p w14:paraId="2BDA5034" w14:textId="593CC894" w:rsidR="000C0E02" w:rsidRDefault="000C0E02" w:rsidP="000C0E02">
      <w:pPr>
        <w:rPr>
          <w:rFonts w:cstheme="minorHAnsi"/>
          <w:b w:val="0"/>
          <w:bCs/>
          <w:color w:val="2E287F" w:themeColor="text1" w:themeTint="BF"/>
          <w:sz w:val="24"/>
          <w:szCs w:val="24"/>
          <w:lang w:bidi="fr-FR"/>
        </w:rPr>
      </w:pPr>
      <w:r>
        <w:rPr>
          <w:rFonts w:cstheme="minorHAnsi"/>
          <w:noProof/>
          <w:color w:val="0F0D29" w:themeColor="text1"/>
          <w:szCs w:val="28"/>
          <w:u w:val="single"/>
          <w:lang w:eastAsia="fr-FR"/>
        </w:rPr>
        <mc:AlternateContent>
          <mc:Choice Requires="wps">
            <w:drawing>
              <wp:anchor distT="0" distB="0" distL="114300" distR="114300" simplePos="0" relativeHeight="251663360" behindDoc="0" locked="0" layoutInCell="1" allowOverlap="1" wp14:anchorId="44CDF2A3" wp14:editId="5A651C42">
                <wp:simplePos x="0" y="0"/>
                <wp:positionH relativeFrom="column">
                  <wp:posOffset>-187960</wp:posOffset>
                </wp:positionH>
                <wp:positionV relativeFrom="paragraph">
                  <wp:posOffset>220345</wp:posOffset>
                </wp:positionV>
                <wp:extent cx="133350" cy="1333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9A7D0" id="Rectangle 1" o:spid="_x0000_s1026" style="position:absolute;margin-left:-14.8pt;margin-top:17.35pt;width:10.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" fillcolor="white [3201]" strokecolor="#2e287f [2429]" strokeweight="1.5pt"/>
            </w:pict>
          </mc:Fallback>
        </mc:AlternateContent>
      </w:r>
      <w:r>
        <w:rPr>
          <w:rFonts w:cstheme="minorHAnsi"/>
          <w:color w:val="2E287F" w:themeColor="text1" w:themeTint="BF"/>
          <w:szCs w:val="28"/>
          <w:u w:val="single"/>
          <w:lang w:bidi="fr-FR"/>
        </w:rPr>
        <w:t xml:space="preserve">     </w:t>
      </w:r>
    </w:p>
    <w:p w14:paraId="49A5DDDB" w14:textId="59AA4EF8" w:rsidR="000C0E02" w:rsidRDefault="000C0E02" w:rsidP="000C0E02">
      <w:pPr>
        <w:rPr>
          <w:rFonts w:cstheme="minorHAnsi"/>
          <w:b w:val="0"/>
          <w:bCs/>
          <w:color w:val="2E287F" w:themeColor="text1" w:themeTint="BF"/>
          <w:sz w:val="24"/>
          <w:szCs w:val="24"/>
          <w:lang w:bidi="fr-FR"/>
        </w:rPr>
      </w:pPr>
      <w:r>
        <w:rPr>
          <w:rFonts w:cstheme="minorHAnsi"/>
          <w:noProof/>
          <w:color w:val="0F0D29" w:themeColor="text1"/>
          <w:szCs w:val="28"/>
          <w:u w:val="single"/>
          <w:lang w:eastAsia="fr-FR"/>
        </w:rPr>
        <mc:AlternateContent>
          <mc:Choice Requires="wps">
            <w:drawing>
              <wp:anchor distT="0" distB="0" distL="114300" distR="114300" simplePos="0" relativeHeight="251665408" behindDoc="0" locked="0" layoutInCell="1" allowOverlap="1" wp14:anchorId="6173C345" wp14:editId="643F40DC">
                <wp:simplePos x="0" y="0"/>
                <wp:positionH relativeFrom="leftMargin">
                  <wp:posOffset>410210</wp:posOffset>
                </wp:positionH>
                <wp:positionV relativeFrom="paragraph">
                  <wp:posOffset>213995</wp:posOffset>
                </wp:positionV>
                <wp:extent cx="133350" cy="133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F49AE" id="Rectangle 7" o:spid="_x0000_s1026" style="position:absolute;margin-left:32.3pt;margin-top:16.85pt;width:10.5pt;height:10.5pt;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" fillcolor="white [3201]" strokecolor="#2e287f [2429]" strokeweight="1.5pt">
                <w10:wrap anchorx="margin"/>
              </v:rect>
            </w:pict>
          </mc:Fallback>
        </mc:AlternateContent>
      </w:r>
      <w:r>
        <w:rPr>
          <w:rFonts w:cstheme="minorHAnsi"/>
          <w:b w:val="0"/>
          <w:bCs/>
          <w:color w:val="2E287F" w:themeColor="text1" w:themeTint="BF"/>
          <w:sz w:val="24"/>
          <w:szCs w:val="24"/>
          <w:lang w:bidi="fr-FR"/>
        </w:rPr>
        <w:t xml:space="preserve">      « Ça va, ça arrive à tout le monde ! vous énervez pas ! »</w:t>
      </w:r>
    </w:p>
    <w:p w14:paraId="1CC665D5" w14:textId="5692A064" w:rsidR="000C0E02" w:rsidRDefault="000C0E02" w:rsidP="000C0E02">
      <w:pPr>
        <w:rPr>
          <w:rFonts w:cstheme="minorHAnsi"/>
          <w:b w:val="0"/>
          <w:bCs/>
          <w:color w:val="2E287F" w:themeColor="text1" w:themeTint="BF"/>
          <w:sz w:val="24"/>
          <w:szCs w:val="24"/>
          <w:lang w:bidi="fr-FR"/>
        </w:rPr>
      </w:pPr>
      <w:r>
        <w:rPr>
          <w:rFonts w:cstheme="minorHAnsi"/>
          <w:noProof/>
          <w:color w:val="0F0D29" w:themeColor="text1"/>
          <w:szCs w:val="28"/>
          <w:u w:val="single"/>
          <w:lang w:eastAsia="fr-FR"/>
        </w:rPr>
        <mc:AlternateContent>
          <mc:Choice Requires="wps">
            <w:drawing>
              <wp:anchor distT="0" distB="0" distL="114300" distR="114300" simplePos="0" relativeHeight="251667456" behindDoc="0" locked="0" layoutInCell="1" allowOverlap="1" wp14:anchorId="3CD61C19" wp14:editId="24E3365C">
                <wp:simplePos x="0" y="0"/>
                <wp:positionH relativeFrom="leftMargin">
                  <wp:posOffset>416560</wp:posOffset>
                </wp:positionH>
                <wp:positionV relativeFrom="paragraph">
                  <wp:posOffset>207645</wp:posOffset>
                </wp:positionV>
                <wp:extent cx="13335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2CA84" id="Rectangle 13" o:spid="_x0000_s1026" style="position:absolute;margin-left:32.8pt;margin-top:16.35pt;width:10.5pt;height:10.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" fillcolor="white [3201]" strokecolor="#2e287f [2429]" strokeweight="1.5pt">
                <w10:wrap anchorx="margin"/>
              </v:rect>
            </w:pict>
          </mc:Fallback>
        </mc:AlternateContent>
      </w:r>
      <w:r>
        <w:rPr>
          <w:rFonts w:cstheme="minorHAnsi"/>
          <w:b w:val="0"/>
          <w:bCs/>
          <w:color w:val="2E287F" w:themeColor="text1" w:themeTint="BF"/>
          <w:sz w:val="24"/>
          <w:szCs w:val="24"/>
          <w:lang w:bidi="fr-FR"/>
        </w:rPr>
        <w:t xml:space="preserve">       « C’est pas notre faute, on ne peut rien faire »</w:t>
      </w:r>
    </w:p>
    <w:p w14:paraId="42E4E0D5" w14:textId="6752E786" w:rsidR="000C0E02" w:rsidRDefault="000C0E02" w:rsidP="000C0E02">
      <w:pPr>
        <w:rPr>
          <w:rFonts w:cstheme="minorHAnsi"/>
          <w:b w:val="0"/>
          <w:bCs/>
          <w:color w:val="2E287F" w:themeColor="text1" w:themeTint="BF"/>
          <w:sz w:val="24"/>
          <w:szCs w:val="24"/>
          <w:lang w:bidi="fr-FR"/>
        </w:rPr>
      </w:pPr>
      <w:r>
        <w:rPr>
          <w:rFonts w:cstheme="minorHAnsi"/>
          <w:noProof/>
          <w:color w:val="0F0D29" w:themeColor="text1"/>
          <w:szCs w:val="28"/>
          <w:u w:val="single"/>
          <w:lang w:eastAsia="fr-FR"/>
        </w:rPr>
        <mc:AlternateContent>
          <mc:Choice Requires="wps">
            <w:drawing>
              <wp:anchor distT="0" distB="0" distL="114300" distR="114300" simplePos="0" relativeHeight="251669504" behindDoc="0" locked="0" layoutInCell="1" allowOverlap="1" wp14:anchorId="49897E4F" wp14:editId="38511AAE">
                <wp:simplePos x="0" y="0"/>
                <wp:positionH relativeFrom="leftMargin">
                  <wp:posOffset>416560</wp:posOffset>
                </wp:positionH>
                <wp:positionV relativeFrom="paragraph">
                  <wp:posOffset>207645</wp:posOffset>
                </wp:positionV>
                <wp:extent cx="133350" cy="1333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88099" id="Rectangle 14" o:spid="_x0000_s1026" style="position:absolute;margin-left:32.8pt;margin-top:16.35pt;width:10.5pt;height:10.5pt;z-index:25166950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" fillcolor="white [3201]" strokecolor="#2e287f [2429]" strokeweight="1.5pt">
                <w10:wrap anchorx="margin"/>
              </v:rect>
            </w:pict>
          </mc:Fallback>
        </mc:AlternateContent>
      </w:r>
      <w:r>
        <w:rPr>
          <w:rFonts w:cstheme="minorHAnsi"/>
          <w:b w:val="0"/>
          <w:bCs/>
          <w:color w:val="2E287F" w:themeColor="text1" w:themeTint="BF"/>
          <w:sz w:val="24"/>
          <w:szCs w:val="24"/>
          <w:lang w:bidi="fr-FR"/>
        </w:rPr>
        <w:t xml:space="preserve">       « C’est la qualité de votre pull qui est mauvaise »</w:t>
      </w:r>
    </w:p>
    <w:p w14:paraId="2AB31050" w14:textId="00867444" w:rsidR="000C0E02" w:rsidRDefault="00B93368" w:rsidP="000C0E02">
      <w:pPr>
        <w:rPr>
          <w:rFonts w:cstheme="minorHAnsi"/>
          <w:b w:val="0"/>
          <w:bCs/>
          <w:color w:val="2E287F" w:themeColor="text1" w:themeTint="BF"/>
          <w:sz w:val="24"/>
          <w:szCs w:val="24"/>
          <w:lang w:bidi="fr-FR"/>
        </w:rPr>
      </w:pPr>
      <w:r>
        <w:rPr>
          <w:rFonts w:cstheme="minorHAnsi"/>
          <w:b w:val="0"/>
          <w:bCs/>
          <w:color w:val="2E287F" w:themeColor="text1" w:themeTint="BF"/>
          <w:sz w:val="24"/>
          <w:szCs w:val="24"/>
          <w:lang w:bidi="fr-FR"/>
        </w:rPr>
        <w:t xml:space="preserve">       « Je comprends votre colère et je suis désolé »</w:t>
      </w:r>
    </w:p>
    <w:p w14:paraId="25A4317A" w14:textId="270ACA99" w:rsidR="00B93368" w:rsidRDefault="00B93368" w:rsidP="000C0E02">
      <w:pPr>
        <w:rPr>
          <w:rFonts w:cstheme="minorHAnsi"/>
          <w:b w:val="0"/>
          <w:bCs/>
          <w:color w:val="2E287F" w:themeColor="text1" w:themeTint="BF"/>
          <w:sz w:val="24"/>
          <w:szCs w:val="24"/>
          <w:lang w:bidi="fr-FR"/>
        </w:rPr>
      </w:pPr>
    </w:p>
    <w:p w14:paraId="640B08AD" w14:textId="1BDCDF64" w:rsidR="00B93368" w:rsidRPr="00546133" w:rsidRDefault="00B93368" w:rsidP="00B93368">
      <w:pPr>
        <w:pStyle w:val="Paragraphedeliste"/>
        <w:numPr>
          <w:ilvl w:val="0"/>
          <w:numId w:val="19"/>
        </w:numPr>
        <w:rPr>
          <w:rFonts w:cstheme="minorHAnsi"/>
          <w:b/>
          <w:bCs/>
          <w:color w:val="2E287F" w:themeColor="text1" w:themeTint="BF"/>
          <w:lang w:bidi="fr-FR"/>
        </w:rPr>
      </w:pPr>
      <w:r w:rsidRPr="00546133">
        <w:rPr>
          <w:rFonts w:asciiTheme="minorHAnsi" w:hAnsiTheme="minorHAnsi" w:cstheme="minorHAnsi"/>
          <w:b/>
          <w:bCs/>
          <w:color w:val="2E287F" w:themeColor="text1" w:themeTint="BF"/>
          <w:lang w:bidi="fr-FR"/>
        </w:rPr>
        <w:t xml:space="preserve">Cocher la réponse : que doit faire </w:t>
      </w:r>
      <w:r w:rsidR="0040260A">
        <w:rPr>
          <w:rFonts w:asciiTheme="minorHAnsi" w:hAnsiTheme="minorHAnsi" w:cstheme="minorHAnsi"/>
          <w:b/>
          <w:bCs/>
          <w:color w:val="2E287F" w:themeColor="text1" w:themeTint="BF"/>
          <w:lang w:bidi="fr-FR"/>
        </w:rPr>
        <w:t>Régis</w:t>
      </w:r>
      <w:r w:rsidRPr="00546133">
        <w:rPr>
          <w:rFonts w:asciiTheme="minorHAnsi" w:hAnsiTheme="minorHAnsi" w:cstheme="minorHAnsi"/>
          <w:b/>
          <w:bCs/>
          <w:color w:val="2E287F" w:themeColor="text1" w:themeTint="BF"/>
          <w:lang w:bidi="fr-FR"/>
        </w:rPr>
        <w:t xml:space="preserve"> en premier</w:t>
      </w:r>
      <w:r w:rsidR="00546133">
        <w:rPr>
          <w:rFonts w:asciiTheme="minorHAnsi" w:hAnsiTheme="minorHAnsi" w:cstheme="minorHAnsi"/>
          <w:b/>
          <w:bCs/>
          <w:color w:val="2E287F" w:themeColor="text1" w:themeTint="BF"/>
          <w:lang w:bidi="fr-FR"/>
        </w:rPr>
        <w:t xml:space="preserve"> ? </w:t>
      </w:r>
      <w:r w:rsidRPr="00546133">
        <w:rPr>
          <w:rFonts w:asciiTheme="minorHAnsi" w:hAnsiTheme="minorHAnsi" w:cstheme="minorHAnsi"/>
          <w:b/>
          <w:bCs/>
          <w:color w:val="2E287F" w:themeColor="text1" w:themeTint="BF"/>
          <w:lang w:bidi="fr-FR"/>
        </w:rPr>
        <w:t>:</w:t>
      </w:r>
    </w:p>
    <w:p w14:paraId="5C053B62" w14:textId="6B982A93" w:rsidR="00B93368" w:rsidRPr="00B93368" w:rsidRDefault="00B93368" w:rsidP="00B93368">
      <w:pPr>
        <w:pStyle w:val="Paragraphedeliste"/>
        <w:rPr>
          <w:rFonts w:cstheme="minorHAnsi"/>
          <w:bCs/>
          <w:color w:val="2E287F" w:themeColor="text1" w:themeTint="BF"/>
          <w:lang w:bidi="fr-FR"/>
        </w:rPr>
      </w:pPr>
      <w:r>
        <w:rPr>
          <w:noProof/>
          <w:color w:val="0F0D29" w:themeColor="text1"/>
          <w:szCs w:val="28"/>
          <w:u w:val="single"/>
        </w:rPr>
        <mc:AlternateContent>
          <mc:Choice Requires="wps">
            <w:drawing>
              <wp:anchor distT="0" distB="0" distL="114300" distR="114300" simplePos="0" relativeHeight="251671552" behindDoc="0" locked="0" layoutInCell="1" allowOverlap="1" wp14:anchorId="39858F4D" wp14:editId="53D75623">
                <wp:simplePos x="0" y="0"/>
                <wp:positionH relativeFrom="leftMargin">
                  <wp:posOffset>410210</wp:posOffset>
                </wp:positionH>
                <wp:positionV relativeFrom="paragraph">
                  <wp:posOffset>213995</wp:posOffset>
                </wp:positionV>
                <wp:extent cx="133350" cy="1333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F2E0B" id="Rectangle 15" o:spid="_x0000_s1026" style="position:absolute;margin-left:32.3pt;margin-top:16.85pt;width:10.5pt;height:10.5pt;z-index:25167155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" fillcolor="white [3201]" strokecolor="#2e287f [2429]" strokeweight="1.5pt">
                <w10:wrap anchorx="margin"/>
              </v:rect>
            </w:pict>
          </mc:Fallback>
        </mc:AlternateContent>
      </w:r>
    </w:p>
    <w:p w14:paraId="4FC410A4" w14:textId="2B4C1B40" w:rsidR="00B93368" w:rsidRPr="00B93368" w:rsidRDefault="00B93368" w:rsidP="00B93368">
      <w:pPr>
        <w:pStyle w:val="Paragraphedeliste"/>
        <w:rPr>
          <w:rFonts w:asciiTheme="minorHAnsi" w:hAnsiTheme="minorHAnsi" w:cstheme="minorHAnsi"/>
          <w:bCs/>
          <w:color w:val="2E287F" w:themeColor="text1" w:themeTint="BF"/>
          <w:lang w:bidi="fr-FR"/>
        </w:rPr>
      </w:pPr>
      <w:r w:rsidRPr="00B93368">
        <w:rPr>
          <w:rFonts w:asciiTheme="minorHAnsi" w:hAnsiTheme="minorHAnsi" w:cstheme="minorHAnsi"/>
          <w:noProof/>
          <w:color w:val="0F0D29" w:themeColor="text1"/>
          <w:szCs w:val="28"/>
          <w:u w:val="single"/>
        </w:rPr>
        <mc:AlternateContent>
          <mc:Choice Requires="wps">
            <w:drawing>
              <wp:anchor distT="0" distB="0" distL="114300" distR="114300" simplePos="0" relativeHeight="251672576" behindDoc="0" locked="0" layoutInCell="1" allowOverlap="1" wp14:anchorId="07105C67" wp14:editId="19B58D2C">
                <wp:simplePos x="0" y="0"/>
                <wp:positionH relativeFrom="leftMargin">
                  <wp:posOffset>416560</wp:posOffset>
                </wp:positionH>
                <wp:positionV relativeFrom="paragraph">
                  <wp:posOffset>207645</wp:posOffset>
                </wp:positionV>
                <wp:extent cx="133350" cy="1333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E9E4B" id="Rectangle 16" o:spid="_x0000_s1026" style="position:absolute;margin-left:32.8pt;margin-top:16.35pt;width:10.5pt;height:10.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" fillcolor="white [3201]" strokecolor="#2e287f [2429]" strokeweight="1.5pt">
                <w10:wrap anchorx="margin"/>
              </v:rect>
            </w:pict>
          </mc:Fallback>
        </mc:AlternateContent>
      </w:r>
      <w:r w:rsidRPr="00B93368">
        <w:rPr>
          <w:rFonts w:asciiTheme="minorHAnsi" w:hAnsiTheme="minorHAnsi" w:cstheme="minorHAnsi"/>
          <w:bCs/>
          <w:color w:val="2E287F" w:themeColor="text1" w:themeTint="BF"/>
          <w:lang w:bidi="fr-FR"/>
        </w:rPr>
        <w:t>regarder sur le ticket le prix payé par la cliente</w:t>
      </w:r>
    </w:p>
    <w:p w14:paraId="2FBF4EF4" w14:textId="75BF0B4F" w:rsidR="00B93368" w:rsidRPr="00B93368" w:rsidRDefault="00B93368" w:rsidP="00B93368">
      <w:pPr>
        <w:pStyle w:val="Paragraphedeliste"/>
        <w:rPr>
          <w:rFonts w:asciiTheme="minorHAnsi" w:hAnsiTheme="minorHAnsi" w:cstheme="minorHAnsi"/>
          <w:bCs/>
          <w:color w:val="2E287F" w:themeColor="text1" w:themeTint="BF"/>
          <w:lang w:bidi="fr-FR"/>
        </w:rPr>
      </w:pPr>
      <w:r w:rsidRPr="00B93368">
        <w:rPr>
          <w:rFonts w:asciiTheme="minorHAnsi" w:hAnsiTheme="minorHAnsi" w:cstheme="minorHAnsi"/>
          <w:noProof/>
          <w:color w:val="0F0D29" w:themeColor="text1"/>
          <w:szCs w:val="28"/>
          <w:u w:val="single"/>
        </w:rPr>
        <mc:AlternateContent>
          <mc:Choice Requires="wps">
            <w:drawing>
              <wp:anchor distT="0" distB="0" distL="114300" distR="114300" simplePos="0" relativeHeight="251673600" behindDoc="0" locked="0" layoutInCell="1" allowOverlap="1" wp14:anchorId="64F59BD6" wp14:editId="3D684C31">
                <wp:simplePos x="0" y="0"/>
                <wp:positionH relativeFrom="leftMargin">
                  <wp:posOffset>416560</wp:posOffset>
                </wp:positionH>
                <wp:positionV relativeFrom="paragraph">
                  <wp:posOffset>207645</wp:posOffset>
                </wp:positionV>
                <wp:extent cx="1333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3350" cy="133350"/>
                        </a:xfrm>
                        <a:prstGeom prst="rect">
                          <a:avLst/>
                        </a:prstGeom>
                        <a:ln w="19050">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0F63C" id="Rectangle 17" o:spid="_x0000_s1026" style="position:absolute;margin-left:32.8pt;margin-top:16.35pt;width:10.5pt;height:10.5pt;z-index:251673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" fillcolor="white [3201]" strokecolor="#2e287f [2429]" strokeweight="1.5pt">
                <w10:wrap anchorx="margin"/>
              </v:rect>
            </w:pict>
          </mc:Fallback>
        </mc:AlternateContent>
      </w:r>
      <w:r w:rsidRPr="00B93368">
        <w:rPr>
          <w:rFonts w:asciiTheme="minorHAnsi" w:hAnsiTheme="minorHAnsi" w:cstheme="minorHAnsi"/>
          <w:bCs/>
          <w:color w:val="2E287F" w:themeColor="text1" w:themeTint="BF"/>
          <w:lang w:bidi="fr-FR"/>
        </w:rPr>
        <w:t xml:space="preserve">regarder sur le ticket si des réserves ont été prises lors de la réception   </w:t>
      </w:r>
    </w:p>
    <w:p w14:paraId="5944A548" w14:textId="1F1416CD" w:rsidR="00B93368" w:rsidRPr="00B93368" w:rsidRDefault="00B93368" w:rsidP="00B93368">
      <w:pPr>
        <w:pStyle w:val="Paragraphedeliste"/>
        <w:rPr>
          <w:rFonts w:asciiTheme="minorHAnsi" w:hAnsiTheme="minorHAnsi" w:cstheme="minorHAnsi"/>
          <w:bCs/>
          <w:color w:val="2E287F" w:themeColor="text1" w:themeTint="BF"/>
          <w:lang w:bidi="fr-FR"/>
        </w:rPr>
      </w:pPr>
      <w:r w:rsidRPr="00B93368">
        <w:rPr>
          <w:rFonts w:asciiTheme="minorHAnsi" w:hAnsiTheme="minorHAnsi" w:cstheme="minorHAnsi"/>
          <w:bCs/>
          <w:color w:val="2E287F" w:themeColor="text1" w:themeTint="BF"/>
          <w:lang w:bidi="fr-FR"/>
        </w:rPr>
        <w:t>regarder la date notée sur le ticket</w:t>
      </w:r>
    </w:p>
    <w:p w14:paraId="7374DE8B" w14:textId="49F79873" w:rsidR="000C0E02" w:rsidRDefault="000C0E02" w:rsidP="00BE0265">
      <w:pPr>
        <w:jc w:val="both"/>
        <w:rPr>
          <w:rFonts w:cstheme="minorHAnsi"/>
          <w:b w:val="0"/>
          <w:bCs/>
          <w:i/>
          <w:iCs/>
          <w:color w:val="2E287F" w:themeColor="text1" w:themeTint="BF"/>
          <w:szCs w:val="28"/>
        </w:rPr>
      </w:pPr>
    </w:p>
    <w:p w14:paraId="3AA06239" w14:textId="1920DC84" w:rsidR="00B93368" w:rsidRPr="001B184F" w:rsidRDefault="00B93368" w:rsidP="00B93368">
      <w:pPr>
        <w:pStyle w:val="Paragraphedeliste"/>
        <w:numPr>
          <w:ilvl w:val="0"/>
          <w:numId w:val="19"/>
        </w:numPr>
        <w:jc w:val="both"/>
        <w:rPr>
          <w:rFonts w:cstheme="minorHAnsi"/>
          <w:bCs/>
          <w:color w:val="2E287F" w:themeColor="text1" w:themeTint="BF"/>
          <w:szCs w:val="28"/>
        </w:rPr>
      </w:pPr>
      <w:r w:rsidRPr="001B184F">
        <w:rPr>
          <w:rFonts w:asciiTheme="minorHAnsi" w:hAnsiTheme="minorHAnsi" w:cstheme="minorHAnsi"/>
          <w:bCs/>
          <w:color w:val="2E287F" w:themeColor="text1" w:themeTint="BF"/>
          <w:szCs w:val="28"/>
        </w:rPr>
        <w:t>Si des réserves sont notées, expliquer ce qui doit être noté pour que le pressing ne soit pas responsable de l’accident :………………………………………………………………………………………</w:t>
      </w:r>
    </w:p>
    <w:p w14:paraId="677CF709" w14:textId="0CBF5395" w:rsidR="00B93368" w:rsidRDefault="00B93368" w:rsidP="00B93368">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22F63E31" w14:textId="77777777" w:rsidR="00B93368" w:rsidRDefault="00B93368" w:rsidP="00B93368">
      <w:pPr>
        <w:pStyle w:val="Paragraphedeliste"/>
        <w:jc w:val="both"/>
        <w:rPr>
          <w:rFonts w:asciiTheme="minorHAnsi" w:hAnsiTheme="minorHAnsi" w:cstheme="minorHAnsi"/>
          <w:bCs/>
          <w:color w:val="2E287F" w:themeColor="text1" w:themeTint="BF"/>
          <w:szCs w:val="28"/>
        </w:rPr>
      </w:pPr>
    </w:p>
    <w:p w14:paraId="3B46A149" w14:textId="7B228AA7" w:rsidR="00805CA9" w:rsidRDefault="002B1C8C" w:rsidP="00B93368">
      <w:pPr>
        <w:pStyle w:val="Paragraphedeliste"/>
        <w:numPr>
          <w:ilvl w:val="0"/>
          <w:numId w:val="19"/>
        </w:numPr>
        <w:jc w:val="both"/>
        <w:rPr>
          <w:rFonts w:asciiTheme="minorHAnsi" w:hAnsiTheme="minorHAnsi" w:cstheme="minorHAnsi"/>
          <w:bCs/>
          <w:color w:val="2E287F" w:themeColor="text1" w:themeTint="BF"/>
          <w:szCs w:val="28"/>
        </w:rPr>
      </w:pPr>
      <w:r w:rsidRPr="002B1C8C">
        <w:rPr>
          <w:rFonts w:asciiTheme="minorHAnsi" w:hAnsiTheme="minorHAnsi" w:cstheme="minorHAnsi"/>
          <w:bCs/>
          <w:color w:val="2E287F" w:themeColor="text1" w:themeTint="BF"/>
          <w:szCs w:val="28"/>
        </w:rPr>
        <w:t xml:space="preserve">Si la cliente était rentrée chez elle et qu’elle se rende compte au bout d’une semaine que son pull était abîmé. </w:t>
      </w:r>
      <w:r w:rsidR="009769A0" w:rsidRPr="002B1C8C">
        <w:rPr>
          <w:rFonts w:asciiTheme="minorHAnsi" w:hAnsiTheme="minorHAnsi" w:cstheme="minorHAnsi"/>
          <w:bCs/>
          <w:color w:val="2E287F" w:themeColor="text1" w:themeTint="BF"/>
          <w:szCs w:val="28"/>
        </w:rPr>
        <w:t>Aurait-elle</w:t>
      </w:r>
      <w:r w:rsidRPr="002B1C8C">
        <w:rPr>
          <w:rFonts w:asciiTheme="minorHAnsi" w:hAnsiTheme="minorHAnsi" w:cstheme="minorHAnsi"/>
          <w:bCs/>
          <w:color w:val="2E287F" w:themeColor="text1" w:themeTint="BF"/>
          <w:szCs w:val="28"/>
        </w:rPr>
        <w:t xml:space="preserve"> pu le rapporter au pressing pour faire une réclamation ? </w:t>
      </w:r>
      <w:r w:rsidR="00805CA9">
        <w:rPr>
          <w:rFonts w:asciiTheme="minorHAnsi" w:hAnsiTheme="minorHAnsi" w:cstheme="minorHAnsi"/>
          <w:bCs/>
          <w:color w:val="2E287F" w:themeColor="text1" w:themeTint="BF"/>
          <w:szCs w:val="28"/>
        </w:rPr>
        <w:t>…</w:t>
      </w:r>
    </w:p>
    <w:p w14:paraId="6BA0BEE5" w14:textId="7867A58A" w:rsidR="00B93368" w:rsidRDefault="002B1C8C" w:rsidP="00805CA9">
      <w:pPr>
        <w:pStyle w:val="Paragraphedeliste"/>
        <w:jc w:val="both"/>
        <w:rPr>
          <w:rFonts w:asciiTheme="minorHAnsi" w:hAnsiTheme="minorHAnsi" w:cstheme="minorHAnsi"/>
          <w:bCs/>
          <w:color w:val="2E287F" w:themeColor="text1" w:themeTint="BF"/>
          <w:szCs w:val="28"/>
        </w:rPr>
      </w:pPr>
      <w:r w:rsidRPr="002B1C8C">
        <w:rPr>
          <w:rFonts w:asciiTheme="minorHAnsi" w:hAnsiTheme="minorHAnsi" w:cstheme="minorHAnsi"/>
          <w:bCs/>
          <w:color w:val="2E287F" w:themeColor="text1" w:themeTint="BF"/>
          <w:szCs w:val="28"/>
        </w:rPr>
        <w:t>Expliquer pourquoi</w:t>
      </w:r>
      <w:r>
        <w:rPr>
          <w:rFonts w:asciiTheme="minorHAnsi" w:hAnsiTheme="minorHAnsi" w:cstheme="minorHAnsi"/>
          <w:bCs/>
          <w:color w:val="2E287F" w:themeColor="text1" w:themeTint="BF"/>
          <w:szCs w:val="28"/>
        </w:rPr>
        <w:t> : ………………………………………………………………………………………………………..</w:t>
      </w:r>
    </w:p>
    <w:p w14:paraId="47071648" w14:textId="0D8A8D29" w:rsidR="002B1C8C" w:rsidRDefault="002B1C8C" w:rsidP="002B1C8C">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5B1084C1" w14:textId="77777777" w:rsidR="002B1C8C" w:rsidRPr="002B1C8C" w:rsidRDefault="002B1C8C" w:rsidP="002B1C8C">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23C1B78F" w14:textId="77777777" w:rsidR="002B1C8C" w:rsidRPr="002B1C8C" w:rsidRDefault="002B1C8C" w:rsidP="002B1C8C">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59AB9B73" w14:textId="77777777" w:rsidR="002B1C8C" w:rsidRPr="002B1C8C" w:rsidRDefault="002B1C8C" w:rsidP="002B1C8C">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17560BD4" w14:textId="662AAD80" w:rsidR="002B1C8C" w:rsidRDefault="00C74071" w:rsidP="00C74071">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Que doit faire </w:t>
      </w:r>
      <w:r w:rsidR="0040260A">
        <w:rPr>
          <w:rFonts w:asciiTheme="minorHAnsi" w:hAnsiTheme="minorHAnsi" w:cstheme="minorHAnsi"/>
          <w:bCs/>
          <w:color w:val="2E287F" w:themeColor="text1" w:themeTint="BF"/>
          <w:szCs w:val="28"/>
        </w:rPr>
        <w:t>Régis</w:t>
      </w:r>
      <w:r>
        <w:rPr>
          <w:rFonts w:asciiTheme="minorHAnsi" w:hAnsiTheme="minorHAnsi" w:cstheme="minorHAnsi"/>
          <w:bCs/>
          <w:color w:val="2E287F" w:themeColor="text1" w:themeTint="BF"/>
          <w:szCs w:val="28"/>
        </w:rPr>
        <w:t xml:space="preserve"> pour prendre en charge ce litige ?</w:t>
      </w:r>
    </w:p>
    <w:p w14:paraId="7108A095"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27B2CC8C"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6F210FA0"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40C21767" w14:textId="77777777" w:rsidR="00C74071" w:rsidRDefault="00C74071" w:rsidP="00C74071">
      <w:pPr>
        <w:pStyle w:val="Paragraphedeliste"/>
        <w:jc w:val="both"/>
        <w:rPr>
          <w:rFonts w:asciiTheme="minorHAnsi" w:hAnsiTheme="minorHAnsi" w:cstheme="minorHAnsi"/>
          <w:bCs/>
          <w:color w:val="2E287F" w:themeColor="text1" w:themeTint="BF"/>
          <w:szCs w:val="28"/>
        </w:rPr>
      </w:pPr>
    </w:p>
    <w:p w14:paraId="329AE143" w14:textId="58790440" w:rsidR="00C74071" w:rsidRDefault="00C74071" w:rsidP="00C74071">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Décode</w:t>
      </w:r>
      <w:r w:rsidR="00D431B4">
        <w:rPr>
          <w:rFonts w:asciiTheme="minorHAnsi" w:hAnsiTheme="minorHAnsi" w:cstheme="minorHAnsi"/>
          <w:bCs/>
          <w:color w:val="2E287F" w:themeColor="text1" w:themeTint="BF"/>
          <w:szCs w:val="28"/>
        </w:rPr>
        <w:t>r</w:t>
      </w:r>
      <w:r>
        <w:rPr>
          <w:rFonts w:asciiTheme="minorHAnsi" w:hAnsiTheme="minorHAnsi" w:cstheme="minorHAnsi"/>
          <w:bCs/>
          <w:color w:val="2E287F" w:themeColor="text1" w:themeTint="BF"/>
          <w:szCs w:val="28"/>
        </w:rPr>
        <w:t xml:space="preserve"> le code d’entretien qui se trouve sur le pull </w:t>
      </w:r>
    </w:p>
    <w:p w14:paraId="15AD7483"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3A5B7120"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610FA08E" w14:textId="77777777" w:rsidR="00C74071"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2F8F4FD0" w14:textId="77777777" w:rsidR="00C74071" w:rsidRPr="002B1C8C" w:rsidRDefault="00C74071" w:rsidP="00C7407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27F5AB71" w14:textId="5A246F55" w:rsidR="00C74071" w:rsidRDefault="00C74071" w:rsidP="001E68C3">
      <w:pPr>
        <w:pStyle w:val="Paragraphedeliste"/>
        <w:tabs>
          <w:tab w:val="right" w:pos="10034"/>
        </w:tabs>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r w:rsidR="001E68C3">
        <w:rPr>
          <w:rFonts w:asciiTheme="minorHAnsi" w:hAnsiTheme="minorHAnsi" w:cstheme="minorHAnsi"/>
          <w:bCs/>
          <w:color w:val="2E287F" w:themeColor="text1" w:themeTint="BF"/>
          <w:szCs w:val="28"/>
        </w:rPr>
        <w:tab/>
      </w:r>
    </w:p>
    <w:p w14:paraId="00EE48D2" w14:textId="77777777" w:rsidR="00C25B81" w:rsidRPr="002B1C8C" w:rsidRDefault="00C25B81" w:rsidP="00C74071">
      <w:pPr>
        <w:pStyle w:val="Paragraphedeliste"/>
        <w:jc w:val="both"/>
        <w:rPr>
          <w:rFonts w:asciiTheme="minorHAnsi" w:hAnsiTheme="minorHAnsi" w:cstheme="minorHAnsi"/>
          <w:bCs/>
          <w:color w:val="2E287F" w:themeColor="text1" w:themeTint="BF"/>
          <w:szCs w:val="28"/>
        </w:rPr>
      </w:pPr>
    </w:p>
    <w:p w14:paraId="1A969B27" w14:textId="3BCC1E67" w:rsidR="00C74071" w:rsidRDefault="00D431B4" w:rsidP="00C74071">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P</w:t>
      </w:r>
      <w:r w:rsidR="00C74071">
        <w:rPr>
          <w:rFonts w:asciiTheme="minorHAnsi" w:hAnsiTheme="minorHAnsi" w:cstheme="minorHAnsi"/>
          <w:bCs/>
          <w:color w:val="2E287F" w:themeColor="text1" w:themeTint="BF"/>
          <w:szCs w:val="28"/>
        </w:rPr>
        <w:t>ourquoi ce pull en laine est-il feutré ?</w:t>
      </w:r>
    </w:p>
    <w:p w14:paraId="506C4AC6" w14:textId="77777777" w:rsidR="00C25B81" w:rsidRPr="002B1C8C" w:rsidRDefault="00C25B81" w:rsidP="00C25B8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657D6765" w14:textId="77777777" w:rsidR="00C25B81" w:rsidRPr="002B1C8C" w:rsidRDefault="00C25B81" w:rsidP="00C25B8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16F46E5A" w14:textId="7A448A79" w:rsidR="00C25B81" w:rsidRDefault="00C25B81" w:rsidP="00C25B81">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328132ED" w14:textId="218B8863" w:rsidR="00952493" w:rsidRDefault="00952493" w:rsidP="00C25B81">
      <w:pPr>
        <w:pStyle w:val="Paragraphedeliste"/>
        <w:jc w:val="both"/>
        <w:rPr>
          <w:rFonts w:asciiTheme="minorHAnsi" w:hAnsiTheme="minorHAnsi" w:cstheme="minorHAnsi"/>
          <w:bCs/>
          <w:color w:val="2E287F" w:themeColor="text1" w:themeTint="BF"/>
          <w:szCs w:val="28"/>
        </w:rPr>
      </w:pPr>
    </w:p>
    <w:p w14:paraId="00FC1316" w14:textId="2F8E28A7" w:rsidR="00952493" w:rsidRDefault="00952493" w:rsidP="00952493">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Le pressing est-il responsable de l’accident ? ………………………………………………</w:t>
      </w:r>
    </w:p>
    <w:p w14:paraId="432781FB" w14:textId="3A3A324F" w:rsidR="00C74071" w:rsidRDefault="00C74071" w:rsidP="00C25B81">
      <w:pPr>
        <w:pStyle w:val="Paragraphedeliste"/>
        <w:jc w:val="both"/>
        <w:rPr>
          <w:rFonts w:asciiTheme="minorHAnsi" w:hAnsiTheme="minorHAnsi" w:cstheme="minorHAnsi"/>
          <w:bCs/>
          <w:color w:val="2E287F" w:themeColor="text1" w:themeTint="BF"/>
          <w:szCs w:val="28"/>
        </w:rPr>
      </w:pPr>
    </w:p>
    <w:p w14:paraId="65A8E2B4" w14:textId="49326426" w:rsidR="00C25B81" w:rsidRDefault="00C25B81" w:rsidP="00C25B81">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Donnez l’origine </w:t>
      </w:r>
      <w:r w:rsidR="00952493">
        <w:rPr>
          <w:rFonts w:asciiTheme="minorHAnsi" w:hAnsiTheme="minorHAnsi" w:cstheme="minorHAnsi"/>
          <w:bCs/>
          <w:color w:val="2E287F" w:themeColor="text1" w:themeTint="BF"/>
          <w:szCs w:val="28"/>
        </w:rPr>
        <w:t>de la laine : …………………………………………………………………………………………</w:t>
      </w:r>
    </w:p>
    <w:p w14:paraId="2D38E20B" w14:textId="77777777" w:rsidR="00952493" w:rsidRDefault="00952493" w:rsidP="00952493">
      <w:pPr>
        <w:pStyle w:val="Paragraphedeliste"/>
        <w:jc w:val="both"/>
        <w:rPr>
          <w:rFonts w:asciiTheme="minorHAnsi" w:hAnsiTheme="minorHAnsi" w:cstheme="minorHAnsi"/>
          <w:bCs/>
          <w:color w:val="2E287F" w:themeColor="text1" w:themeTint="BF"/>
          <w:szCs w:val="28"/>
        </w:rPr>
      </w:pPr>
    </w:p>
    <w:p w14:paraId="6574F0DD" w14:textId="4013CE12" w:rsidR="00952493" w:rsidRDefault="00952493" w:rsidP="00C25B81">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Que </w:t>
      </w:r>
      <w:r w:rsidR="009769A0">
        <w:rPr>
          <w:rFonts w:asciiTheme="minorHAnsi" w:hAnsiTheme="minorHAnsi" w:cstheme="minorHAnsi"/>
          <w:bCs/>
          <w:color w:val="2E287F" w:themeColor="text1" w:themeTint="BF"/>
          <w:szCs w:val="28"/>
        </w:rPr>
        <w:t>peut-on</w:t>
      </w:r>
      <w:r>
        <w:rPr>
          <w:rFonts w:asciiTheme="minorHAnsi" w:hAnsiTheme="minorHAnsi" w:cstheme="minorHAnsi"/>
          <w:bCs/>
          <w:color w:val="2E287F" w:themeColor="text1" w:themeTint="BF"/>
          <w:szCs w:val="28"/>
        </w:rPr>
        <w:t xml:space="preserve"> faire pour remettre le pull en bon état ?......................................................</w:t>
      </w:r>
    </w:p>
    <w:p w14:paraId="2C39D318" w14:textId="1D9E1681" w:rsidR="00952493" w:rsidRDefault="00952493" w:rsidP="0095249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54D218B2" w14:textId="1B0A4998" w:rsidR="00952493" w:rsidRDefault="00952493" w:rsidP="00952493">
      <w:pPr>
        <w:pStyle w:val="Paragraphedeliste"/>
        <w:jc w:val="both"/>
        <w:rPr>
          <w:rFonts w:asciiTheme="minorHAnsi" w:hAnsiTheme="minorHAnsi" w:cstheme="minorHAnsi"/>
          <w:bCs/>
          <w:color w:val="2E287F" w:themeColor="text1" w:themeTint="BF"/>
          <w:szCs w:val="28"/>
        </w:rPr>
      </w:pPr>
    </w:p>
    <w:p w14:paraId="74B61964" w14:textId="2CF07BEB" w:rsidR="00952493" w:rsidRDefault="00952493" w:rsidP="00952493">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Mme Rose a acheté son pull il y a 2mois.</w:t>
      </w:r>
      <w:r w:rsidR="00712889">
        <w:rPr>
          <w:rFonts w:asciiTheme="minorHAnsi" w:hAnsiTheme="minorHAnsi" w:cstheme="minorHAnsi"/>
          <w:bCs/>
          <w:color w:val="2E287F" w:themeColor="text1" w:themeTint="BF"/>
          <w:szCs w:val="28"/>
        </w:rPr>
        <w:t xml:space="preserve"> Calcule</w:t>
      </w:r>
      <w:r w:rsidR="00D431B4">
        <w:rPr>
          <w:rFonts w:asciiTheme="minorHAnsi" w:hAnsiTheme="minorHAnsi" w:cstheme="minorHAnsi"/>
          <w:bCs/>
          <w:color w:val="2E287F" w:themeColor="text1" w:themeTint="BF"/>
          <w:szCs w:val="28"/>
        </w:rPr>
        <w:t>r</w:t>
      </w:r>
      <w:r w:rsidR="00712889">
        <w:rPr>
          <w:rFonts w:asciiTheme="minorHAnsi" w:hAnsiTheme="minorHAnsi" w:cstheme="minorHAnsi"/>
          <w:bCs/>
          <w:color w:val="2E287F" w:themeColor="text1" w:themeTint="BF"/>
          <w:szCs w:val="28"/>
        </w:rPr>
        <w:t xml:space="preserve"> le remboursement proposé par le pressing et écrire le calcul :…………………………………………………………………………………………………………….</w:t>
      </w:r>
    </w:p>
    <w:p w14:paraId="4B3F1D08" w14:textId="77777777" w:rsidR="00712889" w:rsidRDefault="00712889" w:rsidP="00712889">
      <w:pPr>
        <w:pStyle w:val="Paragraphedeliste"/>
        <w:jc w:val="both"/>
        <w:rPr>
          <w:rFonts w:asciiTheme="minorHAnsi" w:hAnsiTheme="minorHAnsi" w:cstheme="minorHAnsi"/>
          <w:bCs/>
          <w:color w:val="2E287F" w:themeColor="text1" w:themeTint="BF"/>
          <w:szCs w:val="28"/>
        </w:rPr>
      </w:pPr>
    </w:p>
    <w:p w14:paraId="0732BF48" w14:textId="5EA1FB1E" w:rsidR="00712889" w:rsidRDefault="00712889" w:rsidP="00952493">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Quel document </w:t>
      </w:r>
      <w:r w:rsidR="009769A0">
        <w:rPr>
          <w:rFonts w:asciiTheme="minorHAnsi" w:hAnsiTheme="minorHAnsi" w:cstheme="minorHAnsi"/>
          <w:bCs/>
          <w:color w:val="2E287F" w:themeColor="text1" w:themeTint="BF"/>
          <w:szCs w:val="28"/>
        </w:rPr>
        <w:t>devez-vous</w:t>
      </w:r>
      <w:r>
        <w:rPr>
          <w:rFonts w:asciiTheme="minorHAnsi" w:hAnsiTheme="minorHAnsi" w:cstheme="minorHAnsi"/>
          <w:bCs/>
          <w:color w:val="2E287F" w:themeColor="text1" w:themeTint="BF"/>
          <w:szCs w:val="28"/>
        </w:rPr>
        <w:t xml:space="preserve"> utiliser pour ce calcul ? …………………………………………………………………</w:t>
      </w:r>
    </w:p>
    <w:p w14:paraId="79C5CBED" w14:textId="57B384E2" w:rsidR="00712889" w:rsidRDefault="00712889" w:rsidP="00712889">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1CFDA473" w14:textId="4F498B08" w:rsidR="00712889" w:rsidRDefault="00712889" w:rsidP="00712889">
      <w:pPr>
        <w:pStyle w:val="Paragraphedeliste"/>
        <w:jc w:val="both"/>
        <w:rPr>
          <w:rFonts w:asciiTheme="minorHAnsi" w:hAnsiTheme="minorHAnsi" w:cstheme="minorHAnsi"/>
          <w:bCs/>
          <w:color w:val="2E287F" w:themeColor="text1" w:themeTint="BF"/>
          <w:szCs w:val="28"/>
        </w:rPr>
      </w:pPr>
    </w:p>
    <w:p w14:paraId="1585B116" w14:textId="64A9DC66" w:rsidR="0094092A" w:rsidRDefault="00712889" w:rsidP="0094092A">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 </w:t>
      </w:r>
      <w:r w:rsidR="0094092A">
        <w:rPr>
          <w:rFonts w:asciiTheme="minorHAnsi" w:hAnsiTheme="minorHAnsi" w:cstheme="minorHAnsi"/>
          <w:bCs/>
          <w:color w:val="2E287F" w:themeColor="text1" w:themeTint="BF"/>
          <w:szCs w:val="28"/>
        </w:rPr>
        <w:t>Où le trouve- t-on ?</w:t>
      </w:r>
      <w:r w:rsidR="0094092A" w:rsidRPr="0094092A">
        <w:rPr>
          <w:rFonts w:asciiTheme="minorHAnsi" w:hAnsiTheme="minorHAnsi" w:cstheme="minorHAnsi"/>
          <w:bCs/>
          <w:color w:val="2E287F" w:themeColor="text1" w:themeTint="BF"/>
          <w:szCs w:val="28"/>
        </w:rPr>
        <w:t xml:space="preserve"> </w:t>
      </w:r>
      <w:r w:rsidR="0094092A">
        <w:rPr>
          <w:rFonts w:asciiTheme="minorHAnsi" w:hAnsiTheme="minorHAnsi" w:cstheme="minorHAnsi"/>
          <w:bCs/>
          <w:color w:val="2E287F" w:themeColor="text1" w:themeTint="BF"/>
          <w:szCs w:val="28"/>
        </w:rPr>
        <w:t>…………………………………………………………………</w:t>
      </w:r>
    </w:p>
    <w:p w14:paraId="44E762DF" w14:textId="77777777" w:rsidR="0094092A" w:rsidRDefault="0094092A" w:rsidP="0094092A">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723B190B" w14:textId="77777777" w:rsidR="0094092A" w:rsidRDefault="0094092A" w:rsidP="0094092A">
      <w:pPr>
        <w:pStyle w:val="Paragraphedeliste"/>
        <w:jc w:val="both"/>
        <w:rPr>
          <w:rFonts w:asciiTheme="minorHAnsi" w:hAnsiTheme="minorHAnsi" w:cstheme="minorHAnsi"/>
          <w:bCs/>
          <w:color w:val="2E287F" w:themeColor="text1" w:themeTint="BF"/>
          <w:szCs w:val="28"/>
        </w:rPr>
      </w:pPr>
    </w:p>
    <w:p w14:paraId="39C98FFF" w14:textId="77777777" w:rsidR="0094092A" w:rsidRDefault="0094092A" w:rsidP="0094092A">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A quel endroit doit être affiché ce document ? …………………………………………………………………</w:t>
      </w:r>
    </w:p>
    <w:p w14:paraId="04A60521" w14:textId="37154430" w:rsidR="0094092A" w:rsidRDefault="0094092A" w:rsidP="0094092A">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w:t>
      </w:r>
    </w:p>
    <w:p w14:paraId="45E5C605" w14:textId="1AEA8CD4" w:rsidR="00546133" w:rsidRDefault="00546133" w:rsidP="0094092A">
      <w:pPr>
        <w:pStyle w:val="Paragraphedeliste"/>
        <w:jc w:val="both"/>
        <w:rPr>
          <w:rFonts w:asciiTheme="minorHAnsi" w:hAnsiTheme="minorHAnsi" w:cstheme="minorHAnsi"/>
          <w:bCs/>
          <w:color w:val="2E287F" w:themeColor="text1" w:themeTint="BF"/>
          <w:szCs w:val="28"/>
        </w:rPr>
      </w:pPr>
    </w:p>
    <w:p w14:paraId="332960C8" w14:textId="5B4F71AF" w:rsidR="00546133" w:rsidRDefault="00546133" w:rsidP="00546133">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 Compléter la fiche de réclamation ci-après.</w:t>
      </w:r>
    </w:p>
    <w:p w14:paraId="11C928BC" w14:textId="77777777" w:rsidR="00546133" w:rsidRDefault="00546133" w:rsidP="00546133">
      <w:pPr>
        <w:pStyle w:val="Paragraphedeliste"/>
        <w:jc w:val="both"/>
        <w:rPr>
          <w:rFonts w:asciiTheme="minorHAnsi" w:hAnsiTheme="minorHAnsi" w:cstheme="minorHAnsi"/>
          <w:bCs/>
          <w:color w:val="2E287F" w:themeColor="text1" w:themeTint="BF"/>
          <w:szCs w:val="28"/>
        </w:rPr>
      </w:pPr>
    </w:p>
    <w:p w14:paraId="3233A9E2" w14:textId="31B3D718" w:rsidR="00546133" w:rsidRDefault="00546133" w:rsidP="00546133">
      <w:pPr>
        <w:pStyle w:val="Paragraphedeliste"/>
        <w:numPr>
          <w:ilvl w:val="0"/>
          <w:numId w:val="19"/>
        </w:numPr>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Noter en face de chaque flèche les destinataires de chaque feuillet.</w:t>
      </w:r>
    </w:p>
    <w:p w14:paraId="48FB83C3" w14:textId="6689CAF8" w:rsidR="0094092A" w:rsidRDefault="0094092A" w:rsidP="0094092A">
      <w:pPr>
        <w:pStyle w:val="Paragraphedeliste"/>
        <w:jc w:val="both"/>
        <w:rPr>
          <w:rFonts w:asciiTheme="minorHAnsi" w:hAnsiTheme="minorHAnsi" w:cstheme="minorHAnsi"/>
          <w:bCs/>
          <w:color w:val="2E287F" w:themeColor="text1" w:themeTint="BF"/>
          <w:szCs w:val="28"/>
        </w:rPr>
      </w:pPr>
    </w:p>
    <w:p w14:paraId="4F3C7751" w14:textId="5DBA357E" w:rsidR="00736F70" w:rsidRDefault="00736F70" w:rsidP="0094092A">
      <w:pPr>
        <w:pStyle w:val="Paragraphedeliste"/>
        <w:jc w:val="both"/>
        <w:rPr>
          <w:rFonts w:asciiTheme="minorHAnsi" w:hAnsiTheme="minorHAnsi" w:cstheme="minorHAnsi"/>
          <w:bCs/>
          <w:color w:val="2E287F" w:themeColor="text1" w:themeTint="BF"/>
          <w:szCs w:val="28"/>
        </w:rPr>
      </w:pPr>
    </w:p>
    <w:p w14:paraId="4BA2FF29" w14:textId="4723A04F" w:rsidR="00736F70" w:rsidRDefault="00736F70" w:rsidP="0094092A">
      <w:pPr>
        <w:pStyle w:val="Paragraphedeliste"/>
        <w:jc w:val="both"/>
        <w:rPr>
          <w:rFonts w:asciiTheme="minorHAnsi" w:hAnsiTheme="minorHAnsi" w:cstheme="minorHAnsi"/>
          <w:bCs/>
          <w:color w:val="2E287F" w:themeColor="text1" w:themeTint="BF"/>
          <w:szCs w:val="28"/>
        </w:rPr>
      </w:pPr>
    </w:p>
    <w:p w14:paraId="3CC9DD6D" w14:textId="27407990" w:rsidR="00736F70" w:rsidRDefault="00736F70" w:rsidP="0094092A">
      <w:pPr>
        <w:pStyle w:val="Paragraphedeliste"/>
        <w:jc w:val="both"/>
        <w:rPr>
          <w:rFonts w:asciiTheme="minorHAnsi" w:hAnsiTheme="minorHAnsi" w:cstheme="minorHAnsi"/>
          <w:bCs/>
          <w:color w:val="2E287F" w:themeColor="text1" w:themeTint="BF"/>
          <w:szCs w:val="28"/>
        </w:rPr>
      </w:pPr>
    </w:p>
    <w:p w14:paraId="6F84506B" w14:textId="67D6D30F" w:rsidR="00736F70" w:rsidRDefault="00736F70" w:rsidP="0094092A">
      <w:pPr>
        <w:pStyle w:val="Paragraphedeliste"/>
        <w:jc w:val="both"/>
        <w:rPr>
          <w:rFonts w:asciiTheme="minorHAnsi" w:hAnsiTheme="minorHAnsi" w:cstheme="minorHAnsi"/>
          <w:bCs/>
          <w:color w:val="2E287F" w:themeColor="text1" w:themeTint="BF"/>
          <w:szCs w:val="28"/>
        </w:rPr>
      </w:pPr>
    </w:p>
    <w:p w14:paraId="376BD38C" w14:textId="6B2876D5" w:rsidR="00FE0C4B" w:rsidRDefault="00FE0C4B" w:rsidP="0094092A">
      <w:pPr>
        <w:pStyle w:val="Paragraphedeliste"/>
        <w:jc w:val="both"/>
        <w:rPr>
          <w:rFonts w:asciiTheme="minorHAnsi" w:hAnsiTheme="minorHAnsi" w:cstheme="minorHAnsi"/>
          <w:bCs/>
          <w:color w:val="2E287F" w:themeColor="text1" w:themeTint="BF"/>
          <w:szCs w:val="28"/>
        </w:rPr>
      </w:pPr>
    </w:p>
    <w:p w14:paraId="0A63C072" w14:textId="2FDA7AA8" w:rsidR="006E4C90" w:rsidRDefault="006E4C90" w:rsidP="0094092A">
      <w:pPr>
        <w:pStyle w:val="Paragraphedeliste"/>
        <w:jc w:val="both"/>
        <w:rPr>
          <w:rFonts w:asciiTheme="minorHAnsi" w:hAnsiTheme="minorHAnsi" w:cstheme="minorHAnsi"/>
          <w:bCs/>
          <w:color w:val="2E287F" w:themeColor="text1" w:themeTint="BF"/>
          <w:szCs w:val="28"/>
        </w:rPr>
      </w:pPr>
    </w:p>
    <w:p w14:paraId="6BA03D12" w14:textId="7D53C4A9" w:rsidR="006E4C90" w:rsidRDefault="006E4C90" w:rsidP="0094092A">
      <w:pPr>
        <w:pStyle w:val="Paragraphedeliste"/>
        <w:jc w:val="both"/>
        <w:rPr>
          <w:rFonts w:asciiTheme="minorHAnsi" w:hAnsiTheme="minorHAnsi" w:cstheme="minorHAnsi"/>
          <w:bCs/>
          <w:color w:val="2E287F" w:themeColor="text1" w:themeTint="BF"/>
          <w:szCs w:val="28"/>
        </w:rPr>
      </w:pPr>
    </w:p>
    <w:p w14:paraId="11AC819B" w14:textId="21F4D4AD" w:rsidR="006E4C90" w:rsidRDefault="006E4C90" w:rsidP="0094092A">
      <w:pPr>
        <w:pStyle w:val="Paragraphedeliste"/>
        <w:jc w:val="both"/>
        <w:rPr>
          <w:rFonts w:asciiTheme="minorHAnsi" w:hAnsiTheme="minorHAnsi" w:cstheme="minorHAnsi"/>
          <w:bCs/>
          <w:color w:val="2E287F" w:themeColor="text1" w:themeTint="BF"/>
          <w:szCs w:val="28"/>
        </w:rPr>
      </w:pPr>
    </w:p>
    <w:p w14:paraId="488FC19F" w14:textId="4E03C342" w:rsidR="006E4C90" w:rsidRDefault="006E4C90" w:rsidP="0094092A">
      <w:pPr>
        <w:pStyle w:val="Paragraphedeliste"/>
        <w:jc w:val="both"/>
        <w:rPr>
          <w:rFonts w:asciiTheme="minorHAnsi" w:hAnsiTheme="minorHAnsi" w:cstheme="minorHAnsi"/>
          <w:bCs/>
          <w:color w:val="2E287F" w:themeColor="text1" w:themeTint="BF"/>
          <w:szCs w:val="28"/>
        </w:rPr>
      </w:pPr>
    </w:p>
    <w:p w14:paraId="0166944C" w14:textId="5753C880" w:rsidR="006E4C90" w:rsidRDefault="006E4C90" w:rsidP="0094092A">
      <w:pPr>
        <w:pStyle w:val="Paragraphedeliste"/>
        <w:jc w:val="both"/>
        <w:rPr>
          <w:rFonts w:asciiTheme="minorHAnsi" w:hAnsiTheme="minorHAnsi" w:cstheme="minorHAnsi"/>
          <w:bCs/>
          <w:color w:val="2E287F" w:themeColor="text1" w:themeTint="BF"/>
          <w:szCs w:val="28"/>
        </w:rPr>
      </w:pPr>
    </w:p>
    <w:p w14:paraId="443FCCBD" w14:textId="5E9E45BA" w:rsidR="006E4C90" w:rsidRDefault="006E4C90" w:rsidP="0094092A">
      <w:pPr>
        <w:pStyle w:val="Paragraphedeliste"/>
        <w:jc w:val="both"/>
        <w:rPr>
          <w:rFonts w:asciiTheme="minorHAnsi" w:hAnsiTheme="minorHAnsi" w:cstheme="minorHAnsi"/>
          <w:bCs/>
          <w:color w:val="2E287F" w:themeColor="text1" w:themeTint="BF"/>
          <w:szCs w:val="28"/>
        </w:rPr>
      </w:pPr>
    </w:p>
    <w:p w14:paraId="78E5CCF4" w14:textId="22F4AB6C" w:rsidR="006E4C90" w:rsidRDefault="006E4C90" w:rsidP="0094092A">
      <w:pPr>
        <w:pStyle w:val="Paragraphedeliste"/>
        <w:jc w:val="both"/>
        <w:rPr>
          <w:rFonts w:asciiTheme="minorHAnsi" w:hAnsiTheme="minorHAnsi" w:cstheme="minorHAnsi"/>
          <w:bCs/>
          <w:color w:val="2E287F" w:themeColor="text1" w:themeTint="BF"/>
          <w:szCs w:val="28"/>
        </w:rPr>
      </w:pPr>
    </w:p>
    <w:p w14:paraId="1F610E9A" w14:textId="6979DE8B" w:rsidR="006E4C90" w:rsidRDefault="006E4C90" w:rsidP="0094092A">
      <w:pPr>
        <w:pStyle w:val="Paragraphedeliste"/>
        <w:jc w:val="both"/>
        <w:rPr>
          <w:rFonts w:asciiTheme="minorHAnsi" w:hAnsiTheme="minorHAnsi" w:cstheme="minorHAnsi"/>
          <w:bCs/>
          <w:color w:val="2E287F" w:themeColor="text1" w:themeTint="BF"/>
          <w:szCs w:val="28"/>
        </w:rPr>
      </w:pPr>
    </w:p>
    <w:p w14:paraId="035B67F8" w14:textId="64B05707" w:rsidR="006E4C90" w:rsidRDefault="006E4C90" w:rsidP="0094092A">
      <w:pPr>
        <w:pStyle w:val="Paragraphedeliste"/>
        <w:jc w:val="both"/>
        <w:rPr>
          <w:rFonts w:asciiTheme="minorHAnsi" w:hAnsiTheme="minorHAnsi" w:cstheme="minorHAnsi"/>
          <w:bCs/>
          <w:color w:val="2E287F" w:themeColor="text1" w:themeTint="BF"/>
          <w:szCs w:val="28"/>
        </w:rPr>
      </w:pPr>
    </w:p>
    <w:p w14:paraId="5C07A1C0" w14:textId="2BD52668" w:rsidR="006E4C90" w:rsidRDefault="006E4C90" w:rsidP="0094092A">
      <w:pPr>
        <w:pStyle w:val="Paragraphedeliste"/>
        <w:jc w:val="both"/>
        <w:rPr>
          <w:rFonts w:asciiTheme="minorHAnsi" w:hAnsiTheme="minorHAnsi" w:cstheme="minorHAnsi"/>
          <w:bCs/>
          <w:color w:val="2E287F" w:themeColor="text1" w:themeTint="BF"/>
          <w:szCs w:val="28"/>
        </w:rPr>
      </w:pPr>
    </w:p>
    <w:p w14:paraId="2B2F2D96" w14:textId="4BF4AA1C" w:rsidR="006E4C90" w:rsidRDefault="006E4C90" w:rsidP="0094092A">
      <w:pPr>
        <w:pStyle w:val="Paragraphedeliste"/>
        <w:jc w:val="both"/>
        <w:rPr>
          <w:rFonts w:asciiTheme="minorHAnsi" w:hAnsiTheme="minorHAnsi" w:cstheme="minorHAnsi"/>
          <w:bCs/>
          <w:color w:val="2E287F" w:themeColor="text1" w:themeTint="BF"/>
          <w:szCs w:val="28"/>
        </w:rPr>
      </w:pPr>
    </w:p>
    <w:p w14:paraId="042ECD1E" w14:textId="127F9C51" w:rsidR="006E4C90" w:rsidRDefault="006E4C90" w:rsidP="0094092A">
      <w:pPr>
        <w:pStyle w:val="Paragraphedeliste"/>
        <w:jc w:val="both"/>
        <w:rPr>
          <w:rFonts w:asciiTheme="minorHAnsi" w:hAnsiTheme="minorHAnsi" w:cstheme="minorHAnsi"/>
          <w:bCs/>
          <w:color w:val="2E287F" w:themeColor="text1" w:themeTint="BF"/>
          <w:szCs w:val="28"/>
        </w:rPr>
      </w:pPr>
    </w:p>
    <w:p w14:paraId="449C8D8B" w14:textId="44EED73A" w:rsidR="006E4C90" w:rsidRDefault="006E4C90" w:rsidP="0094092A">
      <w:pPr>
        <w:pStyle w:val="Paragraphedeliste"/>
        <w:jc w:val="both"/>
        <w:rPr>
          <w:rFonts w:asciiTheme="minorHAnsi" w:hAnsiTheme="minorHAnsi" w:cstheme="minorHAnsi"/>
          <w:bCs/>
          <w:color w:val="2E287F" w:themeColor="text1" w:themeTint="BF"/>
          <w:szCs w:val="28"/>
        </w:rPr>
      </w:pPr>
    </w:p>
    <w:p w14:paraId="19C39BB9" w14:textId="0039BEE9" w:rsidR="006E4C90" w:rsidRDefault="006E4C90" w:rsidP="0094092A">
      <w:pPr>
        <w:pStyle w:val="Paragraphedeliste"/>
        <w:jc w:val="both"/>
        <w:rPr>
          <w:rFonts w:asciiTheme="minorHAnsi" w:hAnsiTheme="minorHAnsi" w:cstheme="minorHAnsi"/>
          <w:bCs/>
          <w:color w:val="2E287F" w:themeColor="text1" w:themeTint="BF"/>
          <w:szCs w:val="28"/>
        </w:rPr>
      </w:pPr>
    </w:p>
    <w:p w14:paraId="425D94AF" w14:textId="1B1DE594" w:rsidR="006E4C90" w:rsidRDefault="006E4C90" w:rsidP="0094092A">
      <w:pPr>
        <w:pStyle w:val="Paragraphedeliste"/>
        <w:jc w:val="both"/>
        <w:rPr>
          <w:rFonts w:asciiTheme="minorHAnsi" w:hAnsiTheme="minorHAnsi" w:cstheme="minorHAnsi"/>
          <w:bCs/>
          <w:color w:val="2E287F" w:themeColor="text1" w:themeTint="BF"/>
          <w:szCs w:val="28"/>
        </w:rPr>
      </w:pPr>
    </w:p>
    <w:p w14:paraId="64FD251F" w14:textId="5E86059B" w:rsidR="006E4C90" w:rsidRDefault="006E4C90" w:rsidP="0094092A">
      <w:pPr>
        <w:pStyle w:val="Paragraphedeliste"/>
        <w:jc w:val="both"/>
        <w:rPr>
          <w:rFonts w:asciiTheme="minorHAnsi" w:hAnsiTheme="minorHAnsi" w:cstheme="minorHAnsi"/>
          <w:bCs/>
          <w:color w:val="2E287F" w:themeColor="text1" w:themeTint="BF"/>
          <w:szCs w:val="28"/>
        </w:rPr>
      </w:pPr>
    </w:p>
    <w:p w14:paraId="5691E200" w14:textId="3597F9E9" w:rsidR="006E4C90" w:rsidRDefault="006E4C90" w:rsidP="0094092A">
      <w:pPr>
        <w:pStyle w:val="Paragraphedeliste"/>
        <w:jc w:val="both"/>
        <w:rPr>
          <w:rFonts w:asciiTheme="minorHAnsi" w:hAnsiTheme="minorHAnsi" w:cstheme="minorHAnsi"/>
          <w:bCs/>
          <w:color w:val="2E287F" w:themeColor="text1" w:themeTint="BF"/>
          <w:szCs w:val="28"/>
        </w:rPr>
      </w:pPr>
    </w:p>
    <w:p w14:paraId="225B264E" w14:textId="1DD93CD4" w:rsidR="006E4C90" w:rsidRDefault="006E4C90" w:rsidP="0094092A">
      <w:pPr>
        <w:pStyle w:val="Paragraphedeliste"/>
        <w:jc w:val="both"/>
        <w:rPr>
          <w:rFonts w:asciiTheme="minorHAnsi" w:hAnsiTheme="minorHAnsi" w:cstheme="minorHAnsi"/>
          <w:bCs/>
          <w:color w:val="2E287F" w:themeColor="text1" w:themeTint="BF"/>
          <w:szCs w:val="28"/>
        </w:rPr>
      </w:pPr>
    </w:p>
    <w:p w14:paraId="31FF573A" w14:textId="2BC2071E" w:rsidR="006E4C90" w:rsidRDefault="006E4C90" w:rsidP="0094092A">
      <w:pPr>
        <w:pStyle w:val="Paragraphedeliste"/>
        <w:jc w:val="both"/>
        <w:rPr>
          <w:rFonts w:asciiTheme="minorHAnsi" w:hAnsiTheme="minorHAnsi" w:cstheme="minorHAnsi"/>
          <w:bCs/>
          <w:color w:val="2E287F" w:themeColor="text1" w:themeTint="BF"/>
          <w:szCs w:val="28"/>
        </w:rPr>
      </w:pPr>
    </w:p>
    <w:p w14:paraId="4D97C278" w14:textId="520C54C0" w:rsidR="006E4C90" w:rsidRDefault="006E4C90" w:rsidP="0094092A">
      <w:pPr>
        <w:pStyle w:val="Paragraphedeliste"/>
        <w:jc w:val="both"/>
        <w:rPr>
          <w:rFonts w:asciiTheme="minorHAnsi" w:hAnsiTheme="minorHAnsi" w:cstheme="minorHAnsi"/>
          <w:bCs/>
          <w:color w:val="2E287F" w:themeColor="text1" w:themeTint="BF"/>
          <w:szCs w:val="28"/>
        </w:rPr>
      </w:pPr>
    </w:p>
    <w:p w14:paraId="3E1C3DD0" w14:textId="77777777" w:rsidR="006E4C90" w:rsidRDefault="006E4C90" w:rsidP="0094092A">
      <w:pPr>
        <w:pStyle w:val="Paragraphedeliste"/>
        <w:jc w:val="both"/>
        <w:rPr>
          <w:rFonts w:asciiTheme="minorHAnsi" w:hAnsiTheme="minorHAnsi" w:cstheme="minorHAnsi"/>
          <w:bCs/>
          <w:color w:val="2E287F" w:themeColor="text1" w:themeTint="BF"/>
          <w:szCs w:val="28"/>
        </w:rPr>
      </w:pPr>
    </w:p>
    <w:p w14:paraId="7F6246F1" w14:textId="77777777" w:rsidR="00FE0C4B" w:rsidRDefault="00FE0C4B" w:rsidP="0094092A">
      <w:pPr>
        <w:pStyle w:val="Paragraphedeliste"/>
        <w:jc w:val="both"/>
        <w:rPr>
          <w:rFonts w:asciiTheme="minorHAnsi" w:hAnsiTheme="minorHAnsi" w:cstheme="minorHAnsi"/>
          <w:bCs/>
          <w:color w:val="2E287F" w:themeColor="text1" w:themeTint="BF"/>
          <w:szCs w:val="28"/>
        </w:rPr>
      </w:pPr>
    </w:p>
    <w:p w14:paraId="2E4FC8D5" w14:textId="45D850AC" w:rsidR="00736F70" w:rsidRDefault="00736F70" w:rsidP="0094092A">
      <w:pPr>
        <w:pStyle w:val="Paragraphedeliste"/>
        <w:jc w:val="both"/>
        <w:rPr>
          <w:rFonts w:asciiTheme="minorHAnsi" w:hAnsiTheme="minorHAnsi" w:cstheme="minorHAnsi"/>
          <w:bCs/>
          <w:color w:val="2E287F" w:themeColor="text1" w:themeTint="BF"/>
          <w:szCs w:val="28"/>
        </w:rPr>
      </w:pPr>
    </w:p>
    <w:p w14:paraId="169BA04B" w14:textId="51A5729D" w:rsidR="00736F70" w:rsidRDefault="00FE0C4B" w:rsidP="0094092A">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                                 …………………………………                                          ……………………………………..</w:t>
      </w:r>
    </w:p>
    <w:p w14:paraId="054FC072" w14:textId="4724153B" w:rsidR="00736F70" w:rsidRDefault="00FE0C4B" w:rsidP="00820C0F">
      <w:pPr>
        <w:pStyle w:val="Paragraphedeliste"/>
        <w:rPr>
          <w:rFonts w:asciiTheme="minorHAnsi" w:hAnsiTheme="minorHAnsi" w:cstheme="minorHAnsi"/>
          <w:bCs/>
          <w:color w:val="2E287F" w:themeColor="text1" w:themeTint="BF"/>
          <w:szCs w:val="28"/>
        </w:rPr>
      </w:pPr>
      <w:r>
        <w:rPr>
          <w:rFonts w:asciiTheme="minorHAnsi" w:hAnsiTheme="minorHAnsi" w:cstheme="minorHAnsi"/>
          <w:bCs/>
          <w:noProof/>
          <w:color w:val="0F0D29" w:themeColor="text1"/>
          <w:szCs w:val="28"/>
        </w:rPr>
        <mc:AlternateContent>
          <mc:Choice Requires="wps">
            <w:drawing>
              <wp:anchor distT="0" distB="0" distL="114300" distR="114300" simplePos="0" relativeHeight="251677696" behindDoc="0" locked="0" layoutInCell="1" allowOverlap="1" wp14:anchorId="417D2C77" wp14:editId="2FCC8D10">
                <wp:simplePos x="0" y="0"/>
                <wp:positionH relativeFrom="column">
                  <wp:posOffset>4968240</wp:posOffset>
                </wp:positionH>
                <wp:positionV relativeFrom="paragraph">
                  <wp:posOffset>50165</wp:posOffset>
                </wp:positionV>
                <wp:extent cx="1447800" cy="2063750"/>
                <wp:effectExtent l="38100" t="38100" r="19050" b="1270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447800" cy="206375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8C8AD0" id="_x0000_t32" coordsize="21600,21600" o:spt="32" o:oned="t" path="m,l21600,21600e" filled="f">
                <v:path arrowok="t" fillok="f" o:connecttype="none"/>
                <o:lock v:ext="edit" shapetype="t"/>
              </v:shapetype>
              <v:shape id="Connecteur droit avec flèche 21" o:spid="_x0000_s1026" type="#_x0000_t32" style="position:absolute;margin-left:391.2pt;margin-top:3.95pt;width:114pt;height:16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" strokecolor="white [3212]" strokeweight="3pt">
                <v:stroke endarrow="block"/>
              </v:shape>
            </w:pict>
          </mc:Fallback>
        </mc:AlternateContent>
      </w:r>
      <w:r w:rsidR="00820C0F">
        <w:rPr>
          <w:rFonts w:asciiTheme="minorHAnsi" w:hAnsiTheme="minorHAnsi" w:cstheme="minorHAnsi"/>
          <w:bCs/>
          <w:noProof/>
          <w:color w:val="0F0D29" w:themeColor="text1"/>
          <w:szCs w:val="28"/>
        </w:rPr>
        <mc:AlternateContent>
          <mc:Choice Requires="wps">
            <w:drawing>
              <wp:anchor distT="0" distB="0" distL="114300" distR="114300" simplePos="0" relativeHeight="251675648" behindDoc="0" locked="0" layoutInCell="1" allowOverlap="1" wp14:anchorId="26D146F6" wp14:editId="06142DBF">
                <wp:simplePos x="0" y="0"/>
                <wp:positionH relativeFrom="column">
                  <wp:posOffset>2644140</wp:posOffset>
                </wp:positionH>
                <wp:positionV relativeFrom="paragraph">
                  <wp:posOffset>43815</wp:posOffset>
                </wp:positionV>
                <wp:extent cx="2406650" cy="2070100"/>
                <wp:effectExtent l="38100" t="38100" r="12700" b="2540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2406650" cy="20701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6EAB4" id="Connecteur droit avec flèche 20" o:spid="_x0000_s1026" type="#_x0000_t32" style="position:absolute;margin-left:208.2pt;margin-top:3.45pt;width:189.5pt;height:163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" strokecolor="white [3212]" strokeweight="3pt">
                <v:stroke endarrow="block"/>
              </v:shape>
            </w:pict>
          </mc:Fallback>
        </mc:AlternateContent>
      </w:r>
      <w:r w:rsidR="00820C0F">
        <w:rPr>
          <w:rFonts w:asciiTheme="minorHAnsi" w:hAnsiTheme="minorHAnsi" w:cstheme="minorHAnsi"/>
          <w:bCs/>
          <w:noProof/>
          <w:color w:val="0F0D29" w:themeColor="text1"/>
          <w:szCs w:val="28"/>
        </w:rPr>
        <mc:AlternateContent>
          <mc:Choice Requires="wps">
            <w:drawing>
              <wp:anchor distT="0" distB="0" distL="114300" distR="114300" simplePos="0" relativeHeight="251674624" behindDoc="0" locked="0" layoutInCell="1" allowOverlap="1" wp14:anchorId="009099EC" wp14:editId="5139B42C">
                <wp:simplePos x="0" y="0"/>
                <wp:positionH relativeFrom="column">
                  <wp:posOffset>-41910</wp:posOffset>
                </wp:positionH>
                <wp:positionV relativeFrom="paragraph">
                  <wp:posOffset>2025015</wp:posOffset>
                </wp:positionV>
                <wp:extent cx="635000" cy="12700"/>
                <wp:effectExtent l="0" t="95250" r="0" b="101600"/>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635000" cy="127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BC950" id="Connecteur droit avec flèche 19" o:spid="_x0000_s1026" type="#_x0000_t32" style="position:absolute;margin-left:-3.3pt;margin-top:159.45pt;width:50pt;height:1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" strokecolor="#0f0d29 [3200]" strokeweight="3pt">
                <v:stroke endarrow="block"/>
              </v:shape>
            </w:pict>
          </mc:Fallback>
        </mc:AlternateContent>
      </w:r>
      <w:r w:rsidR="00820C0F">
        <w:rPr>
          <w:rFonts w:asciiTheme="minorHAnsi" w:hAnsiTheme="minorHAnsi" w:cstheme="minorHAnsi"/>
          <w:bCs/>
          <w:noProof/>
          <w:color w:val="0F0D29" w:themeColor="text1"/>
          <w:szCs w:val="28"/>
        </w:rPr>
        <w:drawing>
          <wp:inline distT="0" distB="0" distL="0" distR="0" wp14:anchorId="51CF4507" wp14:editId="519F5042">
            <wp:extent cx="6285865" cy="7936863"/>
            <wp:effectExtent l="0" t="0" r="635" b="762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7489" cy="7951540"/>
                    </a:xfrm>
                    <a:prstGeom prst="rect">
                      <a:avLst/>
                    </a:prstGeom>
                  </pic:spPr>
                </pic:pic>
              </a:graphicData>
            </a:graphic>
          </wp:inline>
        </w:drawing>
      </w:r>
    </w:p>
    <w:p w14:paraId="4E4F5DA9" w14:textId="55C90571" w:rsidR="002472D3" w:rsidRDefault="002472D3" w:rsidP="00820C0F">
      <w:pPr>
        <w:pStyle w:val="Paragraphedeliste"/>
        <w:rPr>
          <w:rFonts w:asciiTheme="minorHAnsi" w:hAnsiTheme="minorHAnsi" w:cstheme="minorHAnsi"/>
          <w:bCs/>
          <w:color w:val="2E287F" w:themeColor="text1" w:themeTint="BF"/>
          <w:szCs w:val="28"/>
        </w:rPr>
      </w:pPr>
    </w:p>
    <w:p w14:paraId="1BE2B338" w14:textId="0237BC8C" w:rsidR="002472D3" w:rsidRDefault="002472D3" w:rsidP="00F71C63">
      <w:pPr>
        <w:pStyle w:val="Paragraphedeliste"/>
        <w:jc w:val="center"/>
        <w:rPr>
          <w:rFonts w:asciiTheme="minorHAnsi" w:hAnsiTheme="minorHAnsi" w:cstheme="minorHAnsi"/>
          <w:bCs/>
          <w:color w:val="2E287F" w:themeColor="text1" w:themeTint="BF"/>
          <w:szCs w:val="28"/>
        </w:rPr>
      </w:pPr>
      <w:r w:rsidRPr="00D21840">
        <w:rPr>
          <w:rFonts w:asciiTheme="minorHAnsi" w:hAnsiTheme="minorHAnsi" w:cstheme="minorHAnsi"/>
          <w:b/>
          <w:color w:val="2E287F" w:themeColor="text1" w:themeTint="BF"/>
          <w:sz w:val="28"/>
          <w:szCs w:val="28"/>
        </w:rPr>
        <w:t>Synthèse du Parcours de formation 01</w:t>
      </w:r>
      <w:r>
        <w:rPr>
          <w:rFonts w:asciiTheme="minorHAnsi" w:hAnsiTheme="minorHAnsi" w:cstheme="minorHAnsi"/>
          <w:bCs/>
          <w:color w:val="2E287F" w:themeColor="text1" w:themeTint="BF"/>
          <w:szCs w:val="28"/>
        </w:rPr>
        <w:t> :</w:t>
      </w:r>
    </w:p>
    <w:p w14:paraId="2F490341" w14:textId="1F0E9787" w:rsidR="002472D3" w:rsidRDefault="002472D3" w:rsidP="00820C0F">
      <w:pPr>
        <w:pStyle w:val="Paragraphedeliste"/>
        <w:rPr>
          <w:rFonts w:asciiTheme="minorHAnsi" w:hAnsiTheme="minorHAnsi" w:cstheme="minorHAnsi"/>
          <w:bCs/>
          <w:color w:val="2E287F" w:themeColor="text1" w:themeTint="BF"/>
          <w:szCs w:val="28"/>
        </w:rPr>
      </w:pPr>
    </w:p>
    <w:p w14:paraId="67586811" w14:textId="77777777" w:rsidR="002472D3" w:rsidRDefault="002472D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Le poste de réception est le poste le </w:t>
      </w:r>
      <w:r w:rsidRPr="00F71C63">
        <w:rPr>
          <w:rFonts w:asciiTheme="minorHAnsi" w:hAnsiTheme="minorHAnsi" w:cstheme="minorHAnsi"/>
          <w:b/>
          <w:color w:val="2E287F" w:themeColor="text1" w:themeTint="BF"/>
          <w:szCs w:val="28"/>
        </w:rPr>
        <w:t>plus important</w:t>
      </w:r>
      <w:r>
        <w:rPr>
          <w:rFonts w:asciiTheme="minorHAnsi" w:hAnsiTheme="minorHAnsi" w:cstheme="minorHAnsi"/>
          <w:bCs/>
          <w:color w:val="2E287F" w:themeColor="text1" w:themeTint="BF"/>
          <w:szCs w:val="28"/>
        </w:rPr>
        <w:t xml:space="preserve"> dans un pressing. </w:t>
      </w:r>
    </w:p>
    <w:p w14:paraId="0DD7E864" w14:textId="459D465E" w:rsidR="002472D3" w:rsidRDefault="002472D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C’est à ce poste que l’on</w:t>
      </w:r>
      <w:r w:rsidRPr="007060BF">
        <w:rPr>
          <w:rFonts w:asciiTheme="minorHAnsi" w:hAnsiTheme="minorHAnsi" w:cstheme="minorHAnsi"/>
          <w:b/>
          <w:color w:val="2E287F" w:themeColor="text1" w:themeTint="BF"/>
          <w:szCs w:val="28"/>
        </w:rPr>
        <w:t xml:space="preserve"> accueille</w:t>
      </w:r>
      <w:r>
        <w:rPr>
          <w:rFonts w:asciiTheme="minorHAnsi" w:hAnsiTheme="minorHAnsi" w:cstheme="minorHAnsi"/>
          <w:bCs/>
          <w:color w:val="2E287F" w:themeColor="text1" w:themeTint="BF"/>
          <w:szCs w:val="28"/>
        </w:rPr>
        <w:t xml:space="preserve"> et </w:t>
      </w:r>
      <w:r w:rsidRPr="007060BF">
        <w:rPr>
          <w:rFonts w:asciiTheme="minorHAnsi" w:hAnsiTheme="minorHAnsi" w:cstheme="minorHAnsi"/>
          <w:b/>
          <w:color w:val="2E287F" w:themeColor="text1" w:themeTint="BF"/>
          <w:szCs w:val="28"/>
        </w:rPr>
        <w:t>fidélise</w:t>
      </w:r>
      <w:r>
        <w:rPr>
          <w:rFonts w:asciiTheme="minorHAnsi" w:hAnsiTheme="minorHAnsi" w:cstheme="minorHAnsi"/>
          <w:bCs/>
          <w:color w:val="2E287F" w:themeColor="text1" w:themeTint="BF"/>
          <w:szCs w:val="28"/>
        </w:rPr>
        <w:t xml:space="preserve"> la clientèle.</w:t>
      </w:r>
    </w:p>
    <w:p w14:paraId="3DA15718" w14:textId="349C4C8C" w:rsidR="002472D3" w:rsidRDefault="002472D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C’est à ce poste que l’on évite la plupart des conflits avec les clients.</w:t>
      </w:r>
    </w:p>
    <w:p w14:paraId="6B315C3E" w14:textId="3C96119C" w:rsidR="002472D3" w:rsidRDefault="002472D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On a l’habitude de dire dans la profession que ce poste représente </w:t>
      </w:r>
      <w:r w:rsidRPr="007060BF">
        <w:rPr>
          <w:rFonts w:asciiTheme="minorHAnsi" w:hAnsiTheme="minorHAnsi" w:cstheme="minorHAnsi"/>
          <w:b/>
          <w:color w:val="2E287F" w:themeColor="text1" w:themeTint="BF"/>
          <w:szCs w:val="28"/>
        </w:rPr>
        <w:t>80% du travail</w:t>
      </w:r>
      <w:r>
        <w:rPr>
          <w:rFonts w:asciiTheme="minorHAnsi" w:hAnsiTheme="minorHAnsi" w:cstheme="minorHAnsi"/>
          <w:bCs/>
          <w:color w:val="2E287F" w:themeColor="text1" w:themeTint="BF"/>
          <w:szCs w:val="28"/>
        </w:rPr>
        <w:t xml:space="preserve"> à faire.</w:t>
      </w:r>
    </w:p>
    <w:p w14:paraId="642E70BA" w14:textId="57F92B29" w:rsidR="002472D3" w:rsidRDefault="002472D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C’est pourquoi, lorsque l’on réceptionne un vêtement on doit </w:t>
      </w:r>
      <w:r w:rsidR="00F71C63">
        <w:rPr>
          <w:rFonts w:asciiTheme="minorHAnsi" w:hAnsiTheme="minorHAnsi" w:cstheme="minorHAnsi"/>
          <w:bCs/>
          <w:color w:val="2E287F" w:themeColor="text1" w:themeTint="BF"/>
          <w:szCs w:val="28"/>
        </w:rPr>
        <w:t xml:space="preserve">montrer et noter toutes les anomalies que l’on voit. On dit que </w:t>
      </w:r>
      <w:r w:rsidR="00F71C63" w:rsidRPr="00D431B4">
        <w:rPr>
          <w:rFonts w:asciiTheme="minorHAnsi" w:hAnsiTheme="minorHAnsi" w:cstheme="minorHAnsi"/>
          <w:b/>
          <w:color w:val="2E287F" w:themeColor="text1" w:themeTint="BF"/>
          <w:szCs w:val="28"/>
        </w:rPr>
        <w:t xml:space="preserve">l’on </w:t>
      </w:r>
      <w:r w:rsidR="00D431B4" w:rsidRPr="00D431B4">
        <w:rPr>
          <w:rFonts w:asciiTheme="minorHAnsi" w:hAnsiTheme="minorHAnsi" w:cstheme="minorHAnsi"/>
          <w:b/>
          <w:color w:val="2E287F" w:themeColor="text1" w:themeTint="BF"/>
          <w:szCs w:val="28"/>
        </w:rPr>
        <w:t>prend des réserves.</w:t>
      </w:r>
    </w:p>
    <w:p w14:paraId="0E2234DF" w14:textId="6BD51C13" w:rsidR="00F71C63" w:rsidRDefault="00F71C6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Ensuite on doit lire </w:t>
      </w:r>
      <w:r w:rsidRPr="00D431B4">
        <w:rPr>
          <w:rFonts w:asciiTheme="minorHAnsi" w:hAnsiTheme="minorHAnsi" w:cstheme="minorHAnsi"/>
          <w:b/>
          <w:color w:val="2E287F" w:themeColor="text1" w:themeTint="BF"/>
          <w:szCs w:val="28"/>
        </w:rPr>
        <w:t xml:space="preserve">l’étiquette de </w:t>
      </w:r>
      <w:r w:rsidR="00D431B4" w:rsidRPr="00D431B4">
        <w:rPr>
          <w:rFonts w:asciiTheme="minorHAnsi" w:hAnsiTheme="minorHAnsi" w:cstheme="minorHAnsi"/>
          <w:b/>
          <w:color w:val="2E287F" w:themeColor="text1" w:themeTint="BF"/>
          <w:szCs w:val="28"/>
        </w:rPr>
        <w:t>composition</w:t>
      </w:r>
      <w:r>
        <w:rPr>
          <w:rFonts w:asciiTheme="minorHAnsi" w:hAnsiTheme="minorHAnsi" w:cstheme="minorHAnsi"/>
          <w:bCs/>
          <w:color w:val="2E287F" w:themeColor="text1" w:themeTint="BF"/>
          <w:szCs w:val="28"/>
        </w:rPr>
        <w:t xml:space="preserve"> et les </w:t>
      </w:r>
      <w:r w:rsidRPr="00D431B4">
        <w:rPr>
          <w:rFonts w:asciiTheme="minorHAnsi" w:hAnsiTheme="minorHAnsi" w:cstheme="minorHAnsi"/>
          <w:b/>
          <w:color w:val="2E287F" w:themeColor="text1" w:themeTint="BF"/>
          <w:szCs w:val="28"/>
        </w:rPr>
        <w:t xml:space="preserve">codes </w:t>
      </w:r>
      <w:r w:rsidR="00D431B4" w:rsidRPr="00D431B4">
        <w:rPr>
          <w:rFonts w:asciiTheme="minorHAnsi" w:hAnsiTheme="minorHAnsi" w:cstheme="minorHAnsi"/>
          <w:b/>
          <w:color w:val="2E287F" w:themeColor="text1" w:themeTint="BF"/>
          <w:szCs w:val="28"/>
        </w:rPr>
        <w:t>d’entretien</w:t>
      </w:r>
      <w:r w:rsidR="00D431B4">
        <w:rPr>
          <w:rFonts w:asciiTheme="minorHAnsi" w:hAnsiTheme="minorHAnsi" w:cstheme="minorHAnsi"/>
          <w:b/>
          <w:color w:val="2E287F" w:themeColor="text1" w:themeTint="BF"/>
          <w:szCs w:val="28"/>
        </w:rPr>
        <w:t>.</w:t>
      </w:r>
    </w:p>
    <w:p w14:paraId="1EE963FA" w14:textId="58377386" w:rsidR="00F71C63" w:rsidRDefault="00F71C6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A cette étape aussi, si les étiquettes ne nous permettent pas d’engager les traitements appropriés, on doit prendre </w:t>
      </w:r>
      <w:r w:rsidR="00D431B4" w:rsidRPr="00D431B4">
        <w:rPr>
          <w:rFonts w:asciiTheme="minorHAnsi" w:hAnsiTheme="minorHAnsi" w:cstheme="minorHAnsi"/>
          <w:b/>
          <w:color w:val="2E287F" w:themeColor="text1" w:themeTint="BF"/>
          <w:szCs w:val="28"/>
        </w:rPr>
        <w:t>des réserves</w:t>
      </w:r>
      <w:r w:rsidR="00D431B4">
        <w:rPr>
          <w:rFonts w:asciiTheme="minorHAnsi" w:hAnsiTheme="minorHAnsi" w:cstheme="minorHAnsi"/>
          <w:bCs/>
          <w:color w:val="2E287F" w:themeColor="text1" w:themeTint="BF"/>
          <w:szCs w:val="28"/>
        </w:rPr>
        <w:t xml:space="preserve"> </w:t>
      </w:r>
      <w:r>
        <w:rPr>
          <w:rFonts w:asciiTheme="minorHAnsi" w:hAnsiTheme="minorHAnsi" w:cstheme="minorHAnsi"/>
          <w:bCs/>
          <w:color w:val="2E287F" w:themeColor="text1" w:themeTint="BF"/>
          <w:szCs w:val="28"/>
        </w:rPr>
        <w:t>quant aux résultats attendus.</w:t>
      </w:r>
    </w:p>
    <w:p w14:paraId="1BC10C17" w14:textId="46C6CF80" w:rsidR="00F71C63" w:rsidRDefault="00F71C6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C’est à la réception que l’on va décider du </w:t>
      </w:r>
      <w:r w:rsidRPr="007060BF">
        <w:rPr>
          <w:rFonts w:asciiTheme="minorHAnsi" w:hAnsiTheme="minorHAnsi" w:cstheme="minorHAnsi"/>
          <w:b/>
          <w:color w:val="2E287F" w:themeColor="text1" w:themeTint="BF"/>
          <w:szCs w:val="28"/>
        </w:rPr>
        <w:t>traitement</w:t>
      </w:r>
      <w:r>
        <w:rPr>
          <w:rFonts w:asciiTheme="minorHAnsi" w:hAnsiTheme="minorHAnsi" w:cstheme="minorHAnsi"/>
          <w:bCs/>
          <w:color w:val="2E287F" w:themeColor="text1" w:themeTint="BF"/>
          <w:szCs w:val="28"/>
        </w:rPr>
        <w:t xml:space="preserve"> que le vêtement subira et on pourra ainsi donner </w:t>
      </w:r>
      <w:r w:rsidRPr="007060BF">
        <w:rPr>
          <w:rFonts w:asciiTheme="minorHAnsi" w:hAnsiTheme="minorHAnsi" w:cstheme="minorHAnsi"/>
          <w:b/>
          <w:color w:val="2E287F" w:themeColor="text1" w:themeTint="BF"/>
          <w:szCs w:val="28"/>
        </w:rPr>
        <w:t>un délai</w:t>
      </w:r>
      <w:r>
        <w:rPr>
          <w:rFonts w:asciiTheme="minorHAnsi" w:hAnsiTheme="minorHAnsi" w:cstheme="minorHAnsi"/>
          <w:bCs/>
          <w:color w:val="2E287F" w:themeColor="text1" w:themeTint="BF"/>
          <w:szCs w:val="28"/>
        </w:rPr>
        <w:t xml:space="preserve"> au client.</w:t>
      </w:r>
    </w:p>
    <w:p w14:paraId="54132F80" w14:textId="1972FB0C" w:rsidR="00F71C63" w:rsidRDefault="00F71C6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Enfin, en fonction des garnitures, boutons ou autres ornements, on </w:t>
      </w:r>
      <w:r w:rsidRPr="007060BF">
        <w:rPr>
          <w:rFonts w:asciiTheme="minorHAnsi" w:hAnsiTheme="minorHAnsi" w:cstheme="minorHAnsi"/>
          <w:b/>
          <w:color w:val="2E287F" w:themeColor="text1" w:themeTint="BF"/>
          <w:szCs w:val="28"/>
        </w:rPr>
        <w:t>prendra les précautions nécessaires</w:t>
      </w:r>
      <w:r>
        <w:rPr>
          <w:rFonts w:asciiTheme="minorHAnsi" w:hAnsiTheme="minorHAnsi" w:cstheme="minorHAnsi"/>
          <w:bCs/>
          <w:color w:val="2E287F" w:themeColor="text1" w:themeTint="BF"/>
          <w:szCs w:val="28"/>
        </w:rPr>
        <w:t xml:space="preserve"> pour ne pas que le vêtement s’abime pendant son traitement.</w:t>
      </w:r>
    </w:p>
    <w:p w14:paraId="6B15A9F6" w14:textId="5616D244" w:rsidR="00F71C63" w:rsidRPr="002B1C8C" w:rsidRDefault="00F71C63" w:rsidP="00F71C63">
      <w:pPr>
        <w:pStyle w:val="Paragraphedeliste"/>
        <w:jc w:val="both"/>
        <w:rPr>
          <w:rFonts w:asciiTheme="minorHAnsi" w:hAnsiTheme="minorHAnsi" w:cstheme="minorHAnsi"/>
          <w:bCs/>
          <w:color w:val="2E287F" w:themeColor="text1" w:themeTint="BF"/>
          <w:szCs w:val="28"/>
        </w:rPr>
      </w:pPr>
      <w:r>
        <w:rPr>
          <w:rFonts w:asciiTheme="minorHAnsi" w:hAnsiTheme="minorHAnsi" w:cstheme="minorHAnsi"/>
          <w:bCs/>
          <w:color w:val="2E287F" w:themeColor="text1" w:themeTint="BF"/>
          <w:szCs w:val="28"/>
        </w:rPr>
        <w:t xml:space="preserve">Lorsqu’il arrive un accident sur un vêtement, il faut accueillir et traiter le client avec respect et </w:t>
      </w:r>
      <w:r w:rsidRPr="007060BF">
        <w:rPr>
          <w:rFonts w:asciiTheme="minorHAnsi" w:hAnsiTheme="minorHAnsi" w:cstheme="minorHAnsi"/>
          <w:b/>
          <w:color w:val="2E287F" w:themeColor="text1" w:themeTint="BF"/>
          <w:szCs w:val="28"/>
        </w:rPr>
        <w:t>faire preuve d’empathie</w:t>
      </w:r>
      <w:r>
        <w:rPr>
          <w:rFonts w:asciiTheme="minorHAnsi" w:hAnsiTheme="minorHAnsi" w:cstheme="minorHAnsi"/>
          <w:bCs/>
          <w:color w:val="2E287F" w:themeColor="text1" w:themeTint="BF"/>
          <w:szCs w:val="28"/>
        </w:rPr>
        <w:t xml:space="preserve">. Il faut comprendre son mécontentement et </w:t>
      </w:r>
      <w:r w:rsidRPr="007060BF">
        <w:rPr>
          <w:rFonts w:asciiTheme="minorHAnsi" w:hAnsiTheme="minorHAnsi" w:cstheme="minorHAnsi"/>
          <w:b/>
          <w:color w:val="2E287F" w:themeColor="text1" w:themeTint="BF"/>
          <w:szCs w:val="28"/>
        </w:rPr>
        <w:t>trouver des solutions</w:t>
      </w:r>
      <w:r>
        <w:rPr>
          <w:rFonts w:asciiTheme="minorHAnsi" w:hAnsiTheme="minorHAnsi" w:cstheme="minorHAnsi"/>
          <w:bCs/>
          <w:color w:val="2E287F" w:themeColor="text1" w:themeTint="BF"/>
          <w:szCs w:val="28"/>
        </w:rPr>
        <w:t xml:space="preserve">. Le client </w:t>
      </w:r>
      <w:r w:rsidRPr="007060BF">
        <w:rPr>
          <w:rFonts w:asciiTheme="minorHAnsi" w:hAnsiTheme="minorHAnsi" w:cstheme="minorHAnsi"/>
          <w:b/>
          <w:color w:val="2E287F" w:themeColor="text1" w:themeTint="BF"/>
          <w:szCs w:val="28"/>
        </w:rPr>
        <w:t>ne doit jamais repartir sans solution</w:t>
      </w:r>
      <w:r>
        <w:rPr>
          <w:rFonts w:asciiTheme="minorHAnsi" w:hAnsiTheme="minorHAnsi" w:cstheme="minorHAnsi"/>
          <w:bCs/>
          <w:color w:val="2E287F" w:themeColor="text1" w:themeTint="BF"/>
          <w:szCs w:val="28"/>
        </w:rPr>
        <w:t>, il doit sentir que l’on est désolé et que l’on va s’occuper de son problème.</w:t>
      </w:r>
    </w:p>
    <w:sectPr w:rsidR="00F71C63" w:rsidRPr="002B1C8C" w:rsidSect="001F2723">
      <w:pgSz w:w="11906" w:h="16838" w:code="9"/>
      <w:pgMar w:top="720" w:right="936" w:bottom="953"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33728" w14:textId="77777777" w:rsidR="002E2F20" w:rsidRDefault="002E2F20">
      <w:r>
        <w:separator/>
      </w:r>
    </w:p>
    <w:p w14:paraId="0407AEF6" w14:textId="77777777" w:rsidR="002E2F20" w:rsidRDefault="002E2F20"/>
  </w:endnote>
  <w:endnote w:type="continuationSeparator" w:id="0">
    <w:p w14:paraId="7C3A9E99" w14:textId="77777777" w:rsidR="002E2F20" w:rsidRDefault="002E2F20">
      <w:r>
        <w:continuationSeparator/>
      </w:r>
    </w:p>
    <w:p w14:paraId="6FE351E9" w14:textId="77777777" w:rsidR="002E2F20" w:rsidRDefault="002E2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532"/>
      <w:gridCol w:w="502"/>
    </w:tblGrid>
    <w:tr w:rsidR="00C25B81" w14:paraId="5C86200D" w14:textId="77777777">
      <w:trPr>
        <w:jc w:val="right"/>
      </w:trPr>
      <w:tc>
        <w:tcPr>
          <w:tcW w:w="4795" w:type="dxa"/>
          <w:vAlign w:val="center"/>
        </w:tcPr>
        <w:sdt>
          <w:sdtPr>
            <w:rPr>
              <w:caps/>
              <w:color w:val="0F0D29" w:themeColor="text1"/>
              <w:sz w:val="20"/>
              <w:szCs w:val="20"/>
            </w:rPr>
            <w:alias w:val="Auteur"/>
            <w:tag w:val=""/>
            <w:id w:val="1534539408"/>
            <w:placeholder>
              <w:docPart w:val="6E008F0F57F541ADB16BFAC6D286F712"/>
            </w:placeholder>
            <w:dataBinding w:prefixMappings="xmlns:ns0='http://purl.org/dc/elements/1.1/' xmlns:ns1='http://schemas.openxmlformats.org/package/2006/metadata/core-properties' " w:xpath="/ns1:coreProperties[1]/ns0:creator[1]" w:storeItemID="{6C3C8BC8-F283-45AE-878A-BAB7291924A1}"/>
            <w:text/>
          </w:sdtPr>
          <w:sdtEndPr/>
          <w:sdtContent>
            <w:p w14:paraId="22746E6D" w14:textId="68FE3C13" w:rsidR="00C25B81" w:rsidRPr="00D70EE4" w:rsidRDefault="001E68C3" w:rsidP="001E68C3">
              <w:pPr>
                <w:pStyle w:val="En-tte"/>
                <w:rPr>
                  <w:caps/>
                  <w:color w:val="0F0D29" w:themeColor="text1"/>
                  <w:sz w:val="20"/>
                  <w:szCs w:val="20"/>
                </w:rPr>
              </w:pPr>
              <w:r>
                <w:rPr>
                  <w:caps/>
                  <w:color w:val="0F0D29" w:themeColor="text1"/>
                  <w:sz w:val="20"/>
                  <w:szCs w:val="20"/>
                </w:rPr>
                <w:t xml:space="preserve">CI01 – PF01 -  Pôle 1 – BC01                                                                                                          </w:t>
              </w:r>
              <w:r w:rsidR="00C25B81" w:rsidRPr="00D70EE4">
                <w:rPr>
                  <w:caps/>
                  <w:color w:val="0F0D29" w:themeColor="text1"/>
                  <w:sz w:val="20"/>
                  <w:szCs w:val="20"/>
                </w:rPr>
                <w:t>Sylvie vidal russo</w:t>
              </w:r>
            </w:p>
          </w:sdtContent>
        </w:sdt>
      </w:tc>
      <w:tc>
        <w:tcPr>
          <w:tcW w:w="250" w:type="pct"/>
          <w:shd w:val="clear" w:color="auto" w:fill="3592CF" w:themeFill="accent2"/>
          <w:vAlign w:val="center"/>
        </w:tcPr>
        <w:p w14:paraId="67BD1972" w14:textId="5F5AD350" w:rsidR="00C25B81" w:rsidRDefault="00C25B81">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D6358F">
            <w:rPr>
              <w:noProof/>
              <w:color w:val="FFFFFF" w:themeColor="background1"/>
            </w:rPr>
            <w:t>6</w:t>
          </w:r>
          <w:r>
            <w:rPr>
              <w:color w:val="FFFFFF" w:themeColor="background1"/>
            </w:rPr>
            <w:fldChar w:fldCharType="end"/>
          </w:r>
        </w:p>
      </w:tc>
    </w:tr>
  </w:tbl>
  <w:p w14:paraId="2088734F" w14:textId="477AD47A" w:rsidR="00C25B81" w:rsidRPr="00A20AA4" w:rsidRDefault="00C25B81">
    <w:pPr>
      <w:pStyle w:val="Pieddepage"/>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13D70" w14:textId="77777777" w:rsidR="002E2F20" w:rsidRDefault="002E2F20">
      <w:r>
        <w:separator/>
      </w:r>
    </w:p>
    <w:p w14:paraId="5F9EB75F" w14:textId="77777777" w:rsidR="002E2F20" w:rsidRDefault="002E2F20"/>
  </w:footnote>
  <w:footnote w:type="continuationSeparator" w:id="0">
    <w:p w14:paraId="4280C048" w14:textId="77777777" w:rsidR="002E2F20" w:rsidRDefault="002E2F20">
      <w:r>
        <w:continuationSeparator/>
      </w:r>
    </w:p>
    <w:p w14:paraId="605D66B1" w14:textId="77777777" w:rsidR="002E2F20" w:rsidRDefault="002E2F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C25B81" w14:paraId="198BD7BB" w14:textId="77777777" w:rsidTr="00360494">
      <w:trPr>
        <w:trHeight w:val="978"/>
      </w:trPr>
      <w:tc>
        <w:tcPr>
          <w:tcW w:w="10035" w:type="dxa"/>
          <w:tcBorders>
            <w:top w:val="nil"/>
            <w:left w:val="nil"/>
            <w:bottom w:val="single" w:sz="36" w:space="0" w:color="34ABA2" w:themeColor="accent3"/>
            <w:right w:val="nil"/>
          </w:tcBorders>
        </w:tcPr>
        <w:p w14:paraId="43EA9611" w14:textId="77777777" w:rsidR="00C25B81" w:rsidRDefault="00C25B81">
          <w:pPr>
            <w:pStyle w:val="En-tte"/>
          </w:pPr>
        </w:p>
      </w:tc>
    </w:tr>
  </w:tbl>
  <w:p w14:paraId="24DFD456" w14:textId="77777777" w:rsidR="00C25B81" w:rsidRDefault="00C25B81"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4DCC"/>
    <w:multiLevelType w:val="hybridMultilevel"/>
    <w:tmpl w:val="8C4CA3D6"/>
    <w:lvl w:ilvl="0" w:tplc="51429F72">
      <w:start w:val="1"/>
      <w:numFmt w:val="bullet"/>
      <w:lvlText w:val=""/>
      <w:lvlJc w:val="left"/>
      <w:pPr>
        <w:tabs>
          <w:tab w:val="num" w:pos="600"/>
        </w:tabs>
        <w:ind w:left="60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06525B"/>
    <w:multiLevelType w:val="hybridMultilevel"/>
    <w:tmpl w:val="81D44856"/>
    <w:lvl w:ilvl="0" w:tplc="4656B2D4">
      <w:start w:val="1"/>
      <w:numFmt w:val="bullet"/>
      <w:lvlText w:val=""/>
      <w:lvlJc w:val="left"/>
      <w:pPr>
        <w:ind w:left="1947" w:hanging="360"/>
      </w:pPr>
      <w:rPr>
        <w:rFonts w:ascii="Wingdings" w:hAnsi="Wingdings" w:hint="default"/>
      </w:rPr>
    </w:lvl>
    <w:lvl w:ilvl="1" w:tplc="040C0003" w:tentative="1">
      <w:start w:val="1"/>
      <w:numFmt w:val="bullet"/>
      <w:lvlText w:val="o"/>
      <w:lvlJc w:val="left"/>
      <w:pPr>
        <w:ind w:left="2667" w:hanging="360"/>
      </w:pPr>
      <w:rPr>
        <w:rFonts w:ascii="Courier New" w:hAnsi="Courier New" w:cs="Courier New" w:hint="default"/>
      </w:rPr>
    </w:lvl>
    <w:lvl w:ilvl="2" w:tplc="040C0005" w:tentative="1">
      <w:start w:val="1"/>
      <w:numFmt w:val="bullet"/>
      <w:lvlText w:val=""/>
      <w:lvlJc w:val="left"/>
      <w:pPr>
        <w:ind w:left="3387" w:hanging="360"/>
      </w:pPr>
      <w:rPr>
        <w:rFonts w:ascii="Wingdings" w:hAnsi="Wingdings" w:hint="default"/>
      </w:rPr>
    </w:lvl>
    <w:lvl w:ilvl="3" w:tplc="040C0001" w:tentative="1">
      <w:start w:val="1"/>
      <w:numFmt w:val="bullet"/>
      <w:lvlText w:val=""/>
      <w:lvlJc w:val="left"/>
      <w:pPr>
        <w:ind w:left="4107" w:hanging="360"/>
      </w:pPr>
      <w:rPr>
        <w:rFonts w:ascii="Symbol" w:hAnsi="Symbol" w:hint="default"/>
      </w:rPr>
    </w:lvl>
    <w:lvl w:ilvl="4" w:tplc="040C0003" w:tentative="1">
      <w:start w:val="1"/>
      <w:numFmt w:val="bullet"/>
      <w:lvlText w:val="o"/>
      <w:lvlJc w:val="left"/>
      <w:pPr>
        <w:ind w:left="4827" w:hanging="360"/>
      </w:pPr>
      <w:rPr>
        <w:rFonts w:ascii="Courier New" w:hAnsi="Courier New" w:cs="Courier New" w:hint="default"/>
      </w:rPr>
    </w:lvl>
    <w:lvl w:ilvl="5" w:tplc="040C0005" w:tentative="1">
      <w:start w:val="1"/>
      <w:numFmt w:val="bullet"/>
      <w:lvlText w:val=""/>
      <w:lvlJc w:val="left"/>
      <w:pPr>
        <w:ind w:left="5547" w:hanging="360"/>
      </w:pPr>
      <w:rPr>
        <w:rFonts w:ascii="Wingdings" w:hAnsi="Wingdings" w:hint="default"/>
      </w:rPr>
    </w:lvl>
    <w:lvl w:ilvl="6" w:tplc="040C0001" w:tentative="1">
      <w:start w:val="1"/>
      <w:numFmt w:val="bullet"/>
      <w:lvlText w:val=""/>
      <w:lvlJc w:val="left"/>
      <w:pPr>
        <w:ind w:left="6267" w:hanging="360"/>
      </w:pPr>
      <w:rPr>
        <w:rFonts w:ascii="Symbol" w:hAnsi="Symbol" w:hint="default"/>
      </w:rPr>
    </w:lvl>
    <w:lvl w:ilvl="7" w:tplc="040C0003" w:tentative="1">
      <w:start w:val="1"/>
      <w:numFmt w:val="bullet"/>
      <w:lvlText w:val="o"/>
      <w:lvlJc w:val="left"/>
      <w:pPr>
        <w:ind w:left="6987" w:hanging="360"/>
      </w:pPr>
      <w:rPr>
        <w:rFonts w:ascii="Courier New" w:hAnsi="Courier New" w:cs="Courier New" w:hint="default"/>
      </w:rPr>
    </w:lvl>
    <w:lvl w:ilvl="8" w:tplc="040C0005" w:tentative="1">
      <w:start w:val="1"/>
      <w:numFmt w:val="bullet"/>
      <w:lvlText w:val=""/>
      <w:lvlJc w:val="left"/>
      <w:pPr>
        <w:ind w:left="7707" w:hanging="360"/>
      </w:pPr>
      <w:rPr>
        <w:rFonts w:ascii="Wingdings" w:hAnsi="Wingdings" w:hint="default"/>
      </w:rPr>
    </w:lvl>
  </w:abstractNum>
  <w:abstractNum w:abstractNumId="2" w15:restartNumberingAfterBreak="0">
    <w:nsid w:val="1AFD09AD"/>
    <w:multiLevelType w:val="hybridMultilevel"/>
    <w:tmpl w:val="AAE2538C"/>
    <w:lvl w:ilvl="0" w:tplc="E732FF54">
      <w:start w:val="1"/>
      <w:numFmt w:val="decimal"/>
      <w:lvlText w:val="%1."/>
      <w:lvlJc w:val="left"/>
      <w:pPr>
        <w:ind w:left="720" w:hanging="360"/>
      </w:pPr>
      <w:rPr>
        <w:rFonts w:asciiTheme="minorHAnsi" w:hAnsiTheme="minorHAnsi" w:cstheme="minorHAnsi" w:hint="default"/>
        <w:color w:val="2E287F" w:themeColor="text1" w:themeTint="BF"/>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452006"/>
    <w:multiLevelType w:val="hybridMultilevel"/>
    <w:tmpl w:val="CBFABF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003C7D"/>
    <w:multiLevelType w:val="hybridMultilevel"/>
    <w:tmpl w:val="CF1E6BEC"/>
    <w:lvl w:ilvl="0" w:tplc="4E125CEA">
      <w:numFmt w:val="bullet"/>
      <w:lvlText w:val="-"/>
      <w:lvlJc w:val="left"/>
      <w:pPr>
        <w:tabs>
          <w:tab w:val="num" w:pos="600"/>
        </w:tabs>
        <w:ind w:left="600" w:hanging="360"/>
      </w:pPr>
      <w:rPr>
        <w:rFonts w:ascii="Times New Roman" w:eastAsia="Times New Roman" w:hAnsi="Times New Roman" w:cs="Times New Roman" w:hint="default"/>
      </w:rPr>
    </w:lvl>
    <w:lvl w:ilvl="1" w:tplc="51429F72">
      <w:start w:val="1"/>
      <w:numFmt w:val="bullet"/>
      <w:lvlText w:val=""/>
      <w:lvlJc w:val="left"/>
      <w:pPr>
        <w:tabs>
          <w:tab w:val="num" w:pos="1320"/>
        </w:tabs>
        <w:ind w:left="1320" w:hanging="360"/>
      </w:pPr>
      <w:rPr>
        <w:rFonts w:ascii="Wingdings" w:hAnsi="Wingdings"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5" w15:restartNumberingAfterBreak="0">
    <w:nsid w:val="258E698A"/>
    <w:multiLevelType w:val="hybridMultilevel"/>
    <w:tmpl w:val="3450623E"/>
    <w:lvl w:ilvl="0" w:tplc="D0F03978">
      <w:numFmt w:val="bullet"/>
      <w:lvlText w:val="⇨"/>
      <w:lvlJc w:val="left"/>
      <w:pPr>
        <w:ind w:left="1350" w:hanging="360"/>
      </w:pPr>
      <w:rPr>
        <w:rFonts w:ascii="Lucida Sans Unicode" w:eastAsiaTheme="minorHAnsi" w:hAnsi="Lucida Sans Unicode" w:hint="default"/>
      </w:rPr>
    </w:lvl>
    <w:lvl w:ilvl="1" w:tplc="040C0003" w:tentative="1">
      <w:start w:val="1"/>
      <w:numFmt w:val="bullet"/>
      <w:lvlText w:val="o"/>
      <w:lvlJc w:val="left"/>
      <w:pPr>
        <w:ind w:left="2070" w:hanging="360"/>
      </w:pPr>
      <w:rPr>
        <w:rFonts w:ascii="Courier New" w:hAnsi="Courier New" w:cs="Courier New" w:hint="default"/>
      </w:rPr>
    </w:lvl>
    <w:lvl w:ilvl="2" w:tplc="040C0005" w:tentative="1">
      <w:start w:val="1"/>
      <w:numFmt w:val="bullet"/>
      <w:lvlText w:val=""/>
      <w:lvlJc w:val="left"/>
      <w:pPr>
        <w:ind w:left="2790" w:hanging="360"/>
      </w:pPr>
      <w:rPr>
        <w:rFonts w:ascii="Wingdings" w:hAnsi="Wingdings" w:hint="default"/>
      </w:rPr>
    </w:lvl>
    <w:lvl w:ilvl="3" w:tplc="040C0001" w:tentative="1">
      <w:start w:val="1"/>
      <w:numFmt w:val="bullet"/>
      <w:lvlText w:val=""/>
      <w:lvlJc w:val="left"/>
      <w:pPr>
        <w:ind w:left="3510" w:hanging="360"/>
      </w:pPr>
      <w:rPr>
        <w:rFonts w:ascii="Symbol" w:hAnsi="Symbol" w:hint="default"/>
      </w:rPr>
    </w:lvl>
    <w:lvl w:ilvl="4" w:tplc="040C0003" w:tentative="1">
      <w:start w:val="1"/>
      <w:numFmt w:val="bullet"/>
      <w:lvlText w:val="o"/>
      <w:lvlJc w:val="left"/>
      <w:pPr>
        <w:ind w:left="4230" w:hanging="360"/>
      </w:pPr>
      <w:rPr>
        <w:rFonts w:ascii="Courier New" w:hAnsi="Courier New" w:cs="Courier New" w:hint="default"/>
      </w:rPr>
    </w:lvl>
    <w:lvl w:ilvl="5" w:tplc="040C0005" w:tentative="1">
      <w:start w:val="1"/>
      <w:numFmt w:val="bullet"/>
      <w:lvlText w:val=""/>
      <w:lvlJc w:val="left"/>
      <w:pPr>
        <w:ind w:left="4950" w:hanging="360"/>
      </w:pPr>
      <w:rPr>
        <w:rFonts w:ascii="Wingdings" w:hAnsi="Wingdings" w:hint="default"/>
      </w:rPr>
    </w:lvl>
    <w:lvl w:ilvl="6" w:tplc="040C0001" w:tentative="1">
      <w:start w:val="1"/>
      <w:numFmt w:val="bullet"/>
      <w:lvlText w:val=""/>
      <w:lvlJc w:val="left"/>
      <w:pPr>
        <w:ind w:left="5670" w:hanging="360"/>
      </w:pPr>
      <w:rPr>
        <w:rFonts w:ascii="Symbol" w:hAnsi="Symbol" w:hint="default"/>
      </w:rPr>
    </w:lvl>
    <w:lvl w:ilvl="7" w:tplc="040C0003" w:tentative="1">
      <w:start w:val="1"/>
      <w:numFmt w:val="bullet"/>
      <w:lvlText w:val="o"/>
      <w:lvlJc w:val="left"/>
      <w:pPr>
        <w:ind w:left="6390" w:hanging="360"/>
      </w:pPr>
      <w:rPr>
        <w:rFonts w:ascii="Courier New" w:hAnsi="Courier New" w:cs="Courier New" w:hint="default"/>
      </w:rPr>
    </w:lvl>
    <w:lvl w:ilvl="8" w:tplc="040C0005" w:tentative="1">
      <w:start w:val="1"/>
      <w:numFmt w:val="bullet"/>
      <w:lvlText w:val=""/>
      <w:lvlJc w:val="left"/>
      <w:pPr>
        <w:ind w:left="7110" w:hanging="360"/>
      </w:pPr>
      <w:rPr>
        <w:rFonts w:ascii="Wingdings" w:hAnsi="Wingdings" w:hint="default"/>
      </w:rPr>
    </w:lvl>
  </w:abstractNum>
  <w:abstractNum w:abstractNumId="6" w15:restartNumberingAfterBreak="0">
    <w:nsid w:val="30F32642"/>
    <w:multiLevelType w:val="hybridMultilevel"/>
    <w:tmpl w:val="70841304"/>
    <w:lvl w:ilvl="0" w:tplc="C0FAAD6E">
      <w:start w:val="1"/>
      <w:numFmt w:val="decimal"/>
      <w:lvlText w:val="%1."/>
      <w:lvlJc w:val="left"/>
      <w:pPr>
        <w:ind w:left="720" w:hanging="360"/>
      </w:pPr>
      <w:rPr>
        <w:rFonts w:asciiTheme="minorHAnsi" w:hAnsiTheme="minorHAnsi" w:cstheme="minorBidi" w:hint="default"/>
        <w:color w:val="5951C8" w:themeColor="text1" w:themeTint="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146D68"/>
    <w:multiLevelType w:val="hybridMultilevel"/>
    <w:tmpl w:val="F60A8900"/>
    <w:lvl w:ilvl="0" w:tplc="DD0EFC02">
      <w:start w:val="1"/>
      <w:numFmt w:val="decimal"/>
      <w:lvlText w:val="%1."/>
      <w:lvlJc w:val="left"/>
      <w:pPr>
        <w:tabs>
          <w:tab w:val="num" w:pos="600"/>
        </w:tabs>
        <w:ind w:left="600" w:hanging="360"/>
      </w:pPr>
      <w:rPr>
        <w:rFonts w:hint="default"/>
        <w:b/>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8" w15:restartNumberingAfterBreak="0">
    <w:nsid w:val="3FB36AE6"/>
    <w:multiLevelType w:val="hybridMultilevel"/>
    <w:tmpl w:val="4432955E"/>
    <w:lvl w:ilvl="0" w:tplc="E844118A">
      <w:start w:val="2"/>
      <w:numFmt w:val="lowerLetter"/>
      <w:lvlText w:val="%1."/>
      <w:lvlJc w:val="left"/>
      <w:pPr>
        <w:ind w:left="927" w:hanging="360"/>
      </w:pPr>
      <w:rPr>
        <w:rFonts w:hint="default"/>
        <w:i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413E2BF9"/>
    <w:multiLevelType w:val="hybridMultilevel"/>
    <w:tmpl w:val="A7D40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212376"/>
    <w:multiLevelType w:val="hybridMultilevel"/>
    <w:tmpl w:val="EE92101A"/>
    <w:lvl w:ilvl="0" w:tplc="040C0015">
      <w:start w:val="1"/>
      <w:numFmt w:val="upperLetter"/>
      <w:lvlText w:val="%1."/>
      <w:lvlJc w:val="left"/>
      <w:pPr>
        <w:ind w:left="720" w:hanging="360"/>
      </w:pPr>
      <w:rPr>
        <w:rFonts w:hint="default"/>
        <w:color w:val="2E287F"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1175B5"/>
    <w:multiLevelType w:val="hybridMultilevel"/>
    <w:tmpl w:val="1FD8FFAE"/>
    <w:lvl w:ilvl="0" w:tplc="5A76D55C">
      <w:start w:val="1"/>
      <w:numFmt w:val="decimal"/>
      <w:lvlText w:val="%1."/>
      <w:lvlJc w:val="left"/>
      <w:pPr>
        <w:tabs>
          <w:tab w:val="num" w:pos="600"/>
        </w:tabs>
        <w:ind w:left="600" w:hanging="360"/>
      </w:pPr>
      <w:rPr>
        <w:rFonts w:asciiTheme="minorHAnsi" w:hAnsiTheme="minorHAnsi" w:cstheme="minorBidi" w:hint="default"/>
        <w:b/>
        <w:color w:val="5951C8" w:themeColor="text1" w:themeTint="80"/>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2" w15:restartNumberingAfterBreak="0">
    <w:nsid w:val="55C65F33"/>
    <w:multiLevelType w:val="hybridMultilevel"/>
    <w:tmpl w:val="42C87EE0"/>
    <w:lvl w:ilvl="0" w:tplc="DD0EFC02">
      <w:start w:val="1"/>
      <w:numFmt w:val="decimal"/>
      <w:lvlText w:val="%1."/>
      <w:lvlJc w:val="left"/>
      <w:pPr>
        <w:tabs>
          <w:tab w:val="num" w:pos="600"/>
        </w:tabs>
        <w:ind w:left="600" w:hanging="360"/>
      </w:pPr>
      <w:rPr>
        <w:rFonts w:hint="default"/>
        <w:b/>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3" w15:restartNumberingAfterBreak="0">
    <w:nsid w:val="61D623C6"/>
    <w:multiLevelType w:val="hybridMultilevel"/>
    <w:tmpl w:val="FAEA74EC"/>
    <w:lvl w:ilvl="0" w:tplc="51429F72">
      <w:start w:val="1"/>
      <w:numFmt w:val="bullet"/>
      <w:lvlText w:val=""/>
      <w:lvlJc w:val="left"/>
      <w:pPr>
        <w:tabs>
          <w:tab w:val="num" w:pos="660"/>
        </w:tabs>
        <w:ind w:left="660" w:hanging="360"/>
      </w:pPr>
      <w:rPr>
        <w:rFonts w:ascii="Wingdings" w:hAnsi="Wingdings" w:hint="default"/>
      </w:rPr>
    </w:lvl>
    <w:lvl w:ilvl="1" w:tplc="33220F96">
      <w:start w:val="1"/>
      <w:numFmt w:val="decimal"/>
      <w:lvlText w:val="%2."/>
      <w:lvlJc w:val="left"/>
      <w:pPr>
        <w:tabs>
          <w:tab w:val="num" w:pos="1500"/>
        </w:tabs>
        <w:ind w:left="1500" w:hanging="360"/>
      </w:pPr>
      <w:rPr>
        <w:rFonts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635D2753"/>
    <w:multiLevelType w:val="hybridMultilevel"/>
    <w:tmpl w:val="B16E7696"/>
    <w:lvl w:ilvl="0" w:tplc="4656B2D4">
      <w:start w:val="1"/>
      <w:numFmt w:val="bullet"/>
      <w:lvlText w:val=""/>
      <w:lvlJc w:val="left"/>
      <w:pPr>
        <w:ind w:left="2133" w:hanging="360"/>
      </w:pPr>
      <w:rPr>
        <w:rFonts w:ascii="Wingdings" w:hAnsi="Wingdings"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5" w15:restartNumberingAfterBreak="0">
    <w:nsid w:val="72032E76"/>
    <w:multiLevelType w:val="hybridMultilevel"/>
    <w:tmpl w:val="585C3EF0"/>
    <w:lvl w:ilvl="0" w:tplc="4656B2D4">
      <w:start w:val="1"/>
      <w:numFmt w:val="bullet"/>
      <w:lvlText w:val=""/>
      <w:lvlJc w:val="left"/>
      <w:pPr>
        <w:ind w:left="2133" w:hanging="360"/>
      </w:pPr>
      <w:rPr>
        <w:rFonts w:ascii="Wingdings" w:hAnsi="Wingdings"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6" w15:restartNumberingAfterBreak="0">
    <w:nsid w:val="758306EE"/>
    <w:multiLevelType w:val="hybridMultilevel"/>
    <w:tmpl w:val="B96E6206"/>
    <w:lvl w:ilvl="0" w:tplc="37F8910A">
      <w:start w:val="2"/>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15:restartNumberingAfterBreak="0">
    <w:nsid w:val="761731A5"/>
    <w:multiLevelType w:val="hybridMultilevel"/>
    <w:tmpl w:val="6C78C17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AE3B07"/>
    <w:multiLevelType w:val="hybridMultilevel"/>
    <w:tmpl w:val="8FB2474C"/>
    <w:lvl w:ilvl="0" w:tplc="51429F72">
      <w:start w:val="1"/>
      <w:numFmt w:val="bullet"/>
      <w:lvlText w:val=""/>
      <w:lvlJc w:val="left"/>
      <w:pPr>
        <w:tabs>
          <w:tab w:val="num" w:pos="600"/>
        </w:tabs>
        <w:ind w:left="600" w:hanging="360"/>
      </w:pPr>
      <w:rPr>
        <w:rFonts w:ascii="Wingdings" w:hAnsi="Wingdings" w:hint="default"/>
      </w:rPr>
    </w:lvl>
    <w:lvl w:ilvl="1" w:tplc="33220F96">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5"/>
  </w:num>
  <w:num w:numId="3">
    <w:abstractNumId w:val="14"/>
  </w:num>
  <w:num w:numId="4">
    <w:abstractNumId w:val="3"/>
  </w:num>
  <w:num w:numId="5">
    <w:abstractNumId w:val="9"/>
  </w:num>
  <w:num w:numId="6">
    <w:abstractNumId w:val="8"/>
  </w:num>
  <w:num w:numId="7">
    <w:abstractNumId w:val="16"/>
  </w:num>
  <w:num w:numId="8">
    <w:abstractNumId w:val="4"/>
  </w:num>
  <w:num w:numId="9">
    <w:abstractNumId w:val="18"/>
  </w:num>
  <w:num w:numId="10">
    <w:abstractNumId w:val="13"/>
  </w:num>
  <w:num w:numId="11">
    <w:abstractNumId w:val="0"/>
  </w:num>
  <w:num w:numId="12">
    <w:abstractNumId w:val="11"/>
  </w:num>
  <w:num w:numId="13">
    <w:abstractNumId w:val="5"/>
  </w:num>
  <w:num w:numId="14">
    <w:abstractNumId w:val="10"/>
  </w:num>
  <w:num w:numId="15">
    <w:abstractNumId w:val="12"/>
  </w:num>
  <w:num w:numId="16">
    <w:abstractNumId w:val="7"/>
  </w:num>
  <w:num w:numId="17">
    <w:abstractNumId w:val="6"/>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59"/>
    <w:rsid w:val="00004243"/>
    <w:rsid w:val="00015C78"/>
    <w:rsid w:val="0002482E"/>
    <w:rsid w:val="00027F33"/>
    <w:rsid w:val="00037200"/>
    <w:rsid w:val="00050324"/>
    <w:rsid w:val="00071E73"/>
    <w:rsid w:val="000A0150"/>
    <w:rsid w:val="000C0E02"/>
    <w:rsid w:val="000C2182"/>
    <w:rsid w:val="000E1B2A"/>
    <w:rsid w:val="000E63C9"/>
    <w:rsid w:val="00130E9D"/>
    <w:rsid w:val="00150A6D"/>
    <w:rsid w:val="001535E8"/>
    <w:rsid w:val="00163B1C"/>
    <w:rsid w:val="00182562"/>
    <w:rsid w:val="00185B35"/>
    <w:rsid w:val="001A32ED"/>
    <w:rsid w:val="001B184F"/>
    <w:rsid w:val="001E68C3"/>
    <w:rsid w:val="001F2723"/>
    <w:rsid w:val="001F2BC8"/>
    <w:rsid w:val="001F5F6B"/>
    <w:rsid w:val="001F6F28"/>
    <w:rsid w:val="00202789"/>
    <w:rsid w:val="00243EBC"/>
    <w:rsid w:val="00246A35"/>
    <w:rsid w:val="002472D3"/>
    <w:rsid w:val="00256D77"/>
    <w:rsid w:val="00270C80"/>
    <w:rsid w:val="00284348"/>
    <w:rsid w:val="00293AFA"/>
    <w:rsid w:val="002B1C8C"/>
    <w:rsid w:val="002E2F20"/>
    <w:rsid w:val="002F51F5"/>
    <w:rsid w:val="003074F8"/>
    <w:rsid w:val="00312137"/>
    <w:rsid w:val="00330359"/>
    <w:rsid w:val="0033762F"/>
    <w:rsid w:val="0034338E"/>
    <w:rsid w:val="00360494"/>
    <w:rsid w:val="00366C7E"/>
    <w:rsid w:val="0037713B"/>
    <w:rsid w:val="00384EA3"/>
    <w:rsid w:val="003A39A1"/>
    <w:rsid w:val="003C2191"/>
    <w:rsid w:val="003C2EDC"/>
    <w:rsid w:val="003D3863"/>
    <w:rsid w:val="003D7581"/>
    <w:rsid w:val="00401FA3"/>
    <w:rsid w:val="0040260A"/>
    <w:rsid w:val="004110DE"/>
    <w:rsid w:val="00420D2C"/>
    <w:rsid w:val="00421DE3"/>
    <w:rsid w:val="0044085A"/>
    <w:rsid w:val="004639ED"/>
    <w:rsid w:val="00481759"/>
    <w:rsid w:val="004B21A5"/>
    <w:rsid w:val="004D63F4"/>
    <w:rsid w:val="004F6CA8"/>
    <w:rsid w:val="005037F0"/>
    <w:rsid w:val="00516A86"/>
    <w:rsid w:val="00522ECB"/>
    <w:rsid w:val="005275F6"/>
    <w:rsid w:val="00532541"/>
    <w:rsid w:val="00537812"/>
    <w:rsid w:val="00546133"/>
    <w:rsid w:val="005501EC"/>
    <w:rsid w:val="005516EA"/>
    <w:rsid w:val="00552D69"/>
    <w:rsid w:val="0055453D"/>
    <w:rsid w:val="00572102"/>
    <w:rsid w:val="00581E4A"/>
    <w:rsid w:val="005B4786"/>
    <w:rsid w:val="005E46AD"/>
    <w:rsid w:val="005F1BB0"/>
    <w:rsid w:val="005F7F66"/>
    <w:rsid w:val="0060324E"/>
    <w:rsid w:val="00615FF9"/>
    <w:rsid w:val="00637C77"/>
    <w:rsid w:val="00640FC9"/>
    <w:rsid w:val="00656C4D"/>
    <w:rsid w:val="00662571"/>
    <w:rsid w:val="00682267"/>
    <w:rsid w:val="006B057E"/>
    <w:rsid w:val="006C571D"/>
    <w:rsid w:val="006E4C90"/>
    <w:rsid w:val="006E5716"/>
    <w:rsid w:val="007060BF"/>
    <w:rsid w:val="00712889"/>
    <w:rsid w:val="00717871"/>
    <w:rsid w:val="007302B3"/>
    <w:rsid w:val="00730733"/>
    <w:rsid w:val="00730E3A"/>
    <w:rsid w:val="00736AAF"/>
    <w:rsid w:val="00736F70"/>
    <w:rsid w:val="00743CFF"/>
    <w:rsid w:val="00765B2A"/>
    <w:rsid w:val="007669F8"/>
    <w:rsid w:val="00783A34"/>
    <w:rsid w:val="00793C05"/>
    <w:rsid w:val="007C6B52"/>
    <w:rsid w:val="007D16C5"/>
    <w:rsid w:val="007D3ED0"/>
    <w:rsid w:val="00805CA9"/>
    <w:rsid w:val="00820C0F"/>
    <w:rsid w:val="00823975"/>
    <w:rsid w:val="008515E6"/>
    <w:rsid w:val="008611F2"/>
    <w:rsid w:val="00862FE4"/>
    <w:rsid w:val="0086389A"/>
    <w:rsid w:val="0087605E"/>
    <w:rsid w:val="0087771E"/>
    <w:rsid w:val="008B1FEE"/>
    <w:rsid w:val="008B2B74"/>
    <w:rsid w:val="009026FB"/>
    <w:rsid w:val="00903C32"/>
    <w:rsid w:val="0091275B"/>
    <w:rsid w:val="0091276A"/>
    <w:rsid w:val="00916B16"/>
    <w:rsid w:val="009173B9"/>
    <w:rsid w:val="00931640"/>
    <w:rsid w:val="0093335D"/>
    <w:rsid w:val="0093613E"/>
    <w:rsid w:val="0094092A"/>
    <w:rsid w:val="00943026"/>
    <w:rsid w:val="00952493"/>
    <w:rsid w:val="00966B81"/>
    <w:rsid w:val="009769A0"/>
    <w:rsid w:val="00986E39"/>
    <w:rsid w:val="009C7720"/>
    <w:rsid w:val="009F2650"/>
    <w:rsid w:val="009F52CA"/>
    <w:rsid w:val="00A20AA4"/>
    <w:rsid w:val="00A23AFA"/>
    <w:rsid w:val="00A31B3E"/>
    <w:rsid w:val="00A532F3"/>
    <w:rsid w:val="00A55348"/>
    <w:rsid w:val="00A61747"/>
    <w:rsid w:val="00A74CA6"/>
    <w:rsid w:val="00A813B2"/>
    <w:rsid w:val="00A8489E"/>
    <w:rsid w:val="00A85EF9"/>
    <w:rsid w:val="00AA6B06"/>
    <w:rsid w:val="00AB02A7"/>
    <w:rsid w:val="00AC29F3"/>
    <w:rsid w:val="00AD0CFE"/>
    <w:rsid w:val="00AD2E2A"/>
    <w:rsid w:val="00AE2242"/>
    <w:rsid w:val="00B231E5"/>
    <w:rsid w:val="00B254D3"/>
    <w:rsid w:val="00B51AA2"/>
    <w:rsid w:val="00B51DAF"/>
    <w:rsid w:val="00B77E8E"/>
    <w:rsid w:val="00B819DB"/>
    <w:rsid w:val="00B84967"/>
    <w:rsid w:val="00B93368"/>
    <w:rsid w:val="00BA5800"/>
    <w:rsid w:val="00BD08A9"/>
    <w:rsid w:val="00BD6BD0"/>
    <w:rsid w:val="00BE0265"/>
    <w:rsid w:val="00BE1E60"/>
    <w:rsid w:val="00C02B87"/>
    <w:rsid w:val="00C22810"/>
    <w:rsid w:val="00C25B81"/>
    <w:rsid w:val="00C4086D"/>
    <w:rsid w:val="00C40ABB"/>
    <w:rsid w:val="00C67E00"/>
    <w:rsid w:val="00C74071"/>
    <w:rsid w:val="00C845D6"/>
    <w:rsid w:val="00C902DA"/>
    <w:rsid w:val="00CA1896"/>
    <w:rsid w:val="00CB5B28"/>
    <w:rsid w:val="00CF5371"/>
    <w:rsid w:val="00D0323A"/>
    <w:rsid w:val="00D04721"/>
    <w:rsid w:val="00D0559F"/>
    <w:rsid w:val="00D077E9"/>
    <w:rsid w:val="00D21840"/>
    <w:rsid w:val="00D42CB7"/>
    <w:rsid w:val="00D431B4"/>
    <w:rsid w:val="00D5413D"/>
    <w:rsid w:val="00D570A9"/>
    <w:rsid w:val="00D6358F"/>
    <w:rsid w:val="00D667F1"/>
    <w:rsid w:val="00D70D02"/>
    <w:rsid w:val="00D70EE4"/>
    <w:rsid w:val="00D770C7"/>
    <w:rsid w:val="00D82DD6"/>
    <w:rsid w:val="00D86945"/>
    <w:rsid w:val="00D90290"/>
    <w:rsid w:val="00D91A82"/>
    <w:rsid w:val="00DA5496"/>
    <w:rsid w:val="00DD1314"/>
    <w:rsid w:val="00DD152F"/>
    <w:rsid w:val="00DE213F"/>
    <w:rsid w:val="00DF027C"/>
    <w:rsid w:val="00DF7CAF"/>
    <w:rsid w:val="00E00A32"/>
    <w:rsid w:val="00E16849"/>
    <w:rsid w:val="00E20F9C"/>
    <w:rsid w:val="00E22ACD"/>
    <w:rsid w:val="00E52B56"/>
    <w:rsid w:val="00E620B0"/>
    <w:rsid w:val="00E81B40"/>
    <w:rsid w:val="00E932B0"/>
    <w:rsid w:val="00EA6C86"/>
    <w:rsid w:val="00EB68B0"/>
    <w:rsid w:val="00EF555B"/>
    <w:rsid w:val="00F027BB"/>
    <w:rsid w:val="00F051F3"/>
    <w:rsid w:val="00F11DCF"/>
    <w:rsid w:val="00F14852"/>
    <w:rsid w:val="00F15D6D"/>
    <w:rsid w:val="00F162EA"/>
    <w:rsid w:val="00F52D27"/>
    <w:rsid w:val="00F5397E"/>
    <w:rsid w:val="00F71C63"/>
    <w:rsid w:val="00F83527"/>
    <w:rsid w:val="00FB26E1"/>
    <w:rsid w:val="00FD3151"/>
    <w:rsid w:val="00FD583F"/>
    <w:rsid w:val="00FD7488"/>
    <w:rsid w:val="00FE0C4B"/>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5A4FF"/>
  <w15:docId w15:val="{895DF0FD-A3CE-49B4-A7A0-EE4AAF64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99"/>
    <w:unhideWhenUsed/>
    <w:rsid w:val="005037F0"/>
  </w:style>
  <w:style w:type="character" w:customStyle="1" w:styleId="En-tteCar">
    <w:name w:val="En-tête Car"/>
    <w:basedOn w:val="Policepardfaut"/>
    <w:link w:val="En-tte"/>
    <w:uiPriority w:val="99"/>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Paragraphedeliste">
    <w:name w:val="List Paragraph"/>
    <w:basedOn w:val="Normal"/>
    <w:uiPriority w:val="34"/>
    <w:qFormat/>
    <w:rsid w:val="00481759"/>
    <w:pPr>
      <w:spacing w:line="240" w:lineRule="auto"/>
      <w:ind w:left="720"/>
      <w:contextualSpacing/>
    </w:pPr>
    <w:rPr>
      <w:rFonts w:ascii="Times New Roman" w:eastAsia="Times New Roman" w:hAnsi="Times New Roman" w:cs="Times New Roman"/>
      <w:b w:val="0"/>
      <w:color w:val="auto"/>
      <w:sz w:val="24"/>
      <w:szCs w:val="24"/>
      <w:lang w:eastAsia="fr-FR"/>
    </w:rPr>
  </w:style>
  <w:style w:type="paragraph" w:styleId="NormalWeb">
    <w:name w:val="Normal (Web)"/>
    <w:basedOn w:val="Normal"/>
    <w:uiPriority w:val="99"/>
    <w:unhideWhenUsed/>
    <w:rsid w:val="00481759"/>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4954381">
      <w:bodyDiv w:val="1"/>
      <w:marLeft w:val="0"/>
      <w:marRight w:val="0"/>
      <w:marTop w:val="0"/>
      <w:marBottom w:val="0"/>
      <w:divBdr>
        <w:top w:val="none" w:sz="0" w:space="0" w:color="auto"/>
        <w:left w:val="none" w:sz="0" w:space="0" w:color="auto"/>
        <w:bottom w:val="none" w:sz="0" w:space="0" w:color="auto"/>
        <w:right w:val="none" w:sz="0" w:space="0" w:color="auto"/>
      </w:divBdr>
      <w:divsChild>
        <w:div w:id="168523098">
          <w:marLeft w:val="0"/>
          <w:marRight w:val="0"/>
          <w:marTop w:val="0"/>
          <w:marBottom w:val="300"/>
          <w:divBdr>
            <w:top w:val="none" w:sz="0" w:space="0" w:color="auto"/>
            <w:left w:val="none" w:sz="0" w:space="0" w:color="auto"/>
            <w:bottom w:val="none" w:sz="0" w:space="0" w:color="auto"/>
            <w:right w:val="none" w:sz="0" w:space="0" w:color="auto"/>
          </w:divBdr>
        </w:div>
        <w:div w:id="1804614969">
          <w:marLeft w:val="0"/>
          <w:marRight w:val="0"/>
          <w:marTop w:val="0"/>
          <w:marBottom w:val="0"/>
          <w:divBdr>
            <w:top w:val="none" w:sz="0" w:space="0" w:color="auto"/>
            <w:left w:val="none" w:sz="0" w:space="0" w:color="auto"/>
            <w:bottom w:val="none" w:sz="0" w:space="0" w:color="auto"/>
            <w:right w:val="none" w:sz="0" w:space="0" w:color="auto"/>
          </w:divBdr>
        </w:div>
        <w:div w:id="1431242906">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91BF2B6DEA4038B5EC5AB7F9FC4446"/>
        <w:category>
          <w:name w:val="Général"/>
          <w:gallery w:val="placeholder"/>
        </w:category>
        <w:types>
          <w:type w:val="bbPlcHdr"/>
        </w:types>
        <w:behaviors>
          <w:behavior w:val="content"/>
        </w:behaviors>
        <w:guid w:val="{72ABD634-B0BD-4216-8F8C-750108B94CCE}"/>
      </w:docPartPr>
      <w:docPartBody>
        <w:p w:rsidR="00BF136B" w:rsidRDefault="00065678">
          <w:pPr>
            <w:pStyle w:val="2491BF2B6DEA4038B5EC5AB7F9FC4446"/>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mars 25</w:t>
          </w:r>
          <w:r w:rsidRPr="00D86945">
            <w:rPr>
              <w:rStyle w:val="Sous-titreCar"/>
              <w:b/>
              <w:lang w:bidi="fr-FR"/>
            </w:rPr>
            <w:fldChar w:fldCharType="end"/>
          </w:r>
        </w:p>
      </w:docPartBody>
    </w:docPart>
    <w:docPart>
      <w:docPartPr>
        <w:name w:val="6E008F0F57F541ADB16BFAC6D286F712"/>
        <w:category>
          <w:name w:val="Général"/>
          <w:gallery w:val="placeholder"/>
        </w:category>
        <w:types>
          <w:type w:val="bbPlcHdr"/>
        </w:types>
        <w:behaviors>
          <w:behavior w:val="content"/>
        </w:behaviors>
        <w:guid w:val="{F6813498-4CCE-4492-BE57-0A8F9E1E81DF}"/>
      </w:docPartPr>
      <w:docPartBody>
        <w:p w:rsidR="00482A9F" w:rsidRDefault="00EB24ED" w:rsidP="00EB24ED">
          <w:pPr>
            <w:pStyle w:val="6E008F0F57F541ADB16BFAC6D286F712"/>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38"/>
    <w:rsid w:val="00065678"/>
    <w:rsid w:val="000E210A"/>
    <w:rsid w:val="000F0799"/>
    <w:rsid w:val="001C537C"/>
    <w:rsid w:val="00274B3E"/>
    <w:rsid w:val="002B7DDF"/>
    <w:rsid w:val="002E2513"/>
    <w:rsid w:val="00331B40"/>
    <w:rsid w:val="003D0F7F"/>
    <w:rsid w:val="004539EB"/>
    <w:rsid w:val="00457538"/>
    <w:rsid w:val="004823D9"/>
    <w:rsid w:val="00482A9F"/>
    <w:rsid w:val="006C56DE"/>
    <w:rsid w:val="007E3864"/>
    <w:rsid w:val="008122C4"/>
    <w:rsid w:val="008A67F1"/>
    <w:rsid w:val="008B46B4"/>
    <w:rsid w:val="00912A55"/>
    <w:rsid w:val="00955349"/>
    <w:rsid w:val="00A84FD9"/>
    <w:rsid w:val="00B3166B"/>
    <w:rsid w:val="00B9003C"/>
    <w:rsid w:val="00BF136B"/>
    <w:rsid w:val="00CE2A47"/>
    <w:rsid w:val="00CF3D06"/>
    <w:rsid w:val="00E070D5"/>
    <w:rsid w:val="00E2775A"/>
    <w:rsid w:val="00E528F5"/>
    <w:rsid w:val="00EA03D1"/>
    <w:rsid w:val="00EB24ED"/>
    <w:rsid w:val="00EF7A66"/>
    <w:rsid w:val="00F15FDE"/>
    <w:rsid w:val="00F2598C"/>
    <w:rsid w:val="00F61722"/>
    <w:rsid w:val="00FF4E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2491BF2B6DEA4038B5EC5AB7F9FC4446">
    <w:name w:val="2491BF2B6DEA4038B5EC5AB7F9FC4446"/>
  </w:style>
  <w:style w:type="paragraph" w:customStyle="1" w:styleId="6E008F0F57F541ADB16BFAC6D286F712">
    <w:name w:val="6E008F0F57F541ADB16BFAC6D286F712"/>
    <w:rsid w:val="00EB2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79DB7-D324-450C-A7A9-14153FFC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0</TotalTime>
  <Pages>7</Pages>
  <Words>1122</Words>
  <Characters>6174</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CI01 – PF01 -  Pôle 1 – BC01                                                                                                          Sylvie vidal russo</dc:creator>
  <cp:keywords/>
  <cp:lastModifiedBy>dominique DUC</cp:lastModifiedBy>
  <cp:revision>3</cp:revision>
  <cp:lastPrinted>2020-04-23T07:10:00Z</cp:lastPrinted>
  <dcterms:created xsi:type="dcterms:W3CDTF">2021-04-15T09:17:00Z</dcterms:created>
  <dcterms:modified xsi:type="dcterms:W3CDTF">2021-04-30T08:44:00Z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