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146" w:rsidRPr="00247D79" w:rsidRDefault="005B1146" w:rsidP="00B42956">
      <w:pPr>
        <w:ind w:firstLine="57"/>
        <w:rPr>
          <w:rFonts w:ascii="Arial" w:hAnsi="Arial" w:cs="Arial"/>
          <w:sz w:val="24"/>
          <w:szCs w:val="24"/>
        </w:rPr>
      </w:pPr>
    </w:p>
    <w:p w:rsidR="004F1EC0" w:rsidRDefault="004F1EC0" w:rsidP="00B42956">
      <w:pPr>
        <w:ind w:firstLine="57"/>
        <w:jc w:val="center"/>
        <w:rPr>
          <w:rFonts w:ascii="Arial" w:hAnsi="Arial" w:cs="Arial"/>
          <w:sz w:val="24"/>
          <w:szCs w:val="24"/>
        </w:rPr>
        <w:sectPr w:rsidR="004F1EC0" w:rsidSect="00AC0806">
          <w:footerReference w:type="default" r:id="rId8"/>
          <w:pgSz w:w="23814" w:h="16840" w:orient="landscape" w:code="8"/>
          <w:pgMar w:top="851" w:right="851" w:bottom="851" w:left="1134" w:header="851" w:footer="851" w:gutter="0"/>
          <w:cols w:space="1419"/>
          <w:docGrid w:linePitch="360"/>
        </w:sectPr>
      </w:pPr>
    </w:p>
    <w:p w:rsidR="005B1146" w:rsidRPr="00E73279" w:rsidRDefault="005B1146" w:rsidP="00E73279">
      <w:pPr>
        <w:jc w:val="center"/>
        <w:rPr>
          <w:rFonts w:ascii="Arial" w:hAnsi="Arial" w:cs="Arial"/>
          <w:sz w:val="24"/>
          <w:szCs w:val="24"/>
        </w:rPr>
      </w:pPr>
    </w:p>
    <w:p w:rsidR="00C85D18" w:rsidRPr="00E73279" w:rsidRDefault="00C85D18" w:rsidP="00E73279">
      <w:pPr>
        <w:jc w:val="center"/>
        <w:rPr>
          <w:rFonts w:ascii="Arial" w:hAnsi="Arial" w:cs="Arial"/>
          <w:sz w:val="24"/>
          <w:szCs w:val="28"/>
        </w:rPr>
      </w:pPr>
    </w:p>
    <w:p w:rsidR="00C85D18" w:rsidRPr="00E73279" w:rsidRDefault="00C85D18" w:rsidP="00E73279">
      <w:pPr>
        <w:jc w:val="center"/>
        <w:rPr>
          <w:rFonts w:ascii="Arial" w:hAnsi="Arial" w:cs="Arial"/>
          <w:sz w:val="24"/>
          <w:szCs w:val="28"/>
        </w:rPr>
      </w:pPr>
    </w:p>
    <w:p w:rsidR="00E73279" w:rsidRPr="004473FC" w:rsidRDefault="00E73279" w:rsidP="00E73279">
      <w:pPr>
        <w:ind w:left="114"/>
        <w:jc w:val="center"/>
        <w:rPr>
          <w:rFonts w:ascii="Arial" w:hAnsi="Arial" w:cs="Arial"/>
          <w:sz w:val="24"/>
          <w:szCs w:val="24"/>
        </w:rPr>
      </w:pPr>
      <w:r w:rsidRPr="004473FC">
        <w:rPr>
          <w:rFonts w:ascii="Arial" w:hAnsi="Arial" w:cs="Arial"/>
          <w:sz w:val="24"/>
          <w:szCs w:val="24"/>
        </w:rPr>
        <w:t xml:space="preserve">Ce dossier technique comporte </w:t>
      </w:r>
      <w:r>
        <w:rPr>
          <w:rFonts w:ascii="Arial" w:hAnsi="Arial" w:cs="Arial"/>
          <w:b/>
          <w:sz w:val="24"/>
          <w:szCs w:val="24"/>
        </w:rPr>
        <w:t>15</w:t>
      </w:r>
      <w:r w:rsidRPr="004473FC">
        <w:rPr>
          <w:rFonts w:ascii="Arial" w:hAnsi="Arial" w:cs="Arial"/>
          <w:sz w:val="24"/>
          <w:szCs w:val="24"/>
        </w:rPr>
        <w:t xml:space="preserve"> pages, numérotées de </w:t>
      </w:r>
      <w:r w:rsidRPr="004473FC">
        <w:rPr>
          <w:rFonts w:ascii="Arial" w:hAnsi="Arial" w:cs="Arial"/>
          <w:b/>
          <w:sz w:val="24"/>
          <w:szCs w:val="24"/>
        </w:rPr>
        <w:t>1/1</w:t>
      </w:r>
      <w:r>
        <w:rPr>
          <w:rFonts w:ascii="Arial" w:hAnsi="Arial" w:cs="Arial"/>
          <w:b/>
          <w:sz w:val="24"/>
          <w:szCs w:val="24"/>
        </w:rPr>
        <w:t>5</w:t>
      </w:r>
      <w:r w:rsidRPr="004473FC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15/15</w:t>
      </w:r>
    </w:p>
    <w:p w:rsidR="00E73279" w:rsidRPr="00C85D18" w:rsidRDefault="00E73279" w:rsidP="00E73279">
      <w:pPr>
        <w:ind w:left="114"/>
        <w:jc w:val="center"/>
        <w:rPr>
          <w:rFonts w:ascii="Arial" w:hAnsi="Arial" w:cs="Arial"/>
          <w:sz w:val="24"/>
          <w:szCs w:val="24"/>
        </w:rPr>
      </w:pPr>
      <w:r w:rsidRPr="00C85D18">
        <w:rPr>
          <w:rFonts w:ascii="Arial" w:hAnsi="Arial" w:cs="Arial"/>
          <w:sz w:val="24"/>
          <w:szCs w:val="24"/>
        </w:rPr>
        <w:t>Assurez-vous que cet exemplaire est complet.</w:t>
      </w:r>
    </w:p>
    <w:p w:rsidR="00E73279" w:rsidRPr="00C85D18" w:rsidRDefault="00E73279" w:rsidP="00E73279">
      <w:pPr>
        <w:ind w:left="114"/>
        <w:jc w:val="center"/>
        <w:rPr>
          <w:rFonts w:ascii="Arial" w:hAnsi="Arial" w:cs="Arial"/>
          <w:sz w:val="24"/>
          <w:szCs w:val="24"/>
        </w:rPr>
      </w:pPr>
      <w:r w:rsidRPr="00C85D18"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852D3B" w:rsidRDefault="00852D3B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B42956" w:rsidRPr="00B42956" w:rsidRDefault="00150FBF" w:rsidP="00B42956">
      <w:pPr>
        <w:ind w:left="114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DOSSIER TECHNIQUE</w:t>
      </w:r>
    </w:p>
    <w:p w:rsidR="00B42956" w:rsidRPr="00E73279" w:rsidRDefault="00B42956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B42956" w:rsidRPr="00E73279" w:rsidRDefault="00B42956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E73279">
      <w:pPr>
        <w:jc w:val="center"/>
        <w:rPr>
          <w:rFonts w:ascii="Arial" w:hAnsi="Arial" w:cs="Arial"/>
          <w:b/>
          <w:sz w:val="28"/>
        </w:rPr>
      </w:pPr>
      <w:r w:rsidRPr="00E73279">
        <w:rPr>
          <w:rFonts w:ascii="Arial" w:hAnsi="Arial" w:cs="Arial"/>
          <w:b/>
          <w:sz w:val="28"/>
        </w:rPr>
        <w:t>BACCALAURÉAT PROFESSIONNEL      AÉRONAUTIQUE</w:t>
      </w:r>
    </w:p>
    <w:p w:rsidR="00E73279" w:rsidRPr="00E73279" w:rsidRDefault="00E73279" w:rsidP="00E73279">
      <w:pPr>
        <w:ind w:left="114"/>
        <w:jc w:val="center"/>
        <w:rPr>
          <w:rFonts w:ascii="Arial" w:hAnsi="Arial" w:cs="Arial"/>
          <w:b/>
          <w:sz w:val="40"/>
          <w:szCs w:val="28"/>
        </w:rPr>
      </w:pPr>
      <w:r w:rsidRPr="00E73279">
        <w:rPr>
          <w:rFonts w:ascii="Arial" w:hAnsi="Arial" w:cs="Arial"/>
          <w:b/>
          <w:sz w:val="28"/>
        </w:rPr>
        <w:t>OPTION :     STRUCTURE</w:t>
      </w: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E73279" w:rsidRPr="00E73279" w:rsidRDefault="00E73279" w:rsidP="00B42956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8"/>
          <w:szCs w:val="32"/>
          <w:u w:val="single"/>
        </w:rPr>
      </w:pPr>
    </w:p>
    <w:p w:rsidR="004F1EC0" w:rsidRPr="00E73279" w:rsidRDefault="00E73279" w:rsidP="004F1EC0">
      <w:pPr>
        <w:ind w:left="114"/>
        <w:jc w:val="center"/>
        <w:rPr>
          <w:rFonts w:ascii="Arial" w:hAnsi="Arial" w:cs="Arial"/>
          <w:b/>
          <w:sz w:val="44"/>
          <w:szCs w:val="32"/>
          <w:u w:val="single"/>
        </w:rPr>
      </w:pPr>
      <w:r w:rsidRPr="00E73279">
        <w:rPr>
          <w:rFonts w:ascii="Arial" w:hAnsi="Arial" w:cs="Arial"/>
          <w:b/>
          <w:sz w:val="28"/>
        </w:rPr>
        <w:t>ÉPREUVE E2 (U2)</w:t>
      </w:r>
      <w:r>
        <w:rPr>
          <w:rFonts w:ascii="Arial" w:hAnsi="Arial" w:cs="Arial"/>
          <w:b/>
          <w:sz w:val="28"/>
        </w:rPr>
        <w:t xml:space="preserve"> </w:t>
      </w:r>
      <w:r w:rsidRPr="00E73279">
        <w:rPr>
          <w:rFonts w:ascii="Arial" w:hAnsi="Arial" w:cs="Arial"/>
          <w:b/>
          <w:sz w:val="28"/>
        </w:rPr>
        <w:t>– EXPLOITATION DE LA DOCUMENTATION TECHNIQUE</w:t>
      </w: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4"/>
          <w:szCs w:val="32"/>
          <w:u w:val="single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2"/>
          <w:szCs w:val="28"/>
        </w:rPr>
      </w:pPr>
    </w:p>
    <w:p w:rsidR="004F1EC0" w:rsidRPr="00E73279" w:rsidRDefault="004F1EC0" w:rsidP="004F1EC0">
      <w:pPr>
        <w:ind w:left="114"/>
        <w:jc w:val="center"/>
        <w:rPr>
          <w:rFonts w:ascii="Arial" w:hAnsi="Arial" w:cs="Arial"/>
          <w:sz w:val="22"/>
          <w:szCs w:val="28"/>
        </w:rPr>
      </w:pPr>
    </w:p>
    <w:p w:rsidR="00845A3F" w:rsidRPr="00E73279" w:rsidRDefault="00845A3F" w:rsidP="00E73279">
      <w:pPr>
        <w:ind w:leftChars="71" w:left="142"/>
        <w:jc w:val="center"/>
        <w:rPr>
          <w:rFonts w:ascii="Arial" w:hAnsi="Arial" w:cs="Arial"/>
          <w:sz w:val="24"/>
          <w:szCs w:val="26"/>
          <w:u w:val="single"/>
        </w:rPr>
      </w:pPr>
    </w:p>
    <w:p w:rsidR="00845A3F" w:rsidRPr="00E73279" w:rsidRDefault="004613AD" w:rsidP="00E73279">
      <w:pPr>
        <w:ind w:leftChars="71" w:left="142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t>CODE :</w:t>
      </w:r>
      <w:bookmarkStart w:id="0" w:name="_GoBack"/>
      <w:bookmarkEnd w:id="0"/>
      <w:r w:rsidR="00E73279" w:rsidRPr="00E73279">
        <w:rPr>
          <w:rFonts w:ascii="Arial" w:hAnsi="Arial" w:cs="Arial"/>
          <w:b/>
          <w:sz w:val="28"/>
          <w:szCs w:val="26"/>
        </w:rPr>
        <w:t>1806-AER C U2</w:t>
      </w:r>
    </w:p>
    <w:p w:rsidR="004F1EC0" w:rsidRPr="00E73279" w:rsidRDefault="004F1EC0" w:rsidP="00E73279">
      <w:pPr>
        <w:ind w:leftChars="71" w:left="142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E73279">
      <w:pPr>
        <w:ind w:leftChars="71" w:left="142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E73279">
      <w:pPr>
        <w:ind w:leftChars="71" w:left="142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sz w:val="24"/>
          <w:szCs w:val="26"/>
          <w:u w:val="single"/>
        </w:rPr>
      </w:pPr>
    </w:p>
    <w:p w:rsidR="004F1EC0" w:rsidRPr="00E73279" w:rsidRDefault="004F1EC0" w:rsidP="008516DA">
      <w:pPr>
        <w:ind w:leftChars="850" w:left="1700"/>
        <w:jc w:val="center"/>
        <w:rPr>
          <w:rFonts w:ascii="Arial" w:hAnsi="Arial" w:cs="Arial"/>
          <w:b/>
          <w:sz w:val="24"/>
          <w:szCs w:val="26"/>
          <w:u w:val="single"/>
        </w:rPr>
      </w:pPr>
    </w:p>
    <w:p w:rsidR="004F1EC0" w:rsidRDefault="004F1EC0" w:rsidP="00E85172">
      <w:pPr>
        <w:jc w:val="center"/>
        <w:rPr>
          <w:rFonts w:ascii="Arial" w:hAnsi="Arial" w:cs="Arial"/>
          <w:sz w:val="24"/>
          <w:szCs w:val="24"/>
        </w:rPr>
        <w:sectPr w:rsidR="004F1EC0" w:rsidSect="004F1EC0">
          <w:type w:val="continuous"/>
          <w:pgSz w:w="23814" w:h="16840" w:orient="landscape" w:code="8"/>
          <w:pgMar w:top="851" w:right="851" w:bottom="851" w:left="1134" w:header="851" w:footer="851" w:gutter="0"/>
          <w:cols w:num="2" w:space="1419"/>
          <w:docGrid w:linePitch="360"/>
        </w:sectPr>
      </w:pPr>
    </w:p>
    <w:p w:rsidR="00324C64" w:rsidRDefault="00C85D18" w:rsidP="00E851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  <w:r w:rsidR="007E33E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385675" cy="9060815"/>
            <wp:effectExtent l="19050" t="0" r="0" b="0"/>
            <wp:docPr id="1" name="Image 1" descr="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675" cy="906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64" w:rsidRDefault="00324C64" w:rsidP="00E85172">
      <w:pPr>
        <w:jc w:val="center"/>
        <w:rPr>
          <w:rFonts w:ascii="Arial" w:hAnsi="Arial" w:cs="Arial"/>
          <w:sz w:val="24"/>
          <w:szCs w:val="24"/>
        </w:rPr>
        <w:sectPr w:rsidR="00324C64" w:rsidSect="004F1EC0">
          <w:type w:val="continuous"/>
          <w:pgSz w:w="23814" w:h="16840" w:orient="landscape" w:code="8"/>
          <w:pgMar w:top="851" w:right="851" w:bottom="851" w:left="1134" w:header="851" w:footer="851" w:gutter="0"/>
          <w:cols w:space="1419"/>
          <w:docGrid w:linePitch="360"/>
        </w:sectPr>
      </w:pPr>
    </w:p>
    <w:p w:rsidR="00961A38" w:rsidRDefault="007E33EA" w:rsidP="00E851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3455015" cy="9001760"/>
            <wp:effectExtent l="19050" t="0" r="0" b="0"/>
            <wp:docPr id="2" name="Image 2" descr="FUS_STA &amp; 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S_STA &amp; F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015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38" w:rsidRDefault="00961A38" w:rsidP="00E85172">
      <w:pPr>
        <w:jc w:val="center"/>
        <w:rPr>
          <w:rFonts w:ascii="Arial" w:hAnsi="Arial" w:cs="Arial"/>
          <w:sz w:val="24"/>
          <w:szCs w:val="24"/>
        </w:rPr>
        <w:sectPr w:rsidR="00961A38" w:rsidSect="00961A38">
          <w:pgSz w:w="23814" w:h="16840" w:orient="landscape" w:code="8"/>
          <w:pgMar w:top="851" w:right="851" w:bottom="851" w:left="1134" w:header="851" w:footer="851" w:gutter="0"/>
          <w:cols w:space="1419"/>
          <w:docGrid w:linePitch="360"/>
        </w:sectPr>
      </w:pPr>
    </w:p>
    <w:p w:rsidR="00521E6E" w:rsidRDefault="007E33EA" w:rsidP="009F28B5">
      <w:pPr>
        <w:jc w:val="center"/>
        <w:rPr>
          <w:rFonts w:ascii="Arial" w:hAnsi="Arial" w:cs="Arial"/>
          <w:sz w:val="24"/>
          <w:szCs w:val="24"/>
        </w:rPr>
        <w:sectPr w:rsidR="00521E6E" w:rsidSect="00AC0806">
          <w:pgSz w:w="23814" w:h="16840" w:orient="landscape" w:code="8"/>
          <w:pgMar w:top="851" w:right="851" w:bottom="851" w:left="1134" w:header="851" w:footer="851" w:gutter="0"/>
          <w:cols w:space="1419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195810" cy="9013190"/>
            <wp:effectExtent l="19050" t="19050" r="53340" b="35560"/>
            <wp:docPr id="3" name="Image 3" descr="53-00-00_Fuselage_Section 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3-00-00_Fuselage_Section Divis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90131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521E6E" w:rsidRDefault="007E33EA" w:rsidP="00521E6E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  <w:bdr w:val="single" w:sz="4" w:space="0" w:color="000000" w:shadow="1"/>
        </w:rPr>
        <w:lastRenderedPageBreak/>
        <w:drawing>
          <wp:inline distT="0" distB="0" distL="0" distR="0">
            <wp:extent cx="6222365" cy="8894445"/>
            <wp:effectExtent l="19050" t="0" r="6985" b="0"/>
            <wp:docPr id="4" name="Image 4" descr="Sans titre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 titre -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single" w:sz="4" w:space="0" w:color="000000" w:shadow="1"/>
        </w:rPr>
        <w:lastRenderedPageBreak/>
        <w:drawing>
          <wp:inline distT="0" distB="0" distL="0" distR="0">
            <wp:extent cx="6377305" cy="8965565"/>
            <wp:effectExtent l="19050" t="0" r="4445" b="0"/>
            <wp:docPr id="5" name="Image 5" descr="06-20-00_Major Sub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-20-00_Major Sub Zo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6E" w:rsidRDefault="00521E6E" w:rsidP="00521E6E">
      <w:pPr>
        <w:spacing w:before="120"/>
        <w:rPr>
          <w:sz w:val="28"/>
          <w:szCs w:val="28"/>
        </w:rPr>
        <w:sectPr w:rsidR="00521E6E" w:rsidSect="00521E6E">
          <w:pgSz w:w="23814" w:h="16840" w:orient="landscape" w:code="8"/>
          <w:pgMar w:top="851" w:right="851" w:bottom="851" w:left="1134" w:header="851" w:footer="851" w:gutter="0"/>
          <w:cols w:num="2" w:space="1419"/>
          <w:docGrid w:linePitch="360"/>
        </w:sectPr>
      </w:pPr>
    </w:p>
    <w:p w:rsidR="00521E6E" w:rsidRDefault="007E33EA" w:rsidP="005D2986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2055" cy="8669020"/>
            <wp:effectExtent l="38100" t="19050" r="61595" b="36830"/>
            <wp:docPr id="7" name="Image 7" descr="06-30-00_Stringers Arran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-30-00_Stringers Arrang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669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521E6E" w:rsidRDefault="00521E6E" w:rsidP="00521E6E">
      <w:pPr>
        <w:spacing w:before="120"/>
        <w:rPr>
          <w:sz w:val="28"/>
          <w:szCs w:val="28"/>
        </w:rPr>
      </w:pPr>
    </w:p>
    <w:p w:rsidR="00521E6E" w:rsidRDefault="001B22B4" w:rsidP="001B22B4">
      <w:pPr>
        <w:spacing w:before="120"/>
        <w:rPr>
          <w:rFonts w:ascii="Arial" w:hAnsi="Arial" w:cs="Arial"/>
          <w:sz w:val="24"/>
          <w:szCs w:val="24"/>
        </w:rPr>
      </w:pPr>
      <w:r>
        <w:object w:dxaOrig="9389" w:dyaOrig="13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8pt;height:684pt" o:ole="" o:bordertopcolor="this" o:borderleftcolor="this" o:borderbottomcolor="this" o:borderrightcolor="this">
            <v:imagedata r:id="rId15" o:title=""/>
            <w10:bordertop type="single" width="6" shadow="t"/>
            <w10:borderleft type="single" width="6" shadow="t"/>
            <w10:borderbottom type="single" width="6" shadow="t"/>
            <w10:borderright type="single" width="6" shadow="t"/>
          </v:shape>
          <o:OLEObject Type="Embed" ProgID="Unknown" ShapeID="_x0000_i1025" DrawAspect="Content" ObjectID="_1577081566" r:id="rId16"/>
        </w:object>
      </w:r>
    </w:p>
    <w:p w:rsidR="001B22B4" w:rsidRDefault="001B22B4" w:rsidP="009F28B5">
      <w:pPr>
        <w:jc w:val="center"/>
        <w:rPr>
          <w:rFonts w:ascii="Arial" w:hAnsi="Arial" w:cs="Arial"/>
          <w:sz w:val="24"/>
          <w:szCs w:val="24"/>
        </w:rPr>
        <w:sectPr w:rsidR="001B22B4" w:rsidSect="00CB39B7">
          <w:pgSz w:w="23814" w:h="16840" w:orient="landscape" w:code="8"/>
          <w:pgMar w:top="851" w:right="851" w:bottom="851" w:left="1134" w:header="851" w:footer="851" w:gutter="0"/>
          <w:cols w:num="2" w:space="1419"/>
          <w:docGrid w:linePitch="360"/>
        </w:sectPr>
      </w:pPr>
    </w:p>
    <w:p w:rsidR="004F4687" w:rsidRDefault="001D0541" w:rsidP="00547B6E">
      <w:pPr>
        <w:jc w:val="center"/>
        <w:rPr>
          <w:rFonts w:ascii="Arial" w:hAnsi="Arial" w:cs="Arial"/>
          <w:sz w:val="24"/>
          <w:szCs w:val="24"/>
        </w:rPr>
        <w:sectPr w:rsidR="004F4687" w:rsidSect="00AC0806">
          <w:pgSz w:w="23814" w:h="16840" w:orient="landscape" w:code="8"/>
          <w:pgMar w:top="851" w:right="851" w:bottom="851" w:left="1134" w:header="851" w:footer="851" w:gutter="0"/>
          <w:cols w:space="1419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1791950" cy="8994140"/>
            <wp:effectExtent l="19050" t="0" r="0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8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10" w:rsidRDefault="007E33EA" w:rsidP="005F0410">
      <w:pPr>
        <w:jc w:val="center"/>
      </w:pPr>
      <w:r>
        <w:rPr>
          <w:noProof/>
        </w:rPr>
        <w:lastRenderedPageBreak/>
        <w:drawing>
          <wp:inline distT="0" distB="0" distL="0" distR="0">
            <wp:extent cx="5723890" cy="8965565"/>
            <wp:effectExtent l="38100" t="19050" r="48260" b="45085"/>
            <wp:docPr id="10" name="Image 10" descr="53-41-11_Allowable Dents in Skin_p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3-41-11_Allowable Dents in Skin_page 1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9655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8060" cy="9001760"/>
            <wp:effectExtent l="38100" t="19050" r="66040" b="46990"/>
            <wp:docPr id="11" name="Image 11" descr="53-41-11_Allowable Dents in Skin_sans Air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3-41-11_Allowable Dents in Skin_sans Airbu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9001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A06C6" w:rsidRDefault="007E33EA" w:rsidP="005F041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13755" cy="8989695"/>
            <wp:effectExtent l="38100" t="19050" r="48895" b="40005"/>
            <wp:docPr id="12" name="Image 12" descr="53-41-11_Skin Thick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3-41-11_Skin Thicknes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9896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A06C6" w:rsidRDefault="007E33EA" w:rsidP="005F041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34430" cy="9001760"/>
            <wp:effectExtent l="19050" t="19050" r="52070" b="46990"/>
            <wp:docPr id="13" name="Image 13" descr="53-41-11_Skin Thickness_I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3-41-11_Skin Thickness_IP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9001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5F0410" w:rsidRPr="006A550F" w:rsidRDefault="00E9489D" w:rsidP="005F0410">
      <w:pPr>
        <w:jc w:val="center"/>
        <w:rPr>
          <w:rFonts w:ascii="Arial" w:hAnsi="Arial" w:cs="Arial"/>
          <w:sz w:val="24"/>
          <w:szCs w:val="24"/>
        </w:rPr>
      </w:pPr>
      <w:r>
        <w:object w:dxaOrig="4320" w:dyaOrig="2804">
          <v:shape id="_x0000_i1026" type="#_x0000_t75" style="width:461.2pt;height:712.55pt" o:ole="" o:bordertopcolor="this" o:borderleftcolor="this" o:borderbottomcolor="this" o:borderrightcolor="this">
            <v:imagedata r:id="rId22" o:title=""/>
            <w10:bordertop type="single" width="6" shadow="t"/>
            <w10:borderleft type="single" width="6" shadow="t"/>
            <w10:borderbottom type="single" width="6" shadow="t"/>
            <w10:borderright type="single" width="6" shadow="t"/>
          </v:shape>
          <o:OLEObject Type="Embed" ProgID="Unknown" ShapeID="_x0000_i1026" DrawAspect="Content" ObjectID="_1577081567" r:id="rId23"/>
        </w:object>
      </w:r>
    </w:p>
    <w:p w:rsidR="00C805F7" w:rsidRDefault="00C805F7" w:rsidP="00C85D18">
      <w:pPr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ind w:left="1701" w:right="1700"/>
        <w:jc w:val="center"/>
        <w:rPr>
          <w:rFonts w:ascii="Arial" w:hAnsi="Arial" w:cs="Arial"/>
          <w:b/>
          <w:sz w:val="24"/>
          <w:szCs w:val="24"/>
        </w:rPr>
      </w:pPr>
    </w:p>
    <w:p w:rsidR="008D0D65" w:rsidRDefault="008D0D65" w:rsidP="008D0D6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ind w:left="1701" w:right="1700"/>
        <w:jc w:val="center"/>
        <w:rPr>
          <w:rFonts w:ascii="Arial" w:hAnsi="Arial" w:cs="Arial"/>
          <w:b/>
          <w:sz w:val="24"/>
          <w:szCs w:val="24"/>
        </w:rPr>
      </w:pPr>
      <w:r w:rsidRPr="00C232F5">
        <w:rPr>
          <w:rFonts w:ascii="Arial" w:hAnsi="Arial" w:cs="Arial"/>
          <w:b/>
          <w:sz w:val="24"/>
          <w:szCs w:val="24"/>
        </w:rPr>
        <w:t>PAS et PINCE pour rivets sur réparation métallique</w:t>
      </w:r>
    </w:p>
    <w:p w:rsidR="008D0D65" w:rsidRPr="00C232F5" w:rsidRDefault="008D0D65" w:rsidP="008D0D6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ind w:left="1701" w:right="1700"/>
        <w:jc w:val="center"/>
        <w:rPr>
          <w:rFonts w:ascii="Arial" w:hAnsi="Arial" w:cs="Arial"/>
          <w:b/>
          <w:sz w:val="24"/>
          <w:szCs w:val="24"/>
        </w:rPr>
      </w:pP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1B22B4" w:rsidP="008D0D65">
      <w:pPr>
        <w:jc w:val="center"/>
      </w:pPr>
      <w:r>
        <w:object w:dxaOrig="10919" w:dyaOrig="4529">
          <v:shape id="_x0000_i1027" type="#_x0000_t75" style="width:396pt;height:165.75pt" o:ole="">
            <v:imagedata r:id="rId24" o:title=""/>
          </v:shape>
          <o:OLEObject Type="Embed" ProgID="Unknown" ShapeID="_x0000_i1027" DrawAspect="Content" ObjectID="_1577081568" r:id="rId25"/>
        </w:object>
      </w: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jc w:val="center"/>
        <w:rPr>
          <w:rFonts w:ascii="Arial" w:hAnsi="Arial" w:cs="Arial"/>
          <w:sz w:val="24"/>
          <w:szCs w:val="24"/>
        </w:rPr>
      </w:pPr>
    </w:p>
    <w:p w:rsidR="008D0D65" w:rsidRDefault="00595223" w:rsidP="008D0D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14135" cy="44767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5" w:rsidRDefault="008D0D65" w:rsidP="008D0D65">
      <w:pPr>
        <w:rPr>
          <w:rFonts w:ascii="Arial" w:hAnsi="Arial" w:cs="Arial"/>
          <w:sz w:val="24"/>
          <w:szCs w:val="24"/>
        </w:rPr>
      </w:pPr>
    </w:p>
    <w:p w:rsidR="008D0D65" w:rsidRDefault="008D0D65" w:rsidP="008D0D65">
      <w:pPr>
        <w:rPr>
          <w:rFonts w:ascii="Arial" w:hAnsi="Arial" w:cs="Arial"/>
          <w:sz w:val="24"/>
          <w:szCs w:val="24"/>
        </w:rPr>
      </w:pPr>
    </w:p>
    <w:p w:rsidR="001F3C60" w:rsidRPr="006A550F" w:rsidRDefault="007E33EA" w:rsidP="001F3C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75375" cy="8930005"/>
            <wp:effectExtent l="19050" t="19050" r="53975" b="42545"/>
            <wp:docPr id="15" name="Image 15" descr="53-41-13_STGR Identification 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3-41-13_STGR Identification Schem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9300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02C2E" w:rsidRDefault="007E33EA" w:rsidP="001F3C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03620" cy="9013190"/>
            <wp:effectExtent l="38100" t="19050" r="49530" b="35560"/>
            <wp:docPr id="16" name="Image 16" descr="53-41-13_FR58-64_STGR18-40_STGR before 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3-41-13_FR58-64_STGR18-40_STGR before MO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0131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6A550F" w:rsidRPr="006A550F" w:rsidRDefault="00515683" w:rsidP="001F3C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24600" cy="9010650"/>
            <wp:effectExtent l="19050" t="0" r="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E7" w:rsidRDefault="007E33EA" w:rsidP="001F3C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05550" cy="8989695"/>
            <wp:effectExtent l="38100" t="19050" r="57150" b="40005"/>
            <wp:docPr id="18" name="Image 18" descr="53-41-13_SRM_IPC STG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3-41-13_SRM_IPC STGR_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896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B24714" w:rsidRDefault="00B24714" w:rsidP="001F3C60">
      <w:pPr>
        <w:rPr>
          <w:rFonts w:ascii="Arial" w:hAnsi="Arial" w:cs="Arial"/>
          <w:sz w:val="24"/>
          <w:szCs w:val="24"/>
        </w:rPr>
        <w:sectPr w:rsidR="00B24714" w:rsidSect="005F0410">
          <w:pgSz w:w="23814" w:h="16840" w:orient="landscape" w:code="8"/>
          <w:pgMar w:top="851" w:right="851" w:bottom="851" w:left="1134" w:header="851" w:footer="851" w:gutter="0"/>
          <w:cols w:num="2" w:space="1419"/>
          <w:docGrid w:linePitch="360"/>
        </w:sectPr>
      </w:pPr>
    </w:p>
    <w:p w:rsidR="00B24714" w:rsidRPr="004865F7" w:rsidRDefault="0019634A" w:rsidP="004865F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049125" cy="9105900"/>
            <wp:effectExtent l="19050" t="0" r="9525" b="0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F7" w:rsidRDefault="0019634A" w:rsidP="00C232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018010" cy="9072880"/>
            <wp:effectExtent l="19050" t="0" r="254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010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FC" w:rsidRDefault="004473FC" w:rsidP="00606DCD">
      <w:pPr>
        <w:shd w:val="clear" w:color="auto" w:fill="CCCCCC"/>
        <w:spacing w:line="420" w:lineRule="atLeast"/>
        <w:outlineLvl w:val="1"/>
        <w:rPr>
          <w:rFonts w:ascii="Trebuchet MS" w:hAnsi="Trebuchet MS"/>
          <w:color w:val="000000"/>
          <w:sz w:val="41"/>
          <w:szCs w:val="41"/>
        </w:rPr>
      </w:pPr>
      <w:r>
        <w:rPr>
          <w:rFonts w:ascii="Trebuchet MS" w:hAnsi="Trebuchet MS"/>
          <w:color w:val="000000"/>
          <w:sz w:val="41"/>
          <w:szCs w:val="41"/>
        </w:rPr>
        <w:lastRenderedPageBreak/>
        <w:t>Forme et dimens</w:t>
      </w:r>
      <w:r w:rsidR="00EA2DF1">
        <w:rPr>
          <w:rFonts w:ascii="Trebuchet MS" w:hAnsi="Trebuchet MS"/>
          <w:color w:val="000000"/>
          <w:sz w:val="41"/>
          <w:szCs w:val="41"/>
        </w:rPr>
        <w:t>ions de la tête du rivet plein</w:t>
      </w:r>
    </w:p>
    <w:tbl>
      <w:tblPr>
        <w:tblpPr w:leftFromText="141" w:rightFromText="141" w:vertAnchor="page" w:horzAnchor="margin" w:tblpY="230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570"/>
        <w:gridCol w:w="945"/>
        <w:gridCol w:w="945"/>
        <w:gridCol w:w="1207"/>
        <w:gridCol w:w="1250"/>
        <w:gridCol w:w="988"/>
        <w:gridCol w:w="1024"/>
        <w:gridCol w:w="1036"/>
        <w:gridCol w:w="1074"/>
      </w:tblGrid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after="200" w:line="276" w:lineRule="auto"/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80770" cy="653415"/>
                  <wp:effectExtent l="19050" t="0" r="5080" b="0"/>
                  <wp:docPr id="61" name="Image 1" descr="rivet plein tete r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ivet plein tete ro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97585" cy="760095"/>
                  <wp:effectExtent l="19050" t="0" r="0" b="0"/>
                  <wp:docPr id="62" name="Image 2" descr="rivet plein tete goutte de su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ivet plein tete goutte de su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28395" cy="748030"/>
                  <wp:effectExtent l="19050" t="0" r="0" b="0"/>
                  <wp:docPr id="63" name="Image 3" descr="rivet plein tete frai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rivet plein tete frai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97585" cy="676910"/>
                  <wp:effectExtent l="19050" t="0" r="0" b="0"/>
                  <wp:docPr id="64" name="Image 4" descr="rivet plein tête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rivet plein tête 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line="276" w:lineRule="auto"/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Tête ronde TR</w:t>
            </w:r>
            <w:r>
              <w:rPr>
                <w:sz w:val="24"/>
                <w:szCs w:val="24"/>
              </w:rPr>
              <w:br/>
              <w:t>NF E 27-153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Tête goutte de suif TGS</w:t>
            </w:r>
            <w:r>
              <w:rPr>
                <w:sz w:val="24"/>
                <w:szCs w:val="24"/>
              </w:rPr>
              <w:br/>
              <w:t>NF E 27-152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Tête fraisée 90° TF</w:t>
            </w:r>
            <w:r>
              <w:rPr>
                <w:sz w:val="24"/>
                <w:szCs w:val="24"/>
              </w:rPr>
              <w:br/>
              <w:t>NF E 27-154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Tête plate TP ou TC</w:t>
            </w:r>
            <w:r>
              <w:rPr>
                <w:sz w:val="24"/>
                <w:szCs w:val="24"/>
              </w:rPr>
              <w:br/>
              <w:t>NF E 27-151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Ø 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Ø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Ø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Ø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Ø tête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 tête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473FC" w:rsidTr="00606D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73FC" w:rsidRDefault="004473FC" w:rsidP="00606DCD">
            <w:pPr>
              <w:spacing w:before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473FC" w:rsidRDefault="004473FC" w:rsidP="004473FC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E03BC" w:rsidRPr="004865F7" w:rsidRDefault="00105DBF" w:rsidP="00CE03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544195</wp:posOffset>
                </wp:positionV>
                <wp:extent cx="5541645" cy="6398895"/>
                <wp:effectExtent l="3175" t="1270" r="0" b="635"/>
                <wp:wrapNone/>
                <wp:docPr id="6" name="Text Box 9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639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DCD" w:rsidRPr="00606DCD" w:rsidRDefault="00606DCD" w:rsidP="00606DCD">
                            <w:pPr>
                              <w:jc w:val="center"/>
                              <w:rPr>
                                <w:rFonts w:ascii="Trebuchet MS" w:hAnsi="Trebuchet MS"/>
                                <w:color w:val="000000"/>
                                <w:sz w:val="41"/>
                                <w:szCs w:val="41"/>
                              </w:rPr>
                            </w:pPr>
                            <w:r w:rsidRPr="00606DCD">
                              <w:rPr>
                                <w:rFonts w:ascii="Trebuchet MS" w:hAnsi="Trebuchet MS"/>
                                <w:color w:val="000000"/>
                                <w:sz w:val="41"/>
                                <w:szCs w:val="41"/>
                              </w:rPr>
                              <w:t>GLOSSAIRE</w:t>
                            </w:r>
                          </w:p>
                          <w:p w:rsidR="00606DCD" w:rsidRPr="001D0541" w:rsidRDefault="00606DCD" w:rsidP="00606DC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 w:rsidP="00606DC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Overall = dimensions hors-tout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Wheel base = voie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Track = empattement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Référence = datum</w:t>
                            </w:r>
                          </w:p>
                          <w:p w:rsidR="00606DCD" w:rsidRDefault="00606D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Dihedral = dièdre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crack = une crique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dent = un enfoncement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0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Width = longueur</w:t>
                            </w:r>
                          </w:p>
                          <w:p w:rsidR="00606DCD" w:rsidRPr="001D0541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06DCD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Length = longueur</w:t>
                            </w:r>
                          </w:p>
                          <w:p w:rsidR="00606DCD" w:rsidRDefault="00606D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606DCD" w:rsidRPr="00606DCD" w:rsidRDefault="00606D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Thick</w:t>
                            </w:r>
                            <w:r w:rsidR="00270BB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ss = épaisseur</w:t>
                            </w:r>
                          </w:p>
                          <w:p w:rsidR="00606DCD" w:rsidRPr="00606DCD" w:rsidRDefault="00606D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49" o:spid="_x0000_s1026" type="#_x0000_t202" style="position:absolute;margin-left:539.5pt;margin-top:42.85pt;width:436.35pt;height:503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" stroked="f">
                <v:textbox>
                  <w:txbxContent>
                    <w:p w:rsidR="00606DCD" w:rsidRPr="00606DCD" w:rsidRDefault="00606DCD" w:rsidP="00606DCD">
                      <w:pPr>
                        <w:jc w:val="center"/>
                        <w:rPr>
                          <w:rFonts w:ascii="Trebuchet MS" w:hAnsi="Trebuchet MS"/>
                          <w:color w:val="000000"/>
                          <w:sz w:val="41"/>
                          <w:szCs w:val="41"/>
                        </w:rPr>
                      </w:pPr>
                      <w:r w:rsidRPr="00606DCD">
                        <w:rPr>
                          <w:rFonts w:ascii="Trebuchet MS" w:hAnsi="Trebuchet MS"/>
                          <w:color w:val="000000"/>
                          <w:sz w:val="41"/>
                          <w:szCs w:val="41"/>
                        </w:rPr>
                        <w:t>GLOSSAIRE</w:t>
                      </w:r>
                    </w:p>
                    <w:p w:rsidR="00606DCD" w:rsidRPr="001D0541" w:rsidRDefault="00606DCD" w:rsidP="00606DC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 w:rsidP="00606DC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Overall = dimensions hors-tout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Wheel base = voie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Track = empattement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Référence = datum</w:t>
                      </w:r>
                    </w:p>
                    <w:p w:rsidR="00606DCD" w:rsidRDefault="00606D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Dihedral = dièdre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A crack = une crique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A dent = un enfoncement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0541">
                        <w:rPr>
                          <w:rFonts w:ascii="Arial" w:hAnsi="Arial" w:cs="Arial"/>
                          <w:sz w:val="24"/>
                          <w:szCs w:val="24"/>
                        </w:rPr>
                        <w:t>Width = longueur</w:t>
                      </w:r>
                    </w:p>
                    <w:p w:rsidR="00606DCD" w:rsidRPr="001D0541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06DCD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Length = longueur</w:t>
                      </w:r>
                    </w:p>
                    <w:p w:rsidR="00606DCD" w:rsidRDefault="00606DC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606DCD" w:rsidRPr="00606DCD" w:rsidRDefault="00606D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Thick</w:t>
                      </w:r>
                      <w:r w:rsidR="00270BB4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ss = épaisseur</w:t>
                      </w:r>
                    </w:p>
                    <w:p w:rsidR="00606DCD" w:rsidRPr="00606DCD" w:rsidRDefault="00606DC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03BC" w:rsidRPr="004865F7" w:rsidSect="008D0D65">
      <w:type w:val="continuous"/>
      <w:pgSz w:w="23814" w:h="16840" w:orient="landscape" w:code="8"/>
      <w:pgMar w:top="851" w:right="851" w:bottom="851" w:left="1134" w:header="851" w:footer="851" w:gutter="0"/>
      <w:cols w:space="141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A9" w:rsidRDefault="00B126A9">
      <w:r>
        <w:separator/>
      </w:r>
    </w:p>
  </w:endnote>
  <w:endnote w:type="continuationSeparator" w:id="0">
    <w:p w:rsidR="00B126A9" w:rsidRDefault="00B12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C50419" w:rsidTr="00C50419">
      <w:trPr>
        <w:trHeight w:val="441"/>
        <w:jc w:val="center"/>
      </w:trPr>
      <w:tc>
        <w:tcPr>
          <w:tcW w:w="58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E2 (U2)–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>
              <w:rPr>
                <w:rFonts w:ascii="Arial" w:hAnsi="Arial" w:cs="Arial"/>
                <w:b/>
              </w:rPr>
              <w:t>LA DOCUMENTATION</w:t>
            </w:r>
          </w:smartTag>
          <w:r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4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DOSSIER TECHNIQUE</w:t>
          </w:r>
        </w:p>
      </w:tc>
      <w:tc>
        <w:tcPr>
          <w:tcW w:w="18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4F1EC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</w:t>
          </w:r>
          <w:r w:rsidR="00105DBF"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50419" w:rsidRDefault="00C50419" w:rsidP="00C504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 </w:t>
          </w:r>
          <w:r w:rsidR="006F61F7"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6F61F7">
            <w:rPr>
              <w:rStyle w:val="Numrodepage"/>
              <w:rFonts w:ascii="Arial" w:hAnsi="Arial" w:cs="Arial"/>
              <w:b/>
            </w:rPr>
            <w:fldChar w:fldCharType="separate"/>
          </w:r>
          <w:r w:rsidR="004613AD">
            <w:rPr>
              <w:rStyle w:val="Numrodepage"/>
              <w:rFonts w:ascii="Arial" w:hAnsi="Arial" w:cs="Arial"/>
              <w:b/>
              <w:noProof/>
            </w:rPr>
            <w:t>1</w:t>
          </w:r>
          <w:r w:rsidR="006F61F7">
            <w:rPr>
              <w:rStyle w:val="Numrodepage"/>
              <w:rFonts w:ascii="Arial" w:hAnsi="Arial" w:cs="Arial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 xml:space="preserve"> / </w:t>
          </w:r>
          <w:r w:rsidR="006F61F7"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6F61F7">
            <w:rPr>
              <w:rStyle w:val="Numrodepage"/>
              <w:rFonts w:ascii="Arial" w:hAnsi="Arial" w:cs="Arial"/>
              <w:b/>
            </w:rPr>
            <w:fldChar w:fldCharType="separate"/>
          </w:r>
          <w:r w:rsidR="004613AD">
            <w:rPr>
              <w:rStyle w:val="Numrodepage"/>
              <w:rFonts w:ascii="Arial" w:hAnsi="Arial" w:cs="Arial"/>
              <w:b/>
              <w:noProof/>
            </w:rPr>
            <w:t>15</w:t>
          </w:r>
          <w:r w:rsidR="006F61F7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C50419" w:rsidRDefault="00C50419" w:rsidP="00C50419">
    <w:pPr>
      <w:pStyle w:val="Pieddepage"/>
      <w:rPr>
        <w:sz w:val="2"/>
        <w:szCs w:val="2"/>
      </w:rPr>
    </w:pPr>
  </w:p>
  <w:p w:rsidR="00AC7BF2" w:rsidRPr="00C50419" w:rsidRDefault="00AC7BF2" w:rsidP="00C504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A9" w:rsidRDefault="00B126A9">
      <w:r>
        <w:separator/>
      </w:r>
    </w:p>
  </w:footnote>
  <w:footnote w:type="continuationSeparator" w:id="0">
    <w:p w:rsidR="00B126A9" w:rsidRDefault="00B12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2A07"/>
    <w:multiLevelType w:val="hybridMultilevel"/>
    <w:tmpl w:val="7DE8915E"/>
    <w:lvl w:ilvl="0" w:tplc="80825B14">
      <w:numFmt w:val="bullet"/>
      <w:lvlText w:val="-"/>
      <w:lvlJc w:val="left"/>
      <w:pPr>
        <w:tabs>
          <w:tab w:val="num" w:pos="702"/>
        </w:tabs>
        <w:ind w:left="70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1" w15:restartNumberingAfterBreak="0">
    <w:nsid w:val="08A1492F"/>
    <w:multiLevelType w:val="hybridMultilevel"/>
    <w:tmpl w:val="AA725C50"/>
    <w:lvl w:ilvl="0" w:tplc="F4840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C23A6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368E7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0C62C93"/>
    <w:multiLevelType w:val="hybridMultilevel"/>
    <w:tmpl w:val="8564B79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CF09F1"/>
    <w:multiLevelType w:val="hybridMultilevel"/>
    <w:tmpl w:val="30C67F52"/>
    <w:lvl w:ilvl="0" w:tplc="EF60BE5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B6119"/>
    <w:multiLevelType w:val="hybridMultilevel"/>
    <w:tmpl w:val="8A9C094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2A307F"/>
    <w:multiLevelType w:val="hybridMultilevel"/>
    <w:tmpl w:val="3D9CE228"/>
    <w:lvl w:ilvl="0" w:tplc="040C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8" w15:restartNumberingAfterBreak="0">
    <w:nsid w:val="225B3E71"/>
    <w:multiLevelType w:val="hybridMultilevel"/>
    <w:tmpl w:val="546C0F66"/>
    <w:lvl w:ilvl="0" w:tplc="040C0001">
      <w:start w:val="1"/>
      <w:numFmt w:val="bullet"/>
      <w:lvlText w:val=""/>
      <w:lvlJc w:val="left"/>
      <w:pPr>
        <w:tabs>
          <w:tab w:val="num" w:pos="2190"/>
        </w:tabs>
        <w:ind w:left="21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9" w15:restartNumberingAfterBreak="0">
    <w:nsid w:val="264C7B5D"/>
    <w:multiLevelType w:val="hybridMultilevel"/>
    <w:tmpl w:val="A432BDEC"/>
    <w:lvl w:ilvl="0" w:tplc="040C000F">
      <w:start w:val="1"/>
      <w:numFmt w:val="decimal"/>
      <w:lvlText w:val="%1."/>
      <w:lvlJc w:val="left"/>
      <w:pPr>
        <w:tabs>
          <w:tab w:val="num" w:pos="2178"/>
        </w:tabs>
        <w:ind w:left="217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898"/>
        </w:tabs>
        <w:ind w:left="289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18"/>
        </w:tabs>
        <w:ind w:left="361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38"/>
        </w:tabs>
        <w:ind w:left="433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58"/>
        </w:tabs>
        <w:ind w:left="505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78"/>
        </w:tabs>
        <w:ind w:left="577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98"/>
        </w:tabs>
        <w:ind w:left="649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18"/>
        </w:tabs>
        <w:ind w:left="721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38"/>
        </w:tabs>
        <w:ind w:left="7938" w:hanging="180"/>
      </w:pPr>
    </w:lvl>
  </w:abstractNum>
  <w:abstractNum w:abstractNumId="10" w15:restartNumberingAfterBreak="0">
    <w:nsid w:val="26AD6ECA"/>
    <w:multiLevelType w:val="hybridMultilevel"/>
    <w:tmpl w:val="071AC670"/>
    <w:lvl w:ilvl="0" w:tplc="FD1CA9C8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E6BCE"/>
    <w:multiLevelType w:val="hybridMultilevel"/>
    <w:tmpl w:val="23D61772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40EE3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44ECB"/>
    <w:multiLevelType w:val="hybridMultilevel"/>
    <w:tmpl w:val="550C1E88"/>
    <w:lvl w:ilvl="0" w:tplc="209E8F18">
      <w:numFmt w:val="bullet"/>
      <w:lvlText w:val="-"/>
      <w:lvlJc w:val="left"/>
      <w:pPr>
        <w:tabs>
          <w:tab w:val="num" w:pos="702"/>
        </w:tabs>
        <w:ind w:left="702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14" w15:restartNumberingAfterBreak="0">
    <w:nsid w:val="35AC498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A4C2883"/>
    <w:multiLevelType w:val="multilevel"/>
    <w:tmpl w:val="23D617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3238C"/>
    <w:multiLevelType w:val="hybridMultilevel"/>
    <w:tmpl w:val="94DA19D8"/>
    <w:lvl w:ilvl="0" w:tplc="7FEAA4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30E61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F46EC"/>
    <w:multiLevelType w:val="multilevel"/>
    <w:tmpl w:val="040C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19" w15:restartNumberingAfterBreak="0">
    <w:nsid w:val="42AD17B7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61935"/>
    <w:multiLevelType w:val="hybridMultilevel"/>
    <w:tmpl w:val="844A79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32DFC"/>
    <w:multiLevelType w:val="multilevel"/>
    <w:tmpl w:val="DD0CBB88"/>
    <w:lvl w:ilvl="0">
      <w:start w:val="1"/>
      <w:numFmt w:val="bullet"/>
      <w:lvlText w:val="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22" w15:restartNumberingAfterBreak="0">
    <w:nsid w:val="5CD817E1"/>
    <w:multiLevelType w:val="hybridMultilevel"/>
    <w:tmpl w:val="8D48ADBA"/>
    <w:lvl w:ilvl="0" w:tplc="8F5C5EA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9B21DB"/>
    <w:multiLevelType w:val="hybridMultilevel"/>
    <w:tmpl w:val="FB466AEC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41150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03746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45908"/>
    <w:multiLevelType w:val="hybridMultilevel"/>
    <w:tmpl w:val="F162C2A8"/>
    <w:lvl w:ilvl="0" w:tplc="871816AA">
      <w:start w:val="2"/>
      <w:numFmt w:val="decimal"/>
      <w:lvlText w:val="%1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 w15:restartNumberingAfterBreak="0">
    <w:nsid w:val="61425E77"/>
    <w:multiLevelType w:val="hybridMultilevel"/>
    <w:tmpl w:val="7B5E3EA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E70C2"/>
    <w:multiLevelType w:val="hybridMultilevel"/>
    <w:tmpl w:val="A1ACE118"/>
    <w:lvl w:ilvl="0" w:tplc="A908250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 Narrow" w:eastAsia="Times New Roman" w:hAnsi="Arial Narrow" w:cs="Times New Roman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2C14CC0"/>
    <w:multiLevelType w:val="hybridMultilevel"/>
    <w:tmpl w:val="3B3CF7B6"/>
    <w:lvl w:ilvl="0" w:tplc="FD1CA9C8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30" w15:restartNumberingAfterBreak="0">
    <w:nsid w:val="658861FC"/>
    <w:multiLevelType w:val="hybridMultilevel"/>
    <w:tmpl w:val="B80C403E"/>
    <w:lvl w:ilvl="0" w:tplc="CEAE95A0">
      <w:start w:val="2"/>
      <w:numFmt w:val="decimal"/>
      <w:lvlText w:val="%1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1" w15:restartNumberingAfterBreak="0">
    <w:nsid w:val="68303588"/>
    <w:multiLevelType w:val="hybridMultilevel"/>
    <w:tmpl w:val="DD0CBB88"/>
    <w:lvl w:ilvl="0" w:tplc="B2E807B6">
      <w:start w:val="1"/>
      <w:numFmt w:val="bullet"/>
      <w:lvlText w:val="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32" w15:restartNumberingAfterBreak="0">
    <w:nsid w:val="68BE168F"/>
    <w:multiLevelType w:val="hybridMultilevel"/>
    <w:tmpl w:val="55366AD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32697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C140EB7"/>
    <w:multiLevelType w:val="hybridMultilevel"/>
    <w:tmpl w:val="4B0A5168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5" w15:restartNumberingAfterBreak="0">
    <w:nsid w:val="6C721F96"/>
    <w:multiLevelType w:val="hybridMultilevel"/>
    <w:tmpl w:val="A40628E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A2E94"/>
    <w:multiLevelType w:val="hybridMultilevel"/>
    <w:tmpl w:val="AA725C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12"/>
  </w:num>
  <w:num w:numId="4">
    <w:abstractNumId w:val="17"/>
  </w:num>
  <w:num w:numId="5">
    <w:abstractNumId w:val="24"/>
  </w:num>
  <w:num w:numId="6">
    <w:abstractNumId w:val="32"/>
  </w:num>
  <w:num w:numId="7">
    <w:abstractNumId w:val="2"/>
  </w:num>
  <w:num w:numId="8">
    <w:abstractNumId w:val="25"/>
  </w:num>
  <w:num w:numId="9">
    <w:abstractNumId w:val="19"/>
  </w:num>
  <w:num w:numId="10">
    <w:abstractNumId w:val="20"/>
  </w:num>
  <w:num w:numId="11">
    <w:abstractNumId w:val="0"/>
  </w:num>
  <w:num w:numId="12">
    <w:abstractNumId w:val="13"/>
  </w:num>
  <w:num w:numId="13">
    <w:abstractNumId w:val="16"/>
  </w:num>
  <w:num w:numId="14">
    <w:abstractNumId w:val="28"/>
  </w:num>
  <w:num w:numId="15">
    <w:abstractNumId w:val="22"/>
  </w:num>
  <w:num w:numId="16">
    <w:abstractNumId w:val="23"/>
  </w:num>
  <w:num w:numId="17">
    <w:abstractNumId w:val="11"/>
  </w:num>
  <w:num w:numId="18">
    <w:abstractNumId w:val="15"/>
  </w:num>
  <w:num w:numId="19">
    <w:abstractNumId w:val="27"/>
  </w:num>
  <w:num w:numId="20">
    <w:abstractNumId w:val="35"/>
  </w:num>
  <w:num w:numId="21">
    <w:abstractNumId w:val="4"/>
  </w:num>
  <w:num w:numId="22">
    <w:abstractNumId w:val="6"/>
  </w:num>
  <w:num w:numId="23">
    <w:abstractNumId w:val="10"/>
  </w:num>
  <w:num w:numId="24">
    <w:abstractNumId w:val="30"/>
  </w:num>
  <w:num w:numId="25">
    <w:abstractNumId w:val="26"/>
  </w:num>
  <w:num w:numId="26">
    <w:abstractNumId w:val="8"/>
  </w:num>
  <w:num w:numId="27">
    <w:abstractNumId w:val="31"/>
  </w:num>
  <w:num w:numId="28">
    <w:abstractNumId w:val="21"/>
  </w:num>
  <w:num w:numId="29">
    <w:abstractNumId w:val="29"/>
  </w:num>
  <w:num w:numId="30">
    <w:abstractNumId w:val="9"/>
  </w:num>
  <w:num w:numId="31">
    <w:abstractNumId w:val="34"/>
  </w:num>
  <w:num w:numId="32">
    <w:abstractNumId w:val="5"/>
  </w:num>
  <w:num w:numId="33">
    <w:abstractNumId w:val="33"/>
  </w:num>
  <w:num w:numId="34">
    <w:abstractNumId w:val="18"/>
  </w:num>
  <w:num w:numId="35">
    <w:abstractNumId w:val="3"/>
  </w:num>
  <w:num w:numId="36">
    <w:abstractNumId w:val="14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EFD"/>
    <w:rsid w:val="00005F57"/>
    <w:rsid w:val="00012740"/>
    <w:rsid w:val="00013B80"/>
    <w:rsid w:val="0001554E"/>
    <w:rsid w:val="00017FE9"/>
    <w:rsid w:val="000270BA"/>
    <w:rsid w:val="000324BA"/>
    <w:rsid w:val="00034588"/>
    <w:rsid w:val="00034CF5"/>
    <w:rsid w:val="00041B6C"/>
    <w:rsid w:val="00042753"/>
    <w:rsid w:val="0004296D"/>
    <w:rsid w:val="000446F2"/>
    <w:rsid w:val="00053846"/>
    <w:rsid w:val="00064960"/>
    <w:rsid w:val="00080E2E"/>
    <w:rsid w:val="00082662"/>
    <w:rsid w:val="00091D18"/>
    <w:rsid w:val="000953D3"/>
    <w:rsid w:val="000A08E5"/>
    <w:rsid w:val="000A1A18"/>
    <w:rsid w:val="000A27A4"/>
    <w:rsid w:val="000A2AB2"/>
    <w:rsid w:val="000A5F43"/>
    <w:rsid w:val="000A780A"/>
    <w:rsid w:val="000B25E1"/>
    <w:rsid w:val="000B489C"/>
    <w:rsid w:val="000B7C33"/>
    <w:rsid w:val="000C57EA"/>
    <w:rsid w:val="000D39C5"/>
    <w:rsid w:val="000D54D5"/>
    <w:rsid w:val="000E5C16"/>
    <w:rsid w:val="000E7678"/>
    <w:rsid w:val="000E7A0C"/>
    <w:rsid w:val="000F0468"/>
    <w:rsid w:val="000F458C"/>
    <w:rsid w:val="00100A60"/>
    <w:rsid w:val="00105DBF"/>
    <w:rsid w:val="0010747C"/>
    <w:rsid w:val="00130869"/>
    <w:rsid w:val="0013184C"/>
    <w:rsid w:val="001324A1"/>
    <w:rsid w:val="0014021A"/>
    <w:rsid w:val="001404F7"/>
    <w:rsid w:val="00143FE0"/>
    <w:rsid w:val="00150FBF"/>
    <w:rsid w:val="00151D28"/>
    <w:rsid w:val="00164835"/>
    <w:rsid w:val="00166B55"/>
    <w:rsid w:val="00173E5A"/>
    <w:rsid w:val="00174C42"/>
    <w:rsid w:val="00180057"/>
    <w:rsid w:val="00180B12"/>
    <w:rsid w:val="00180E48"/>
    <w:rsid w:val="00191138"/>
    <w:rsid w:val="001923ED"/>
    <w:rsid w:val="00195F8D"/>
    <w:rsid w:val="0019634A"/>
    <w:rsid w:val="001A2BA4"/>
    <w:rsid w:val="001A74A6"/>
    <w:rsid w:val="001A7F82"/>
    <w:rsid w:val="001B22B4"/>
    <w:rsid w:val="001B5B7C"/>
    <w:rsid w:val="001D0541"/>
    <w:rsid w:val="001E0BF6"/>
    <w:rsid w:val="001F3C60"/>
    <w:rsid w:val="002000E1"/>
    <w:rsid w:val="00202181"/>
    <w:rsid w:val="00204A9C"/>
    <w:rsid w:val="00205568"/>
    <w:rsid w:val="00207ABD"/>
    <w:rsid w:val="00211957"/>
    <w:rsid w:val="00212670"/>
    <w:rsid w:val="00212932"/>
    <w:rsid w:val="00214AE6"/>
    <w:rsid w:val="00232E88"/>
    <w:rsid w:val="0023787B"/>
    <w:rsid w:val="00245320"/>
    <w:rsid w:val="0024708F"/>
    <w:rsid w:val="00247CE2"/>
    <w:rsid w:val="00247D79"/>
    <w:rsid w:val="0025777C"/>
    <w:rsid w:val="00261857"/>
    <w:rsid w:val="002623A3"/>
    <w:rsid w:val="00265F62"/>
    <w:rsid w:val="00270BB4"/>
    <w:rsid w:val="0027578B"/>
    <w:rsid w:val="002817C9"/>
    <w:rsid w:val="0028205C"/>
    <w:rsid w:val="00291DE3"/>
    <w:rsid w:val="0029616C"/>
    <w:rsid w:val="002A3850"/>
    <w:rsid w:val="002C16C7"/>
    <w:rsid w:val="002C1765"/>
    <w:rsid w:val="002C1C96"/>
    <w:rsid w:val="002C28D0"/>
    <w:rsid w:val="002D60F5"/>
    <w:rsid w:val="002E30DC"/>
    <w:rsid w:val="002E7598"/>
    <w:rsid w:val="002F12AF"/>
    <w:rsid w:val="002F14DE"/>
    <w:rsid w:val="002F238D"/>
    <w:rsid w:val="002F4217"/>
    <w:rsid w:val="0030288F"/>
    <w:rsid w:val="00315A35"/>
    <w:rsid w:val="00315C62"/>
    <w:rsid w:val="003208E9"/>
    <w:rsid w:val="00324C51"/>
    <w:rsid w:val="00324C64"/>
    <w:rsid w:val="00325A36"/>
    <w:rsid w:val="00332E98"/>
    <w:rsid w:val="0033449E"/>
    <w:rsid w:val="00334AD0"/>
    <w:rsid w:val="00342616"/>
    <w:rsid w:val="003470DB"/>
    <w:rsid w:val="003475A3"/>
    <w:rsid w:val="00352A97"/>
    <w:rsid w:val="0035472B"/>
    <w:rsid w:val="003652D2"/>
    <w:rsid w:val="00372E69"/>
    <w:rsid w:val="003731FB"/>
    <w:rsid w:val="00377972"/>
    <w:rsid w:val="00380C3F"/>
    <w:rsid w:val="003834C0"/>
    <w:rsid w:val="00392FC2"/>
    <w:rsid w:val="003A0070"/>
    <w:rsid w:val="003A107F"/>
    <w:rsid w:val="003A4475"/>
    <w:rsid w:val="003A46B5"/>
    <w:rsid w:val="003A5903"/>
    <w:rsid w:val="003B14C9"/>
    <w:rsid w:val="003B5163"/>
    <w:rsid w:val="003C07F8"/>
    <w:rsid w:val="003C44BA"/>
    <w:rsid w:val="003D2428"/>
    <w:rsid w:val="003D53AF"/>
    <w:rsid w:val="003D5D04"/>
    <w:rsid w:val="003E6845"/>
    <w:rsid w:val="003E7753"/>
    <w:rsid w:val="003F10E8"/>
    <w:rsid w:val="003F3484"/>
    <w:rsid w:val="003F4798"/>
    <w:rsid w:val="004000E2"/>
    <w:rsid w:val="0040272B"/>
    <w:rsid w:val="00402C2E"/>
    <w:rsid w:val="00403860"/>
    <w:rsid w:val="00403F25"/>
    <w:rsid w:val="0040517E"/>
    <w:rsid w:val="00407C1D"/>
    <w:rsid w:val="004121D0"/>
    <w:rsid w:val="00415647"/>
    <w:rsid w:val="004163E9"/>
    <w:rsid w:val="00417388"/>
    <w:rsid w:val="00420D5A"/>
    <w:rsid w:val="00427503"/>
    <w:rsid w:val="00441125"/>
    <w:rsid w:val="0044329D"/>
    <w:rsid w:val="004473FC"/>
    <w:rsid w:val="004502AA"/>
    <w:rsid w:val="00452F7B"/>
    <w:rsid w:val="00453E15"/>
    <w:rsid w:val="00460E9D"/>
    <w:rsid w:val="004613AD"/>
    <w:rsid w:val="00462BD5"/>
    <w:rsid w:val="00465060"/>
    <w:rsid w:val="00466AAD"/>
    <w:rsid w:val="0047147C"/>
    <w:rsid w:val="004824F9"/>
    <w:rsid w:val="00482CA2"/>
    <w:rsid w:val="004865F7"/>
    <w:rsid w:val="00487EA6"/>
    <w:rsid w:val="004929C6"/>
    <w:rsid w:val="004941F9"/>
    <w:rsid w:val="004A07FA"/>
    <w:rsid w:val="004A21C7"/>
    <w:rsid w:val="004A2B86"/>
    <w:rsid w:val="004A5DF0"/>
    <w:rsid w:val="004B2FB1"/>
    <w:rsid w:val="004D0015"/>
    <w:rsid w:val="004D24EC"/>
    <w:rsid w:val="004D3478"/>
    <w:rsid w:val="004D56B7"/>
    <w:rsid w:val="004D6069"/>
    <w:rsid w:val="004E7816"/>
    <w:rsid w:val="004F1EC0"/>
    <w:rsid w:val="004F4687"/>
    <w:rsid w:val="0050163C"/>
    <w:rsid w:val="00507120"/>
    <w:rsid w:val="00511ADC"/>
    <w:rsid w:val="0051239B"/>
    <w:rsid w:val="00515509"/>
    <w:rsid w:val="00515683"/>
    <w:rsid w:val="00521E6E"/>
    <w:rsid w:val="00525C7D"/>
    <w:rsid w:val="00526C52"/>
    <w:rsid w:val="0053124B"/>
    <w:rsid w:val="00532BD0"/>
    <w:rsid w:val="00533A6C"/>
    <w:rsid w:val="00535FFE"/>
    <w:rsid w:val="005373F8"/>
    <w:rsid w:val="005375F1"/>
    <w:rsid w:val="00542043"/>
    <w:rsid w:val="00545619"/>
    <w:rsid w:val="0054603D"/>
    <w:rsid w:val="00547B6E"/>
    <w:rsid w:val="00550397"/>
    <w:rsid w:val="00555C3A"/>
    <w:rsid w:val="005578A2"/>
    <w:rsid w:val="0056394C"/>
    <w:rsid w:val="00565B4B"/>
    <w:rsid w:val="005662B5"/>
    <w:rsid w:val="005734F1"/>
    <w:rsid w:val="00573B43"/>
    <w:rsid w:val="00582CD8"/>
    <w:rsid w:val="00585202"/>
    <w:rsid w:val="00590298"/>
    <w:rsid w:val="005931DA"/>
    <w:rsid w:val="00594A00"/>
    <w:rsid w:val="00594E33"/>
    <w:rsid w:val="00595223"/>
    <w:rsid w:val="005A16C9"/>
    <w:rsid w:val="005A5EFB"/>
    <w:rsid w:val="005A5FAE"/>
    <w:rsid w:val="005B1146"/>
    <w:rsid w:val="005B532E"/>
    <w:rsid w:val="005C09DC"/>
    <w:rsid w:val="005C1A0D"/>
    <w:rsid w:val="005C3211"/>
    <w:rsid w:val="005D2986"/>
    <w:rsid w:val="005D3162"/>
    <w:rsid w:val="005D78A0"/>
    <w:rsid w:val="005E1832"/>
    <w:rsid w:val="005E190D"/>
    <w:rsid w:val="005E4D44"/>
    <w:rsid w:val="005E5344"/>
    <w:rsid w:val="005F0410"/>
    <w:rsid w:val="005F2E5B"/>
    <w:rsid w:val="005F35D8"/>
    <w:rsid w:val="005F509C"/>
    <w:rsid w:val="006011BE"/>
    <w:rsid w:val="00601A6F"/>
    <w:rsid w:val="00602440"/>
    <w:rsid w:val="00602ED0"/>
    <w:rsid w:val="00604C55"/>
    <w:rsid w:val="00606BFD"/>
    <w:rsid w:val="00606DCD"/>
    <w:rsid w:val="00610C6C"/>
    <w:rsid w:val="00612FC3"/>
    <w:rsid w:val="00614793"/>
    <w:rsid w:val="00626EA7"/>
    <w:rsid w:val="00630504"/>
    <w:rsid w:val="0064217B"/>
    <w:rsid w:val="006458EA"/>
    <w:rsid w:val="006541DF"/>
    <w:rsid w:val="006549F5"/>
    <w:rsid w:val="00654D16"/>
    <w:rsid w:val="00657931"/>
    <w:rsid w:val="00657C49"/>
    <w:rsid w:val="00660108"/>
    <w:rsid w:val="00660D14"/>
    <w:rsid w:val="0066687C"/>
    <w:rsid w:val="00670387"/>
    <w:rsid w:val="00687A88"/>
    <w:rsid w:val="00687D3F"/>
    <w:rsid w:val="00690B77"/>
    <w:rsid w:val="00696599"/>
    <w:rsid w:val="006A550F"/>
    <w:rsid w:val="006B02CE"/>
    <w:rsid w:val="006C299F"/>
    <w:rsid w:val="006C2AAE"/>
    <w:rsid w:val="006C4895"/>
    <w:rsid w:val="006C7429"/>
    <w:rsid w:val="006E0B9E"/>
    <w:rsid w:val="006E6CBA"/>
    <w:rsid w:val="006E6D0E"/>
    <w:rsid w:val="006F0353"/>
    <w:rsid w:val="006F61F7"/>
    <w:rsid w:val="00702AF3"/>
    <w:rsid w:val="00702C0F"/>
    <w:rsid w:val="00711309"/>
    <w:rsid w:val="00716C1D"/>
    <w:rsid w:val="00720734"/>
    <w:rsid w:val="007245A5"/>
    <w:rsid w:val="007255AE"/>
    <w:rsid w:val="00726CE0"/>
    <w:rsid w:val="0072719B"/>
    <w:rsid w:val="00740567"/>
    <w:rsid w:val="007419A8"/>
    <w:rsid w:val="00744622"/>
    <w:rsid w:val="0074733E"/>
    <w:rsid w:val="00747877"/>
    <w:rsid w:val="007524C6"/>
    <w:rsid w:val="0075564B"/>
    <w:rsid w:val="00756102"/>
    <w:rsid w:val="00757213"/>
    <w:rsid w:val="007602E0"/>
    <w:rsid w:val="0076203A"/>
    <w:rsid w:val="007626E7"/>
    <w:rsid w:val="00771A4F"/>
    <w:rsid w:val="00776C25"/>
    <w:rsid w:val="00781B0A"/>
    <w:rsid w:val="0078465A"/>
    <w:rsid w:val="00786F1B"/>
    <w:rsid w:val="00790A97"/>
    <w:rsid w:val="007A3C6C"/>
    <w:rsid w:val="007B0F4B"/>
    <w:rsid w:val="007B4340"/>
    <w:rsid w:val="007B7BA6"/>
    <w:rsid w:val="007C0220"/>
    <w:rsid w:val="007D4933"/>
    <w:rsid w:val="007E250C"/>
    <w:rsid w:val="007E33EA"/>
    <w:rsid w:val="007E67EA"/>
    <w:rsid w:val="007E68AA"/>
    <w:rsid w:val="007F00DD"/>
    <w:rsid w:val="007F035A"/>
    <w:rsid w:val="007F248C"/>
    <w:rsid w:val="00802E56"/>
    <w:rsid w:val="0081367C"/>
    <w:rsid w:val="008227F5"/>
    <w:rsid w:val="008412DC"/>
    <w:rsid w:val="008439BA"/>
    <w:rsid w:val="008458B0"/>
    <w:rsid w:val="00845A3F"/>
    <w:rsid w:val="008516DA"/>
    <w:rsid w:val="008526AE"/>
    <w:rsid w:val="00852D3B"/>
    <w:rsid w:val="00855EAF"/>
    <w:rsid w:val="00856845"/>
    <w:rsid w:val="00857AC9"/>
    <w:rsid w:val="0086073F"/>
    <w:rsid w:val="0086252A"/>
    <w:rsid w:val="0086615F"/>
    <w:rsid w:val="00866F40"/>
    <w:rsid w:val="00871943"/>
    <w:rsid w:val="00881279"/>
    <w:rsid w:val="008814F4"/>
    <w:rsid w:val="008827CE"/>
    <w:rsid w:val="00882ECE"/>
    <w:rsid w:val="00885296"/>
    <w:rsid w:val="008913BE"/>
    <w:rsid w:val="008943B5"/>
    <w:rsid w:val="008A6EFE"/>
    <w:rsid w:val="008B412B"/>
    <w:rsid w:val="008B6A22"/>
    <w:rsid w:val="008C186B"/>
    <w:rsid w:val="008C6837"/>
    <w:rsid w:val="008D0D65"/>
    <w:rsid w:val="008D3445"/>
    <w:rsid w:val="008E05D0"/>
    <w:rsid w:val="008E0D8F"/>
    <w:rsid w:val="008E3C50"/>
    <w:rsid w:val="008E5046"/>
    <w:rsid w:val="008E5274"/>
    <w:rsid w:val="008F0852"/>
    <w:rsid w:val="008F5C08"/>
    <w:rsid w:val="0090126D"/>
    <w:rsid w:val="00905410"/>
    <w:rsid w:val="0090570A"/>
    <w:rsid w:val="009105AF"/>
    <w:rsid w:val="00913192"/>
    <w:rsid w:val="00925CE2"/>
    <w:rsid w:val="00926BB5"/>
    <w:rsid w:val="0092712C"/>
    <w:rsid w:val="00931A07"/>
    <w:rsid w:val="009371D7"/>
    <w:rsid w:val="009446AF"/>
    <w:rsid w:val="009506E7"/>
    <w:rsid w:val="00950F02"/>
    <w:rsid w:val="009517CA"/>
    <w:rsid w:val="0096072B"/>
    <w:rsid w:val="00961A38"/>
    <w:rsid w:val="00970987"/>
    <w:rsid w:val="009740C4"/>
    <w:rsid w:val="009837F3"/>
    <w:rsid w:val="00987D88"/>
    <w:rsid w:val="00993DD9"/>
    <w:rsid w:val="009A1036"/>
    <w:rsid w:val="009A3945"/>
    <w:rsid w:val="009A3BF2"/>
    <w:rsid w:val="009A404B"/>
    <w:rsid w:val="009A6963"/>
    <w:rsid w:val="009A775F"/>
    <w:rsid w:val="009B13CC"/>
    <w:rsid w:val="009B77A3"/>
    <w:rsid w:val="009C5950"/>
    <w:rsid w:val="009D7EE1"/>
    <w:rsid w:val="009E278A"/>
    <w:rsid w:val="009E39D7"/>
    <w:rsid w:val="009F109E"/>
    <w:rsid w:val="009F28B5"/>
    <w:rsid w:val="009F3FAD"/>
    <w:rsid w:val="00A00602"/>
    <w:rsid w:val="00A036F0"/>
    <w:rsid w:val="00A07DA6"/>
    <w:rsid w:val="00A1255F"/>
    <w:rsid w:val="00A1482E"/>
    <w:rsid w:val="00A21643"/>
    <w:rsid w:val="00A2494A"/>
    <w:rsid w:val="00A25AAB"/>
    <w:rsid w:val="00A31B2A"/>
    <w:rsid w:val="00A35DC6"/>
    <w:rsid w:val="00A51217"/>
    <w:rsid w:val="00A512C0"/>
    <w:rsid w:val="00A52365"/>
    <w:rsid w:val="00A527A1"/>
    <w:rsid w:val="00A55748"/>
    <w:rsid w:val="00A6293B"/>
    <w:rsid w:val="00A73157"/>
    <w:rsid w:val="00A77835"/>
    <w:rsid w:val="00A81815"/>
    <w:rsid w:val="00A921B7"/>
    <w:rsid w:val="00A96A9E"/>
    <w:rsid w:val="00AA75CA"/>
    <w:rsid w:val="00AB0975"/>
    <w:rsid w:val="00AB2B87"/>
    <w:rsid w:val="00AB40C4"/>
    <w:rsid w:val="00AB52FB"/>
    <w:rsid w:val="00AB5A74"/>
    <w:rsid w:val="00AB617F"/>
    <w:rsid w:val="00AC0806"/>
    <w:rsid w:val="00AC4E0E"/>
    <w:rsid w:val="00AC7BF2"/>
    <w:rsid w:val="00AD0456"/>
    <w:rsid w:val="00AD2141"/>
    <w:rsid w:val="00AD326E"/>
    <w:rsid w:val="00AD4075"/>
    <w:rsid w:val="00AD60A9"/>
    <w:rsid w:val="00AE5DF9"/>
    <w:rsid w:val="00AE7E66"/>
    <w:rsid w:val="00AF26B7"/>
    <w:rsid w:val="00B012E8"/>
    <w:rsid w:val="00B01F78"/>
    <w:rsid w:val="00B04AFD"/>
    <w:rsid w:val="00B0629D"/>
    <w:rsid w:val="00B062F8"/>
    <w:rsid w:val="00B126A9"/>
    <w:rsid w:val="00B21B95"/>
    <w:rsid w:val="00B24714"/>
    <w:rsid w:val="00B2587D"/>
    <w:rsid w:val="00B30138"/>
    <w:rsid w:val="00B30C71"/>
    <w:rsid w:val="00B3702D"/>
    <w:rsid w:val="00B42956"/>
    <w:rsid w:val="00B42977"/>
    <w:rsid w:val="00B55531"/>
    <w:rsid w:val="00B6131B"/>
    <w:rsid w:val="00B66C58"/>
    <w:rsid w:val="00B67C05"/>
    <w:rsid w:val="00B72B21"/>
    <w:rsid w:val="00B81368"/>
    <w:rsid w:val="00B82888"/>
    <w:rsid w:val="00B831E7"/>
    <w:rsid w:val="00B84F92"/>
    <w:rsid w:val="00B857C2"/>
    <w:rsid w:val="00B86BA6"/>
    <w:rsid w:val="00B90ADB"/>
    <w:rsid w:val="00B9354F"/>
    <w:rsid w:val="00B97EC3"/>
    <w:rsid w:val="00BA753B"/>
    <w:rsid w:val="00BA7EFD"/>
    <w:rsid w:val="00BB3622"/>
    <w:rsid w:val="00BB5EFD"/>
    <w:rsid w:val="00BD3FC0"/>
    <w:rsid w:val="00BD4796"/>
    <w:rsid w:val="00BD54C9"/>
    <w:rsid w:val="00BD61F3"/>
    <w:rsid w:val="00BE10DD"/>
    <w:rsid w:val="00BF10E2"/>
    <w:rsid w:val="00BF2FE5"/>
    <w:rsid w:val="00BF6500"/>
    <w:rsid w:val="00C10DAA"/>
    <w:rsid w:val="00C119D7"/>
    <w:rsid w:val="00C15359"/>
    <w:rsid w:val="00C22A49"/>
    <w:rsid w:val="00C22BE3"/>
    <w:rsid w:val="00C232F5"/>
    <w:rsid w:val="00C278E0"/>
    <w:rsid w:val="00C3014A"/>
    <w:rsid w:val="00C33F27"/>
    <w:rsid w:val="00C34B47"/>
    <w:rsid w:val="00C4367A"/>
    <w:rsid w:val="00C44E38"/>
    <w:rsid w:val="00C50419"/>
    <w:rsid w:val="00C52463"/>
    <w:rsid w:val="00C70D74"/>
    <w:rsid w:val="00C71243"/>
    <w:rsid w:val="00C76627"/>
    <w:rsid w:val="00C76721"/>
    <w:rsid w:val="00C805F7"/>
    <w:rsid w:val="00C82C0D"/>
    <w:rsid w:val="00C83957"/>
    <w:rsid w:val="00C85D18"/>
    <w:rsid w:val="00C97C2C"/>
    <w:rsid w:val="00CA06C6"/>
    <w:rsid w:val="00CA3E97"/>
    <w:rsid w:val="00CA4D34"/>
    <w:rsid w:val="00CB2375"/>
    <w:rsid w:val="00CB2CC4"/>
    <w:rsid w:val="00CB39B7"/>
    <w:rsid w:val="00CB6789"/>
    <w:rsid w:val="00CB6854"/>
    <w:rsid w:val="00CC0DDB"/>
    <w:rsid w:val="00CD1B2B"/>
    <w:rsid w:val="00CD3E62"/>
    <w:rsid w:val="00CD68D9"/>
    <w:rsid w:val="00CD7141"/>
    <w:rsid w:val="00CE03BC"/>
    <w:rsid w:val="00CE128D"/>
    <w:rsid w:val="00CE5E6E"/>
    <w:rsid w:val="00CE5F84"/>
    <w:rsid w:val="00CF0B73"/>
    <w:rsid w:val="00CF360B"/>
    <w:rsid w:val="00CF7D61"/>
    <w:rsid w:val="00D00A63"/>
    <w:rsid w:val="00D11C70"/>
    <w:rsid w:val="00D204E3"/>
    <w:rsid w:val="00D249AC"/>
    <w:rsid w:val="00D26A03"/>
    <w:rsid w:val="00D27CE7"/>
    <w:rsid w:val="00D301C6"/>
    <w:rsid w:val="00D36DAC"/>
    <w:rsid w:val="00D62A80"/>
    <w:rsid w:val="00D67BCF"/>
    <w:rsid w:val="00D728DC"/>
    <w:rsid w:val="00D82EA4"/>
    <w:rsid w:val="00D855E5"/>
    <w:rsid w:val="00D920DC"/>
    <w:rsid w:val="00D921D3"/>
    <w:rsid w:val="00D936BB"/>
    <w:rsid w:val="00D93A14"/>
    <w:rsid w:val="00DA598B"/>
    <w:rsid w:val="00DA5D61"/>
    <w:rsid w:val="00DA7C78"/>
    <w:rsid w:val="00DB2E95"/>
    <w:rsid w:val="00DB2F4F"/>
    <w:rsid w:val="00DB645B"/>
    <w:rsid w:val="00DB7B04"/>
    <w:rsid w:val="00DC0CC3"/>
    <w:rsid w:val="00DC5C3C"/>
    <w:rsid w:val="00DD2561"/>
    <w:rsid w:val="00DD2FE1"/>
    <w:rsid w:val="00DD4659"/>
    <w:rsid w:val="00DD4EA3"/>
    <w:rsid w:val="00DE3E13"/>
    <w:rsid w:val="00DE54CC"/>
    <w:rsid w:val="00DE78F1"/>
    <w:rsid w:val="00DF158E"/>
    <w:rsid w:val="00E01002"/>
    <w:rsid w:val="00E035EE"/>
    <w:rsid w:val="00E0621C"/>
    <w:rsid w:val="00E172A8"/>
    <w:rsid w:val="00E22D45"/>
    <w:rsid w:val="00E24EBF"/>
    <w:rsid w:val="00E25D0F"/>
    <w:rsid w:val="00E35E0A"/>
    <w:rsid w:val="00E50A24"/>
    <w:rsid w:val="00E55614"/>
    <w:rsid w:val="00E55FDA"/>
    <w:rsid w:val="00E56202"/>
    <w:rsid w:val="00E56647"/>
    <w:rsid w:val="00E56DDA"/>
    <w:rsid w:val="00E56EA4"/>
    <w:rsid w:val="00E64BDD"/>
    <w:rsid w:val="00E71C58"/>
    <w:rsid w:val="00E71F45"/>
    <w:rsid w:val="00E726CA"/>
    <w:rsid w:val="00E73279"/>
    <w:rsid w:val="00E7691B"/>
    <w:rsid w:val="00E81B8F"/>
    <w:rsid w:val="00E82FD3"/>
    <w:rsid w:val="00E84220"/>
    <w:rsid w:val="00E85172"/>
    <w:rsid w:val="00E90B1E"/>
    <w:rsid w:val="00E91D9F"/>
    <w:rsid w:val="00E9489D"/>
    <w:rsid w:val="00E95D76"/>
    <w:rsid w:val="00E962F3"/>
    <w:rsid w:val="00EA2DF1"/>
    <w:rsid w:val="00EA4B8A"/>
    <w:rsid w:val="00EA763C"/>
    <w:rsid w:val="00EA791A"/>
    <w:rsid w:val="00EB199C"/>
    <w:rsid w:val="00EC2351"/>
    <w:rsid w:val="00EC235C"/>
    <w:rsid w:val="00EC2B97"/>
    <w:rsid w:val="00EC7006"/>
    <w:rsid w:val="00EC7CD4"/>
    <w:rsid w:val="00ED127C"/>
    <w:rsid w:val="00ED507D"/>
    <w:rsid w:val="00ED6CAF"/>
    <w:rsid w:val="00ED7888"/>
    <w:rsid w:val="00EE2F52"/>
    <w:rsid w:val="00EE6A7C"/>
    <w:rsid w:val="00EE6F98"/>
    <w:rsid w:val="00F008F6"/>
    <w:rsid w:val="00F02647"/>
    <w:rsid w:val="00F03E18"/>
    <w:rsid w:val="00F04E9F"/>
    <w:rsid w:val="00F11819"/>
    <w:rsid w:val="00F14982"/>
    <w:rsid w:val="00F16DE7"/>
    <w:rsid w:val="00F22038"/>
    <w:rsid w:val="00F30C23"/>
    <w:rsid w:val="00F31E9B"/>
    <w:rsid w:val="00F3494B"/>
    <w:rsid w:val="00F36FC4"/>
    <w:rsid w:val="00F3716F"/>
    <w:rsid w:val="00F42BA5"/>
    <w:rsid w:val="00F5600C"/>
    <w:rsid w:val="00F604C1"/>
    <w:rsid w:val="00F63B03"/>
    <w:rsid w:val="00F65D89"/>
    <w:rsid w:val="00F6674E"/>
    <w:rsid w:val="00F67618"/>
    <w:rsid w:val="00F8107C"/>
    <w:rsid w:val="00F96494"/>
    <w:rsid w:val="00FA0367"/>
    <w:rsid w:val="00FA5CA2"/>
    <w:rsid w:val="00FB37A5"/>
    <w:rsid w:val="00FB37D9"/>
    <w:rsid w:val="00FB5D79"/>
    <w:rsid w:val="00FB7B46"/>
    <w:rsid w:val="00FC4DC3"/>
    <w:rsid w:val="00FD0395"/>
    <w:rsid w:val="00FD0C7E"/>
    <w:rsid w:val="00FD7F5F"/>
    <w:rsid w:val="00FE110F"/>
    <w:rsid w:val="00FE424F"/>
    <w:rsid w:val="00FE546D"/>
    <w:rsid w:val="00FF13D5"/>
    <w:rsid w:val="00FF4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9393"/>
    <o:shapelayout v:ext="edit">
      <o:idmap v:ext="edit" data="1"/>
    </o:shapelayout>
  </w:shapeDefaults>
  <w:decimalSymbol w:val=","/>
  <w:listSeparator w:val=";"/>
  <w14:docId w14:val="02648EF7"/>
  <w15:docId w15:val="{18A8F1C6-5B63-4BC7-8337-6AF6973B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E88"/>
  </w:style>
  <w:style w:type="paragraph" w:styleId="Titre1">
    <w:name w:val="heading 1"/>
    <w:basedOn w:val="Normal"/>
    <w:next w:val="Normal"/>
    <w:qFormat/>
    <w:rsid w:val="00232E8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Arial" w:hAnsi="Arial" w:cs="Arial"/>
      <w:b/>
      <w:bCs/>
      <w:sz w:val="28"/>
    </w:rPr>
  </w:style>
  <w:style w:type="paragraph" w:styleId="Titre2">
    <w:name w:val="heading 2"/>
    <w:basedOn w:val="Normal"/>
    <w:next w:val="Normal"/>
    <w:link w:val="Titre2Car"/>
    <w:qFormat/>
    <w:rsid w:val="00232E88"/>
    <w:pPr>
      <w:keepNext/>
      <w:jc w:val="center"/>
      <w:outlineLvl w:val="1"/>
    </w:pPr>
    <w:rPr>
      <w:rFonts w:ascii="Arial" w:hAnsi="Arial" w:cs="Arial"/>
      <w:b/>
      <w:bCs/>
      <w:sz w:val="28"/>
    </w:rPr>
  </w:style>
  <w:style w:type="paragraph" w:styleId="Titre3">
    <w:name w:val="heading 3"/>
    <w:basedOn w:val="Normal"/>
    <w:next w:val="Normal"/>
    <w:qFormat/>
    <w:rsid w:val="00232E88"/>
    <w:pPr>
      <w:keepNext/>
      <w:jc w:val="center"/>
      <w:outlineLvl w:val="2"/>
    </w:pPr>
    <w:rPr>
      <w:rFonts w:ascii="Arial" w:hAnsi="Arial" w:cs="Arial"/>
      <w:sz w:val="24"/>
    </w:rPr>
  </w:style>
  <w:style w:type="paragraph" w:styleId="Titre4">
    <w:name w:val="heading 4"/>
    <w:basedOn w:val="Normal"/>
    <w:next w:val="Normal"/>
    <w:qFormat/>
    <w:rsid w:val="00232E88"/>
    <w:pPr>
      <w:keepNext/>
      <w:jc w:val="center"/>
      <w:outlineLvl w:val="3"/>
    </w:pPr>
    <w:rPr>
      <w:rFonts w:ascii="Arial" w:hAnsi="Arial"/>
      <w:i/>
      <w:sz w:val="18"/>
    </w:rPr>
  </w:style>
  <w:style w:type="paragraph" w:styleId="Titre5">
    <w:name w:val="heading 5"/>
    <w:basedOn w:val="Normal"/>
    <w:next w:val="Normal"/>
    <w:qFormat/>
    <w:rsid w:val="00232E88"/>
    <w:pPr>
      <w:keepNext/>
      <w:ind w:left="4820"/>
      <w:jc w:val="center"/>
      <w:outlineLvl w:val="4"/>
    </w:pPr>
    <w:rPr>
      <w:sz w:val="260"/>
    </w:rPr>
  </w:style>
  <w:style w:type="paragraph" w:styleId="Titre6">
    <w:name w:val="heading 6"/>
    <w:basedOn w:val="Normal"/>
    <w:next w:val="Normal"/>
    <w:qFormat/>
    <w:rsid w:val="00232E88"/>
    <w:pPr>
      <w:keepNext/>
      <w:spacing w:before="120"/>
      <w:ind w:left="1348" w:hanging="1348"/>
      <w:jc w:val="center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rsid w:val="00232E88"/>
    <w:pPr>
      <w:keepNext/>
      <w:ind w:left="3261"/>
      <w:jc w:val="center"/>
      <w:outlineLvl w:val="6"/>
    </w:pPr>
    <w:rPr>
      <w:sz w:val="200"/>
    </w:rPr>
  </w:style>
  <w:style w:type="paragraph" w:styleId="Titre8">
    <w:name w:val="heading 8"/>
    <w:basedOn w:val="Normal"/>
    <w:next w:val="Normal"/>
    <w:qFormat/>
    <w:rsid w:val="00232E88"/>
    <w:pPr>
      <w:keepNext/>
      <w:jc w:val="center"/>
      <w:outlineLvl w:val="7"/>
    </w:pPr>
    <w:rPr>
      <w:rFonts w:ascii="Arial" w:hAnsi="Arial"/>
      <w:i/>
      <w:sz w:val="24"/>
    </w:rPr>
  </w:style>
  <w:style w:type="paragraph" w:styleId="Titre9">
    <w:name w:val="heading 9"/>
    <w:basedOn w:val="Normal"/>
    <w:next w:val="Normal"/>
    <w:qFormat/>
    <w:rsid w:val="00232E88"/>
    <w:pPr>
      <w:keepNext/>
      <w:jc w:val="both"/>
      <w:outlineLvl w:val="8"/>
    </w:pPr>
    <w:rPr>
      <w:rFonts w:ascii="Arial" w:hAnsi="Arial"/>
      <w:i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232E88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232E88"/>
    <w:pPr>
      <w:jc w:val="center"/>
    </w:pPr>
    <w:rPr>
      <w:sz w:val="40"/>
    </w:rPr>
  </w:style>
  <w:style w:type="paragraph" w:styleId="Corpsdetexte3">
    <w:name w:val="Body Text 3"/>
    <w:basedOn w:val="Normal"/>
    <w:rsid w:val="00232E88"/>
    <w:rPr>
      <w:rFonts w:ascii="Arial" w:hAnsi="Arial" w:cs="Arial"/>
      <w:sz w:val="24"/>
    </w:rPr>
  </w:style>
  <w:style w:type="paragraph" w:styleId="Corpsdetexte2">
    <w:name w:val="Body Text 2"/>
    <w:basedOn w:val="Normal"/>
    <w:rsid w:val="00232E88"/>
    <w:pPr>
      <w:spacing w:after="120" w:line="480" w:lineRule="auto"/>
    </w:pPr>
  </w:style>
  <w:style w:type="character" w:styleId="Numrodepage">
    <w:name w:val="page number"/>
    <w:basedOn w:val="Policepardfaut"/>
    <w:rsid w:val="00232E88"/>
  </w:style>
  <w:style w:type="paragraph" w:styleId="En-tte">
    <w:name w:val="header"/>
    <w:basedOn w:val="Normal"/>
    <w:rsid w:val="00232E88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403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541DF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rsid w:val="006011BE"/>
    <w:rPr>
      <w:rFonts w:ascii="Arial" w:hAnsi="Arial" w:cs="Arial"/>
      <w:b/>
      <w:bCs/>
      <w:sz w:val="28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9B77A3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rsid w:val="00C50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21" Type="http://schemas.openxmlformats.org/officeDocument/2006/relationships/image" Target="media/image12.jpeg"/><Relationship Id="rId34" Type="http://schemas.openxmlformats.org/officeDocument/2006/relationships/image" Target="media/image23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22.gi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jpeg"/><Relationship Id="rId36" Type="http://schemas.openxmlformats.org/officeDocument/2006/relationships/image" Target="media/image25.gi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gif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IXTE\Bureau\CAP%202008\U1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35F74-5A94-450A-BB20-078E2F57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U11.dotx</Template>
  <TotalTime>4</TotalTime>
  <Pages>15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Vous devez enlever les agrafes pour faciliter votre travail</vt:lpstr>
    </vt:vector>
  </TitlesOfParts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2016-12-09T10:59:00Z</cp:lastPrinted>
  <dcterms:created xsi:type="dcterms:W3CDTF">2017-09-21T09:06:00Z</dcterms:created>
  <dcterms:modified xsi:type="dcterms:W3CDTF">2018-01-10T08:26:00Z</dcterms:modified>
</cp:coreProperties>
</file>