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449" w:rsidRDefault="00DF1449">
      <w:pPr>
        <w:rPr>
          <w:rFonts w:ascii="Arial" w:hAnsi="Arial" w:cs="Arial"/>
          <w:sz w:val="24"/>
          <w:szCs w:val="24"/>
        </w:rPr>
      </w:pPr>
    </w:p>
    <w:p w:rsidR="00DF1449" w:rsidRPr="00CF4FA0" w:rsidRDefault="00DF1449" w:rsidP="0055272E">
      <w:pPr>
        <w:jc w:val="center"/>
        <w:rPr>
          <w:rFonts w:ascii="Arial" w:hAnsi="Arial" w:cs="Arial"/>
          <w:b/>
          <w:sz w:val="28"/>
        </w:rPr>
      </w:pPr>
      <w:r w:rsidRPr="00CF4FA0">
        <w:rPr>
          <w:rFonts w:ascii="Arial" w:hAnsi="Arial" w:cs="Arial"/>
          <w:b/>
          <w:sz w:val="28"/>
        </w:rPr>
        <w:t>Brevet de Technicien Supérieur</w:t>
      </w:r>
    </w:p>
    <w:p w:rsidR="00DF1449" w:rsidRPr="00CF4FA0" w:rsidRDefault="00DF1449" w:rsidP="0055272E">
      <w:pPr>
        <w:jc w:val="center"/>
        <w:rPr>
          <w:rFonts w:ascii="Arial" w:hAnsi="Arial" w:cs="Arial"/>
          <w:b/>
          <w:sz w:val="28"/>
        </w:rPr>
      </w:pPr>
      <w:r w:rsidRPr="00CF4FA0">
        <w:rPr>
          <w:rFonts w:ascii="Arial" w:hAnsi="Arial" w:cs="Arial"/>
          <w:b/>
          <w:sz w:val="28"/>
        </w:rPr>
        <w:t>MAINTENANCE INDUSTRIELLE</w:t>
      </w:r>
    </w:p>
    <w:p w:rsidR="00DF1449" w:rsidRPr="00CF4FA0" w:rsidRDefault="00DF1449" w:rsidP="0055272E">
      <w:pPr>
        <w:jc w:val="center"/>
        <w:rPr>
          <w:rFonts w:ascii="Arial" w:hAnsi="Arial" w:cs="Arial"/>
          <w:b/>
          <w:sz w:val="28"/>
        </w:rPr>
      </w:pPr>
      <w:r w:rsidRPr="00CF4FA0">
        <w:rPr>
          <w:rFonts w:ascii="Arial" w:hAnsi="Arial" w:cs="Arial"/>
          <w:b/>
          <w:sz w:val="28"/>
        </w:rPr>
        <w:t>Session 20</w:t>
      </w:r>
      <w:r>
        <w:rPr>
          <w:rFonts w:ascii="Arial" w:hAnsi="Arial" w:cs="Arial"/>
          <w:b/>
          <w:sz w:val="28"/>
        </w:rPr>
        <w:t>13</w:t>
      </w:r>
    </w:p>
    <w:p w:rsidR="00DF1449" w:rsidRPr="00CF4FA0" w:rsidRDefault="00DF1449" w:rsidP="0055272E">
      <w:pPr>
        <w:jc w:val="center"/>
        <w:rPr>
          <w:rFonts w:ascii="Arial" w:hAnsi="Arial" w:cs="Arial"/>
          <w:sz w:val="28"/>
          <w:szCs w:val="28"/>
        </w:rPr>
      </w:pPr>
    </w:p>
    <w:p w:rsidR="00DF1449" w:rsidRPr="00CF4FA0" w:rsidRDefault="00DF1449" w:rsidP="0055272E">
      <w:pPr>
        <w:jc w:val="center"/>
        <w:rPr>
          <w:rFonts w:ascii="Arial" w:hAnsi="Arial" w:cs="Arial"/>
          <w:sz w:val="28"/>
          <w:szCs w:val="28"/>
        </w:rPr>
      </w:pPr>
    </w:p>
    <w:p w:rsidR="00DF1449" w:rsidRPr="00CF4FA0" w:rsidRDefault="00DF1449" w:rsidP="0055272E">
      <w:pPr>
        <w:jc w:val="center"/>
        <w:rPr>
          <w:rFonts w:ascii="Arial" w:hAnsi="Arial" w:cs="Arial"/>
          <w:sz w:val="28"/>
          <w:szCs w:val="28"/>
        </w:rPr>
      </w:pPr>
    </w:p>
    <w:p w:rsidR="00DF1449" w:rsidRPr="00CF4FA0" w:rsidRDefault="00DF1449" w:rsidP="00CF4FA0">
      <w:pPr>
        <w:pBdr>
          <w:top w:val="double" w:sz="12" w:space="1" w:color="auto"/>
          <w:left w:val="double" w:sz="12" w:space="1" w:color="auto"/>
          <w:bottom w:val="double" w:sz="12" w:space="13" w:color="auto"/>
          <w:right w:val="double" w:sz="12" w:space="1" w:color="auto"/>
        </w:pBdr>
        <w:jc w:val="center"/>
        <w:rPr>
          <w:rFonts w:ascii="Arial" w:hAnsi="Arial" w:cs="Arial"/>
          <w:b/>
          <w:sz w:val="28"/>
          <w:szCs w:val="28"/>
        </w:rPr>
      </w:pPr>
    </w:p>
    <w:p w:rsidR="00DF1449" w:rsidRPr="00CF4FA0" w:rsidRDefault="00DF1449" w:rsidP="00CF4FA0">
      <w:pPr>
        <w:pBdr>
          <w:top w:val="double" w:sz="12" w:space="1" w:color="auto"/>
          <w:left w:val="double" w:sz="12" w:space="1" w:color="auto"/>
          <w:bottom w:val="double" w:sz="12" w:space="13" w:color="auto"/>
          <w:right w:val="double" w:sz="12" w:space="1" w:color="auto"/>
        </w:pBdr>
        <w:jc w:val="center"/>
        <w:rPr>
          <w:rFonts w:ascii="Arial" w:hAnsi="Arial" w:cs="Arial"/>
          <w:b/>
          <w:sz w:val="48"/>
        </w:rPr>
      </w:pPr>
      <w:r w:rsidRPr="00CF4FA0">
        <w:rPr>
          <w:rFonts w:ascii="Arial" w:hAnsi="Arial" w:cs="Arial"/>
          <w:b/>
          <w:sz w:val="32"/>
        </w:rPr>
        <w:t>EPREUVE</w:t>
      </w:r>
      <w:r w:rsidRPr="00CF4FA0">
        <w:rPr>
          <w:rFonts w:ascii="Arial" w:hAnsi="Arial" w:cs="Arial"/>
          <w:b/>
          <w:sz w:val="40"/>
        </w:rPr>
        <w:t xml:space="preserve"> </w:t>
      </w:r>
      <w:r w:rsidRPr="00CF4FA0">
        <w:rPr>
          <w:rFonts w:ascii="Arial" w:hAnsi="Arial" w:cs="Arial"/>
          <w:b/>
          <w:sz w:val="48"/>
        </w:rPr>
        <w:t>E 4</w:t>
      </w:r>
    </w:p>
    <w:p w:rsidR="00DF1449" w:rsidRPr="00CF4FA0" w:rsidRDefault="00DF1449" w:rsidP="00CF4FA0">
      <w:pPr>
        <w:pBdr>
          <w:top w:val="double" w:sz="12" w:space="1" w:color="auto"/>
          <w:left w:val="double" w:sz="12" w:space="1" w:color="auto"/>
          <w:bottom w:val="double" w:sz="12" w:space="13" w:color="auto"/>
          <w:right w:val="double" w:sz="12" w:space="1" w:color="auto"/>
        </w:pBdr>
        <w:jc w:val="center"/>
        <w:rPr>
          <w:rFonts w:ascii="Arial" w:hAnsi="Arial" w:cs="Arial"/>
          <w:b/>
          <w:sz w:val="32"/>
          <w:szCs w:val="32"/>
        </w:rPr>
      </w:pPr>
    </w:p>
    <w:p w:rsidR="00DF1449" w:rsidRPr="00CF4FA0" w:rsidRDefault="00DF1449" w:rsidP="00CF4FA0">
      <w:pPr>
        <w:pBdr>
          <w:top w:val="double" w:sz="12" w:space="1" w:color="auto"/>
          <w:left w:val="double" w:sz="12" w:space="1" w:color="auto"/>
          <w:bottom w:val="double" w:sz="12" w:space="13" w:color="auto"/>
          <w:right w:val="double" w:sz="12" w:space="1" w:color="auto"/>
        </w:pBdr>
        <w:jc w:val="center"/>
        <w:rPr>
          <w:rFonts w:ascii="Arial" w:hAnsi="Arial" w:cs="Arial"/>
          <w:b/>
          <w:sz w:val="40"/>
        </w:rPr>
      </w:pPr>
      <w:r w:rsidRPr="00CF4FA0">
        <w:rPr>
          <w:rFonts w:ascii="Arial" w:hAnsi="Arial" w:cs="Arial"/>
          <w:b/>
          <w:sz w:val="40"/>
        </w:rPr>
        <w:t>Analyse Fonctionnelle et Structurelle</w:t>
      </w:r>
    </w:p>
    <w:p w:rsidR="00DF1449" w:rsidRPr="00CF4FA0" w:rsidRDefault="00DF1449" w:rsidP="0055272E">
      <w:pPr>
        <w:rPr>
          <w:rFonts w:ascii="Arial" w:hAnsi="Arial" w:cs="Arial"/>
          <w:sz w:val="28"/>
          <w:szCs w:val="28"/>
        </w:rPr>
      </w:pPr>
    </w:p>
    <w:p w:rsidR="00DF1449" w:rsidRPr="00CF4FA0" w:rsidRDefault="00DF1449" w:rsidP="0055272E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ind w:left="1134" w:right="1417"/>
        <w:jc w:val="center"/>
        <w:rPr>
          <w:rFonts w:ascii="Arial" w:hAnsi="Arial" w:cs="Arial"/>
          <w:b/>
          <w:sz w:val="28"/>
          <w:szCs w:val="28"/>
        </w:rPr>
      </w:pPr>
    </w:p>
    <w:p w:rsidR="00DF1449" w:rsidRPr="00CF4FA0" w:rsidRDefault="00DF1449" w:rsidP="0055272E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ind w:left="1134" w:right="1417"/>
        <w:jc w:val="center"/>
        <w:rPr>
          <w:rFonts w:ascii="Arial" w:hAnsi="Arial" w:cs="Arial"/>
          <w:b/>
          <w:sz w:val="60"/>
        </w:rPr>
      </w:pPr>
      <w:r w:rsidRPr="00CF4FA0">
        <w:rPr>
          <w:rFonts w:ascii="Arial" w:hAnsi="Arial" w:cs="Arial"/>
          <w:b/>
          <w:sz w:val="60"/>
        </w:rPr>
        <w:t>Dossier Technique</w:t>
      </w:r>
    </w:p>
    <w:p w:rsidR="00DF1449" w:rsidRPr="00CF4FA0" w:rsidRDefault="00DF1449" w:rsidP="0055272E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ind w:left="1134" w:right="1417"/>
        <w:jc w:val="center"/>
        <w:rPr>
          <w:rFonts w:ascii="Arial" w:hAnsi="Arial" w:cs="Arial"/>
          <w:b/>
          <w:sz w:val="28"/>
          <w:szCs w:val="28"/>
        </w:rPr>
      </w:pPr>
    </w:p>
    <w:p w:rsidR="00DF1449" w:rsidRPr="00CF4FA0" w:rsidRDefault="00DF1449" w:rsidP="0055272E">
      <w:pPr>
        <w:jc w:val="center"/>
        <w:rPr>
          <w:rFonts w:ascii="Arial" w:hAnsi="Arial" w:cs="Arial"/>
          <w:sz w:val="28"/>
          <w:szCs w:val="28"/>
        </w:rPr>
      </w:pPr>
    </w:p>
    <w:p w:rsidR="00DF1449" w:rsidRPr="00CF4FA0" w:rsidRDefault="00DF1449" w:rsidP="0055272E">
      <w:pPr>
        <w:jc w:val="center"/>
        <w:rPr>
          <w:rFonts w:ascii="Arial" w:hAnsi="Arial" w:cs="Arial"/>
          <w:sz w:val="28"/>
          <w:szCs w:val="28"/>
        </w:rPr>
      </w:pPr>
    </w:p>
    <w:p w:rsidR="00DF1449" w:rsidRPr="00CF4FA0" w:rsidRDefault="00DF1449" w:rsidP="0055272E">
      <w:pPr>
        <w:jc w:val="center"/>
        <w:rPr>
          <w:rFonts w:ascii="Arial" w:hAnsi="Arial" w:cs="Arial"/>
          <w:sz w:val="28"/>
          <w:szCs w:val="28"/>
        </w:rPr>
      </w:pPr>
    </w:p>
    <w:p w:rsidR="00DF1449" w:rsidRPr="00CF4FA0" w:rsidRDefault="00DF1449" w:rsidP="0055272E">
      <w:pPr>
        <w:jc w:val="center"/>
        <w:rPr>
          <w:rFonts w:ascii="Arial" w:hAnsi="Arial" w:cs="Arial"/>
          <w:sz w:val="28"/>
          <w:szCs w:val="28"/>
        </w:rPr>
      </w:pPr>
    </w:p>
    <w:p w:rsidR="00DF1449" w:rsidRPr="00CF4FA0" w:rsidRDefault="00DF1449" w:rsidP="004D14CC">
      <w:pPr>
        <w:jc w:val="center"/>
        <w:rPr>
          <w:rFonts w:ascii="Arial" w:hAnsi="Arial" w:cs="Arial"/>
          <w:b/>
          <w:color w:val="FF0000"/>
          <w:sz w:val="28"/>
          <w:szCs w:val="28"/>
        </w:rPr>
        <w:sectPr w:rsidR="00DF1449" w:rsidRPr="00CF4FA0" w:rsidSect="004D055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8" w:right="1418" w:bottom="1418" w:left="1418" w:header="708" w:footer="708" w:gutter="0"/>
          <w:cols w:space="708"/>
          <w:titlePg/>
          <w:rtlGutter/>
          <w:docGrid w:linePitch="360"/>
        </w:sectPr>
      </w:pPr>
      <w:r w:rsidRPr="00CF4FA0">
        <w:rPr>
          <w:rFonts w:ascii="Arial" w:hAnsi="Arial" w:cs="Arial"/>
          <w:sz w:val="28"/>
          <w:szCs w:val="28"/>
        </w:rPr>
        <w:t xml:space="preserve">Ce </w:t>
      </w:r>
      <w:r w:rsidRPr="00CF4FA0">
        <w:rPr>
          <w:rFonts w:ascii="Arial" w:hAnsi="Arial" w:cs="Arial"/>
          <w:b/>
          <w:sz w:val="28"/>
          <w:szCs w:val="28"/>
        </w:rPr>
        <w:t>D</w:t>
      </w:r>
      <w:r w:rsidRPr="00CF4FA0">
        <w:rPr>
          <w:rFonts w:ascii="Arial" w:hAnsi="Arial" w:cs="Arial"/>
          <w:sz w:val="28"/>
          <w:szCs w:val="28"/>
        </w:rPr>
        <w:t xml:space="preserve">ossier </w:t>
      </w:r>
      <w:r w:rsidRPr="00CF4FA0">
        <w:rPr>
          <w:rFonts w:ascii="Arial" w:hAnsi="Arial" w:cs="Arial"/>
          <w:b/>
          <w:sz w:val="28"/>
          <w:szCs w:val="28"/>
        </w:rPr>
        <w:t>T</w:t>
      </w:r>
      <w:r w:rsidRPr="00CF4FA0">
        <w:rPr>
          <w:rFonts w:ascii="Arial" w:hAnsi="Arial" w:cs="Arial"/>
          <w:sz w:val="28"/>
          <w:szCs w:val="28"/>
        </w:rPr>
        <w:t>echnique contient les documents</w:t>
      </w:r>
      <w:r w:rsidRPr="00CF4FA0">
        <w:rPr>
          <w:rFonts w:ascii="Arial" w:hAnsi="Arial" w:cs="Arial"/>
          <w:b/>
          <w:sz w:val="28"/>
          <w:szCs w:val="28"/>
        </w:rPr>
        <w:t xml:space="preserve"> DT 1 </w:t>
      </w:r>
      <w:r w:rsidRPr="00CF4FA0">
        <w:rPr>
          <w:rFonts w:ascii="Arial" w:hAnsi="Arial" w:cs="Arial"/>
          <w:sz w:val="28"/>
          <w:szCs w:val="28"/>
        </w:rPr>
        <w:t>à</w:t>
      </w:r>
      <w:r w:rsidRPr="00CF4FA0">
        <w:rPr>
          <w:rFonts w:ascii="Arial" w:hAnsi="Arial" w:cs="Arial"/>
          <w:b/>
          <w:sz w:val="28"/>
          <w:szCs w:val="28"/>
        </w:rPr>
        <w:t xml:space="preserve"> DT 15</w:t>
      </w:r>
    </w:p>
    <w:p w:rsidR="00DF1449" w:rsidRDefault="00DF1449" w:rsidP="0055272E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619" o:spid="_x0000_s1026" type="#_x0000_t202" style="position:absolute;margin-left:-38.9pt;margin-top:-35.65pt;width:218.75pt;height:90.7pt;z-index:251539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" stroked="f">
            <v:textbox style="mso-fit-shape-to-text:t">
              <w:txbxContent>
                <w:p w:rsidR="00DF1449" w:rsidRPr="00963346" w:rsidRDefault="00DF1449" w:rsidP="0055272E">
                  <w:pPr>
                    <w:rPr>
                      <w:b/>
                    </w:rPr>
                  </w:pPr>
                  <w:r w:rsidRPr="00963346">
                    <w:rPr>
                      <w:b/>
                    </w:rPr>
                    <w:t>FAST PARTIEL DE LA CENTRIFUGEUSE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1581" o:spid="_x0000_s1027" type="#_x0000_t202" style="position:absolute;margin-left:232.6pt;margin-top:16.15pt;width:144.8pt;height:30.55pt;z-index:251500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">
            <v:textbox>
              <w:txbxContent>
                <w:p w:rsidR="00DF1449" w:rsidRPr="00EA2790" w:rsidRDefault="00DF1449" w:rsidP="0055272E">
                  <w:pPr>
                    <w:pStyle w:val="BodyTextIndent2"/>
                    <w:ind w:left="543" w:hanging="543"/>
                    <w:rPr>
                      <w:sz w:val="16"/>
                      <w:szCs w:val="16"/>
                    </w:rPr>
                  </w:pPr>
                  <w:r w:rsidRPr="00EA2790">
                    <w:rPr>
                      <w:sz w:val="16"/>
                      <w:szCs w:val="16"/>
                    </w:rPr>
                    <w:t xml:space="preserve">Ft11 : générer une vitesse   </w:t>
                  </w:r>
                  <w:r>
                    <w:rPr>
                      <w:sz w:val="16"/>
                      <w:szCs w:val="16"/>
                    </w:rPr>
                    <w:t xml:space="preserve">de </w:t>
                  </w:r>
                  <w:r w:rsidRPr="00EA2790">
                    <w:rPr>
                      <w:sz w:val="16"/>
                      <w:szCs w:val="16"/>
                    </w:rPr>
                    <w:t xml:space="preserve">rotation </w:t>
                  </w:r>
                </w:p>
              </w:txbxContent>
            </v:textbox>
          </v:shape>
        </w:pict>
      </w:r>
    </w:p>
    <w:p w:rsidR="00DF1449" w:rsidRDefault="00DF1449" w:rsidP="0055272E">
      <w:r>
        <w:rPr>
          <w:noProof/>
          <w:lang w:eastAsia="fr-FR"/>
        </w:rPr>
        <w:pict>
          <v:line id="Line 1580" o:spid="_x0000_s1028" style="position:absolute;z-index:251499520;visibility:visible;mso-wrap-distance-left:3.17497mm;mso-wrap-distance-right:3.17497mm" from="223.55pt,12.2pt" to="223.55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"/>
        </w:pict>
      </w:r>
      <w:r>
        <w:rPr>
          <w:noProof/>
          <w:lang w:eastAsia="fr-FR"/>
        </w:rPr>
        <w:pict>
          <v:line id="Line 1601" o:spid="_x0000_s1029" style="position:absolute;z-index:251521024;visibility:visible;mso-wrap-distance-top:-3e-5mm;mso-wrap-distance-bottom:-3e-5mm" from="214.5pt,313.85pt" to="232.6pt,3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"/>
        </w:pict>
      </w:r>
      <w:r>
        <w:rPr>
          <w:noProof/>
          <w:lang w:eastAsia="fr-FR"/>
        </w:rPr>
        <w:pict>
          <v:line id="Line 1599" o:spid="_x0000_s1030" style="position:absolute;z-index:251518976;visibility:visible;mso-wrap-distance-top:-3e-5mm;mso-wrap-distance-bottom:-3e-5mm" from="87.8pt,313.85pt" to="96.85pt,3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"/>
        </w:pict>
      </w:r>
      <w:r>
        <w:rPr>
          <w:noProof/>
          <w:lang w:eastAsia="fr-FR"/>
        </w:rPr>
        <w:pict>
          <v:shape id="Text Box 1593" o:spid="_x0000_s1031" type="#_x0000_t202" style="position:absolute;margin-left:612.7pt;margin-top:3.15pt;width:126.7pt;height:18.1pt;z-index:25151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" stroked="f">
            <v:textbox>
              <w:txbxContent>
                <w:p w:rsidR="00DF1449" w:rsidRDefault="00DF1449" w:rsidP="0055272E">
                  <w:pPr>
                    <w:rPr>
                      <w:color w:val="FF0000"/>
                      <w:sz w:val="20"/>
                    </w:rPr>
                  </w:pPr>
                  <w:r>
                    <w:rPr>
                      <w:sz w:val="20"/>
                    </w:rPr>
                    <w:t>Moteur principal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1592" o:spid="_x0000_s1032" type="#_x0000_t202" style="position:absolute;margin-left:614.25pt;margin-top:21.2pt;width:126.7pt;height:21.8pt;z-index:25151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" stroked="f">
            <v:textbox>
              <w:txbxContent>
                <w:p w:rsidR="00DF1449" w:rsidRDefault="00DF1449" w:rsidP="0055272E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Système poulie-courroie</w:t>
                  </w:r>
                </w:p>
                <w:p w:rsidR="00DF1449" w:rsidRDefault="00DF1449" w:rsidP="0055272E">
                  <w:pPr>
                    <w:rPr>
                      <w:color w:val="FF0000"/>
                      <w:sz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line id="Line 1590" o:spid="_x0000_s1033" style="position:absolute;z-index:251509760;visibility:visible;mso-wrap-distance-top:-3e-5mm;mso-wrap-distance-bottom:-3e-5mm" from="378.95pt,36.3pt" to="605.2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">
            <v:stroke endarrow="block"/>
          </v:line>
        </w:pict>
      </w:r>
      <w:r>
        <w:rPr>
          <w:noProof/>
          <w:lang w:eastAsia="fr-FR"/>
        </w:rPr>
        <w:pict>
          <v:line id="Line 1589" o:spid="_x0000_s1034" style="position:absolute;z-index:251508736;visibility:visible;mso-wrap-distance-top:-3e-5mm;mso-wrap-distance-bottom:-3e-5mm" from="377.4pt,12.2pt" to="603.6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">
            <v:stroke endarrow="block"/>
          </v:line>
        </w:pict>
      </w:r>
      <w:r>
        <w:rPr>
          <w:noProof/>
          <w:lang w:eastAsia="fr-FR"/>
        </w:rPr>
        <w:pict>
          <v:line id="Line 1588" o:spid="_x0000_s1035" style="position:absolute;z-index:251507712;visibility:visible;mso-wrap-distance-top:-3e-5mm;mso-wrap-distance-bottom:-3e-5mm" from="223.55pt,198.2pt" to="234.15pt,1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"/>
        </w:pict>
      </w:r>
      <w:r>
        <w:rPr>
          <w:noProof/>
          <w:lang w:eastAsia="fr-FR"/>
        </w:rPr>
        <w:pict>
          <v:line id="Line 1583" o:spid="_x0000_s1036" style="position:absolute;z-index:251502592;visibility:visible;mso-wrap-distance-top:-3e-5mm;mso-wrap-distance-bottom:-3e-5mm" from="223.55pt,36.3pt" to="231.15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"/>
        </w:pict>
      </w:r>
      <w:r>
        <w:rPr>
          <w:noProof/>
          <w:lang w:eastAsia="fr-FR"/>
        </w:rPr>
        <w:pict>
          <v:shape id="Text Box 1582" o:spid="_x0000_s1037" type="#_x0000_t202" style="position:absolute;margin-left:231.15pt;margin-top:27.25pt;width:147.8pt;height:27.15pt;z-index:251501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">
            <v:textbox inset=",.3mm,,.3mm">
              <w:txbxContent>
                <w:p w:rsidR="00DF1449" w:rsidRDefault="00DF1449" w:rsidP="0055272E">
                  <w:pPr>
                    <w:pStyle w:val="BodyTextIndent2"/>
                    <w:ind w:left="543" w:hanging="543"/>
                    <w:rPr>
                      <w:sz w:val="20"/>
                    </w:rPr>
                  </w:pPr>
                  <w:r w:rsidRPr="00EA2790">
                    <w:rPr>
                      <w:sz w:val="16"/>
                      <w:szCs w:val="16"/>
                    </w:rPr>
                    <w:t>Ft12 : adapter la vitesse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EA2790">
                    <w:rPr>
                      <w:sz w:val="16"/>
                      <w:szCs w:val="16"/>
                    </w:rPr>
                    <w:t>de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EA2790">
                    <w:rPr>
                      <w:sz w:val="16"/>
                      <w:szCs w:val="16"/>
                    </w:rPr>
                    <w:t xml:space="preserve">rotation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line id="Line 1579" o:spid="_x0000_s1038" style="position:absolute;z-index:251498496;visibility:visible;mso-wrap-distance-top:-3e-5mm;mso-wrap-distance-bottom:-3e-5mm" from="214.5pt,12.2pt" to="232.6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"/>
        </w:pict>
      </w:r>
      <w:r>
        <w:rPr>
          <w:noProof/>
          <w:lang w:eastAsia="fr-FR"/>
        </w:rPr>
        <w:pict>
          <v:shape id="Text Box 1577" o:spid="_x0000_s1039" type="#_x0000_t202" style="position:absolute;margin-left:96.85pt;margin-top:3.15pt;width:117.65pt;height:45.25pt;z-index:25149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">
            <v:textbox>
              <w:txbxContent>
                <w:p w:rsidR="00DF1449" w:rsidRPr="00EA2790" w:rsidRDefault="00DF1449" w:rsidP="0055272E">
                  <w:pPr>
                    <w:pStyle w:val="BodyTextIndent2"/>
                    <w:ind w:left="426" w:hanging="426"/>
                    <w:rPr>
                      <w:sz w:val="16"/>
                      <w:szCs w:val="16"/>
                    </w:rPr>
                  </w:pPr>
                  <w:r w:rsidRPr="00EA2790">
                    <w:rPr>
                      <w:sz w:val="16"/>
                      <w:szCs w:val="16"/>
                    </w:rPr>
                    <w:t>Ft1 : créer une vitesse du bol   (‘effet centrifuge’)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line id="Line 1575" o:spid="_x0000_s1040" style="position:absolute;z-index:251494400;visibility:visible;mso-wrap-distance-left:3.17497mm;mso-wrap-distance-right:3.17497mm" from="87.8pt,12.2pt" to="87.8pt,3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Gh+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"/>
        </w:pict>
      </w:r>
      <w:r>
        <w:rPr>
          <w:noProof/>
          <w:lang w:eastAsia="fr-FR"/>
        </w:rPr>
        <w:pict>
          <v:line id="Line 1574" o:spid="_x0000_s1041" style="position:absolute;z-index:251493376;visibility:visible;mso-wrap-distance-top:-3e-5mm;mso-wrap-distance-bottom:-3e-5mm" from="78.75pt,12.2pt" to="96.8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"/>
        </w:pict>
      </w:r>
      <w:r>
        <w:rPr>
          <w:noProof/>
          <w:lang w:eastAsia="fr-FR"/>
        </w:rPr>
        <w:pict>
          <v:shape id="Text Box 1573" o:spid="_x0000_s1042" type="#_x0000_t202" style="position:absolute;margin-left:-38.9pt;margin-top:3.15pt;width:117.65pt;height:72.4pt;z-index:25149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">
            <v:textbox>
              <w:txbxContent>
                <w:p w:rsidR="00DF1449" w:rsidRPr="00EA2790" w:rsidRDefault="00DF1449" w:rsidP="0055272E">
                  <w:pPr>
                    <w:pStyle w:val="BodyTextIndent"/>
                    <w:rPr>
                      <w:sz w:val="16"/>
                      <w:szCs w:val="16"/>
                    </w:rPr>
                  </w:pPr>
                  <w:r w:rsidRPr="00EA2790">
                    <w:rPr>
                      <w:sz w:val="16"/>
                      <w:szCs w:val="16"/>
                    </w:rPr>
                    <w:t>FP1 : extraire les boues présentes dans l’eau chargée pour obtenir de l’eau ‘propre’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line id="Line 1618" o:spid="_x0000_s1043" style="position:absolute;z-index:251538432;visibility:visible;mso-wrap-distance-top:-3e-5mm;mso-wrap-distance-bottom:-3e-5mm" from="223.55pt,87.75pt" to="231.15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"/>
        </w:pict>
      </w:r>
      <w:r>
        <w:rPr>
          <w:noProof/>
          <w:lang w:eastAsia="fr-FR"/>
        </w:rPr>
        <w:pict>
          <v:shape id="Text Box 1617" o:spid="_x0000_s1044" type="#_x0000_t202" style="position:absolute;margin-left:231.15pt;margin-top:75.55pt;width:147.8pt;height:40.85pt;z-index:25153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">
            <v:textbox inset=",.3mm,,.3mm">
              <w:txbxContent>
                <w:p w:rsidR="00DF1449" w:rsidRPr="00EA2790" w:rsidRDefault="00DF1449" w:rsidP="0055272E">
                  <w:pPr>
                    <w:pStyle w:val="BodyTextIndent2"/>
                    <w:ind w:left="543" w:hanging="543"/>
                    <w:rPr>
                      <w:sz w:val="16"/>
                      <w:szCs w:val="16"/>
                    </w:rPr>
                  </w:pPr>
                  <w:r w:rsidRPr="00EA2790">
                    <w:rPr>
                      <w:sz w:val="16"/>
                      <w:szCs w:val="16"/>
                    </w:rPr>
                    <w:t>Ft13 : Utiliser la vitesse de rotation adaptée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1616" o:spid="_x0000_s1045" type="#_x0000_t202" style="position:absolute;margin-left:614.25pt;margin-top:67.45pt;width:126.7pt;height:37.1pt;z-index:25153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" filled="f" stroked="f">
            <v:textbox>
              <w:txbxContent>
                <w:p w:rsidR="00DF1449" w:rsidRPr="00F71874" w:rsidRDefault="00DF1449" w:rsidP="0055272E">
                  <w:pPr>
                    <w:rPr>
                      <w:sz w:val="20"/>
                    </w:rPr>
                  </w:pPr>
                  <w:r w:rsidRPr="00F71874">
                    <w:rPr>
                      <w:sz w:val="20"/>
                    </w:rPr>
                    <w:t>Bol du convoyeur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line id="Line 1615" o:spid="_x0000_s1046" style="position:absolute;z-index:251535360;visibility:visible;mso-wrap-distance-top:-3e-5mm;mso-wrap-distance-bottom:-3e-5mm" from="380.35pt,87.75pt" to="606.6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">
            <v:stroke endarrow="block"/>
          </v:line>
        </w:pict>
      </w:r>
      <w:r>
        <w:rPr>
          <w:noProof/>
          <w:lang w:eastAsia="fr-FR"/>
        </w:rPr>
        <w:pict>
          <v:shape id="Text Box 1578" o:spid="_x0000_s1047" type="#_x0000_t202" style="position:absolute;margin-left:99.8pt;margin-top:124.65pt;width:117.65pt;height:51.7pt;z-index:25149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">
            <v:textbox>
              <w:txbxContent>
                <w:p w:rsidR="00DF1449" w:rsidRDefault="00DF1449" w:rsidP="0055272E">
                  <w:pPr>
                    <w:pStyle w:val="BodyTextIndent2"/>
                    <w:ind w:left="426" w:hanging="426"/>
                    <w:rPr>
                      <w:sz w:val="16"/>
                      <w:szCs w:val="16"/>
                    </w:rPr>
                  </w:pPr>
                  <w:r w:rsidRPr="00EA2790">
                    <w:rPr>
                      <w:sz w:val="16"/>
                      <w:szCs w:val="16"/>
                    </w:rPr>
                    <w:t>F</w:t>
                  </w:r>
                  <w:r>
                    <w:rPr>
                      <w:sz w:val="16"/>
                      <w:szCs w:val="16"/>
                    </w:rPr>
                    <w:t>t2 : créer une vitesse relative</w:t>
                  </w:r>
                </w:p>
                <w:p w:rsidR="00DF1449" w:rsidRPr="00EA2790" w:rsidRDefault="00DF1449" w:rsidP="0055272E">
                  <w:pPr>
                    <w:pStyle w:val="BodyTextIndent2"/>
                    <w:ind w:left="426" w:hanging="426"/>
                    <w:rPr>
                      <w:sz w:val="16"/>
                      <w:szCs w:val="16"/>
                    </w:rPr>
                  </w:pPr>
                  <w:r w:rsidRPr="00EA2790">
                    <w:rPr>
                      <w:sz w:val="16"/>
                      <w:szCs w:val="16"/>
                    </w:rPr>
                    <w:t xml:space="preserve">de la vis  par rapport au bol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1586" o:spid="_x0000_s1048" type="#_x0000_t202" style="position:absolute;margin-left:235.55pt;margin-top:124.65pt;width:144.8pt;height:42.45pt;z-index:251505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">
            <v:textbox inset=",.3mm,,.3mm">
              <w:txbxContent>
                <w:p w:rsidR="00DF1449" w:rsidRDefault="00DF1449" w:rsidP="0055272E">
                  <w:pPr>
                    <w:pStyle w:val="BodyTextIndent2"/>
                    <w:ind w:left="543" w:hanging="543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Ft21 : </w:t>
                  </w:r>
                  <w:r w:rsidRPr="00EA2790">
                    <w:rPr>
                      <w:sz w:val="16"/>
                      <w:szCs w:val="16"/>
                    </w:rPr>
                    <w:t>générer une vitesse de rotation variable</w:t>
                  </w:r>
                  <w:r>
                    <w:rPr>
                      <w:sz w:val="2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line id="Line 1585" o:spid="_x0000_s1049" style="position:absolute;z-index:251504640;visibility:visible;mso-wrap-distance-left:3.17497mm;mso-wrap-distance-right:3.17497mm" from="223.55pt,133.7pt" to="223.55pt,2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CCxFwIAAC4EAAAOAAAAZHJzL2Uyb0RvYy54bWysU8GO2jAQvVfqP1i+QxJK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"/>
        </w:pict>
      </w:r>
      <w:r>
        <w:rPr>
          <w:noProof/>
          <w:lang w:eastAsia="fr-FR"/>
        </w:rPr>
        <w:pict>
          <v:shape id="Text Box 1596" o:spid="_x0000_s1050" type="#_x0000_t202" style="position:absolute;margin-left:399.5pt;margin-top:124.65pt;width:199.1pt;height:21.4pt;z-index:25151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">
            <v:textbox>
              <w:txbxContent>
                <w:p w:rsidR="00DF1449" w:rsidRPr="00EA2790" w:rsidRDefault="00DF1449" w:rsidP="0055272E">
                  <w:pPr>
                    <w:pStyle w:val="BodyTextIndent2"/>
                    <w:ind w:left="724" w:hanging="724"/>
                    <w:rPr>
                      <w:sz w:val="16"/>
                      <w:szCs w:val="16"/>
                    </w:rPr>
                  </w:pPr>
                  <w:r w:rsidRPr="00EA2790">
                    <w:rPr>
                      <w:sz w:val="16"/>
                      <w:szCs w:val="16"/>
                    </w:rPr>
                    <w:t>Ft211 : Utiliser un moteur frein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line id="Line 1610" o:spid="_x0000_s1051" style="position:absolute;z-index:251530240;visibility:visible;mso-wrap-distance-top:-3e-5mm;mso-wrap-distance-bottom:-3e-5mm" from="598.6pt,137.8pt" to="618.25pt,1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">
            <v:stroke endarrow="block"/>
          </v:line>
        </w:pict>
      </w:r>
      <w:r>
        <w:rPr>
          <w:noProof/>
          <w:lang w:eastAsia="fr-FR"/>
        </w:rPr>
        <w:pict>
          <v:line id="Line 1609" o:spid="_x0000_s1052" style="position:absolute;z-index:251529216;visibility:visible;mso-wrap-distance-top:-3e-5mm;mso-wrap-distance-bottom:-3e-5mm" from="598.6pt,163.75pt" to="625.75pt,1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">
            <v:stroke endarrow="block"/>
          </v:line>
        </w:pict>
      </w:r>
      <w:r>
        <w:rPr>
          <w:noProof/>
          <w:lang w:eastAsia="fr-FR"/>
        </w:rPr>
        <w:pict>
          <v:shape id="Text Box 1598" o:spid="_x0000_s1053" type="#_x0000_t202" style="position:absolute;margin-left:400pt;margin-top:148.75pt;width:199.1pt;height:27.6pt;z-index:251517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">
            <v:textbox inset=",.3mm,,.3mm">
              <w:txbxContent>
                <w:p w:rsidR="00DF1449" w:rsidRPr="00EA2790" w:rsidRDefault="00DF1449" w:rsidP="0055272E">
                  <w:pPr>
                    <w:pStyle w:val="BodyTextIndent2"/>
                    <w:ind w:left="724" w:hanging="724"/>
                    <w:rPr>
                      <w:sz w:val="16"/>
                      <w:szCs w:val="16"/>
                    </w:rPr>
                  </w:pPr>
                  <w:r w:rsidRPr="00EA2790">
                    <w:rPr>
                      <w:sz w:val="16"/>
                      <w:szCs w:val="16"/>
                    </w:rPr>
                    <w:t xml:space="preserve">Ft212 : adapter la rotation du moteur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line id="Line 1597" o:spid="_x0000_s1054" style="position:absolute;z-index:251516928;visibility:visible;mso-wrap-distance-top:-3e-5mm;mso-wrap-distance-bottom:-3e-5mm" from="389.4pt,158.25pt" to="400pt,1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g0XFwIAAC0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"/>
        </w:pict>
      </w:r>
      <w:r>
        <w:rPr>
          <w:noProof/>
          <w:lang w:eastAsia="fr-FR"/>
        </w:rPr>
        <w:pict>
          <v:line id="Line 1595" o:spid="_x0000_s1055" style="position:absolute;z-index:251514880;visibility:visible;mso-wrap-distance-left:3.17497mm;mso-wrap-distance-right:3.17497mm" from="389.4pt,133.7pt" to="389.4pt,1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Op7Fw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"/>
        </w:pict>
      </w:r>
      <w:r>
        <w:rPr>
          <w:noProof/>
          <w:lang w:eastAsia="fr-FR"/>
        </w:rPr>
        <w:pict>
          <v:line id="Line 1594" o:spid="_x0000_s1056" style="position:absolute;z-index:251513856;visibility:visible;mso-wrap-distance-top:-3e-5mm;mso-wrap-distance-bottom:-3e-5mm" from="380.35pt,133.7pt" to="400pt,1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"/>
        </w:pict>
      </w:r>
      <w:r>
        <w:rPr>
          <w:noProof/>
          <w:lang w:eastAsia="fr-FR"/>
        </w:rPr>
        <w:pict>
          <v:line id="Line 1584" o:spid="_x0000_s1057" style="position:absolute;z-index:251503616;visibility:visible;mso-wrap-distance-top:-3e-5mm;mso-wrap-distance-bottom:-3e-5mm" from="217.45pt,133.7pt" to="235.55pt,1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"/>
        </w:pict>
      </w:r>
      <w:r>
        <w:rPr>
          <w:noProof/>
          <w:lang w:eastAsia="fr-FR"/>
        </w:rPr>
        <w:pict>
          <v:line id="Line 1576" o:spid="_x0000_s1058" style="position:absolute;z-index:251495424;visibility:visible;mso-wrap-distance-top:-3e-5mm;mso-wrap-distance-bottom:-3e-5mm" from="90.75pt,133.7pt" to="99.8pt,1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h/fFw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"/>
        </w:pict>
      </w:r>
      <w:r>
        <w:rPr>
          <w:noProof/>
          <w:lang w:eastAsia="fr-FR"/>
        </w:rPr>
        <w:pict>
          <v:shape id="Text Box 1587" o:spid="_x0000_s1059" type="#_x0000_t202" style="position:absolute;margin-left:234.15pt;margin-top:189.2pt;width:144.8pt;height:45.15pt;z-index:251506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">
            <v:textbox>
              <w:txbxContent>
                <w:p w:rsidR="00DF1449" w:rsidRPr="00E86AEC" w:rsidRDefault="00DF1449" w:rsidP="0055272E">
                  <w:pPr>
                    <w:pStyle w:val="BodyTextIndent2"/>
                    <w:ind w:left="543" w:hanging="543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Ft22 : </w:t>
                  </w:r>
                  <w:r w:rsidRPr="00EA2790">
                    <w:rPr>
                      <w:sz w:val="16"/>
                      <w:szCs w:val="16"/>
                    </w:rPr>
                    <w:t>adapter la fréquence de rotation de la consigne  en</w:t>
                  </w:r>
                  <w:r>
                    <w:rPr>
                      <w:sz w:val="20"/>
                    </w:rPr>
                    <w:t>fonction de la charge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line id="Line 1591" o:spid="_x0000_s1060" style="position:absolute;z-index:251510784;visibility:visible;mso-wrap-distance-top:-3e-5mm;mso-wrap-distance-bottom:-3e-5mm" from="378.95pt,207.2pt" to="622.8pt,2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">
            <v:stroke endarrow="block"/>
          </v:line>
        </w:pict>
      </w:r>
      <w:r>
        <w:rPr>
          <w:noProof/>
          <w:lang w:eastAsia="fr-FR"/>
        </w:rPr>
        <w:pict>
          <v:shape id="Text Box 1611" o:spid="_x0000_s1061" type="#_x0000_t202" style="position:absolute;margin-left:234.15pt;margin-top:240.5pt;width:144.8pt;height:51.8pt;z-index:25153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">
            <v:textbox>
              <w:txbxContent>
                <w:p w:rsidR="00DF1449" w:rsidRPr="00EA2790" w:rsidRDefault="00DF1449" w:rsidP="0055272E">
                  <w:pPr>
                    <w:pStyle w:val="BodyTextIndent2"/>
                    <w:ind w:left="543" w:hanging="543"/>
                    <w:rPr>
                      <w:sz w:val="16"/>
                      <w:szCs w:val="16"/>
                    </w:rPr>
                  </w:pPr>
                  <w:r w:rsidRPr="00EA2790">
                    <w:rPr>
                      <w:sz w:val="16"/>
                      <w:szCs w:val="16"/>
                    </w:rPr>
                    <w:t>Ft23 : utiliser la fréquence de rotation adaptée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line id="Line 1613" o:spid="_x0000_s1062" style="position:absolute;z-index:251533312;visibility:visible;mso-wrap-distance-top:-3e-5mm;mso-wrap-distance-bottom:-3e-5mm" from="378.95pt,257.8pt" to="622.8pt,2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">
            <v:stroke endarrow="block"/>
          </v:line>
        </w:pict>
      </w:r>
      <w:r>
        <w:rPr>
          <w:noProof/>
          <w:lang w:eastAsia="fr-FR"/>
        </w:rPr>
        <w:pict>
          <v:line id="Line 1612" o:spid="_x0000_s1063" style="position:absolute;z-index:251532288;visibility:visible;mso-wrap-distance-top:-3e-5mm;mso-wrap-distance-bottom:-3e-5mm" from="223.55pt,257.8pt" to="234.15pt,2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"/>
        </w:pict>
      </w:r>
      <w:r>
        <w:rPr>
          <w:noProof/>
          <w:lang w:eastAsia="fr-FR"/>
        </w:rPr>
        <w:pict>
          <v:shape id="Text Box 1600" o:spid="_x0000_s1064" type="#_x0000_t202" style="position:absolute;margin-left:96.85pt;margin-top:304.8pt;width:117.65pt;height:73.3pt;z-index:251520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">
            <v:textbox>
              <w:txbxContent>
                <w:p w:rsidR="00DF1449" w:rsidRDefault="00DF1449" w:rsidP="0055272E">
                  <w:pPr>
                    <w:pStyle w:val="BodyTextIndent2"/>
                    <w:ind w:left="426" w:hanging="426"/>
                    <w:rPr>
                      <w:sz w:val="20"/>
                    </w:rPr>
                  </w:pPr>
                  <w:r>
                    <w:rPr>
                      <w:sz w:val="16"/>
                      <w:szCs w:val="16"/>
                    </w:rPr>
                    <w:t xml:space="preserve">Ft3 : Assurer la sécurité de la </w:t>
                  </w:r>
                  <w:r w:rsidRPr="00EA2790">
                    <w:rPr>
                      <w:sz w:val="16"/>
                      <w:szCs w:val="16"/>
                    </w:rPr>
                    <w:t>décanteuse en cas de bourrage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1602" o:spid="_x0000_s1065" type="#_x0000_t202" style="position:absolute;margin-left:232.6pt;margin-top:304.8pt;width:147.75pt;height:45.25pt;z-index:25152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">
            <v:textbox>
              <w:txbxContent>
                <w:p w:rsidR="00DF1449" w:rsidRPr="00EA2790" w:rsidRDefault="00DF1449" w:rsidP="0055272E">
                  <w:pPr>
                    <w:pStyle w:val="BodyTextIndent2"/>
                    <w:ind w:left="543" w:hanging="543"/>
                    <w:rPr>
                      <w:sz w:val="16"/>
                      <w:szCs w:val="16"/>
                    </w:rPr>
                  </w:pPr>
                  <w:r w:rsidRPr="00EA2790">
                    <w:rPr>
                      <w:sz w:val="16"/>
                      <w:szCs w:val="16"/>
                    </w:rPr>
                    <w:t xml:space="preserve">Ft31 : Interposer un système de rupture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line id="Line 1603" o:spid="_x0000_s1066" style="position:absolute;z-index:251523072;visibility:visible;mso-wrap-distance-top:-3e-5mm;mso-wrap-distance-bottom:-3e-5mm" from="380.35pt,323.45pt" to="614.25pt,3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">
            <v:stroke endarrow="block"/>
          </v:line>
        </w:pict>
      </w:r>
      <w:r>
        <w:rPr>
          <w:noProof/>
          <w:lang w:eastAsia="fr-FR"/>
        </w:rPr>
        <w:pict>
          <v:line id="Line 1606" o:spid="_x0000_s1067" style="position:absolute;z-index:251526144;visibility:visible;mso-wrap-distance-left:3.17497mm;mso-wrap-distance-right:3.17497mm" from="87.8pt,314.75pt" to="87.8pt,3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">
            <v:stroke dashstyle="dash"/>
          </v:line>
        </w:pict>
      </w:r>
    </w:p>
    <w:p w:rsidR="00DF1449" w:rsidRDefault="00DF1449" w:rsidP="0055272E"/>
    <w:p w:rsidR="00DF1449" w:rsidRDefault="00DF1449" w:rsidP="0055272E"/>
    <w:p w:rsidR="00DF1449" w:rsidRDefault="00DF1449" w:rsidP="0055272E"/>
    <w:p w:rsidR="00DF1449" w:rsidRDefault="00DF1449" w:rsidP="0055272E"/>
    <w:p w:rsidR="00DF1449" w:rsidRDefault="00DF1449" w:rsidP="0055272E">
      <w:r>
        <w:rPr>
          <w:noProof/>
          <w:lang w:eastAsia="fr-FR"/>
        </w:rPr>
        <w:pict>
          <v:shape id="Text Box 1607" o:spid="_x0000_s1068" type="#_x0000_t202" style="position:absolute;margin-left:629.85pt;margin-top:25.3pt;width:126.7pt;height:23.85pt;z-index:25152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" filled="f" stroked="f">
            <v:textbox>
              <w:txbxContent>
                <w:p w:rsidR="00DF1449" w:rsidRPr="00F71874" w:rsidRDefault="00DF1449" w:rsidP="0055272E">
                  <w:pPr>
                    <w:rPr>
                      <w:sz w:val="20"/>
                    </w:rPr>
                  </w:pPr>
                  <w:r w:rsidRPr="00F71874">
                    <w:rPr>
                      <w:sz w:val="20"/>
                    </w:rPr>
                    <w:t>Train planétaire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1608" o:spid="_x0000_s1069" type="#_x0000_t202" style="position:absolute;margin-left:625.75pt;margin-top:-.25pt;width:126.7pt;height:21.8pt;z-index:25152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" stroked="f">
            <v:textbox>
              <w:txbxContent>
                <w:p w:rsidR="00DF1449" w:rsidRDefault="00DF1449" w:rsidP="0055272E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Système poulie-courroie</w:t>
                  </w:r>
                </w:p>
                <w:p w:rsidR="00DF1449" w:rsidRDefault="00DF1449" w:rsidP="0055272E">
                  <w:pPr>
                    <w:rPr>
                      <w:color w:val="FF0000"/>
                      <w:sz w:val="20"/>
                    </w:rPr>
                  </w:pPr>
                </w:p>
              </w:txbxContent>
            </v:textbox>
          </v:shape>
        </w:pict>
      </w:r>
    </w:p>
    <w:p w:rsidR="00DF1449" w:rsidRDefault="00DF1449" w:rsidP="0055272E"/>
    <w:p w:rsidR="00DF1449" w:rsidRDefault="00DF1449" w:rsidP="0055272E">
      <w:r>
        <w:rPr>
          <w:noProof/>
          <w:lang w:eastAsia="fr-FR"/>
        </w:rPr>
        <w:pict>
          <v:shape id="Text Box 1614" o:spid="_x0000_s1070" type="#_x0000_t202" style="position:absolute;margin-left:629.85pt;margin-top:18.75pt;width:126.7pt;height:37.1pt;z-index:25153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" filled="f" stroked="f">
            <v:textbox>
              <w:txbxContent>
                <w:p w:rsidR="00DF1449" w:rsidRPr="00F71874" w:rsidRDefault="00DF1449" w:rsidP="0055272E">
                  <w:pPr>
                    <w:rPr>
                      <w:sz w:val="20"/>
                    </w:rPr>
                  </w:pPr>
                  <w:r w:rsidRPr="00F71874">
                    <w:rPr>
                      <w:sz w:val="20"/>
                    </w:rPr>
                    <w:t>Vis du convoyeur</w:t>
                  </w:r>
                </w:p>
              </w:txbxContent>
            </v:textbox>
          </v:shape>
        </w:pict>
      </w:r>
    </w:p>
    <w:p w:rsidR="00DF1449" w:rsidRDefault="00DF1449" w:rsidP="0055272E"/>
    <w:p w:rsidR="00DF1449" w:rsidRDefault="00DF1449" w:rsidP="0055272E">
      <w:r>
        <w:rPr>
          <w:noProof/>
          <w:lang w:eastAsia="fr-FR"/>
        </w:rPr>
        <w:pict>
          <v:shape id="Text Box 1605" o:spid="_x0000_s1071" type="#_x0000_t202" style="position:absolute;margin-left:625.75pt;margin-top:16.35pt;width:126.7pt;height:22.45pt;z-index:25152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" stroked="f">
            <v:textbox>
              <w:txbxContent>
                <w:p w:rsidR="00DF1449" w:rsidRPr="00521F80" w:rsidRDefault="00DF1449" w:rsidP="0055272E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t>Moteur de consigne</w:t>
                  </w:r>
                </w:p>
              </w:txbxContent>
            </v:textbox>
          </v:shape>
        </w:pict>
      </w:r>
    </w:p>
    <w:p w:rsidR="00DF1449" w:rsidRDefault="00DF1449" w:rsidP="0055272E"/>
    <w:p w:rsidR="00DF1449" w:rsidRDefault="00DF1449" w:rsidP="0055272E"/>
    <w:p w:rsidR="00DF1449" w:rsidRDefault="00DF1449" w:rsidP="0055272E">
      <w:r>
        <w:rPr>
          <w:noProof/>
          <w:lang w:eastAsia="fr-FR"/>
        </w:rPr>
        <w:pict>
          <v:shape id="Text Box 1604" o:spid="_x0000_s1072" type="#_x0000_t202" style="position:absolute;margin-left:618.25pt;margin-top:9.45pt;width:126.7pt;height:23.6pt;z-index:25152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" filled="f" stroked="f">
            <v:textbox>
              <w:txbxContent>
                <w:p w:rsidR="00DF1449" w:rsidRPr="006A5253" w:rsidRDefault="00DF1449" w:rsidP="0055272E">
                  <w:pPr>
                    <w:rPr>
                      <w:color w:val="FF0000"/>
                      <w:sz w:val="20"/>
                    </w:rPr>
                  </w:pPr>
                  <w:r w:rsidRPr="006A5253">
                    <w:rPr>
                      <w:bCs/>
                      <w:sz w:val="20"/>
                    </w:rPr>
                    <w:t xml:space="preserve">Goupille de cisaillement </w:t>
                  </w:r>
                </w:p>
              </w:txbxContent>
            </v:textbox>
          </v:shape>
        </w:pict>
      </w:r>
    </w:p>
    <w:p w:rsidR="00DF1449" w:rsidRDefault="00DF1449" w:rsidP="0055272E"/>
    <w:p w:rsidR="00DF1449" w:rsidRDefault="00DF1449" w:rsidP="0055272E"/>
    <w:p w:rsidR="00DF1449" w:rsidRDefault="00DF1449" w:rsidP="0055272E"/>
    <w:p w:rsidR="00DF1449" w:rsidRDefault="00DF1449" w:rsidP="0055272E">
      <w:r>
        <w:rPr>
          <w:noProof/>
          <w:lang w:eastAsia="fr-FR"/>
        </w:rPr>
        <w:pict>
          <v:shape id="Text Box 1676" o:spid="_x0000_s1073" type="#_x0000_t202" style="position:absolute;margin-left:316.25pt;margin-top:32.7pt;width:45.65pt;height:25.95pt;z-index:25154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" stroked="f">
            <v:textbox>
              <w:txbxContent>
                <w:p w:rsidR="00DF1449" w:rsidRPr="00CF4FA0" w:rsidRDefault="00DF1449" w:rsidP="0055272E">
                  <w:pPr>
                    <w:rPr>
                      <w:rFonts w:ascii="Arial" w:hAnsi="Arial" w:cs="Arial"/>
                      <w:b/>
                      <w:sz w:val="28"/>
                      <w:szCs w:val="40"/>
                    </w:rPr>
                  </w:pPr>
                  <w:r w:rsidRPr="00CF4FA0">
                    <w:rPr>
                      <w:rFonts w:ascii="Arial" w:hAnsi="Arial" w:cs="Arial"/>
                      <w:b/>
                      <w:sz w:val="28"/>
                      <w:szCs w:val="40"/>
                    </w:rPr>
                    <w:t>DT 1</w:t>
                  </w:r>
                </w:p>
              </w:txbxContent>
            </v:textbox>
          </v:shape>
        </w:pict>
      </w:r>
    </w:p>
    <w:p w:rsidR="00DF1449" w:rsidRDefault="00DF1449" w:rsidP="0055272E">
      <w:r>
        <w:rPr>
          <w:noProof/>
          <w:lang w:eastAsia="fr-FR"/>
        </w:rPr>
        <w:pict>
          <v:shape id="Text Box 1824" o:spid="_x0000_s1074" type="#_x0000_t202" style="position:absolute;margin-left:146.95pt;margin-top:4.25pt;width:159.25pt;height:25.85pt;z-index:25154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" stroked="f">
            <v:textbox>
              <w:txbxContent>
                <w:p w:rsidR="00DF1449" w:rsidRDefault="00DF1449" w:rsidP="0055272E">
                  <w:r>
                    <w:t>Réducteur double planétaire</w:t>
                  </w:r>
                </w:p>
              </w:txbxContent>
            </v:textbox>
          </v:shape>
        </w:pict>
      </w:r>
    </w:p>
    <w:p w:rsidR="00DF1449" w:rsidRDefault="00DF1449" w:rsidP="0055272E">
      <w:r>
        <w:rPr>
          <w:noProof/>
          <w:lang w:eastAsia="fr-FR"/>
        </w:rPr>
        <w:pict>
          <v:shape id="Text Box 1825" o:spid="_x0000_s1075" type="#_x0000_t202" style="position:absolute;margin-left:-20.9pt;margin-top:-30.25pt;width:145.3pt;height:51.3pt;z-index:25154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" stroked="f">
            <v:textbox>
              <w:txbxContent>
                <w:p w:rsidR="00DF1449" w:rsidRDefault="00DF1449" w:rsidP="0055272E">
                  <w:pPr>
                    <w:jc w:val="center"/>
                  </w:pPr>
                  <w:r>
                    <w:t>Transmission de consigne</w:t>
                  </w:r>
                </w:p>
                <w:p w:rsidR="00DF1449" w:rsidRDefault="00DF1449" w:rsidP="0055272E">
                  <w:pPr>
                    <w:jc w:val="center"/>
                  </w:pPr>
                  <w:r>
                    <w:t>Poulie/Courroie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1823" o:spid="_x0000_s1076" type="#_x0000_t202" style="position:absolute;margin-left:382.9pt;margin-top:-21.2pt;width:153.35pt;height:90.7pt;z-index:25154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" stroked="f">
            <v:textbox style="mso-fit-shape-to-text:t">
              <w:txbxContent>
                <w:p w:rsidR="00DF1449" w:rsidRDefault="00DF1449" w:rsidP="0055272E">
                  <w:r>
                    <w:t>Convoyeur  Bol + vis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1822" o:spid="_x0000_s1077" type="#_x0000_t202" style="position:absolute;margin-left:635pt;margin-top:-26.65pt;width:121.75pt;height:47.7pt;z-index:25154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" stroked="f">
            <v:textbox>
              <w:txbxContent>
                <w:p w:rsidR="00DF1449" w:rsidRDefault="00DF1449" w:rsidP="0055272E">
                  <w:pPr>
                    <w:jc w:val="center"/>
                  </w:pPr>
                  <w:r>
                    <w:t>Transmission principale Poulie/ Courroie</w:t>
                  </w:r>
                </w:p>
                <w:p w:rsidR="00DF1449" w:rsidRDefault="00DF1449" w:rsidP="0055272E"/>
              </w:txbxContent>
            </v:textbox>
          </v:shape>
        </w:pict>
      </w:r>
      <w:r>
        <w:rPr>
          <w:noProof/>
          <w:lang w:eastAsia="fr-FR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AutoShape 1828" o:spid="_x0000_s1078" type="#_x0000_t87" style="position:absolute;margin-left:428.45pt;margin-top:-124.6pt;width:32.65pt;height:324pt;rotation:90;z-index:25155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"/>
        </w:pict>
      </w:r>
      <w:r>
        <w:rPr>
          <w:noProof/>
          <w:lang w:eastAsia="fr-FR"/>
        </w:rPr>
        <w:pict>
          <v:shape id="AutoShape 1827" o:spid="_x0000_s1079" type="#_x0000_t87" style="position:absolute;margin-left:176.45pt;margin-top:-41.85pt;width:32.65pt;height:158.5pt;rotation:90;z-index:25155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"/>
        </w:pict>
      </w:r>
      <w:r>
        <w:rPr>
          <w:noProof/>
          <w:lang w:eastAsia="fr-FR"/>
        </w:rPr>
        <w:pict>
          <v:shape id="AutoShape 1826" o:spid="_x0000_s1080" type="#_x0000_t87" style="position:absolute;margin-left:22.95pt;margin-top:-12.65pt;width:32.65pt;height:100.05pt;rotation:90;z-index:25154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"/>
        </w:pict>
      </w:r>
    </w:p>
    <w:p w:rsidR="00DF1449" w:rsidRDefault="00DF1449" w:rsidP="0055272E">
      <w:r>
        <w:rPr>
          <w:noProof/>
          <w:lang w:eastAsia="fr-FR"/>
        </w:rPr>
        <w:pict>
          <v:shape id="AutoShape 1829" o:spid="_x0000_s1081" type="#_x0000_t87" style="position:absolute;margin-left:680.6pt;margin-top:-33.3pt;width:32.65pt;height:100.05pt;rotation:90;z-index:25155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"/>
        </w:pict>
      </w:r>
    </w:p>
    <w:p w:rsidR="00DF1449" w:rsidRDefault="00DF1449" w:rsidP="0055272E"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819" o:spid="_x0000_s1082" type="#_x0000_t32" style="position:absolute;margin-left:458.3pt;margin-top:22.5pt;width:127.45pt;height:39.05pt;z-index:25180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"/>
        </w:pict>
      </w:r>
      <w:r>
        <w:rPr>
          <w:noProof/>
          <w:lang w:eastAsia="fr-FR"/>
        </w:rPr>
        <w:pict>
          <v:shape id="Text Box 1750" o:spid="_x0000_s1083" type="#_x0000_t202" style="position:absolute;margin-left:494.15pt;margin-top:2.8pt;width:106pt;height:22.55pt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ziqigIAAB0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" stroked="f">
            <v:textbox>
              <w:txbxContent>
                <w:p w:rsidR="00DF1449" w:rsidRDefault="00DF1449" w:rsidP="0055272E">
                  <w:r>
                    <w:t>Bol du convoyeur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AutoShape 1726" o:spid="_x0000_s1084" type="#_x0000_t32" style="position:absolute;margin-left:277.2pt;margin-top:22.5pt;width:181.1pt;height:0;z-index:25171251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"/>
        </w:pict>
      </w:r>
      <w:r>
        <w:rPr>
          <w:noProof/>
          <w:lang w:eastAsia="fr-FR"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AutoShape 1702" o:spid="_x0000_s1085" type="#_x0000_t104" style="position:absolute;margin-left:282.8pt;margin-top:7.6pt;width:22.4pt;height:10pt;flip:y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" adj=",,9241"/>
        </w:pict>
      </w:r>
      <w:r>
        <w:rPr>
          <w:noProof/>
          <w:lang w:eastAsia="fr-FR"/>
        </w:rPr>
        <w:pict>
          <v:shape id="AutoShape 1695" o:spid="_x0000_s1086" type="#_x0000_t32" style="position:absolute;margin-left:277.15pt;margin-top:22.5pt;width:.05pt;height:72.2pt;flip:x y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"/>
        </w:pict>
      </w:r>
      <w:r>
        <w:rPr>
          <w:noProof/>
          <w:lang w:eastAsia="fr-FR"/>
        </w:rPr>
        <w:pict>
          <v:shape id="AutoShape 1929" o:spid="_x0000_s1087" type="#_x0000_t32" style="position:absolute;margin-left:526.9pt;margin-top:17.6pt;width:22.4pt;height:22.05pt;flip:x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">
            <v:stroke endarrow="block"/>
          </v:shape>
        </w:pict>
      </w:r>
    </w:p>
    <w:p w:rsidR="00DF1449" w:rsidRDefault="00DF1449" w:rsidP="0055272E">
      <w:r>
        <w:rPr>
          <w:noProof/>
          <w:lang w:eastAsia="fr-FR"/>
        </w:rPr>
        <w:pict>
          <v:shape id="AutoShape 1772" o:spid="_x0000_s1088" type="#_x0000_t32" style="position:absolute;margin-left:503.1pt;margin-top:21.6pt;width:9.1pt;height:38.15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" strokeweight="3pt"/>
        </w:pict>
      </w:r>
      <w:r>
        <w:rPr>
          <w:noProof/>
          <w:lang w:eastAsia="fr-FR"/>
        </w:rPr>
        <w:pict>
          <v:shape id="AutoShape 1770" o:spid="_x0000_s1089" type="#_x0000_t32" style="position:absolute;margin-left:458.3pt;margin-top:4.9pt;width:9.15pt;height:55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" strokeweight="3pt"/>
        </w:pict>
      </w:r>
      <w:r>
        <w:rPr>
          <w:noProof/>
          <w:lang w:eastAsia="fr-FR"/>
        </w:rPr>
        <w:pict>
          <v:shape id="AutoShape 1768" o:spid="_x0000_s1090" type="#_x0000_t32" style="position:absolute;margin-left:410.3pt;margin-top:4.75pt;width:9.15pt;height:5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" strokeweight="3pt"/>
        </w:pict>
      </w:r>
      <w:r>
        <w:rPr>
          <w:noProof/>
          <w:lang w:eastAsia="fr-FR"/>
        </w:rPr>
        <w:pict>
          <v:shape id="AutoShape 1765" o:spid="_x0000_s1091" type="#_x0000_t32" style="position:absolute;margin-left:488.05pt;margin-top:21.6pt;width:15.05pt;height:130.25pt;flip:x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" strokeweight="3pt"/>
        </w:pict>
      </w:r>
      <w:r>
        <w:rPr>
          <w:noProof/>
          <w:lang w:eastAsia="fr-FR"/>
        </w:rPr>
        <w:pict>
          <v:shape id="AutoShape 1764" o:spid="_x0000_s1092" type="#_x0000_t32" style="position:absolute;margin-left:440.05pt;margin-top:3.65pt;width:18.25pt;height:158.75pt;flip:x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" strokeweight="3pt"/>
        </w:pict>
      </w:r>
      <w:r>
        <w:rPr>
          <w:noProof/>
          <w:lang w:eastAsia="fr-FR"/>
        </w:rPr>
        <w:pict>
          <v:shape id="AutoShape 1763" o:spid="_x0000_s1093" type="#_x0000_t32" style="position:absolute;margin-left:392.05pt;margin-top:3.8pt;width:18.25pt;height:158.75pt;flip:x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" strokeweight="3pt"/>
        </w:pict>
      </w:r>
      <w:r>
        <w:rPr>
          <w:noProof/>
          <w:lang w:eastAsia="fr-FR"/>
        </w:rPr>
        <w:pict>
          <v:shape id="AutoShape 1762" o:spid="_x0000_s1094" type="#_x0000_t32" style="position:absolute;margin-left:344.05pt;margin-top:3.7pt;width:18.25pt;height:158.75pt;flip:x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" strokeweight="3pt"/>
        </w:pict>
      </w:r>
      <w:r>
        <w:rPr>
          <w:noProof/>
          <w:lang w:eastAsia="fr-FR"/>
        </w:rPr>
        <w:pict>
          <v:shape id="AutoShape 1724" o:spid="_x0000_s1095" type="#_x0000_t32" style="position:absolute;margin-left:220.75pt;margin-top:14.35pt;width:7.6pt;height:0;z-index:25171046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" strokecolor="#002060" strokeweight="2.25pt"/>
        </w:pict>
      </w:r>
      <w:r>
        <w:rPr>
          <w:noProof/>
          <w:lang w:eastAsia="fr-FR"/>
        </w:rPr>
        <w:pict>
          <v:shape id="AutoShape 1723" o:spid="_x0000_s1096" type="#_x0000_t32" style="position:absolute;margin-left:224.9pt;margin-top:14.35pt;width:.1pt;height:21.8pt;flip:x y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" strokecolor="#002060" strokeweight="2.25pt"/>
        </w:pict>
      </w:r>
      <w:r>
        <w:rPr>
          <w:noProof/>
          <w:lang w:eastAsia="fr-FR"/>
        </w:rPr>
        <w:pict>
          <v:shape id="AutoShape 1704" o:spid="_x0000_s1097" type="#_x0000_t32" style="position:absolute;margin-left:124.4pt;margin-top:3.65pt;width:0;height:76.4pt;flip:y;z-index:25168998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"/>
        </w:pict>
      </w:r>
      <w:r>
        <w:rPr>
          <w:noProof/>
          <w:lang w:eastAsia="fr-FR"/>
        </w:rPr>
        <w:pict>
          <v:shape id="AutoShape 1693" o:spid="_x0000_s1098" type="#_x0000_t32" style="position:absolute;margin-left:224.95pt;margin-top:3.7pt;width:0;height:10.65pt;flip:y;z-index:25167872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"/>
        </w:pict>
      </w:r>
      <w:r>
        <w:rPr>
          <w:noProof/>
          <w:lang w:eastAsia="fr-FR"/>
        </w:rPr>
        <w:pict>
          <v:shape id="AutoShape 1687" o:spid="_x0000_s1099" type="#_x0000_t32" style="position:absolute;margin-left:174.15pt;margin-top:14.35pt;width:0;height:23.45pt;z-index:25167257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" strokeweight="2.25pt"/>
        </w:pict>
      </w:r>
      <w:r>
        <w:rPr>
          <w:noProof/>
          <w:lang w:eastAsia="fr-FR"/>
        </w:rPr>
        <w:pict>
          <v:shape id="AutoShape 1686" o:spid="_x0000_s1100" type="#_x0000_t32" style="position:absolute;margin-left:170.25pt;margin-top:14.35pt;width:7.65pt;height:0;z-index:25167155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" strokecolor="#002060" strokeweight="2.25pt"/>
        </w:pict>
      </w:r>
      <w:r>
        <w:rPr>
          <w:noProof/>
          <w:lang w:eastAsia="fr-FR"/>
        </w:rPr>
        <w:pict>
          <v:shape id="AutoShape 1685" o:spid="_x0000_s1101" type="#_x0000_t32" style="position:absolute;margin-left:174.15pt;margin-top:3.65pt;width:0;height:10.6pt;z-index:25167052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"/>
        </w:pict>
      </w:r>
      <w:r>
        <w:rPr>
          <w:noProof/>
          <w:lang w:eastAsia="fr-FR"/>
        </w:rPr>
        <w:pict>
          <v:shape id="AutoShape 1684" o:spid="_x0000_s1102" type="#_x0000_t32" style="position:absolute;margin-left:167.3pt;margin-top:3.65pt;width:109.85pt;height:0;z-index:25166950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NBCIwIAAEE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"/>
        </w:pict>
      </w:r>
      <w:r>
        <w:rPr>
          <w:noProof/>
          <w:lang w:eastAsia="fr-FR"/>
        </w:rPr>
        <w:pict>
          <v:shape id="AutoShape 1683" o:spid="_x0000_s1103" type="#_x0000_t32" style="position:absolute;margin-left:124.4pt;margin-top:3.65pt;width:42.3pt;height:.0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N8HJQIAAEI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"/>
        </w:pict>
      </w:r>
      <w:r>
        <w:rPr>
          <w:noProof/>
          <w:lang w:eastAsia="fr-FR"/>
        </w:rPr>
        <w:pict>
          <v:shape id="AutoShape 1680" o:spid="_x0000_s1104" type="#_x0000_t32" style="position:absolute;margin-left:362.3pt;margin-top:3.8pt;width:9.15pt;height:5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" strokeweight="3pt"/>
        </w:pict>
      </w:r>
    </w:p>
    <w:p w:rsidR="00DF1449" w:rsidRDefault="00DF1449" w:rsidP="0055272E">
      <w:r>
        <w:rPr>
          <w:noProof/>
          <w:lang w:eastAsia="fr-FR"/>
        </w:rPr>
        <w:pict>
          <v:shape id="AutoShape 1777" o:spid="_x0000_s1105" type="#_x0000_t32" style="position:absolute;margin-left:549.3pt;margin-top:11.1pt;width:3.75pt;height:20.4pt;z-index:25176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n+BKAIAAEU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" strokeweight="3pt"/>
        </w:pict>
      </w:r>
      <w:r>
        <w:rPr>
          <w:noProof/>
          <w:lang w:eastAsia="fr-FR"/>
        </w:rPr>
        <w:pict>
          <v:shape id="AutoShape 1766" o:spid="_x0000_s1106" type="#_x0000_t32" style="position:absolute;margin-left:536.05pt;margin-top:12.35pt;width:13.25pt;height:104pt;flip:x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" strokeweight="3pt"/>
        </w:pict>
      </w:r>
      <w:r>
        <w:rPr>
          <w:noProof/>
          <w:lang w:eastAsia="fr-FR"/>
        </w:rPr>
        <w:pict>
          <v:shape id="AutoShape 1761" o:spid="_x0000_s1107" type="#_x0000_t32" style="position:absolute;margin-left:585.75pt;margin-top:10.7pt;width:.1pt;height:39.5pt;flip:y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"/>
        </w:pict>
      </w:r>
      <w:r>
        <w:rPr>
          <w:noProof/>
          <w:lang w:eastAsia="fr-FR"/>
        </w:rPr>
        <w:pict>
          <v:shape id="AutoShape 1722" o:spid="_x0000_s1108" type="#_x0000_t32" style="position:absolute;margin-left:224.9pt;margin-top:18.75pt;width:.05pt;height:22.8pt;flip:x y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" strokecolor="#002060" strokeweight="2.25pt"/>
        </w:pict>
      </w:r>
      <w:r>
        <w:rPr>
          <w:noProof/>
          <w:lang w:eastAsia="fr-FR"/>
        </w:rPr>
        <w:pict>
          <v:shape id="AutoShape 1721" o:spid="_x0000_s1109" type="#_x0000_t32" style="position:absolute;margin-left:206.1pt;margin-top:15.05pt;width:38.25pt;height:0;z-index:25170739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" strokecolor="#002060"/>
        </w:pict>
      </w:r>
      <w:r>
        <w:rPr>
          <w:noProof/>
          <w:lang w:eastAsia="fr-FR"/>
        </w:rPr>
        <w:pict>
          <v:shape id="AutoShape 1720" o:spid="_x0000_s1110" type="#_x0000_t32" style="position:absolute;margin-left:238.55pt;margin-top:10.7pt;width:.05pt;height:8.0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" strokecolor="#002060"/>
        </w:pict>
      </w:r>
      <w:r>
        <w:rPr>
          <w:noProof/>
          <w:lang w:eastAsia="fr-FR"/>
        </w:rPr>
        <w:pict>
          <v:rect id="Rectangle 1719" o:spid="_x0000_s1111" style="position:absolute;margin-left:215pt;margin-top:10.7pt;width:20pt;height:8.0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" strokecolor="#002060" strokeweight="2.25pt"/>
        </w:pict>
      </w:r>
      <w:r>
        <w:rPr>
          <w:noProof/>
          <w:lang w:eastAsia="fr-FR"/>
        </w:rPr>
        <w:pict>
          <v:shape id="AutoShape 1718" o:spid="_x0000_s1112" type="#_x0000_t32" style="position:absolute;margin-left:211.95pt;margin-top:10.7pt;width:0;height:8.05pt;z-index:25170432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" strokecolor="#002060"/>
        </w:pict>
      </w:r>
      <w:r>
        <w:rPr>
          <w:noProof/>
          <w:lang w:eastAsia="fr-FR"/>
        </w:rPr>
        <w:pict>
          <v:shape id="AutoShape 1714" o:spid="_x0000_s1113" type="#_x0000_t32" style="position:absolute;margin-left:187.85pt;margin-top:10.7pt;width:0;height:8.05pt;z-index:25170022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" strokecolor="#002060"/>
        </w:pict>
      </w:r>
      <w:r>
        <w:rPr>
          <w:noProof/>
          <w:lang w:eastAsia="fr-FR"/>
        </w:rPr>
        <w:pict>
          <v:shape id="AutoShape 1713" o:spid="_x0000_s1114" type="#_x0000_t32" style="position:absolute;margin-left:156.55pt;margin-top:15pt;width:38.25pt;height:.0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" strokecolor="#002060"/>
        </w:pict>
      </w:r>
      <w:r>
        <w:rPr>
          <w:noProof/>
          <w:lang w:eastAsia="fr-FR"/>
        </w:rPr>
        <w:pict>
          <v:rect id="Rectangle 1710" o:spid="_x0000_s1115" style="position:absolute;margin-left:164.25pt;margin-top:10.7pt;width:20.05pt;height:8.0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" strokecolor="#002060" strokeweight="2.25pt"/>
        </w:pict>
      </w:r>
      <w:r>
        <w:rPr>
          <w:noProof/>
          <w:lang w:eastAsia="fr-FR"/>
        </w:rPr>
        <w:pict>
          <v:shape id="AutoShape 1692" o:spid="_x0000_s1116" type="#_x0000_t32" style="position:absolute;margin-left:244.35pt;margin-top:15.05pt;width:0;height:40.9pt;z-index:25167769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" strokecolor="#002060"/>
        </w:pict>
      </w:r>
      <w:r>
        <w:rPr>
          <w:noProof/>
          <w:lang w:eastAsia="fr-FR"/>
        </w:rPr>
        <w:pict>
          <v:shape id="AutoShape 1690" o:spid="_x0000_s1117" type="#_x0000_t32" style="position:absolute;margin-left:194.65pt;margin-top:15.05pt;width:.15pt;height:40.9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" strokecolor="#002060"/>
        </w:pict>
      </w:r>
      <w:r>
        <w:rPr>
          <w:noProof/>
          <w:lang w:eastAsia="fr-FR"/>
        </w:rPr>
        <w:pict>
          <v:shape id="AutoShape 1689" o:spid="_x0000_s1118" type="#_x0000_t32" style="position:absolute;margin-left:161.2pt;margin-top:10.7pt;width:.05pt;height:8.0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" strokecolor="#002060"/>
        </w:pict>
      </w:r>
      <w:r>
        <w:rPr>
          <w:noProof/>
          <w:lang w:eastAsia="fr-FR"/>
        </w:rPr>
        <w:pict>
          <v:shape id="AutoShape 1688" o:spid="_x0000_s1119" type="#_x0000_t32" style="position:absolute;margin-left:174.15pt;margin-top:17.35pt;width:.05pt;height:24.2pt;flip:x y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" strokecolor="#002060" strokeweight="2.25pt"/>
        </w:pict>
      </w:r>
    </w:p>
    <w:p w:rsidR="00DF1449" w:rsidRDefault="00DF1449" w:rsidP="0055272E">
      <w:r>
        <w:rPr>
          <w:noProof/>
          <w:lang w:eastAsia="fr-FR"/>
        </w:rPr>
        <w:pict>
          <v:shape id="Connecteur droit avec flèche 308" o:spid="_x0000_s1120" type="#_x0000_t32" style="position:absolute;margin-left:506.7pt;margin-top:22.45pt;width:12.25pt;height:0;z-index:25182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">
            <v:stroke endarrow="open"/>
          </v:shape>
        </w:pict>
      </w:r>
      <w:r>
        <w:rPr>
          <w:noProof/>
          <w:lang w:eastAsia="fr-FR"/>
        </w:rPr>
        <w:pict>
          <v:shape id="_x0000_s1121" type="#_x0000_t202" style="position:absolute;margin-left:507.45pt;margin-top:24.25pt;width:12pt;height:90.7pt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" stroked="f">
            <v:textbox style="mso-fit-shape-to-text:t" inset="0,0,0,0">
              <w:txbxContent>
                <w:p w:rsidR="00DF1449" w:rsidRDefault="00DF1449">
                  <w:r>
                    <w:t>y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Arc 1753" o:spid="_x0000_s1122" style="position:absolute;margin-left:268.65pt;margin-top:19.3pt;width:8.6pt;height:6.4pt;z-index:25174016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" adj="0,,0" path="m-1,18824nfc1394,8058,10564,-1,21421,,33350,,43021,9670,43021,21600em-1,18824nsc1394,8058,10564,-1,21421,,33350,,43021,9670,43021,21600r-21600,l-1,18824xe" fill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extrusionok="f" o:connecttype="custom" o:connectlocs="0,266561;1104538,305854;549973,305854" o:connectangles="0,0,0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>
        <w:rPr>
          <w:noProof/>
          <w:lang w:eastAsia="fr-FR"/>
        </w:rPr>
        <w:pict>
          <v:shape id="AutoShape 1796" o:spid="_x0000_s1123" type="#_x0000_t32" style="position:absolute;margin-left:702.45pt;margin-top:6.75pt;width:0;height:216.85pt;z-index:25178419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"/>
        </w:pict>
      </w:r>
      <w:r>
        <w:rPr>
          <w:noProof/>
          <w:lang w:eastAsia="fr-FR"/>
        </w:rPr>
        <w:pict>
          <v:shape id="AutoShape 1787" o:spid="_x0000_s1124" type="#_x0000_t32" style="position:absolute;margin-left:689.55pt;margin-top:6.05pt;width:17.55pt;height:0;flip:x;z-index:25177497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"/>
        </w:pict>
      </w:r>
      <w:r>
        <w:rPr>
          <w:noProof/>
          <w:lang w:eastAsia="fr-FR"/>
        </w:rPr>
        <w:pict>
          <v:shape id="AutoShape 1786" o:spid="_x0000_s1125" type="#_x0000_t32" style="position:absolute;margin-left:689.55pt;margin-top:6.05pt;width:0;height:46.05pt;z-index:25177395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"/>
        </w:pict>
      </w:r>
      <w:r>
        <w:rPr>
          <w:noProof/>
          <w:lang w:eastAsia="fr-FR"/>
        </w:rPr>
        <w:pict>
          <v:shape id="AutoShape 1782" o:spid="_x0000_s1126" type="#_x0000_t32" style="position:absolute;margin-left:620.25pt;margin-top:7.65pt;width:0;height:46.3pt;z-index:25176985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"/>
        </w:pict>
      </w:r>
      <w:r>
        <w:rPr>
          <w:noProof/>
          <w:lang w:eastAsia="fr-FR"/>
        </w:rPr>
        <w:pict>
          <v:shape id="AutoShape 1780" o:spid="_x0000_s1127" type="#_x0000_t32" style="position:absolute;margin-left:585.75pt;margin-top:7.65pt;width:34.5pt;height:0;z-index:25176780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"/>
        </w:pict>
      </w:r>
      <w:r>
        <w:rPr>
          <w:noProof/>
          <w:lang w:eastAsia="fr-FR"/>
        </w:rPr>
        <w:pict>
          <v:shape id="AutoShape 1776" o:spid="_x0000_s1128" type="#_x0000_t32" style="position:absolute;margin-left:562.2pt;margin-top:7.65pt;width:0;height:47.95pt;z-index:25176371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P5KIAIAAEAEAAAOAAAAZHJzL2Uyb0RvYy54bWysU8GO2yAQvVfqPyDuie3UyS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"/>
        </w:pict>
      </w:r>
      <w:r>
        <w:rPr>
          <w:noProof/>
          <w:lang w:eastAsia="fr-FR"/>
        </w:rPr>
        <w:pict>
          <v:shape id="AutoShape 1757" o:spid="_x0000_s1129" type="#_x0000_t32" style="position:absolute;margin-left:331.4pt;margin-top:7.65pt;width:230.8pt;height:0;z-index:25174425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fSjIQIAAEE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"/>
        </w:pict>
      </w:r>
      <w:r>
        <w:rPr>
          <w:noProof/>
          <w:lang w:eastAsia="fr-FR"/>
        </w:rPr>
        <w:pict>
          <v:shape id="AutoShape 1755" o:spid="_x0000_s1130" type="#_x0000_t32" style="position:absolute;margin-left:331.4pt;margin-top:7.9pt;width:0;height:10.5pt;flip:y;z-index:25174220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"/>
        </w:pict>
      </w:r>
      <w:r>
        <w:rPr>
          <w:noProof/>
          <w:lang w:eastAsia="fr-FR"/>
        </w:rPr>
        <w:pict>
          <v:shape id="AutoShape 1751" o:spid="_x0000_s1131" type="#_x0000_t32" style="position:absolute;margin-left:331.4pt;margin-top:18.4pt;width:.05pt;height:23.25pt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"/>
        </w:pict>
      </w:r>
      <w:r>
        <w:rPr>
          <w:noProof/>
          <w:lang w:eastAsia="fr-FR"/>
        </w:rPr>
        <w:pict>
          <v:shape id="AutoShape 1731" o:spid="_x0000_s1132" type="#_x0000_t32" style="position:absolute;margin-left:50.9pt;margin-top:7.9pt;width:0;height:185pt;z-index:25171763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"/>
        </w:pict>
      </w:r>
      <w:r>
        <w:rPr>
          <w:noProof/>
          <w:lang w:eastAsia="fr-FR"/>
        </w:rPr>
        <w:pict>
          <v:shape id="AutoShape 1729" o:spid="_x0000_s1133" type="#_x0000_t32" style="position:absolute;margin-left:43.4pt;margin-top:7.9pt;width:17.55pt;height:0;flip:x;z-index:25171558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"/>
        </w:pict>
      </w:r>
      <w:r>
        <w:rPr>
          <w:noProof/>
          <w:lang w:eastAsia="fr-FR"/>
        </w:rPr>
        <w:pict>
          <v:shape id="AutoShape 1728" o:spid="_x0000_s1134" type="#_x0000_t32" style="position:absolute;margin-left:60.95pt;margin-top:7.9pt;width:0;height:46.05pt;z-index:25171456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"/>
        </w:pict>
      </w:r>
      <w:r>
        <w:rPr>
          <w:noProof/>
          <w:lang w:eastAsia="fr-FR"/>
        </w:rPr>
        <w:pict>
          <v:shape id="AutoShape 1716" o:spid="_x0000_s1135" type="#_x0000_t32" style="position:absolute;margin-left:220.75pt;margin-top:16.55pt;width:7.6pt;height:0;z-index:25170227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" strokecolor="#002060" strokeweight="2.25pt"/>
        </w:pict>
      </w:r>
      <w:r>
        <w:rPr>
          <w:noProof/>
          <w:lang w:eastAsia="fr-FR"/>
        </w:rPr>
        <w:pict>
          <v:shape id="AutoShape 1715" o:spid="_x0000_s1136" type="#_x0000_t32" style="position:absolute;margin-left:225pt;margin-top:16.55pt;width:.05pt;height:28.4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" strokecolor="#002060"/>
        </w:pict>
      </w:r>
      <w:r>
        <w:rPr>
          <w:noProof/>
          <w:lang w:eastAsia="fr-FR"/>
        </w:rPr>
        <w:pict>
          <v:shape id="AutoShape 1711" o:spid="_x0000_s1137" type="#_x0000_t32" style="position:absolute;margin-left:170.25pt;margin-top:16.1pt;width:7.65pt;height:0;z-index:25169715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" strokecolor="#002060" strokeweight="2.25pt"/>
        </w:pict>
      </w:r>
      <w:r>
        <w:rPr>
          <w:noProof/>
          <w:lang w:eastAsia="fr-FR"/>
        </w:rPr>
        <w:pict>
          <v:shape id="AutoShape 1709" o:spid="_x0000_s1138" type="#_x0000_t32" style="position:absolute;margin-left:174.15pt;margin-top:16.55pt;width:.05pt;height:28.4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" strokecolor="#002060" strokeweight="1.5pt"/>
        </w:pict>
      </w:r>
      <w:r>
        <w:rPr>
          <w:noProof/>
          <w:lang w:eastAsia="fr-FR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AutoShape 1701" o:spid="_x0000_s1139" type="#_x0000_t105" style="position:absolute;margin-left:292.95pt;margin-top:16.1pt;width:13.25pt;height:10.7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"/>
        </w:pict>
      </w:r>
    </w:p>
    <w:p w:rsidR="00DF1449" w:rsidRDefault="00DF1449" w:rsidP="0055272E">
      <w:r>
        <w:rPr>
          <w:noProof/>
          <w:lang w:eastAsia="fr-FR"/>
        </w:rPr>
        <w:pict>
          <v:shape id="_x0000_s1140" type="#_x0000_t32" style="position:absolute;margin-left:419.6pt;margin-top:5.5pt;width:0;height:76.5pt;z-index:25181900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">
            <v:stroke endarrow="open"/>
          </v:shape>
        </w:pict>
      </w:r>
      <w:r>
        <w:rPr>
          <w:noProof/>
          <w:lang w:eastAsia="fr-FR"/>
        </w:rPr>
        <w:pict>
          <v:shape id="_x0000_s1141" type="#_x0000_t32" style="position:absolute;margin-left:419.75pt;margin-top:5pt;width:83.25pt;height:.25pt;flip:y;z-index:25181798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">
            <v:stroke endarrow="open"/>
          </v:shape>
        </w:pict>
      </w:r>
      <w:r>
        <w:rPr>
          <w:noProof/>
          <w:lang w:eastAsia="fr-FR"/>
        </w:rPr>
        <w:pict>
          <v:shape id="Arc 1754" o:spid="_x0000_s1142" style="position:absolute;margin-left:268.65pt;margin-top:7.8pt;width:8.25pt;height:6.95pt;flip:y;z-index:25174118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" adj="0,,0" path="m-1,18824nfc1394,8058,10564,-1,21421,,33350,,43021,9670,43021,21600em-1,18824nsc1394,8058,10564,-1,21421,,33350,,43021,9670,43021,21600r-21600,l-1,18824xe" fill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extrusionok="f" o:connecttype="custom" o:connectlocs="0,323389;1059586,371060;527591,371060" o:connectangles="0,0,0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>
        <w:rPr>
          <w:noProof/>
          <w:lang w:eastAsia="fr-FR"/>
        </w:rPr>
        <w:pict>
          <v:shape id="AutoShape 1817" o:spid="_x0000_s1143" type="#_x0000_t32" style="position:absolute;margin-left:654.4pt;margin-top:9.85pt;width:.1pt;height:18.65pt;flip:x;z-index:25180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"/>
        </w:pict>
      </w:r>
      <w:r>
        <w:rPr>
          <w:noProof/>
          <w:lang w:eastAsia="fr-FR"/>
        </w:rPr>
        <w:pict>
          <v:shape id="AutoShape 1785" o:spid="_x0000_s1144" type="#_x0000_t32" style="position:absolute;margin-left:675.2pt;margin-top:.1pt;width:0;height:10.4pt;z-index:25177292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" strokecolor="#002060" strokeweight="1.5pt"/>
        </w:pict>
      </w:r>
      <w:r>
        <w:rPr>
          <w:noProof/>
          <w:lang w:eastAsia="fr-FR"/>
        </w:rPr>
        <w:pict>
          <v:shape id="AutoShape 1784" o:spid="_x0000_s1145" type="#_x0000_t32" style="position:absolute;margin-left:635.05pt;margin-top:-.65pt;width:.05pt;height:10.45pt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" strokecolor="#002060" strokeweight="1.5pt"/>
        </w:pict>
      </w:r>
      <w:r>
        <w:rPr>
          <w:noProof/>
          <w:lang w:eastAsia="fr-FR"/>
        </w:rPr>
        <w:pict>
          <v:shape id="AutoShape 1781" o:spid="_x0000_s1146" type="#_x0000_t32" style="position:absolute;margin-left:620.25pt;margin-top:4.6pt;width:69.3pt;height:.05pt;z-index:25176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"/>
        </w:pict>
      </w:r>
      <w:r>
        <w:rPr>
          <w:noProof/>
          <w:lang w:eastAsia="fr-FR"/>
        </w:rPr>
        <w:pict>
          <v:oval id="Oval 1779" o:spid="_x0000_s1147" style="position:absolute;margin-left:579.55pt;margin-top:.15pt;width:10.75pt;height:9.7pt;z-index:251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"/>
        </w:pict>
      </w:r>
      <w:r>
        <w:rPr>
          <w:noProof/>
          <w:lang w:eastAsia="fr-FR"/>
        </w:rPr>
        <w:pict>
          <v:shape id="AutoShape 1778" o:spid="_x0000_s1148" type="#_x0000_t32" style="position:absolute;margin-left:562.2pt;margin-top:4.55pt;width:44.6pt;height:0;z-index:25176576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" strokecolor="#002060"/>
        </w:pict>
      </w:r>
      <w:r>
        <w:rPr>
          <w:noProof/>
          <w:lang w:eastAsia="fr-FR"/>
        </w:rPr>
        <w:pict>
          <v:shape id="AutoShape 1775" o:spid="_x0000_s1149" type="#_x0000_t32" style="position:absolute;margin-left:569.7pt;margin-top:-.7pt;width:30.45pt;height:.05pt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"/>
        </w:pict>
      </w:r>
      <w:r>
        <w:rPr>
          <w:noProof/>
          <w:lang w:eastAsia="fr-FR"/>
        </w:rPr>
        <w:pict>
          <v:shape id="AutoShape 1760" o:spid="_x0000_s1150" type="#_x0000_t32" style="position:absolute;margin-left:585.85pt;margin-top:9.05pt;width:.15pt;height:51.55pt;flip:x y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"/>
        </w:pict>
      </w:r>
      <w:r>
        <w:rPr>
          <w:noProof/>
          <w:lang w:eastAsia="fr-FR"/>
        </w:rPr>
        <w:pict>
          <v:shape id="AutoShape 1759" o:spid="_x0000_s1151" type="#_x0000_t32" style="position:absolute;margin-left:569.7pt;margin-top:10.5pt;width:30.45pt;height:.0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"/>
        </w:pict>
      </w:r>
      <w:r>
        <w:rPr>
          <w:noProof/>
          <w:lang w:eastAsia="fr-FR"/>
        </w:rPr>
        <w:pict>
          <v:shape id="AutoShape 1756" o:spid="_x0000_s1152" type="#_x0000_t32" style="position:absolute;margin-left:331.4pt;margin-top:16.2pt;width:.05pt;height:13.9pt;flip:y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"/>
        </w:pict>
      </w:r>
      <w:r>
        <w:rPr>
          <w:noProof/>
          <w:lang w:eastAsia="fr-FR"/>
        </w:rPr>
        <w:pict>
          <v:oval id="Oval 1752" o:spid="_x0000_s1153" style="position:absolute;margin-left:272.05pt;margin-top:-.65pt;width:10.75pt;height:9.7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"/>
        </w:pict>
      </w:r>
      <w:r>
        <w:rPr>
          <w:noProof/>
          <w:lang w:eastAsia="fr-FR"/>
        </w:rPr>
        <w:pict>
          <v:shape id="AutoShape 1725" o:spid="_x0000_s1154" type="#_x0000_t32" style="position:absolute;margin-left:244.35pt;margin-top:5.05pt;width:87.05pt;height:0;z-index:25171148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" strokecolor="#002060"/>
        </w:pict>
      </w:r>
      <w:r>
        <w:rPr>
          <w:noProof/>
          <w:lang w:eastAsia="fr-FR"/>
        </w:rPr>
        <w:pict>
          <v:shape id="AutoShape 1717" o:spid="_x0000_s1155" type="#_x0000_t32" style="position:absolute;margin-left:220.75pt;margin-top:19.5pt;width:7.6pt;height:0;z-index:25170329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" strokecolor="#002060"/>
        </w:pict>
      </w:r>
      <w:r>
        <w:rPr>
          <w:noProof/>
          <w:lang w:eastAsia="fr-FR"/>
        </w:rPr>
        <w:pict>
          <v:shape id="AutoShape 1712" o:spid="_x0000_s1156" type="#_x0000_t32" style="position:absolute;margin-left:170.25pt;margin-top:19.5pt;width:7.65pt;height:0;z-index:25169817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" strokecolor="#002060" strokeweight="1.5pt"/>
        </w:pict>
      </w:r>
      <w:r>
        <w:rPr>
          <w:noProof/>
          <w:lang w:eastAsia="fr-FR"/>
        </w:rPr>
        <w:pict>
          <v:shape id="AutoShape 1708" o:spid="_x0000_s1157" type="#_x0000_t32" style="position:absolute;margin-left:142.75pt;margin-top:.1pt;width:0;height:10.4pt;z-index:25169408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" strokecolor="#002060" strokeweight="1.5pt"/>
        </w:pict>
      </w:r>
      <w:r>
        <w:rPr>
          <w:noProof/>
          <w:lang w:eastAsia="fr-FR"/>
        </w:rPr>
        <w:pict>
          <v:shape id="AutoShape 1707" o:spid="_x0000_s1158" type="#_x0000_t32" style="position:absolute;margin-left:60.95pt;margin-top:5.05pt;width:113.2pt;height:.0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" strokecolor="#002060" strokeweight="1.5pt"/>
        </w:pict>
      </w:r>
      <w:r>
        <w:rPr>
          <w:noProof/>
          <w:lang w:eastAsia="fr-FR"/>
        </w:rPr>
        <w:pict>
          <v:rect id="Rectangle 1706" o:spid="_x0000_s1159" style="position:absolute;margin-left:106.7pt;margin-top:-.65pt;width:33.4pt;height:10.4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QocJAIAAEEEAAAOAAAAZHJzL2Uyb0RvYy54bWysU9tuEzEQfUfiHyy/k72QtM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"/>
        </w:pict>
      </w:r>
      <w:r>
        <w:rPr>
          <w:noProof/>
          <w:lang w:eastAsia="fr-FR"/>
        </w:rPr>
        <w:pict>
          <v:shape id="AutoShape 1705" o:spid="_x0000_s1160" type="#_x0000_t32" style="position:absolute;margin-left:124.4pt;margin-top:7.85pt;width:0;height:76.4pt;flip:y;z-index:25169100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"/>
        </w:pict>
      </w:r>
      <w:r>
        <w:rPr>
          <w:noProof/>
          <w:lang w:eastAsia="fr-FR"/>
        </w:rPr>
        <w:pict>
          <v:shape id="AutoShape 1703" o:spid="_x0000_s1161" type="#_x0000_t32" style="position:absolute;margin-left:277.15pt;margin-top:14.95pt;width:.05pt;height:76.85pt;flip:y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"/>
        </w:pict>
      </w:r>
      <w:r>
        <w:rPr>
          <w:noProof/>
          <w:lang w:eastAsia="fr-FR"/>
        </w:rPr>
        <w:pict>
          <v:shape id="AutoShape 1694" o:spid="_x0000_s1162" type="#_x0000_t32" style="position:absolute;margin-left:102.6pt;margin-top:-.65pt;width:.05pt;height:10.4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" strokecolor="#002060" strokeweight="1.5pt"/>
        </w:pict>
      </w:r>
      <w:r>
        <w:rPr>
          <w:noProof/>
          <w:lang w:eastAsia="fr-FR"/>
        </w:rPr>
        <w:pict>
          <v:shape id="AutoShape 1691" o:spid="_x0000_s1163" type="#_x0000_t32" style="position:absolute;margin-left:194.65pt;margin-top:5.05pt;width:30.3pt;height:0;z-index:25167667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" strokecolor="#002060"/>
        </w:pict>
      </w:r>
      <w:r>
        <w:rPr>
          <w:noProof/>
          <w:lang w:eastAsia="fr-FR"/>
        </w:rPr>
        <w:pict>
          <v:rect id="Rectangle 1679" o:spid="_x0000_s1164" style="position:absolute;margin-left:639.15pt;margin-top:-.65pt;width:33.4pt;height:10.4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"/>
        </w:pict>
      </w:r>
    </w:p>
    <w:p w:rsidR="00DF1449" w:rsidRDefault="00DF1449" w:rsidP="0055272E">
      <w:r>
        <w:rPr>
          <w:noProof/>
          <w:lang w:eastAsia="fr-FR"/>
        </w:rPr>
        <w:pict>
          <v:shape id="AutoShape 1816" o:spid="_x0000_s1165" type="#_x0000_t32" style="position:absolute;margin-left:663.15pt;margin-top:3.05pt;width:3.25pt;height:3.75pt;flip:x;z-index:25180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"/>
        </w:pict>
      </w:r>
      <w:r>
        <w:rPr>
          <w:noProof/>
          <w:lang w:eastAsia="fr-FR"/>
        </w:rPr>
        <w:pict>
          <v:shape id="AutoShape 1815" o:spid="_x0000_s1166" type="#_x0000_t32" style="position:absolute;margin-left:659.9pt;margin-top:3.05pt;width:3.25pt;height:3.75pt;flip:x;z-index:25180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"/>
        </w:pict>
      </w:r>
      <w:r>
        <w:rPr>
          <w:noProof/>
          <w:lang w:eastAsia="fr-FR"/>
        </w:rPr>
        <w:pict>
          <v:shape id="AutoShape 1814" o:spid="_x0000_s1167" type="#_x0000_t32" style="position:absolute;margin-left:656.65pt;margin-top:3.05pt;width:3.25pt;height:3.75pt;flip:x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"/>
        </w:pict>
      </w:r>
      <w:r>
        <w:rPr>
          <w:noProof/>
          <w:lang w:eastAsia="fr-FR"/>
        </w:rPr>
        <w:pict>
          <v:shape id="AutoShape 1813" o:spid="_x0000_s1168" type="#_x0000_t32" style="position:absolute;margin-left:653.4pt;margin-top:3.05pt;width:3.25pt;height:3.75pt;flip:x;z-index:25180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"/>
        </w:pict>
      </w:r>
      <w:r>
        <w:rPr>
          <w:noProof/>
          <w:lang w:eastAsia="fr-FR"/>
        </w:rPr>
        <w:pict>
          <v:shape id="AutoShape 1812" o:spid="_x0000_s1169" type="#_x0000_t32" style="position:absolute;margin-left:651.15pt;margin-top:3.05pt;width:3.25pt;height:3.75pt;flip:x;z-index:25180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"/>
        </w:pict>
      </w:r>
      <w:r>
        <w:rPr>
          <w:noProof/>
          <w:lang w:eastAsia="fr-FR"/>
        </w:rPr>
        <w:pict>
          <v:shape id="AutoShape 1811" o:spid="_x0000_s1170" type="#_x0000_t32" style="position:absolute;margin-left:647.9pt;margin-top:3.05pt;width:3.25pt;height:3.75pt;flip:x;z-index:25179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"/>
        </w:pict>
      </w:r>
      <w:r>
        <w:rPr>
          <w:noProof/>
          <w:lang w:eastAsia="fr-FR"/>
        </w:rPr>
        <w:pict>
          <v:shape id="AutoShape 1810" o:spid="_x0000_s1171" type="#_x0000_t32" style="position:absolute;margin-left:644.65pt;margin-top:3.05pt;width:3.25pt;height:3.75pt;flip:x;z-index:25179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"/>
        </w:pict>
      </w:r>
      <w:r>
        <w:rPr>
          <w:noProof/>
          <w:lang w:eastAsia="fr-FR"/>
        </w:rPr>
        <w:pict>
          <v:shape id="AutoShape 1809" o:spid="_x0000_s1172" type="#_x0000_t32" style="position:absolute;margin-left:641.4pt;margin-top:3.05pt;width:3.25pt;height:3.75pt;flip:x;z-index:25179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"/>
        </w:pict>
      </w:r>
      <w:r>
        <w:rPr>
          <w:noProof/>
          <w:lang w:eastAsia="fr-FR"/>
        </w:rPr>
        <w:pict>
          <v:shape id="AutoShape 1808" o:spid="_x0000_s1173" type="#_x0000_t32" style="position:absolute;margin-left:644.65pt;margin-top:3.05pt;width:21.5pt;height:0;z-index:25179648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"/>
        </w:pict>
      </w:r>
      <w:r>
        <w:rPr>
          <w:noProof/>
          <w:lang w:eastAsia="fr-FR"/>
        </w:rPr>
        <w:pict>
          <v:shape id="AutoShape 1788" o:spid="_x0000_s1174" type="#_x0000_t32" style="position:absolute;margin-left:689.55pt;margin-top:1.2pt;width:17.55pt;height:0;flip:x;z-index:25177600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"/>
        </w:pict>
      </w:r>
      <w:r>
        <w:rPr>
          <w:noProof/>
          <w:lang w:eastAsia="fr-FR"/>
        </w:rPr>
        <w:pict>
          <v:shape id="AutoShape 1783" o:spid="_x0000_s1175" type="#_x0000_t32" style="position:absolute;margin-left:586pt;margin-top:3.05pt;width:34.5pt;height:0;z-index:25177088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rJtIgIAAEA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"/>
        </w:pict>
      </w:r>
      <w:r>
        <w:rPr>
          <w:noProof/>
          <w:lang w:eastAsia="fr-FR"/>
        </w:rPr>
        <w:pict>
          <v:shape id="AutoShape 1774" o:spid="_x0000_s1176" type="#_x0000_t32" style="position:absolute;margin-left:343.95pt;margin-top:5.75pt;width:0;height:53.05pt;z-index:25176166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" strokeweight="3pt"/>
        </w:pict>
      </w:r>
      <w:r>
        <w:rPr>
          <w:noProof/>
          <w:lang w:eastAsia="fr-FR"/>
        </w:rPr>
        <w:pict>
          <v:shape id="AutoShape 1773" o:spid="_x0000_s1177" type="#_x0000_t32" style="position:absolute;margin-left:526.9pt;margin-top:5.75pt;width:9.15pt;height:34.25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" strokeweight="3pt"/>
        </w:pict>
      </w:r>
      <w:r>
        <w:rPr>
          <w:noProof/>
          <w:lang w:eastAsia="fr-FR"/>
        </w:rPr>
        <w:pict>
          <v:shape id="AutoShape 1771" o:spid="_x0000_s1178" type="#_x0000_t32" style="position:absolute;margin-left:478.9pt;margin-top:5.75pt;width:9.15pt;height:44.35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" strokeweight="3pt"/>
        </w:pict>
      </w:r>
      <w:r>
        <w:rPr>
          <w:noProof/>
          <w:lang w:eastAsia="fr-FR"/>
        </w:rPr>
        <w:pict>
          <v:shape id="AutoShape 1769" o:spid="_x0000_s1179" type="#_x0000_t32" style="position:absolute;margin-left:430.9pt;margin-top:5.6pt;width:9.15pt;height:5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" strokeweight="3pt"/>
        </w:pict>
      </w:r>
      <w:r>
        <w:rPr>
          <w:noProof/>
          <w:lang w:eastAsia="fr-FR"/>
        </w:rPr>
        <w:pict>
          <v:shape id="AutoShape 1767" o:spid="_x0000_s1180" type="#_x0000_t32" style="position:absolute;margin-left:382.9pt;margin-top:4.65pt;width:9.15pt;height:55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" strokeweight="3pt"/>
        </w:pict>
      </w:r>
      <w:r>
        <w:rPr>
          <w:noProof/>
          <w:lang w:eastAsia="fr-FR"/>
        </w:rPr>
        <w:pict>
          <v:shape id="AutoShape 1758" o:spid="_x0000_s1181" type="#_x0000_t32" style="position:absolute;margin-left:331.4pt;margin-top:4.65pt;width:230.8pt;height:0;z-index:25174528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4IMIgIAAEE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"/>
        </w:pict>
      </w:r>
      <w:r>
        <w:rPr>
          <w:noProof/>
          <w:lang w:eastAsia="fr-FR"/>
        </w:rPr>
        <w:pict>
          <v:shape id="AutoShape 1730" o:spid="_x0000_s1182" type="#_x0000_t32" style="position:absolute;margin-left:42.3pt;margin-top:3.05pt;width:17.55pt;height:0;flip:x;z-index:25171660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"/>
        </w:pict>
      </w:r>
      <w:r>
        <w:rPr>
          <w:noProof/>
          <w:lang w:eastAsia="fr-FR"/>
        </w:rPr>
        <w:pict>
          <v:shape id="AutoShape 1682" o:spid="_x0000_s1183" type="#_x0000_t32" style="position:absolute;margin-left:124.4pt;margin-top:10.9pt;width:0;height:49.75pt;flip:y;z-index:25166745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"/>
        </w:pict>
      </w:r>
    </w:p>
    <w:p w:rsidR="00DF1449" w:rsidRDefault="00DF1449" w:rsidP="0055272E">
      <w:r>
        <w:rPr>
          <w:noProof/>
          <w:lang w:eastAsia="fr-FR"/>
        </w:rPr>
        <w:pict>
          <v:shape id="Connecteur droit avec flèche 310" o:spid="_x0000_s1184" type="#_x0000_t32" style="position:absolute;margin-left:403.85pt;margin-top:15.1pt;width:12.25pt;height:0;z-index:25182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">
            <v:stroke endarrow="open"/>
          </v:shape>
        </w:pict>
      </w:r>
      <w:r>
        <w:rPr>
          <w:noProof/>
          <w:lang w:eastAsia="fr-FR"/>
        </w:rPr>
        <w:pict>
          <v:shape id="_x0000_s1185" type="#_x0000_t202" style="position:absolute;margin-left:404.15pt;margin-top:14.9pt;width:12pt;height:90.7pt;z-index:25182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" stroked="f">
            <v:fill opacity="0"/>
            <v:textbox style="mso-fit-shape-to-text:t" inset="0,0,0,0">
              <w:txbxContent>
                <w:p w:rsidR="00DF1449" w:rsidRDefault="00DF1449">
                  <w:r>
                    <w:t>x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AutoShape 1820" o:spid="_x0000_s1186" type="#_x0000_t32" style="position:absolute;margin-left:466.8pt;margin-top:9.7pt;width:118.95pt;height:31.2pt;flip:y;z-index:25180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"/>
        </w:pict>
      </w:r>
      <w:r>
        <w:rPr>
          <w:noProof/>
          <w:lang w:eastAsia="fr-FR"/>
        </w:rPr>
        <w:pict>
          <v:shape id="AutoShape 1700" o:spid="_x0000_s1187" type="#_x0000_t32" style="position:absolute;margin-left:170.25pt;margin-top:24.6pt;width:7.65pt;height:.0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"/>
        </w:pict>
      </w:r>
      <w:r>
        <w:rPr>
          <w:noProof/>
          <w:lang w:eastAsia="fr-FR"/>
        </w:rPr>
        <w:pict>
          <v:shape id="AutoShape 1699" o:spid="_x0000_s1188" type="#_x0000_t32" style="position:absolute;margin-left:222.4pt;margin-top:24.65pt;width:5.95pt;height:0;z-index:25168486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"/>
        </w:pict>
      </w:r>
      <w:r>
        <w:rPr>
          <w:noProof/>
          <w:lang w:eastAsia="fr-FR"/>
        </w:rPr>
        <w:pict>
          <v:shape id="AutoShape 1698" o:spid="_x0000_s1189" type="#_x0000_t32" style="position:absolute;margin-left:224.9pt;margin-top:24.6pt;width:0;height:10.7pt;z-index:25168384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"/>
        </w:pict>
      </w:r>
      <w:r>
        <w:rPr>
          <w:noProof/>
          <w:lang w:eastAsia="fr-FR"/>
        </w:rPr>
        <w:pict>
          <v:shape id="AutoShape 1697" o:spid="_x0000_s1190" type="#_x0000_t32" style="position:absolute;margin-left:174.15pt;margin-top:24.6pt;width:0;height:10.6pt;z-index:25168281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"/>
        </w:pict>
      </w:r>
      <w:r>
        <w:rPr>
          <w:noProof/>
          <w:lang w:eastAsia="fr-FR"/>
        </w:rPr>
        <w:pict>
          <v:shape id="AutoShape 1930" o:spid="_x0000_s1191" type="#_x0000_t32" style="position:absolute;margin-left:448.1pt;margin-top:.1pt;width:46.05pt;height:71.3pt;flip:x y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">
            <v:stroke endarrow="block"/>
          </v:shape>
        </w:pict>
      </w:r>
    </w:p>
    <w:p w:rsidR="00DF1449" w:rsidRDefault="00DF1449" w:rsidP="0055272E">
      <w:r>
        <w:rPr>
          <w:noProof/>
          <w:lang w:eastAsia="fr-FR"/>
        </w:rPr>
        <w:pict>
          <v:shape id="AutoShape 1727" o:spid="_x0000_s1192" type="#_x0000_t32" style="position:absolute;margin-left:277.4pt;margin-top:15.5pt;width:190.05pt;height:0;z-index:25171353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"/>
        </w:pict>
      </w:r>
      <w:r>
        <w:rPr>
          <w:noProof/>
          <w:lang w:eastAsia="fr-FR"/>
        </w:rPr>
        <w:pict>
          <v:shape id="AutoShape 1696" o:spid="_x0000_s1193" type="#_x0000_t32" style="position:absolute;margin-left:125.05pt;margin-top:9.85pt;width:152.1pt;height:.0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"/>
        </w:pict>
      </w:r>
    </w:p>
    <w:p w:rsidR="00DF1449" w:rsidRDefault="00DF1449" w:rsidP="0055272E">
      <w:r>
        <w:rPr>
          <w:noProof/>
          <w:lang w:eastAsia="fr-FR"/>
        </w:rPr>
        <w:pict>
          <v:shape id="Text Box 1821" o:spid="_x0000_s1194" type="#_x0000_t202" style="position:absolute;margin-left:396.55pt;margin-top:20.55pt;width:139.5pt;height:22.55pt;z-index:25180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" stroked="f">
            <v:textbox>
              <w:txbxContent>
                <w:p w:rsidR="00DF1449" w:rsidRDefault="00DF1449" w:rsidP="0055272E">
                  <w:r>
                    <w:t xml:space="preserve"> Vis du convoyeur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AutoShape 1733" o:spid="_x0000_s1195" type="#_x0000_t32" style="position:absolute;margin-left:42.3pt;margin-top:19.65pt;width:17.55pt;height:0;flip:x;z-index:25171968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"/>
        </w:pict>
      </w:r>
      <w:r>
        <w:rPr>
          <w:noProof/>
          <w:lang w:eastAsia="fr-FR"/>
        </w:rPr>
        <w:pict>
          <v:shape id="AutoShape 1732" o:spid="_x0000_s1196" type="#_x0000_t32" style="position:absolute;margin-left:59.85pt;margin-top:19.65pt;width:0;height:46.05pt;z-index:25171865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"/>
        </w:pict>
      </w:r>
    </w:p>
    <w:p w:rsidR="00DF1449" w:rsidRDefault="00DF1449" w:rsidP="0055272E">
      <w:r>
        <w:rPr>
          <w:noProof/>
          <w:lang w:eastAsia="fr-FR"/>
        </w:rPr>
        <w:pict>
          <v:shape id="AutoShape 1790" o:spid="_x0000_s1197" type="#_x0000_t32" style="position:absolute;margin-left:691pt;margin-top:24.9pt;width:17.55pt;height:0;flip:x;z-index:25177804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"/>
        </w:pict>
      </w:r>
      <w:r>
        <w:rPr>
          <w:noProof/>
          <w:lang w:eastAsia="fr-FR"/>
        </w:rPr>
        <w:pict>
          <v:shape id="AutoShape 1789" o:spid="_x0000_s1198" type="#_x0000_t32" style="position:absolute;margin-left:691pt;margin-top:24.9pt;width:0;height:46.05pt;z-index:25177702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"/>
        </w:pict>
      </w:r>
      <w:r>
        <w:rPr>
          <w:noProof/>
          <w:lang w:eastAsia="fr-FR"/>
        </w:rPr>
        <w:pict>
          <v:shape id="Text Box 1749" o:spid="_x0000_s1199" type="#_x0000_t202" style="position:absolute;margin-left:211.95pt;margin-top:4.9pt;width:119.45pt;height:39.95pt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" stroked="f" strokecolor="#002060">
            <v:textbox>
              <w:txbxContent>
                <w:p w:rsidR="00DF1449" w:rsidRDefault="00DF1449" w:rsidP="0055272E">
                  <w:r>
                    <w:t>Moteur de Consigne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AutoShape 1748" o:spid="_x0000_s1200" type="#_x0000_t104" style="position:absolute;margin-left:177.45pt;margin-top:7.6pt;width:25.45pt;height:10.05pt;flip:x y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" adj=",,9241"/>
        </w:pict>
      </w:r>
      <w:r>
        <w:rPr>
          <w:noProof/>
          <w:lang w:eastAsia="fr-FR"/>
        </w:rPr>
        <w:pict>
          <v:shape id="AutoShape 1738" o:spid="_x0000_s1201" type="#_x0000_t32" style="position:absolute;margin-left:124.4pt;margin-top:22.6pt;width:0;height:36pt;z-index:25172480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"/>
        </w:pict>
      </w:r>
      <w:r>
        <w:rPr>
          <w:noProof/>
          <w:lang w:eastAsia="fr-FR"/>
        </w:rPr>
        <w:pict>
          <v:shape id="AutoShape 1737" o:spid="_x0000_s1202" type="#_x0000_t32" style="position:absolute;margin-left:142.7pt;margin-top:12.15pt;width:.05pt;height:10.45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" strokecolor="#002060" strokeweight="1.5pt"/>
        </w:pict>
      </w:r>
      <w:r>
        <w:rPr>
          <w:noProof/>
          <w:lang w:eastAsia="fr-FR"/>
        </w:rPr>
        <w:pict>
          <v:shape id="AutoShape 1736" o:spid="_x0000_s1203" type="#_x0000_t32" style="position:absolute;margin-left:102.55pt;margin-top:12.15pt;width:.05pt;height:10.45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" strokecolor="#002060" strokeweight="1.5pt"/>
        </w:pict>
      </w:r>
      <w:r>
        <w:rPr>
          <w:noProof/>
          <w:lang w:eastAsia="fr-FR"/>
        </w:rPr>
        <w:pict>
          <v:shape id="AutoShape 1735" o:spid="_x0000_s1204" type="#_x0000_t32" style="position:absolute;margin-left:59.85pt;margin-top:17.6pt;width:113.2pt;height:.05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" strokecolor="#002060" strokeweight="1.5pt"/>
        </w:pict>
      </w:r>
      <w:r>
        <w:rPr>
          <w:noProof/>
          <w:lang w:eastAsia="fr-FR"/>
        </w:rPr>
        <w:pict>
          <v:rect id="Rectangle 1681" o:spid="_x0000_s1205" style="position:absolute;margin-left:106.7pt;margin-top:12.15pt;width:33.4pt;height:10.4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"/>
        </w:pict>
      </w:r>
    </w:p>
    <w:p w:rsidR="00DF1449" w:rsidRDefault="00DF1449" w:rsidP="0055272E">
      <w:r>
        <w:rPr>
          <w:noProof/>
          <w:lang w:eastAsia="fr-FR"/>
        </w:rPr>
        <w:pict>
          <v:shape id="AutoShape 1797" o:spid="_x0000_s1206" type="#_x0000_t104" style="position:absolute;margin-left:590.3pt;margin-top:9.4pt;width:22.4pt;height:10pt;flip:y;z-index:25178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" adj=",,9241"/>
        </w:pict>
      </w:r>
      <w:r>
        <w:rPr>
          <w:noProof/>
          <w:lang w:eastAsia="fr-FR"/>
        </w:rPr>
        <w:pict>
          <v:shape id="AutoShape 1795" o:spid="_x0000_s1207" type="#_x0000_t32" style="position:absolute;margin-left:620.5pt;margin-top:19.4pt;width:70.5pt;height:0;flip:x;z-index:25178316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"/>
        </w:pict>
      </w:r>
      <w:r>
        <w:rPr>
          <w:noProof/>
          <w:lang w:eastAsia="fr-FR"/>
        </w:rPr>
        <w:pict>
          <v:shape id="AutoShape 1794" o:spid="_x0000_s1208" type="#_x0000_t32" style="position:absolute;margin-left:675.2pt;margin-top:14.8pt;width:0;height:10.4pt;z-index:25178214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" strokecolor="#002060" strokeweight="1.5pt"/>
        </w:pict>
      </w:r>
      <w:r>
        <w:rPr>
          <w:noProof/>
          <w:lang w:eastAsia="fr-FR"/>
        </w:rPr>
        <w:pict>
          <v:shape id="AutoShape 1793" o:spid="_x0000_s1209" type="#_x0000_t32" style="position:absolute;margin-left:635pt;margin-top:14.8pt;width:.05pt;height:10.45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" strokecolor="#002060" strokeweight="1.5pt"/>
        </w:pict>
      </w:r>
      <w:r>
        <w:rPr>
          <w:noProof/>
          <w:lang w:eastAsia="fr-FR"/>
        </w:rPr>
        <w:pict>
          <v:rect id="Rectangle 1792" o:spid="_x0000_s1210" style="position:absolute;margin-left:639.15pt;margin-top:14.8pt;width:33.4pt;height:10.4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"/>
        </w:pict>
      </w:r>
      <w:r>
        <w:rPr>
          <w:noProof/>
          <w:lang w:eastAsia="fr-FR"/>
        </w:rPr>
        <w:pict>
          <v:shape id="AutoShape 1734" o:spid="_x0000_s1211" type="#_x0000_t32" style="position:absolute;margin-left:42.3pt;margin-top:14.8pt;width:17.55pt;height:0;flip:x;z-index:25172070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"/>
        </w:pict>
      </w:r>
    </w:p>
    <w:p w:rsidR="00DF1449" w:rsidRDefault="00DF1449" w:rsidP="0055272E">
      <w:r>
        <w:rPr>
          <w:noProof/>
          <w:lang w:eastAsia="fr-FR"/>
        </w:rPr>
        <w:pict>
          <v:shape id="Text Box 1798" o:spid="_x0000_s1212" type="#_x0000_t202" style="position:absolute;margin-left:527.1pt;margin-top:7.55pt;width:108pt;height:84.1pt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" stroked="f" strokecolor="#002060">
            <v:textbox>
              <w:txbxContent>
                <w:p w:rsidR="00DF1449" w:rsidRDefault="00DF1449" w:rsidP="0055272E">
                  <w:r>
                    <w:t>Moteur Principal</w:t>
                  </w:r>
                </w:p>
                <w:p w:rsidR="00DF1449" w:rsidRDefault="00DF1449" w:rsidP="0055272E">
                  <w:r>
                    <w:t>Pm = 20 kW</w:t>
                  </w:r>
                </w:p>
                <w:p w:rsidR="00DF1449" w:rsidRDefault="00DF1449" w:rsidP="0055272E">
                  <w:r>
                    <w:t>Nm = 1450 tr.min</w:t>
                  </w:r>
                  <w:r w:rsidRPr="001803E8">
                    <w:rPr>
                      <w:vertAlign w:val="superscript"/>
                    </w:rPr>
                    <w:t>-1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AutoShape 1818" o:spid="_x0000_s1213" type="#_x0000_t32" style="position:absolute;margin-left:655.65pt;margin-top:.5pt;width:0;height:19.2pt;z-index:25180672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"/>
        </w:pict>
      </w:r>
      <w:r>
        <w:rPr>
          <w:noProof/>
          <w:lang w:eastAsia="fr-FR"/>
        </w:rPr>
        <w:pict>
          <v:shape id="AutoShape 1807" o:spid="_x0000_s1214" type="#_x0000_t32" style="position:absolute;margin-left:665.4pt;margin-top:19.7pt;width:3.25pt;height:3.75pt;flip:x;z-index:25179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"/>
        </w:pict>
      </w:r>
      <w:r>
        <w:rPr>
          <w:noProof/>
          <w:lang w:eastAsia="fr-FR"/>
        </w:rPr>
        <w:pict>
          <v:shape id="AutoShape 1806" o:spid="_x0000_s1215" type="#_x0000_t32" style="position:absolute;margin-left:662.15pt;margin-top:19.7pt;width:3.25pt;height:3.75pt;flip:x;z-index:25179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"/>
        </w:pict>
      </w:r>
      <w:r>
        <w:rPr>
          <w:noProof/>
          <w:lang w:eastAsia="fr-FR"/>
        </w:rPr>
        <w:pict>
          <v:shape id="AutoShape 1805" o:spid="_x0000_s1216" type="#_x0000_t32" style="position:absolute;margin-left:658.9pt;margin-top:19.7pt;width:3.25pt;height:3.75pt;flip:x;z-index:25179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"/>
        </w:pict>
      </w:r>
      <w:r>
        <w:rPr>
          <w:noProof/>
          <w:lang w:eastAsia="fr-FR"/>
        </w:rPr>
        <w:pict>
          <v:shape id="AutoShape 1804" o:spid="_x0000_s1217" type="#_x0000_t32" style="position:absolute;margin-left:655.65pt;margin-top:19.7pt;width:3.25pt;height:3.75pt;flip:x;z-index:25179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"/>
        </w:pict>
      </w:r>
      <w:r>
        <w:rPr>
          <w:noProof/>
          <w:lang w:eastAsia="fr-FR"/>
        </w:rPr>
        <w:pict>
          <v:shape id="AutoShape 1803" o:spid="_x0000_s1218" type="#_x0000_t32" style="position:absolute;margin-left:653.4pt;margin-top:19.7pt;width:3.25pt;height:3.75pt;flip:x;z-index:25179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"/>
        </w:pict>
      </w:r>
      <w:r>
        <w:rPr>
          <w:noProof/>
          <w:lang w:eastAsia="fr-FR"/>
        </w:rPr>
        <w:pict>
          <v:shape id="AutoShape 1802" o:spid="_x0000_s1219" type="#_x0000_t32" style="position:absolute;margin-left:650.15pt;margin-top:19.7pt;width:3.25pt;height:3.75pt;flip:x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"/>
        </w:pict>
      </w:r>
      <w:r>
        <w:rPr>
          <w:noProof/>
          <w:lang w:eastAsia="fr-FR"/>
        </w:rPr>
        <w:pict>
          <v:shape id="AutoShape 1801" o:spid="_x0000_s1220" type="#_x0000_t32" style="position:absolute;margin-left:646.9pt;margin-top:19.7pt;width:3.25pt;height:3.75pt;flip:x;z-index:25178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"/>
        </w:pict>
      </w:r>
      <w:r>
        <w:rPr>
          <w:noProof/>
          <w:lang w:eastAsia="fr-FR"/>
        </w:rPr>
        <w:pict>
          <v:shape id="AutoShape 1800" o:spid="_x0000_s1221" type="#_x0000_t32" style="position:absolute;margin-left:643.65pt;margin-top:19.7pt;width:3.25pt;height:3.75pt;flip:x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"/>
        </w:pict>
      </w:r>
      <w:r>
        <w:rPr>
          <w:noProof/>
          <w:lang w:eastAsia="fr-FR"/>
        </w:rPr>
        <w:pict>
          <v:shape id="AutoShape 1799" o:spid="_x0000_s1222" type="#_x0000_t32" style="position:absolute;margin-left:646.9pt;margin-top:19.7pt;width:21.5pt;height:0;z-index:25178726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"/>
        </w:pict>
      </w:r>
      <w:r>
        <w:rPr>
          <w:noProof/>
          <w:lang w:eastAsia="fr-FR"/>
        </w:rPr>
        <w:pict>
          <v:shape id="AutoShape 1791" o:spid="_x0000_s1223" type="#_x0000_t32" style="position:absolute;margin-left:691pt;margin-top:20.05pt;width:17.55pt;height:0;flip:x;z-index:25177907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"/>
        </w:pict>
      </w:r>
      <w:r>
        <w:rPr>
          <w:noProof/>
          <w:lang w:eastAsia="fr-FR"/>
        </w:rPr>
        <w:pict>
          <v:shape id="AutoShape 1747" o:spid="_x0000_s1224" type="#_x0000_t32" style="position:absolute;margin-left:132.05pt;margin-top:7.7pt;width:3.25pt;height:3.75pt;flip:x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"/>
        </w:pict>
      </w:r>
      <w:r>
        <w:rPr>
          <w:noProof/>
          <w:lang w:eastAsia="fr-FR"/>
        </w:rPr>
        <w:pict>
          <v:shape id="AutoShape 1746" o:spid="_x0000_s1225" type="#_x0000_t32" style="position:absolute;margin-left:128.8pt;margin-top:7.7pt;width:3.25pt;height:3.75pt;flip:x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"/>
        </w:pict>
      </w:r>
      <w:r>
        <w:rPr>
          <w:noProof/>
          <w:lang w:eastAsia="fr-FR"/>
        </w:rPr>
        <w:pict>
          <v:shape id="AutoShape 1745" o:spid="_x0000_s1226" type="#_x0000_t32" style="position:absolute;margin-left:125.55pt;margin-top:7.7pt;width:3.25pt;height:3.75pt;flip:x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"/>
        </w:pict>
      </w:r>
      <w:r>
        <w:rPr>
          <w:noProof/>
          <w:lang w:eastAsia="fr-FR"/>
        </w:rPr>
        <w:pict>
          <v:shape id="AutoShape 1744" o:spid="_x0000_s1227" type="#_x0000_t32" style="position:absolute;margin-left:122.3pt;margin-top:7.7pt;width:3.25pt;height:3.75pt;flip:x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"/>
        </w:pict>
      </w:r>
      <w:r>
        <w:rPr>
          <w:noProof/>
          <w:lang w:eastAsia="fr-FR"/>
        </w:rPr>
        <w:pict>
          <v:shape id="AutoShape 1743" o:spid="_x0000_s1228" type="#_x0000_t32" style="position:absolute;margin-left:120.05pt;margin-top:7.7pt;width:3.25pt;height:3.75pt;flip:x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"/>
        </w:pict>
      </w:r>
      <w:r>
        <w:rPr>
          <w:noProof/>
          <w:lang w:eastAsia="fr-FR"/>
        </w:rPr>
        <w:pict>
          <v:shape id="AutoShape 1742" o:spid="_x0000_s1229" type="#_x0000_t32" style="position:absolute;margin-left:116.8pt;margin-top:7.7pt;width:3.25pt;height:3.75pt;flip:x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"/>
        </w:pict>
      </w:r>
      <w:r>
        <w:rPr>
          <w:noProof/>
          <w:lang w:eastAsia="fr-FR"/>
        </w:rPr>
        <w:pict>
          <v:shape id="AutoShape 1741" o:spid="_x0000_s1230" type="#_x0000_t32" style="position:absolute;margin-left:113.55pt;margin-top:7.7pt;width:3.25pt;height:3.75pt;flip:x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"/>
        </w:pict>
      </w:r>
      <w:r>
        <w:rPr>
          <w:noProof/>
          <w:lang w:eastAsia="fr-FR"/>
        </w:rPr>
        <w:pict>
          <v:shape id="AutoShape 1740" o:spid="_x0000_s1231" type="#_x0000_t32" style="position:absolute;margin-left:110.3pt;margin-top:7.7pt;width:3.25pt;height:3.75pt;flip:x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"/>
        </w:pict>
      </w:r>
      <w:r>
        <w:rPr>
          <w:noProof/>
          <w:lang w:eastAsia="fr-FR"/>
        </w:rPr>
        <w:pict>
          <v:shape id="AutoShape 1739" o:spid="_x0000_s1232" type="#_x0000_t32" style="position:absolute;margin-left:113.55pt;margin-top:7.7pt;width:21.5pt;height:0;z-index:25172582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"/>
        </w:pict>
      </w:r>
    </w:p>
    <w:p w:rsidR="00DF1449" w:rsidRDefault="00DF1449" w:rsidP="0055272E"/>
    <w:p w:rsidR="00DF1449" w:rsidRDefault="00DF1449" w:rsidP="0055272E"/>
    <w:p w:rsidR="00DF1449" w:rsidRPr="00F902D6" w:rsidRDefault="00DF1449" w:rsidP="0055272E">
      <w:r>
        <w:rPr>
          <w:noProof/>
          <w:lang w:eastAsia="fr-FR"/>
        </w:rPr>
        <w:pict>
          <v:shape id="Text Box 1620" o:spid="_x0000_s1233" type="#_x0000_t202" style="position:absolute;margin-left:292.95pt;margin-top:15.5pt;width:58.15pt;height:90.7pt;z-index:251540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" stroked="f">
            <v:textbox style="mso-fit-shape-to-text:t">
              <w:txbxContent>
                <w:p w:rsidR="00DF1449" w:rsidRPr="00CF4FA0" w:rsidRDefault="00DF1449" w:rsidP="0055272E">
                  <w:pPr>
                    <w:rPr>
                      <w:rFonts w:ascii="Arial" w:hAnsi="Arial" w:cs="Arial"/>
                      <w:b/>
                      <w:sz w:val="28"/>
                      <w:szCs w:val="36"/>
                    </w:rPr>
                  </w:pPr>
                  <w:r w:rsidRPr="00CF4FA0">
                    <w:rPr>
                      <w:rFonts w:ascii="Arial" w:hAnsi="Arial" w:cs="Arial"/>
                      <w:b/>
                      <w:sz w:val="28"/>
                      <w:szCs w:val="36"/>
                    </w:rPr>
                    <w:t>DT2</w:t>
                  </w:r>
                </w:p>
              </w:txbxContent>
            </v:textbox>
          </v:shape>
        </w:pict>
      </w:r>
    </w:p>
    <w:p w:rsidR="00DF1449" w:rsidRDefault="00DF1449" w:rsidP="0055272E"/>
    <w:p w:rsidR="00DF1449" w:rsidRDefault="00DF1449" w:rsidP="0055272E">
      <w:r>
        <w:rPr>
          <w:noProof/>
          <w:lang w:eastAsia="fr-FR"/>
        </w:rPr>
        <w:pict>
          <v:shape id="Zone de texte 2119" o:spid="_x0000_s1234" type="#_x0000_t202" style="position:absolute;margin-left:227.3pt;margin-top:.1pt;width:226.85pt;height:29.2pt;z-index:25181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" strokeweight=".5pt">
            <v:textbox>
              <w:txbxContent>
                <w:p w:rsidR="00DF1449" w:rsidRPr="00C36E28" w:rsidRDefault="00DF1449" w:rsidP="002D046F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C36E28">
                    <w:rPr>
                      <w:rFonts w:ascii="Arial" w:hAnsi="Arial" w:cs="Arial"/>
                      <w:b/>
                      <w:sz w:val="24"/>
                    </w:rPr>
                    <w:t xml:space="preserve">Réducteur à double </w:t>
                  </w:r>
                  <w:r>
                    <w:rPr>
                      <w:rFonts w:ascii="Arial" w:hAnsi="Arial" w:cs="Arial"/>
                      <w:b/>
                      <w:sz w:val="24"/>
                    </w:rPr>
                    <w:t xml:space="preserve">train </w:t>
                  </w:r>
                  <w:r w:rsidRPr="00C36E28">
                    <w:rPr>
                      <w:rFonts w:ascii="Arial" w:hAnsi="Arial" w:cs="Arial"/>
                      <w:b/>
                      <w:sz w:val="24"/>
                    </w:rPr>
                    <w:t>planétaire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1648" o:spid="_x0000_s1235" type="#_x0000_t202" style="position:absolute;margin-left:255.5pt;margin-top:92.25pt;width:212.55pt;height:32.3pt;z-index:25159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" stroked="f" strokecolor="red">
            <v:textbox>
              <w:txbxContent>
                <w:p w:rsidR="00DF1449" w:rsidRPr="00CF4FA0" w:rsidRDefault="00DF1449" w:rsidP="0055272E">
                  <w:pPr>
                    <w:rPr>
                      <w:rFonts w:ascii="Arial" w:hAnsi="Arial" w:cs="Arial"/>
                      <w:b/>
                      <w:sz w:val="28"/>
                    </w:rPr>
                  </w:pPr>
                  <w:r w:rsidRPr="00CF4FA0">
                    <w:rPr>
                      <w:rFonts w:ascii="Arial" w:hAnsi="Arial" w:cs="Arial"/>
                      <w:b/>
                      <w:sz w:val="28"/>
                    </w:rPr>
                    <w:t>N</w:t>
                  </w:r>
                  <w:r w:rsidRPr="00CF4FA0">
                    <w:rPr>
                      <w:rFonts w:ascii="Arial" w:hAnsi="Arial" w:cs="Arial"/>
                      <w:b/>
                      <w:sz w:val="28"/>
                      <w:vertAlign w:val="subscript"/>
                    </w:rPr>
                    <w:t>couronne</w:t>
                  </w:r>
                  <w:r>
                    <w:rPr>
                      <w:rFonts w:ascii="Arial" w:hAnsi="Arial" w:cs="Arial"/>
                      <w:b/>
                      <w:sz w:val="28"/>
                      <w:vertAlign w:val="subscript"/>
                    </w:rPr>
                    <w:t xml:space="preserve"> </w:t>
                  </w:r>
                  <w:r w:rsidRPr="00CF4FA0">
                    <w:rPr>
                      <w:rFonts w:ascii="Arial" w:hAnsi="Arial" w:cs="Arial"/>
                      <w:b/>
                      <w:sz w:val="28"/>
                    </w:rPr>
                    <w:t>= N</w:t>
                  </w:r>
                  <w:r w:rsidRPr="00CF4FA0">
                    <w:rPr>
                      <w:rFonts w:ascii="Arial" w:hAnsi="Arial" w:cs="Arial"/>
                      <w:b/>
                      <w:sz w:val="28"/>
                      <w:vertAlign w:val="subscript"/>
                    </w:rPr>
                    <w:t>bol</w:t>
                  </w:r>
                  <w:r w:rsidRPr="00CF4FA0">
                    <w:rPr>
                      <w:rFonts w:ascii="Arial" w:hAnsi="Arial" w:cs="Arial"/>
                      <w:b/>
                      <w:sz w:val="28"/>
                    </w:rPr>
                    <w:t xml:space="preserve"> = 3</w:t>
                  </w:r>
                  <w:r>
                    <w:rPr>
                      <w:rFonts w:ascii="Arial" w:hAnsi="Arial" w:cs="Arial"/>
                      <w:b/>
                      <w:sz w:val="28"/>
                    </w:rPr>
                    <w:t xml:space="preserve"> </w:t>
                  </w:r>
                  <w:r w:rsidRPr="00CF4FA0">
                    <w:rPr>
                      <w:rFonts w:ascii="Arial" w:hAnsi="Arial" w:cs="Arial"/>
                      <w:b/>
                      <w:sz w:val="28"/>
                    </w:rPr>
                    <w:t>250 tr.min</w:t>
                  </w:r>
                  <w:r w:rsidRPr="00CF4FA0">
                    <w:rPr>
                      <w:rFonts w:ascii="Arial" w:hAnsi="Arial" w:cs="Arial"/>
                      <w:b/>
                      <w:sz w:val="28"/>
                      <w:vertAlign w:val="superscript"/>
                    </w:rPr>
                    <w:t>-1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AutoShape 1644" o:spid="_x0000_s1236" type="#_x0000_t104" style="position:absolute;margin-left:202.65pt;margin-top:96.75pt;width:45.2pt;height:19.75pt;flip:y;z-index:25159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" adj=",,9241"/>
        </w:pict>
      </w:r>
      <w:r w:rsidRPr="00290657"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196.5pt;height:102.75pt;visibility:visible">
            <v:imagedata r:id="rId13" o:title="" croptop="5569f" cropleft="3362f" grayscale="t"/>
          </v:shape>
        </w:pict>
      </w:r>
      <w:r w:rsidRPr="00F902D6">
        <w:t xml:space="preserve"> </w:t>
      </w:r>
    </w:p>
    <w:p w:rsidR="00DF1449" w:rsidRPr="002D046F" w:rsidRDefault="00DF1449" w:rsidP="00EE09D5">
      <w:pPr>
        <w:ind w:left="9912" w:firstLine="708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fr-FR"/>
        </w:rPr>
        <w:pict>
          <v:shape id="AutoShape 1637" o:spid="_x0000_s1237" type="#_x0000_t32" style="position:absolute;left:0;text-align:left;margin-left:442.7pt;margin-top:9.4pt;width:0;height:124.7pt;flip:y;z-index:25158758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"/>
        </w:pict>
      </w:r>
      <w:r>
        <w:rPr>
          <w:noProof/>
          <w:lang w:eastAsia="fr-FR"/>
        </w:rPr>
        <w:pict>
          <v:shape id="AutoShape 1652" o:spid="_x0000_s1238" type="#_x0000_t32" style="position:absolute;left:0;text-align:left;margin-left:134.7pt;margin-top:9.4pt;width:0;height:150.75pt;flip:y;z-index:25160192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"/>
        </w:pict>
      </w:r>
      <w:r>
        <w:rPr>
          <w:noProof/>
          <w:lang w:eastAsia="fr-FR"/>
        </w:rPr>
        <w:pict>
          <v:shape id="AutoShape 1633" o:spid="_x0000_s1239" type="#_x0000_t32" style="position:absolute;left:0;text-align:left;margin-left:337.45pt;margin-top:9.55pt;width:0;height:20.95pt;flip:y;z-index:25158553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"/>
        </w:pict>
      </w:r>
      <w:r>
        <w:rPr>
          <w:noProof/>
          <w:lang w:eastAsia="fr-FR"/>
        </w:rPr>
        <w:pict>
          <v:shape id="AutoShape 1625" o:spid="_x0000_s1240" type="#_x0000_t32" style="position:absolute;left:0;text-align:left;margin-left:235.05pt;margin-top:9.4pt;width:0;height:20.95pt;z-index:25157734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"/>
        </w:pict>
      </w:r>
      <w:r>
        <w:rPr>
          <w:noProof/>
          <w:lang w:eastAsia="fr-FR"/>
        </w:rPr>
        <w:pict>
          <v:shape id="AutoShape 1624" o:spid="_x0000_s1241" type="#_x0000_t32" style="position:absolute;left:0;text-align:left;margin-left:221.25pt;margin-top:9.4pt;width:221.4pt;height:.05pt;z-index:25157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"/>
        </w:pict>
      </w:r>
      <w:r>
        <w:rPr>
          <w:noProof/>
          <w:lang w:eastAsia="fr-FR"/>
        </w:rPr>
        <w:pict>
          <v:shape id="AutoShape 1623" o:spid="_x0000_s1242" type="#_x0000_t32" style="position:absolute;left:0;text-align:left;margin-left:134.7pt;margin-top:9.45pt;width:85.3pt;height:.1pt;z-index:25157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"/>
        </w:pict>
      </w:r>
      <w:r w:rsidRPr="002D046F">
        <w:rPr>
          <w:rFonts w:ascii="Arial" w:hAnsi="Arial" w:cs="Arial"/>
          <w:b/>
          <w:sz w:val="28"/>
          <w:szCs w:val="28"/>
        </w:rPr>
        <w:t>Formule de Willis :</w:t>
      </w:r>
    </w:p>
    <w:p w:rsidR="00DF1449" w:rsidRPr="00F902D6" w:rsidRDefault="00DF1449" w:rsidP="0055272E">
      <w:pPr>
        <w:jc w:val="right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pict>
          <v:shape id="AutoShape 1672" o:spid="_x0000_s1243" type="#_x0000_t32" style="position:absolute;left:0;text-align:left;margin-left:328.95pt;margin-top:2pt;width:15.4pt;height:0;z-index:25162240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" strokecolor="#002060" strokeweight="2.25pt"/>
        </w:pict>
      </w:r>
      <w:r>
        <w:rPr>
          <w:noProof/>
          <w:lang w:eastAsia="fr-FR"/>
        </w:rPr>
        <w:pict>
          <v:shape id="AutoShape 1671" o:spid="_x0000_s1244" type="#_x0000_t32" style="position:absolute;left:0;text-align:left;margin-left:337.35pt;margin-top:2pt;width:.2pt;height:43.05pt;flip:x y;z-index:25162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" strokecolor="#002060" strokeweight="2.25pt"/>
        </w:pict>
      </w:r>
      <w:r>
        <w:rPr>
          <w:noProof/>
          <w:lang w:eastAsia="fr-FR"/>
        </w:rPr>
        <w:pict>
          <v:shape id="AutoShape 1627" o:spid="_x0000_s1245" type="#_x0000_t32" style="position:absolute;left:0;text-align:left;margin-left:235.05pt;margin-top:2pt;width:0;height:46.35pt;z-index:25157939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" strokeweight="2.25pt"/>
        </w:pict>
      </w:r>
      <w:r>
        <w:rPr>
          <w:noProof/>
          <w:lang w:eastAsia="fr-FR"/>
        </w:rPr>
        <w:pict>
          <v:shape id="AutoShape 1626" o:spid="_x0000_s1246" type="#_x0000_t32" style="position:absolute;left:0;text-align:left;margin-left:227.15pt;margin-top:2pt;width:15.4pt;height:0;z-index:25157836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" strokecolor="#002060" strokeweight="2.25pt"/>
        </w:pict>
      </w:r>
      <w:r>
        <w:rPr>
          <w:noProof/>
          <w:lang w:eastAsia="fr-FR"/>
        </w:rPr>
        <w:pict>
          <v:shape id="AutoShape 1900" o:spid="_x0000_s1247" type="#_x0000_t32" style="position:absolute;left:0;text-align:left;margin-left:713.6pt;margin-top:18.75pt;width:0;height:100.8pt;z-index:25157120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"/>
        </w:pict>
      </w:r>
      <w:r>
        <w:rPr>
          <w:noProof/>
          <w:lang w:eastAsia="fr-FR"/>
        </w:rPr>
        <w:pict>
          <v:shape id="AutoShape 1901" o:spid="_x0000_s1248" type="#_x0000_t32" style="position:absolute;left:0;text-align:left;margin-left:539.55pt;margin-top:18.75pt;width:0;height:100.8pt;z-index:25157222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"/>
        </w:pict>
      </w:r>
      <w:r>
        <w:rPr>
          <w:noProof/>
          <w:lang w:eastAsia="fr-FR"/>
        </w:rPr>
        <w:pict>
          <v:shape id="AutoShape 1899" o:spid="_x0000_s1249" type="#_x0000_t32" style="position:absolute;left:0;text-align:left;margin-left:539.55pt;margin-top:18.75pt;width:174.05pt;height:0;z-index:25157017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"/>
        </w:pict>
      </w:r>
    </w:p>
    <w:p w:rsidR="00DF1449" w:rsidRPr="00CF4FA0" w:rsidRDefault="00DF1449" w:rsidP="005C0688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fr-FR"/>
        </w:rPr>
        <w:pict>
          <v:shape id="AutoShape 1669" o:spid="_x0000_s1250" type="#_x0000_t32" style="position:absolute;left:0;text-align:left;margin-left:299.5pt;margin-top:25.05pt;width:77.1pt;height:.05pt;z-index:25161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" strokecolor="#002060"/>
        </w:pict>
      </w:r>
      <w:r>
        <w:rPr>
          <w:noProof/>
          <w:lang w:eastAsia="fr-FR"/>
        </w:rPr>
        <w:pict>
          <v:shape id="AutoShape 1668" o:spid="_x0000_s1251" type="#_x0000_t32" style="position:absolute;left:0;text-align:left;margin-left:364.9pt;margin-top:16.5pt;width:.05pt;height:15.9pt;z-index:25161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" strokecolor="#002060"/>
        </w:pict>
      </w:r>
      <w:r>
        <w:rPr>
          <w:noProof/>
          <w:lang w:eastAsia="fr-FR"/>
        </w:rPr>
        <w:pict>
          <v:rect id="Rectangle 1667" o:spid="_x0000_s1252" style="position:absolute;left:0;text-align:left;margin-left:317.35pt;margin-top:16.5pt;width:40.4pt;height:15.9pt;z-index:25161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" strokecolor="#002060" strokeweight="2.25pt"/>
        </w:pict>
      </w:r>
      <w:r>
        <w:rPr>
          <w:noProof/>
          <w:lang w:eastAsia="fr-FR"/>
        </w:rPr>
        <w:pict>
          <v:shape id="AutoShape 1666" o:spid="_x0000_s1253" type="#_x0000_t32" style="position:absolute;left:0;text-align:left;margin-left:311.2pt;margin-top:16.5pt;width:.05pt;height:15.9pt;z-index:25161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" strokecolor="#002060"/>
        </w:pict>
      </w:r>
      <w:r>
        <w:rPr>
          <w:noProof/>
          <w:lang w:eastAsia="fr-FR"/>
        </w:rPr>
        <w:pict>
          <v:shape id="AutoShape 1662" o:spid="_x0000_s1254" type="#_x0000_t32" style="position:absolute;left:0;text-align:left;margin-left:262.65pt;margin-top:16.5pt;width:.05pt;height:15.9pt;z-index:25161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" strokecolor="#002060"/>
        </w:pict>
      </w:r>
      <w:r>
        <w:rPr>
          <w:noProof/>
          <w:lang w:eastAsia="fr-FR"/>
        </w:rPr>
        <w:pict>
          <v:shape id="AutoShape 1661" o:spid="_x0000_s1255" type="#_x0000_t32" style="position:absolute;left:0;text-align:left;margin-left:199.6pt;margin-top:25pt;width:77.1pt;height:.05pt;z-index:25161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" strokecolor="#002060"/>
        </w:pict>
      </w:r>
      <w:r>
        <w:rPr>
          <w:noProof/>
          <w:lang w:eastAsia="fr-FR"/>
        </w:rPr>
        <w:pict>
          <v:rect id="Rectangle 1658" o:spid="_x0000_s1256" style="position:absolute;left:0;text-align:left;margin-left:215.1pt;margin-top:16.5pt;width:40.4pt;height:15.9pt;z-index:25160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" strokecolor="#002060" strokeweight="2.25pt"/>
        </w:pict>
      </w:r>
      <w:r>
        <w:rPr>
          <w:noProof/>
          <w:lang w:eastAsia="fr-FR"/>
        </w:rPr>
        <w:pict>
          <v:shape id="AutoShape 1629" o:spid="_x0000_s1257" type="#_x0000_t32" style="position:absolute;left:0;text-align:left;margin-left:208.95pt;margin-top:16.5pt;width:.05pt;height:15.9pt;z-index:25158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" strokecolor="#002060"/>
        </w:pict>
      </w: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Pr="00CF4FA0">
        <w:rPr>
          <w:rFonts w:ascii="Arial" w:hAnsi="Arial" w:cs="Arial"/>
          <w:b/>
          <w:sz w:val="28"/>
          <w:szCs w:val="28"/>
        </w:rPr>
        <w:t xml:space="preserve">N </w:t>
      </w:r>
      <w:r w:rsidRPr="00CF4FA0">
        <w:rPr>
          <w:rFonts w:ascii="Arial" w:hAnsi="Arial" w:cs="Arial"/>
          <w:b/>
          <w:sz w:val="28"/>
          <w:szCs w:val="28"/>
          <w:vertAlign w:val="subscript"/>
        </w:rPr>
        <w:t>sortie</w:t>
      </w:r>
      <w:r w:rsidRPr="00CF4FA0">
        <w:rPr>
          <w:rFonts w:ascii="Arial" w:hAnsi="Arial" w:cs="Arial"/>
          <w:b/>
          <w:sz w:val="28"/>
          <w:szCs w:val="28"/>
        </w:rPr>
        <w:t xml:space="preserve"> -    N</w:t>
      </w:r>
      <w:r w:rsidRPr="00CF4FA0">
        <w:rPr>
          <w:rFonts w:ascii="Arial" w:hAnsi="Arial" w:cs="Arial"/>
          <w:b/>
          <w:sz w:val="28"/>
          <w:szCs w:val="28"/>
          <w:vertAlign w:val="subscript"/>
        </w:rPr>
        <w:t>ps</w:t>
      </w:r>
      <w:r w:rsidRPr="00CF4FA0">
        <w:rPr>
          <w:rFonts w:ascii="Arial" w:hAnsi="Arial" w:cs="Arial"/>
          <w:b/>
          <w:sz w:val="28"/>
          <w:szCs w:val="28"/>
        </w:rPr>
        <w:tab/>
      </w:r>
    </w:p>
    <w:p w:rsidR="00DF1449" w:rsidRPr="00CF4FA0" w:rsidRDefault="00DF1449" w:rsidP="0055272E">
      <w:pPr>
        <w:jc w:val="right"/>
        <w:rPr>
          <w:rFonts w:ascii="Arial" w:hAnsi="Arial" w:cs="Arial"/>
          <w:b/>
          <w:sz w:val="28"/>
          <w:szCs w:val="28"/>
        </w:rPr>
      </w:pPr>
      <w:r>
        <w:rPr>
          <w:noProof/>
          <w:lang w:eastAsia="fr-FR"/>
        </w:rPr>
        <w:pict>
          <v:shape id="Text Box 1647" o:spid="_x0000_s1258" type="#_x0000_t202" style="position:absolute;left:0;text-align:left;margin-left:-22.9pt;margin-top:22.05pt;width:131.25pt;height:31.35pt;z-index:25159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" stroked="f">
            <v:textbox>
              <w:txbxContent>
                <w:p w:rsidR="00DF1449" w:rsidRPr="00CF4FA0" w:rsidRDefault="00DF1449" w:rsidP="0055272E">
                  <w:pPr>
                    <w:rPr>
                      <w:rFonts w:ascii="Arial" w:hAnsi="Arial" w:cs="Arial"/>
                      <w:b/>
                      <w:sz w:val="28"/>
                    </w:rPr>
                  </w:pPr>
                  <w:r w:rsidRPr="00CF4FA0">
                    <w:rPr>
                      <w:rFonts w:ascii="Arial" w:hAnsi="Arial" w:cs="Arial"/>
                      <w:b/>
                      <w:sz w:val="28"/>
                    </w:rPr>
                    <w:t>N</w:t>
                  </w:r>
                  <w:r w:rsidRPr="00CF4FA0">
                    <w:rPr>
                      <w:rFonts w:ascii="Arial" w:hAnsi="Arial" w:cs="Arial"/>
                      <w:b/>
                      <w:sz w:val="28"/>
                      <w:vertAlign w:val="subscript"/>
                    </w:rPr>
                    <w:t>Consigne</w:t>
                  </w:r>
                  <w:r w:rsidRPr="00CF4FA0">
                    <w:rPr>
                      <w:rFonts w:ascii="Arial" w:hAnsi="Arial" w:cs="Arial"/>
                      <w:b/>
                      <w:sz w:val="28"/>
                    </w:rPr>
                    <w:t xml:space="preserve"> = N1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AutoShape 1670" o:spid="_x0000_s1259" type="#_x0000_t32" style="position:absolute;left:0;text-align:left;margin-left:337.35pt;margin-top:13.9pt;width:.1pt;height:34.95pt;flip:x y;z-index:25162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" strokecolor="#002060" strokeweight="2.25pt"/>
        </w:pict>
      </w:r>
      <w:r>
        <w:rPr>
          <w:noProof/>
          <w:lang w:eastAsia="fr-FR"/>
        </w:rPr>
        <w:pict>
          <v:shape id="AutoShape 1632" o:spid="_x0000_s1260" type="#_x0000_t32" style="position:absolute;left:0;text-align:left;margin-left:376.6pt;margin-top:6.6pt;width:0;height:71.7pt;z-index:25158451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" strokecolor="#002060"/>
        </w:pict>
      </w:r>
      <w:r>
        <w:rPr>
          <w:noProof/>
          <w:lang w:eastAsia="fr-FR"/>
        </w:rPr>
        <w:pict>
          <v:shape id="AutoShape 1630" o:spid="_x0000_s1261" type="#_x0000_t32" style="position:absolute;left:0;text-align:left;margin-left:276.35pt;margin-top:6.55pt;width:0;height:70.75pt;z-index:25158246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" strokecolor="#002060"/>
        </w:pict>
      </w:r>
      <w:r>
        <w:rPr>
          <w:noProof/>
          <w:lang w:eastAsia="fr-FR"/>
        </w:rPr>
        <w:pict>
          <v:shape id="AutoShape 1677" o:spid="_x0000_s1262" type="#_x0000_t32" style="position:absolute;left:0;text-align:left;margin-left:551.6pt;margin-top:10.4pt;width:96.75pt;height:0;z-index:25154457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" strokeweight="4.5pt"/>
        </w:pict>
      </w:r>
      <w:r>
        <w:rPr>
          <w:noProof/>
          <w:lang w:eastAsia="fr-FR"/>
        </w:rPr>
        <w:pict>
          <v:shape id="AutoShape 1628" o:spid="_x0000_s1263" type="#_x0000_t32" style="position:absolute;left:0;text-align:left;margin-left:235.05pt;margin-top:1.1pt;width:.1pt;height:47.75pt;flip:x y;z-index:25158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" strokecolor="#002060" strokeweight="2.25pt"/>
        </w:pic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F902D6">
        <w:rPr>
          <w:rFonts w:ascii="Arial" w:hAnsi="Arial" w:cs="Arial"/>
          <w:sz w:val="28"/>
          <w:szCs w:val="28"/>
        </w:rPr>
        <w:t xml:space="preserve"> </w:t>
      </w:r>
      <w:r w:rsidRPr="00CF4FA0">
        <w:rPr>
          <w:rFonts w:ascii="Arial" w:hAnsi="Arial" w:cs="Arial"/>
          <w:b/>
          <w:sz w:val="28"/>
          <w:szCs w:val="28"/>
        </w:rPr>
        <w:t>=  r</w:t>
      </w:r>
      <w:r w:rsidRPr="00CF4FA0">
        <w:rPr>
          <w:rFonts w:ascii="Arial" w:hAnsi="Arial" w:cs="Arial"/>
          <w:b/>
          <w:sz w:val="28"/>
          <w:szCs w:val="28"/>
          <w:vertAlign w:val="subscript"/>
        </w:rPr>
        <w:t>b</w:t>
      </w:r>
    </w:p>
    <w:p w:rsidR="00DF1449" w:rsidRPr="00CF4FA0" w:rsidRDefault="00DF1449" w:rsidP="0055272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fr-FR"/>
        </w:rPr>
        <w:pict>
          <v:shape id="AutoShape 1664" o:spid="_x0000_s1264" type="#_x0000_t32" style="position:absolute;left:0;text-align:left;margin-left:328.95pt;margin-top:21.25pt;width:15.4pt;height:0;z-index:25161420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" strokecolor="#002060" strokeweight="2.25pt"/>
        </w:pict>
      </w:r>
      <w:r>
        <w:rPr>
          <w:noProof/>
          <w:lang w:eastAsia="fr-FR"/>
        </w:rPr>
        <w:pict>
          <v:shape id="AutoShape 1663" o:spid="_x0000_s1265" type="#_x0000_t32" style="position:absolute;left:0;text-align:left;margin-left:337.55pt;margin-top:21.25pt;width:.1pt;height:56.1pt;z-index:25161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" strokecolor="#002060"/>
        </w:pict>
      </w:r>
      <w:r>
        <w:rPr>
          <w:noProof/>
          <w:lang w:eastAsia="fr-FR"/>
        </w:rPr>
        <w:pict>
          <v:shape id="AutoShape 1659" o:spid="_x0000_s1266" type="#_x0000_t32" style="position:absolute;left:0;text-align:left;margin-left:227.15pt;margin-top:20.35pt;width:15.4pt;height:0;z-index:25160908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" strokecolor="#002060" strokeweight="2.25pt"/>
        </w:pict>
      </w:r>
      <w:r>
        <w:rPr>
          <w:noProof/>
          <w:lang w:eastAsia="fr-FR"/>
        </w:rPr>
        <w:pict>
          <v:shape id="AutoShape 1657" o:spid="_x0000_s1267" type="#_x0000_t32" style="position:absolute;left:0;text-align:left;margin-left:235.05pt;margin-top:21.25pt;width:.1pt;height:56.1pt;z-index:25160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" strokecolor="#002060" strokeweight="1.5pt"/>
        </w:pict>
      </w:r>
      <w:r>
        <w:rPr>
          <w:noProof/>
          <w:lang w:eastAsia="fr-FR"/>
        </w:rPr>
        <w:pict>
          <v:shape id="AutoShape 1643" o:spid="_x0000_s1268" type="#_x0000_t105" style="position:absolute;left:0;text-align:left;margin-left:501.2pt;margin-top:24.9pt;width:26.75pt;height:21.2pt;z-index:25159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"/>
        </w:pict>
      </w:r>
      <w:r w:rsidRPr="00F902D6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</w:t>
      </w:r>
      <w:r>
        <w:rPr>
          <w:rFonts w:ascii="Arial" w:hAnsi="Arial" w:cs="Arial"/>
          <w:sz w:val="28"/>
          <w:szCs w:val="28"/>
        </w:rPr>
        <w:t xml:space="preserve">                                </w:t>
      </w:r>
      <w:r w:rsidRPr="00CF4FA0">
        <w:rPr>
          <w:rFonts w:ascii="Arial" w:hAnsi="Arial" w:cs="Arial"/>
          <w:b/>
          <w:sz w:val="28"/>
          <w:szCs w:val="28"/>
        </w:rPr>
        <w:t>N</w:t>
      </w:r>
      <w:r w:rsidRPr="00CF4FA0">
        <w:rPr>
          <w:rFonts w:ascii="Arial" w:hAnsi="Arial" w:cs="Arial"/>
          <w:b/>
          <w:sz w:val="28"/>
          <w:szCs w:val="28"/>
          <w:vertAlign w:val="subscript"/>
        </w:rPr>
        <w:t xml:space="preserve">entrée    </w:t>
      </w:r>
      <w:r w:rsidRPr="00CF4FA0">
        <w:rPr>
          <w:rFonts w:ascii="Arial" w:hAnsi="Arial" w:cs="Arial"/>
          <w:b/>
          <w:sz w:val="28"/>
          <w:szCs w:val="28"/>
        </w:rPr>
        <w:t>-   N</w:t>
      </w:r>
      <w:r w:rsidRPr="00CF4FA0">
        <w:rPr>
          <w:rFonts w:ascii="Arial" w:hAnsi="Arial" w:cs="Arial"/>
          <w:b/>
          <w:sz w:val="28"/>
          <w:szCs w:val="28"/>
          <w:vertAlign w:val="subscript"/>
        </w:rPr>
        <w:t>ps</w:t>
      </w:r>
      <w:r w:rsidRPr="00CF4FA0">
        <w:rPr>
          <w:rFonts w:ascii="Arial" w:hAnsi="Arial" w:cs="Arial"/>
          <w:b/>
          <w:sz w:val="28"/>
          <w:szCs w:val="28"/>
        </w:rPr>
        <w:t xml:space="preserve">            </w:t>
      </w:r>
    </w:p>
    <w:p w:rsidR="00DF1449" w:rsidRDefault="00DF1449" w:rsidP="0055272E">
      <w:r>
        <w:rPr>
          <w:noProof/>
          <w:lang w:eastAsia="fr-FR"/>
        </w:rPr>
        <w:pict>
          <v:shape id="Arc 1911" o:spid="_x0000_s1269" style="position:absolute;margin-left:421.55pt;margin-top:.9pt;width:21pt;height:16.7pt;z-index:25163161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" adj="0,,0" path="m-1,19200nfc1221,8268,10465,-1,21466,,33395,,43066,9670,43066,21600em-1,19200nsc1221,8268,10465,-1,21466,,33395,,43066,9670,43066,21600r-21600,l-1,19200xe" fill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extrusionok="f" o:connecttype="custom" o:connectlocs="0,1779160;5982291,2001452;2981842,2001452" o:connectangles="0,0,0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>
        <w:rPr>
          <w:noProof/>
          <w:lang w:eastAsia="fr-FR"/>
        </w:rPr>
        <w:pict>
          <v:shape id="AutoShape 1902" o:spid="_x0000_s1270" type="#_x0000_t32" style="position:absolute;margin-left:539.55pt;margin-top:15.5pt;width:174.05pt;height:0;z-index:25157324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ilRIwIAAEE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"/>
        </w:pict>
      </w:r>
      <w:r>
        <w:rPr>
          <w:noProof/>
          <w:lang w:eastAsia="fr-FR"/>
        </w:rPr>
        <w:pict>
          <v:shape id="AutoShape 1910" o:spid="_x0000_s1271" type="#_x0000_t32" style="position:absolute;margin-left:454.4pt;margin-top:21.3pt;width:54.45pt;height:0;z-index:25163059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"/>
        </w:pict>
      </w:r>
      <w:r>
        <w:rPr>
          <w:noProof/>
          <w:lang w:eastAsia="fr-FR"/>
        </w:rPr>
        <w:pict>
          <v:shape id="AutoShape 1909" o:spid="_x0000_s1272" type="#_x0000_t32" style="position:absolute;margin-left:376.6pt;margin-top:21.3pt;width:52.1pt;height:0;z-index:25162956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"/>
        </w:pict>
      </w:r>
      <w:r>
        <w:rPr>
          <w:noProof/>
          <w:lang w:eastAsia="fr-FR"/>
        </w:rPr>
        <w:pict>
          <v:oval id="Oval 1908" o:spid="_x0000_s1273" style="position:absolute;margin-left:428.7pt;margin-top:10.6pt;width:25.7pt;height:24.3pt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"/>
        </w:pict>
      </w:r>
      <w:r>
        <w:rPr>
          <w:noProof/>
          <w:lang w:eastAsia="fr-FR"/>
        </w:rPr>
        <w:pict>
          <v:shape id="AutoShape 1656" o:spid="_x0000_s1274" type="#_x0000_t32" style="position:absolute;margin-left:171.7pt;margin-top:10.5pt;width:.05pt;height:20.55pt;z-index:25160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" strokecolor="#002060" strokeweight="1.5pt"/>
        </w:pict>
      </w:r>
      <w:r>
        <w:rPr>
          <w:noProof/>
          <w:lang w:eastAsia="fr-FR"/>
        </w:rPr>
        <w:pict>
          <v:shape id="AutoShape 1655" o:spid="_x0000_s1275" type="#_x0000_t32" style="position:absolute;margin-left:74.6pt;margin-top:20.3pt;width:160.45pt;height:0;z-index:25160499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" strokecolor="#002060" strokeweight="1.5pt"/>
        </w:pict>
      </w:r>
      <w:r>
        <w:rPr>
          <w:noProof/>
          <w:lang w:eastAsia="fr-FR"/>
        </w:rPr>
        <w:pict>
          <v:rect id="Rectangle 1654" o:spid="_x0000_s1276" style="position:absolute;margin-left:99.05pt;margin-top:9.1pt;width:67.35pt;height:20.55pt;z-index:25160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"/>
        </w:pict>
      </w:r>
      <w:r>
        <w:rPr>
          <w:noProof/>
          <w:lang w:eastAsia="fr-FR"/>
        </w:rPr>
        <w:pict>
          <v:shape id="AutoShape 1646" o:spid="_x0000_s1277" type="#_x0000_t104" style="position:absolute;margin-left:55.95pt;margin-top:21.3pt;width:14.2pt;height:9.75pt;z-index:25159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"/>
        </w:pict>
      </w:r>
      <w:r>
        <w:rPr>
          <w:noProof/>
          <w:lang w:eastAsia="fr-FR"/>
        </w:rPr>
        <w:pict>
          <v:shape id="AutoShape 1645" o:spid="_x0000_s1278" type="#_x0000_t105" style="position:absolute;margin-left:55.95pt;margin-top:.9pt;width:16.05pt;height:9.7pt;z-index:25159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"/>
        </w:pict>
      </w:r>
      <w:r>
        <w:rPr>
          <w:noProof/>
          <w:lang w:eastAsia="fr-FR"/>
        </w:rPr>
        <w:pict>
          <v:shape id="AutoShape 1634" o:spid="_x0000_s1279" type="#_x0000_t32" style="position:absolute;margin-left:90.8pt;margin-top:9.1pt;width:.05pt;height:20.55pt;z-index:25158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" strokecolor="#002060" strokeweight="1.5pt"/>
        </w:pict>
      </w:r>
      <w:r>
        <w:rPr>
          <w:noProof/>
          <w:lang w:eastAsia="fr-FR"/>
        </w:rPr>
        <w:pict>
          <v:shape id="AutoShape 1631" o:spid="_x0000_s1280" type="#_x0000_t32" style="position:absolute;margin-left:276.35pt;margin-top:20.3pt;width:61.1pt;height:0;z-index:25158348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" strokecolor="#002060"/>
        </w:pict>
      </w:r>
    </w:p>
    <w:p w:rsidR="00DF1449" w:rsidRDefault="00DF1449" w:rsidP="0055272E">
      <w:r>
        <w:rPr>
          <w:noProof/>
          <w:lang w:eastAsia="fr-FR"/>
        </w:rPr>
        <w:pict>
          <v:shape id="Arc 1912" o:spid="_x0000_s1281" style="position:absolute;margin-left:421.55pt;margin-top:.55pt;width:21pt;height:19.25pt;flip:y;z-index:25163264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" adj="0,,0" path="m-1,19200nfc1221,8268,10465,-1,21466,,33395,,43066,9670,43066,21600em-1,19200nsc1221,8268,10465,-1,21466,,33395,,43066,9670,43066,21600r-21600,l-1,19200xe" fill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extrusionok="f" o:connecttype="custom" o:connectlocs="0,2459713;5982291,2767038;2981842,2767038" o:connectangles="0,0,0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>
        <w:rPr>
          <w:noProof/>
          <w:lang w:eastAsia="fr-FR"/>
        </w:rPr>
        <w:pict>
          <v:shape id="AutoShape 1651" o:spid="_x0000_s1282" type="#_x0000_t32" style="position:absolute;margin-left:442.65pt;margin-top:19.65pt;width:0;height:135.3pt;flip:y;z-index:25160089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"/>
        </w:pict>
      </w:r>
      <w:r>
        <w:rPr>
          <w:noProof/>
          <w:lang w:eastAsia="fr-FR"/>
        </w:rPr>
        <w:pict>
          <v:shape id="AutoShape 1665" o:spid="_x0000_s1283" type="#_x0000_t32" style="position:absolute;margin-left:328.95pt;margin-top:23.4pt;width:15.4pt;height:0;z-index:25161523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" strokecolor="#002060"/>
        </w:pict>
      </w:r>
      <w:r>
        <w:rPr>
          <w:noProof/>
          <w:lang w:eastAsia="fr-FR"/>
        </w:rPr>
        <w:pict>
          <v:shape id="AutoShape 1660" o:spid="_x0000_s1284" type="#_x0000_t32" style="position:absolute;margin-left:227.15pt;margin-top:23.4pt;width:15.4pt;height:0;z-index:25161011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" strokecolor="#002060" strokeweight="1.5pt"/>
        </w:pict>
      </w:r>
      <w:r>
        <w:rPr>
          <w:noProof/>
          <w:lang w:eastAsia="fr-FR"/>
        </w:rPr>
        <w:pict>
          <v:shape id="AutoShape 1653" o:spid="_x0000_s1285" type="#_x0000_t32" style="position:absolute;margin-left:134.7pt;margin-top:.4pt;width:0;height:150.75pt;flip:y;z-index:25160294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"/>
        </w:pict>
      </w:r>
      <w:r>
        <w:rPr>
          <w:noProof/>
          <w:lang w:eastAsia="fr-FR"/>
        </w:rPr>
        <w:pict>
          <v:shape id="Text Box 1674" o:spid="_x0000_s1286" type="#_x0000_t202" style="position:absolute;margin-left:314.2pt;margin-top:424.75pt;width:58.15pt;height:90.7pt;z-index:25154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" stroked="f">
            <v:textbox style="mso-fit-shape-to-text:t">
              <w:txbxContent>
                <w:p w:rsidR="00DF1449" w:rsidRPr="00872B3C" w:rsidRDefault="00DF1449" w:rsidP="0055272E">
                  <w:pPr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sz w:val="36"/>
                      <w:szCs w:val="36"/>
                    </w:rPr>
                    <w:t>DT4</w:t>
                  </w:r>
                </w:p>
              </w:txbxContent>
            </v:textbox>
          </v:shape>
        </w:pict>
      </w:r>
    </w:p>
    <w:p w:rsidR="00DF1449" w:rsidRDefault="00DF1449" w:rsidP="0055272E">
      <w:r>
        <w:rPr>
          <w:noProof/>
          <w:lang w:eastAsia="fr-FR"/>
        </w:rPr>
        <w:pict>
          <v:shape id="Text Box 1649" o:spid="_x0000_s1287" type="#_x0000_t202" style="position:absolute;margin-left:286.4pt;margin-top:3.55pt;width:104.9pt;height:27.6pt;z-index:25159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" stroked="f">
            <v:textbox>
              <w:txbxContent>
                <w:p w:rsidR="00DF1449" w:rsidRPr="00CF4FA0" w:rsidRDefault="00DF1449" w:rsidP="0055272E">
                  <w:pPr>
                    <w:rPr>
                      <w:rFonts w:ascii="Arial" w:hAnsi="Arial" w:cs="Arial"/>
                      <w:b/>
                      <w:sz w:val="28"/>
                      <w:vertAlign w:val="subscript"/>
                    </w:rPr>
                  </w:pPr>
                  <w:r w:rsidRPr="00CF4FA0">
                    <w:rPr>
                      <w:rFonts w:ascii="Arial" w:hAnsi="Arial" w:cs="Arial"/>
                      <w:b/>
                      <w:sz w:val="28"/>
                    </w:rPr>
                    <w:t>N</w:t>
                  </w:r>
                  <w:r w:rsidRPr="00CF4FA0">
                    <w:rPr>
                      <w:rFonts w:ascii="Arial" w:hAnsi="Arial" w:cs="Arial"/>
                      <w:b/>
                      <w:sz w:val="28"/>
                      <w:vertAlign w:val="subscript"/>
                    </w:rPr>
                    <w:t>ps1</w:t>
                  </w:r>
                  <w:r w:rsidRPr="00CF4FA0">
                    <w:rPr>
                      <w:rFonts w:ascii="Arial" w:hAnsi="Arial" w:cs="Arial"/>
                      <w:b/>
                      <w:sz w:val="28"/>
                    </w:rPr>
                    <w:t xml:space="preserve"> =</w:t>
                  </w:r>
                  <w:r>
                    <w:rPr>
                      <w:rFonts w:ascii="Arial" w:hAnsi="Arial" w:cs="Arial"/>
                      <w:b/>
                      <w:sz w:val="28"/>
                    </w:rPr>
                    <w:t xml:space="preserve"> </w:t>
                  </w:r>
                  <w:r w:rsidRPr="00CF4FA0">
                    <w:rPr>
                      <w:rFonts w:ascii="Arial" w:hAnsi="Arial" w:cs="Arial"/>
                      <w:b/>
                      <w:sz w:val="28"/>
                    </w:rPr>
                    <w:t>N</w:t>
                  </w:r>
                  <w:r w:rsidRPr="00CF4FA0">
                    <w:rPr>
                      <w:rFonts w:ascii="Arial" w:hAnsi="Arial" w:cs="Arial"/>
                      <w:b/>
                      <w:sz w:val="28"/>
                      <w:vertAlign w:val="subscript"/>
                    </w:rPr>
                    <w:t>entrée2</w:t>
                  </w:r>
                </w:p>
              </w:txbxContent>
            </v:textbox>
          </v:shape>
        </w:pict>
      </w:r>
    </w:p>
    <w:p w:rsidR="00DF1449" w:rsidRDefault="00DF1449" w:rsidP="0055272E">
      <w:pPr>
        <w:jc w:val="center"/>
        <w:rPr>
          <w:b/>
          <w:sz w:val="28"/>
          <w:szCs w:val="28"/>
        </w:rPr>
      </w:pPr>
      <w:r>
        <w:rPr>
          <w:noProof/>
          <w:lang w:eastAsia="fr-FR"/>
        </w:rPr>
        <w:pict>
          <v:oval id="Oval 1903" o:spid="_x0000_s1288" style="position:absolute;left:0;text-align:left;margin-left:301.45pt;margin-top:328.1pt;width:24.5pt;height:24.4pt;z-index:25162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"/>
        </w:pict>
      </w:r>
      <w:r>
        <w:rPr>
          <w:noProof/>
          <w:lang w:eastAsia="fr-FR"/>
        </w:rPr>
        <w:pict>
          <v:shape id="Arc 1904" o:spid="_x0000_s1289" style="position:absolute;left:0;text-align:left;margin-left:297.4pt;margin-top:321.3pt;width:32.1pt;height:10.65pt;flip:x;z-index:25162444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" adj="0,,0" path="m-1,21424nfc95,9564,9737,-1,21599,,32583,,41818,8243,43060,19156em-1,21424nsc95,9564,9737,-1,21599,,32583,,41818,8243,43060,19156l21599,21600,-1,21424xe" fill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extrusionok="f" o:connecttype="custom" o:connectlocs="0,840078;7694205,751147;3859427,846941" o:connectangles="0,0,0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>
        <w:rPr>
          <w:noProof/>
          <w:lang w:eastAsia="fr-FR"/>
        </w:rPr>
        <w:pict>
          <v:shape id="Arc 1905" o:spid="_x0000_s1290" style="position:absolute;left:0;text-align:left;margin-left:297.4pt;margin-top:343.95pt;width:32.1pt;height:16pt;flip:x y;z-index:25162547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" adj="0,,0" path="m-1,21424nfc95,9564,9737,-1,21599,,32583,,41818,8243,43060,19156em-1,21424nsc95,9564,9737,-1,21599,,32583,,41818,8243,43060,19156l21599,21600,-1,21424xe" fill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extrusionok="f" o:connecttype="custom" o:connectlocs="0,1896101;7694205,1695384;3859427,1911585" o:connectangles="0,0,0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>
        <w:rPr>
          <w:noProof/>
          <w:lang w:eastAsia="fr-FR"/>
        </w:rPr>
        <w:pict>
          <v:shape id="AutoShape 1906" o:spid="_x0000_s1291" type="#_x0000_t32" style="position:absolute;left:0;text-align:left;margin-left:264.8pt;margin-top:338.85pt;width:36.85pt;height:0;z-index:25162649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"/>
        </w:pict>
      </w:r>
      <w:r>
        <w:rPr>
          <w:noProof/>
          <w:lang w:eastAsia="fr-FR"/>
        </w:rPr>
        <w:pict>
          <v:shape id="AutoShape 1907" o:spid="_x0000_s1292" type="#_x0000_t32" style="position:absolute;left:0;text-align:left;margin-left:325.95pt;margin-top:338.85pt;width:36.85pt;height:0;z-index:25162752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"/>
        </w:pict>
      </w:r>
      <w:r>
        <w:rPr>
          <w:noProof/>
          <w:lang w:eastAsia="fr-FR"/>
        </w:rPr>
        <w:pict>
          <v:shape id="AutoShape 1622" o:spid="_x0000_s1293" type="#_x0000_t32" style="position:absolute;left:0;text-align:left;margin-left:134.7pt;margin-top:5.7pt;width:0;height:98.25pt;flip:y;z-index:2515742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"/>
        </w:pict>
      </w:r>
    </w:p>
    <w:p w:rsidR="00DF1449" w:rsidRDefault="00DF1449" w:rsidP="0055272E">
      <w:pPr>
        <w:jc w:val="center"/>
        <w:rPr>
          <w:b/>
          <w:sz w:val="28"/>
          <w:szCs w:val="28"/>
        </w:rPr>
      </w:pPr>
    </w:p>
    <w:p w:rsidR="00DF1449" w:rsidRDefault="00DF1449" w:rsidP="0055272E">
      <w:pPr>
        <w:jc w:val="center"/>
        <w:rPr>
          <w:b/>
          <w:sz w:val="28"/>
          <w:szCs w:val="28"/>
        </w:rPr>
      </w:pPr>
      <w:r>
        <w:rPr>
          <w:noProof/>
          <w:lang w:eastAsia="fr-FR"/>
        </w:rPr>
        <w:pict>
          <v:shape id="Text Box 1675" o:spid="_x0000_s1294" type="#_x0000_t202" style="position:absolute;left:0;text-align:left;margin-left:334.4pt;margin-top:51.6pt;width:56.9pt;height:36pt;z-index:25154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vMOuQ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" filled="f" stroked="f">
            <v:textbox>
              <w:txbxContent>
                <w:p w:rsidR="00DF1449" w:rsidRPr="00CF4FA0" w:rsidRDefault="00DF1449" w:rsidP="0055272E">
                  <w:pPr>
                    <w:pStyle w:val="Header"/>
                    <w:tabs>
                      <w:tab w:val="clear" w:pos="4536"/>
                      <w:tab w:val="clear" w:pos="9072"/>
                    </w:tabs>
                    <w:jc w:val="right"/>
                    <w:rPr>
                      <w:rFonts w:ascii="Arial" w:hAnsi="Arial" w:cs="Arial"/>
                      <w:b/>
                      <w:bCs/>
                      <w:sz w:val="28"/>
                      <w:szCs w:val="36"/>
                    </w:rPr>
                  </w:pPr>
                  <w:r w:rsidRPr="00CF4FA0">
                    <w:rPr>
                      <w:rFonts w:ascii="Arial" w:hAnsi="Arial" w:cs="Arial"/>
                      <w:b/>
                      <w:bCs/>
                      <w:sz w:val="28"/>
                      <w:szCs w:val="36"/>
                    </w:rPr>
                    <w:t>DT3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AutoShape 1642" o:spid="_x0000_s1295" type="#_x0000_t32" style="position:absolute;left:0;text-align:left;margin-left:227.15pt;margin-top:23.7pt;width:15.4pt;height:.05pt;z-index:25159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"/>
        </w:pict>
      </w:r>
      <w:r>
        <w:rPr>
          <w:noProof/>
          <w:lang w:eastAsia="fr-FR"/>
        </w:rPr>
        <w:pict>
          <v:shape id="AutoShape 1641" o:spid="_x0000_s1296" type="#_x0000_t32" style="position:absolute;left:0;text-align:left;margin-left:332.35pt;margin-top:23.75pt;width:12pt;height:0;z-index:25159168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"/>
        </w:pict>
      </w:r>
      <w:r>
        <w:rPr>
          <w:noProof/>
          <w:lang w:eastAsia="fr-FR"/>
        </w:rPr>
        <w:pict>
          <v:shape id="AutoShape 1640" o:spid="_x0000_s1297" type="#_x0000_t32" style="position:absolute;left:0;text-align:left;margin-left:337.35pt;margin-top:23.7pt;width:.05pt;height:21.1pt;z-index:25159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NWEJgIAAEI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"/>
        </w:pict>
      </w:r>
      <w:r>
        <w:rPr>
          <w:noProof/>
          <w:lang w:eastAsia="fr-FR"/>
        </w:rPr>
        <w:pict>
          <v:shape id="AutoShape 1639" o:spid="_x0000_s1298" type="#_x0000_t32" style="position:absolute;left:0;text-align:left;margin-left:235.05pt;margin-top:23.7pt;width:0;height:20.95pt;z-index:25158963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"/>
        </w:pict>
      </w:r>
      <w:r>
        <w:rPr>
          <w:noProof/>
          <w:lang w:eastAsia="fr-FR"/>
        </w:rPr>
        <w:pict>
          <v:shape id="AutoShape 1638" o:spid="_x0000_s1299" type="#_x0000_t32" style="position:absolute;left:0;text-align:left;margin-left:136.05pt;margin-top:44.75pt;width:306.6pt;height:.05pt;z-index:25158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"/>
        </w:pict>
      </w:r>
    </w:p>
    <w:p w:rsidR="00DF1449" w:rsidRDefault="00DF1449" w:rsidP="0055272E">
      <w:pPr>
        <w:jc w:val="center"/>
        <w:rPr>
          <w:b/>
          <w:sz w:val="28"/>
          <w:szCs w:val="28"/>
        </w:rPr>
        <w:sectPr w:rsidR="00DF1449" w:rsidSect="004D0558">
          <w:pgSz w:w="16838" w:h="11906" w:orient="landscape"/>
          <w:pgMar w:top="1418" w:right="1418" w:bottom="1418" w:left="1418" w:header="709" w:footer="709" w:gutter="0"/>
          <w:pgNumType w:start="15"/>
          <w:cols w:space="708"/>
          <w:docGrid w:linePitch="360"/>
        </w:sectPr>
      </w:pPr>
    </w:p>
    <w:p w:rsidR="00DF1449" w:rsidRDefault="00DF1449" w:rsidP="0055272E"/>
    <w:p w:rsidR="00DF1449" w:rsidRDefault="00DF1449" w:rsidP="0055272E"/>
    <w:p w:rsidR="00DF1449" w:rsidRDefault="00DF1449" w:rsidP="0055272E">
      <w:r>
        <w:rPr>
          <w:noProof/>
          <w:lang w:eastAsia="fr-FR"/>
        </w:rPr>
        <w:pict>
          <v:shape id="Text Box 1830" o:spid="_x0000_s1300" type="#_x0000_t202" style="position:absolute;margin-left:193.7pt;margin-top:659.65pt;width:55.5pt;height:27.75pt;z-index:25155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" stroked="f">
            <v:textbox>
              <w:txbxContent>
                <w:p w:rsidR="00DF1449" w:rsidRPr="00CF4FA0" w:rsidRDefault="00DF1449" w:rsidP="0055272E">
                  <w:pPr>
                    <w:rPr>
                      <w:rFonts w:ascii="Arial" w:hAnsi="Arial" w:cs="Arial"/>
                      <w:b/>
                      <w:sz w:val="28"/>
                      <w:szCs w:val="32"/>
                    </w:rPr>
                  </w:pPr>
                  <w:r w:rsidRPr="00CF4FA0">
                    <w:rPr>
                      <w:rFonts w:ascii="Arial" w:hAnsi="Arial" w:cs="Arial"/>
                      <w:b/>
                      <w:sz w:val="28"/>
                      <w:szCs w:val="32"/>
                    </w:rPr>
                    <w:t>DT 4</w:t>
                  </w:r>
                </w:p>
              </w:txbxContent>
            </v:textbox>
          </v:shape>
        </w:pict>
      </w:r>
      <w:r w:rsidRPr="00290657">
        <w:rPr>
          <w:noProof/>
          <w:lang w:eastAsia="fr-FR"/>
        </w:rPr>
        <w:pict>
          <v:shape id="Image 2" o:spid="_x0000_i1026" type="#_x0000_t75" style="width:447pt;height:631.5pt;visibility:visible">
            <v:imagedata r:id="rId14" o:title=""/>
          </v:shape>
        </w:pict>
      </w:r>
    </w:p>
    <w:p w:rsidR="00DF1449" w:rsidRDefault="00DF1449" w:rsidP="0055272E">
      <w:r>
        <w:rPr>
          <w:noProof/>
          <w:lang w:eastAsia="fr-FR"/>
        </w:rPr>
        <w:pict>
          <v:shape id="Image 3" o:spid="_x0000_s1301" type="#_x0000_t75" style="position:absolute;margin-left:0;margin-top:0;width:453.75pt;height:640.5pt;z-index:251553792;visibility:visible;mso-position-horizontal:left;mso-position-vertical:top">
            <v:imagedata r:id="rId15" o:title=""/>
            <w10:wrap type="square"/>
          </v:shape>
        </w:pict>
      </w:r>
    </w:p>
    <w:p w:rsidR="00DF1449" w:rsidRDefault="00DF1449" w:rsidP="0055272E">
      <w:pPr>
        <w:jc w:val="center"/>
        <w:rPr>
          <w:b/>
          <w:sz w:val="28"/>
          <w:szCs w:val="28"/>
        </w:rPr>
      </w:pPr>
      <w:r>
        <w:rPr>
          <w:noProof/>
          <w:lang w:eastAsia="fr-FR"/>
        </w:rPr>
        <w:pict>
          <v:shape id="Text Box 1831" o:spid="_x0000_s1302" type="#_x0000_t202" style="position:absolute;left:0;text-align:left;margin-left:204.4pt;margin-top:33.4pt;width:55.5pt;height:27.75pt;z-index:25155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" stroked="f">
            <v:textbox>
              <w:txbxContent>
                <w:p w:rsidR="00DF1449" w:rsidRPr="00CF4FA0" w:rsidRDefault="00DF1449" w:rsidP="0055272E">
                  <w:pPr>
                    <w:rPr>
                      <w:rFonts w:ascii="Arial" w:hAnsi="Arial" w:cs="Arial"/>
                      <w:b/>
                      <w:sz w:val="28"/>
                      <w:szCs w:val="32"/>
                    </w:rPr>
                  </w:pPr>
                  <w:r w:rsidRPr="00CF4FA0">
                    <w:rPr>
                      <w:rFonts w:ascii="Arial" w:hAnsi="Arial" w:cs="Arial"/>
                      <w:b/>
                      <w:sz w:val="28"/>
                      <w:szCs w:val="32"/>
                    </w:rPr>
                    <w:t>DT 5</w:t>
                  </w:r>
                </w:p>
              </w:txbxContent>
            </v:textbox>
          </v:shape>
        </w:pict>
      </w:r>
    </w:p>
    <w:p w:rsidR="00DF1449" w:rsidRDefault="00DF1449" w:rsidP="002D046F">
      <w:pPr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vis du convoyeur </w:t>
      </w:r>
      <w:r w:rsidRPr="00756BCD">
        <w:rPr>
          <w:rFonts w:ascii="Arial" w:hAnsi="Arial" w:cs="Arial"/>
          <w:sz w:val="24"/>
          <w:szCs w:val="24"/>
        </w:rPr>
        <w:t xml:space="preserve"> est en inox.</w:t>
      </w:r>
    </w:p>
    <w:p w:rsidR="00DF1449" w:rsidRDefault="00DF1449" w:rsidP="002D046F">
      <w:pPr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filet de la vis est  protégé par des plaquettes de frottement remplaçables sur sites.</w:t>
      </w:r>
      <w:r w:rsidRPr="00756BCD">
        <w:rPr>
          <w:rFonts w:ascii="Arial" w:hAnsi="Arial" w:cs="Arial"/>
          <w:sz w:val="24"/>
          <w:szCs w:val="24"/>
        </w:rPr>
        <w:t xml:space="preserve"> </w:t>
      </w:r>
    </w:p>
    <w:p w:rsidR="00DF1449" w:rsidRDefault="00DF1449" w:rsidP="002D046F">
      <w:pPr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756BCD">
        <w:rPr>
          <w:rFonts w:ascii="Arial" w:hAnsi="Arial" w:cs="Arial"/>
          <w:sz w:val="24"/>
          <w:szCs w:val="24"/>
        </w:rPr>
        <w:t xml:space="preserve">La sortie solide du carter est recouverte de matériau résistant à l'abrasion. </w:t>
      </w:r>
    </w:p>
    <w:p w:rsidR="00DF1449" w:rsidRDefault="00DF1449" w:rsidP="002D046F">
      <w:pPr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756BCD">
        <w:rPr>
          <w:rFonts w:ascii="Arial" w:hAnsi="Arial" w:cs="Arial"/>
          <w:sz w:val="24"/>
          <w:szCs w:val="24"/>
        </w:rPr>
        <w:t xml:space="preserve">Les solides sont évacués par des buses </w:t>
      </w:r>
      <w:r>
        <w:rPr>
          <w:rFonts w:ascii="Arial" w:hAnsi="Arial" w:cs="Arial"/>
          <w:sz w:val="24"/>
          <w:szCs w:val="24"/>
        </w:rPr>
        <w:t>ayant subi un traitement de surface adapté pour la résistance à l’abrasion (stellisation)</w:t>
      </w:r>
      <w:r w:rsidRPr="00756BCD">
        <w:rPr>
          <w:rFonts w:ascii="Arial" w:hAnsi="Arial" w:cs="Arial"/>
          <w:sz w:val="24"/>
          <w:szCs w:val="24"/>
        </w:rPr>
        <w:t>.</w:t>
      </w:r>
    </w:p>
    <w:p w:rsidR="00DF1449" w:rsidRDefault="00DF1449" w:rsidP="0055272E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pict>
          <v:shape id="Text Box 1834" o:spid="_x0000_s1303" type="#_x0000_t202" style="position:absolute;left:0;text-align:left;margin-left:55.25pt;margin-top:9.45pt;width:364.9pt;height:197pt;z-index:25155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" stroked="f">
            <v:textbox>
              <w:txbxContent>
                <w:p w:rsidR="00DF1449" w:rsidRDefault="00DF1449" w:rsidP="0055272E">
                  <w:r w:rsidRPr="00290657">
                    <w:rPr>
                      <w:noProof/>
                      <w:lang w:eastAsia="fr-FR"/>
                    </w:rPr>
                    <w:pict>
                      <v:shape id="_x0000_i1028" type="#_x0000_t75" style="width:249.75pt;height:190.5pt;visibility:visible">
                        <v:imagedata r:id="rId16" o:title="" blacklevel="5243f" grayscale="t"/>
                      </v:shape>
                    </w:pict>
                  </w:r>
                </w:p>
              </w:txbxContent>
            </v:textbox>
          </v:shape>
        </w:pict>
      </w:r>
    </w:p>
    <w:p w:rsidR="00DF1449" w:rsidRDefault="00DF1449" w:rsidP="0055272E">
      <w:pPr>
        <w:jc w:val="both"/>
        <w:rPr>
          <w:rFonts w:ascii="Arial" w:hAnsi="Arial" w:cs="Arial"/>
          <w:sz w:val="24"/>
          <w:szCs w:val="24"/>
        </w:rPr>
      </w:pPr>
    </w:p>
    <w:p w:rsidR="00DF1449" w:rsidRDefault="00DF1449" w:rsidP="0055272E">
      <w:pPr>
        <w:jc w:val="both"/>
        <w:rPr>
          <w:rFonts w:ascii="Arial" w:hAnsi="Arial" w:cs="Arial"/>
          <w:sz w:val="24"/>
          <w:szCs w:val="24"/>
        </w:rPr>
      </w:pPr>
    </w:p>
    <w:p w:rsidR="00DF1449" w:rsidRDefault="00DF1449" w:rsidP="0055272E">
      <w:pPr>
        <w:jc w:val="both"/>
        <w:rPr>
          <w:rFonts w:ascii="Arial" w:hAnsi="Arial" w:cs="Arial"/>
          <w:sz w:val="24"/>
          <w:szCs w:val="24"/>
        </w:rPr>
      </w:pPr>
    </w:p>
    <w:p w:rsidR="00DF1449" w:rsidRDefault="00DF1449" w:rsidP="0055272E">
      <w:pPr>
        <w:jc w:val="both"/>
        <w:rPr>
          <w:rFonts w:ascii="Arial" w:hAnsi="Arial" w:cs="Arial"/>
          <w:sz w:val="24"/>
          <w:szCs w:val="24"/>
        </w:rPr>
      </w:pPr>
    </w:p>
    <w:p w:rsidR="00DF1449" w:rsidRDefault="00DF1449" w:rsidP="0055272E">
      <w:pPr>
        <w:jc w:val="both"/>
        <w:rPr>
          <w:rFonts w:ascii="Arial" w:hAnsi="Arial" w:cs="Arial"/>
          <w:sz w:val="24"/>
          <w:szCs w:val="24"/>
        </w:rPr>
      </w:pPr>
    </w:p>
    <w:p w:rsidR="00DF1449" w:rsidRDefault="00DF1449" w:rsidP="0055272E">
      <w:pPr>
        <w:jc w:val="both"/>
        <w:rPr>
          <w:rFonts w:ascii="Arial" w:hAnsi="Arial" w:cs="Arial"/>
          <w:sz w:val="24"/>
          <w:szCs w:val="24"/>
        </w:rPr>
      </w:pPr>
    </w:p>
    <w:p w:rsidR="00DF1449" w:rsidRDefault="00DF1449" w:rsidP="0055272E">
      <w:pPr>
        <w:jc w:val="both"/>
        <w:rPr>
          <w:rFonts w:ascii="Arial" w:hAnsi="Arial" w:cs="Arial"/>
          <w:sz w:val="24"/>
          <w:szCs w:val="24"/>
        </w:rPr>
      </w:pPr>
    </w:p>
    <w:p w:rsidR="00DF1449" w:rsidRPr="008E77BF" w:rsidRDefault="00DF1449" w:rsidP="0055272E">
      <w:pPr>
        <w:rPr>
          <w:rFonts w:ascii="Arial" w:hAnsi="Arial" w:cs="Arial"/>
          <w:b/>
          <w:sz w:val="28"/>
          <w:szCs w:val="28"/>
        </w:rPr>
      </w:pPr>
      <w:r w:rsidRPr="008E77BF">
        <w:rPr>
          <w:rFonts w:ascii="Arial" w:hAnsi="Arial" w:cs="Arial"/>
          <w:b/>
          <w:sz w:val="28"/>
          <w:szCs w:val="28"/>
        </w:rPr>
        <w:t>Référence des kits proposés par la société ALPHA LAVAL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03"/>
        <w:gridCol w:w="977"/>
        <w:gridCol w:w="996"/>
        <w:gridCol w:w="851"/>
        <w:gridCol w:w="944"/>
        <w:gridCol w:w="944"/>
        <w:gridCol w:w="752"/>
        <w:gridCol w:w="661"/>
        <w:gridCol w:w="1043"/>
      </w:tblGrid>
      <w:tr w:rsidR="00DF1449" w:rsidRPr="002A02CB" w:rsidTr="00FF4070">
        <w:trPr>
          <w:trHeight w:val="914"/>
        </w:trPr>
        <w:tc>
          <w:tcPr>
            <w:tcW w:w="1403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2A02CB">
              <w:rPr>
                <w:rFonts w:ascii="Arial" w:hAnsi="Arial" w:cs="Arial"/>
                <w:b/>
                <w:sz w:val="16"/>
                <w:szCs w:val="16"/>
              </w:rPr>
              <w:t>Référence Kit</w:t>
            </w:r>
          </w:p>
        </w:tc>
        <w:tc>
          <w:tcPr>
            <w:tcW w:w="977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2A02CB">
              <w:rPr>
                <w:rFonts w:ascii="Arial" w:hAnsi="Arial" w:cs="Arial"/>
                <w:b/>
                <w:sz w:val="16"/>
                <w:szCs w:val="16"/>
              </w:rPr>
              <w:t>Longueur bol (mm)</w:t>
            </w:r>
          </w:p>
        </w:tc>
        <w:tc>
          <w:tcPr>
            <w:tcW w:w="996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2A02CB">
              <w:rPr>
                <w:rFonts w:ascii="Arial" w:hAnsi="Arial" w:cs="Arial"/>
                <w:b/>
                <w:sz w:val="16"/>
                <w:szCs w:val="16"/>
              </w:rPr>
              <w:t>Longueur cone(mm)</w:t>
            </w:r>
          </w:p>
        </w:tc>
        <w:tc>
          <w:tcPr>
            <w:tcW w:w="851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2A02CB">
              <w:rPr>
                <w:rFonts w:ascii="Arial" w:hAnsi="Arial" w:cs="Arial"/>
                <w:b/>
                <w:sz w:val="16"/>
                <w:szCs w:val="16"/>
              </w:rPr>
              <w:t>Angle cone(°)</w:t>
            </w:r>
          </w:p>
        </w:tc>
        <w:tc>
          <w:tcPr>
            <w:tcW w:w="944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2A02CB">
              <w:rPr>
                <w:rFonts w:ascii="Arial" w:hAnsi="Arial" w:cs="Arial"/>
                <w:b/>
                <w:sz w:val="16"/>
                <w:szCs w:val="16"/>
              </w:rPr>
              <w:t>Diamètre bol (mm)</w:t>
            </w:r>
          </w:p>
        </w:tc>
        <w:tc>
          <w:tcPr>
            <w:tcW w:w="944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2A02CB">
              <w:rPr>
                <w:rFonts w:ascii="Arial" w:hAnsi="Arial" w:cs="Arial"/>
                <w:b/>
                <w:sz w:val="16"/>
                <w:szCs w:val="16"/>
              </w:rPr>
              <w:t>Diamètre vis (mm)</w:t>
            </w:r>
          </w:p>
        </w:tc>
        <w:tc>
          <w:tcPr>
            <w:tcW w:w="752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2A02CB">
              <w:rPr>
                <w:rFonts w:ascii="Arial" w:hAnsi="Arial" w:cs="Arial"/>
                <w:b/>
                <w:sz w:val="16"/>
                <w:szCs w:val="16"/>
              </w:rPr>
              <w:t>Pas Vis (mm)</w:t>
            </w:r>
          </w:p>
        </w:tc>
        <w:tc>
          <w:tcPr>
            <w:tcW w:w="661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2A02CB">
              <w:rPr>
                <w:rFonts w:ascii="Arial" w:hAnsi="Arial" w:cs="Arial"/>
                <w:b/>
                <w:sz w:val="16"/>
                <w:szCs w:val="16"/>
              </w:rPr>
              <w:t>Angle filet (°)</w:t>
            </w:r>
          </w:p>
        </w:tc>
        <w:tc>
          <w:tcPr>
            <w:tcW w:w="1043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facteur</w:t>
            </w:r>
            <w:r w:rsidRPr="002A02CB">
              <w:rPr>
                <w:rFonts w:ascii="Arial" w:hAnsi="Arial" w:cs="Arial"/>
                <w:b/>
                <w:sz w:val="16"/>
                <w:szCs w:val="16"/>
              </w:rPr>
              <w:t xml:space="preserve"> frottement</w:t>
            </w: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2A02CB">
              <w:rPr>
                <w:rFonts w:ascii="Arial" w:hAnsi="Arial" w:cs="Arial"/>
                <w:b/>
                <w:sz w:val="16"/>
                <w:szCs w:val="16"/>
              </w:rPr>
              <w:t xml:space="preserve">Vis/boue </w:t>
            </w:r>
          </w:p>
        </w:tc>
      </w:tr>
      <w:tr w:rsidR="00DF1449" w:rsidRPr="002A02CB" w:rsidTr="00FF4070">
        <w:trPr>
          <w:trHeight w:val="652"/>
        </w:trPr>
        <w:tc>
          <w:tcPr>
            <w:tcW w:w="1403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AL40411HP</w:t>
            </w:r>
          </w:p>
        </w:tc>
        <w:tc>
          <w:tcPr>
            <w:tcW w:w="977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1160</w:t>
            </w:r>
          </w:p>
        </w:tc>
        <w:tc>
          <w:tcPr>
            <w:tcW w:w="996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260</w:t>
            </w:r>
          </w:p>
        </w:tc>
        <w:tc>
          <w:tcPr>
            <w:tcW w:w="851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8.5</w:t>
            </w:r>
          </w:p>
        </w:tc>
        <w:tc>
          <w:tcPr>
            <w:tcW w:w="944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353</w:t>
            </w:r>
          </w:p>
        </w:tc>
        <w:tc>
          <w:tcPr>
            <w:tcW w:w="944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350</w:t>
            </w:r>
          </w:p>
        </w:tc>
        <w:tc>
          <w:tcPr>
            <w:tcW w:w="752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130</w:t>
            </w:r>
          </w:p>
        </w:tc>
        <w:tc>
          <w:tcPr>
            <w:tcW w:w="661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6.8</w:t>
            </w:r>
          </w:p>
        </w:tc>
        <w:tc>
          <w:tcPr>
            <w:tcW w:w="1043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0.5</w:t>
            </w:r>
          </w:p>
        </w:tc>
      </w:tr>
      <w:tr w:rsidR="00DF1449" w:rsidRPr="002A02CB" w:rsidTr="00FF4070">
        <w:trPr>
          <w:trHeight w:val="656"/>
        </w:trPr>
        <w:tc>
          <w:tcPr>
            <w:tcW w:w="1403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AL404</w:t>
            </w:r>
            <w:bookmarkStart w:id="0" w:name="_GoBack"/>
            <w:bookmarkEnd w:id="0"/>
            <w:r w:rsidRPr="002A02CB">
              <w:rPr>
                <w:rFonts w:ascii="Arial" w:hAnsi="Arial" w:cs="Arial"/>
              </w:rPr>
              <w:t>12HP</w:t>
            </w:r>
          </w:p>
        </w:tc>
        <w:tc>
          <w:tcPr>
            <w:tcW w:w="977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1160</w:t>
            </w:r>
          </w:p>
        </w:tc>
        <w:tc>
          <w:tcPr>
            <w:tcW w:w="996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260</w:t>
            </w:r>
          </w:p>
        </w:tc>
        <w:tc>
          <w:tcPr>
            <w:tcW w:w="851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8.5</w:t>
            </w:r>
          </w:p>
        </w:tc>
        <w:tc>
          <w:tcPr>
            <w:tcW w:w="944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353</w:t>
            </w:r>
          </w:p>
        </w:tc>
        <w:tc>
          <w:tcPr>
            <w:tcW w:w="944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350</w:t>
            </w:r>
          </w:p>
        </w:tc>
        <w:tc>
          <w:tcPr>
            <w:tcW w:w="752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130</w:t>
            </w:r>
          </w:p>
        </w:tc>
        <w:tc>
          <w:tcPr>
            <w:tcW w:w="661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6.8</w:t>
            </w:r>
          </w:p>
        </w:tc>
        <w:tc>
          <w:tcPr>
            <w:tcW w:w="1043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0.25</w:t>
            </w:r>
          </w:p>
        </w:tc>
      </w:tr>
      <w:tr w:rsidR="00DF1449" w:rsidRPr="002A02CB" w:rsidTr="00FF4070">
        <w:trPr>
          <w:trHeight w:val="674"/>
        </w:trPr>
        <w:tc>
          <w:tcPr>
            <w:tcW w:w="1403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AL40413HP</w:t>
            </w:r>
          </w:p>
        </w:tc>
        <w:tc>
          <w:tcPr>
            <w:tcW w:w="977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1160</w:t>
            </w:r>
          </w:p>
        </w:tc>
        <w:tc>
          <w:tcPr>
            <w:tcW w:w="996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260</w:t>
            </w:r>
          </w:p>
        </w:tc>
        <w:tc>
          <w:tcPr>
            <w:tcW w:w="851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8.5</w:t>
            </w:r>
          </w:p>
        </w:tc>
        <w:tc>
          <w:tcPr>
            <w:tcW w:w="944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353</w:t>
            </w:r>
          </w:p>
        </w:tc>
        <w:tc>
          <w:tcPr>
            <w:tcW w:w="944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350</w:t>
            </w:r>
          </w:p>
        </w:tc>
        <w:tc>
          <w:tcPr>
            <w:tcW w:w="752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130</w:t>
            </w:r>
          </w:p>
        </w:tc>
        <w:tc>
          <w:tcPr>
            <w:tcW w:w="661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6.8</w:t>
            </w:r>
          </w:p>
        </w:tc>
        <w:tc>
          <w:tcPr>
            <w:tcW w:w="1043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0.1</w:t>
            </w:r>
          </w:p>
        </w:tc>
      </w:tr>
      <w:tr w:rsidR="00DF1449" w:rsidRPr="002A02CB" w:rsidTr="00FF4070">
        <w:trPr>
          <w:trHeight w:val="563"/>
        </w:trPr>
        <w:tc>
          <w:tcPr>
            <w:tcW w:w="1403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AL40421HP</w:t>
            </w:r>
          </w:p>
        </w:tc>
        <w:tc>
          <w:tcPr>
            <w:tcW w:w="977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1160</w:t>
            </w:r>
          </w:p>
        </w:tc>
        <w:tc>
          <w:tcPr>
            <w:tcW w:w="996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260</w:t>
            </w:r>
          </w:p>
        </w:tc>
        <w:tc>
          <w:tcPr>
            <w:tcW w:w="851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8.5</w:t>
            </w:r>
          </w:p>
        </w:tc>
        <w:tc>
          <w:tcPr>
            <w:tcW w:w="944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353</w:t>
            </w:r>
          </w:p>
        </w:tc>
        <w:tc>
          <w:tcPr>
            <w:tcW w:w="944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350</w:t>
            </w:r>
          </w:p>
        </w:tc>
        <w:tc>
          <w:tcPr>
            <w:tcW w:w="752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130</w:t>
            </w:r>
          </w:p>
        </w:tc>
        <w:tc>
          <w:tcPr>
            <w:tcW w:w="661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15.4</w:t>
            </w:r>
          </w:p>
        </w:tc>
        <w:tc>
          <w:tcPr>
            <w:tcW w:w="1043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0.5</w:t>
            </w:r>
          </w:p>
        </w:tc>
      </w:tr>
      <w:tr w:rsidR="00DF1449" w:rsidRPr="002A02CB" w:rsidTr="00FF4070">
        <w:trPr>
          <w:trHeight w:val="568"/>
        </w:trPr>
        <w:tc>
          <w:tcPr>
            <w:tcW w:w="1403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AL40422HP</w:t>
            </w:r>
          </w:p>
        </w:tc>
        <w:tc>
          <w:tcPr>
            <w:tcW w:w="977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1160</w:t>
            </w:r>
          </w:p>
        </w:tc>
        <w:tc>
          <w:tcPr>
            <w:tcW w:w="996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260</w:t>
            </w:r>
          </w:p>
        </w:tc>
        <w:tc>
          <w:tcPr>
            <w:tcW w:w="851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8.5</w:t>
            </w:r>
          </w:p>
        </w:tc>
        <w:tc>
          <w:tcPr>
            <w:tcW w:w="944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353</w:t>
            </w:r>
          </w:p>
        </w:tc>
        <w:tc>
          <w:tcPr>
            <w:tcW w:w="944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350</w:t>
            </w:r>
          </w:p>
        </w:tc>
        <w:tc>
          <w:tcPr>
            <w:tcW w:w="752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130</w:t>
            </w:r>
          </w:p>
        </w:tc>
        <w:tc>
          <w:tcPr>
            <w:tcW w:w="661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15.4</w:t>
            </w:r>
          </w:p>
        </w:tc>
        <w:tc>
          <w:tcPr>
            <w:tcW w:w="1043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0.25</w:t>
            </w:r>
          </w:p>
        </w:tc>
      </w:tr>
      <w:tr w:rsidR="00DF1449" w:rsidRPr="002A02CB" w:rsidTr="00FF4070">
        <w:trPr>
          <w:trHeight w:val="613"/>
        </w:trPr>
        <w:tc>
          <w:tcPr>
            <w:tcW w:w="1403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AL40423HP</w:t>
            </w:r>
          </w:p>
        </w:tc>
        <w:tc>
          <w:tcPr>
            <w:tcW w:w="977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1160</w:t>
            </w:r>
          </w:p>
        </w:tc>
        <w:tc>
          <w:tcPr>
            <w:tcW w:w="996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260</w:t>
            </w:r>
          </w:p>
        </w:tc>
        <w:tc>
          <w:tcPr>
            <w:tcW w:w="851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8.5</w:t>
            </w:r>
          </w:p>
        </w:tc>
        <w:tc>
          <w:tcPr>
            <w:tcW w:w="944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353</w:t>
            </w:r>
          </w:p>
        </w:tc>
        <w:tc>
          <w:tcPr>
            <w:tcW w:w="944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350</w:t>
            </w:r>
          </w:p>
        </w:tc>
        <w:tc>
          <w:tcPr>
            <w:tcW w:w="752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130</w:t>
            </w:r>
          </w:p>
        </w:tc>
        <w:tc>
          <w:tcPr>
            <w:tcW w:w="661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15.4</w:t>
            </w:r>
          </w:p>
        </w:tc>
        <w:tc>
          <w:tcPr>
            <w:tcW w:w="1043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0.1</w:t>
            </w:r>
          </w:p>
        </w:tc>
      </w:tr>
      <w:tr w:rsidR="00DF1449" w:rsidRPr="002A02CB" w:rsidTr="00FF4070">
        <w:trPr>
          <w:trHeight w:val="618"/>
        </w:trPr>
        <w:tc>
          <w:tcPr>
            <w:tcW w:w="1403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AL40431HP</w:t>
            </w:r>
          </w:p>
        </w:tc>
        <w:tc>
          <w:tcPr>
            <w:tcW w:w="977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1160</w:t>
            </w:r>
          </w:p>
        </w:tc>
        <w:tc>
          <w:tcPr>
            <w:tcW w:w="996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260</w:t>
            </w:r>
          </w:p>
        </w:tc>
        <w:tc>
          <w:tcPr>
            <w:tcW w:w="851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8.5</w:t>
            </w:r>
          </w:p>
        </w:tc>
        <w:tc>
          <w:tcPr>
            <w:tcW w:w="944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353</w:t>
            </w:r>
          </w:p>
        </w:tc>
        <w:tc>
          <w:tcPr>
            <w:tcW w:w="944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350</w:t>
            </w:r>
          </w:p>
        </w:tc>
        <w:tc>
          <w:tcPr>
            <w:tcW w:w="752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130</w:t>
            </w:r>
          </w:p>
        </w:tc>
        <w:tc>
          <w:tcPr>
            <w:tcW w:w="661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25.9</w:t>
            </w:r>
          </w:p>
        </w:tc>
        <w:tc>
          <w:tcPr>
            <w:tcW w:w="1043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0.5</w:t>
            </w:r>
          </w:p>
        </w:tc>
      </w:tr>
      <w:tr w:rsidR="00DF1449" w:rsidRPr="002A02CB" w:rsidTr="00FF4070">
        <w:trPr>
          <w:trHeight w:val="635"/>
        </w:trPr>
        <w:tc>
          <w:tcPr>
            <w:tcW w:w="1403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AL40432HP</w:t>
            </w:r>
          </w:p>
        </w:tc>
        <w:tc>
          <w:tcPr>
            <w:tcW w:w="977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1160</w:t>
            </w:r>
          </w:p>
        </w:tc>
        <w:tc>
          <w:tcPr>
            <w:tcW w:w="996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260</w:t>
            </w:r>
          </w:p>
        </w:tc>
        <w:tc>
          <w:tcPr>
            <w:tcW w:w="851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8.5</w:t>
            </w:r>
          </w:p>
        </w:tc>
        <w:tc>
          <w:tcPr>
            <w:tcW w:w="944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353</w:t>
            </w:r>
          </w:p>
        </w:tc>
        <w:tc>
          <w:tcPr>
            <w:tcW w:w="944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350</w:t>
            </w:r>
          </w:p>
        </w:tc>
        <w:tc>
          <w:tcPr>
            <w:tcW w:w="752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130</w:t>
            </w:r>
          </w:p>
        </w:tc>
        <w:tc>
          <w:tcPr>
            <w:tcW w:w="661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25.9</w:t>
            </w:r>
          </w:p>
        </w:tc>
        <w:tc>
          <w:tcPr>
            <w:tcW w:w="1043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0.25</w:t>
            </w:r>
          </w:p>
        </w:tc>
      </w:tr>
      <w:tr w:rsidR="00DF1449" w:rsidRPr="002A02CB" w:rsidTr="00FF4070">
        <w:trPr>
          <w:trHeight w:val="722"/>
        </w:trPr>
        <w:tc>
          <w:tcPr>
            <w:tcW w:w="1403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AL40433HP</w:t>
            </w:r>
          </w:p>
        </w:tc>
        <w:tc>
          <w:tcPr>
            <w:tcW w:w="977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1160</w:t>
            </w:r>
          </w:p>
        </w:tc>
        <w:tc>
          <w:tcPr>
            <w:tcW w:w="996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260</w:t>
            </w:r>
          </w:p>
        </w:tc>
        <w:tc>
          <w:tcPr>
            <w:tcW w:w="851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8.5</w:t>
            </w:r>
          </w:p>
        </w:tc>
        <w:tc>
          <w:tcPr>
            <w:tcW w:w="944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pict>
                <v:shape id="Text Box 1833" o:spid="_x0000_s1304" type="#_x0000_t202" style="position:absolute;left:0;text-align:left;margin-left:.9pt;margin-top:53.9pt;width:48.95pt;height:36.55pt;z-index:25155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" stroked="f">
                  <v:textbox>
                    <w:txbxContent>
                      <w:p w:rsidR="00DF1449" w:rsidRPr="00CF4FA0" w:rsidRDefault="00DF1449" w:rsidP="0055272E">
                        <w:pPr>
                          <w:rPr>
                            <w:rFonts w:ascii="Arial" w:hAnsi="Arial" w:cs="Arial"/>
                            <w:b/>
                            <w:sz w:val="28"/>
                            <w:szCs w:val="32"/>
                          </w:rPr>
                        </w:pPr>
                        <w:r w:rsidRPr="00CF4FA0">
                          <w:rPr>
                            <w:rFonts w:ascii="Arial" w:hAnsi="Arial" w:cs="Arial"/>
                            <w:b/>
                            <w:sz w:val="28"/>
                            <w:szCs w:val="32"/>
                          </w:rPr>
                          <w:t>DT6</w:t>
                        </w:r>
                      </w:p>
                    </w:txbxContent>
                  </v:textbox>
                </v:shape>
              </w:pict>
            </w:r>
            <w:r w:rsidRPr="002A02CB">
              <w:rPr>
                <w:rFonts w:ascii="Arial" w:hAnsi="Arial" w:cs="Arial"/>
              </w:rPr>
              <w:t>353</w:t>
            </w:r>
          </w:p>
        </w:tc>
        <w:tc>
          <w:tcPr>
            <w:tcW w:w="944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350</w:t>
            </w:r>
          </w:p>
        </w:tc>
        <w:tc>
          <w:tcPr>
            <w:tcW w:w="752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130</w:t>
            </w:r>
          </w:p>
        </w:tc>
        <w:tc>
          <w:tcPr>
            <w:tcW w:w="661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25.9</w:t>
            </w:r>
          </w:p>
        </w:tc>
        <w:tc>
          <w:tcPr>
            <w:tcW w:w="1043" w:type="dxa"/>
          </w:tcPr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1449" w:rsidRPr="002A02CB" w:rsidRDefault="00DF1449" w:rsidP="00FF407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CB">
              <w:rPr>
                <w:rFonts w:ascii="Arial" w:hAnsi="Arial" w:cs="Arial"/>
              </w:rPr>
              <w:t>0.1</w:t>
            </w:r>
          </w:p>
        </w:tc>
      </w:tr>
    </w:tbl>
    <w:p w:rsidR="00DF1449" w:rsidRDefault="00DF1449" w:rsidP="0055272E">
      <w:pPr>
        <w:rPr>
          <w:rFonts w:ascii="Arial" w:hAnsi="Arial" w:cs="Arial"/>
          <w:sz w:val="24"/>
          <w:szCs w:val="24"/>
        </w:rPr>
      </w:pPr>
    </w:p>
    <w:p w:rsidR="00DF1449" w:rsidRDefault="00DF1449" w:rsidP="00CF739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Pr="008B7924">
        <w:rPr>
          <w:rFonts w:ascii="Arial" w:hAnsi="Arial" w:cs="Arial"/>
          <w:sz w:val="24"/>
          <w:szCs w:val="24"/>
        </w:rPr>
        <w:t xml:space="preserve">Schématisation plane </w:t>
      </w:r>
      <w:r>
        <w:rPr>
          <w:rFonts w:ascii="Arial" w:hAnsi="Arial" w:cs="Arial"/>
          <w:sz w:val="24"/>
          <w:szCs w:val="24"/>
        </w:rPr>
        <w:t>de la vis de convoyage</w:t>
      </w:r>
      <w:r w:rsidRPr="008B7924">
        <w:rPr>
          <w:rFonts w:ascii="Arial" w:hAnsi="Arial" w:cs="Arial"/>
          <w:sz w:val="24"/>
          <w:szCs w:val="24"/>
        </w:rPr>
        <w:t> :</w:t>
      </w:r>
    </w:p>
    <w:p w:rsidR="00DF1449" w:rsidRDefault="00DF1449" w:rsidP="0055272E">
      <w:pPr>
        <w:rPr>
          <w:rFonts w:ascii="Arial" w:hAnsi="Arial" w:cs="Arial"/>
          <w:sz w:val="24"/>
          <w:szCs w:val="24"/>
        </w:rPr>
      </w:pPr>
    </w:p>
    <w:p w:rsidR="00DF1449" w:rsidRDefault="00DF1449" w:rsidP="0055272E">
      <w:pPr>
        <w:rPr>
          <w:rFonts w:ascii="Arial" w:hAnsi="Arial" w:cs="Arial"/>
          <w:sz w:val="24"/>
          <w:szCs w:val="24"/>
        </w:rPr>
      </w:pPr>
    </w:p>
    <w:p w:rsidR="00DF1449" w:rsidRDefault="00DF1449" w:rsidP="0055272E">
      <w:pPr>
        <w:rPr>
          <w:rFonts w:ascii="Arial" w:hAnsi="Arial" w:cs="Arial"/>
          <w:sz w:val="24"/>
          <w:szCs w:val="24"/>
        </w:rPr>
      </w:pPr>
    </w:p>
    <w:p w:rsidR="00DF1449" w:rsidRDefault="00DF1449" w:rsidP="0055272E">
      <w:pPr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pict>
          <v:shape id="Text Box 1867" o:spid="_x0000_s1305" type="#_x0000_t202" style="position:absolute;margin-left:297.2pt;margin-top:-20.4pt;width:181.4pt;height:42.45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" stroked="f">
            <v:textbox style="mso-fit-shape-to-text:t">
              <w:txbxContent>
                <w:p w:rsidR="00DF1449" w:rsidRPr="00DF0D76" w:rsidRDefault="00DF1449" w:rsidP="0055272E">
                  <w:pPr>
                    <w:rPr>
                      <w:b/>
                      <w:sz w:val="28"/>
                      <w:szCs w:val="36"/>
                    </w:rPr>
                  </w:pPr>
                  <w:r w:rsidRPr="00DF0D76">
                    <w:rPr>
                      <w:b/>
                      <w:sz w:val="28"/>
                      <w:szCs w:val="36"/>
                    </w:rPr>
                    <w:t>Sens du convoyage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AutoShape 1868" o:spid="_x0000_s1306" type="#_x0000_t32" style="position:absolute;margin-left:286.15pt;margin-top:-8.05pt;width:0;height:63.6pt;flip:y;z-index:25164697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" strokeweight="3pt">
            <v:stroke endarrow="block"/>
          </v:shape>
        </w:pict>
      </w:r>
    </w:p>
    <w:p w:rsidR="00DF1449" w:rsidRDefault="00DF1449" w:rsidP="0055272E">
      <w:pPr>
        <w:rPr>
          <w:rFonts w:ascii="Arial" w:hAnsi="Arial" w:cs="Arial"/>
          <w:sz w:val="24"/>
          <w:szCs w:val="24"/>
        </w:rPr>
      </w:pPr>
    </w:p>
    <w:p w:rsidR="00DF1449" w:rsidRDefault="00DF1449" w:rsidP="0055272E">
      <w:pPr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pict>
          <v:shape id="AutoShape 1931" o:spid="_x0000_s1307" type="#_x0000_t32" style="position:absolute;margin-left:230.25pt;margin-top:15.7pt;width:10.6pt;height:.3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">
            <v:stroke endarrow="block"/>
          </v:shape>
        </w:pict>
      </w:r>
      <w:r>
        <w:rPr>
          <w:noProof/>
          <w:lang w:eastAsia="fr-FR"/>
        </w:rPr>
        <w:pict>
          <v:shape id="Text Box 1869" o:spid="_x0000_s1308" type="#_x0000_t202" style="position:absolute;margin-left:225.45pt;margin-top:9.4pt;width:21.25pt;height:34.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" stroked="f">
            <v:textbox>
              <w:txbxContent>
                <w:p w:rsidR="00DF1449" w:rsidRPr="00835BE6" w:rsidRDefault="00DF1449" w:rsidP="0055272E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y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AutoShape 1855" o:spid="_x0000_s1309" type="#_x0000_t32" style="position:absolute;margin-left:3.65pt;margin-top:3.8pt;width:368.4pt;height:151.3pt;flip:y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"/>
        </w:pict>
      </w:r>
    </w:p>
    <w:p w:rsidR="00DF1449" w:rsidRPr="008B7924" w:rsidRDefault="00DF1449" w:rsidP="0055272E">
      <w:pPr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pict>
          <v:shape id="AutoShape 1866" o:spid="_x0000_s1310" type="#_x0000_t32" style="position:absolute;margin-left:256pt;margin-top:.3pt;width:.25pt;height:270.15pt;flip:y;z-index:25164492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">
            <v:stroke endarrow="block"/>
          </v:shape>
        </w:pict>
      </w:r>
    </w:p>
    <w:p w:rsidR="00DF1449" w:rsidRDefault="00DF1449" w:rsidP="0055272E"/>
    <w:p w:rsidR="00DF1449" w:rsidRDefault="00DF1449" w:rsidP="0055272E">
      <w:r>
        <w:rPr>
          <w:noProof/>
          <w:lang w:eastAsia="fr-FR"/>
        </w:rPr>
        <w:pict>
          <v:shape id="Text Box 1864" o:spid="_x0000_s1311" type="#_x0000_t202" style="position:absolute;margin-left:204.65pt;margin-top:2.4pt;width:46.85pt;height:36.95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" stroked="f">
            <v:textbox>
              <w:txbxContent>
                <w:p w:rsidR="00DF1449" w:rsidRPr="0011508F" w:rsidRDefault="00DF1449" w:rsidP="0055272E">
                  <w:pPr>
                    <w:rPr>
                      <w:sz w:val="52"/>
                      <w:szCs w:val="52"/>
                    </w:rPr>
                  </w:pPr>
                  <w:r w:rsidRPr="0011508F">
                    <w:rPr>
                      <w:sz w:val="52"/>
                      <w:szCs w:val="52"/>
                    </w:rPr>
                    <w:t>L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AutoShape 1856" o:spid="_x0000_s1312" type="#_x0000_t32" style="position:absolute;margin-left:67.3pt;margin-top:9.05pt;width:388.45pt;height:155.7pt;flip:y;z-index: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" strokeweight="1pt"/>
        </w:pict>
      </w:r>
    </w:p>
    <w:p w:rsidR="00DF1449" w:rsidRDefault="00DF1449" w:rsidP="0055272E">
      <w:r>
        <w:rPr>
          <w:noProof/>
          <w:lang w:eastAsia="fr-FR"/>
        </w:rPr>
        <w:pict>
          <v:shape id="Text Box 1916" o:spid="_x0000_s1313" type="#_x0000_t202" style="position:absolute;margin-left:261.55pt;margin-top:24.75pt;width:31.2pt;height:31.7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" stroked="f">
            <v:fill opacity="0"/>
            <v:textbox>
              <w:txbxContent>
                <w:p w:rsidR="00DF1449" w:rsidRPr="00CF7390" w:rsidRDefault="00DF1449">
                  <w:pPr>
                    <w:rPr>
                      <w:sz w:val="28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T 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1861" o:spid="_x0000_s1314" type="#_x0000_t202" style="position:absolute;margin-left:389.35pt;margin-top:13.75pt;width:107.55pt;height:34pt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" stroked="f">
            <v:textbox>
              <w:txbxContent>
                <w:p w:rsidR="00DF1449" w:rsidRPr="00835BE6" w:rsidRDefault="00DF1449" w:rsidP="0055272E">
                  <w:pPr>
                    <w:rPr>
                      <w:sz w:val="36"/>
                      <w:szCs w:val="36"/>
                    </w:rPr>
                  </w:pPr>
                  <w:r>
                    <w:rPr>
                      <w:rFonts w:cs="Calibri"/>
                      <w:sz w:val="36"/>
                      <w:szCs w:val="36"/>
                    </w:rPr>
                    <w:t xml:space="preserve">β : </w:t>
                  </w:r>
                  <w:r w:rsidRPr="008A086A">
                    <w:rPr>
                      <w:b/>
                      <w:sz w:val="24"/>
                      <w:szCs w:val="24"/>
                    </w:rPr>
                    <w:t>angle vis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Arc 1860" o:spid="_x0000_s1315" style="position:absolute;margin-left:348.55pt;margin-top:9pt;width:41.95pt;height:57.15pt;rotation:3423259fd;flip:y;z-index:251638784;visibility:visible" coordsize="20079,213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" adj="0,,0" path="m3191,nfc10807,1137,17240,6243,20079,13400em3191,nsc10807,1137,17240,6243,20079,13400l,21363,3191,xe" filled="f">
            <v:stroke startarrow="block" endarrow="block"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extrusionok="f" o:connecttype="custom" o:connectlocs="2524760,0;15881827,15947449;0,25422375" o:connectangles="0,0,0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>
        <w:rPr>
          <w:noProof/>
          <w:lang w:eastAsia="fr-FR"/>
        </w:rPr>
        <w:pict>
          <v:shape id="AutoShape 1858" o:spid="_x0000_s1316" type="#_x0000_t32" style="position:absolute;margin-left:82.4pt;margin-top:21.25pt;width:.05pt;height:111.55pt;z-index: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" strokeweight="1.5pt">
            <v:stroke startarrow="block" startarrowwidth="wide" startarrowlength="long" endarrow="block" endarrowwidth="wide" endarrowlength="long"/>
          </v:shape>
        </w:pict>
      </w:r>
      <w:r>
        <w:rPr>
          <w:noProof/>
          <w:lang w:eastAsia="fr-FR"/>
        </w:rPr>
        <w:pict>
          <v:shape id="AutoShape 1857" o:spid="_x0000_s1317" type="#_x0000_t32" style="position:absolute;margin-left:91.25pt;margin-top:17pt;width:273.55pt;height:.05pt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" strokeweight="1.5pt">
            <v:stroke startarrow="block" startarrowwidth="wide" startarrowlength="long" endarrow="block" endarrowwidth="wide" endarrowlength="long"/>
          </v:shape>
        </w:pict>
      </w:r>
    </w:p>
    <w:p w:rsidR="00DF1449" w:rsidRDefault="00DF1449" w:rsidP="0055272E">
      <w:r>
        <w:rPr>
          <w:noProof/>
          <w:lang w:eastAsia="fr-FR"/>
        </w:rPr>
        <w:pict>
          <v:shape id="AutoShape 1915" o:spid="_x0000_s1318" type="#_x0000_t32" style="position:absolute;margin-left:256.4pt;margin-top:22.3pt;width:43.3pt;height:16.75pt;flip:y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" strokeweight="3pt">
            <v:stroke dashstyle="dash" endarrow="block"/>
          </v:shape>
        </w:pict>
      </w:r>
      <w:r>
        <w:rPr>
          <w:noProof/>
          <w:lang w:eastAsia="fr-FR"/>
        </w:rPr>
        <w:pict>
          <v:shape id="AutoShape 1919" o:spid="_x0000_s1319" type="#_x0000_t32" style="position:absolute;margin-left:299.7pt;margin-top:18.8pt;width:40.9pt;height:98.05pt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"/>
        </w:pict>
      </w:r>
      <w:r>
        <w:rPr>
          <w:noProof/>
          <w:lang w:eastAsia="fr-FR"/>
        </w:rPr>
        <w:pict>
          <v:shape id="AutoShape 1863" o:spid="_x0000_s1320" type="#_x0000_t32" style="position:absolute;margin-left:33.8pt;margin-top:15pt;width:33.5pt;height:98.85pt;flip:x y;z-index: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">
            <v:stroke startarrow="block" startarrowwidth="wide" startarrowlength="long" endarrow="block" endarrowwidth="wide" endarrowlength="long"/>
          </v:shape>
        </w:pict>
      </w:r>
    </w:p>
    <w:p w:rsidR="00DF1449" w:rsidRDefault="00DF1449" w:rsidP="0055272E">
      <w:r>
        <w:rPr>
          <w:noProof/>
          <w:lang w:eastAsia="fr-FR"/>
        </w:rPr>
        <w:pict>
          <v:shape id="AutoShape 1913" o:spid="_x0000_s1321" type="#_x0000_t32" style="position:absolute;margin-left:256.5pt;margin-top:13.65pt;width:83.95pt;height:77.7pt;z-index:25181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" strokeweight="3pt">
            <v:stroke endarrow="block"/>
          </v:shape>
        </w:pict>
      </w:r>
      <w:r>
        <w:rPr>
          <w:noProof/>
          <w:lang w:eastAsia="fr-FR"/>
        </w:rPr>
        <w:pict>
          <v:shape id="_x0000_s1322" type="#_x0000_t32" style="position:absolute;margin-left:256.4pt;margin-top:13.65pt;width:40.6pt;height:95.85pt;z-index:25181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" strokeweight="3pt">
            <v:stroke dashstyle="dash" endarrow="block"/>
          </v:shape>
        </w:pict>
      </w:r>
      <w:r>
        <w:rPr>
          <w:noProof/>
          <w:lang w:eastAsia="fr-FR"/>
        </w:rPr>
        <w:pict>
          <v:shape id="Text Box 1870" o:spid="_x0000_s1323" type="#_x0000_t202" style="position:absolute;margin-left:450.75pt;margin-top:20.6pt;width:23.55pt;height:43.9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" stroked="f">
            <v:textbox>
              <w:txbxContent>
                <w:p w:rsidR="00DF1449" w:rsidRPr="00835BE6" w:rsidRDefault="00DF1449" w:rsidP="0055272E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x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1862" o:spid="_x0000_s1324" type="#_x0000_t202" style="position:absolute;margin-left:84.5pt;margin-top:5.55pt;width:97.95pt;height:30.1pt;z-index: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" stroked="f">
            <v:textbox>
              <w:txbxContent>
                <w:p w:rsidR="00DF1449" w:rsidRPr="00835BE6" w:rsidRDefault="00DF1449" w:rsidP="0055272E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p</w:t>
                  </w:r>
                  <w:r w:rsidRPr="00835BE6">
                    <w:rPr>
                      <w:sz w:val="36"/>
                      <w:szCs w:val="36"/>
                    </w:rPr>
                    <w:t> :</w:t>
                  </w:r>
                  <w:r>
                    <w:rPr>
                      <w:sz w:val="36"/>
                      <w:szCs w:val="36"/>
                    </w:rPr>
                    <w:t xml:space="preserve"> </w:t>
                  </w:r>
                  <w:r w:rsidRPr="008A086A">
                    <w:rPr>
                      <w:b/>
                      <w:sz w:val="24"/>
                      <w:szCs w:val="24"/>
                    </w:rPr>
                    <w:t>Pas de la vis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AutoShape 1859" o:spid="_x0000_s1325" type="#_x0000_t32" style="position:absolute;margin-left:256.5pt;margin-top:14.1pt;width:205.95pt;height:0;z-index:25163776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">
            <v:stroke endarrow="open"/>
          </v:shape>
        </w:pict>
      </w:r>
    </w:p>
    <w:p w:rsidR="00DF1449" w:rsidRDefault="00DF1449" w:rsidP="0055272E">
      <w:r>
        <w:rPr>
          <w:noProof/>
          <w:lang w:eastAsia="fr-FR"/>
        </w:rPr>
        <w:pict>
          <v:shape id="Arc 1917" o:spid="_x0000_s1326" style="position:absolute;margin-left:297.95pt;margin-top:20.5pt;width:16.9pt;height:52.1pt;rotation:-1951948fd;flip:y;z-index:251653120;visibility:visible" coordsize="20079,213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" adj="0,,0" path="m3191,nfc10807,1137,17240,6243,20079,13400em3191,nsc10807,1137,17240,6243,20079,13400l,21363,3191,xe" filled="f">
            <v:stroke startarrow="block" endarrow="block"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extrusionok="f" o:connecttype="custom" o:connectlocs="661805,0;4163001,9717378;0,15490817" o:connectangles="0,0,0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>
        <w:rPr>
          <w:noProof/>
          <w:lang w:eastAsia="fr-FR"/>
        </w:rPr>
        <w:pict>
          <v:shape id="AutoShape 1932" o:spid="_x0000_s1327" type="#_x0000_t32" style="position:absolute;margin-left:455.75pt;margin-top:2.5pt;width:12.6pt;height:0;z-index:25166131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/TONwIAAGIEAAAOAAAAZHJzL2Uyb0RvYy54bWysVNuO2yAQfa/Uf0C8Z31ZJ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">
            <v:stroke endarrow="block"/>
          </v:shape>
        </w:pict>
      </w:r>
      <w:r>
        <w:rPr>
          <w:noProof/>
          <w:lang w:eastAsia="fr-FR"/>
        </w:rPr>
        <w:pict>
          <v:shape id="Text Box 1865" o:spid="_x0000_s1328" type="#_x0000_t202" style="position:absolute;margin-left:28.15pt;margin-top:10.2pt;width:20.1pt;height:28.85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" stroked="f">
            <v:textbox>
              <w:txbxContent>
                <w:p w:rsidR="00DF1449" w:rsidRPr="0011508F" w:rsidRDefault="00DF1449" w:rsidP="0055272E">
                  <w:pPr>
                    <w:rPr>
                      <w:b/>
                      <w:sz w:val="36"/>
                      <w:szCs w:val="36"/>
                    </w:rPr>
                  </w:pPr>
                  <w:r w:rsidRPr="0011508F">
                    <w:rPr>
                      <w:b/>
                      <w:sz w:val="36"/>
                      <w:szCs w:val="36"/>
                    </w:rPr>
                    <w:t>l</w:t>
                  </w:r>
                </w:p>
              </w:txbxContent>
            </v:textbox>
          </v:shape>
        </w:pict>
      </w:r>
    </w:p>
    <w:p w:rsidR="00DF1449" w:rsidRDefault="00DF1449" w:rsidP="0055272E">
      <w:r>
        <w:rPr>
          <w:noProof/>
          <w:lang w:eastAsia="fr-FR"/>
        </w:rPr>
        <w:pict>
          <v:shape id="Text Box 1918" o:spid="_x0000_s1329" type="#_x0000_t202" style="position:absolute;margin-left:302.15pt;margin-top:20.5pt;width:20.1pt;height:36.95pt;z-index:251654144;visibility:visibl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" stroked="f">
            <v:fill opacity="0"/>
            <v:textbox inset="1mm,1mm,1mm,1mm">
              <w:txbxContent>
                <w:p w:rsidR="00DF1449" w:rsidRPr="007F43C0" w:rsidRDefault="00DF1449" w:rsidP="00223DBB">
                  <w:pPr>
                    <w:spacing w:after="0" w:line="240" w:lineRule="auto"/>
                    <w:rPr>
                      <w:sz w:val="40"/>
                      <w:szCs w:val="40"/>
                    </w:rPr>
                  </w:pPr>
                  <w:r w:rsidRPr="007F43C0">
                    <w:rPr>
                      <w:rFonts w:ascii="Lucida Sans Unicode" w:hAnsi="Lucida Sans Unicode" w:cs="Lucida Sans Unicode"/>
                      <w:sz w:val="40"/>
                      <w:szCs w:val="40"/>
                    </w:rPr>
                    <w:t>ϕ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1914" o:spid="_x0000_s1330" type="#_x0000_t202" style="position:absolute;margin-left:337.25pt;margin-top:23.6pt;width:156.9pt;height:50.3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" stroked="f">
            <v:textbox>
              <w:txbxContent>
                <w:p w:rsidR="00DF1449" w:rsidRPr="00DF0D76" w:rsidRDefault="00DF1449">
                  <w:pPr>
                    <w:rPr>
                      <w:sz w:val="24"/>
                      <w:szCs w:val="40"/>
                    </w:rPr>
                  </w:pPr>
                  <w:r w:rsidRPr="00CF7390">
                    <w:rPr>
                      <w:b/>
                      <w:sz w:val="40"/>
                      <w:szCs w:val="40"/>
                    </w:rPr>
                    <w:t>F</w:t>
                  </w:r>
                  <w:r>
                    <w:rPr>
                      <w:b/>
                      <w:sz w:val="40"/>
                      <w:szCs w:val="40"/>
                      <w:vertAlign w:val="subscript"/>
                    </w:rPr>
                    <w:t>boue-&gt;vis</w:t>
                  </w:r>
                  <w:r>
                    <w:rPr>
                      <w:sz w:val="40"/>
                      <w:szCs w:val="40"/>
                    </w:rPr>
                    <w:t> </w:t>
                  </w:r>
                  <w:r w:rsidRPr="009E04EA">
                    <w:rPr>
                      <w:sz w:val="32"/>
                      <w:szCs w:val="40"/>
                    </w:rPr>
                    <w:t>:</w:t>
                  </w:r>
                  <w:r>
                    <w:rPr>
                      <w:sz w:val="40"/>
                      <w:szCs w:val="40"/>
                    </w:rPr>
                    <w:t xml:space="preserve"> </w:t>
                  </w:r>
                  <w:r w:rsidRPr="00DF0D76">
                    <w:rPr>
                      <w:sz w:val="24"/>
                      <w:szCs w:val="40"/>
                    </w:rPr>
                    <w:t>résultante de l’action boue -&gt; vis</w:t>
                  </w:r>
                </w:p>
              </w:txbxContent>
            </v:textbox>
          </v:shape>
        </w:pict>
      </w:r>
    </w:p>
    <w:p w:rsidR="00DF1449" w:rsidRDefault="00DF1449" w:rsidP="0055272E">
      <w:r>
        <w:rPr>
          <w:noProof/>
          <w:lang w:eastAsia="fr-FR"/>
        </w:rPr>
        <w:pict>
          <v:shape id="AutoShape 1923" o:spid="_x0000_s1331" type="#_x0000_t32" style="position:absolute;margin-left:346.9pt;margin-top:4.95pt;width:29.15pt;height:.4pt;flip:y;z-index:25165516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">
            <v:stroke endarrow="block"/>
          </v:shape>
        </w:pict>
      </w:r>
      <w:r>
        <w:rPr>
          <w:noProof/>
          <w:lang w:eastAsia="fr-FR"/>
        </w:rPr>
        <w:pict>
          <v:shape id="_x0000_s1332" type="#_x0000_t32" style="position:absolute;margin-left:297pt;margin-top:15.1pt;width:43.55pt;height:18.1pt;flip:y;z-index:25181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" strokeweight="1pt"/>
        </w:pict>
      </w:r>
      <w:r>
        <w:rPr>
          <w:noProof/>
          <w:lang w:eastAsia="fr-FR"/>
        </w:rPr>
        <w:pict>
          <v:shape id="_x0000_s1333" type="#_x0000_t202" style="position:absolute;margin-left:261.65pt;margin-top:5.45pt;width:28.95pt;height:31.75pt;z-index:25181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" stroked="f">
            <v:fill opacity="0"/>
            <v:textbox>
              <w:txbxContent>
                <w:p w:rsidR="00DF1449" w:rsidRPr="00CF7390" w:rsidRDefault="00DF1449">
                  <w:pPr>
                    <w:rPr>
                      <w:sz w:val="28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N </w:t>
                  </w:r>
                </w:p>
              </w:txbxContent>
            </v:textbox>
          </v:shape>
        </w:pict>
      </w:r>
    </w:p>
    <w:p w:rsidR="00DF1449" w:rsidRDefault="00DF1449" w:rsidP="0055272E"/>
    <w:p w:rsidR="00DF1449" w:rsidRPr="00835BE6" w:rsidRDefault="00DF1449" w:rsidP="0055272E">
      <w:pPr>
        <w:rPr>
          <w:rFonts w:ascii="Arial" w:hAnsi="Arial" w:cs="Arial"/>
          <w:sz w:val="24"/>
          <w:szCs w:val="24"/>
        </w:rPr>
      </w:pPr>
    </w:p>
    <w:p w:rsidR="00DF1449" w:rsidRDefault="00DF1449" w:rsidP="0055272E"/>
    <w:p w:rsidR="00DF1449" w:rsidRDefault="00DF1449" w:rsidP="0055272E"/>
    <w:p w:rsidR="00DF1449" w:rsidRDefault="00DF1449" w:rsidP="0055272E"/>
    <w:p w:rsidR="00DF1449" w:rsidRDefault="00DF1449" w:rsidP="0055272E"/>
    <w:p w:rsidR="00DF1449" w:rsidRDefault="00DF1449" w:rsidP="0055272E"/>
    <w:p w:rsidR="00DF1449" w:rsidRDefault="00DF1449" w:rsidP="0055272E"/>
    <w:p w:rsidR="00DF1449" w:rsidRDefault="00DF1449" w:rsidP="0055272E"/>
    <w:p w:rsidR="00DF1449" w:rsidRDefault="00DF1449" w:rsidP="0055272E"/>
    <w:p w:rsidR="00DF1449" w:rsidRDefault="00DF1449" w:rsidP="0055272E">
      <w:r>
        <w:rPr>
          <w:noProof/>
          <w:lang w:eastAsia="fr-FR"/>
        </w:rPr>
        <w:pict>
          <v:shape id="Text Box 1875" o:spid="_x0000_s1334" type="#_x0000_t202" style="position:absolute;margin-left:197.85pt;margin-top:51.7pt;width:48.95pt;height:36.55pt;z-index:25155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" stroked="f">
            <v:textbox>
              <w:txbxContent>
                <w:p w:rsidR="00DF1449" w:rsidRPr="00CF4FA0" w:rsidRDefault="00DF1449" w:rsidP="0055272E">
                  <w:pPr>
                    <w:rPr>
                      <w:rFonts w:ascii="Arial" w:hAnsi="Arial" w:cs="Arial"/>
                      <w:b/>
                      <w:sz w:val="28"/>
                      <w:szCs w:val="32"/>
                    </w:rPr>
                  </w:pPr>
                  <w:r w:rsidRPr="00CF4FA0">
                    <w:rPr>
                      <w:rFonts w:ascii="Arial" w:hAnsi="Arial" w:cs="Arial"/>
                      <w:b/>
                      <w:sz w:val="28"/>
                      <w:szCs w:val="32"/>
                    </w:rPr>
                    <w:t>DT7</w:t>
                  </w:r>
                </w:p>
              </w:txbxContent>
            </v:textbox>
          </v:shape>
        </w:pict>
      </w:r>
    </w:p>
    <w:p w:rsidR="00DF1449" w:rsidRDefault="00DF1449" w:rsidP="0055272E">
      <w:r w:rsidRPr="00290657">
        <w:rPr>
          <w:noProof/>
          <w:lang w:eastAsia="fr-FR"/>
        </w:rPr>
        <w:pict>
          <v:shape id="_x0000_i1029" type="#_x0000_t75" style="width:453.75pt;height:605.25pt;visibility:visible">
            <v:imagedata r:id="rId17" o:title="" blacklevel="3932f" grayscale="t"/>
          </v:shape>
        </w:pict>
      </w:r>
    </w:p>
    <w:p w:rsidR="00DF1449" w:rsidRDefault="00DF1449" w:rsidP="0055272E"/>
    <w:p w:rsidR="00DF1449" w:rsidRDefault="00DF1449" w:rsidP="0055272E"/>
    <w:p w:rsidR="00DF1449" w:rsidRDefault="00DF1449" w:rsidP="0055272E">
      <w:r>
        <w:rPr>
          <w:noProof/>
          <w:lang w:eastAsia="fr-FR"/>
        </w:rPr>
        <w:pict>
          <v:shape id="Text Box 1876" o:spid="_x0000_s1335" type="#_x0000_t202" style="position:absolute;margin-left:208.1pt;margin-top:34.95pt;width:44.25pt;height:33.35pt;z-index:25155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" stroked="f">
            <v:textbox>
              <w:txbxContent>
                <w:p w:rsidR="00DF1449" w:rsidRPr="00CF4FA0" w:rsidRDefault="00DF1449" w:rsidP="0055272E">
                  <w:pPr>
                    <w:rPr>
                      <w:rFonts w:ascii="Arial" w:hAnsi="Arial" w:cs="Arial"/>
                      <w:b/>
                      <w:sz w:val="28"/>
                      <w:szCs w:val="36"/>
                    </w:rPr>
                  </w:pPr>
                  <w:r w:rsidRPr="00CF4FA0">
                    <w:rPr>
                      <w:rFonts w:ascii="Arial" w:hAnsi="Arial" w:cs="Arial"/>
                      <w:b/>
                      <w:sz w:val="28"/>
                      <w:szCs w:val="36"/>
                    </w:rPr>
                    <w:t>DT8</w:t>
                  </w:r>
                </w:p>
              </w:txbxContent>
            </v:textbox>
          </v:shape>
        </w:pict>
      </w:r>
    </w:p>
    <w:p w:rsidR="00DF1449" w:rsidRDefault="00DF1449" w:rsidP="0055272E">
      <w:r w:rsidRPr="00290657">
        <w:rPr>
          <w:noProof/>
          <w:lang w:eastAsia="fr-FR"/>
        </w:rPr>
        <w:pict>
          <v:shape id="_x0000_i1030" type="#_x0000_t75" style="width:450pt;height:583.5pt;visibility:visible">
            <v:imagedata r:id="rId18" o:title="" blacklevel="3932f" grayscale="t"/>
          </v:shape>
        </w:pict>
      </w:r>
    </w:p>
    <w:p w:rsidR="00DF1449" w:rsidRDefault="00DF1449" w:rsidP="0055272E"/>
    <w:p w:rsidR="00DF1449" w:rsidRDefault="00DF1449" w:rsidP="0055272E">
      <w:r>
        <w:rPr>
          <w:noProof/>
          <w:lang w:eastAsia="fr-FR"/>
        </w:rPr>
        <w:pict>
          <v:shape id="Text Box 1877" o:spid="_x0000_s1336" type="#_x0000_t202" style="position:absolute;margin-left:213.75pt;margin-top:9.15pt;width:69.1pt;height:28.85pt;z-index:25156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" stroked="f">
            <v:textbox>
              <w:txbxContent>
                <w:p w:rsidR="00DF1449" w:rsidRPr="00CF4FA0" w:rsidRDefault="00DF1449" w:rsidP="0055272E">
                  <w:pPr>
                    <w:rPr>
                      <w:rFonts w:ascii="Arial" w:hAnsi="Arial" w:cs="Arial"/>
                      <w:b/>
                      <w:sz w:val="28"/>
                      <w:szCs w:val="36"/>
                    </w:rPr>
                  </w:pPr>
                  <w:r w:rsidRPr="00CF4FA0">
                    <w:rPr>
                      <w:rFonts w:ascii="Arial" w:hAnsi="Arial" w:cs="Arial"/>
                      <w:b/>
                      <w:sz w:val="28"/>
                      <w:szCs w:val="36"/>
                    </w:rPr>
                    <w:t>DT9</w:t>
                  </w:r>
                </w:p>
              </w:txbxContent>
            </v:textbox>
          </v:shape>
        </w:pict>
      </w:r>
    </w:p>
    <w:p w:rsidR="00DF1449" w:rsidRDefault="00DF1449" w:rsidP="0055272E"/>
    <w:p w:rsidR="00DF1449" w:rsidRDefault="00DF1449" w:rsidP="0055272E">
      <w:r>
        <w:rPr>
          <w:noProof/>
          <w:lang w:eastAsia="fr-FR"/>
        </w:rPr>
        <w:pict>
          <v:shape id="Zone de texte 2" o:spid="_x0000_s1337" type="#_x0000_t202" style="position:absolute;margin-left:153.9pt;margin-top:447.3pt;width:15.45pt;height:9.7pt;z-index:25181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" stroked="f">
            <v:textbox inset="0,0,0,0">
              <w:txbxContent>
                <w:p w:rsidR="00DF1449" w:rsidRPr="003053E6" w:rsidRDefault="00DF1449">
                  <w:pPr>
                    <w:rPr>
                      <w:sz w:val="14"/>
                    </w:rPr>
                  </w:pPr>
                  <w:r w:rsidRPr="003053E6">
                    <w:rPr>
                      <w:sz w:val="14"/>
                    </w:rPr>
                    <w:t>112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1878" o:spid="_x0000_s1338" type="#_x0000_t202" style="position:absolute;margin-left:188.85pt;margin-top:664.9pt;width:69.1pt;height:33.75pt;z-index:25156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" stroked="f">
            <v:textbox>
              <w:txbxContent>
                <w:p w:rsidR="00DF1449" w:rsidRPr="00CF4FA0" w:rsidRDefault="00DF1449" w:rsidP="0055272E">
                  <w:pPr>
                    <w:rPr>
                      <w:rFonts w:ascii="Arial" w:hAnsi="Arial" w:cs="Arial"/>
                      <w:b/>
                      <w:sz w:val="28"/>
                      <w:szCs w:val="36"/>
                    </w:rPr>
                  </w:pPr>
                  <w:r w:rsidRPr="00CF4FA0">
                    <w:rPr>
                      <w:rFonts w:ascii="Arial" w:hAnsi="Arial" w:cs="Arial"/>
                      <w:b/>
                      <w:sz w:val="28"/>
                      <w:szCs w:val="36"/>
                    </w:rPr>
                    <w:t>DT10</w:t>
                  </w:r>
                </w:p>
              </w:txbxContent>
            </v:textbox>
          </v:shape>
        </w:pict>
      </w:r>
      <w:r w:rsidRPr="00290657">
        <w:rPr>
          <w:noProof/>
          <w:lang w:eastAsia="fr-FR"/>
        </w:rPr>
        <w:pict>
          <v:shape id="Image 3" o:spid="_x0000_i1031" type="#_x0000_t75" style="width:451.5pt;height:649.5pt;visibility:visible">
            <v:imagedata r:id="rId19" o:title="" blacklevel="3932f" grayscale="t"/>
          </v:shape>
        </w:pict>
      </w:r>
    </w:p>
    <w:p w:rsidR="00DF1449" w:rsidRDefault="00DF1449" w:rsidP="0055272E"/>
    <w:p w:rsidR="00DF1449" w:rsidRDefault="00DF1449" w:rsidP="0055272E">
      <w:r w:rsidRPr="00290657">
        <w:rPr>
          <w:noProof/>
          <w:lang w:eastAsia="fr-FR"/>
        </w:rPr>
        <w:pict>
          <v:shape id="Image 4" o:spid="_x0000_i1032" type="#_x0000_t75" style="width:448.5pt;height:629.25pt;visibility:visible">
            <v:imagedata r:id="rId20" o:title="" blacklevel="3932f" grayscale="t"/>
          </v:shape>
        </w:pict>
      </w:r>
    </w:p>
    <w:p w:rsidR="00DF1449" w:rsidRDefault="00DF1449" w:rsidP="0055272E">
      <w:r>
        <w:rPr>
          <w:noProof/>
          <w:lang w:eastAsia="fr-FR"/>
        </w:rPr>
        <w:pict>
          <v:shape id="Text Box 1879" o:spid="_x0000_s1339" type="#_x0000_t202" style="position:absolute;margin-left:185.6pt;margin-top:32.1pt;width:60.75pt;height:30.55pt;z-index:25156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" stroked="f">
            <v:textbox>
              <w:txbxContent>
                <w:p w:rsidR="00DF1449" w:rsidRPr="00CF4FA0" w:rsidRDefault="00DF1449" w:rsidP="0055272E">
                  <w:pPr>
                    <w:rPr>
                      <w:rFonts w:ascii="Arial" w:hAnsi="Arial" w:cs="Arial"/>
                      <w:b/>
                      <w:sz w:val="32"/>
                      <w:szCs w:val="36"/>
                    </w:rPr>
                  </w:pPr>
                  <w:r w:rsidRPr="00CF4FA0">
                    <w:rPr>
                      <w:rFonts w:ascii="Arial" w:hAnsi="Arial" w:cs="Arial"/>
                      <w:b/>
                      <w:sz w:val="32"/>
                      <w:szCs w:val="36"/>
                    </w:rPr>
                    <w:t>DT11</w:t>
                  </w:r>
                </w:p>
              </w:txbxContent>
            </v:textbox>
          </v:shape>
        </w:pict>
      </w:r>
    </w:p>
    <w:p w:rsidR="00DF1449" w:rsidRDefault="00DF1449" w:rsidP="0055272E"/>
    <w:p w:rsidR="00DF1449" w:rsidRDefault="00DF1449" w:rsidP="0055272E">
      <w:r w:rsidRPr="00290657">
        <w:rPr>
          <w:noProof/>
          <w:lang w:eastAsia="fr-FR"/>
        </w:rPr>
        <w:pict>
          <v:shape id="Image 6" o:spid="_x0000_i1033" type="#_x0000_t75" style="width:450.75pt;height:636pt;visibility:visible">
            <v:imagedata r:id="rId21" o:title="" blacklevel="3932f" grayscale="t"/>
          </v:shape>
        </w:pict>
      </w:r>
    </w:p>
    <w:p w:rsidR="00DF1449" w:rsidRDefault="00DF1449" w:rsidP="0055272E">
      <w:r>
        <w:rPr>
          <w:noProof/>
          <w:lang w:eastAsia="fr-FR"/>
        </w:rPr>
        <w:pict>
          <v:shape id="Text Box 1885" o:spid="_x0000_s1340" type="#_x0000_t202" style="position:absolute;margin-left:192.05pt;margin-top:24.15pt;width:69.1pt;height:35.15pt;z-index:25156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" stroked="f">
            <v:textbox>
              <w:txbxContent>
                <w:p w:rsidR="00DF1449" w:rsidRPr="004D0558" w:rsidRDefault="00DF1449" w:rsidP="00FF4070">
                  <w:pPr>
                    <w:rPr>
                      <w:rFonts w:ascii="Arial" w:hAnsi="Arial" w:cs="Arial"/>
                      <w:b/>
                      <w:sz w:val="28"/>
                      <w:szCs w:val="36"/>
                    </w:rPr>
                  </w:pPr>
                  <w:r w:rsidRPr="004D0558">
                    <w:rPr>
                      <w:rFonts w:ascii="Arial" w:hAnsi="Arial" w:cs="Arial"/>
                      <w:b/>
                      <w:sz w:val="28"/>
                      <w:szCs w:val="36"/>
                    </w:rPr>
                    <w:t>DT12</w:t>
                  </w:r>
                </w:p>
              </w:txbxContent>
            </v:textbox>
          </v:shape>
        </w:pict>
      </w:r>
    </w:p>
    <w:p w:rsidR="00DF1449" w:rsidRDefault="00DF1449" w:rsidP="0055272E"/>
    <w:p w:rsidR="00DF1449" w:rsidRDefault="00DF1449" w:rsidP="0055272E"/>
    <w:p w:rsidR="00DF1449" w:rsidRDefault="00DF1449" w:rsidP="0055272E"/>
    <w:p w:rsidR="00DF1449" w:rsidRDefault="00DF1449" w:rsidP="0055272E"/>
    <w:p w:rsidR="00DF1449" w:rsidRDefault="00DF1449" w:rsidP="0055272E"/>
    <w:p w:rsidR="00DF1449" w:rsidRDefault="00DF1449" w:rsidP="0055272E"/>
    <w:p w:rsidR="00DF1449" w:rsidRDefault="00DF1449" w:rsidP="0055272E"/>
    <w:p w:rsidR="00DF1449" w:rsidRDefault="00DF1449" w:rsidP="0055272E"/>
    <w:p w:rsidR="00DF1449" w:rsidRDefault="00DF1449" w:rsidP="0055272E"/>
    <w:p w:rsidR="00DF1449" w:rsidRDefault="00DF1449" w:rsidP="0055272E"/>
    <w:p w:rsidR="00DF1449" w:rsidRDefault="00DF1449" w:rsidP="0055272E"/>
    <w:p w:rsidR="00DF1449" w:rsidRDefault="00DF1449" w:rsidP="0055272E"/>
    <w:p w:rsidR="00DF1449" w:rsidRDefault="00DF1449" w:rsidP="0055272E"/>
    <w:p w:rsidR="00DF1449" w:rsidRDefault="00DF1449" w:rsidP="0055272E"/>
    <w:p w:rsidR="00DF1449" w:rsidRDefault="00DF1449" w:rsidP="0055272E"/>
    <w:p w:rsidR="00DF1449" w:rsidRDefault="00DF1449" w:rsidP="0055272E"/>
    <w:p w:rsidR="00DF1449" w:rsidRDefault="00DF1449" w:rsidP="0055272E"/>
    <w:p w:rsidR="00DF1449" w:rsidRDefault="00DF1449" w:rsidP="0055272E"/>
    <w:p w:rsidR="00DF1449" w:rsidRDefault="00DF1449" w:rsidP="0055272E"/>
    <w:p w:rsidR="00DF1449" w:rsidRDefault="00DF1449" w:rsidP="0055272E"/>
    <w:p w:rsidR="00DF1449" w:rsidRDefault="00DF1449" w:rsidP="0055272E"/>
    <w:p w:rsidR="00DF1449" w:rsidRDefault="00DF1449" w:rsidP="0055272E"/>
    <w:p w:rsidR="00DF1449" w:rsidRDefault="00DF1449" w:rsidP="0055272E"/>
    <w:p w:rsidR="00DF1449" w:rsidRDefault="00DF1449" w:rsidP="0055272E"/>
    <w:p w:rsidR="00DF1449" w:rsidRDefault="00DF1449" w:rsidP="0055272E"/>
    <w:p w:rsidR="00DF1449" w:rsidRDefault="00DF1449" w:rsidP="0055272E"/>
    <w:p w:rsidR="00DF1449" w:rsidRDefault="00DF1449" w:rsidP="0055272E">
      <w:r>
        <w:rPr>
          <w:noProof/>
          <w:lang w:eastAsia="fr-FR"/>
        </w:rPr>
        <w:pict>
          <v:shape id="Text Box 1942" o:spid="_x0000_s1341" type="#_x0000_t202" style="position:absolute;margin-left:191.4pt;margin-top:40.3pt;width:60.2pt;height:40.3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" stroked="f">
            <v:textbox>
              <w:txbxContent>
                <w:p w:rsidR="00DF1449" w:rsidRPr="004D0558" w:rsidRDefault="00DF1449" w:rsidP="001C7917">
                  <w:pPr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4D0558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DT13                   </w:t>
                  </w:r>
                </w:p>
              </w:txbxContent>
            </v:textbox>
          </v:shape>
        </w:pict>
      </w:r>
    </w:p>
    <w:p w:rsidR="00DF1449" w:rsidRDefault="00DF1449" w:rsidP="0055272E"/>
    <w:p w:rsidR="00DF1449" w:rsidRDefault="00DF1449" w:rsidP="0055272E"/>
    <w:p w:rsidR="00DF1449" w:rsidRDefault="00DF1449" w:rsidP="0055272E"/>
    <w:p w:rsidR="00DF1449" w:rsidRDefault="00DF1449" w:rsidP="0055272E">
      <w:r>
        <w:rPr>
          <w:noProof/>
          <w:lang w:eastAsia="fr-FR"/>
        </w:rPr>
        <w:pict>
          <v:shape id="Text Box 1884" o:spid="_x0000_s1342" type="#_x0000_t202" style="position:absolute;margin-left:191.45pt;margin-top:638.2pt;width:60.2pt;height:40.3pt;z-index:25156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" stroked="f">
            <v:textbox>
              <w:txbxContent>
                <w:p w:rsidR="00DF1449" w:rsidRPr="004D0558" w:rsidRDefault="00DF1449" w:rsidP="00FF4070">
                  <w:pPr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4D0558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DT14                      </w:t>
                  </w:r>
                </w:p>
              </w:txbxContent>
            </v:textbox>
          </v:shape>
        </w:pict>
      </w:r>
    </w:p>
    <w:p w:rsidR="00DF1449" w:rsidRDefault="00DF1449" w:rsidP="0055272E">
      <w:pPr>
        <w:sectPr w:rsidR="00DF1449" w:rsidSect="004D0558">
          <w:footerReference w:type="first" r:id="rId22"/>
          <w:pgSz w:w="11907" w:h="16839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DF1449" w:rsidRDefault="00DF1449" w:rsidP="0055272E">
      <w:r>
        <w:rPr>
          <w:noProof/>
          <w:lang w:eastAsia="fr-FR"/>
        </w:rPr>
        <w:pict>
          <v:shape id="AutoShape 1893" o:spid="_x0000_s1343" type="#_x0000_t32" style="position:absolute;margin-left:773.65pt;margin-top:475.65pt;width:.65pt;height:18.15pt;z-index:25156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"/>
        </w:pict>
      </w:r>
      <w:r>
        <w:rPr>
          <w:noProof/>
          <w:lang w:eastAsia="fr-FR"/>
        </w:rPr>
        <w:pict>
          <v:shape id="AutoShape 1894" o:spid="_x0000_s1344" type="#_x0000_t32" style="position:absolute;margin-left:851.95pt;margin-top:475.65pt;width:.65pt;height:18.15pt;z-index:25156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"/>
        </w:pict>
      </w:r>
      <w:r>
        <w:rPr>
          <w:noProof/>
          <w:lang w:eastAsia="fr-FR"/>
        </w:rPr>
        <w:pict>
          <v:shape id="AutoShape 1895" o:spid="_x0000_s1345" type="#_x0000_t32" style="position:absolute;margin-left:912.05pt;margin-top:475.65pt;width:.65pt;height:18.15pt;z-index:25156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"/>
        </w:pict>
      </w:r>
    </w:p>
    <w:p w:rsidR="00DF1449" w:rsidRDefault="00DF1449" w:rsidP="0055272E"/>
    <w:p w:rsidR="00DF1449" w:rsidRDefault="00DF1449" w:rsidP="0055272E">
      <w:r>
        <w:rPr>
          <w:noProof/>
          <w:lang w:eastAsia="fr-FR"/>
        </w:rPr>
        <w:pict>
          <v:shape id="Text Box 1897" o:spid="_x0000_s1346" type="#_x0000_t202" style="position:absolute;margin-left:903.5pt;margin-top:8.45pt;width:55.35pt;height:140pt;z-index:25156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" stroked="f">
            <v:textbox style="mso-fit-shape-to-text:t">
              <w:txbxContent>
                <w:p w:rsidR="00DF1449" w:rsidRPr="00A439C9" w:rsidRDefault="00DF1449">
                  <w:pPr>
                    <w:rPr>
                      <w:b/>
                      <w:sz w:val="32"/>
                      <w:szCs w:val="32"/>
                    </w:rPr>
                  </w:pPr>
                  <w:r w:rsidRPr="00A439C9">
                    <w:rPr>
                      <w:b/>
                      <w:sz w:val="32"/>
                      <w:szCs w:val="32"/>
                    </w:rPr>
                    <w:t>DT14</w:t>
                  </w:r>
                </w:p>
              </w:txbxContent>
            </v:textbox>
          </v:shape>
        </w:pict>
      </w:r>
    </w:p>
    <w:p w:rsidR="00DF1449" w:rsidRDefault="00DF1449" w:rsidP="0055272E">
      <w:r w:rsidRPr="00290657">
        <w:rPr>
          <w:noProof/>
          <w:lang w:eastAsia="fr-FR"/>
        </w:rPr>
        <w:pict>
          <v:shape id="_x0000_i1034" type="#_x0000_t75" style="width:448.5pt;height:277.5pt;visibility:visible">
            <v:imagedata r:id="rId23" o:title="" grayscale="t"/>
          </v:shape>
        </w:pict>
      </w:r>
    </w:p>
    <w:p w:rsidR="00DF1449" w:rsidRDefault="00DF1449" w:rsidP="0055272E"/>
    <w:p w:rsidR="00DF1449" w:rsidRDefault="00DF1449" w:rsidP="0055272E">
      <w:r>
        <w:rPr>
          <w:noProof/>
          <w:lang w:eastAsia="fr-FR"/>
        </w:rPr>
        <w:pict>
          <v:shape id="Text Box 1941" o:spid="_x0000_s1347" type="#_x0000_t202" style="position:absolute;margin-left:192.5pt;margin-top:301.45pt;width:60.2pt;height:40.3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" stroked="f">
            <v:textbox>
              <w:txbxContent>
                <w:p w:rsidR="00DF1449" w:rsidRPr="004D0558" w:rsidRDefault="00DF1449" w:rsidP="001C7917">
                  <w:pPr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4D0558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DT15                    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1927" o:spid="_x0000_s1348" type="#_x0000_t202" style="position:absolute;margin-left:304.4pt;margin-top:443.8pt;width:58.2pt;height:46.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" stroked="f">
            <v:textbox>
              <w:txbxContent>
                <w:p w:rsidR="00DF1449" w:rsidRPr="00F97BC6" w:rsidRDefault="00DF1449">
                  <w:pPr>
                    <w:rPr>
                      <w:b/>
                      <w:sz w:val="36"/>
                      <w:szCs w:val="36"/>
                    </w:rPr>
                  </w:pPr>
                  <w:r w:rsidRPr="00F97BC6">
                    <w:rPr>
                      <w:b/>
                      <w:sz w:val="36"/>
                      <w:szCs w:val="36"/>
                    </w:rPr>
                    <w:t>DT14</w:t>
                  </w:r>
                </w:p>
              </w:txbxContent>
            </v:textbox>
          </v:shape>
        </w:pict>
      </w:r>
      <w:r w:rsidRPr="00290657">
        <w:rPr>
          <w:noProof/>
          <w:lang w:eastAsia="fr-FR"/>
        </w:rPr>
        <w:pict>
          <v:shape id="_x0000_i1035" type="#_x0000_t75" style="width:465pt;height:209.25pt;visibility:visible">
            <v:imagedata r:id="rId24" o:title="" grayscale="t"/>
          </v:shape>
        </w:pict>
      </w:r>
      <w:r>
        <w:rPr>
          <w:noProof/>
          <w:lang w:eastAsia="fr-FR"/>
        </w:rPr>
        <w:pict>
          <v:shape id="Text Box 1926" o:spid="_x0000_s1349" type="#_x0000_t202" style="position:absolute;margin-left:321.8pt;margin-top:909.15pt;width:69.1pt;height:53.6pt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" stroked="f">
            <v:textbox>
              <w:txbxContent>
                <w:p w:rsidR="00DF1449" w:rsidRPr="00C15402" w:rsidRDefault="00DF1449" w:rsidP="00F97BC6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C15402">
                    <w:rPr>
                      <w:rFonts w:ascii="Arial" w:hAnsi="Arial" w:cs="Arial"/>
                      <w:sz w:val="36"/>
                      <w:szCs w:val="36"/>
                    </w:rPr>
                    <w:t>DT</w:t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>14</w:t>
                  </w:r>
                </w:p>
              </w:txbxContent>
            </v:textbox>
          </v:shape>
        </w:pict>
      </w:r>
    </w:p>
    <w:sectPr w:rsidR="00DF1449" w:rsidSect="001C7917">
      <w:pgSz w:w="11907" w:h="16839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1449" w:rsidRDefault="00DF1449" w:rsidP="004D0558">
      <w:pPr>
        <w:spacing w:after="0" w:line="240" w:lineRule="auto"/>
      </w:pPr>
      <w:r>
        <w:separator/>
      </w:r>
    </w:p>
  </w:endnote>
  <w:endnote w:type="continuationSeparator" w:id="0">
    <w:p w:rsidR="00DF1449" w:rsidRDefault="00DF1449" w:rsidP="004D0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1449" w:rsidRDefault="00DF144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1449" w:rsidRPr="004D0558" w:rsidRDefault="00DF1449">
    <w:pPr>
      <w:pStyle w:val="Footer"/>
      <w:jc w:val="right"/>
      <w:rPr>
        <w:rFonts w:ascii="Arial" w:hAnsi="Arial" w:cs="Arial"/>
        <w:b/>
        <w:sz w:val="24"/>
      </w:rPr>
    </w:pPr>
    <w:r w:rsidRPr="004D0558">
      <w:rPr>
        <w:rFonts w:ascii="Arial" w:hAnsi="Arial" w:cs="Arial"/>
        <w:b/>
        <w:sz w:val="24"/>
      </w:rPr>
      <w:t xml:space="preserve">Page </w:t>
    </w:r>
    <w:r w:rsidRPr="004D0558">
      <w:rPr>
        <w:rFonts w:ascii="Arial" w:hAnsi="Arial" w:cs="Arial"/>
        <w:b/>
        <w:sz w:val="24"/>
      </w:rPr>
      <w:fldChar w:fldCharType="begin"/>
    </w:r>
    <w:r w:rsidRPr="004D0558">
      <w:rPr>
        <w:rFonts w:ascii="Arial" w:hAnsi="Arial" w:cs="Arial"/>
        <w:b/>
        <w:sz w:val="24"/>
      </w:rPr>
      <w:instrText>PAGE   \* MERGEFORMAT</w:instrText>
    </w:r>
    <w:r w:rsidRPr="004D0558">
      <w:rPr>
        <w:rFonts w:ascii="Arial" w:hAnsi="Arial" w:cs="Arial"/>
        <w:b/>
        <w:sz w:val="24"/>
      </w:rPr>
      <w:fldChar w:fldCharType="separate"/>
    </w:r>
    <w:r>
      <w:rPr>
        <w:rFonts w:ascii="Arial" w:hAnsi="Arial" w:cs="Arial"/>
        <w:b/>
        <w:noProof/>
        <w:sz w:val="24"/>
      </w:rPr>
      <w:t>22</w:t>
    </w:r>
    <w:r w:rsidRPr="004D0558">
      <w:rPr>
        <w:rFonts w:ascii="Arial" w:hAnsi="Arial" w:cs="Arial"/>
        <w:b/>
        <w:sz w:val="24"/>
      </w:rPr>
      <w:fldChar w:fldCharType="end"/>
    </w:r>
    <w:r w:rsidRPr="004D0558">
      <w:rPr>
        <w:rFonts w:ascii="Arial" w:hAnsi="Arial" w:cs="Arial"/>
        <w:b/>
        <w:sz w:val="24"/>
      </w:rPr>
      <w:t>/29</w:t>
    </w:r>
  </w:p>
  <w:p w:rsidR="00DF1449" w:rsidRPr="004D0558" w:rsidRDefault="00DF1449">
    <w:pPr>
      <w:pStyle w:val="Footer"/>
      <w:rPr>
        <w:rFonts w:ascii="Arial" w:hAnsi="Arial" w:cs="Arial"/>
        <w:b/>
        <w:sz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1449" w:rsidRDefault="00DF1449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1449" w:rsidRPr="004D0558" w:rsidRDefault="00DF1449">
    <w:pPr>
      <w:pStyle w:val="Footer"/>
      <w:jc w:val="right"/>
      <w:rPr>
        <w:rFonts w:ascii="Arial" w:hAnsi="Arial" w:cs="Arial"/>
        <w:b/>
        <w:sz w:val="24"/>
      </w:rPr>
    </w:pPr>
    <w:r w:rsidRPr="004D0558">
      <w:rPr>
        <w:rFonts w:ascii="Arial" w:hAnsi="Arial" w:cs="Arial"/>
        <w:b/>
        <w:sz w:val="24"/>
      </w:rPr>
      <w:t xml:space="preserve">Page </w:t>
    </w:r>
    <w:r w:rsidRPr="004D0558">
      <w:rPr>
        <w:rFonts w:ascii="Arial" w:hAnsi="Arial" w:cs="Arial"/>
        <w:b/>
        <w:sz w:val="24"/>
      </w:rPr>
      <w:fldChar w:fldCharType="begin"/>
    </w:r>
    <w:r w:rsidRPr="004D0558">
      <w:rPr>
        <w:rFonts w:ascii="Arial" w:hAnsi="Arial" w:cs="Arial"/>
        <w:b/>
        <w:sz w:val="24"/>
      </w:rPr>
      <w:instrText>PAGE   \* MERGEFORMAT</w:instrText>
    </w:r>
    <w:r w:rsidRPr="004D0558">
      <w:rPr>
        <w:rFonts w:ascii="Arial" w:hAnsi="Arial" w:cs="Arial"/>
        <w:b/>
        <w:sz w:val="24"/>
      </w:rPr>
      <w:fldChar w:fldCharType="separate"/>
    </w:r>
    <w:r>
      <w:rPr>
        <w:rFonts w:ascii="Arial" w:hAnsi="Arial" w:cs="Arial"/>
        <w:b/>
        <w:noProof/>
        <w:sz w:val="24"/>
      </w:rPr>
      <w:t>18</w:t>
    </w:r>
    <w:r w:rsidRPr="004D0558">
      <w:rPr>
        <w:rFonts w:ascii="Arial" w:hAnsi="Arial" w:cs="Arial"/>
        <w:b/>
        <w:sz w:val="24"/>
      </w:rPr>
      <w:fldChar w:fldCharType="end"/>
    </w:r>
    <w:r w:rsidRPr="004D0558">
      <w:rPr>
        <w:rFonts w:ascii="Arial" w:hAnsi="Arial" w:cs="Arial"/>
        <w:b/>
        <w:sz w:val="24"/>
      </w:rPr>
      <w:t>/29</w:t>
    </w:r>
  </w:p>
  <w:p w:rsidR="00DF1449" w:rsidRDefault="00DF144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1449" w:rsidRDefault="00DF1449" w:rsidP="004D0558">
      <w:pPr>
        <w:spacing w:after="0" w:line="240" w:lineRule="auto"/>
      </w:pPr>
      <w:r>
        <w:separator/>
      </w:r>
    </w:p>
  </w:footnote>
  <w:footnote w:type="continuationSeparator" w:id="0">
    <w:p w:rsidR="00DF1449" w:rsidRDefault="00DF1449" w:rsidP="004D05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1449" w:rsidRDefault="00DF144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1449" w:rsidRDefault="00DF144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1449" w:rsidRDefault="00DF144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D163BC"/>
    <w:multiLevelType w:val="hybridMultilevel"/>
    <w:tmpl w:val="063098C6"/>
    <w:lvl w:ilvl="0" w:tplc="3DD0A316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A058C6"/>
    <w:multiLevelType w:val="hybridMultilevel"/>
    <w:tmpl w:val="CB46D652"/>
    <w:lvl w:ilvl="0" w:tplc="65BC4F54">
      <w:start w:val="2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425B0D"/>
    <w:multiLevelType w:val="multilevel"/>
    <w:tmpl w:val="02A4AD5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Arial Narrow" w:hAnsi="Arial Narrow" w:cs="Times New Roman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Arial Narrow" w:hAnsi="Arial Narrow" w:cs="Times New Roman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Arial Narrow" w:hAnsi="Arial Narrow" w:cs="Times New Roman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Arial Narrow" w:hAnsi="Arial Narrow" w:cs="Times New Roman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Arial Narrow" w:hAnsi="Arial Narrow" w:cs="Times New Roman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Arial Narrow" w:hAnsi="Arial Narrow" w:cs="Times New Roman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Arial Narrow" w:hAnsi="Arial Narrow" w:cs="Times New Roman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="Arial Narrow" w:hAnsi="Arial Narrow" w:cs="Times New Roman" w:hint="default"/>
        <w:sz w:val="24"/>
      </w:rPr>
    </w:lvl>
  </w:abstractNum>
  <w:abstractNum w:abstractNumId="3">
    <w:nsid w:val="36273F4F"/>
    <w:multiLevelType w:val="multilevel"/>
    <w:tmpl w:val="FB209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6034D4"/>
    <w:multiLevelType w:val="hybridMultilevel"/>
    <w:tmpl w:val="E98C3A08"/>
    <w:lvl w:ilvl="0" w:tplc="24C2AD60">
      <w:start w:val="4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5E053DC"/>
    <w:multiLevelType w:val="hybridMultilevel"/>
    <w:tmpl w:val="6418849A"/>
    <w:lvl w:ilvl="0" w:tplc="C90ED10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E160A3"/>
    <w:multiLevelType w:val="hybridMultilevel"/>
    <w:tmpl w:val="F54E57AA"/>
    <w:lvl w:ilvl="0" w:tplc="DC2AE822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9A07C93"/>
    <w:multiLevelType w:val="multilevel"/>
    <w:tmpl w:val="05724E7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Arial Narrow" w:hAnsi="Arial Narrow" w:cs="Times New Roman" w:hint="default"/>
        <w:b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Arial Narrow" w:hAnsi="Arial Narrow" w:cs="Times New Roman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Arial Narrow" w:hAnsi="Arial Narrow" w:cs="Times New Roman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Arial Narrow" w:hAnsi="Arial Narrow" w:cs="Times New Roman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Arial Narrow" w:hAnsi="Arial Narrow" w:cs="Times New Roman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Arial Narrow" w:hAnsi="Arial Narrow" w:cs="Times New Roman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Arial Narrow" w:hAnsi="Arial Narrow" w:cs="Times New Roman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="Arial Narrow" w:hAnsi="Arial Narrow" w:cs="Times New Roman" w:hint="default"/>
        <w:sz w:val="24"/>
      </w:rPr>
    </w:lvl>
  </w:abstractNum>
  <w:abstractNum w:abstractNumId="8">
    <w:nsid w:val="71A77305"/>
    <w:multiLevelType w:val="hybridMultilevel"/>
    <w:tmpl w:val="39B8DA98"/>
    <w:lvl w:ilvl="0" w:tplc="CEF05884">
      <w:start w:val="4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6"/>
  </w:num>
  <w:num w:numId="5">
    <w:abstractNumId w:val="2"/>
  </w:num>
  <w:num w:numId="6">
    <w:abstractNumId w:val="4"/>
  </w:num>
  <w:num w:numId="7">
    <w:abstractNumId w:val="3"/>
  </w:num>
  <w:num w:numId="8">
    <w:abstractNumId w:val="0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6182"/>
    <w:rsid w:val="00000B61"/>
    <w:rsid w:val="00012990"/>
    <w:rsid w:val="00024122"/>
    <w:rsid w:val="000379ED"/>
    <w:rsid w:val="00047219"/>
    <w:rsid w:val="00052B3F"/>
    <w:rsid w:val="00054E93"/>
    <w:rsid w:val="00071D7B"/>
    <w:rsid w:val="000723EA"/>
    <w:rsid w:val="00077207"/>
    <w:rsid w:val="000858DE"/>
    <w:rsid w:val="00085CE1"/>
    <w:rsid w:val="000C0439"/>
    <w:rsid w:val="000C414F"/>
    <w:rsid w:val="000D1EBC"/>
    <w:rsid w:val="000D6C90"/>
    <w:rsid w:val="000E7559"/>
    <w:rsid w:val="000F361E"/>
    <w:rsid w:val="00110E80"/>
    <w:rsid w:val="0011508F"/>
    <w:rsid w:val="00117673"/>
    <w:rsid w:val="001264CB"/>
    <w:rsid w:val="001539DC"/>
    <w:rsid w:val="001803E8"/>
    <w:rsid w:val="001A1EBF"/>
    <w:rsid w:val="001B3E10"/>
    <w:rsid w:val="001C7917"/>
    <w:rsid w:val="001D4F1F"/>
    <w:rsid w:val="001E37A1"/>
    <w:rsid w:val="001E7390"/>
    <w:rsid w:val="001F542E"/>
    <w:rsid w:val="00205446"/>
    <w:rsid w:val="00223DBB"/>
    <w:rsid w:val="00241853"/>
    <w:rsid w:val="0024267B"/>
    <w:rsid w:val="00245F85"/>
    <w:rsid w:val="00254909"/>
    <w:rsid w:val="00265584"/>
    <w:rsid w:val="00270BB9"/>
    <w:rsid w:val="00290657"/>
    <w:rsid w:val="00295988"/>
    <w:rsid w:val="002A02CB"/>
    <w:rsid w:val="002A480D"/>
    <w:rsid w:val="002D046F"/>
    <w:rsid w:val="002E4E17"/>
    <w:rsid w:val="002F2403"/>
    <w:rsid w:val="002F393D"/>
    <w:rsid w:val="003048EE"/>
    <w:rsid w:val="003053E6"/>
    <w:rsid w:val="00313226"/>
    <w:rsid w:val="00325B93"/>
    <w:rsid w:val="003323B3"/>
    <w:rsid w:val="003344C2"/>
    <w:rsid w:val="00346B32"/>
    <w:rsid w:val="00346D90"/>
    <w:rsid w:val="00350E88"/>
    <w:rsid w:val="00352B2B"/>
    <w:rsid w:val="00354573"/>
    <w:rsid w:val="00360DA1"/>
    <w:rsid w:val="00362FF1"/>
    <w:rsid w:val="00365C79"/>
    <w:rsid w:val="003709EE"/>
    <w:rsid w:val="00380E19"/>
    <w:rsid w:val="003901A4"/>
    <w:rsid w:val="00392F4E"/>
    <w:rsid w:val="003B69AB"/>
    <w:rsid w:val="003C6448"/>
    <w:rsid w:val="003D2A57"/>
    <w:rsid w:val="003D6CD5"/>
    <w:rsid w:val="003E68F2"/>
    <w:rsid w:val="003E69DD"/>
    <w:rsid w:val="003F5EFF"/>
    <w:rsid w:val="00413311"/>
    <w:rsid w:val="00417BD3"/>
    <w:rsid w:val="00431A22"/>
    <w:rsid w:val="00433D52"/>
    <w:rsid w:val="0044286B"/>
    <w:rsid w:val="0044487B"/>
    <w:rsid w:val="00447526"/>
    <w:rsid w:val="0045307D"/>
    <w:rsid w:val="004630BC"/>
    <w:rsid w:val="0046516D"/>
    <w:rsid w:val="00475B41"/>
    <w:rsid w:val="00484628"/>
    <w:rsid w:val="00490C48"/>
    <w:rsid w:val="00491EE9"/>
    <w:rsid w:val="00494B15"/>
    <w:rsid w:val="004B2DEF"/>
    <w:rsid w:val="004B45EE"/>
    <w:rsid w:val="004D0558"/>
    <w:rsid w:val="004D0F8E"/>
    <w:rsid w:val="004D14CC"/>
    <w:rsid w:val="004E4937"/>
    <w:rsid w:val="005001F0"/>
    <w:rsid w:val="00500F9C"/>
    <w:rsid w:val="00503BDA"/>
    <w:rsid w:val="005171CC"/>
    <w:rsid w:val="00521F80"/>
    <w:rsid w:val="0054025F"/>
    <w:rsid w:val="0054667B"/>
    <w:rsid w:val="00546BA9"/>
    <w:rsid w:val="0055272E"/>
    <w:rsid w:val="00563807"/>
    <w:rsid w:val="00566921"/>
    <w:rsid w:val="005716E8"/>
    <w:rsid w:val="00574648"/>
    <w:rsid w:val="005839B2"/>
    <w:rsid w:val="005A5941"/>
    <w:rsid w:val="005B7361"/>
    <w:rsid w:val="005C0688"/>
    <w:rsid w:val="005C1DB1"/>
    <w:rsid w:val="005D530C"/>
    <w:rsid w:val="006010C4"/>
    <w:rsid w:val="00620663"/>
    <w:rsid w:val="006402E4"/>
    <w:rsid w:val="00646664"/>
    <w:rsid w:val="00654332"/>
    <w:rsid w:val="00681992"/>
    <w:rsid w:val="006A1793"/>
    <w:rsid w:val="006A38AF"/>
    <w:rsid w:val="006A5253"/>
    <w:rsid w:val="006C0CBE"/>
    <w:rsid w:val="006C1EA9"/>
    <w:rsid w:val="006C5C79"/>
    <w:rsid w:val="006C7B9A"/>
    <w:rsid w:val="006F2773"/>
    <w:rsid w:val="006F70F5"/>
    <w:rsid w:val="00702AF1"/>
    <w:rsid w:val="00720FB9"/>
    <w:rsid w:val="00723B43"/>
    <w:rsid w:val="00724D45"/>
    <w:rsid w:val="0073536C"/>
    <w:rsid w:val="00747917"/>
    <w:rsid w:val="00756BCD"/>
    <w:rsid w:val="00756D5E"/>
    <w:rsid w:val="007861FB"/>
    <w:rsid w:val="007A17E0"/>
    <w:rsid w:val="007A187F"/>
    <w:rsid w:val="007B3172"/>
    <w:rsid w:val="007E6851"/>
    <w:rsid w:val="007F43C0"/>
    <w:rsid w:val="007F5135"/>
    <w:rsid w:val="00804071"/>
    <w:rsid w:val="00806A3A"/>
    <w:rsid w:val="0081287F"/>
    <w:rsid w:val="00816A1C"/>
    <w:rsid w:val="00823B29"/>
    <w:rsid w:val="00835BE6"/>
    <w:rsid w:val="00837C14"/>
    <w:rsid w:val="00844D86"/>
    <w:rsid w:val="00845565"/>
    <w:rsid w:val="00867969"/>
    <w:rsid w:val="00872B3C"/>
    <w:rsid w:val="0087416E"/>
    <w:rsid w:val="00884F7E"/>
    <w:rsid w:val="008A086A"/>
    <w:rsid w:val="008A650C"/>
    <w:rsid w:val="008B3159"/>
    <w:rsid w:val="008B7924"/>
    <w:rsid w:val="008C2565"/>
    <w:rsid w:val="008D5993"/>
    <w:rsid w:val="008E77BF"/>
    <w:rsid w:val="008F2E91"/>
    <w:rsid w:val="008F3C9C"/>
    <w:rsid w:val="0090713D"/>
    <w:rsid w:val="009121B2"/>
    <w:rsid w:val="00915D6E"/>
    <w:rsid w:val="00916257"/>
    <w:rsid w:val="009260B5"/>
    <w:rsid w:val="00941D08"/>
    <w:rsid w:val="009465AE"/>
    <w:rsid w:val="00956920"/>
    <w:rsid w:val="00957EB9"/>
    <w:rsid w:val="0096190E"/>
    <w:rsid w:val="00961ABE"/>
    <w:rsid w:val="00963346"/>
    <w:rsid w:val="0096517D"/>
    <w:rsid w:val="0096755D"/>
    <w:rsid w:val="00971400"/>
    <w:rsid w:val="0097331B"/>
    <w:rsid w:val="00983F59"/>
    <w:rsid w:val="009D5B0B"/>
    <w:rsid w:val="009E04EA"/>
    <w:rsid w:val="00A33E48"/>
    <w:rsid w:val="00A439C9"/>
    <w:rsid w:val="00A5616C"/>
    <w:rsid w:val="00A653E4"/>
    <w:rsid w:val="00A7244F"/>
    <w:rsid w:val="00A7480E"/>
    <w:rsid w:val="00A74FCF"/>
    <w:rsid w:val="00A81621"/>
    <w:rsid w:val="00A862D9"/>
    <w:rsid w:val="00A868CB"/>
    <w:rsid w:val="00AA3526"/>
    <w:rsid w:val="00AA4FCB"/>
    <w:rsid w:val="00AB11AB"/>
    <w:rsid w:val="00AB6C8C"/>
    <w:rsid w:val="00AC533D"/>
    <w:rsid w:val="00AD2EEB"/>
    <w:rsid w:val="00AE1FAD"/>
    <w:rsid w:val="00AF2513"/>
    <w:rsid w:val="00B230B7"/>
    <w:rsid w:val="00B255FD"/>
    <w:rsid w:val="00B31447"/>
    <w:rsid w:val="00B3291B"/>
    <w:rsid w:val="00B372A6"/>
    <w:rsid w:val="00B62A5C"/>
    <w:rsid w:val="00B65E7C"/>
    <w:rsid w:val="00B71D89"/>
    <w:rsid w:val="00B807C5"/>
    <w:rsid w:val="00BA3392"/>
    <w:rsid w:val="00BD1004"/>
    <w:rsid w:val="00BD3868"/>
    <w:rsid w:val="00BD5018"/>
    <w:rsid w:val="00C15402"/>
    <w:rsid w:val="00C22EAF"/>
    <w:rsid w:val="00C36E28"/>
    <w:rsid w:val="00C40278"/>
    <w:rsid w:val="00C53292"/>
    <w:rsid w:val="00C6218D"/>
    <w:rsid w:val="00C6567C"/>
    <w:rsid w:val="00C70B18"/>
    <w:rsid w:val="00C75BF5"/>
    <w:rsid w:val="00C937AB"/>
    <w:rsid w:val="00CA0173"/>
    <w:rsid w:val="00CA0842"/>
    <w:rsid w:val="00CB335B"/>
    <w:rsid w:val="00CB3575"/>
    <w:rsid w:val="00CB6CCF"/>
    <w:rsid w:val="00CB6D85"/>
    <w:rsid w:val="00CC0DAA"/>
    <w:rsid w:val="00CC309A"/>
    <w:rsid w:val="00CD4196"/>
    <w:rsid w:val="00CD4768"/>
    <w:rsid w:val="00CF4FA0"/>
    <w:rsid w:val="00CF7390"/>
    <w:rsid w:val="00D04552"/>
    <w:rsid w:val="00D15707"/>
    <w:rsid w:val="00D3293B"/>
    <w:rsid w:val="00D418AC"/>
    <w:rsid w:val="00D73995"/>
    <w:rsid w:val="00D91BAC"/>
    <w:rsid w:val="00D97736"/>
    <w:rsid w:val="00DA051C"/>
    <w:rsid w:val="00DA6182"/>
    <w:rsid w:val="00DB7124"/>
    <w:rsid w:val="00DB77EA"/>
    <w:rsid w:val="00DD577E"/>
    <w:rsid w:val="00DD5907"/>
    <w:rsid w:val="00DE1F41"/>
    <w:rsid w:val="00DE21EF"/>
    <w:rsid w:val="00DE2687"/>
    <w:rsid w:val="00DF0D76"/>
    <w:rsid w:val="00DF1449"/>
    <w:rsid w:val="00DF4A5D"/>
    <w:rsid w:val="00DF6329"/>
    <w:rsid w:val="00E02088"/>
    <w:rsid w:val="00E175E1"/>
    <w:rsid w:val="00E34077"/>
    <w:rsid w:val="00E34247"/>
    <w:rsid w:val="00E4135A"/>
    <w:rsid w:val="00E61913"/>
    <w:rsid w:val="00E85F54"/>
    <w:rsid w:val="00E86AEC"/>
    <w:rsid w:val="00E86D25"/>
    <w:rsid w:val="00E946F9"/>
    <w:rsid w:val="00EA2790"/>
    <w:rsid w:val="00EB2498"/>
    <w:rsid w:val="00ED2F6A"/>
    <w:rsid w:val="00ED5A89"/>
    <w:rsid w:val="00EE09D5"/>
    <w:rsid w:val="00F03C42"/>
    <w:rsid w:val="00F07298"/>
    <w:rsid w:val="00F12DE4"/>
    <w:rsid w:val="00F257EA"/>
    <w:rsid w:val="00F36F78"/>
    <w:rsid w:val="00F43193"/>
    <w:rsid w:val="00F43C09"/>
    <w:rsid w:val="00F43CEA"/>
    <w:rsid w:val="00F630D9"/>
    <w:rsid w:val="00F63999"/>
    <w:rsid w:val="00F71874"/>
    <w:rsid w:val="00F902D6"/>
    <w:rsid w:val="00F91DF5"/>
    <w:rsid w:val="00F95969"/>
    <w:rsid w:val="00F97BC6"/>
    <w:rsid w:val="00FA2EC5"/>
    <w:rsid w:val="00FA39D0"/>
    <w:rsid w:val="00FA4978"/>
    <w:rsid w:val="00FA52CE"/>
    <w:rsid w:val="00FB460A"/>
    <w:rsid w:val="00FC5CBA"/>
    <w:rsid w:val="00FC6205"/>
    <w:rsid w:val="00FE68E2"/>
    <w:rsid w:val="00FF0169"/>
    <w:rsid w:val="00FF0212"/>
    <w:rsid w:val="00FF40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uiPriority="0" w:unhideWhenUsed="1" w:qFormat="1"/>
    <w:lsdException w:name="heading 5" w:locked="1" w:semiHidden="0" w:uiPriority="0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locked="1" w:semiHidden="0" w:uiPriority="0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locked="1" w:semiHidden="0" w:uiPriority="0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locked="1" w:semiHidden="0" w:uiPriority="0"/>
    <w:lsdException w:name="Body Text 3" w:locked="1" w:semiHidden="0" w:uiPriority="0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 w:uiPriority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9465AE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CD476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CD476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B77EA"/>
    <w:pPr>
      <w:keepNext/>
      <w:spacing w:after="120" w:line="240" w:lineRule="auto"/>
      <w:jc w:val="both"/>
      <w:outlineLvl w:val="2"/>
    </w:pPr>
    <w:rPr>
      <w:rFonts w:ascii="Arial" w:eastAsia="Times New Roman" w:hAnsi="Arial" w:cs="Arial"/>
      <w:b/>
      <w:sz w:val="24"/>
      <w:szCs w:val="24"/>
      <w:lang w:eastAsia="fr-FR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CD4768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D4768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D4768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DB77EA"/>
    <w:rPr>
      <w:rFonts w:ascii="Arial" w:hAnsi="Arial" w:cs="Arial"/>
      <w:b/>
      <w:sz w:val="24"/>
      <w:szCs w:val="24"/>
      <w:lang w:eastAsia="fr-FR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CD4768"/>
    <w:rPr>
      <w:rFonts w:ascii="Calibri" w:hAnsi="Calibri" w:cs="Times New Roman"/>
      <w:b/>
      <w:bCs/>
      <w:i/>
      <w:iCs/>
      <w:sz w:val="26"/>
      <w:szCs w:val="2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DA6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A618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DB77EA"/>
    <w:pPr>
      <w:tabs>
        <w:tab w:val="center" w:pos="4536"/>
        <w:tab w:val="right" w:pos="9072"/>
      </w:tabs>
      <w:spacing w:after="0" w:line="240" w:lineRule="auto"/>
    </w:pPr>
    <w:rPr>
      <w:rFonts w:ascii="Times" w:hAnsi="Times"/>
      <w:sz w:val="24"/>
      <w:szCs w:val="20"/>
      <w:lang w:eastAsia="fr-FR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B77EA"/>
    <w:rPr>
      <w:rFonts w:ascii="Times" w:hAnsi="Times" w:cs="Times New Roman"/>
      <w:sz w:val="20"/>
      <w:szCs w:val="20"/>
      <w:lang w:eastAsia="fr-FR"/>
    </w:rPr>
  </w:style>
  <w:style w:type="table" w:styleId="TableGrid">
    <w:name w:val="Table Grid"/>
    <w:basedOn w:val="TableNormal"/>
    <w:uiPriority w:val="99"/>
    <w:rsid w:val="00CB6D85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3E68F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230B7"/>
    <w:rPr>
      <w:rFonts w:cs="Times New Roman"/>
      <w:color w:val="808080"/>
    </w:rPr>
  </w:style>
  <w:style w:type="paragraph" w:styleId="NormalWeb">
    <w:name w:val="Normal (Web)"/>
    <w:basedOn w:val="Normal"/>
    <w:uiPriority w:val="99"/>
    <w:rsid w:val="003D6C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textebleufonce">
    <w:name w:val="textebleufonce"/>
    <w:basedOn w:val="Normal"/>
    <w:uiPriority w:val="99"/>
    <w:rsid w:val="003D6C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Strong">
    <w:name w:val="Strong"/>
    <w:basedOn w:val="DefaultParagraphFont"/>
    <w:uiPriority w:val="99"/>
    <w:qFormat/>
    <w:rsid w:val="003D6CD5"/>
    <w:rPr>
      <w:rFonts w:cs="Times New Roman"/>
      <w:b/>
      <w:bCs/>
    </w:rPr>
  </w:style>
  <w:style w:type="character" w:customStyle="1" w:styleId="textebleufonce1">
    <w:name w:val="textebleufonce1"/>
    <w:basedOn w:val="DefaultParagraphFont"/>
    <w:uiPriority w:val="99"/>
    <w:rsid w:val="003D6CD5"/>
    <w:rPr>
      <w:rFonts w:cs="Times New Roman"/>
    </w:rPr>
  </w:style>
  <w:style w:type="character" w:customStyle="1" w:styleId="texte">
    <w:name w:val="texte"/>
    <w:basedOn w:val="DefaultParagraphFont"/>
    <w:uiPriority w:val="99"/>
    <w:rsid w:val="00B65E7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CD4768"/>
    <w:pPr>
      <w:spacing w:after="0" w:line="240" w:lineRule="auto"/>
      <w:jc w:val="center"/>
    </w:pPr>
    <w:rPr>
      <w:rFonts w:ascii="Arial" w:eastAsia="Times New Roman" w:hAnsi="Arial"/>
      <w:b/>
      <w:sz w:val="24"/>
      <w:szCs w:val="20"/>
      <w:lang w:eastAsia="fr-FR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CD4768"/>
    <w:rPr>
      <w:rFonts w:ascii="Arial" w:hAnsi="Arial" w:cs="Times New Roman"/>
      <w:b/>
      <w:sz w:val="24"/>
    </w:rPr>
  </w:style>
  <w:style w:type="paragraph" w:styleId="BodyText2">
    <w:name w:val="Body Text 2"/>
    <w:basedOn w:val="Normal"/>
    <w:link w:val="BodyText2Char"/>
    <w:uiPriority w:val="99"/>
    <w:rsid w:val="00CD4768"/>
    <w:pPr>
      <w:spacing w:after="120" w:line="480" w:lineRule="auto"/>
    </w:pPr>
    <w:rPr>
      <w:rFonts w:ascii="Arial" w:eastAsia="Times New Roman" w:hAnsi="Arial"/>
      <w:szCs w:val="20"/>
      <w:lang w:eastAsia="fr-FR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CD4768"/>
    <w:rPr>
      <w:rFonts w:ascii="Arial" w:hAnsi="Arial" w:cs="Times New Roman"/>
      <w:sz w:val="22"/>
    </w:rPr>
  </w:style>
  <w:style w:type="paragraph" w:styleId="BodyText3">
    <w:name w:val="Body Text 3"/>
    <w:basedOn w:val="Normal"/>
    <w:link w:val="BodyText3Char"/>
    <w:uiPriority w:val="99"/>
    <w:rsid w:val="00CD4768"/>
    <w:pPr>
      <w:spacing w:after="120" w:line="240" w:lineRule="auto"/>
    </w:pPr>
    <w:rPr>
      <w:rFonts w:ascii="Arial" w:eastAsia="Times New Roman" w:hAnsi="Arial"/>
      <w:sz w:val="16"/>
      <w:szCs w:val="16"/>
      <w:lang w:eastAsia="fr-FR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CD4768"/>
    <w:rPr>
      <w:rFonts w:ascii="Arial" w:hAnsi="Arial" w:cs="Times New Roman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rsid w:val="0055272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55272E"/>
    <w:rPr>
      <w:rFonts w:cs="Times New Roman"/>
      <w:sz w:val="22"/>
      <w:szCs w:val="22"/>
      <w:lang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rsid w:val="0055272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55272E"/>
    <w:rPr>
      <w:rFonts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4D05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D0558"/>
    <w:rPr>
      <w:rFonts w:cs="Times New Roman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500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0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0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0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0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emf"/><Relationship Id="rId18" Type="http://schemas.openxmlformats.org/officeDocument/2006/relationships/image" Target="media/image6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1.emf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image" Target="media/image10.emf"/><Relationship Id="rId10" Type="http://schemas.openxmlformats.org/officeDocument/2006/relationships/footer" Target="footer2.xml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emf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16</Pages>
  <Words>322</Words>
  <Characters>1773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: PRESENTATION</dc:title>
  <dc:subject/>
  <dc:creator>Your User Name</dc:creator>
  <cp:keywords/>
  <dc:description/>
  <cp:lastModifiedBy>RECTORAT</cp:lastModifiedBy>
  <cp:revision>2</cp:revision>
  <cp:lastPrinted>2013-01-28T08:31:00Z</cp:lastPrinted>
  <dcterms:created xsi:type="dcterms:W3CDTF">2013-02-04T09:05:00Z</dcterms:created>
  <dcterms:modified xsi:type="dcterms:W3CDTF">2013-02-04T09:05:00Z</dcterms:modified>
</cp:coreProperties>
</file>