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BB289" w14:textId="77777777" w:rsidR="0088185B" w:rsidRDefault="0088185B" w:rsidP="00023F30">
      <w:pPr>
        <w:jc w:val="center"/>
        <w:rPr>
          <w:b/>
          <w:sz w:val="32"/>
        </w:rPr>
      </w:pPr>
    </w:p>
    <w:p w14:paraId="643D0D8E" w14:textId="77777777" w:rsidR="0088185B" w:rsidRDefault="0088185B" w:rsidP="00023F30">
      <w:pPr>
        <w:jc w:val="center"/>
        <w:rPr>
          <w:b/>
          <w:sz w:val="32"/>
        </w:rPr>
      </w:pPr>
    </w:p>
    <w:p w14:paraId="153DEDFC" w14:textId="77777777" w:rsidR="003A358C" w:rsidRPr="004714AA" w:rsidRDefault="0088185B" w:rsidP="00023F30">
      <w:pPr>
        <w:jc w:val="center"/>
        <w:rPr>
          <w:b/>
          <w:sz w:val="32"/>
        </w:rPr>
      </w:pPr>
      <w:r>
        <w:rPr>
          <w:b/>
          <w:sz w:val="32"/>
        </w:rPr>
        <w:t xml:space="preserve">CERTIFICAT D’APTITUDES </w:t>
      </w:r>
      <w:r w:rsidR="003A358C" w:rsidRPr="004714AA">
        <w:rPr>
          <w:b/>
          <w:sz w:val="32"/>
        </w:rPr>
        <w:t>PROFESSIONNEL</w:t>
      </w:r>
      <w:r>
        <w:rPr>
          <w:b/>
          <w:sz w:val="32"/>
        </w:rPr>
        <w:t>LES</w:t>
      </w:r>
    </w:p>
    <w:p w14:paraId="03DF9785" w14:textId="77777777" w:rsidR="003A358C" w:rsidRDefault="003A358C" w:rsidP="00023F30">
      <w:pPr>
        <w:jc w:val="center"/>
      </w:pPr>
    </w:p>
    <w:p w14:paraId="33C47AEC" w14:textId="77777777" w:rsidR="003A358C" w:rsidRDefault="003A358C" w:rsidP="00023F30">
      <w:pPr>
        <w:jc w:val="center"/>
      </w:pPr>
      <w:r w:rsidRPr="004714AA">
        <w:rPr>
          <w:b/>
          <w:sz w:val="32"/>
          <w:szCs w:val="32"/>
        </w:rPr>
        <w:t>R</w:t>
      </w:r>
      <w:r w:rsidR="00921DAE">
        <w:rPr>
          <w:b/>
          <w:sz w:val="32"/>
          <w:szCs w:val="32"/>
        </w:rPr>
        <w:t>É</w:t>
      </w:r>
      <w:r w:rsidRPr="004714AA">
        <w:rPr>
          <w:b/>
          <w:sz w:val="32"/>
          <w:szCs w:val="32"/>
        </w:rPr>
        <w:t>PARATION DES CARROSSERIES</w:t>
      </w:r>
    </w:p>
    <w:p w14:paraId="13AC6CA7" w14:textId="77777777" w:rsidR="005C608B" w:rsidRDefault="005C608B" w:rsidP="005C608B"/>
    <w:p w14:paraId="58D10FFE" w14:textId="25691A7B" w:rsidR="005C608B" w:rsidRPr="00AC2085" w:rsidRDefault="008A522B" w:rsidP="008A522B">
      <w:pPr>
        <w:tabs>
          <w:tab w:val="right" w:pos="10204"/>
        </w:tabs>
        <w:jc w:val="center"/>
        <w:rPr>
          <w:rFonts w:cs="Arial"/>
          <w:b/>
        </w:rPr>
      </w:pPr>
      <w:r w:rsidRPr="008A522B">
        <w:rPr>
          <w:rFonts w:cs="Arial"/>
          <w:b/>
        </w:rPr>
        <w:t>SESSION</w:t>
      </w:r>
      <w:r w:rsidR="005C608B" w:rsidRPr="00AC2085">
        <w:rPr>
          <w:rFonts w:cs="Arial"/>
        </w:rPr>
        <w:t xml:space="preserve"> </w:t>
      </w:r>
      <w:r w:rsidR="005C608B" w:rsidRPr="00AC2085">
        <w:rPr>
          <w:rFonts w:cs="Arial"/>
          <w:b/>
        </w:rPr>
        <w:t>20</w:t>
      </w:r>
      <w:r w:rsidR="00C83348">
        <w:rPr>
          <w:rFonts w:cs="Arial"/>
          <w:b/>
        </w:rPr>
        <w:t>24</w:t>
      </w:r>
    </w:p>
    <w:p w14:paraId="675F6E7E" w14:textId="77777777" w:rsidR="005C608B" w:rsidRDefault="005C608B" w:rsidP="005C608B"/>
    <w:p w14:paraId="531ED534" w14:textId="77777777" w:rsidR="003A358C" w:rsidRDefault="00921DAE" w:rsidP="00921DA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 w:rsidRPr="00921DAE">
        <w:rPr>
          <w:b/>
        </w:rPr>
        <w:tab/>
      </w:r>
      <w:r w:rsidR="003A358C">
        <w:rPr>
          <w:b/>
          <w:u w:val="single"/>
        </w:rPr>
        <w:t>UNIT</w:t>
      </w:r>
      <w:r>
        <w:rPr>
          <w:b/>
          <w:u w:val="single"/>
        </w:rPr>
        <w:t>É</w:t>
      </w:r>
      <w:r w:rsidR="003A358C">
        <w:rPr>
          <w:b/>
          <w:u w:val="single"/>
        </w:rPr>
        <w:t xml:space="preserve"> </w:t>
      </w:r>
      <w:r w:rsidR="0088185B">
        <w:rPr>
          <w:b/>
          <w:u w:val="single"/>
        </w:rPr>
        <w:t>PROFESSIONNELLE</w:t>
      </w:r>
      <w:r w:rsidR="003A358C">
        <w:rPr>
          <w:b/>
          <w:u w:val="single"/>
        </w:rPr>
        <w:t xml:space="preserve"> U</w:t>
      </w:r>
      <w:r w:rsidR="0088185B">
        <w:rPr>
          <w:b/>
          <w:u w:val="single"/>
        </w:rPr>
        <w:t>P1</w:t>
      </w:r>
    </w:p>
    <w:p w14:paraId="60E60847" w14:textId="77777777"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73D86435" w14:textId="77777777" w:rsidR="003A358C" w:rsidRPr="004714AA" w:rsidRDefault="0088185B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Analyse d’une situation professionnelle</w:t>
      </w:r>
    </w:p>
    <w:p w14:paraId="4F892BFB" w14:textId="77777777"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5C691738" w14:textId="77777777" w:rsidR="003A358C" w:rsidRDefault="0088185B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>
        <w:rPr>
          <w:b/>
        </w:rPr>
        <w:t>Durée : 2</w:t>
      </w:r>
      <w:r w:rsidR="00E15E9D">
        <w:rPr>
          <w:b/>
        </w:rPr>
        <w:t xml:space="preserve"> </w:t>
      </w:r>
      <w:r w:rsidR="003A358C">
        <w:rPr>
          <w:b/>
        </w:rPr>
        <w:t>h</w:t>
      </w:r>
      <w:r w:rsidR="00E15E9D">
        <w:rPr>
          <w:b/>
        </w:rPr>
        <w:t>eures</w:t>
      </w:r>
      <w:r w:rsidR="003A358C">
        <w:tab/>
      </w:r>
      <w:r w:rsidR="00994C84">
        <w:rPr>
          <w:b/>
        </w:rPr>
        <w:t>Coefficient</w:t>
      </w:r>
      <w:r w:rsidR="003A358C">
        <w:rPr>
          <w:b/>
        </w:rPr>
        <w:t xml:space="preserve"> : </w:t>
      </w:r>
      <w:r>
        <w:rPr>
          <w:b/>
        </w:rPr>
        <w:t>4</w:t>
      </w:r>
    </w:p>
    <w:p w14:paraId="46ACB3C8" w14:textId="77777777" w:rsidR="003A358C" w:rsidRDefault="003A358C" w:rsidP="003A358C"/>
    <w:p w14:paraId="6A79E3D5" w14:textId="77777777" w:rsidR="001510CE" w:rsidRPr="00F9293D" w:rsidRDefault="001510CE" w:rsidP="001510CE">
      <w:pPr>
        <w:rPr>
          <w:rFonts w:cs="Arial"/>
        </w:rPr>
      </w:pPr>
    </w:p>
    <w:p w14:paraId="61265CF6" w14:textId="77777777" w:rsidR="00D2650C" w:rsidRPr="00892508" w:rsidRDefault="00D2650C" w:rsidP="00D2650C">
      <w:pPr>
        <w:keepNext/>
        <w:jc w:val="center"/>
        <w:outlineLvl w:val="0"/>
        <w:rPr>
          <w:rFonts w:cs="Arial"/>
          <w:b/>
          <w:bCs/>
          <w:sz w:val="52"/>
          <w:szCs w:val="52"/>
        </w:rPr>
      </w:pPr>
      <w:r w:rsidRPr="00892508">
        <w:rPr>
          <w:rFonts w:cs="Arial"/>
          <w:b/>
          <w:bCs/>
          <w:sz w:val="52"/>
          <w:szCs w:val="52"/>
        </w:rPr>
        <w:t>DOSSIER SUJET</w:t>
      </w:r>
    </w:p>
    <w:p w14:paraId="17C92981" w14:textId="77777777" w:rsidR="00B70A1D" w:rsidRPr="00B70A1D" w:rsidRDefault="00B70A1D" w:rsidP="00B70A1D"/>
    <w:p w14:paraId="1B49EF11" w14:textId="77777777" w:rsidR="00F82821" w:rsidRPr="00F9293D" w:rsidRDefault="00F82821" w:rsidP="001510CE">
      <w:pPr>
        <w:rPr>
          <w:rFonts w:cs="Arial"/>
        </w:rPr>
      </w:pPr>
    </w:p>
    <w:p w14:paraId="7E65114D" w14:textId="7FB31484" w:rsidR="00E27F14" w:rsidRPr="00D521C3" w:rsidRDefault="00374229" w:rsidP="00ED7453">
      <w:pPr>
        <w:jc w:val="center"/>
        <w:rPr>
          <w:b/>
        </w:rPr>
      </w:pPr>
      <w:r w:rsidRPr="00594B65">
        <w:rPr>
          <w:b/>
        </w:rPr>
        <w:t xml:space="preserve">Ce dossier </w:t>
      </w:r>
      <w:r w:rsidR="00D81CB5" w:rsidRPr="00997FBC">
        <w:rPr>
          <w:b/>
        </w:rPr>
        <w:t xml:space="preserve">comprend </w:t>
      </w:r>
      <w:r w:rsidR="00C754F9" w:rsidRPr="00997FBC">
        <w:rPr>
          <w:b/>
        </w:rPr>
        <w:t>14</w:t>
      </w:r>
      <w:r w:rsidR="00D81CB5" w:rsidRPr="00997FBC">
        <w:rPr>
          <w:b/>
        </w:rPr>
        <w:t xml:space="preserve"> </w:t>
      </w:r>
      <w:r w:rsidRPr="00997FBC">
        <w:rPr>
          <w:b/>
        </w:rPr>
        <w:t xml:space="preserve">pages numérotées de </w:t>
      </w:r>
      <w:r w:rsidR="00B94C6A" w:rsidRPr="00997FBC">
        <w:rPr>
          <w:b/>
        </w:rPr>
        <w:t>D</w:t>
      </w:r>
      <w:r w:rsidR="00DA78B2" w:rsidRPr="00997FBC">
        <w:rPr>
          <w:b/>
        </w:rPr>
        <w:t>S</w:t>
      </w:r>
      <w:r w:rsidR="00B94C6A" w:rsidRPr="00997FBC">
        <w:rPr>
          <w:b/>
        </w:rPr>
        <w:t xml:space="preserve"> </w:t>
      </w:r>
      <w:r w:rsidR="00D521C3" w:rsidRPr="00997FBC">
        <w:rPr>
          <w:b/>
        </w:rPr>
        <w:fldChar w:fldCharType="begin"/>
      </w:r>
      <w:r w:rsidR="00D521C3" w:rsidRPr="00997FBC">
        <w:rPr>
          <w:b/>
        </w:rPr>
        <w:instrText xml:space="preserve"> PAGE   \* MERGEFORMAT </w:instrText>
      </w:r>
      <w:r w:rsidR="00D521C3" w:rsidRPr="00997FBC">
        <w:rPr>
          <w:b/>
        </w:rPr>
        <w:fldChar w:fldCharType="separate"/>
      </w:r>
      <w:r w:rsidR="00566067">
        <w:rPr>
          <w:b/>
          <w:noProof/>
        </w:rPr>
        <w:t>1</w:t>
      </w:r>
      <w:r w:rsidR="00D521C3" w:rsidRPr="00997FBC">
        <w:rPr>
          <w:b/>
        </w:rPr>
        <w:fldChar w:fldCharType="end"/>
      </w:r>
      <w:r w:rsidRPr="00997FBC">
        <w:rPr>
          <w:b/>
        </w:rPr>
        <w:t>/</w:t>
      </w:r>
      <w:r w:rsidR="00400D3C" w:rsidRPr="00997FBC">
        <w:rPr>
          <w:b/>
        </w:rPr>
        <w:t>14</w:t>
      </w:r>
      <w:r w:rsidR="00D81CB5" w:rsidRPr="00997FBC">
        <w:rPr>
          <w:b/>
        </w:rPr>
        <w:t xml:space="preserve"> </w:t>
      </w:r>
      <w:r w:rsidRPr="00997FBC">
        <w:rPr>
          <w:b/>
        </w:rPr>
        <w:t>à</w:t>
      </w:r>
      <w:r w:rsidR="00D81CB5" w:rsidRPr="00997FBC">
        <w:rPr>
          <w:b/>
        </w:rPr>
        <w:t xml:space="preserve"> </w:t>
      </w:r>
      <w:r w:rsidR="00B94C6A" w:rsidRPr="00997FBC">
        <w:rPr>
          <w:b/>
        </w:rPr>
        <w:t>D</w:t>
      </w:r>
      <w:r w:rsidR="00DA78B2" w:rsidRPr="00997FBC">
        <w:rPr>
          <w:b/>
        </w:rPr>
        <w:t>S</w:t>
      </w:r>
      <w:r w:rsidR="00B94C6A" w:rsidRPr="00997FBC">
        <w:rPr>
          <w:b/>
        </w:rPr>
        <w:t xml:space="preserve"> </w:t>
      </w:r>
      <w:r w:rsidR="00400D3C" w:rsidRPr="00997FBC">
        <w:rPr>
          <w:b/>
        </w:rPr>
        <w:t>14</w:t>
      </w:r>
      <w:r w:rsidRPr="00997FBC">
        <w:rPr>
          <w:b/>
        </w:rPr>
        <w:t>/</w:t>
      </w:r>
      <w:r w:rsidR="00400D3C" w:rsidRPr="00997FBC">
        <w:rPr>
          <w:b/>
        </w:rPr>
        <w:t>14</w:t>
      </w:r>
      <w:r w:rsidR="00B40122">
        <w:rPr>
          <w:b/>
        </w:rPr>
        <w:t>.</w:t>
      </w:r>
    </w:p>
    <w:p w14:paraId="0655A4AC" w14:textId="77777777" w:rsidR="00D2650C" w:rsidRPr="00892508" w:rsidRDefault="00D2650C" w:rsidP="00D2650C">
      <w:pPr>
        <w:jc w:val="center"/>
        <w:rPr>
          <w:rFonts w:cs="Arial"/>
          <w:b/>
        </w:rPr>
      </w:pPr>
      <w:r w:rsidRPr="00D521C3">
        <w:rPr>
          <w:b/>
        </w:rPr>
        <w:t>Assurez-vous qu’il est com</w:t>
      </w:r>
      <w:r w:rsidRPr="00892508">
        <w:rPr>
          <w:rFonts w:cs="Arial"/>
          <w:b/>
        </w:rPr>
        <w:t>plet.</w:t>
      </w:r>
    </w:p>
    <w:p w14:paraId="1E9B0AF7" w14:textId="77777777" w:rsidR="00932D8A" w:rsidRDefault="00932D8A" w:rsidP="003F7DA9">
      <w:pPr>
        <w:rPr>
          <w:b/>
        </w:rPr>
      </w:pPr>
    </w:p>
    <w:p w14:paraId="3D006D36" w14:textId="77777777" w:rsidR="005963F0" w:rsidRDefault="005963F0" w:rsidP="003F7DA9">
      <w:pPr>
        <w:rPr>
          <w:b/>
        </w:rPr>
      </w:pPr>
    </w:p>
    <w:p w14:paraId="546A9565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/>
          <w:bCs/>
        </w:rPr>
      </w:pPr>
      <w:r w:rsidRPr="001F0E7C">
        <w:rPr>
          <w:rFonts w:cs="Arial"/>
          <w:b/>
          <w:bCs/>
        </w:rPr>
        <w:t>DOCUMENTS ET MATÉRIEL AUTORISÉS</w:t>
      </w:r>
    </w:p>
    <w:p w14:paraId="17F2294C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/>
          <w:bCs/>
        </w:rPr>
      </w:pPr>
    </w:p>
    <w:p w14:paraId="402707C6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L’usage de la calculatrice avec mode examen actif est autorisé.</w:t>
      </w:r>
    </w:p>
    <w:p w14:paraId="3462157D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L’usage de la calculatrice sans mémoire, « type collège », est autorisé.</w:t>
      </w:r>
    </w:p>
    <w:p w14:paraId="31DF3F18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</w:p>
    <w:p w14:paraId="5C8437A9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Tout autre matériel est interdit.</w:t>
      </w:r>
    </w:p>
    <w:p w14:paraId="57583439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Aucun document autorisé.</w:t>
      </w:r>
    </w:p>
    <w:p w14:paraId="6DD842C6" w14:textId="77777777" w:rsidR="0088185B" w:rsidRDefault="0088185B" w:rsidP="003F7DA9">
      <w:pPr>
        <w:rPr>
          <w:b/>
        </w:rPr>
      </w:pPr>
    </w:p>
    <w:p w14:paraId="1C869E7E" w14:textId="77777777" w:rsidR="005963F0" w:rsidRDefault="005963F0" w:rsidP="00E27F14">
      <w:pPr>
        <w:pStyle w:val="Pieddepage"/>
      </w:pPr>
    </w:p>
    <w:p w14:paraId="45430AF4" w14:textId="77777777" w:rsidR="00CB41B7" w:rsidRPr="00F9293D" w:rsidRDefault="00CB41B7" w:rsidP="00E15E9D">
      <w:pPr>
        <w:rPr>
          <w:rFonts w:cs="Arial"/>
        </w:rPr>
      </w:pPr>
    </w:p>
    <w:p w14:paraId="3A7D7F79" w14:textId="77777777" w:rsidR="00E15E9D" w:rsidRDefault="00E15E9D" w:rsidP="00E27F14">
      <w:pPr>
        <w:pStyle w:val="Pieddepage"/>
        <w:sectPr w:rsidR="00E15E9D" w:rsidSect="00771F1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809" w:right="851" w:bottom="851" w:left="851" w:header="720" w:footer="354" w:gutter="0"/>
          <w:pgNumType w:start="1"/>
          <w:cols w:space="720"/>
          <w:titlePg/>
          <w:docGrid w:linePitch="326"/>
        </w:sectPr>
      </w:pPr>
    </w:p>
    <w:p w14:paraId="06E51D0E" w14:textId="77777777" w:rsidR="00893BD8" w:rsidRDefault="00893BD8" w:rsidP="00893BD8">
      <w:pPr>
        <w:pStyle w:val="Titre1"/>
      </w:pPr>
      <w:r>
        <w:lastRenderedPageBreak/>
        <w:t>mise en situation</w:t>
      </w:r>
    </w:p>
    <w:p w14:paraId="1E985929" w14:textId="10E592AB" w:rsidR="008B4874" w:rsidRDefault="008B4874" w:rsidP="00772A71"/>
    <w:p w14:paraId="03BA0985" w14:textId="0FBF0CC5" w:rsidR="00532111" w:rsidRDefault="00482CC5" w:rsidP="008059DA">
      <w:r>
        <w:t>À</w:t>
      </w:r>
      <w:r w:rsidR="00532111">
        <w:t xml:space="preserve"> la suite d’un choc arrière, un véhicule Peugeot 208 1.5 Blue HDI de 2021 est arrivé à l’atelier de réparation carrosserie.</w:t>
      </w:r>
    </w:p>
    <w:p w14:paraId="0167BC49" w14:textId="01CC911B" w:rsidR="008059DA" w:rsidRDefault="00893BD8" w:rsidP="008059DA">
      <w:r>
        <w:t xml:space="preserve">Monsieur </w:t>
      </w:r>
      <w:r w:rsidR="00CB41B7" w:rsidRPr="00CB41B7">
        <w:t>Marchal</w:t>
      </w:r>
      <w:r w:rsidR="00482CC5">
        <w:t>,</w:t>
      </w:r>
      <w:r>
        <w:t xml:space="preserve"> </w:t>
      </w:r>
      <w:r w:rsidR="00CF1107">
        <w:t xml:space="preserve">le </w:t>
      </w:r>
      <w:r>
        <w:t>chef d’atelier</w:t>
      </w:r>
      <w:r w:rsidR="00482CC5">
        <w:t>,</w:t>
      </w:r>
      <w:r>
        <w:t xml:space="preserve"> vous confi</w:t>
      </w:r>
      <w:r w:rsidR="00CF1107">
        <w:t xml:space="preserve">e la </w:t>
      </w:r>
      <w:r>
        <w:t xml:space="preserve">remise </w:t>
      </w:r>
      <w:r w:rsidR="003B799F">
        <w:t>en conformité</w:t>
      </w:r>
      <w:r w:rsidR="00CF1107">
        <w:t xml:space="preserve"> du véhicule accidenté dont les photographies </w:t>
      </w:r>
      <w:r w:rsidR="009867F5">
        <w:t xml:space="preserve">figurent </w:t>
      </w:r>
      <w:r w:rsidR="00CF1107">
        <w:t>ci-dessous</w:t>
      </w:r>
      <w:r w:rsidR="003B799F">
        <w:t>.</w:t>
      </w:r>
    </w:p>
    <w:p w14:paraId="263EE5B1" w14:textId="77777777" w:rsidR="003B799F" w:rsidRPr="00482CC5" w:rsidRDefault="003B799F" w:rsidP="00772A71">
      <w:pPr>
        <w:rPr>
          <w:sz w:val="16"/>
          <w:szCs w:val="16"/>
        </w:rPr>
      </w:pPr>
    </w:p>
    <w:p w14:paraId="5A4576D3" w14:textId="68684790" w:rsidR="00CE75EC" w:rsidRDefault="00266178" w:rsidP="00772A71">
      <w:r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038E5DCC" wp14:editId="3CDC0F28">
                <wp:simplePos x="0" y="0"/>
                <wp:positionH relativeFrom="column">
                  <wp:posOffset>408305</wp:posOffset>
                </wp:positionH>
                <wp:positionV relativeFrom="paragraph">
                  <wp:posOffset>1027430</wp:posOffset>
                </wp:positionV>
                <wp:extent cx="4747491" cy="2643003"/>
                <wp:effectExtent l="19050" t="57150" r="15240" b="10033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7491" cy="2643003"/>
                          <a:chOff x="0" y="0"/>
                          <a:chExt cx="4747491" cy="2643003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839470" y="125730"/>
                            <a:ext cx="692728" cy="1246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21369070">
                            <a:off x="3784600" y="0"/>
                            <a:ext cx="962891" cy="1593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1519499">
                            <a:off x="0" y="2583180"/>
                            <a:ext cx="365913" cy="598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C5DEB3" id="Groupe 23" o:spid="_x0000_s1026" style="position:absolute;margin-left:32.15pt;margin-top:80.9pt;width:373.8pt;height:208.1pt;z-index:252130304" coordsize="47474,26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">
                <v:rect id="Rectangle 20" o:spid="_x0000_s1027" style="position:absolute;left:8394;top:1257;width:6927;height:1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" fillcolor="white [3212]" strokecolor="white [3212]" strokeweight="1pt"/>
                <v:rect id="Rectangle 21" o:spid="_x0000_s1028" style="position:absolute;left:37846;width:9628;height:1593;rotation:-2522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" fillcolor="white [3212]" strokecolor="white [3212]" strokeweight="1pt"/>
                <v:rect id="Rectangle 22" o:spid="_x0000_s1029" style="position:absolute;top:25831;width:3659;height:599;rotation:16596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" fillcolor="white [3212]" strokecolor="white [3212]" strokeweight="1pt"/>
              </v:group>
            </w:pict>
          </mc:Fallback>
        </mc:AlternateContent>
      </w:r>
      <w:r w:rsidR="00CE75EC">
        <w:rPr>
          <w:noProof/>
        </w:rPr>
        <w:drawing>
          <wp:inline distT="0" distB="0" distL="0" distR="0" wp14:anchorId="497B1BD7" wp14:editId="613E4466">
            <wp:extent cx="2880000" cy="1648986"/>
            <wp:effectExtent l="38100" t="38100" r="34925" b="46990"/>
            <wp:docPr id="12" name="Image 12" descr="Une image contenant texte, extérieur, herbe, tran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extérieur, herbe, transport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4898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D1ABC">
        <w:tab/>
      </w:r>
      <w:r w:rsidR="00D2129D">
        <w:rPr>
          <w:noProof/>
        </w:rPr>
        <w:drawing>
          <wp:inline distT="0" distB="0" distL="0" distR="0" wp14:anchorId="64E6F2FF" wp14:editId="2CD2F936">
            <wp:extent cx="3132000" cy="1630864"/>
            <wp:effectExtent l="38100" t="38100" r="30480" b="457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63086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C6AB9" w14:textId="77777777" w:rsidR="00CE75EC" w:rsidRDefault="00FD1ABC" w:rsidP="00FD1ABC">
      <w:pPr>
        <w:jc w:val="center"/>
      </w:pPr>
      <w:r>
        <w:t>Vue de face Avant</w:t>
      </w:r>
      <w:r>
        <w:tab/>
      </w:r>
      <w:r>
        <w:tab/>
      </w:r>
      <w:r>
        <w:tab/>
      </w:r>
      <w:r>
        <w:tab/>
      </w:r>
      <w:r>
        <w:tab/>
        <w:t>Vue de face arrière</w:t>
      </w:r>
    </w:p>
    <w:p w14:paraId="49C70E87" w14:textId="77777777" w:rsidR="00FD1ABC" w:rsidRPr="00482CC5" w:rsidRDefault="00FD1ABC" w:rsidP="00772A71">
      <w:pPr>
        <w:rPr>
          <w:sz w:val="10"/>
          <w:szCs w:val="10"/>
        </w:rPr>
      </w:pPr>
    </w:p>
    <w:p w14:paraId="74852A48" w14:textId="29588CB1" w:rsidR="00CE75EC" w:rsidRPr="00CE75EC" w:rsidRDefault="00CE75EC" w:rsidP="00772A71">
      <w:r>
        <w:rPr>
          <w:noProof/>
        </w:rPr>
        <w:drawing>
          <wp:inline distT="0" distB="0" distL="0" distR="0" wp14:anchorId="5DDDF461" wp14:editId="34AF65A2">
            <wp:extent cx="2878455" cy="2095500"/>
            <wp:effectExtent l="38100" t="38100" r="36195" b="38100"/>
            <wp:docPr id="33" name="Image 33" descr="Une image contenant voiture, extérieur, terrain, tran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voiture, extérieur, terrain, transport&#10;&#10;Description générée automatiquement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6" b="2932"/>
                    <a:stretch/>
                  </pic:blipFill>
                  <pic:spPr bwMode="auto">
                    <a:xfrm>
                      <a:off x="0" y="0"/>
                      <a:ext cx="2880000" cy="209662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129D">
        <w:t xml:space="preserve"> </w:t>
      </w:r>
      <w:r w:rsidR="00FD1ABC">
        <w:tab/>
      </w:r>
      <w:r w:rsidR="00D2129D">
        <w:rPr>
          <w:noProof/>
        </w:rPr>
        <w:drawing>
          <wp:inline distT="0" distB="0" distL="0" distR="0" wp14:anchorId="25B2272D" wp14:editId="47DAC999">
            <wp:extent cx="3132000" cy="2095469"/>
            <wp:effectExtent l="38100" t="38100" r="30480" b="38735"/>
            <wp:docPr id="1" name="Image 1" descr="Une image contenant voiture, extérieur, terrain, ga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voiture, extérieur, terrain, garé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09546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B3F2CF" w14:textId="77777777" w:rsidR="00CE75EC" w:rsidRPr="00D2129D" w:rsidRDefault="00D2129D" w:rsidP="00D2129D">
      <w:pPr>
        <w:jc w:val="center"/>
        <w:rPr>
          <w:rFonts w:cs="Arial"/>
        </w:rPr>
      </w:pPr>
      <w:r w:rsidRPr="00D2129D">
        <w:rPr>
          <w:rFonts w:cs="Arial"/>
        </w:rPr>
        <w:t>Vue ¾ arrière droit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Vue côté arrière gauche</w:t>
      </w:r>
    </w:p>
    <w:p w14:paraId="41C88AC2" w14:textId="77777777" w:rsidR="003B799F" w:rsidRDefault="003B799F" w:rsidP="00772A71">
      <w:pPr>
        <w:rPr>
          <w:rFonts w:cs="Arial"/>
        </w:rPr>
      </w:pPr>
    </w:p>
    <w:p w14:paraId="7F9C5A8C" w14:textId="196A3B5E" w:rsidR="008679EE" w:rsidRDefault="008679EE" w:rsidP="00E83E10">
      <w:pPr>
        <w:spacing w:before="240"/>
        <w:rPr>
          <w:rFonts w:cs="Arial"/>
        </w:rPr>
      </w:pPr>
      <w:r>
        <w:t>Vous devez effectuer les réparations en respectant les indications du constructeur.</w:t>
      </w:r>
    </w:p>
    <w:p w14:paraId="7AFEF269" w14:textId="14363BAF" w:rsidR="00E83E10" w:rsidRPr="00894273" w:rsidRDefault="00482CC5" w:rsidP="00E83E10">
      <w:pPr>
        <w:spacing w:before="240"/>
        <w:rPr>
          <w:rFonts w:cs="Arial"/>
        </w:rPr>
      </w:pPr>
      <w:r>
        <w:rPr>
          <w:rFonts w:cs="Arial"/>
        </w:rPr>
        <w:t>À partir du dossier technique, il vous est demandé de répondre aux questions liées à la :</w:t>
      </w:r>
    </w:p>
    <w:p w14:paraId="6ADA8FD7" w14:textId="74B9065F" w:rsidR="00E83E10" w:rsidRPr="00894273" w:rsidRDefault="00BF4961" w:rsidP="00E83E10">
      <w:pPr>
        <w:pStyle w:val="Paragraphedeliste"/>
        <w:numPr>
          <w:ilvl w:val="0"/>
          <w:numId w:val="48"/>
        </w:numPr>
        <w:rPr>
          <w:rFonts w:cs="Arial"/>
        </w:rPr>
      </w:pPr>
      <w:proofErr w:type="gramStart"/>
      <w:r w:rsidRPr="00894273">
        <w:rPr>
          <w:rFonts w:cs="Arial"/>
        </w:rPr>
        <w:t>p</w:t>
      </w:r>
      <w:r w:rsidR="00E83E10" w:rsidRPr="00894273">
        <w:rPr>
          <w:rFonts w:cs="Arial"/>
        </w:rPr>
        <w:t>réparation</w:t>
      </w:r>
      <w:proofErr w:type="gramEnd"/>
      <w:r w:rsidR="00E83E10" w:rsidRPr="00894273">
        <w:rPr>
          <w:rFonts w:cs="Arial"/>
        </w:rPr>
        <w:t xml:space="preserve"> de l’intervention</w:t>
      </w:r>
      <w:r w:rsidR="00C83348">
        <w:rPr>
          <w:rFonts w:cs="Arial"/>
        </w:rPr>
        <w:t> ;</w:t>
      </w:r>
    </w:p>
    <w:p w14:paraId="421D8C27" w14:textId="7A9D320C" w:rsidR="00E83E10" w:rsidRPr="00894273" w:rsidRDefault="00BF4961" w:rsidP="00E83E10">
      <w:pPr>
        <w:pStyle w:val="Paragraphedeliste"/>
        <w:numPr>
          <w:ilvl w:val="0"/>
          <w:numId w:val="48"/>
        </w:numPr>
        <w:rPr>
          <w:rFonts w:cs="Arial"/>
        </w:rPr>
      </w:pPr>
      <w:proofErr w:type="gramStart"/>
      <w:r w:rsidRPr="00894273">
        <w:rPr>
          <w:rFonts w:cs="Arial"/>
        </w:rPr>
        <w:t>d</w:t>
      </w:r>
      <w:r w:rsidR="00E83E10" w:rsidRPr="00894273">
        <w:rPr>
          <w:rFonts w:cs="Arial"/>
        </w:rPr>
        <w:t>épose</w:t>
      </w:r>
      <w:proofErr w:type="gramEnd"/>
      <w:r w:rsidR="00E83E10" w:rsidRPr="00894273">
        <w:rPr>
          <w:rFonts w:cs="Arial"/>
        </w:rPr>
        <w:t xml:space="preserve"> des éléments</w:t>
      </w:r>
      <w:r w:rsidR="00C83348">
        <w:rPr>
          <w:rFonts w:cs="Arial"/>
        </w:rPr>
        <w:t> ;</w:t>
      </w:r>
    </w:p>
    <w:p w14:paraId="773DEAFC" w14:textId="2574E553" w:rsidR="00E83E10" w:rsidRPr="00894273" w:rsidRDefault="00BF4961" w:rsidP="00E83E10">
      <w:pPr>
        <w:pStyle w:val="Paragraphedeliste"/>
        <w:numPr>
          <w:ilvl w:val="0"/>
          <w:numId w:val="48"/>
        </w:numPr>
        <w:rPr>
          <w:rFonts w:cs="Arial"/>
        </w:rPr>
      </w:pPr>
      <w:proofErr w:type="gramStart"/>
      <w:r w:rsidRPr="00894273">
        <w:rPr>
          <w:rFonts w:cs="Arial"/>
        </w:rPr>
        <w:t>r</w:t>
      </w:r>
      <w:r w:rsidR="00E83E10" w:rsidRPr="00894273">
        <w:rPr>
          <w:rFonts w:cs="Arial"/>
        </w:rPr>
        <w:t>éalisation</w:t>
      </w:r>
      <w:proofErr w:type="gramEnd"/>
      <w:r w:rsidR="00E83E10" w:rsidRPr="00894273">
        <w:rPr>
          <w:rFonts w:cs="Arial"/>
        </w:rPr>
        <w:t xml:space="preserve"> des réparations</w:t>
      </w:r>
      <w:r w:rsidR="00C83348">
        <w:rPr>
          <w:rFonts w:cs="Arial"/>
        </w:rPr>
        <w:t> ;</w:t>
      </w:r>
    </w:p>
    <w:p w14:paraId="5BCCCA34" w14:textId="0A8751DE" w:rsidR="00E83E10" w:rsidRPr="00894273" w:rsidRDefault="00482CC5" w:rsidP="00E83E10">
      <w:pPr>
        <w:pStyle w:val="Paragraphedeliste"/>
        <w:numPr>
          <w:ilvl w:val="0"/>
          <w:numId w:val="48"/>
        </w:numPr>
        <w:rPr>
          <w:rFonts w:cs="Arial"/>
        </w:rPr>
      </w:pPr>
      <w:proofErr w:type="gramStart"/>
      <w:r>
        <w:rPr>
          <w:rFonts w:cs="Arial"/>
        </w:rPr>
        <w:t>repose</w:t>
      </w:r>
      <w:proofErr w:type="gramEnd"/>
      <w:r>
        <w:rPr>
          <w:rFonts w:cs="Arial"/>
        </w:rPr>
        <w:t xml:space="preserve"> des éléments</w:t>
      </w:r>
      <w:r w:rsidR="00BF4961" w:rsidRPr="00894273">
        <w:rPr>
          <w:rFonts w:cs="Arial"/>
        </w:rPr>
        <w:t>.</w:t>
      </w:r>
    </w:p>
    <w:p w14:paraId="25ED351E" w14:textId="2648A557" w:rsidR="00287DBC" w:rsidRPr="00894273" w:rsidRDefault="00287DBC" w:rsidP="00E83E10">
      <w:pPr>
        <w:rPr>
          <w:rFonts w:cs="Arial"/>
        </w:rPr>
      </w:pPr>
    </w:p>
    <w:p w14:paraId="78FE92A4" w14:textId="3FD6AA0A" w:rsidR="00C02348" w:rsidRPr="00894273" w:rsidRDefault="00BE3A62" w:rsidP="00C02348">
      <w:pPr>
        <w:pStyle w:val="Titre1"/>
      </w:pPr>
      <w:r w:rsidRPr="00894273">
        <w:lastRenderedPageBreak/>
        <w:t>pr</w:t>
      </w:r>
      <w:r w:rsidR="00545076">
        <w:t>É</w:t>
      </w:r>
      <w:r w:rsidRPr="00894273">
        <w:t>paration de l’intervention</w:t>
      </w:r>
      <w:r w:rsidR="00C02348" w:rsidRPr="00894273">
        <w:tab/>
      </w:r>
      <w:r w:rsidR="00076F0F" w:rsidRPr="00894273">
        <w:tab/>
      </w:r>
      <w:r w:rsidR="00C02348" w:rsidRPr="00894273">
        <w:t>(</w:t>
      </w:r>
      <w:r w:rsidR="00894273" w:rsidRPr="00894273">
        <w:rPr>
          <w:bCs w:val="0"/>
          <w:szCs w:val="28"/>
        </w:rPr>
        <w:t>20</w:t>
      </w:r>
      <w:r w:rsidR="00C02348" w:rsidRPr="00894273">
        <w:t xml:space="preserve"> points)</w:t>
      </w:r>
    </w:p>
    <w:p w14:paraId="594C8581" w14:textId="77777777" w:rsidR="00C02348" w:rsidRPr="00894273" w:rsidRDefault="00C02348" w:rsidP="00772A71">
      <w:pPr>
        <w:rPr>
          <w:rFonts w:cs="Arial"/>
        </w:rPr>
      </w:pPr>
    </w:p>
    <w:p w14:paraId="67AA7D4D" w14:textId="77777777" w:rsidR="003B799F" w:rsidRPr="00894273" w:rsidRDefault="003B799F" w:rsidP="00772A71">
      <w:r w:rsidRPr="00894273">
        <w:rPr>
          <w:rFonts w:cs="Arial"/>
        </w:rPr>
        <w:t>À</w:t>
      </w:r>
      <w:r w:rsidRPr="00894273">
        <w:t xml:space="preserve"> la réception du véhicule vous constatez que les éléments suivants sont déformés ou endommagés :</w:t>
      </w:r>
    </w:p>
    <w:p w14:paraId="1295F234" w14:textId="77777777" w:rsidR="00893BD8" w:rsidRPr="00894273" w:rsidRDefault="00893BD8" w:rsidP="00772A71"/>
    <w:p w14:paraId="1D7978B4" w14:textId="47DE8FF7" w:rsidR="00893BD8" w:rsidRPr="00894273" w:rsidRDefault="009D1516" w:rsidP="00AB0E7A">
      <w:pPr>
        <w:pStyle w:val="Paragraphedeliste"/>
        <w:numPr>
          <w:ilvl w:val="0"/>
          <w:numId w:val="43"/>
        </w:numPr>
      </w:pPr>
      <w:proofErr w:type="gramStart"/>
      <w:r w:rsidRPr="00894273">
        <w:t>v</w:t>
      </w:r>
      <w:r w:rsidR="00D56293" w:rsidRPr="00894273">
        <w:t>olet</w:t>
      </w:r>
      <w:proofErr w:type="gramEnd"/>
      <w:r w:rsidR="00D56293" w:rsidRPr="00894273">
        <w:t xml:space="preserve"> </w:t>
      </w:r>
      <w:r w:rsidR="00527718" w:rsidRPr="00894273">
        <w:t xml:space="preserve">arrière </w:t>
      </w:r>
      <w:r w:rsidR="00D56293" w:rsidRPr="00894273">
        <w:t>AR (</w:t>
      </w:r>
      <w:r w:rsidR="00545076">
        <w:t>h</w:t>
      </w:r>
      <w:r w:rsidR="00C02348" w:rsidRPr="00894273">
        <w:t>ayon arrière</w:t>
      </w:r>
      <w:r w:rsidR="00D56293" w:rsidRPr="00894273">
        <w:t>)</w:t>
      </w:r>
      <w:r w:rsidR="00C83348">
        <w:t> ;</w:t>
      </w:r>
    </w:p>
    <w:p w14:paraId="581853A0" w14:textId="4D8EB1D8" w:rsidR="00C02348" w:rsidRPr="00894273" w:rsidRDefault="009D1516" w:rsidP="00AB0E7A">
      <w:pPr>
        <w:pStyle w:val="Paragraphedeliste"/>
        <w:numPr>
          <w:ilvl w:val="0"/>
          <w:numId w:val="43"/>
        </w:numPr>
      </w:pPr>
      <w:proofErr w:type="gramStart"/>
      <w:r w:rsidRPr="00894273">
        <w:t>p</w:t>
      </w:r>
      <w:r w:rsidR="00C02348" w:rsidRPr="00894273">
        <w:t>lancher</w:t>
      </w:r>
      <w:proofErr w:type="gramEnd"/>
      <w:r w:rsidR="00C02348" w:rsidRPr="00894273">
        <w:t xml:space="preserve"> </w:t>
      </w:r>
      <w:r w:rsidR="00D56293" w:rsidRPr="00894273">
        <w:t xml:space="preserve">de </w:t>
      </w:r>
      <w:r w:rsidR="00997FBC">
        <w:t>c</w:t>
      </w:r>
      <w:r w:rsidR="00D56293" w:rsidRPr="00894273">
        <w:t>offre</w:t>
      </w:r>
      <w:r w:rsidR="00C83348">
        <w:t> ;</w:t>
      </w:r>
    </w:p>
    <w:p w14:paraId="384D10D8" w14:textId="229278E5" w:rsidR="00D56293" w:rsidRPr="00894273" w:rsidRDefault="009D1516" w:rsidP="00AB0E7A">
      <w:pPr>
        <w:pStyle w:val="Paragraphedeliste"/>
        <w:numPr>
          <w:ilvl w:val="0"/>
          <w:numId w:val="43"/>
        </w:numPr>
      </w:pPr>
      <w:proofErr w:type="gramStart"/>
      <w:r w:rsidRPr="00894273">
        <w:t>p</w:t>
      </w:r>
      <w:r w:rsidR="00D56293" w:rsidRPr="00894273">
        <w:t>anneau</w:t>
      </w:r>
      <w:proofErr w:type="gramEnd"/>
      <w:r w:rsidR="00D56293" w:rsidRPr="00894273">
        <w:t xml:space="preserve"> </w:t>
      </w:r>
      <w:r w:rsidR="00527718" w:rsidRPr="00894273">
        <w:t xml:space="preserve">arrière </w:t>
      </w:r>
      <w:r w:rsidR="00D56293" w:rsidRPr="00894273">
        <w:t>AR</w:t>
      </w:r>
      <w:r w:rsidR="00C83348">
        <w:t> ;</w:t>
      </w:r>
    </w:p>
    <w:p w14:paraId="7F8C01A3" w14:textId="34D34033" w:rsidR="00D56293" w:rsidRPr="00894273" w:rsidRDefault="009D1516" w:rsidP="00AB0E7A">
      <w:pPr>
        <w:pStyle w:val="Paragraphedeliste"/>
        <w:numPr>
          <w:ilvl w:val="0"/>
          <w:numId w:val="43"/>
        </w:numPr>
      </w:pPr>
      <w:proofErr w:type="gramStart"/>
      <w:r w:rsidRPr="00894273">
        <w:t>p</w:t>
      </w:r>
      <w:r w:rsidR="00D56293" w:rsidRPr="00894273">
        <w:t>are</w:t>
      </w:r>
      <w:proofErr w:type="gramEnd"/>
      <w:r w:rsidR="00D56293" w:rsidRPr="00894273">
        <w:t>-</w:t>
      </w:r>
      <w:r w:rsidR="00997FBC">
        <w:t>b</w:t>
      </w:r>
      <w:r w:rsidR="00D56293" w:rsidRPr="00894273">
        <w:t xml:space="preserve">oue </w:t>
      </w:r>
      <w:r w:rsidR="00527718" w:rsidRPr="00894273">
        <w:t xml:space="preserve">arrière gauche </w:t>
      </w:r>
      <w:r w:rsidR="00D56293" w:rsidRPr="00894273">
        <w:t>AR G</w:t>
      </w:r>
      <w:r w:rsidR="00C83348">
        <w:t> ;</w:t>
      </w:r>
    </w:p>
    <w:p w14:paraId="3927BBE2" w14:textId="7F798D0C" w:rsidR="00D56293" w:rsidRPr="00894273" w:rsidRDefault="009D1516" w:rsidP="00AB0E7A">
      <w:pPr>
        <w:pStyle w:val="Paragraphedeliste"/>
        <w:numPr>
          <w:ilvl w:val="0"/>
          <w:numId w:val="43"/>
        </w:numPr>
      </w:pPr>
      <w:proofErr w:type="gramStart"/>
      <w:r w:rsidRPr="00894273">
        <w:t>v</w:t>
      </w:r>
      <w:r w:rsidR="00335571" w:rsidRPr="00894273">
        <w:t>itre</w:t>
      </w:r>
      <w:proofErr w:type="gramEnd"/>
      <w:r w:rsidR="00335571" w:rsidRPr="00894273">
        <w:t xml:space="preserve"> </w:t>
      </w:r>
      <w:r w:rsidR="00997FBC">
        <w:t>l</w:t>
      </w:r>
      <w:r w:rsidR="00D56293" w:rsidRPr="00894273">
        <w:t xml:space="preserve">unette </w:t>
      </w:r>
      <w:r w:rsidR="00527718" w:rsidRPr="00894273">
        <w:t xml:space="preserve">arrière </w:t>
      </w:r>
      <w:r w:rsidR="00D56293" w:rsidRPr="00894273">
        <w:t>AR</w:t>
      </w:r>
      <w:r w:rsidR="00C83348">
        <w:t> ;</w:t>
      </w:r>
    </w:p>
    <w:p w14:paraId="445F95B5" w14:textId="222BC43F" w:rsidR="00D56293" w:rsidRPr="00894273" w:rsidRDefault="009D1516" w:rsidP="00AB0E7A">
      <w:pPr>
        <w:pStyle w:val="Paragraphedeliste"/>
        <w:numPr>
          <w:ilvl w:val="0"/>
          <w:numId w:val="43"/>
        </w:numPr>
      </w:pPr>
      <w:proofErr w:type="gramStart"/>
      <w:r w:rsidRPr="00894273">
        <w:t>p</w:t>
      </w:r>
      <w:r w:rsidR="00D56293" w:rsidRPr="00894273">
        <w:t>are</w:t>
      </w:r>
      <w:proofErr w:type="gramEnd"/>
      <w:r w:rsidR="00D56293" w:rsidRPr="00894273">
        <w:t>-</w:t>
      </w:r>
      <w:r w:rsidR="00997FBC">
        <w:t>c</w:t>
      </w:r>
      <w:r w:rsidR="00D56293" w:rsidRPr="00894273">
        <w:t xml:space="preserve">hocs </w:t>
      </w:r>
      <w:r w:rsidR="00527718" w:rsidRPr="00894273">
        <w:t xml:space="preserve">arrière </w:t>
      </w:r>
      <w:r w:rsidR="00D56293" w:rsidRPr="00894273">
        <w:t>AR</w:t>
      </w:r>
      <w:r w:rsidR="00C83348">
        <w:t> ;</w:t>
      </w:r>
    </w:p>
    <w:p w14:paraId="21FF1AF8" w14:textId="48F3D7FF" w:rsidR="00527718" w:rsidRPr="00894273" w:rsidRDefault="009D1516" w:rsidP="00AB0E7A">
      <w:pPr>
        <w:pStyle w:val="Paragraphedeliste"/>
        <w:numPr>
          <w:ilvl w:val="0"/>
          <w:numId w:val="43"/>
        </w:numPr>
      </w:pPr>
      <w:proofErr w:type="gramStart"/>
      <w:r w:rsidRPr="00894273">
        <w:t>a</w:t>
      </w:r>
      <w:r w:rsidR="00527718" w:rsidRPr="00894273">
        <w:t>ile</w:t>
      </w:r>
      <w:proofErr w:type="gramEnd"/>
      <w:r w:rsidR="00527718" w:rsidRPr="00894273">
        <w:t xml:space="preserve"> arrière gauche AR G</w:t>
      </w:r>
      <w:r w:rsidRPr="00894273">
        <w:t>.</w:t>
      </w:r>
    </w:p>
    <w:p w14:paraId="52BA6A3E" w14:textId="5CD1BA5B" w:rsidR="00893BD8" w:rsidRDefault="00893BD8" w:rsidP="00772A71"/>
    <w:p w14:paraId="74E70E98" w14:textId="1067BF22" w:rsidR="008679EE" w:rsidRDefault="008679EE" w:rsidP="00772A71"/>
    <w:p w14:paraId="771C27EE" w14:textId="77777777" w:rsidR="008679EE" w:rsidRPr="00894273" w:rsidRDefault="008679EE" w:rsidP="00772A71"/>
    <w:p w14:paraId="68B51195" w14:textId="5F1EBDDE" w:rsidR="00D7048C" w:rsidRPr="00894273" w:rsidRDefault="00A221ED" w:rsidP="00D7048C">
      <w:pPr>
        <w:pStyle w:val="Question"/>
      </w:pPr>
      <w:r w:rsidRPr="00894273">
        <w:t xml:space="preserve">En vous aidant du dossier technique </w:t>
      </w:r>
      <w:r w:rsidR="00545076">
        <w:t xml:space="preserve">pages </w:t>
      </w:r>
      <w:r w:rsidR="00283EA8" w:rsidRPr="00894273">
        <w:rPr>
          <w:b/>
          <w:bCs/>
        </w:rPr>
        <w:t>D</w:t>
      </w:r>
      <w:r w:rsidR="0053557F" w:rsidRPr="00894273">
        <w:rPr>
          <w:b/>
          <w:bCs/>
        </w:rPr>
        <w:t xml:space="preserve">T </w:t>
      </w:r>
      <w:r w:rsidR="002367C3" w:rsidRPr="00894273">
        <w:rPr>
          <w:b/>
          <w:bCs/>
        </w:rPr>
        <w:t>2</w:t>
      </w:r>
      <w:r w:rsidR="00283EA8" w:rsidRPr="00894273">
        <w:rPr>
          <w:b/>
          <w:bCs/>
        </w:rPr>
        <w:t>/</w:t>
      </w:r>
      <w:r w:rsidR="00D57AEB" w:rsidRPr="00894273">
        <w:rPr>
          <w:b/>
          <w:bCs/>
        </w:rPr>
        <w:t>17</w:t>
      </w:r>
      <w:r w:rsidR="0053557F" w:rsidRPr="00894273">
        <w:rPr>
          <w:b/>
          <w:bCs/>
        </w:rPr>
        <w:t xml:space="preserve"> </w:t>
      </w:r>
      <w:r w:rsidR="002367C3" w:rsidRPr="00894273">
        <w:t>à</w:t>
      </w:r>
      <w:r w:rsidR="0053557F" w:rsidRPr="00894273">
        <w:rPr>
          <w:b/>
          <w:bCs/>
        </w:rPr>
        <w:t xml:space="preserve"> DT 5/</w:t>
      </w:r>
      <w:r w:rsidR="00D57AEB" w:rsidRPr="00894273">
        <w:rPr>
          <w:b/>
          <w:bCs/>
        </w:rPr>
        <w:t>17</w:t>
      </w:r>
      <w:r w:rsidR="00D7048C" w:rsidRPr="00894273">
        <w:t xml:space="preserve">, </w:t>
      </w:r>
      <w:r w:rsidR="00B75701" w:rsidRPr="00894273">
        <w:rPr>
          <w:b/>
          <w:bCs/>
        </w:rPr>
        <w:t>c</w:t>
      </w:r>
      <w:r w:rsidR="00D7048C" w:rsidRPr="00894273">
        <w:rPr>
          <w:b/>
          <w:bCs/>
        </w:rPr>
        <w:t>lasse</w:t>
      </w:r>
      <w:r w:rsidR="00B75701" w:rsidRPr="00894273">
        <w:rPr>
          <w:b/>
          <w:bCs/>
        </w:rPr>
        <w:t>r</w:t>
      </w:r>
      <w:r w:rsidR="00D7048C" w:rsidRPr="00894273">
        <w:t xml:space="preserve"> les éléments</w:t>
      </w:r>
      <w:r w:rsidR="00545076">
        <w:t xml:space="preserve"> ci-dessus</w:t>
      </w:r>
      <w:r w:rsidR="00D7048C" w:rsidRPr="00894273">
        <w:t xml:space="preserve"> déformés ou endommagés dans le tableau suivant</w:t>
      </w:r>
      <w:r w:rsidR="009D1516" w:rsidRPr="00894273">
        <w:t>.</w:t>
      </w:r>
      <w:r w:rsidR="00D7048C" w:rsidRPr="00894273">
        <w:tab/>
      </w:r>
      <w:r w:rsidR="00527718" w:rsidRPr="00894273">
        <w:t>7</w:t>
      </w:r>
      <w:r w:rsidR="00D7048C" w:rsidRPr="00894273">
        <w:t xml:space="preserve"> points</w:t>
      </w:r>
    </w:p>
    <w:p w14:paraId="057061A4" w14:textId="77777777" w:rsidR="00893BD8" w:rsidRPr="00894273" w:rsidRDefault="00893BD8" w:rsidP="00772A7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894273" w:rsidRPr="00894273" w14:paraId="2E933B02" w14:textId="77777777" w:rsidTr="007421E3">
        <w:tc>
          <w:tcPr>
            <w:tcW w:w="5097" w:type="dxa"/>
            <w:shd w:val="clear" w:color="auto" w:fill="D9D9D9" w:themeFill="background1" w:themeFillShade="D9"/>
          </w:tcPr>
          <w:p w14:paraId="1BB7E1DD" w14:textId="77777777" w:rsidR="00EE2A1B" w:rsidRPr="00894273" w:rsidRDefault="00EE2A1B" w:rsidP="00EE2A1B">
            <w:pPr>
              <w:jc w:val="center"/>
              <w:rPr>
                <w:b/>
                <w:bCs/>
              </w:rPr>
            </w:pPr>
            <w:r w:rsidRPr="00894273">
              <w:rPr>
                <w:b/>
                <w:bCs/>
              </w:rPr>
              <w:t>Pièces à remplacer</w:t>
            </w:r>
          </w:p>
        </w:tc>
        <w:tc>
          <w:tcPr>
            <w:tcW w:w="5097" w:type="dxa"/>
            <w:shd w:val="clear" w:color="auto" w:fill="D9D9D9" w:themeFill="background1" w:themeFillShade="D9"/>
          </w:tcPr>
          <w:p w14:paraId="7860A47D" w14:textId="77777777" w:rsidR="00EE2A1B" w:rsidRPr="00894273" w:rsidRDefault="00EE2A1B" w:rsidP="00EE2A1B">
            <w:pPr>
              <w:jc w:val="center"/>
              <w:rPr>
                <w:b/>
                <w:bCs/>
              </w:rPr>
            </w:pPr>
            <w:r w:rsidRPr="00894273">
              <w:rPr>
                <w:b/>
                <w:bCs/>
              </w:rPr>
              <w:t>Pièces à réparer</w:t>
            </w:r>
          </w:p>
        </w:tc>
      </w:tr>
      <w:tr w:rsidR="00894273" w:rsidRPr="00894273" w14:paraId="74B3C598" w14:textId="77777777" w:rsidTr="004B451E">
        <w:trPr>
          <w:trHeight w:val="2164"/>
        </w:trPr>
        <w:tc>
          <w:tcPr>
            <w:tcW w:w="5097" w:type="dxa"/>
            <w:vAlign w:val="center"/>
          </w:tcPr>
          <w:p w14:paraId="7340666E" w14:textId="77777777" w:rsidR="00EE2A1B" w:rsidRPr="00894273" w:rsidRDefault="00EE2A1B" w:rsidP="004B451E"/>
        </w:tc>
        <w:tc>
          <w:tcPr>
            <w:tcW w:w="5097" w:type="dxa"/>
            <w:vAlign w:val="center"/>
          </w:tcPr>
          <w:p w14:paraId="08A673C3" w14:textId="4FED025D" w:rsidR="00EE2A1B" w:rsidRPr="00894273" w:rsidRDefault="00EE2A1B" w:rsidP="004B451E"/>
        </w:tc>
      </w:tr>
    </w:tbl>
    <w:p w14:paraId="48E405AF" w14:textId="6A59DD34" w:rsidR="00DF1BEA" w:rsidRPr="00894273" w:rsidRDefault="00DF1BEA">
      <w:pPr>
        <w:jc w:val="left"/>
      </w:pPr>
    </w:p>
    <w:p w14:paraId="05D0DE5C" w14:textId="50DD7B71" w:rsidR="00EE2A1B" w:rsidRPr="00894273" w:rsidRDefault="00EE2A1B" w:rsidP="00772A71"/>
    <w:p w14:paraId="48250B3D" w14:textId="7533AE02" w:rsidR="003B25F8" w:rsidRPr="00894273" w:rsidRDefault="004E2AB4" w:rsidP="003B25F8">
      <w:pPr>
        <w:pStyle w:val="Question"/>
      </w:pPr>
      <w:r w:rsidRPr="00894273">
        <w:rPr>
          <w:rFonts w:cs="Arial"/>
          <w:bCs/>
          <w:szCs w:val="32"/>
        </w:rPr>
        <w:t xml:space="preserve">En vous aidant du dossier technique </w:t>
      </w:r>
      <w:r w:rsidR="00545076">
        <w:rPr>
          <w:rFonts w:cs="Arial"/>
          <w:bCs/>
          <w:szCs w:val="32"/>
        </w:rPr>
        <w:t xml:space="preserve">pages </w:t>
      </w:r>
      <w:r w:rsidRPr="00894273">
        <w:rPr>
          <w:b/>
          <w:bCs/>
        </w:rPr>
        <w:t>DT 2/</w:t>
      </w:r>
      <w:r w:rsidR="00FB3630" w:rsidRPr="00894273">
        <w:rPr>
          <w:b/>
          <w:bCs/>
        </w:rPr>
        <w:t>17</w:t>
      </w:r>
      <w:r w:rsidRPr="00894273">
        <w:rPr>
          <w:b/>
          <w:bCs/>
        </w:rPr>
        <w:t xml:space="preserve"> </w:t>
      </w:r>
      <w:r w:rsidRPr="00894273">
        <w:t>à</w:t>
      </w:r>
      <w:r w:rsidRPr="00894273">
        <w:rPr>
          <w:b/>
          <w:bCs/>
        </w:rPr>
        <w:t xml:space="preserve"> DT 5/</w:t>
      </w:r>
      <w:r w:rsidR="00FB3630" w:rsidRPr="00894273">
        <w:rPr>
          <w:b/>
          <w:bCs/>
        </w:rPr>
        <w:t>17</w:t>
      </w:r>
      <w:r w:rsidRPr="00894273">
        <w:rPr>
          <w:rFonts w:cs="Arial"/>
          <w:bCs/>
          <w:szCs w:val="32"/>
        </w:rPr>
        <w:t xml:space="preserve">, </w:t>
      </w:r>
      <w:r w:rsidRPr="00894273">
        <w:rPr>
          <w:rFonts w:cs="Arial"/>
          <w:b/>
          <w:szCs w:val="32"/>
        </w:rPr>
        <w:t>donner</w:t>
      </w:r>
      <w:r w:rsidRPr="00894273">
        <w:rPr>
          <w:rFonts w:cs="Arial"/>
          <w:bCs/>
          <w:szCs w:val="32"/>
        </w:rPr>
        <w:t xml:space="preserve"> une raison pouvant justifier le choix du remplacement des éléments.</w:t>
      </w:r>
      <w:r w:rsidR="003B25F8" w:rsidRPr="00894273">
        <w:tab/>
        <w:t>2 points</w:t>
      </w:r>
    </w:p>
    <w:p w14:paraId="502D0AB6" w14:textId="77777777" w:rsidR="003B25F8" w:rsidRPr="00894273" w:rsidRDefault="003B25F8" w:rsidP="003B25F8">
      <w:pPr>
        <w:pStyle w:val="Rponse"/>
      </w:pPr>
      <w:r w:rsidRPr="00894273">
        <w:tab/>
      </w:r>
    </w:p>
    <w:p w14:paraId="6B00C301" w14:textId="77777777" w:rsidR="003B25F8" w:rsidRPr="00894273" w:rsidRDefault="003B25F8" w:rsidP="003B25F8">
      <w:pPr>
        <w:pStyle w:val="Rponse"/>
      </w:pPr>
      <w:r w:rsidRPr="00894273">
        <w:tab/>
      </w:r>
    </w:p>
    <w:p w14:paraId="1745E3DE" w14:textId="77777777" w:rsidR="003B25F8" w:rsidRPr="00894273" w:rsidRDefault="003B25F8" w:rsidP="003B25F8"/>
    <w:p w14:paraId="5BD58B12" w14:textId="77777777" w:rsidR="003B25F8" w:rsidRPr="00894273" w:rsidRDefault="003B25F8" w:rsidP="00772A71"/>
    <w:p w14:paraId="6799AD53" w14:textId="77777777" w:rsidR="008679EE" w:rsidRDefault="008679EE">
      <w:pPr>
        <w:jc w:val="left"/>
        <w:rPr>
          <w:b/>
          <w:bCs/>
        </w:rPr>
      </w:pPr>
      <w:bookmarkStart w:id="0" w:name="_Hlk120124176"/>
      <w:r>
        <w:rPr>
          <w:b/>
          <w:bCs/>
        </w:rPr>
        <w:br w:type="page"/>
      </w:r>
    </w:p>
    <w:p w14:paraId="57B1E228" w14:textId="4816976E" w:rsidR="00CD6F74" w:rsidRPr="00894273" w:rsidRDefault="00CD6F74" w:rsidP="00CD6F74">
      <w:pPr>
        <w:pStyle w:val="Question"/>
      </w:pPr>
      <w:r w:rsidRPr="00894273">
        <w:rPr>
          <w:b/>
          <w:bCs/>
        </w:rPr>
        <w:lastRenderedPageBreak/>
        <w:t>Indiquer</w:t>
      </w:r>
      <w:r w:rsidRPr="00894273">
        <w:t xml:space="preserve"> si les éléments à réparer et/ou remplacer sont amovibles ou </w:t>
      </w:r>
      <w:r w:rsidR="00555799">
        <w:t>inamovible</w:t>
      </w:r>
      <w:r w:rsidR="00C83348">
        <w:t>s</w:t>
      </w:r>
      <w:r w:rsidRPr="00894273">
        <w:t>.</w:t>
      </w:r>
      <w:r w:rsidR="003B25F8" w:rsidRPr="00894273">
        <w:t xml:space="preserve"> </w:t>
      </w:r>
      <w:r w:rsidR="003B25F8" w:rsidRPr="00894273">
        <w:rPr>
          <w:b/>
        </w:rPr>
        <w:t>Mettre</w:t>
      </w:r>
      <w:r w:rsidR="003B25F8" w:rsidRPr="00894273">
        <w:t xml:space="preserve"> une croix pour les bonnes réponses</w:t>
      </w:r>
      <w:bookmarkEnd w:id="0"/>
      <w:r w:rsidR="003B25F8" w:rsidRPr="00894273">
        <w:t>.</w:t>
      </w:r>
      <w:r w:rsidRPr="00894273">
        <w:tab/>
        <w:t>7 points</w:t>
      </w:r>
    </w:p>
    <w:p w14:paraId="0C36F947" w14:textId="77777777" w:rsidR="00CD6F74" w:rsidRPr="00894273" w:rsidRDefault="00CD6F74" w:rsidP="00CD6F74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394"/>
        <w:gridCol w:w="2197"/>
        <w:gridCol w:w="2197"/>
      </w:tblGrid>
      <w:tr w:rsidR="00894273" w:rsidRPr="00894273" w14:paraId="6B3182C7" w14:textId="77777777" w:rsidTr="00532111">
        <w:trPr>
          <w:trHeight w:val="431"/>
          <w:jc w:val="center"/>
        </w:trPr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7A41E3D9" w14:textId="23DF4860" w:rsidR="000F369E" w:rsidRPr="00894273" w:rsidRDefault="00802982" w:rsidP="00532111">
            <w:pPr>
              <w:jc w:val="left"/>
              <w:rPr>
                <w:b/>
              </w:rPr>
            </w:pPr>
            <w:r>
              <w:rPr>
                <w:b/>
              </w:rPr>
              <w:t>É</w:t>
            </w:r>
            <w:r w:rsidR="000F369E" w:rsidRPr="00894273">
              <w:rPr>
                <w:b/>
              </w:rPr>
              <w:t>léments à remplacer ou réparer</w:t>
            </w:r>
          </w:p>
        </w:tc>
        <w:tc>
          <w:tcPr>
            <w:tcW w:w="2197" w:type="dxa"/>
            <w:shd w:val="clear" w:color="auto" w:fill="D9D9D9" w:themeFill="background1" w:themeFillShade="D9"/>
            <w:vAlign w:val="center"/>
          </w:tcPr>
          <w:p w14:paraId="4CCEFAAF" w14:textId="77777777" w:rsidR="000F369E" w:rsidRPr="00894273" w:rsidRDefault="000F369E" w:rsidP="00532111">
            <w:pPr>
              <w:jc w:val="center"/>
              <w:rPr>
                <w:b/>
              </w:rPr>
            </w:pPr>
            <w:r w:rsidRPr="00894273">
              <w:rPr>
                <w:b/>
              </w:rPr>
              <w:t>Amovible</w:t>
            </w:r>
          </w:p>
        </w:tc>
        <w:tc>
          <w:tcPr>
            <w:tcW w:w="2197" w:type="dxa"/>
            <w:shd w:val="clear" w:color="auto" w:fill="D9D9D9" w:themeFill="background1" w:themeFillShade="D9"/>
            <w:vAlign w:val="center"/>
          </w:tcPr>
          <w:p w14:paraId="3B73F958" w14:textId="77777777" w:rsidR="000F369E" w:rsidRPr="00894273" w:rsidRDefault="000F369E" w:rsidP="00532111">
            <w:pPr>
              <w:jc w:val="center"/>
              <w:rPr>
                <w:b/>
              </w:rPr>
            </w:pPr>
            <w:r w:rsidRPr="00894273">
              <w:rPr>
                <w:b/>
              </w:rPr>
              <w:t>Inamovible</w:t>
            </w:r>
          </w:p>
        </w:tc>
      </w:tr>
      <w:tr w:rsidR="00894273" w:rsidRPr="00894273" w14:paraId="337888E3" w14:textId="77777777" w:rsidTr="00532111">
        <w:trPr>
          <w:jc w:val="center"/>
        </w:trPr>
        <w:tc>
          <w:tcPr>
            <w:tcW w:w="4394" w:type="dxa"/>
          </w:tcPr>
          <w:p w14:paraId="0654DCAF" w14:textId="77777777" w:rsidR="000F369E" w:rsidRPr="00894273" w:rsidRDefault="000F369E" w:rsidP="00532111">
            <w:pPr>
              <w:jc w:val="left"/>
            </w:pPr>
            <w:r w:rsidRPr="00894273">
              <w:t>Volet arrière AR (Hayon arrière)</w:t>
            </w:r>
          </w:p>
        </w:tc>
        <w:tc>
          <w:tcPr>
            <w:tcW w:w="2197" w:type="dxa"/>
            <w:shd w:val="clear" w:color="auto" w:fill="auto"/>
          </w:tcPr>
          <w:p w14:paraId="00A2E844" w14:textId="77777777" w:rsidR="000F369E" w:rsidRPr="00894273" w:rsidRDefault="000F369E" w:rsidP="003B25F8">
            <w:pPr>
              <w:jc w:val="center"/>
            </w:pPr>
          </w:p>
        </w:tc>
        <w:tc>
          <w:tcPr>
            <w:tcW w:w="2197" w:type="dxa"/>
            <w:shd w:val="clear" w:color="auto" w:fill="auto"/>
          </w:tcPr>
          <w:p w14:paraId="04B51F25" w14:textId="77777777" w:rsidR="000F369E" w:rsidRPr="00894273" w:rsidRDefault="000F369E" w:rsidP="003B25F8">
            <w:pPr>
              <w:jc w:val="center"/>
            </w:pPr>
          </w:p>
        </w:tc>
      </w:tr>
      <w:tr w:rsidR="00894273" w:rsidRPr="00894273" w14:paraId="599F5470" w14:textId="77777777" w:rsidTr="00532111">
        <w:trPr>
          <w:jc w:val="center"/>
        </w:trPr>
        <w:tc>
          <w:tcPr>
            <w:tcW w:w="4394" w:type="dxa"/>
          </w:tcPr>
          <w:p w14:paraId="4DFF935C" w14:textId="702BC26C" w:rsidR="000F369E" w:rsidRPr="00894273" w:rsidRDefault="000F369E" w:rsidP="00A71579">
            <w:pPr>
              <w:jc w:val="left"/>
            </w:pPr>
            <w:r w:rsidRPr="00894273">
              <w:t xml:space="preserve">Plancher de </w:t>
            </w:r>
            <w:r w:rsidR="00A71579">
              <w:t>c</w:t>
            </w:r>
            <w:r w:rsidRPr="00894273">
              <w:t>offre</w:t>
            </w:r>
          </w:p>
        </w:tc>
        <w:tc>
          <w:tcPr>
            <w:tcW w:w="2197" w:type="dxa"/>
            <w:shd w:val="clear" w:color="auto" w:fill="auto"/>
          </w:tcPr>
          <w:p w14:paraId="60C50DAB" w14:textId="77777777" w:rsidR="000F369E" w:rsidRPr="00894273" w:rsidRDefault="000F369E" w:rsidP="003B25F8">
            <w:pPr>
              <w:jc w:val="center"/>
            </w:pPr>
          </w:p>
        </w:tc>
        <w:tc>
          <w:tcPr>
            <w:tcW w:w="2197" w:type="dxa"/>
            <w:shd w:val="clear" w:color="auto" w:fill="auto"/>
          </w:tcPr>
          <w:p w14:paraId="02AA482B" w14:textId="77777777" w:rsidR="000F369E" w:rsidRPr="00894273" w:rsidRDefault="000F369E" w:rsidP="003B25F8">
            <w:pPr>
              <w:jc w:val="center"/>
            </w:pPr>
          </w:p>
        </w:tc>
      </w:tr>
      <w:tr w:rsidR="00894273" w:rsidRPr="00894273" w14:paraId="3E1C7C3B" w14:textId="77777777" w:rsidTr="00532111">
        <w:trPr>
          <w:jc w:val="center"/>
        </w:trPr>
        <w:tc>
          <w:tcPr>
            <w:tcW w:w="4394" w:type="dxa"/>
          </w:tcPr>
          <w:p w14:paraId="096F2ACB" w14:textId="77777777" w:rsidR="000F369E" w:rsidRPr="00894273" w:rsidRDefault="000F369E" w:rsidP="00532111">
            <w:pPr>
              <w:jc w:val="left"/>
            </w:pPr>
            <w:r w:rsidRPr="00894273">
              <w:t>Panneau arrière AR</w:t>
            </w:r>
          </w:p>
        </w:tc>
        <w:tc>
          <w:tcPr>
            <w:tcW w:w="2197" w:type="dxa"/>
            <w:shd w:val="clear" w:color="auto" w:fill="auto"/>
          </w:tcPr>
          <w:p w14:paraId="08C97143" w14:textId="77777777" w:rsidR="000F369E" w:rsidRPr="00894273" w:rsidRDefault="000F369E" w:rsidP="003B25F8">
            <w:pPr>
              <w:jc w:val="center"/>
            </w:pPr>
          </w:p>
        </w:tc>
        <w:tc>
          <w:tcPr>
            <w:tcW w:w="2197" w:type="dxa"/>
            <w:shd w:val="clear" w:color="auto" w:fill="auto"/>
          </w:tcPr>
          <w:p w14:paraId="330ABDB4" w14:textId="77777777" w:rsidR="000F369E" w:rsidRPr="00894273" w:rsidRDefault="000F369E" w:rsidP="003B25F8">
            <w:pPr>
              <w:jc w:val="center"/>
            </w:pPr>
          </w:p>
        </w:tc>
      </w:tr>
      <w:tr w:rsidR="00894273" w:rsidRPr="00894273" w14:paraId="34104BB4" w14:textId="77777777" w:rsidTr="00532111">
        <w:trPr>
          <w:jc w:val="center"/>
        </w:trPr>
        <w:tc>
          <w:tcPr>
            <w:tcW w:w="4394" w:type="dxa"/>
          </w:tcPr>
          <w:p w14:paraId="78EEA632" w14:textId="4C9C8BC5" w:rsidR="000F369E" w:rsidRPr="00894273" w:rsidRDefault="000F369E" w:rsidP="00A71579">
            <w:pPr>
              <w:jc w:val="left"/>
            </w:pPr>
            <w:r w:rsidRPr="00894273">
              <w:t>Pare-</w:t>
            </w:r>
            <w:r w:rsidR="00A71579">
              <w:t>c</w:t>
            </w:r>
            <w:r w:rsidRPr="00894273">
              <w:t>hocs arrière AR</w:t>
            </w:r>
          </w:p>
        </w:tc>
        <w:tc>
          <w:tcPr>
            <w:tcW w:w="2197" w:type="dxa"/>
            <w:shd w:val="clear" w:color="auto" w:fill="auto"/>
          </w:tcPr>
          <w:p w14:paraId="766AC0C0" w14:textId="77777777" w:rsidR="000F369E" w:rsidRPr="00894273" w:rsidRDefault="000F369E" w:rsidP="003B25F8">
            <w:pPr>
              <w:jc w:val="center"/>
            </w:pPr>
          </w:p>
        </w:tc>
        <w:tc>
          <w:tcPr>
            <w:tcW w:w="2197" w:type="dxa"/>
            <w:shd w:val="clear" w:color="auto" w:fill="auto"/>
          </w:tcPr>
          <w:p w14:paraId="787177DD" w14:textId="77777777" w:rsidR="000F369E" w:rsidRPr="00894273" w:rsidRDefault="000F369E" w:rsidP="003B25F8">
            <w:pPr>
              <w:jc w:val="center"/>
            </w:pPr>
          </w:p>
        </w:tc>
      </w:tr>
      <w:tr w:rsidR="00894273" w:rsidRPr="00894273" w14:paraId="7BDA2E17" w14:textId="77777777" w:rsidTr="00532111">
        <w:trPr>
          <w:jc w:val="center"/>
        </w:trPr>
        <w:tc>
          <w:tcPr>
            <w:tcW w:w="4394" w:type="dxa"/>
          </w:tcPr>
          <w:p w14:paraId="3B65DD02" w14:textId="4ECCA661" w:rsidR="000F369E" w:rsidRPr="00894273" w:rsidRDefault="000F369E" w:rsidP="00A71579">
            <w:pPr>
              <w:jc w:val="left"/>
            </w:pPr>
            <w:r w:rsidRPr="00894273">
              <w:t xml:space="preserve">Vitre </w:t>
            </w:r>
            <w:r w:rsidR="00A71579">
              <w:t>l</w:t>
            </w:r>
            <w:r w:rsidRPr="00894273">
              <w:t>unette arrière AR</w:t>
            </w:r>
          </w:p>
        </w:tc>
        <w:tc>
          <w:tcPr>
            <w:tcW w:w="2197" w:type="dxa"/>
            <w:shd w:val="clear" w:color="auto" w:fill="auto"/>
          </w:tcPr>
          <w:p w14:paraId="4DDC67C6" w14:textId="77777777" w:rsidR="000F369E" w:rsidRPr="00894273" w:rsidRDefault="000F369E" w:rsidP="003B25F8">
            <w:pPr>
              <w:jc w:val="center"/>
            </w:pPr>
          </w:p>
        </w:tc>
        <w:tc>
          <w:tcPr>
            <w:tcW w:w="2197" w:type="dxa"/>
            <w:shd w:val="clear" w:color="auto" w:fill="auto"/>
          </w:tcPr>
          <w:p w14:paraId="1B85ECCD" w14:textId="77777777" w:rsidR="000F369E" w:rsidRPr="00894273" w:rsidRDefault="000F369E" w:rsidP="003B25F8">
            <w:pPr>
              <w:jc w:val="center"/>
            </w:pPr>
          </w:p>
        </w:tc>
      </w:tr>
      <w:tr w:rsidR="00894273" w:rsidRPr="00894273" w14:paraId="34DB3D30" w14:textId="77777777" w:rsidTr="00532111">
        <w:trPr>
          <w:jc w:val="center"/>
        </w:trPr>
        <w:tc>
          <w:tcPr>
            <w:tcW w:w="4394" w:type="dxa"/>
          </w:tcPr>
          <w:p w14:paraId="03773CB5" w14:textId="2E56B210" w:rsidR="000F369E" w:rsidRPr="00894273" w:rsidRDefault="000F369E" w:rsidP="00A71579">
            <w:pPr>
              <w:jc w:val="left"/>
            </w:pPr>
            <w:r w:rsidRPr="00894273">
              <w:t>Pare-</w:t>
            </w:r>
            <w:r w:rsidR="00A71579">
              <w:t>b</w:t>
            </w:r>
            <w:r w:rsidRPr="00894273">
              <w:t>oue arrière gauche AR G</w:t>
            </w:r>
          </w:p>
        </w:tc>
        <w:tc>
          <w:tcPr>
            <w:tcW w:w="2197" w:type="dxa"/>
            <w:shd w:val="clear" w:color="auto" w:fill="auto"/>
          </w:tcPr>
          <w:p w14:paraId="10608C0D" w14:textId="77777777" w:rsidR="000F369E" w:rsidRPr="00894273" w:rsidRDefault="000F369E" w:rsidP="003B25F8">
            <w:pPr>
              <w:jc w:val="center"/>
            </w:pPr>
          </w:p>
        </w:tc>
        <w:tc>
          <w:tcPr>
            <w:tcW w:w="2197" w:type="dxa"/>
            <w:shd w:val="clear" w:color="auto" w:fill="auto"/>
          </w:tcPr>
          <w:p w14:paraId="62E98D36" w14:textId="77777777" w:rsidR="000F369E" w:rsidRPr="00894273" w:rsidRDefault="000F369E" w:rsidP="003B25F8">
            <w:pPr>
              <w:jc w:val="center"/>
            </w:pPr>
          </w:p>
        </w:tc>
      </w:tr>
      <w:tr w:rsidR="000F369E" w:rsidRPr="00894273" w14:paraId="4DD1E5B9" w14:textId="77777777" w:rsidTr="00532111">
        <w:trPr>
          <w:jc w:val="center"/>
        </w:trPr>
        <w:tc>
          <w:tcPr>
            <w:tcW w:w="4394" w:type="dxa"/>
          </w:tcPr>
          <w:p w14:paraId="15DD04FA" w14:textId="37469355" w:rsidR="000F369E" w:rsidRPr="00894273" w:rsidRDefault="000F369E" w:rsidP="00532111">
            <w:pPr>
              <w:jc w:val="left"/>
            </w:pPr>
            <w:r w:rsidRPr="00894273">
              <w:t>Aile arrière gauche AR G</w:t>
            </w:r>
          </w:p>
        </w:tc>
        <w:tc>
          <w:tcPr>
            <w:tcW w:w="2197" w:type="dxa"/>
            <w:shd w:val="clear" w:color="auto" w:fill="auto"/>
          </w:tcPr>
          <w:p w14:paraId="5B14A5B6" w14:textId="77777777" w:rsidR="000F369E" w:rsidRPr="00894273" w:rsidRDefault="000F369E" w:rsidP="003B25F8">
            <w:pPr>
              <w:jc w:val="center"/>
            </w:pPr>
          </w:p>
        </w:tc>
        <w:tc>
          <w:tcPr>
            <w:tcW w:w="2197" w:type="dxa"/>
            <w:shd w:val="clear" w:color="auto" w:fill="auto"/>
          </w:tcPr>
          <w:p w14:paraId="42262E7A" w14:textId="77777777" w:rsidR="000F369E" w:rsidRPr="00894273" w:rsidRDefault="000F369E" w:rsidP="003B25F8">
            <w:pPr>
              <w:jc w:val="center"/>
            </w:pPr>
          </w:p>
        </w:tc>
      </w:tr>
    </w:tbl>
    <w:p w14:paraId="45C2CB30" w14:textId="26BF4795" w:rsidR="00287DBC" w:rsidRPr="00894273" w:rsidRDefault="00287DBC" w:rsidP="00772A71"/>
    <w:p w14:paraId="72594A1C" w14:textId="77777777" w:rsidR="00AF3830" w:rsidRPr="00894273" w:rsidRDefault="00AF3830" w:rsidP="00772A71"/>
    <w:p w14:paraId="37884A0A" w14:textId="03CA2C79" w:rsidR="00AF3830" w:rsidRPr="00894273" w:rsidRDefault="00AF3830" w:rsidP="00AF3830">
      <w:pPr>
        <w:pStyle w:val="Question"/>
      </w:pPr>
      <w:r w:rsidRPr="00894273">
        <w:rPr>
          <w:rFonts w:cs="Arial"/>
          <w:bCs/>
          <w:szCs w:val="32"/>
        </w:rPr>
        <w:t xml:space="preserve">En vous aidant du dossier </w:t>
      </w:r>
      <w:r w:rsidR="003F0794">
        <w:rPr>
          <w:rFonts w:cs="Arial"/>
          <w:bCs/>
          <w:szCs w:val="32"/>
        </w:rPr>
        <w:t>technique</w:t>
      </w:r>
      <w:r w:rsidRPr="00894273">
        <w:rPr>
          <w:rFonts w:cs="Arial"/>
          <w:bCs/>
          <w:szCs w:val="32"/>
        </w:rPr>
        <w:t xml:space="preserve">, </w:t>
      </w:r>
      <w:r w:rsidRPr="00894273">
        <w:rPr>
          <w:rFonts w:cs="Arial"/>
          <w:b/>
          <w:szCs w:val="32"/>
        </w:rPr>
        <w:t>donner</w:t>
      </w:r>
      <w:r w:rsidRPr="00894273">
        <w:rPr>
          <w:rFonts w:cs="Arial"/>
          <w:bCs/>
          <w:szCs w:val="32"/>
        </w:rPr>
        <w:t xml:space="preserve"> le type de choc.</w:t>
      </w:r>
      <w:r w:rsidRPr="00894273">
        <w:tab/>
      </w:r>
      <w:r w:rsidR="00894273" w:rsidRPr="00894273">
        <w:t>2</w:t>
      </w:r>
      <w:r w:rsidRPr="00894273">
        <w:t xml:space="preserve"> point</w:t>
      </w:r>
      <w:r w:rsidR="00894273" w:rsidRPr="00894273">
        <w:t>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699"/>
        <w:gridCol w:w="569"/>
        <w:gridCol w:w="1699"/>
        <w:gridCol w:w="567"/>
        <w:gridCol w:w="1699"/>
      </w:tblGrid>
      <w:tr w:rsidR="00AF3830" w:rsidRPr="00894273" w14:paraId="05089E23" w14:textId="77777777" w:rsidTr="00DF1BEA">
        <w:trPr>
          <w:trHeight w:val="283"/>
          <w:jc w:val="center"/>
        </w:trPr>
        <w:tc>
          <w:tcPr>
            <w:tcW w:w="567" w:type="dxa"/>
            <w:vAlign w:val="center"/>
          </w:tcPr>
          <w:p w14:paraId="028D2393" w14:textId="77777777" w:rsidR="00AF3830" w:rsidRPr="00894273" w:rsidRDefault="00AF3830" w:rsidP="00DF1BEA">
            <w:pPr>
              <w:pStyle w:val="Rponse"/>
              <w:jc w:val="center"/>
            </w:pPr>
          </w:p>
        </w:tc>
        <w:tc>
          <w:tcPr>
            <w:tcW w:w="1699" w:type="dxa"/>
            <w:vAlign w:val="center"/>
          </w:tcPr>
          <w:p w14:paraId="7B9A6BE1" w14:textId="77777777" w:rsidR="00AF3830" w:rsidRPr="00894273" w:rsidRDefault="00AF3830" w:rsidP="00DF1BEA">
            <w:pPr>
              <w:pStyle w:val="Rponse"/>
              <w:jc w:val="left"/>
            </w:pPr>
            <w:r w:rsidRPr="00894273">
              <w:t>1</w:t>
            </w:r>
            <w:r w:rsidRPr="00894273">
              <w:rPr>
                <w:vertAlign w:val="superscript"/>
              </w:rPr>
              <w:t>er</w:t>
            </w:r>
            <w:r w:rsidRPr="00894273">
              <w:t xml:space="preserve"> degré</w:t>
            </w:r>
          </w:p>
        </w:tc>
        <w:tc>
          <w:tcPr>
            <w:tcW w:w="569" w:type="dxa"/>
            <w:vAlign w:val="center"/>
          </w:tcPr>
          <w:p w14:paraId="6E29A0C2" w14:textId="77777777" w:rsidR="00AF3830" w:rsidRPr="00894273" w:rsidRDefault="00AF3830" w:rsidP="00DF1BEA">
            <w:pPr>
              <w:pStyle w:val="Rponse"/>
              <w:jc w:val="center"/>
              <w:rPr>
                <w:b/>
                <w:bCs/>
              </w:rPr>
            </w:pP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36A758B7" wp14:editId="2F74D2F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72390</wp:posOffset>
                      </wp:positionV>
                      <wp:extent cx="190500" cy="190500"/>
                      <wp:effectExtent l="0" t="0" r="19050" b="1905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FE121E4" id="Rectangle 37" o:spid="_x0000_s1026" style="position:absolute;margin-left:1.5pt;margin-top:5.7pt;width:15pt;height: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" filled="f" strokecolor="windowText" strokeweight="1.5pt"/>
                  </w:pict>
                </mc:Fallback>
              </mc:AlternateContent>
            </w: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10D0DD96" wp14:editId="2FCD31A8">
                      <wp:simplePos x="0" y="0"/>
                      <wp:positionH relativeFrom="column">
                        <wp:posOffset>-1414780</wp:posOffset>
                      </wp:positionH>
                      <wp:positionV relativeFrom="paragraph">
                        <wp:posOffset>74295</wp:posOffset>
                      </wp:positionV>
                      <wp:extent cx="190500" cy="190500"/>
                      <wp:effectExtent l="0" t="0" r="19050" b="1905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B9DB9AE" id="Rectangle 38" o:spid="_x0000_s1026" style="position:absolute;margin-left:-111.4pt;margin-top:5.85pt;width:15pt;height:1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" filled="f" strokecolor="windowText" strokeweight="1.5pt"/>
                  </w:pict>
                </mc:Fallback>
              </mc:AlternateContent>
            </w: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7874E948" wp14:editId="6DF6C628">
                      <wp:simplePos x="0" y="0"/>
                      <wp:positionH relativeFrom="column">
                        <wp:posOffset>1459865</wp:posOffset>
                      </wp:positionH>
                      <wp:positionV relativeFrom="paragraph">
                        <wp:posOffset>73025</wp:posOffset>
                      </wp:positionV>
                      <wp:extent cx="190500" cy="190500"/>
                      <wp:effectExtent l="0" t="0" r="19050" b="1905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F15794D" id="Rectangle 39" o:spid="_x0000_s1026" style="position:absolute;margin-left:114.95pt;margin-top:5.75pt;width:15pt;height:1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" filled="f" strokecolor="windowText" strokeweight="1.5pt"/>
                  </w:pict>
                </mc:Fallback>
              </mc:AlternateContent>
            </w:r>
          </w:p>
        </w:tc>
        <w:tc>
          <w:tcPr>
            <w:tcW w:w="1699" w:type="dxa"/>
            <w:vAlign w:val="center"/>
          </w:tcPr>
          <w:p w14:paraId="4E09135C" w14:textId="00E91265" w:rsidR="00AF3830" w:rsidRPr="00894273" w:rsidRDefault="00AF3830" w:rsidP="00DF1BEA">
            <w:pPr>
              <w:pStyle w:val="Rponse"/>
              <w:jc w:val="left"/>
            </w:pPr>
            <w:r w:rsidRPr="00894273">
              <w:t>2</w:t>
            </w:r>
            <w:r w:rsidRPr="00894273">
              <w:rPr>
                <w:vertAlign w:val="superscript"/>
              </w:rPr>
              <w:t>e</w:t>
            </w:r>
            <w:r w:rsidRPr="00894273">
              <w:t xml:space="preserve"> degré</w:t>
            </w:r>
          </w:p>
        </w:tc>
        <w:tc>
          <w:tcPr>
            <w:tcW w:w="567" w:type="dxa"/>
            <w:vAlign w:val="center"/>
          </w:tcPr>
          <w:p w14:paraId="4D388504" w14:textId="77777777" w:rsidR="00AF3830" w:rsidRPr="00894273" w:rsidRDefault="00AF3830" w:rsidP="00DF1BEA">
            <w:pPr>
              <w:pStyle w:val="Rponse"/>
              <w:jc w:val="center"/>
            </w:pPr>
          </w:p>
        </w:tc>
        <w:tc>
          <w:tcPr>
            <w:tcW w:w="1699" w:type="dxa"/>
            <w:vAlign w:val="center"/>
          </w:tcPr>
          <w:p w14:paraId="0C53C711" w14:textId="296E11BC" w:rsidR="00AF3830" w:rsidRPr="00894273" w:rsidRDefault="00AF3830" w:rsidP="00DF1BEA">
            <w:pPr>
              <w:pStyle w:val="Rponse"/>
              <w:jc w:val="left"/>
            </w:pPr>
            <w:r w:rsidRPr="00894273">
              <w:t>3</w:t>
            </w:r>
            <w:r w:rsidRPr="00894273">
              <w:rPr>
                <w:vertAlign w:val="superscript"/>
              </w:rPr>
              <w:t>e</w:t>
            </w:r>
            <w:r w:rsidRPr="00894273">
              <w:t xml:space="preserve"> degré</w:t>
            </w:r>
          </w:p>
        </w:tc>
      </w:tr>
    </w:tbl>
    <w:p w14:paraId="125DADDC" w14:textId="47C27BF2" w:rsidR="00AF3830" w:rsidRPr="00894273" w:rsidRDefault="00AF3830" w:rsidP="00772A71"/>
    <w:p w14:paraId="0B19D0E1" w14:textId="77777777" w:rsidR="0061066C" w:rsidRPr="00894273" w:rsidRDefault="0061066C" w:rsidP="00772A71"/>
    <w:p w14:paraId="7958A27F" w14:textId="23EEB6C9" w:rsidR="0061066C" w:rsidRPr="00894273" w:rsidRDefault="004269AB" w:rsidP="0061066C">
      <w:pPr>
        <w:pStyle w:val="Question"/>
      </w:pPr>
      <w:bookmarkStart w:id="1" w:name="_Hlk120125040"/>
      <w:r w:rsidRPr="00894273">
        <w:rPr>
          <w:rFonts w:cs="Arial"/>
          <w:b/>
          <w:szCs w:val="32"/>
        </w:rPr>
        <w:t>Citer</w:t>
      </w:r>
      <w:r w:rsidRPr="00894273">
        <w:rPr>
          <w:rFonts w:cs="Arial"/>
          <w:bCs/>
          <w:szCs w:val="32"/>
        </w:rPr>
        <w:t xml:space="preserve"> </w:t>
      </w:r>
      <w:r w:rsidRPr="00894273">
        <w:t xml:space="preserve">la (les) précaution(s) </w:t>
      </w:r>
      <w:r w:rsidR="0061066C" w:rsidRPr="00894273">
        <w:t>que vous devez prendre en compte avant de commencer la remise en conformité du véhicule</w:t>
      </w:r>
      <w:bookmarkEnd w:id="1"/>
      <w:r w:rsidR="0061066C" w:rsidRPr="00894273">
        <w:t>.</w:t>
      </w:r>
      <w:r w:rsidR="0061066C" w:rsidRPr="00894273">
        <w:tab/>
      </w:r>
      <w:r w:rsidR="00410656" w:rsidRPr="00894273">
        <w:t>2</w:t>
      </w:r>
      <w:r w:rsidR="0061066C" w:rsidRPr="00894273">
        <w:t xml:space="preserve"> point</w:t>
      </w:r>
      <w:r w:rsidR="00410656" w:rsidRPr="00894273">
        <w:t>s</w:t>
      </w:r>
    </w:p>
    <w:p w14:paraId="585ECBEF" w14:textId="02FF7155" w:rsidR="0061066C" w:rsidRDefault="0061066C" w:rsidP="0061066C">
      <w:pPr>
        <w:pStyle w:val="Rponse"/>
      </w:pPr>
      <w:r w:rsidRPr="00894273">
        <w:tab/>
      </w:r>
    </w:p>
    <w:p w14:paraId="1CAB7065" w14:textId="733E85C8" w:rsidR="00A84952" w:rsidRPr="00A84952" w:rsidRDefault="00A84952" w:rsidP="00A84952">
      <w:pPr>
        <w:pStyle w:val="Rponse"/>
      </w:pPr>
      <w:r>
        <w:tab/>
      </w:r>
    </w:p>
    <w:p w14:paraId="4BAA01D9" w14:textId="679E261D" w:rsidR="00DF1BEA" w:rsidRPr="00894273" w:rsidRDefault="00DF1BEA">
      <w:pPr>
        <w:jc w:val="left"/>
      </w:pPr>
      <w:r w:rsidRPr="00894273">
        <w:br w:type="page"/>
      </w:r>
    </w:p>
    <w:p w14:paraId="2E5F71D4" w14:textId="31BB0C2C" w:rsidR="000F449B" w:rsidRPr="00894273" w:rsidRDefault="000F449B" w:rsidP="000F449B">
      <w:pPr>
        <w:pStyle w:val="Titre1"/>
      </w:pPr>
      <w:r w:rsidRPr="00894273">
        <w:lastRenderedPageBreak/>
        <w:t>d</w:t>
      </w:r>
      <w:r w:rsidR="00545076">
        <w:t>É</w:t>
      </w:r>
      <w:r w:rsidRPr="00894273">
        <w:t xml:space="preserve">pose des </w:t>
      </w:r>
      <w:r w:rsidR="00545076">
        <w:t>É</w:t>
      </w:r>
      <w:r w:rsidRPr="00894273">
        <w:t>l</w:t>
      </w:r>
      <w:r w:rsidR="00545076">
        <w:t>É</w:t>
      </w:r>
      <w:r w:rsidRPr="00894273">
        <w:t>ments</w:t>
      </w:r>
      <w:r w:rsidRPr="00894273">
        <w:tab/>
        <w:t xml:space="preserve"> </w:t>
      </w:r>
      <w:r w:rsidRPr="00894273">
        <w:tab/>
        <w:t>(</w:t>
      </w:r>
      <w:r w:rsidR="00C83348">
        <w:rPr>
          <w:bCs w:val="0"/>
          <w:szCs w:val="28"/>
        </w:rPr>
        <w:t>33</w:t>
      </w:r>
      <w:r w:rsidRPr="00894273">
        <w:t xml:space="preserve"> points)</w:t>
      </w:r>
    </w:p>
    <w:p w14:paraId="35807824" w14:textId="1B30AB23" w:rsidR="000F449B" w:rsidRPr="00894273" w:rsidRDefault="000F449B" w:rsidP="00772A71"/>
    <w:p w14:paraId="0AB5C0F6" w14:textId="3E3A9541" w:rsidR="007256F2" w:rsidRPr="00894273" w:rsidRDefault="007256F2" w:rsidP="007256F2">
      <w:bookmarkStart w:id="2" w:name="_Hlk120125210"/>
      <w:r w:rsidRPr="00894273">
        <w:t>Après l’analyse des différents composants</w:t>
      </w:r>
      <w:r w:rsidR="00DF1BEA" w:rsidRPr="00894273">
        <w:t xml:space="preserve"> et </w:t>
      </w:r>
      <w:r w:rsidR="0011419A">
        <w:t xml:space="preserve">suite à </w:t>
      </w:r>
      <w:r w:rsidR="00DF1BEA" w:rsidRPr="00894273">
        <w:t>la préparation de l’intervention</w:t>
      </w:r>
      <w:r w:rsidRPr="00894273">
        <w:t xml:space="preserve">, vous commencez la </w:t>
      </w:r>
      <w:r w:rsidR="009D1516" w:rsidRPr="00894273">
        <w:t>re</w:t>
      </w:r>
      <w:r w:rsidR="00DF1BEA" w:rsidRPr="00894273">
        <w:t>mise en conformité du véhicule</w:t>
      </w:r>
      <w:bookmarkEnd w:id="2"/>
      <w:r w:rsidR="00DF1BEA" w:rsidRPr="00894273">
        <w:t>.</w:t>
      </w:r>
    </w:p>
    <w:p w14:paraId="79B84CCB" w14:textId="77777777" w:rsidR="007256F2" w:rsidRPr="00894273" w:rsidRDefault="007256F2" w:rsidP="007256F2"/>
    <w:p w14:paraId="07319F1D" w14:textId="6E858E82" w:rsidR="009C6F41" w:rsidRPr="00894273" w:rsidRDefault="00C540A1" w:rsidP="00410656">
      <w:pPr>
        <w:pStyle w:val="Question"/>
      </w:pPr>
      <w:bookmarkStart w:id="3" w:name="_Hlk120125244"/>
      <w:r w:rsidRPr="00894273">
        <w:rPr>
          <w:b/>
          <w:bCs/>
        </w:rPr>
        <w:t>Compléter</w:t>
      </w:r>
      <w:r w:rsidRPr="00894273">
        <w:t xml:space="preserve"> le tableau ci-dessous, en d</w:t>
      </w:r>
      <w:r w:rsidR="00DF1BEA" w:rsidRPr="00894273">
        <w:t>onn</w:t>
      </w:r>
      <w:r w:rsidRPr="00894273">
        <w:t>ant</w:t>
      </w:r>
      <w:r w:rsidR="009C6F41" w:rsidRPr="00894273">
        <w:t xml:space="preserve"> la chronologie de remise en conformité </w:t>
      </w:r>
      <w:r w:rsidRPr="00894273">
        <w:t>par ordre d’intervention.</w:t>
      </w:r>
      <w:r w:rsidR="00410656" w:rsidRPr="00894273">
        <w:tab/>
        <w:t>6 points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4536"/>
      </w:tblGrid>
      <w:tr w:rsidR="00894273" w:rsidRPr="00894273" w14:paraId="3E5CDDE5" w14:textId="77777777" w:rsidTr="00532111">
        <w:trPr>
          <w:jc w:val="center"/>
        </w:trPr>
        <w:tc>
          <w:tcPr>
            <w:tcW w:w="959" w:type="dxa"/>
          </w:tcPr>
          <w:bookmarkEnd w:id="3"/>
          <w:p w14:paraId="24D9A362" w14:textId="77777777" w:rsidR="009C6F41" w:rsidRPr="00894273" w:rsidRDefault="009C6F41" w:rsidP="00532111">
            <w:r w:rsidRPr="00894273">
              <w:t>Ordre</w:t>
            </w:r>
          </w:p>
        </w:tc>
        <w:tc>
          <w:tcPr>
            <w:tcW w:w="4536" w:type="dxa"/>
          </w:tcPr>
          <w:p w14:paraId="4C5D9D00" w14:textId="57FDF421" w:rsidR="009C6F41" w:rsidRPr="00894273" w:rsidRDefault="0011419A" w:rsidP="00532111">
            <w:r>
              <w:t>É</w:t>
            </w:r>
            <w:r w:rsidR="009C6F41" w:rsidRPr="00894273">
              <w:t>tape</w:t>
            </w:r>
            <w:r w:rsidR="0061066C" w:rsidRPr="00894273">
              <w:t>s</w:t>
            </w:r>
          </w:p>
        </w:tc>
      </w:tr>
      <w:tr w:rsidR="00894273" w:rsidRPr="00894273" w14:paraId="50BDF46B" w14:textId="77777777" w:rsidTr="00532111">
        <w:trPr>
          <w:jc w:val="center"/>
        </w:trPr>
        <w:tc>
          <w:tcPr>
            <w:tcW w:w="959" w:type="dxa"/>
          </w:tcPr>
          <w:p w14:paraId="0BB96C51" w14:textId="17E7040E" w:rsidR="009C6F41" w:rsidRPr="00894273" w:rsidRDefault="009C6F41" w:rsidP="008471C1">
            <w:pPr>
              <w:jc w:val="center"/>
            </w:pPr>
          </w:p>
        </w:tc>
        <w:tc>
          <w:tcPr>
            <w:tcW w:w="4536" w:type="dxa"/>
          </w:tcPr>
          <w:p w14:paraId="637D15E6" w14:textId="77777777" w:rsidR="009C6F41" w:rsidRPr="00894273" w:rsidRDefault="009C6F41" w:rsidP="00532111">
            <w:r w:rsidRPr="00894273">
              <w:t>Dépose éléments amovibles</w:t>
            </w:r>
          </w:p>
        </w:tc>
      </w:tr>
      <w:tr w:rsidR="00894273" w:rsidRPr="00894273" w14:paraId="2D8D550D" w14:textId="77777777" w:rsidTr="00532111">
        <w:trPr>
          <w:jc w:val="center"/>
        </w:trPr>
        <w:tc>
          <w:tcPr>
            <w:tcW w:w="959" w:type="dxa"/>
          </w:tcPr>
          <w:p w14:paraId="22567AE0" w14:textId="1493480F" w:rsidR="009C6F41" w:rsidRPr="00894273" w:rsidRDefault="009C6F41" w:rsidP="008471C1">
            <w:pPr>
              <w:jc w:val="center"/>
            </w:pPr>
          </w:p>
        </w:tc>
        <w:tc>
          <w:tcPr>
            <w:tcW w:w="4536" w:type="dxa"/>
          </w:tcPr>
          <w:p w14:paraId="6AB49A38" w14:textId="77777777" w:rsidR="009C6F41" w:rsidRPr="00894273" w:rsidRDefault="009C6F41" w:rsidP="00532111">
            <w:r w:rsidRPr="00894273">
              <w:t>Mise en sécurité électrique du véhicule</w:t>
            </w:r>
          </w:p>
        </w:tc>
      </w:tr>
      <w:tr w:rsidR="00EB04C5" w:rsidRPr="00894273" w14:paraId="48FB0847" w14:textId="77777777" w:rsidTr="00532111">
        <w:trPr>
          <w:jc w:val="center"/>
        </w:trPr>
        <w:tc>
          <w:tcPr>
            <w:tcW w:w="959" w:type="dxa"/>
            <w:vMerge w:val="restart"/>
          </w:tcPr>
          <w:p w14:paraId="22048D1F" w14:textId="7140190D" w:rsidR="00EB04C5" w:rsidRPr="00894273" w:rsidRDefault="00EB04C5" w:rsidP="008471C1">
            <w:pPr>
              <w:jc w:val="center"/>
            </w:pPr>
          </w:p>
        </w:tc>
        <w:tc>
          <w:tcPr>
            <w:tcW w:w="4536" w:type="dxa"/>
          </w:tcPr>
          <w:p w14:paraId="23A696FC" w14:textId="77777777" w:rsidR="00EB04C5" w:rsidRPr="00894273" w:rsidRDefault="00EB04C5" w:rsidP="00532111">
            <w:r w:rsidRPr="00894273">
              <w:t>Réparation des éléments amovibles</w:t>
            </w:r>
          </w:p>
        </w:tc>
      </w:tr>
      <w:tr w:rsidR="00EB04C5" w:rsidRPr="00894273" w14:paraId="5E0F38D4" w14:textId="77777777" w:rsidTr="00532111">
        <w:trPr>
          <w:jc w:val="center"/>
        </w:trPr>
        <w:tc>
          <w:tcPr>
            <w:tcW w:w="959" w:type="dxa"/>
            <w:vMerge/>
          </w:tcPr>
          <w:p w14:paraId="6179779D" w14:textId="430DEB01" w:rsidR="00EB04C5" w:rsidRPr="00894273" w:rsidRDefault="00EB04C5" w:rsidP="008471C1">
            <w:pPr>
              <w:jc w:val="center"/>
            </w:pPr>
          </w:p>
        </w:tc>
        <w:tc>
          <w:tcPr>
            <w:tcW w:w="4536" w:type="dxa"/>
          </w:tcPr>
          <w:p w14:paraId="0BEEAA7D" w14:textId="77777777" w:rsidR="00EB04C5" w:rsidRPr="00894273" w:rsidRDefault="00EB04C5" w:rsidP="00532111">
            <w:r w:rsidRPr="00894273">
              <w:t>Réparations des éléments inamovibles</w:t>
            </w:r>
          </w:p>
        </w:tc>
      </w:tr>
      <w:tr w:rsidR="00894273" w:rsidRPr="00894273" w14:paraId="575CBD87" w14:textId="77777777" w:rsidTr="00532111">
        <w:trPr>
          <w:jc w:val="center"/>
        </w:trPr>
        <w:tc>
          <w:tcPr>
            <w:tcW w:w="959" w:type="dxa"/>
          </w:tcPr>
          <w:p w14:paraId="0903F86F" w14:textId="07FD52C5" w:rsidR="009C6F41" w:rsidRPr="00894273" w:rsidRDefault="009C6F41" w:rsidP="008471C1">
            <w:pPr>
              <w:jc w:val="center"/>
            </w:pPr>
          </w:p>
        </w:tc>
        <w:tc>
          <w:tcPr>
            <w:tcW w:w="4536" w:type="dxa"/>
          </w:tcPr>
          <w:p w14:paraId="785E5E83" w14:textId="7480DE22" w:rsidR="009C6F41" w:rsidRPr="00894273" w:rsidRDefault="00C540A1" w:rsidP="00532111">
            <w:r w:rsidRPr="00894273">
              <w:t>Remplacement du plancher</w:t>
            </w:r>
          </w:p>
        </w:tc>
      </w:tr>
      <w:tr w:rsidR="009C6F41" w:rsidRPr="00894273" w14:paraId="501AA291" w14:textId="77777777" w:rsidTr="00532111">
        <w:trPr>
          <w:jc w:val="center"/>
        </w:trPr>
        <w:tc>
          <w:tcPr>
            <w:tcW w:w="959" w:type="dxa"/>
          </w:tcPr>
          <w:p w14:paraId="1BDFBA4A" w14:textId="1C5CF508" w:rsidR="009C6F41" w:rsidRPr="00894273" w:rsidRDefault="009C6F41" w:rsidP="008471C1">
            <w:pPr>
              <w:jc w:val="center"/>
            </w:pPr>
          </w:p>
        </w:tc>
        <w:tc>
          <w:tcPr>
            <w:tcW w:w="4536" w:type="dxa"/>
          </w:tcPr>
          <w:p w14:paraId="70FA5EFA" w14:textId="6416F36B" w:rsidR="009C6F41" w:rsidRPr="00894273" w:rsidRDefault="0061066C" w:rsidP="00532111">
            <w:r w:rsidRPr="00894273">
              <w:t>Dépose des éléments inamovibles</w:t>
            </w:r>
          </w:p>
        </w:tc>
      </w:tr>
    </w:tbl>
    <w:p w14:paraId="5C73FD98" w14:textId="1525E6DE" w:rsidR="00B57F15" w:rsidRDefault="00B57F15" w:rsidP="00B57F15"/>
    <w:p w14:paraId="15D23E70" w14:textId="77777777" w:rsidR="0011419A" w:rsidRDefault="0011419A" w:rsidP="00B57F15"/>
    <w:p w14:paraId="6A168599" w14:textId="77E48BC0" w:rsidR="0011419A" w:rsidRDefault="0011419A" w:rsidP="00B57F15">
      <w:r>
        <w:t>Votre première intervention consiste à déposer les éléments endommagés et plus particulièrement le volet arrière.</w:t>
      </w:r>
    </w:p>
    <w:p w14:paraId="6AADD9CC" w14:textId="77777777" w:rsidR="0011419A" w:rsidRPr="00894273" w:rsidRDefault="0011419A" w:rsidP="00B57F15"/>
    <w:p w14:paraId="68D4A721" w14:textId="6A6C15AB" w:rsidR="00B57F15" w:rsidRPr="00894273" w:rsidRDefault="00631E2D" w:rsidP="0004167A">
      <w:pPr>
        <w:pStyle w:val="Question"/>
      </w:pPr>
      <w:r w:rsidRPr="00631E2D">
        <w:t>Vous êtes déjà en tenue professionnelle,</w:t>
      </w:r>
      <w:r>
        <w:rPr>
          <w:b/>
        </w:rPr>
        <w:t xml:space="preserve"> </w:t>
      </w:r>
      <w:r w:rsidR="0011419A">
        <w:rPr>
          <w:b/>
        </w:rPr>
        <w:t>c</w:t>
      </w:r>
      <w:r w:rsidR="00B57F15" w:rsidRPr="00894273">
        <w:rPr>
          <w:b/>
        </w:rPr>
        <w:t>ocher</w:t>
      </w:r>
      <w:r w:rsidR="00B57F15" w:rsidRPr="00894273">
        <w:t xml:space="preserve"> les </w:t>
      </w:r>
      <w:r w:rsidR="0011419A">
        <w:t>équip</w:t>
      </w:r>
      <w:r w:rsidR="00C83348">
        <w:t>ements de protection individuelle</w:t>
      </w:r>
      <w:r w:rsidR="0011419A">
        <w:t xml:space="preserve"> (</w:t>
      </w:r>
      <w:r w:rsidR="00B57F15" w:rsidRPr="00894273">
        <w:t>EPI</w:t>
      </w:r>
      <w:r w:rsidR="0011419A">
        <w:t>)</w:t>
      </w:r>
      <w:r w:rsidR="00B57F15" w:rsidRPr="00894273">
        <w:t xml:space="preserve"> à utiliser obligatoirement pour la dépose du volet AR</w:t>
      </w:r>
      <w:r w:rsidR="003F2AB2">
        <w:t xml:space="preserve"> (hayon)</w:t>
      </w:r>
      <w:r w:rsidR="00B57F15" w:rsidRPr="00894273">
        <w:t>.</w:t>
      </w:r>
      <w:r w:rsidR="00B57F15" w:rsidRPr="00894273">
        <w:tab/>
        <w:t>2 points</w:t>
      </w:r>
    </w:p>
    <w:tbl>
      <w:tblPr>
        <w:tblStyle w:val="Grilledutableau"/>
        <w:tblW w:w="0" w:type="auto"/>
        <w:tblInd w:w="846" w:type="dxa"/>
        <w:tblLook w:val="04A0" w:firstRow="1" w:lastRow="0" w:firstColumn="1" w:lastColumn="0" w:noHBand="0" w:noVBand="1"/>
      </w:tblPr>
      <w:tblGrid>
        <w:gridCol w:w="421"/>
        <w:gridCol w:w="3656"/>
        <w:gridCol w:w="880"/>
        <w:gridCol w:w="425"/>
        <w:gridCol w:w="3260"/>
      </w:tblGrid>
      <w:tr w:rsidR="00894273" w:rsidRPr="00894273" w14:paraId="5201CF96" w14:textId="77777777" w:rsidTr="00B57F15">
        <w:tc>
          <w:tcPr>
            <w:tcW w:w="421" w:type="dxa"/>
            <w:vAlign w:val="center"/>
          </w:tcPr>
          <w:p w14:paraId="411C80F1" w14:textId="77777777" w:rsidR="00B57F15" w:rsidRPr="00894273" w:rsidRDefault="00B57F15" w:rsidP="0011419A"/>
        </w:tc>
        <w:tc>
          <w:tcPr>
            <w:tcW w:w="3656" w:type="dxa"/>
            <w:vAlign w:val="center"/>
          </w:tcPr>
          <w:p w14:paraId="7D8B833A" w14:textId="047324B0" w:rsidR="00B57F15" w:rsidRPr="00894273" w:rsidRDefault="00631E2D" w:rsidP="0011419A">
            <w:pPr>
              <w:spacing w:before="60" w:after="60"/>
            </w:pPr>
            <w:r>
              <w:t>Masque filtrant</w:t>
            </w:r>
          </w:p>
        </w:tc>
        <w:tc>
          <w:tcPr>
            <w:tcW w:w="880" w:type="dxa"/>
            <w:tcBorders>
              <w:top w:val="nil"/>
              <w:bottom w:val="nil"/>
            </w:tcBorders>
            <w:vAlign w:val="center"/>
          </w:tcPr>
          <w:p w14:paraId="6C363490" w14:textId="77777777" w:rsidR="00B57F15" w:rsidRPr="00894273" w:rsidRDefault="00B57F15" w:rsidP="0011419A">
            <w:pPr>
              <w:spacing w:before="60" w:after="60"/>
            </w:pPr>
          </w:p>
        </w:tc>
        <w:tc>
          <w:tcPr>
            <w:tcW w:w="425" w:type="dxa"/>
            <w:vAlign w:val="center"/>
          </w:tcPr>
          <w:p w14:paraId="768B791C" w14:textId="732A38D3" w:rsidR="00B57F15" w:rsidRPr="00894273" w:rsidRDefault="00B57F15" w:rsidP="0011419A">
            <w:pPr>
              <w:spacing w:before="60" w:after="60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14:paraId="5FB230AA" w14:textId="77777777" w:rsidR="00B57F15" w:rsidRPr="00894273" w:rsidRDefault="00B57F15" w:rsidP="0011419A">
            <w:pPr>
              <w:spacing w:before="60" w:after="60"/>
            </w:pPr>
            <w:r w:rsidRPr="00894273">
              <w:t>Gants de protection</w:t>
            </w:r>
          </w:p>
        </w:tc>
      </w:tr>
      <w:tr w:rsidR="00B57F15" w:rsidRPr="00894273" w14:paraId="14608AE7" w14:textId="77777777" w:rsidTr="00B57F15">
        <w:tc>
          <w:tcPr>
            <w:tcW w:w="421" w:type="dxa"/>
            <w:vAlign w:val="center"/>
          </w:tcPr>
          <w:p w14:paraId="2A858190" w14:textId="5F950694" w:rsidR="00B57F15" w:rsidRPr="00894273" w:rsidRDefault="00B57F15" w:rsidP="0011419A">
            <w:pPr>
              <w:rPr>
                <w:b/>
                <w:bCs/>
              </w:rPr>
            </w:pPr>
          </w:p>
        </w:tc>
        <w:tc>
          <w:tcPr>
            <w:tcW w:w="3656" w:type="dxa"/>
            <w:vAlign w:val="center"/>
          </w:tcPr>
          <w:p w14:paraId="5EC84382" w14:textId="77777777" w:rsidR="00B57F15" w:rsidRPr="00894273" w:rsidRDefault="00B57F15" w:rsidP="0011419A">
            <w:pPr>
              <w:spacing w:before="60" w:after="60"/>
            </w:pPr>
            <w:r w:rsidRPr="00894273">
              <w:t>Lunettes de protection</w:t>
            </w:r>
          </w:p>
        </w:tc>
        <w:tc>
          <w:tcPr>
            <w:tcW w:w="880" w:type="dxa"/>
            <w:tcBorders>
              <w:top w:val="nil"/>
              <w:bottom w:val="nil"/>
            </w:tcBorders>
            <w:vAlign w:val="center"/>
          </w:tcPr>
          <w:p w14:paraId="43D2B608" w14:textId="77777777" w:rsidR="00B57F15" w:rsidRPr="00894273" w:rsidRDefault="00B57F15" w:rsidP="0011419A">
            <w:pPr>
              <w:spacing w:before="60" w:after="60"/>
            </w:pPr>
          </w:p>
        </w:tc>
        <w:tc>
          <w:tcPr>
            <w:tcW w:w="425" w:type="dxa"/>
            <w:vAlign w:val="center"/>
          </w:tcPr>
          <w:p w14:paraId="059E28A7" w14:textId="77777777" w:rsidR="00B57F15" w:rsidRPr="00894273" w:rsidRDefault="00B57F15" w:rsidP="0011419A">
            <w:pPr>
              <w:spacing w:before="60" w:after="60"/>
            </w:pPr>
          </w:p>
        </w:tc>
        <w:tc>
          <w:tcPr>
            <w:tcW w:w="3260" w:type="dxa"/>
            <w:vAlign w:val="center"/>
          </w:tcPr>
          <w:p w14:paraId="1F8A36AF" w14:textId="70F80F1B" w:rsidR="00B57F15" w:rsidRPr="00894273" w:rsidRDefault="00631E2D" w:rsidP="0011419A">
            <w:pPr>
              <w:spacing w:before="60" w:after="60"/>
            </w:pPr>
            <w:r>
              <w:t>Tablier de soudure</w:t>
            </w:r>
          </w:p>
        </w:tc>
      </w:tr>
    </w:tbl>
    <w:p w14:paraId="56BD83A7" w14:textId="77777777" w:rsidR="00B57F15" w:rsidRPr="00894273" w:rsidRDefault="00B57F15" w:rsidP="00B57F15"/>
    <w:p w14:paraId="3AEEF6D4" w14:textId="7E7FA9BE" w:rsidR="00C540A1" w:rsidRPr="00894273" w:rsidRDefault="00C540A1" w:rsidP="00C540A1">
      <w:pPr>
        <w:pStyle w:val="Question"/>
      </w:pPr>
      <w:r w:rsidRPr="00894273">
        <w:t>En vous aidant du dossier technique</w:t>
      </w:r>
      <w:r w:rsidR="0011419A">
        <w:t xml:space="preserve"> page</w:t>
      </w:r>
      <w:r w:rsidRPr="00894273">
        <w:t xml:space="preserve"> </w:t>
      </w:r>
      <w:r w:rsidRPr="00894273">
        <w:rPr>
          <w:b/>
          <w:bCs/>
        </w:rPr>
        <w:t xml:space="preserve">DT </w:t>
      </w:r>
      <w:r w:rsidR="008C49CD" w:rsidRPr="00894273">
        <w:rPr>
          <w:b/>
          <w:bCs/>
        </w:rPr>
        <w:t>6</w:t>
      </w:r>
      <w:r w:rsidRPr="00894273">
        <w:rPr>
          <w:b/>
          <w:bCs/>
        </w:rPr>
        <w:t>/</w:t>
      </w:r>
      <w:r w:rsidR="008C49CD" w:rsidRPr="00894273">
        <w:rPr>
          <w:b/>
          <w:bCs/>
        </w:rPr>
        <w:t>17</w:t>
      </w:r>
      <w:r w:rsidRPr="00894273">
        <w:t xml:space="preserve">, </w:t>
      </w:r>
      <w:r w:rsidRPr="00894273">
        <w:rPr>
          <w:b/>
        </w:rPr>
        <w:t>citer</w:t>
      </w:r>
      <w:r w:rsidRPr="00894273">
        <w:t xml:space="preserve"> </w:t>
      </w:r>
      <w:r w:rsidR="00B57F15" w:rsidRPr="00894273">
        <w:t>les</w:t>
      </w:r>
      <w:r w:rsidR="00352092">
        <w:t xml:space="preserve"> </w:t>
      </w:r>
      <w:r w:rsidR="00BB1A4E">
        <w:t>4</w:t>
      </w:r>
      <w:r w:rsidR="00B57F15" w:rsidRPr="00894273">
        <w:t xml:space="preserve"> connectiques</w:t>
      </w:r>
      <w:r w:rsidRPr="00894273">
        <w:t xml:space="preserve"> à débrancher avant de réaliser la dépose du voler AR.</w:t>
      </w:r>
      <w:r w:rsidRPr="00894273">
        <w:tab/>
      </w:r>
      <w:r w:rsidR="00B57F15" w:rsidRPr="00894273">
        <w:t>3</w:t>
      </w:r>
      <w:r w:rsidRPr="00894273">
        <w:t xml:space="preserve"> points</w:t>
      </w:r>
    </w:p>
    <w:p w14:paraId="7C7FE446" w14:textId="77777777" w:rsidR="00C540A1" w:rsidRPr="00894273" w:rsidRDefault="00C540A1" w:rsidP="00C540A1">
      <w:pPr>
        <w:pStyle w:val="Rponse"/>
      </w:pPr>
      <w:r w:rsidRPr="00894273">
        <w:tab/>
      </w:r>
    </w:p>
    <w:p w14:paraId="516559A6" w14:textId="77777777" w:rsidR="00C540A1" w:rsidRPr="00894273" w:rsidRDefault="00C540A1" w:rsidP="00C540A1">
      <w:pPr>
        <w:pStyle w:val="Rponse"/>
      </w:pPr>
      <w:r w:rsidRPr="00894273">
        <w:tab/>
      </w:r>
    </w:p>
    <w:p w14:paraId="143BF668" w14:textId="77777777" w:rsidR="00C540A1" w:rsidRPr="00894273" w:rsidRDefault="00C540A1" w:rsidP="00C540A1"/>
    <w:p w14:paraId="34F8411D" w14:textId="1A062994" w:rsidR="00C540A1" w:rsidRPr="00894273" w:rsidRDefault="00C540A1" w:rsidP="00C540A1">
      <w:pPr>
        <w:pStyle w:val="Question"/>
      </w:pPr>
      <w:r w:rsidRPr="00894273">
        <w:rPr>
          <w:b/>
        </w:rPr>
        <w:t>Citer</w:t>
      </w:r>
      <w:r w:rsidRPr="00894273">
        <w:t xml:space="preserve"> </w:t>
      </w:r>
      <w:r w:rsidR="0011419A">
        <w:t>3</w:t>
      </w:r>
      <w:r w:rsidRPr="00894273">
        <w:t xml:space="preserve"> éléments ou mécanisme</w:t>
      </w:r>
      <w:r w:rsidR="00B57F15" w:rsidRPr="00894273">
        <w:t>s</w:t>
      </w:r>
      <w:r w:rsidRPr="00894273">
        <w:t xml:space="preserve"> montés sur le volet AR.</w:t>
      </w:r>
      <w:r w:rsidRPr="00894273">
        <w:tab/>
        <w:t>3 points</w:t>
      </w:r>
    </w:p>
    <w:p w14:paraId="32E6BD3E" w14:textId="77777777" w:rsidR="00C540A1" w:rsidRPr="00894273" w:rsidRDefault="00C540A1" w:rsidP="00C540A1">
      <w:pPr>
        <w:pStyle w:val="Rponse"/>
      </w:pPr>
      <w:r w:rsidRPr="00894273">
        <w:tab/>
      </w:r>
    </w:p>
    <w:p w14:paraId="58F6C6D8" w14:textId="77777777" w:rsidR="00C540A1" w:rsidRPr="00894273" w:rsidRDefault="00C540A1" w:rsidP="00C540A1">
      <w:pPr>
        <w:pStyle w:val="Rponse"/>
      </w:pPr>
      <w:r w:rsidRPr="00894273">
        <w:tab/>
      </w:r>
    </w:p>
    <w:p w14:paraId="0670F190" w14:textId="0B40E6AC" w:rsidR="007829ED" w:rsidRPr="00894273" w:rsidRDefault="007829ED">
      <w:pPr>
        <w:jc w:val="left"/>
      </w:pPr>
      <w:r w:rsidRPr="00894273">
        <w:br w:type="page"/>
      </w:r>
    </w:p>
    <w:p w14:paraId="53DE166C" w14:textId="3F2C05C4" w:rsidR="007829ED" w:rsidRPr="00894273" w:rsidRDefault="007829ED" w:rsidP="00772A71"/>
    <w:p w14:paraId="13F92113" w14:textId="3ADBE4DD" w:rsidR="007829ED" w:rsidRPr="00894273" w:rsidRDefault="0011419A" w:rsidP="007829ED">
      <w:pPr>
        <w:pStyle w:val="Question"/>
      </w:pPr>
      <w:r>
        <w:rPr>
          <w:b/>
        </w:rPr>
        <w:t>Positionner</w:t>
      </w:r>
      <w:r w:rsidR="007829ED" w:rsidRPr="00894273">
        <w:t xml:space="preserve"> les repères </w:t>
      </w:r>
      <w:r w:rsidR="0006606E">
        <w:t xml:space="preserve">manquants </w:t>
      </w:r>
      <w:r w:rsidR="007829ED" w:rsidRPr="00894273">
        <w:t xml:space="preserve">des </w:t>
      </w:r>
      <w:r>
        <w:t>éléments du v</w:t>
      </w:r>
      <w:r w:rsidR="007829ED" w:rsidRPr="00894273">
        <w:t>olet AR</w:t>
      </w:r>
      <w:r w:rsidR="0006606E">
        <w:t xml:space="preserve"> (hayon)</w:t>
      </w:r>
      <w:r w:rsidR="007829ED" w:rsidRPr="00894273">
        <w:t>.</w:t>
      </w:r>
      <w:r w:rsidR="007829ED" w:rsidRPr="00894273">
        <w:tab/>
        <w:t>5 points</w:t>
      </w:r>
    </w:p>
    <w:p w14:paraId="64D3DC10" w14:textId="4C9D4118" w:rsidR="007829ED" w:rsidRPr="00894273" w:rsidRDefault="00AD3F5D" w:rsidP="007829ED">
      <w:r>
        <w:rPr>
          <w:noProof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47D7115B" wp14:editId="68E4E6E2">
                <wp:simplePos x="0" y="0"/>
                <wp:positionH relativeFrom="column">
                  <wp:posOffset>3860165</wp:posOffset>
                </wp:positionH>
                <wp:positionV relativeFrom="paragraph">
                  <wp:posOffset>12065</wp:posOffset>
                </wp:positionV>
                <wp:extent cx="2688590" cy="3359785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3359785"/>
                          <a:chOff x="0" y="0"/>
                          <a:chExt cx="2688590" cy="3359785"/>
                        </a:xfrm>
                      </wpg:grpSpPr>
                      <pic:pic xmlns:pic="http://schemas.openxmlformats.org/drawingml/2006/picture">
                        <pic:nvPicPr>
                          <pic:cNvPr id="168" name="Image 168" descr="Une image contenant tabl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16"/>
                          <a:stretch/>
                        </pic:blipFill>
                        <pic:spPr bwMode="auto">
                          <a:xfrm>
                            <a:off x="0" y="0"/>
                            <a:ext cx="2688590" cy="335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57150" y="228600"/>
                            <a:ext cx="623618" cy="20002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B0CD93" w14:textId="68F9BACE" w:rsidR="0011419A" w:rsidRPr="0011419A" w:rsidRDefault="0011419A" w:rsidP="0011419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1419A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7150" y="619125"/>
                            <a:ext cx="623618" cy="200025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C886C9" w14:textId="72195281" w:rsidR="0011419A" w:rsidRPr="0011419A" w:rsidRDefault="0011419A" w:rsidP="0011419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7150" y="809625"/>
                            <a:ext cx="623618" cy="20002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0EE105" w14:textId="70F3E225" w:rsidR="0011419A" w:rsidRPr="0011419A" w:rsidRDefault="0011419A" w:rsidP="0011419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7150" y="1400175"/>
                            <a:ext cx="623570" cy="20002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CAF2B7" w14:textId="694DE225" w:rsidR="0011419A" w:rsidRPr="0011419A" w:rsidRDefault="00AD3F5D" w:rsidP="0011419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7150" y="1771650"/>
                            <a:ext cx="623618" cy="20002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3D014E" w14:textId="3C9A82B5" w:rsidR="00AD3F5D" w:rsidRPr="0011419A" w:rsidRDefault="00AD3F5D" w:rsidP="00AD3F5D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7115B" id="Groupe 35" o:spid="_x0000_s1026" style="position:absolute;left:0;text-align:left;margin-left:303.95pt;margin-top:.95pt;width:211.7pt;height:264.55pt;z-index:252144640" coordsize="26885,33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8" o:spid="_x0000_s1027" type="#_x0000_t75" alt="Une image contenant table&#10;&#10;Description générée automatiquement" style="position:absolute;width:26885;height:3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">
                  <v:imagedata r:id="rId19" o:title="Une image contenant table&#10;&#10;Description générée automatiquement" cropbottom="6892f"/>
                  <v:path arrowok="t"/>
                </v:shape>
                <v:rect id="Rectangle 24" o:spid="_x0000_s1028" style="position:absolute;left:571;top:2286;width:623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" fillcolor="#cfcdcd [2894]" strokecolor="black [3213]" strokeweight="1pt">
                  <v:textbox inset=",0,,0">
                    <w:txbxContent>
                      <w:p w14:paraId="77B0CD93" w14:textId="68F9BACE" w:rsidR="0011419A" w:rsidRPr="0011419A" w:rsidRDefault="0011419A" w:rsidP="0011419A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1419A"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01</w:t>
                        </w:r>
                      </w:p>
                    </w:txbxContent>
                  </v:textbox>
                </v:rect>
                <v:rect id="Rectangle 28" o:spid="_x0000_s1029" style="position:absolute;left:571;top:6191;width:623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" fillcolor="#d0cece" strokecolor="windowText" strokeweight="1pt">
                  <v:textbox inset=",0,,0">
                    <w:txbxContent>
                      <w:p w14:paraId="65C886C9" w14:textId="72195281" w:rsidR="0011419A" w:rsidRPr="0011419A" w:rsidRDefault="0011419A" w:rsidP="0011419A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05</w:t>
                        </w:r>
                      </w:p>
                    </w:txbxContent>
                  </v:textbox>
                </v:rect>
                <v:rect id="Rectangle 31" o:spid="_x0000_s1030" style="position:absolute;left:571;top:8096;width:623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" fillcolor="#cfcdcd [2894]" strokecolor="black [3213]" strokeweight="1pt">
                  <v:textbox inset=",0,,0">
                    <w:txbxContent>
                      <w:p w14:paraId="030EE105" w14:textId="70F3E225" w:rsidR="0011419A" w:rsidRPr="0011419A" w:rsidRDefault="0011419A" w:rsidP="0011419A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07</w:t>
                        </w:r>
                      </w:p>
                    </w:txbxContent>
                  </v:textbox>
                </v:rect>
                <v:rect id="Rectangle 32" o:spid="_x0000_s1031" style="position:absolute;left:571;top:14001;width:6236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" fillcolor="#cfcdcd [2894]" strokecolor="black [3213]" strokeweight="1pt">
                  <v:textbox inset=",0,,0">
                    <w:txbxContent>
                      <w:p w14:paraId="2BCAF2B7" w14:textId="694DE225" w:rsidR="0011419A" w:rsidRPr="0011419A" w:rsidRDefault="00AD3F5D" w:rsidP="0011419A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10</w:t>
                        </w:r>
                      </w:p>
                    </w:txbxContent>
                  </v:textbox>
                </v:rect>
                <v:rect id="Rectangle 34" o:spid="_x0000_s1032" style="position:absolute;left:571;top:17716;width:623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" fillcolor="#cfcdcd [2894]" strokecolor="black [3213]" strokeweight="1pt">
                  <v:textbox inset=",0,,0">
                    <w:txbxContent>
                      <w:p w14:paraId="073D014E" w14:textId="3C9A82B5" w:rsidR="00AD3F5D" w:rsidRPr="0011419A" w:rsidRDefault="00AD3F5D" w:rsidP="00AD3F5D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F8D60A2" w14:textId="4EB06D1A" w:rsidR="007829ED" w:rsidRPr="00894273" w:rsidRDefault="007829ED" w:rsidP="007829ED"/>
    <w:p w14:paraId="1DC115BF" w14:textId="31BDB81B" w:rsidR="007829ED" w:rsidRPr="00894273" w:rsidRDefault="007829ED" w:rsidP="007829ED"/>
    <w:p w14:paraId="136C13A3" w14:textId="5289B984" w:rsidR="007829ED" w:rsidRPr="00894273" w:rsidRDefault="007829ED" w:rsidP="007829ED"/>
    <w:p w14:paraId="343A0020" w14:textId="2C205A33" w:rsidR="007829ED" w:rsidRPr="00894273" w:rsidRDefault="007829ED" w:rsidP="007829ED"/>
    <w:p w14:paraId="30239009" w14:textId="4DCEE74C" w:rsidR="007829ED" w:rsidRPr="00894273" w:rsidRDefault="007829ED" w:rsidP="007829ED"/>
    <w:p w14:paraId="5F597CE3" w14:textId="37DA5706" w:rsidR="007829ED" w:rsidRPr="00894273" w:rsidRDefault="007829ED" w:rsidP="007829ED"/>
    <w:p w14:paraId="07190595" w14:textId="0A57A34F" w:rsidR="007829ED" w:rsidRPr="00894273" w:rsidRDefault="007829ED" w:rsidP="007829ED"/>
    <w:p w14:paraId="65F7D4EE" w14:textId="3AEE6206" w:rsidR="007829ED" w:rsidRPr="00894273" w:rsidRDefault="007829ED" w:rsidP="007829ED"/>
    <w:p w14:paraId="6FB0AA51" w14:textId="0C153535" w:rsidR="007829ED" w:rsidRPr="00894273" w:rsidRDefault="00096C61" w:rsidP="007829ED">
      <w:r w:rsidRPr="00894273"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0D37EB97" wp14:editId="46ADAC87">
                <wp:simplePos x="0" y="0"/>
                <wp:positionH relativeFrom="margin">
                  <wp:align>left</wp:align>
                </wp:positionH>
                <wp:positionV relativeFrom="paragraph">
                  <wp:posOffset>37042</wp:posOffset>
                </wp:positionV>
                <wp:extent cx="4667250" cy="5362575"/>
                <wp:effectExtent l="0" t="0" r="0" b="9525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5362575"/>
                          <a:chOff x="0" y="0"/>
                          <a:chExt cx="4667250" cy="5362575"/>
                        </a:xfrm>
                      </wpg:grpSpPr>
                      <wpg:grpSp>
                        <wpg:cNvPr id="110" name="Groupe 110"/>
                        <wpg:cNvGrpSpPr/>
                        <wpg:grpSpPr>
                          <a:xfrm>
                            <a:off x="0" y="0"/>
                            <a:ext cx="4667250" cy="5362575"/>
                            <a:chOff x="0" y="0"/>
                            <a:chExt cx="4667250" cy="5362575"/>
                          </a:xfrm>
                        </wpg:grpSpPr>
                        <pic:pic xmlns:pic="http://schemas.openxmlformats.org/drawingml/2006/picture">
                          <pic:nvPicPr>
                            <pic:cNvPr id="111" name="Image 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29150" cy="53625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2" name="Rectangle : coins arrondis 112"/>
                          <wps:cNvSpPr/>
                          <wps:spPr>
                            <a:xfrm>
                              <a:off x="2895600" y="28575"/>
                              <a:ext cx="1771650" cy="77152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Rectangle : coins arrondis 132"/>
                          <wps:cNvSpPr/>
                          <wps:spPr>
                            <a:xfrm>
                              <a:off x="3486150" y="876300"/>
                              <a:ext cx="876300" cy="88582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7" name="Rectangle : coins arrondis 157"/>
                        <wps:cNvSpPr/>
                        <wps:spPr>
                          <a:xfrm>
                            <a:off x="3856007" y="1759789"/>
                            <a:ext cx="476250" cy="3333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Rectangle : coins arrondis 156"/>
                        <wps:cNvSpPr/>
                        <wps:spPr>
                          <a:xfrm>
                            <a:off x="201443" y="2273061"/>
                            <a:ext cx="419100" cy="3333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Rectangle : coins arrondis 158"/>
                        <wps:cNvSpPr/>
                        <wps:spPr>
                          <a:xfrm>
                            <a:off x="3337145" y="4743091"/>
                            <a:ext cx="447675" cy="3333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Rectangle : coins arrondis 167"/>
                        <wps:cNvSpPr/>
                        <wps:spPr>
                          <a:xfrm>
                            <a:off x="1216324" y="4511615"/>
                            <a:ext cx="428625" cy="3333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Rectangle : coins arrondis 152"/>
                        <wps:cNvSpPr/>
                        <wps:spPr>
                          <a:xfrm>
                            <a:off x="3157268" y="1509623"/>
                            <a:ext cx="428625" cy="3333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3" name="Groupe 133"/>
                        <wpg:cNvGrpSpPr/>
                        <wpg:grpSpPr>
                          <a:xfrm>
                            <a:off x="1233757" y="1526876"/>
                            <a:ext cx="3057525" cy="3285490"/>
                            <a:chOff x="733425" y="0"/>
                            <a:chExt cx="3057525" cy="3285490"/>
                          </a:xfrm>
                        </wpg:grpSpPr>
                        <wps:wsp>
                          <wps:cNvPr id="13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9950" y="257175"/>
                              <a:ext cx="381000" cy="275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D4F7F" w14:textId="77777777" w:rsidR="0011419A" w:rsidRPr="00400D3C" w:rsidRDefault="0011419A" w:rsidP="007829ED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5100" y="0"/>
                              <a:ext cx="361950" cy="275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6F6C37" w14:textId="77777777" w:rsidR="0011419A" w:rsidRPr="00400D3C" w:rsidRDefault="0011419A" w:rsidP="007829ED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425" y="3009900"/>
                              <a:ext cx="361950" cy="275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9752D9" w14:textId="77777777" w:rsidR="0011419A" w:rsidRPr="00400D3C" w:rsidRDefault="0011419A" w:rsidP="007829ED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64" name="Rectangle 164"/>
                        <wps:cNvSpPr/>
                        <wps:spPr>
                          <a:xfrm>
                            <a:off x="241539" y="4382219"/>
                            <a:ext cx="594995" cy="9140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959524" y="4390846"/>
                            <a:ext cx="701305" cy="9140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7EB97" id="Groupe 3" o:spid="_x0000_s1033" style="position:absolute;left:0;text-align:left;margin-left:0;margin-top:2.9pt;width:367.5pt;height:422.25pt;z-index:252039168;mso-position-horizontal:left;mso-position-horizontal-relative:margin" coordsize="46672,53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">
                <v:group id="Groupe 110" o:spid="_x0000_s1034" style="position:absolute;width:46672;height:53625" coordsize="46672,5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Image 111" o:spid="_x0000_s1035" type="#_x0000_t75" style="position:absolute;width:46291;height:5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">
                    <v:imagedata r:id="rId21" o:title=""/>
                    <v:path arrowok="t"/>
                  </v:shape>
                  <v:roundrect id="Rectangle : coins arrondis 112" o:spid="_x0000_s1036" style="position:absolute;left:28956;top:285;width:17716;height:7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" fillcolor="window" stroked="f" strokeweight="1pt">
                    <v:stroke joinstyle="miter"/>
                  </v:roundrect>
                  <v:roundrect id="Rectangle : coins arrondis 132" o:spid="_x0000_s1037" style="position:absolute;left:34861;top:8763;width:8763;height:8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" fillcolor="window" stroked="f" strokeweight="1pt">
                    <v:stroke joinstyle="miter"/>
                  </v:roundrect>
                </v:group>
                <v:roundrect id="Rectangle : coins arrondis 157" o:spid="_x0000_s1038" style="position:absolute;left:38560;top:17597;width:4762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" fillcolor="window" strokecolor="windowText" strokeweight="1pt">
                  <v:stroke joinstyle="miter"/>
                </v:roundrect>
                <v:roundrect id="Rectangle : coins arrondis 156" o:spid="_x0000_s1039" style="position:absolute;left:2014;top:22730;width:4191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" fillcolor="window" strokecolor="windowText" strokeweight="1pt">
                  <v:stroke joinstyle="miter"/>
                </v:roundrect>
                <v:roundrect id="Rectangle : coins arrondis 158" o:spid="_x0000_s1040" style="position:absolute;left:33371;top:47430;width:4477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" fillcolor="window" strokecolor="windowText" strokeweight="1pt">
                  <v:stroke joinstyle="miter"/>
                </v:roundrect>
                <v:roundrect id="Rectangle : coins arrondis 167" o:spid="_x0000_s1041" style="position:absolute;left:12163;top:45116;width:4286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" fillcolor="window" strokecolor="windowText" strokeweight="1pt">
                  <v:stroke joinstyle="miter"/>
                </v:roundrect>
                <v:roundrect id="Rectangle : coins arrondis 152" o:spid="_x0000_s1042" style="position:absolute;left:31572;top:15096;width:4286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" fillcolor="window" strokecolor="windowText" strokeweight="1pt">
                  <v:stroke joinstyle="miter"/>
                </v:roundrect>
                <v:group id="Groupe 133" o:spid="_x0000_s1043" style="position:absolute;left:12337;top:15268;width:30575;height:32855" coordorigin="7334" coordsize="30575,3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44" type="#_x0000_t202" style="position:absolute;left:34099;top:2571;width:3810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" stroked="f">
                    <v:textbox style="mso-fit-shape-to-text:t">
                      <w:txbxContent>
                        <w:p w14:paraId="1BCD4F7F" w14:textId="77777777" w:rsidR="0011419A" w:rsidRPr="00400D3C" w:rsidRDefault="0011419A" w:rsidP="007829ED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  <v:shape id="Zone de texte 2" o:spid="_x0000_s1045" type="#_x0000_t202" style="position:absolute;left:27051;width:3619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" stroked="f">
                    <v:textbox style="mso-fit-shape-to-text:t">
                      <w:txbxContent>
                        <w:p w14:paraId="2E6F6C37" w14:textId="77777777" w:rsidR="0011419A" w:rsidRPr="00400D3C" w:rsidRDefault="0011419A" w:rsidP="007829ED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  <v:shape id="Zone de texte 2" o:spid="_x0000_s1046" type="#_x0000_t202" style="position:absolute;left:7334;top:30099;width:3619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" stroked="f">
                    <v:textbox style="mso-fit-shape-to-text:t">
                      <w:txbxContent>
                        <w:p w14:paraId="039752D9" w14:textId="77777777" w:rsidR="0011419A" w:rsidRPr="00400D3C" w:rsidRDefault="0011419A" w:rsidP="007829ED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rect id="Rectangle 164" o:spid="_x0000_s1047" style="position:absolute;left:2415;top:43822;width:5950;height:9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" fillcolor="window" stroked="f" strokeweight="1pt"/>
                <v:rect id="Rectangle 166" o:spid="_x0000_s1048" style="position:absolute;left:39595;top:43908;width:7013;height:9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" fillcolor="window" stroked="f" strokeweight="1pt"/>
                <w10:wrap anchorx="margin"/>
              </v:group>
            </w:pict>
          </mc:Fallback>
        </mc:AlternateContent>
      </w:r>
    </w:p>
    <w:p w14:paraId="6782C8EE" w14:textId="6C88703D" w:rsidR="007829ED" w:rsidRPr="00894273" w:rsidRDefault="007829ED" w:rsidP="007829ED"/>
    <w:p w14:paraId="1F6334B2" w14:textId="77777777" w:rsidR="007829ED" w:rsidRPr="00894273" w:rsidRDefault="007829ED" w:rsidP="007829ED"/>
    <w:p w14:paraId="3BE94929" w14:textId="1172CCFB" w:rsidR="007829ED" w:rsidRPr="00894273" w:rsidRDefault="007829ED" w:rsidP="007829ED"/>
    <w:p w14:paraId="7FA88215" w14:textId="77777777" w:rsidR="007829ED" w:rsidRPr="00894273" w:rsidRDefault="007829ED" w:rsidP="007829ED"/>
    <w:p w14:paraId="7E9357CF" w14:textId="27704D72" w:rsidR="007829ED" w:rsidRPr="00894273" w:rsidRDefault="007829ED" w:rsidP="007829ED"/>
    <w:p w14:paraId="759CADE3" w14:textId="77777777" w:rsidR="007829ED" w:rsidRPr="00894273" w:rsidRDefault="007829ED" w:rsidP="007829ED"/>
    <w:p w14:paraId="16C7C9E4" w14:textId="77777777" w:rsidR="007829ED" w:rsidRPr="00894273" w:rsidRDefault="007829ED" w:rsidP="007829ED"/>
    <w:p w14:paraId="0998DD03" w14:textId="77777777" w:rsidR="007829ED" w:rsidRPr="00894273" w:rsidRDefault="007829ED" w:rsidP="007829ED"/>
    <w:p w14:paraId="486383DF" w14:textId="4F6EFCB5" w:rsidR="007829ED" w:rsidRPr="00894273" w:rsidRDefault="007829ED" w:rsidP="007829ED"/>
    <w:p w14:paraId="2CC6DC4D" w14:textId="30B39424" w:rsidR="007829ED" w:rsidRPr="00894273" w:rsidRDefault="007829ED" w:rsidP="007829ED"/>
    <w:p w14:paraId="63FE4B17" w14:textId="452A2612" w:rsidR="007829ED" w:rsidRPr="00894273" w:rsidRDefault="007829ED" w:rsidP="007829ED"/>
    <w:p w14:paraId="2D939862" w14:textId="77777777" w:rsidR="007829ED" w:rsidRPr="00894273" w:rsidRDefault="007829ED" w:rsidP="007829ED"/>
    <w:p w14:paraId="1249B814" w14:textId="77777777" w:rsidR="007829ED" w:rsidRPr="00894273" w:rsidRDefault="007829ED" w:rsidP="007829ED"/>
    <w:p w14:paraId="31278DE4" w14:textId="77777777" w:rsidR="007829ED" w:rsidRPr="00894273" w:rsidRDefault="007829ED" w:rsidP="007829ED"/>
    <w:p w14:paraId="557B2743" w14:textId="77777777" w:rsidR="007829ED" w:rsidRPr="00894273" w:rsidRDefault="007829ED" w:rsidP="007829ED"/>
    <w:p w14:paraId="709E2175" w14:textId="77777777" w:rsidR="007829ED" w:rsidRPr="00894273" w:rsidRDefault="007829ED" w:rsidP="007829ED"/>
    <w:p w14:paraId="7D7689D3" w14:textId="77777777" w:rsidR="007829ED" w:rsidRPr="00894273" w:rsidRDefault="007829ED" w:rsidP="007829ED"/>
    <w:p w14:paraId="47925B76" w14:textId="77777777" w:rsidR="007829ED" w:rsidRPr="00894273" w:rsidRDefault="007829ED" w:rsidP="007829ED"/>
    <w:p w14:paraId="54CBA8CA" w14:textId="77777777" w:rsidR="007829ED" w:rsidRPr="00894273" w:rsidRDefault="007829ED" w:rsidP="007829ED"/>
    <w:p w14:paraId="24172EF1" w14:textId="77777777" w:rsidR="007829ED" w:rsidRPr="00894273" w:rsidRDefault="007829ED" w:rsidP="007829ED"/>
    <w:p w14:paraId="28709A0F" w14:textId="77777777" w:rsidR="007829ED" w:rsidRPr="00894273" w:rsidRDefault="007829ED" w:rsidP="007829ED"/>
    <w:p w14:paraId="02D3085F" w14:textId="4B1FB684" w:rsidR="007829ED" w:rsidRPr="00894273" w:rsidRDefault="007829ED" w:rsidP="007829ED"/>
    <w:p w14:paraId="74F4CC98" w14:textId="77777777" w:rsidR="007829ED" w:rsidRPr="00894273" w:rsidRDefault="007829ED" w:rsidP="007829ED"/>
    <w:p w14:paraId="6E59EA3D" w14:textId="77777777" w:rsidR="007829ED" w:rsidRPr="00894273" w:rsidRDefault="007829ED" w:rsidP="007829ED"/>
    <w:p w14:paraId="0A7C2338" w14:textId="73A7A4B2" w:rsidR="007829ED" w:rsidRPr="00894273" w:rsidRDefault="007829ED" w:rsidP="007829ED"/>
    <w:p w14:paraId="575FD4F6" w14:textId="71290D11" w:rsidR="007829ED" w:rsidRPr="00894273" w:rsidRDefault="007829ED" w:rsidP="007829ED"/>
    <w:p w14:paraId="1279D55C" w14:textId="77777777" w:rsidR="007829ED" w:rsidRPr="00894273" w:rsidRDefault="007829ED" w:rsidP="007829ED">
      <w:pPr>
        <w:rPr>
          <w:b/>
        </w:rPr>
      </w:pPr>
    </w:p>
    <w:p w14:paraId="66FAE4CA" w14:textId="77777777" w:rsidR="007829ED" w:rsidRPr="00894273" w:rsidRDefault="007829ED" w:rsidP="007829ED">
      <w:pPr>
        <w:rPr>
          <w:b/>
        </w:rPr>
      </w:pPr>
    </w:p>
    <w:p w14:paraId="42280654" w14:textId="77777777" w:rsidR="007829ED" w:rsidRPr="00894273" w:rsidRDefault="007829ED" w:rsidP="007829ED">
      <w:pPr>
        <w:rPr>
          <w:b/>
        </w:rPr>
      </w:pPr>
    </w:p>
    <w:p w14:paraId="1487A267" w14:textId="77777777" w:rsidR="007829ED" w:rsidRPr="00894273" w:rsidRDefault="007829ED" w:rsidP="007829ED">
      <w:pPr>
        <w:rPr>
          <w:b/>
        </w:rPr>
      </w:pPr>
    </w:p>
    <w:p w14:paraId="09C6FBF0" w14:textId="292EB3A4" w:rsidR="001446F6" w:rsidRPr="00894273" w:rsidRDefault="001446F6" w:rsidP="001446F6">
      <w:pPr>
        <w:pStyle w:val="Question"/>
      </w:pPr>
      <w:r w:rsidRPr="00894273">
        <w:rPr>
          <w:bCs/>
        </w:rPr>
        <w:lastRenderedPageBreak/>
        <w:t>En</w:t>
      </w:r>
      <w:r w:rsidRPr="00894273">
        <w:rPr>
          <w:b/>
        </w:rPr>
        <w:t xml:space="preserve"> </w:t>
      </w:r>
      <w:r w:rsidRPr="00894273">
        <w:t xml:space="preserve">vous aidant du dossier technique </w:t>
      </w:r>
      <w:r w:rsidR="00AD3F5D">
        <w:t xml:space="preserve">page </w:t>
      </w:r>
      <w:r w:rsidRPr="00894273">
        <w:rPr>
          <w:b/>
          <w:bCs/>
        </w:rPr>
        <w:t xml:space="preserve">DT </w:t>
      </w:r>
      <w:r w:rsidR="00C51C00" w:rsidRPr="00894273">
        <w:rPr>
          <w:b/>
          <w:bCs/>
        </w:rPr>
        <w:t>6</w:t>
      </w:r>
      <w:r w:rsidRPr="00894273">
        <w:rPr>
          <w:b/>
          <w:bCs/>
        </w:rPr>
        <w:t>/</w:t>
      </w:r>
      <w:r w:rsidR="00C51C00" w:rsidRPr="00894273">
        <w:rPr>
          <w:b/>
          <w:bCs/>
        </w:rPr>
        <w:t>17</w:t>
      </w:r>
      <w:r w:rsidRPr="00894273">
        <w:t xml:space="preserve">, </w:t>
      </w:r>
      <w:r w:rsidRPr="00894273">
        <w:rPr>
          <w:b/>
        </w:rPr>
        <w:t>compléter</w:t>
      </w:r>
      <w:r w:rsidRPr="00894273">
        <w:t xml:space="preserve"> le processus de dépose du </w:t>
      </w:r>
      <w:r w:rsidR="008C5B8B" w:rsidRPr="00894273">
        <w:t>hayon</w:t>
      </w:r>
      <w:r w:rsidRPr="00894273">
        <w:t xml:space="preserve"> </w:t>
      </w:r>
      <w:r w:rsidR="00AD3F5D">
        <w:t>en listant les opérations à réaliser et en précisant les outillages utilisés</w:t>
      </w:r>
      <w:r w:rsidRPr="00894273">
        <w:t>.</w:t>
      </w:r>
      <w:r w:rsidRPr="00894273">
        <w:tab/>
      </w:r>
      <w:r w:rsidR="00AD3F5D">
        <w:t>9</w:t>
      </w:r>
      <w:r w:rsidRPr="00894273">
        <w:t xml:space="preserve"> points</w:t>
      </w:r>
    </w:p>
    <w:p w14:paraId="736D1D9A" w14:textId="75C7E4FA" w:rsidR="001446F6" w:rsidRPr="00894273" w:rsidRDefault="001446F6" w:rsidP="001446F6">
      <w:pPr>
        <w:pStyle w:val="Rponse"/>
      </w:pP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A1F16E6" wp14:editId="0AC821B9">
                <wp:simplePos x="0" y="0"/>
                <wp:positionH relativeFrom="column">
                  <wp:posOffset>1669415</wp:posOffset>
                </wp:positionH>
                <wp:positionV relativeFrom="paragraph">
                  <wp:posOffset>364490</wp:posOffset>
                </wp:positionV>
                <wp:extent cx="2305050" cy="323850"/>
                <wp:effectExtent l="0" t="0" r="19050" b="19050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238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9261D" w14:textId="77777777" w:rsidR="0011419A" w:rsidRDefault="0011419A" w:rsidP="001446F6">
                            <w:pPr>
                              <w:jc w:val="center"/>
                            </w:pPr>
                            <w:r>
                              <w:t>Opérations à réaliser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F16E6" id="Zone de texte 169" o:spid="_x0000_s1049" type="#_x0000_t202" style="position:absolute;left:0;text-align:left;margin-left:131.45pt;margin-top:28.7pt;width:181.5pt;height:25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" fillcolor="#bdd7ee" strokeweight=".5pt">
                <v:textbox>
                  <w:txbxContent>
                    <w:p w14:paraId="16B9261D" w14:textId="77777777" w:rsidR="0011419A" w:rsidRDefault="0011419A" w:rsidP="001446F6">
                      <w:pPr>
                        <w:jc w:val="center"/>
                      </w:pPr>
                      <w:r>
                        <w:t>Opérations à réaliser</w:t>
                      </w:r>
                    </w:p>
                  </w:txbxContent>
                </v:textbox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4E6BA2D" wp14:editId="3AC2761F">
                <wp:simplePos x="0" y="0"/>
                <wp:positionH relativeFrom="column">
                  <wp:posOffset>4850765</wp:posOffset>
                </wp:positionH>
                <wp:positionV relativeFrom="paragraph">
                  <wp:posOffset>364490</wp:posOffset>
                </wp:positionV>
                <wp:extent cx="1628775" cy="323850"/>
                <wp:effectExtent l="0" t="0" r="28575" b="19050"/>
                <wp:wrapNone/>
                <wp:docPr id="170" name="Zone de tex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7EFE4" w14:textId="77777777" w:rsidR="0011419A" w:rsidRDefault="0011419A" w:rsidP="001446F6">
                            <w:pPr>
                              <w:jc w:val="center"/>
                            </w:pPr>
                            <w:r>
                              <w:t>Outillages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6BA2D" id="Zone de texte 170" o:spid="_x0000_s1050" type="#_x0000_t202" style="position:absolute;left:0;text-align:left;margin-left:381.95pt;margin-top:28.7pt;width:128.25pt;height:25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" fillcolor="window" strokeweight=".5pt">
                <v:textbox>
                  <w:txbxContent>
                    <w:p w14:paraId="57F7EFE4" w14:textId="77777777" w:rsidR="0011419A" w:rsidRDefault="0011419A" w:rsidP="001446F6">
                      <w:pPr>
                        <w:jc w:val="center"/>
                      </w:pPr>
                      <w:r>
                        <w:t>Outillages</w:t>
                      </w:r>
                    </w:p>
                  </w:txbxContent>
                </v:textbox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DC6C16F" wp14:editId="513A6647">
                <wp:simplePos x="0" y="0"/>
                <wp:positionH relativeFrom="column">
                  <wp:posOffset>259715</wp:posOffset>
                </wp:positionH>
                <wp:positionV relativeFrom="paragraph">
                  <wp:posOffset>364490</wp:posOffset>
                </wp:positionV>
                <wp:extent cx="1019175" cy="323850"/>
                <wp:effectExtent l="0" t="0" r="28575" b="19050"/>
                <wp:wrapNone/>
                <wp:docPr id="171" name="Zone de text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AD0FF" w14:textId="77777777" w:rsidR="0011419A" w:rsidRDefault="0011419A" w:rsidP="001446F6">
                            <w:pPr>
                              <w:jc w:val="center"/>
                            </w:pPr>
                            <w:r>
                              <w:t>Système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6C16F" id="Zone de texte 171" o:spid="_x0000_s1051" type="#_x0000_t202" style="position:absolute;left:0;text-align:left;margin-left:20.45pt;margin-top:28.7pt;width:80.25pt;height:25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" fillcolor="#d9d9d9" strokeweight=".5pt">
                <v:textbox>
                  <w:txbxContent>
                    <w:p w14:paraId="5DBAD0FF" w14:textId="77777777" w:rsidR="0011419A" w:rsidRDefault="0011419A" w:rsidP="001446F6">
                      <w:pPr>
                        <w:jc w:val="center"/>
                      </w:pPr>
                      <w:r>
                        <w:t>Système</w:t>
                      </w:r>
                    </w:p>
                  </w:txbxContent>
                </v:textbox>
              </v:shape>
            </w:pict>
          </mc:Fallback>
        </mc:AlternateContent>
      </w:r>
    </w:p>
    <w:p w14:paraId="3C158938" w14:textId="77777777" w:rsidR="001446F6" w:rsidRPr="00894273" w:rsidRDefault="001446F6" w:rsidP="001446F6"/>
    <w:p w14:paraId="213DEEF4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EEFF221" wp14:editId="4872A03D">
                <wp:simplePos x="0" y="0"/>
                <wp:positionH relativeFrom="column">
                  <wp:posOffset>781050</wp:posOffset>
                </wp:positionH>
                <wp:positionV relativeFrom="paragraph">
                  <wp:posOffset>144145</wp:posOffset>
                </wp:positionV>
                <wp:extent cx="9525" cy="5600700"/>
                <wp:effectExtent l="38100" t="0" r="66675" b="57150"/>
                <wp:wrapNone/>
                <wp:docPr id="173" name="Connecteur droit avec flèch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600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A94FE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3" o:spid="_x0000_s1026" type="#_x0000_t32" style="position:absolute;margin-left:61.5pt;margin-top:11.35pt;width:.75pt;height:44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" strokecolor="windowText" strokeweight="1.5pt">
                <v:stroke endarrow="block" joinstyle="miter"/>
              </v:shape>
            </w:pict>
          </mc:Fallback>
        </mc:AlternateContent>
      </w:r>
    </w:p>
    <w:p w14:paraId="6004D6AA" w14:textId="77777777" w:rsidR="001446F6" w:rsidRPr="00894273" w:rsidRDefault="001446F6" w:rsidP="001446F6"/>
    <w:p w14:paraId="34AC114C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71006EE" wp14:editId="707A13F5">
                <wp:simplePos x="0" y="0"/>
                <wp:positionH relativeFrom="column">
                  <wp:posOffset>4403090</wp:posOffset>
                </wp:positionH>
                <wp:positionV relativeFrom="paragraph">
                  <wp:posOffset>147955</wp:posOffset>
                </wp:positionV>
                <wp:extent cx="0" cy="4914900"/>
                <wp:effectExtent l="0" t="0" r="38100" b="19050"/>
                <wp:wrapNone/>
                <wp:docPr id="174" name="Connecteur droit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14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C6698B6" id="Connecteur droit 174" o:spid="_x0000_s1026" style="position:absolute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6.7pt,11.65pt" to="346.7pt,3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" strokecolor="windowText" strokeweight="1.5pt">
                <v:stroke dashstyle="dash" joinstyle="miter"/>
              </v:lin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C24852F" wp14:editId="165C8901">
                <wp:simplePos x="0" y="0"/>
                <wp:positionH relativeFrom="column">
                  <wp:posOffset>1669415</wp:posOffset>
                </wp:positionH>
                <wp:positionV relativeFrom="paragraph">
                  <wp:posOffset>147955</wp:posOffset>
                </wp:positionV>
                <wp:extent cx="2305050" cy="504825"/>
                <wp:effectExtent l="0" t="0" r="19050" b="28575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F0B84D" w14:textId="77777777" w:rsidR="0011419A" w:rsidRDefault="0011419A" w:rsidP="001446F6">
                            <w:r>
                              <w:t>…………………………………</w:t>
                            </w:r>
                          </w:p>
                          <w:p w14:paraId="47DB50DE" w14:textId="77777777" w:rsidR="0011419A" w:rsidRDefault="0011419A" w:rsidP="001446F6">
                            <w:r>
                              <w:t>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4852F" id="Zone de texte 175" o:spid="_x0000_s1052" type="#_x0000_t202" style="position:absolute;left:0;text-align:left;margin-left:131.45pt;margin-top:11.65pt;width:181.5pt;height:39.7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" fillcolor="window" strokeweight=".5pt">
                <v:textbox>
                  <w:txbxContent>
                    <w:p w14:paraId="62F0B84D" w14:textId="77777777" w:rsidR="0011419A" w:rsidRDefault="0011419A" w:rsidP="001446F6">
                      <w:r>
                        <w:t>…………………………………</w:t>
                      </w:r>
                    </w:p>
                    <w:p w14:paraId="47DB50DE" w14:textId="77777777" w:rsidR="0011419A" w:rsidRDefault="0011419A" w:rsidP="001446F6">
                      <w:r>
                        <w:t>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F4481FF" wp14:editId="7700AD86">
                <wp:simplePos x="0" y="0"/>
                <wp:positionH relativeFrom="column">
                  <wp:posOffset>4850765</wp:posOffset>
                </wp:positionH>
                <wp:positionV relativeFrom="paragraph">
                  <wp:posOffset>157480</wp:posOffset>
                </wp:positionV>
                <wp:extent cx="1628775" cy="504825"/>
                <wp:effectExtent l="0" t="0" r="28575" b="28575"/>
                <wp:wrapNone/>
                <wp:docPr id="176" name="Zone de tex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A27E5" w14:textId="77777777" w:rsidR="0011419A" w:rsidRDefault="0011419A" w:rsidP="001446F6">
                            <w:r>
                              <w:t>………………………</w:t>
                            </w:r>
                          </w:p>
                          <w:p w14:paraId="57994E76" w14:textId="77777777" w:rsidR="0011419A" w:rsidRDefault="0011419A" w:rsidP="001446F6">
                            <w: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481FF" id="Zone de texte 176" o:spid="_x0000_s1053" type="#_x0000_t202" style="position:absolute;left:0;text-align:left;margin-left:381.95pt;margin-top:12.4pt;width:128.25pt;height:39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" fillcolor="window" strokeweight=".5pt">
                <v:textbox>
                  <w:txbxContent>
                    <w:p w14:paraId="43BA27E5" w14:textId="77777777" w:rsidR="0011419A" w:rsidRDefault="0011419A" w:rsidP="001446F6">
                      <w:r>
                        <w:t>………………………</w:t>
                      </w:r>
                    </w:p>
                    <w:p w14:paraId="57994E76" w14:textId="77777777" w:rsidR="0011419A" w:rsidRDefault="0011419A" w:rsidP="001446F6">
                      <w: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48206CC5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3793998" wp14:editId="700DD66D">
                <wp:simplePos x="0" y="0"/>
                <wp:positionH relativeFrom="column">
                  <wp:posOffset>203835</wp:posOffset>
                </wp:positionH>
                <wp:positionV relativeFrom="paragraph">
                  <wp:posOffset>84455</wp:posOffset>
                </wp:positionV>
                <wp:extent cx="329609" cy="281541"/>
                <wp:effectExtent l="0" t="0" r="13335" b="23495"/>
                <wp:wrapNone/>
                <wp:docPr id="177" name="Zone de text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09" cy="281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F63EFA4" w14:textId="77777777" w:rsidR="0011419A" w:rsidRPr="00695C72" w:rsidRDefault="0011419A" w:rsidP="001446F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95C72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93998" id="Zone de texte 177" o:spid="_x0000_s1054" type="#_x0000_t202" style="position:absolute;left:0;text-align:left;margin-left:16.05pt;margin-top:6.65pt;width:25.95pt;height:22.15pt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" fillcolor="window" strokecolor="windowText" strokeweight=".5pt">
                <v:textbox>
                  <w:txbxContent>
                    <w:p w14:paraId="2F63EFA4" w14:textId="77777777" w:rsidR="0011419A" w:rsidRPr="00695C72" w:rsidRDefault="0011419A" w:rsidP="001446F6">
                      <w:pPr>
                        <w:rPr>
                          <w:b/>
                          <w:bCs/>
                        </w:rPr>
                      </w:pPr>
                      <w:r w:rsidRPr="00695C72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EF9AB71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05D384E" wp14:editId="5DE81167">
                <wp:simplePos x="0" y="0"/>
                <wp:positionH relativeFrom="column">
                  <wp:posOffset>713105</wp:posOffset>
                </wp:positionH>
                <wp:positionV relativeFrom="paragraph">
                  <wp:posOffset>10824</wp:posOffset>
                </wp:positionV>
                <wp:extent cx="180340" cy="175260"/>
                <wp:effectExtent l="0" t="0" r="10160" b="15240"/>
                <wp:wrapNone/>
                <wp:docPr id="178" name="Ellips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7526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59BEBE0" id="Ellipse 178" o:spid="_x0000_s1026" style="position:absolute;margin-left:56.15pt;margin-top:.85pt;width:14.2pt;height:13.8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" fillcolor="windowText" strokecolor="windowText" strokeweight="1pt">
                <v:stroke joinstyle="miter"/>
              </v:oval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8CC637F" wp14:editId="2AF0755C">
                <wp:simplePos x="0" y="0"/>
                <wp:positionH relativeFrom="column">
                  <wp:posOffset>774065</wp:posOffset>
                </wp:positionH>
                <wp:positionV relativeFrom="paragraph">
                  <wp:posOffset>83185</wp:posOffset>
                </wp:positionV>
                <wp:extent cx="885825" cy="0"/>
                <wp:effectExtent l="0" t="76200" r="9525" b="95250"/>
                <wp:wrapNone/>
                <wp:docPr id="179" name="Connecteur droit avec flèch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56CEBD" id="Connecteur droit avec flèche 179" o:spid="_x0000_s1026" type="#_x0000_t32" style="position:absolute;margin-left:60.95pt;margin-top:6.55pt;width:69.75pt;height:0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" strokecolor="windowText" strokeweight="1.5pt">
                <v:stroke endarrow="block" joinstyle="miter"/>
              </v:shape>
            </w:pict>
          </mc:Fallback>
        </mc:AlternateContent>
      </w:r>
    </w:p>
    <w:p w14:paraId="6B32DAC6" w14:textId="77777777" w:rsidR="001446F6" w:rsidRPr="00894273" w:rsidRDefault="001446F6" w:rsidP="001446F6"/>
    <w:p w14:paraId="18FFDE22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C9B168A" wp14:editId="65D31533">
                <wp:simplePos x="0" y="0"/>
                <wp:positionH relativeFrom="column">
                  <wp:posOffset>1669415</wp:posOffset>
                </wp:positionH>
                <wp:positionV relativeFrom="paragraph">
                  <wp:posOffset>161925</wp:posOffset>
                </wp:positionV>
                <wp:extent cx="2305050" cy="504825"/>
                <wp:effectExtent l="0" t="0" r="19050" b="28575"/>
                <wp:wrapNone/>
                <wp:docPr id="180" name="Zone de text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E8547" w14:textId="77777777" w:rsidR="0011419A" w:rsidRDefault="0011419A" w:rsidP="001446F6">
                            <w:r>
                              <w:t>…………………………………</w:t>
                            </w:r>
                          </w:p>
                          <w:p w14:paraId="3DABCAF6" w14:textId="77777777" w:rsidR="0011419A" w:rsidRDefault="0011419A" w:rsidP="001446F6">
                            <w:r>
                              <w:t>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B168A" id="Zone de texte 180" o:spid="_x0000_s1055" type="#_x0000_t202" style="position:absolute;left:0;text-align:left;margin-left:131.45pt;margin-top:12.75pt;width:181.5pt;height:39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" fillcolor="window" strokeweight=".5pt">
                <v:textbox>
                  <w:txbxContent>
                    <w:p w14:paraId="52DE8547" w14:textId="77777777" w:rsidR="0011419A" w:rsidRDefault="0011419A" w:rsidP="001446F6">
                      <w:r>
                        <w:t>…………………………………</w:t>
                      </w:r>
                    </w:p>
                    <w:p w14:paraId="3DABCAF6" w14:textId="77777777" w:rsidR="0011419A" w:rsidRDefault="0011419A" w:rsidP="001446F6">
                      <w:r>
                        <w:t>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80BE819" wp14:editId="6DE12A01">
                <wp:simplePos x="0" y="0"/>
                <wp:positionH relativeFrom="column">
                  <wp:posOffset>4850765</wp:posOffset>
                </wp:positionH>
                <wp:positionV relativeFrom="paragraph">
                  <wp:posOffset>161925</wp:posOffset>
                </wp:positionV>
                <wp:extent cx="1628775" cy="504825"/>
                <wp:effectExtent l="0" t="0" r="28575" b="28575"/>
                <wp:wrapNone/>
                <wp:docPr id="181" name="Zone de text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B1F6D" w14:textId="77777777" w:rsidR="0011419A" w:rsidRDefault="0011419A" w:rsidP="001446F6">
                            <w:r>
                              <w:t>………………………</w:t>
                            </w:r>
                          </w:p>
                          <w:p w14:paraId="09E17AD6" w14:textId="77777777" w:rsidR="0011419A" w:rsidRDefault="0011419A" w:rsidP="001446F6">
                            <w: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BE819" id="Zone de texte 181" o:spid="_x0000_s1056" type="#_x0000_t202" style="position:absolute;left:0;text-align:left;margin-left:381.95pt;margin-top:12.75pt;width:128.25pt;height:39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" fillcolor="window" strokeweight=".5pt">
                <v:textbox>
                  <w:txbxContent>
                    <w:p w14:paraId="52AB1F6D" w14:textId="77777777" w:rsidR="0011419A" w:rsidRDefault="0011419A" w:rsidP="001446F6">
                      <w:r>
                        <w:t>………………………</w:t>
                      </w:r>
                    </w:p>
                    <w:p w14:paraId="09E17AD6" w14:textId="77777777" w:rsidR="0011419A" w:rsidRDefault="0011419A" w:rsidP="001446F6">
                      <w: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AF9901A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7E78C3F" wp14:editId="72155874">
                <wp:simplePos x="0" y="0"/>
                <wp:positionH relativeFrom="column">
                  <wp:posOffset>223107</wp:posOffset>
                </wp:positionH>
                <wp:positionV relativeFrom="paragraph">
                  <wp:posOffset>64076</wp:posOffset>
                </wp:positionV>
                <wp:extent cx="329609" cy="281541"/>
                <wp:effectExtent l="0" t="0" r="13335" b="23495"/>
                <wp:wrapNone/>
                <wp:docPr id="182" name="Zone de text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09" cy="281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D24E2DC" w14:textId="77777777" w:rsidR="0011419A" w:rsidRPr="00695C72" w:rsidRDefault="0011419A" w:rsidP="001446F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78C3F" id="Zone de texte 182" o:spid="_x0000_s1057" type="#_x0000_t202" style="position:absolute;left:0;text-align:left;margin-left:17.55pt;margin-top:5.05pt;width:25.95pt;height:22.15pt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" fillcolor="window" strokecolor="windowText" strokeweight=".5pt">
                <v:textbox>
                  <w:txbxContent>
                    <w:p w14:paraId="5D24E2DC" w14:textId="77777777" w:rsidR="0011419A" w:rsidRPr="00695C72" w:rsidRDefault="0011419A" w:rsidP="001446F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C1322FF" wp14:editId="37EF5027">
                <wp:simplePos x="0" y="0"/>
                <wp:positionH relativeFrom="column">
                  <wp:posOffset>711835</wp:posOffset>
                </wp:positionH>
                <wp:positionV relativeFrom="paragraph">
                  <wp:posOffset>175260</wp:posOffset>
                </wp:positionV>
                <wp:extent cx="180340" cy="175260"/>
                <wp:effectExtent l="0" t="0" r="10160" b="15240"/>
                <wp:wrapNone/>
                <wp:docPr id="183" name="Ellips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7526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10DB76B" id="Ellipse 183" o:spid="_x0000_s1026" style="position:absolute;margin-left:56.05pt;margin-top:13.8pt;width:14.2pt;height:13.8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" fillcolor="windowText" strokecolor="windowText" strokeweight="1pt">
                <v:stroke joinstyle="miter"/>
              </v:oval>
            </w:pict>
          </mc:Fallback>
        </mc:AlternateContent>
      </w:r>
    </w:p>
    <w:p w14:paraId="4319EF71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504375B" wp14:editId="72E2C54D">
                <wp:simplePos x="0" y="0"/>
                <wp:positionH relativeFrom="column">
                  <wp:posOffset>774065</wp:posOffset>
                </wp:positionH>
                <wp:positionV relativeFrom="paragraph">
                  <wp:posOffset>49530</wp:posOffset>
                </wp:positionV>
                <wp:extent cx="885825" cy="0"/>
                <wp:effectExtent l="0" t="76200" r="9525" b="95250"/>
                <wp:wrapNone/>
                <wp:docPr id="184" name="Connecteur droit avec flèch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E1F3FB" id="Connecteur droit avec flèche 184" o:spid="_x0000_s1026" type="#_x0000_t32" style="position:absolute;margin-left:60.95pt;margin-top:3.9pt;width:69.75pt;height:0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" strokecolor="windowText" strokeweight="1.5pt">
                <v:stroke endarrow="block" joinstyle="miter"/>
              </v:shape>
            </w:pict>
          </mc:Fallback>
        </mc:AlternateContent>
      </w:r>
    </w:p>
    <w:p w14:paraId="55038C27" w14:textId="77777777" w:rsidR="001446F6" w:rsidRPr="00894273" w:rsidRDefault="001446F6" w:rsidP="001446F6"/>
    <w:p w14:paraId="0424A6AA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412D2EB" wp14:editId="00B812B6">
                <wp:simplePos x="0" y="0"/>
                <wp:positionH relativeFrom="column">
                  <wp:posOffset>1669415</wp:posOffset>
                </wp:positionH>
                <wp:positionV relativeFrom="paragraph">
                  <wp:posOffset>156210</wp:posOffset>
                </wp:positionV>
                <wp:extent cx="2305050" cy="504825"/>
                <wp:effectExtent l="0" t="0" r="19050" b="28575"/>
                <wp:wrapNone/>
                <wp:docPr id="185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033B6" w14:textId="77777777" w:rsidR="0011419A" w:rsidRDefault="0011419A" w:rsidP="001446F6">
                            <w:r>
                              <w:t>…………………………………</w:t>
                            </w:r>
                          </w:p>
                          <w:p w14:paraId="6ADCB2A5" w14:textId="77777777" w:rsidR="0011419A" w:rsidRDefault="0011419A" w:rsidP="001446F6">
                            <w:r>
                              <w:t>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2D2EB" id="Zone de texte 185" o:spid="_x0000_s1058" type="#_x0000_t202" style="position:absolute;left:0;text-align:left;margin-left:131.45pt;margin-top:12.3pt;width:181.5pt;height:39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" fillcolor="window" strokeweight=".5pt">
                <v:textbox>
                  <w:txbxContent>
                    <w:p w14:paraId="475033B6" w14:textId="77777777" w:rsidR="0011419A" w:rsidRDefault="0011419A" w:rsidP="001446F6">
                      <w:r>
                        <w:t>…………………………………</w:t>
                      </w:r>
                    </w:p>
                    <w:p w14:paraId="6ADCB2A5" w14:textId="77777777" w:rsidR="0011419A" w:rsidRDefault="0011419A" w:rsidP="001446F6">
                      <w:r>
                        <w:t>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CCC29E4" wp14:editId="30B28DC9">
                <wp:simplePos x="0" y="0"/>
                <wp:positionH relativeFrom="column">
                  <wp:posOffset>4850765</wp:posOffset>
                </wp:positionH>
                <wp:positionV relativeFrom="paragraph">
                  <wp:posOffset>156210</wp:posOffset>
                </wp:positionV>
                <wp:extent cx="1628775" cy="504825"/>
                <wp:effectExtent l="0" t="0" r="28575" b="28575"/>
                <wp:wrapNone/>
                <wp:docPr id="186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0A0B55" w14:textId="77777777" w:rsidR="0011419A" w:rsidRDefault="0011419A" w:rsidP="001446F6">
                            <w:r>
                              <w:t>………………………</w:t>
                            </w:r>
                          </w:p>
                          <w:p w14:paraId="696185C2" w14:textId="77777777" w:rsidR="0011419A" w:rsidRDefault="0011419A" w:rsidP="001446F6">
                            <w: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C29E4" id="Zone de texte 186" o:spid="_x0000_s1059" type="#_x0000_t202" style="position:absolute;left:0;text-align:left;margin-left:381.95pt;margin-top:12.3pt;width:128.25pt;height:39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" fillcolor="window" strokeweight=".5pt">
                <v:textbox>
                  <w:txbxContent>
                    <w:p w14:paraId="310A0B55" w14:textId="77777777" w:rsidR="0011419A" w:rsidRDefault="0011419A" w:rsidP="001446F6">
                      <w:r>
                        <w:t>………………………</w:t>
                      </w:r>
                    </w:p>
                    <w:p w14:paraId="696185C2" w14:textId="77777777" w:rsidR="0011419A" w:rsidRDefault="0011419A" w:rsidP="001446F6">
                      <w: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0D1A69DB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7D383B6" wp14:editId="4CF61E4E">
                <wp:simplePos x="0" y="0"/>
                <wp:positionH relativeFrom="column">
                  <wp:posOffset>203377</wp:posOffset>
                </wp:positionH>
                <wp:positionV relativeFrom="paragraph">
                  <wp:posOffset>53975</wp:posOffset>
                </wp:positionV>
                <wp:extent cx="276402" cy="281541"/>
                <wp:effectExtent l="0" t="0" r="28575" b="23495"/>
                <wp:wrapNone/>
                <wp:docPr id="187" name="Zone de text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02" cy="281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AADD7A2" w14:textId="77777777" w:rsidR="0011419A" w:rsidRPr="00695C72" w:rsidRDefault="0011419A" w:rsidP="001446F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D383B6" id="Zone de texte 187" o:spid="_x0000_s1060" type="#_x0000_t202" style="position:absolute;left:0;text-align:left;margin-left:16pt;margin-top:4.25pt;width:21.75pt;height:22.15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" fillcolor="window" strokecolor="windowText" strokeweight=".5pt">
                <v:textbox>
                  <w:txbxContent>
                    <w:p w14:paraId="2AADD7A2" w14:textId="77777777" w:rsidR="0011419A" w:rsidRPr="00695C72" w:rsidRDefault="0011419A" w:rsidP="001446F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49B2409" wp14:editId="18F563DA">
                <wp:simplePos x="0" y="0"/>
                <wp:positionH relativeFrom="column">
                  <wp:posOffset>706563</wp:posOffset>
                </wp:positionH>
                <wp:positionV relativeFrom="paragraph">
                  <wp:posOffset>131844</wp:posOffset>
                </wp:positionV>
                <wp:extent cx="180340" cy="175260"/>
                <wp:effectExtent l="0" t="0" r="10160" b="15240"/>
                <wp:wrapNone/>
                <wp:docPr id="188" name="Ellips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7526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568CB12" id="Ellipse 188" o:spid="_x0000_s1026" style="position:absolute;margin-left:55.65pt;margin-top:10.4pt;width:14.2pt;height:13.8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" fillcolor="windowText" strokecolor="windowText" strokeweight="1pt">
                <v:stroke joinstyle="miter"/>
              </v:oval>
            </w:pict>
          </mc:Fallback>
        </mc:AlternateContent>
      </w:r>
    </w:p>
    <w:p w14:paraId="495B9C79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A96F83B" wp14:editId="19046555">
                <wp:simplePos x="0" y="0"/>
                <wp:positionH relativeFrom="column">
                  <wp:posOffset>774065</wp:posOffset>
                </wp:positionH>
                <wp:positionV relativeFrom="paragraph">
                  <wp:posOffset>43815</wp:posOffset>
                </wp:positionV>
                <wp:extent cx="885825" cy="0"/>
                <wp:effectExtent l="0" t="76200" r="9525" b="95250"/>
                <wp:wrapNone/>
                <wp:docPr id="189" name="Connecteur droit avec flèch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54BB9B" id="Connecteur droit avec flèche 189" o:spid="_x0000_s1026" type="#_x0000_t32" style="position:absolute;margin-left:60.95pt;margin-top:3.45pt;width:69.75pt;height:0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" strokecolor="windowText" strokeweight="1.5pt">
                <v:stroke endarrow="block" joinstyle="miter"/>
              </v:shape>
            </w:pict>
          </mc:Fallback>
        </mc:AlternateContent>
      </w:r>
    </w:p>
    <w:p w14:paraId="5A8EA459" w14:textId="77777777" w:rsidR="001446F6" w:rsidRPr="00894273" w:rsidRDefault="001446F6" w:rsidP="001446F6"/>
    <w:p w14:paraId="2D43D4BB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4363E44" wp14:editId="58B03E20">
                <wp:simplePos x="0" y="0"/>
                <wp:positionH relativeFrom="column">
                  <wp:posOffset>1669415</wp:posOffset>
                </wp:positionH>
                <wp:positionV relativeFrom="paragraph">
                  <wp:posOffset>150495</wp:posOffset>
                </wp:positionV>
                <wp:extent cx="2305050" cy="504825"/>
                <wp:effectExtent l="0" t="0" r="19050" b="28575"/>
                <wp:wrapNone/>
                <wp:docPr id="190" name="Zone de text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96052" w14:textId="77777777" w:rsidR="0011419A" w:rsidRDefault="0011419A" w:rsidP="001446F6">
                            <w:r>
                              <w:t>…………………………………</w:t>
                            </w:r>
                          </w:p>
                          <w:p w14:paraId="54A10547" w14:textId="77777777" w:rsidR="0011419A" w:rsidRDefault="0011419A" w:rsidP="001446F6">
                            <w:r>
                              <w:t>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63E44" id="Zone de texte 190" o:spid="_x0000_s1061" type="#_x0000_t202" style="position:absolute;left:0;text-align:left;margin-left:131.45pt;margin-top:11.85pt;width:181.5pt;height:39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" fillcolor="window" strokeweight=".5pt">
                <v:textbox>
                  <w:txbxContent>
                    <w:p w14:paraId="3B696052" w14:textId="77777777" w:rsidR="0011419A" w:rsidRDefault="0011419A" w:rsidP="001446F6">
                      <w:r>
                        <w:t>…………………………………</w:t>
                      </w:r>
                    </w:p>
                    <w:p w14:paraId="54A10547" w14:textId="77777777" w:rsidR="0011419A" w:rsidRDefault="0011419A" w:rsidP="001446F6">
                      <w:r>
                        <w:t>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4A4B7DD" wp14:editId="7C4C4011">
                <wp:simplePos x="0" y="0"/>
                <wp:positionH relativeFrom="column">
                  <wp:posOffset>4850765</wp:posOffset>
                </wp:positionH>
                <wp:positionV relativeFrom="paragraph">
                  <wp:posOffset>160020</wp:posOffset>
                </wp:positionV>
                <wp:extent cx="1628775" cy="504825"/>
                <wp:effectExtent l="0" t="0" r="28575" b="28575"/>
                <wp:wrapNone/>
                <wp:docPr id="191" name="Zone de text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1A5CE0" w14:textId="77777777" w:rsidR="0011419A" w:rsidRDefault="0011419A" w:rsidP="001446F6">
                            <w:r>
                              <w:t>………………………</w:t>
                            </w:r>
                          </w:p>
                          <w:p w14:paraId="1A69FA35" w14:textId="77777777" w:rsidR="0011419A" w:rsidRDefault="0011419A" w:rsidP="001446F6">
                            <w: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4B7DD" id="Zone de texte 191" o:spid="_x0000_s1062" type="#_x0000_t202" style="position:absolute;left:0;text-align:left;margin-left:381.95pt;margin-top:12.6pt;width:128.25pt;height:39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" fillcolor="window" strokeweight=".5pt">
                <v:textbox>
                  <w:txbxContent>
                    <w:p w14:paraId="7C1A5CE0" w14:textId="77777777" w:rsidR="0011419A" w:rsidRDefault="0011419A" w:rsidP="001446F6">
                      <w:r>
                        <w:t>………………………</w:t>
                      </w:r>
                    </w:p>
                    <w:p w14:paraId="1A69FA35" w14:textId="77777777" w:rsidR="0011419A" w:rsidRDefault="0011419A" w:rsidP="001446F6">
                      <w: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1E44E114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A397F63" wp14:editId="1442C257">
                <wp:simplePos x="0" y="0"/>
                <wp:positionH relativeFrom="column">
                  <wp:posOffset>207202</wp:posOffset>
                </wp:positionH>
                <wp:positionV relativeFrom="paragraph">
                  <wp:posOffset>73911</wp:posOffset>
                </wp:positionV>
                <wp:extent cx="329609" cy="281541"/>
                <wp:effectExtent l="0" t="0" r="13335" b="23495"/>
                <wp:wrapNone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09" cy="281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6540CBE" w14:textId="77777777" w:rsidR="0011419A" w:rsidRPr="00695C72" w:rsidRDefault="0011419A" w:rsidP="001446F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397F63" id="Zone de texte 192" o:spid="_x0000_s1063" type="#_x0000_t202" style="position:absolute;left:0;text-align:left;margin-left:16.3pt;margin-top:5.8pt;width:25.95pt;height:22.15pt;z-index:25207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" fillcolor="window" strokecolor="windowText" strokeweight=".5pt">
                <v:textbox>
                  <w:txbxContent>
                    <w:p w14:paraId="06540CBE" w14:textId="77777777" w:rsidR="0011419A" w:rsidRPr="00695C72" w:rsidRDefault="0011419A" w:rsidP="001446F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7F15EFA" wp14:editId="60264850">
                <wp:simplePos x="0" y="0"/>
                <wp:positionH relativeFrom="column">
                  <wp:posOffset>706932</wp:posOffset>
                </wp:positionH>
                <wp:positionV relativeFrom="paragraph">
                  <wp:posOffset>153552</wp:posOffset>
                </wp:positionV>
                <wp:extent cx="180340" cy="175260"/>
                <wp:effectExtent l="0" t="0" r="10160" b="15240"/>
                <wp:wrapNone/>
                <wp:docPr id="193" name="El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7526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101EC4C" id="Ellipse 193" o:spid="_x0000_s1026" style="position:absolute;margin-left:55.65pt;margin-top:12.1pt;width:14.2pt;height:13.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" fillcolor="windowText" strokecolor="windowText" strokeweight="1pt">
                <v:stroke joinstyle="miter"/>
              </v:oval>
            </w:pict>
          </mc:Fallback>
        </mc:AlternateContent>
      </w:r>
    </w:p>
    <w:p w14:paraId="537B7942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6D3F071" wp14:editId="37B1148E">
                <wp:simplePos x="0" y="0"/>
                <wp:positionH relativeFrom="column">
                  <wp:posOffset>783590</wp:posOffset>
                </wp:positionH>
                <wp:positionV relativeFrom="paragraph">
                  <wp:posOffset>57150</wp:posOffset>
                </wp:positionV>
                <wp:extent cx="885825" cy="0"/>
                <wp:effectExtent l="0" t="76200" r="9525" b="95250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A701C9" id="Connecteur droit avec flèche 194" o:spid="_x0000_s1026" type="#_x0000_t32" style="position:absolute;margin-left:61.7pt;margin-top:4.5pt;width:69.75pt;height:0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" strokecolor="windowText" strokeweight="1.5pt">
                <v:stroke endarrow="block" joinstyle="miter"/>
              </v:shape>
            </w:pict>
          </mc:Fallback>
        </mc:AlternateContent>
      </w:r>
    </w:p>
    <w:p w14:paraId="42E7AD45" w14:textId="77777777" w:rsidR="001446F6" w:rsidRPr="00894273" w:rsidRDefault="001446F6" w:rsidP="001446F6"/>
    <w:p w14:paraId="4CEF172B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844B21A" wp14:editId="1F6E7038">
                <wp:simplePos x="0" y="0"/>
                <wp:positionH relativeFrom="column">
                  <wp:posOffset>1669415</wp:posOffset>
                </wp:positionH>
                <wp:positionV relativeFrom="paragraph">
                  <wp:posOffset>154305</wp:posOffset>
                </wp:positionV>
                <wp:extent cx="2305050" cy="504825"/>
                <wp:effectExtent l="0" t="0" r="19050" b="28575"/>
                <wp:wrapNone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B6512" w14:textId="77777777" w:rsidR="0011419A" w:rsidRDefault="0011419A" w:rsidP="001446F6">
                            <w:r>
                              <w:t>…………………………………</w:t>
                            </w:r>
                          </w:p>
                          <w:p w14:paraId="462126C0" w14:textId="77777777" w:rsidR="0011419A" w:rsidRDefault="0011419A" w:rsidP="001446F6">
                            <w:r>
                              <w:t>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4B21A" id="Zone de texte 195" o:spid="_x0000_s1064" type="#_x0000_t202" style="position:absolute;left:0;text-align:left;margin-left:131.45pt;margin-top:12.15pt;width:181.5pt;height:39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" fillcolor="window" strokeweight=".5pt">
                <v:textbox>
                  <w:txbxContent>
                    <w:p w14:paraId="0EBB6512" w14:textId="77777777" w:rsidR="0011419A" w:rsidRDefault="0011419A" w:rsidP="001446F6">
                      <w:r>
                        <w:t>…………………………………</w:t>
                      </w:r>
                    </w:p>
                    <w:p w14:paraId="462126C0" w14:textId="77777777" w:rsidR="0011419A" w:rsidRDefault="0011419A" w:rsidP="001446F6">
                      <w:r>
                        <w:t>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C828DFD" wp14:editId="6AD3C5A5">
                <wp:simplePos x="0" y="0"/>
                <wp:positionH relativeFrom="column">
                  <wp:posOffset>4850765</wp:posOffset>
                </wp:positionH>
                <wp:positionV relativeFrom="paragraph">
                  <wp:posOffset>163830</wp:posOffset>
                </wp:positionV>
                <wp:extent cx="1628775" cy="504825"/>
                <wp:effectExtent l="0" t="0" r="28575" b="28575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C700F" w14:textId="77777777" w:rsidR="0011419A" w:rsidRDefault="0011419A" w:rsidP="001446F6">
                            <w:r>
                              <w:t>………………………</w:t>
                            </w:r>
                          </w:p>
                          <w:p w14:paraId="6BB39942" w14:textId="77777777" w:rsidR="0011419A" w:rsidRDefault="0011419A" w:rsidP="001446F6">
                            <w: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28DFD" id="Zone de texte 196" o:spid="_x0000_s1065" type="#_x0000_t202" style="position:absolute;left:0;text-align:left;margin-left:381.95pt;margin-top:12.9pt;width:128.25pt;height:39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" fillcolor="window" strokeweight=".5pt">
                <v:textbox>
                  <w:txbxContent>
                    <w:p w14:paraId="098C700F" w14:textId="77777777" w:rsidR="0011419A" w:rsidRDefault="0011419A" w:rsidP="001446F6">
                      <w:r>
                        <w:t>………………………</w:t>
                      </w:r>
                    </w:p>
                    <w:p w14:paraId="6BB39942" w14:textId="77777777" w:rsidR="0011419A" w:rsidRDefault="0011419A" w:rsidP="001446F6">
                      <w: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0B58A411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E625545" wp14:editId="595238B6">
                <wp:simplePos x="0" y="0"/>
                <wp:positionH relativeFrom="column">
                  <wp:posOffset>202019</wp:posOffset>
                </wp:positionH>
                <wp:positionV relativeFrom="paragraph">
                  <wp:posOffset>16835</wp:posOffset>
                </wp:positionV>
                <wp:extent cx="329609" cy="281541"/>
                <wp:effectExtent l="0" t="0" r="13335" b="23495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09" cy="281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5395253" w14:textId="77777777" w:rsidR="0011419A" w:rsidRPr="00695C72" w:rsidRDefault="0011419A" w:rsidP="001446F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25545" id="Zone de texte 197" o:spid="_x0000_s1066" type="#_x0000_t202" style="position:absolute;left:0;text-align:left;margin-left:15.9pt;margin-top:1.35pt;width:25.95pt;height:22.15pt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" fillcolor="window" strokecolor="windowText" strokeweight=".5pt">
                <v:textbox>
                  <w:txbxContent>
                    <w:p w14:paraId="25395253" w14:textId="77777777" w:rsidR="0011419A" w:rsidRPr="00695C72" w:rsidRDefault="0011419A" w:rsidP="001446F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4BA0B8B" wp14:editId="42567C01">
                <wp:simplePos x="0" y="0"/>
                <wp:positionH relativeFrom="column">
                  <wp:posOffset>706666</wp:posOffset>
                </wp:positionH>
                <wp:positionV relativeFrom="paragraph">
                  <wp:posOffset>112099</wp:posOffset>
                </wp:positionV>
                <wp:extent cx="180340" cy="175260"/>
                <wp:effectExtent l="0" t="0" r="10160" b="15240"/>
                <wp:wrapNone/>
                <wp:docPr id="198" name="Ellips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7526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DF91B7A" id="Ellipse 198" o:spid="_x0000_s1026" style="position:absolute;margin-left:55.65pt;margin-top:8.85pt;width:14.2pt;height:13.8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" fillcolor="windowText" strokecolor="windowText" strokeweight="1pt">
                <v:stroke joinstyle="miter"/>
              </v:oval>
            </w:pict>
          </mc:Fallback>
        </mc:AlternateContent>
      </w:r>
    </w:p>
    <w:p w14:paraId="629AD2AD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E7D89FC" wp14:editId="0ADFFCB2">
                <wp:simplePos x="0" y="0"/>
                <wp:positionH relativeFrom="column">
                  <wp:posOffset>774065</wp:posOffset>
                </wp:positionH>
                <wp:positionV relativeFrom="paragraph">
                  <wp:posOffset>32385</wp:posOffset>
                </wp:positionV>
                <wp:extent cx="885825" cy="0"/>
                <wp:effectExtent l="0" t="76200" r="9525" b="95250"/>
                <wp:wrapNone/>
                <wp:docPr id="19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97C101" id="Connecteur droit avec flèche 199" o:spid="_x0000_s1026" type="#_x0000_t32" style="position:absolute;margin-left:60.95pt;margin-top:2.55pt;width:69.75pt;height:0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" strokecolor="windowText" strokeweight="1.5pt">
                <v:stroke endarrow="block" joinstyle="miter"/>
              </v:shape>
            </w:pict>
          </mc:Fallback>
        </mc:AlternateContent>
      </w:r>
    </w:p>
    <w:p w14:paraId="68912105" w14:textId="77777777" w:rsidR="001446F6" w:rsidRPr="00894273" w:rsidRDefault="001446F6" w:rsidP="001446F6"/>
    <w:p w14:paraId="22ACA56B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1F30AA2" wp14:editId="4DEDF355">
                <wp:simplePos x="0" y="0"/>
                <wp:positionH relativeFrom="column">
                  <wp:posOffset>206375</wp:posOffset>
                </wp:positionH>
                <wp:positionV relativeFrom="paragraph">
                  <wp:posOffset>160020</wp:posOffset>
                </wp:positionV>
                <wp:extent cx="329565" cy="281305"/>
                <wp:effectExtent l="0" t="0" r="13335" b="23495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81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948DC8B" w14:textId="77777777" w:rsidR="0011419A" w:rsidRPr="00695C72" w:rsidRDefault="0011419A" w:rsidP="001446F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F30AA2" id="Zone de texte 200" o:spid="_x0000_s1067" type="#_x0000_t202" style="position:absolute;left:0;text-align:left;margin-left:16.25pt;margin-top:12.6pt;width:25.95pt;height:22.15pt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" fillcolor="window" strokecolor="windowText" strokeweight=".5pt">
                <v:textbox>
                  <w:txbxContent>
                    <w:p w14:paraId="6948DC8B" w14:textId="77777777" w:rsidR="0011419A" w:rsidRPr="00695C72" w:rsidRDefault="0011419A" w:rsidP="001446F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6D52F42" wp14:editId="3C9CE656">
                <wp:simplePos x="0" y="0"/>
                <wp:positionH relativeFrom="column">
                  <wp:posOffset>1669415</wp:posOffset>
                </wp:positionH>
                <wp:positionV relativeFrom="paragraph">
                  <wp:posOffset>158115</wp:posOffset>
                </wp:positionV>
                <wp:extent cx="2305050" cy="504825"/>
                <wp:effectExtent l="0" t="0" r="19050" b="28575"/>
                <wp:wrapNone/>
                <wp:docPr id="201" name="Zone de text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AD0EA9" w14:textId="77777777" w:rsidR="0011419A" w:rsidRDefault="0011419A" w:rsidP="001446F6">
                            <w:r>
                              <w:t>…………………………………</w:t>
                            </w:r>
                          </w:p>
                          <w:p w14:paraId="711826D5" w14:textId="77777777" w:rsidR="0011419A" w:rsidRDefault="0011419A" w:rsidP="001446F6">
                            <w:r>
                              <w:t>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52F42" id="Zone de texte 201" o:spid="_x0000_s1068" type="#_x0000_t202" style="position:absolute;left:0;text-align:left;margin-left:131.45pt;margin-top:12.45pt;width:181.5pt;height:39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" fillcolor="window" strokeweight=".5pt">
                <v:textbox>
                  <w:txbxContent>
                    <w:p w14:paraId="13AD0EA9" w14:textId="77777777" w:rsidR="0011419A" w:rsidRDefault="0011419A" w:rsidP="001446F6">
                      <w:r>
                        <w:t>…………………………………</w:t>
                      </w:r>
                    </w:p>
                    <w:p w14:paraId="711826D5" w14:textId="77777777" w:rsidR="0011419A" w:rsidRDefault="0011419A" w:rsidP="001446F6">
                      <w:r>
                        <w:t>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307E550" wp14:editId="6A3D3EA4">
                <wp:simplePos x="0" y="0"/>
                <wp:positionH relativeFrom="column">
                  <wp:posOffset>4850765</wp:posOffset>
                </wp:positionH>
                <wp:positionV relativeFrom="paragraph">
                  <wp:posOffset>158115</wp:posOffset>
                </wp:positionV>
                <wp:extent cx="1628775" cy="504825"/>
                <wp:effectExtent l="0" t="0" r="28575" b="28575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9DE80" w14:textId="77777777" w:rsidR="0011419A" w:rsidRDefault="0011419A" w:rsidP="001446F6">
                            <w:r>
                              <w:t>………………………</w:t>
                            </w:r>
                          </w:p>
                          <w:p w14:paraId="58A98ECB" w14:textId="77777777" w:rsidR="0011419A" w:rsidRDefault="0011419A" w:rsidP="001446F6">
                            <w: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7E550" id="Zone de texte 202" o:spid="_x0000_s1069" type="#_x0000_t202" style="position:absolute;left:0;text-align:left;margin-left:381.95pt;margin-top:12.45pt;width:128.25pt;height:39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" fillcolor="window" strokeweight=".5pt">
                <v:textbox>
                  <w:txbxContent>
                    <w:p w14:paraId="1F09DE80" w14:textId="77777777" w:rsidR="0011419A" w:rsidRDefault="0011419A" w:rsidP="001446F6">
                      <w:r>
                        <w:t>………………………</w:t>
                      </w:r>
                    </w:p>
                    <w:p w14:paraId="58A98ECB" w14:textId="77777777" w:rsidR="0011419A" w:rsidRDefault="0011419A" w:rsidP="001446F6">
                      <w: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452C33A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74D8BC7" wp14:editId="4A990BC5">
                <wp:simplePos x="0" y="0"/>
                <wp:positionH relativeFrom="column">
                  <wp:posOffset>707035</wp:posOffset>
                </wp:positionH>
                <wp:positionV relativeFrom="paragraph">
                  <wp:posOffset>80645</wp:posOffset>
                </wp:positionV>
                <wp:extent cx="180340" cy="175260"/>
                <wp:effectExtent l="0" t="0" r="10160" b="15240"/>
                <wp:wrapNone/>
                <wp:docPr id="203" name="Ellips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7526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E29996A" id="Ellipse 203" o:spid="_x0000_s1026" style="position:absolute;margin-left:55.65pt;margin-top:6.35pt;width:14.2pt;height:13.8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" fillcolor="windowText" strokecolor="windowText" strokeweight="1pt">
                <v:stroke joinstyle="miter"/>
              </v:oval>
            </w:pict>
          </mc:Fallback>
        </mc:AlternateContent>
      </w:r>
    </w:p>
    <w:p w14:paraId="06185B3F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A714484" wp14:editId="6C655782">
                <wp:simplePos x="0" y="0"/>
                <wp:positionH relativeFrom="column">
                  <wp:posOffset>783590</wp:posOffset>
                </wp:positionH>
                <wp:positionV relativeFrom="paragraph">
                  <wp:posOffset>7620</wp:posOffset>
                </wp:positionV>
                <wp:extent cx="885825" cy="0"/>
                <wp:effectExtent l="0" t="76200" r="9525" b="95250"/>
                <wp:wrapNone/>
                <wp:docPr id="204" name="Connecteur droit avec flèch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5D672A" id="Connecteur droit avec flèche 204" o:spid="_x0000_s1026" type="#_x0000_t32" style="position:absolute;margin-left:61.7pt;margin-top:.6pt;width:69.75pt;height:0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" strokecolor="windowText" strokeweight="1.5pt">
                <v:stroke endarrow="block" joinstyle="miter"/>
              </v:shape>
            </w:pict>
          </mc:Fallback>
        </mc:AlternateContent>
      </w:r>
    </w:p>
    <w:p w14:paraId="6F7124D3" w14:textId="77777777" w:rsidR="001446F6" w:rsidRPr="00894273" w:rsidRDefault="001446F6" w:rsidP="001446F6"/>
    <w:p w14:paraId="629EA18B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89E85FE" wp14:editId="06DB195B">
                <wp:simplePos x="0" y="0"/>
                <wp:positionH relativeFrom="column">
                  <wp:posOffset>207187</wp:posOffset>
                </wp:positionH>
                <wp:positionV relativeFrom="paragraph">
                  <wp:posOffset>178907</wp:posOffset>
                </wp:positionV>
                <wp:extent cx="329609" cy="281541"/>
                <wp:effectExtent l="0" t="0" r="13335" b="23495"/>
                <wp:wrapNone/>
                <wp:docPr id="205" name="Zone de text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09" cy="281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4E18637" w14:textId="77777777" w:rsidR="0011419A" w:rsidRPr="00695C72" w:rsidRDefault="0011419A" w:rsidP="001446F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E85FE" id="Zone de texte 205" o:spid="_x0000_s1070" type="#_x0000_t202" style="position:absolute;left:0;text-align:left;margin-left:16.3pt;margin-top:14.1pt;width:25.95pt;height:22.15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" fillcolor="window" strokecolor="windowText" strokeweight=".5pt">
                <v:textbox>
                  <w:txbxContent>
                    <w:p w14:paraId="24E18637" w14:textId="77777777" w:rsidR="0011419A" w:rsidRPr="00695C72" w:rsidRDefault="0011419A" w:rsidP="001446F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224A284" wp14:editId="1E6866BE">
                <wp:simplePos x="0" y="0"/>
                <wp:positionH relativeFrom="column">
                  <wp:posOffset>1666875</wp:posOffset>
                </wp:positionH>
                <wp:positionV relativeFrom="paragraph">
                  <wp:posOffset>168910</wp:posOffset>
                </wp:positionV>
                <wp:extent cx="2305050" cy="504825"/>
                <wp:effectExtent l="0" t="0" r="19050" b="28575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03817" w14:textId="22DC7AB0" w:rsidR="0011419A" w:rsidRDefault="0011419A" w:rsidP="00BF4961">
                            <w:pPr>
                              <w:jc w:val="center"/>
                            </w:pPr>
                            <w:r>
                              <w:t>Déposer le hayon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4A284" id="Zone de texte 206" o:spid="_x0000_s1071" type="#_x0000_t202" style="position:absolute;left:0;text-align:left;margin-left:131.25pt;margin-top:13.3pt;width:181.5pt;height:39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" fillcolor="window" strokeweight=".5pt">
                <v:textbox>
                  <w:txbxContent>
                    <w:p w14:paraId="14703817" w14:textId="22DC7AB0" w:rsidR="0011419A" w:rsidRDefault="0011419A" w:rsidP="00BF4961">
                      <w:pPr>
                        <w:jc w:val="center"/>
                      </w:pPr>
                      <w:r>
                        <w:t>Déposer le hayon</w:t>
                      </w:r>
                    </w:p>
                  </w:txbxContent>
                </v:textbox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A707C91" wp14:editId="263A40B8">
                <wp:simplePos x="0" y="0"/>
                <wp:positionH relativeFrom="column">
                  <wp:posOffset>781050</wp:posOffset>
                </wp:positionH>
                <wp:positionV relativeFrom="paragraph">
                  <wp:posOffset>445135</wp:posOffset>
                </wp:positionV>
                <wp:extent cx="885825" cy="0"/>
                <wp:effectExtent l="0" t="76200" r="9525" b="95250"/>
                <wp:wrapNone/>
                <wp:docPr id="207" name="Connecteur droit avec flèch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651F1B" id="Connecteur droit avec flèche 207" o:spid="_x0000_s1026" type="#_x0000_t32" style="position:absolute;margin-left:61.5pt;margin-top:35.05pt;width:69.75pt;height:0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" strokecolor="windowText" strokeweight="1.5pt">
                <v:stroke endarrow="block" joinstyle="miter"/>
              </v:shape>
            </w:pict>
          </mc:Fallback>
        </mc:AlternateContent>
      </w:r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BEA2997" wp14:editId="23D1A771">
                <wp:simplePos x="0" y="0"/>
                <wp:positionH relativeFrom="column">
                  <wp:posOffset>4848225</wp:posOffset>
                </wp:positionH>
                <wp:positionV relativeFrom="paragraph">
                  <wp:posOffset>168910</wp:posOffset>
                </wp:positionV>
                <wp:extent cx="1628775" cy="504825"/>
                <wp:effectExtent l="0" t="0" r="28575" b="28575"/>
                <wp:wrapNone/>
                <wp:docPr id="208" name="Zone de tex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F0A692" w14:textId="77777777" w:rsidR="0011419A" w:rsidRDefault="0011419A" w:rsidP="001446F6">
                            <w:r>
                              <w:t>………………………</w:t>
                            </w:r>
                          </w:p>
                          <w:p w14:paraId="6532F28C" w14:textId="77777777" w:rsidR="0011419A" w:rsidRDefault="0011419A" w:rsidP="001446F6">
                            <w: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A2997" id="Zone de texte 208" o:spid="_x0000_s1072" type="#_x0000_t202" style="position:absolute;left:0;text-align:left;margin-left:381.75pt;margin-top:13.3pt;width:128.25pt;height:39.7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" fillcolor="window" strokeweight=".5pt">
                <v:textbox>
                  <w:txbxContent>
                    <w:p w14:paraId="02F0A692" w14:textId="77777777" w:rsidR="0011419A" w:rsidRDefault="0011419A" w:rsidP="001446F6">
                      <w:r>
                        <w:t>………………………</w:t>
                      </w:r>
                    </w:p>
                    <w:p w14:paraId="6532F28C" w14:textId="77777777" w:rsidR="0011419A" w:rsidRDefault="0011419A" w:rsidP="001446F6">
                      <w: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7AA84B1A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B5D5753" wp14:editId="3D11504D">
                <wp:simplePos x="0" y="0"/>
                <wp:positionH relativeFrom="column">
                  <wp:posOffset>701232</wp:posOffset>
                </wp:positionH>
                <wp:positionV relativeFrom="paragraph">
                  <wp:posOffset>166784</wp:posOffset>
                </wp:positionV>
                <wp:extent cx="180340" cy="175260"/>
                <wp:effectExtent l="0" t="0" r="10160" b="15240"/>
                <wp:wrapNone/>
                <wp:docPr id="209" name="Ellips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7526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66822E1" id="Ellipse 209" o:spid="_x0000_s1026" style="position:absolute;margin-left:55.2pt;margin-top:13.15pt;width:14.2pt;height:13.8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" fillcolor="windowText" strokecolor="windowText" strokeweight="1pt">
                <v:stroke joinstyle="miter"/>
              </v:oval>
            </w:pict>
          </mc:Fallback>
        </mc:AlternateContent>
      </w:r>
    </w:p>
    <w:p w14:paraId="25561D15" w14:textId="77777777" w:rsidR="001446F6" w:rsidRPr="00894273" w:rsidRDefault="001446F6" w:rsidP="001446F6"/>
    <w:p w14:paraId="73A6732F" w14:textId="77777777" w:rsidR="001446F6" w:rsidRPr="00894273" w:rsidRDefault="001446F6" w:rsidP="001446F6"/>
    <w:p w14:paraId="539DD9FE" w14:textId="77777777" w:rsidR="001446F6" w:rsidRPr="00894273" w:rsidRDefault="001446F6" w:rsidP="001446F6"/>
    <w:p w14:paraId="69C0D24B" w14:textId="77777777" w:rsidR="001446F6" w:rsidRPr="00894273" w:rsidRDefault="001446F6" w:rsidP="001446F6"/>
    <w:p w14:paraId="25506C1A" w14:textId="77777777" w:rsidR="001446F6" w:rsidRPr="00894273" w:rsidRDefault="001446F6" w:rsidP="001446F6">
      <w:r w:rsidRPr="00894273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E6CF31B" wp14:editId="5C4260EE">
                <wp:simplePos x="0" y="0"/>
                <wp:positionH relativeFrom="column">
                  <wp:posOffset>259715</wp:posOffset>
                </wp:positionH>
                <wp:positionV relativeFrom="paragraph">
                  <wp:posOffset>140335</wp:posOffset>
                </wp:positionV>
                <wp:extent cx="1019175" cy="510540"/>
                <wp:effectExtent l="0" t="0" r="28575" b="22860"/>
                <wp:wrapNone/>
                <wp:docPr id="210" name="Zone de text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10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C761F" w14:textId="52172F9B" w:rsidR="0011419A" w:rsidRDefault="0011419A" w:rsidP="001446F6">
                            <w:pPr>
                              <w:jc w:val="center"/>
                            </w:pPr>
                            <w:r>
                              <w:t>Volet AR (hayon)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F31B" id="Zone de texte 210" o:spid="_x0000_s1073" type="#_x0000_t202" style="position:absolute;left:0;text-align:left;margin-left:20.45pt;margin-top:11.05pt;width:80.25pt;height:40.2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" fillcolor="#bfbfbf" strokeweight=".5pt">
                <v:textbox>
                  <w:txbxContent>
                    <w:p w14:paraId="1F5C761F" w14:textId="52172F9B" w:rsidR="0011419A" w:rsidRDefault="0011419A" w:rsidP="001446F6">
                      <w:pPr>
                        <w:jc w:val="center"/>
                      </w:pPr>
                      <w:r>
                        <w:t>Volet AR (hayon)</w:t>
                      </w:r>
                    </w:p>
                  </w:txbxContent>
                </v:textbox>
              </v:shape>
            </w:pict>
          </mc:Fallback>
        </mc:AlternateContent>
      </w:r>
    </w:p>
    <w:p w14:paraId="194FE7A8" w14:textId="77777777" w:rsidR="001446F6" w:rsidRPr="00894273" w:rsidRDefault="001446F6" w:rsidP="001446F6"/>
    <w:p w14:paraId="2976D314" w14:textId="77777777" w:rsidR="001446F6" w:rsidRPr="00894273" w:rsidRDefault="001446F6" w:rsidP="001446F6"/>
    <w:p w14:paraId="4E8C5ED6" w14:textId="77777777" w:rsidR="001446F6" w:rsidRPr="00894273" w:rsidRDefault="001446F6" w:rsidP="001446F6">
      <w:pPr>
        <w:jc w:val="left"/>
      </w:pPr>
      <w:r w:rsidRPr="00894273">
        <w:br w:type="page"/>
      </w:r>
    </w:p>
    <w:p w14:paraId="11365FAC" w14:textId="2B66B108" w:rsidR="00287DBC" w:rsidRPr="00894273" w:rsidRDefault="0025543A" w:rsidP="00772A71">
      <w:pPr>
        <w:rPr>
          <w:b/>
          <w:bCs/>
        </w:rPr>
      </w:pPr>
      <w:bookmarkStart w:id="4" w:name="_Hlk124323045"/>
      <w:bookmarkStart w:id="5" w:name="_Hlk124258988"/>
      <w:r>
        <w:lastRenderedPageBreak/>
        <w:t>Le</w:t>
      </w:r>
      <w:r w:rsidR="00A4000A" w:rsidRPr="00894273">
        <w:t xml:space="preserve"> </w:t>
      </w:r>
      <w:bookmarkStart w:id="6" w:name="_Hlk120126073"/>
      <w:r w:rsidR="008471C1" w:rsidRPr="00894273">
        <w:t>bouclier arrière</w:t>
      </w:r>
      <w:r>
        <w:t xml:space="preserve"> </w:t>
      </w:r>
      <w:bookmarkStart w:id="7" w:name="_Hlk124323132"/>
      <w:r>
        <w:t>enlevé</w:t>
      </w:r>
      <w:bookmarkEnd w:id="7"/>
      <w:r w:rsidR="008471C1" w:rsidRPr="00894273">
        <w:t xml:space="preserve">, </w:t>
      </w:r>
      <w:r w:rsidR="00DB0BF3" w:rsidRPr="00894273">
        <w:t xml:space="preserve">vous allez commencer </w:t>
      </w:r>
      <w:r>
        <w:rPr>
          <w:b/>
          <w:bCs/>
        </w:rPr>
        <w:t>la</w:t>
      </w:r>
      <w:r w:rsidR="00DB0BF3" w:rsidRPr="00894273">
        <w:rPr>
          <w:b/>
          <w:bCs/>
        </w:rPr>
        <w:t xml:space="preserve"> </w:t>
      </w:r>
      <w:r w:rsidRPr="00894273">
        <w:rPr>
          <w:b/>
          <w:bCs/>
        </w:rPr>
        <w:t>dé</w:t>
      </w:r>
      <w:r>
        <w:rPr>
          <w:b/>
          <w:bCs/>
        </w:rPr>
        <w:t xml:space="preserve">pose </w:t>
      </w:r>
      <w:bookmarkEnd w:id="4"/>
      <w:r>
        <w:rPr>
          <w:b/>
          <w:bCs/>
        </w:rPr>
        <w:t>du</w:t>
      </w:r>
      <w:r w:rsidR="008471C1" w:rsidRPr="00894273">
        <w:rPr>
          <w:b/>
          <w:bCs/>
        </w:rPr>
        <w:t xml:space="preserve"> </w:t>
      </w:r>
      <w:r w:rsidR="00A4000A" w:rsidRPr="00894273">
        <w:rPr>
          <w:b/>
          <w:bCs/>
        </w:rPr>
        <w:t>panneau arrière</w:t>
      </w:r>
      <w:r w:rsidR="008471C1" w:rsidRPr="00894273">
        <w:rPr>
          <w:b/>
          <w:bCs/>
        </w:rPr>
        <w:t xml:space="preserve"> puis</w:t>
      </w:r>
      <w:r w:rsidR="00A4000A" w:rsidRPr="00894273">
        <w:rPr>
          <w:b/>
          <w:bCs/>
        </w:rPr>
        <w:t xml:space="preserve"> </w:t>
      </w:r>
      <w:r w:rsidR="00AD3F5D">
        <w:rPr>
          <w:b/>
          <w:bCs/>
        </w:rPr>
        <w:t>du</w:t>
      </w:r>
      <w:r w:rsidR="008471C1" w:rsidRPr="00894273">
        <w:rPr>
          <w:b/>
          <w:bCs/>
        </w:rPr>
        <w:t xml:space="preserve"> </w:t>
      </w:r>
      <w:r w:rsidR="00A4000A" w:rsidRPr="00894273">
        <w:rPr>
          <w:b/>
          <w:bCs/>
        </w:rPr>
        <w:t>plancher arrière.</w:t>
      </w:r>
      <w:bookmarkEnd w:id="5"/>
      <w:bookmarkEnd w:id="6"/>
    </w:p>
    <w:p w14:paraId="5AE17D23" w14:textId="77777777" w:rsidR="007D3F19" w:rsidRPr="00894273" w:rsidRDefault="007D3F19" w:rsidP="007D3F19"/>
    <w:p w14:paraId="178A7D10" w14:textId="01AC108C" w:rsidR="007D3F19" w:rsidRPr="00894273" w:rsidRDefault="007D3F19" w:rsidP="007D3F19">
      <w:pPr>
        <w:pStyle w:val="Question"/>
      </w:pPr>
      <w:r w:rsidRPr="00894273">
        <w:t xml:space="preserve">Après avoir préparé votre poste de travail, </w:t>
      </w:r>
      <w:r w:rsidRPr="00894273">
        <w:rPr>
          <w:b/>
        </w:rPr>
        <w:t>citer</w:t>
      </w:r>
      <w:r w:rsidRPr="00894273">
        <w:t xml:space="preserve"> les EPI </w:t>
      </w:r>
      <w:r w:rsidR="00AD3F5D">
        <w:t xml:space="preserve">supplémentaires </w:t>
      </w:r>
      <w:r w:rsidRPr="00894273">
        <w:t>à utiliser durant cette phase de travail.</w:t>
      </w:r>
      <w:r w:rsidRPr="00894273">
        <w:tab/>
        <w:t>3 points</w:t>
      </w:r>
    </w:p>
    <w:tbl>
      <w:tblPr>
        <w:tblStyle w:val="Grilledutableau"/>
        <w:tblW w:w="0" w:type="auto"/>
        <w:tblInd w:w="1538" w:type="dxa"/>
        <w:tblLook w:val="04A0" w:firstRow="1" w:lastRow="0" w:firstColumn="1" w:lastColumn="0" w:noHBand="0" w:noVBand="1"/>
      </w:tblPr>
      <w:tblGrid>
        <w:gridCol w:w="409"/>
        <w:gridCol w:w="2864"/>
        <w:gridCol w:w="545"/>
        <w:gridCol w:w="414"/>
        <w:gridCol w:w="2856"/>
      </w:tblGrid>
      <w:tr w:rsidR="00894273" w:rsidRPr="00894273" w14:paraId="1F8605D9" w14:textId="77777777" w:rsidTr="0011419A">
        <w:tc>
          <w:tcPr>
            <w:tcW w:w="409" w:type="dxa"/>
          </w:tcPr>
          <w:p w14:paraId="36EC7E05" w14:textId="559CCE35" w:rsidR="007D3F19" w:rsidRPr="00894273" w:rsidRDefault="007D3F19" w:rsidP="0011419A">
            <w:pPr>
              <w:rPr>
                <w:b/>
                <w:bCs/>
              </w:rPr>
            </w:pPr>
          </w:p>
        </w:tc>
        <w:tc>
          <w:tcPr>
            <w:tcW w:w="2864" w:type="dxa"/>
          </w:tcPr>
          <w:p w14:paraId="29AB49EE" w14:textId="77777777" w:rsidR="007D3F19" w:rsidRPr="00894273" w:rsidRDefault="007D3F19" w:rsidP="0011419A">
            <w:r w:rsidRPr="00894273">
              <w:t>Gants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14:paraId="2B3FE736" w14:textId="77777777" w:rsidR="007D3F19" w:rsidRPr="00894273" w:rsidRDefault="007D3F19" w:rsidP="0011419A"/>
        </w:tc>
        <w:tc>
          <w:tcPr>
            <w:tcW w:w="414" w:type="dxa"/>
          </w:tcPr>
          <w:p w14:paraId="4D95BB7D" w14:textId="7B9FAC67" w:rsidR="007D3F19" w:rsidRPr="00894273" w:rsidRDefault="007D3F19" w:rsidP="0011419A">
            <w:pPr>
              <w:rPr>
                <w:b/>
                <w:bCs/>
              </w:rPr>
            </w:pPr>
          </w:p>
        </w:tc>
        <w:tc>
          <w:tcPr>
            <w:tcW w:w="2856" w:type="dxa"/>
          </w:tcPr>
          <w:p w14:paraId="04467F15" w14:textId="77777777" w:rsidR="007D3F19" w:rsidRPr="00894273" w:rsidRDefault="007D3F19" w:rsidP="0011419A">
            <w:r w:rsidRPr="00894273">
              <w:t>Lunettes de protection</w:t>
            </w:r>
          </w:p>
        </w:tc>
      </w:tr>
      <w:tr w:rsidR="007D3F19" w:rsidRPr="00894273" w14:paraId="1E9B7B2B" w14:textId="77777777" w:rsidTr="0011419A">
        <w:tc>
          <w:tcPr>
            <w:tcW w:w="409" w:type="dxa"/>
          </w:tcPr>
          <w:p w14:paraId="739B18AA" w14:textId="77777777" w:rsidR="007D3F19" w:rsidRPr="00894273" w:rsidRDefault="007D3F19" w:rsidP="0011419A"/>
        </w:tc>
        <w:tc>
          <w:tcPr>
            <w:tcW w:w="2864" w:type="dxa"/>
          </w:tcPr>
          <w:p w14:paraId="200E32DD" w14:textId="77777777" w:rsidR="007D3F19" w:rsidRPr="00894273" w:rsidRDefault="007D3F19" w:rsidP="0011419A">
            <w:r w:rsidRPr="00894273">
              <w:t>Tablier de soudure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14:paraId="5BC1FA90" w14:textId="77777777" w:rsidR="007D3F19" w:rsidRPr="00894273" w:rsidRDefault="007D3F19" w:rsidP="0011419A"/>
        </w:tc>
        <w:tc>
          <w:tcPr>
            <w:tcW w:w="414" w:type="dxa"/>
          </w:tcPr>
          <w:p w14:paraId="3BB63B95" w14:textId="37A5F3DD" w:rsidR="007D3F19" w:rsidRPr="00894273" w:rsidRDefault="007D3F19" w:rsidP="0011419A">
            <w:pPr>
              <w:rPr>
                <w:b/>
                <w:bCs/>
              </w:rPr>
            </w:pPr>
          </w:p>
        </w:tc>
        <w:tc>
          <w:tcPr>
            <w:tcW w:w="2856" w:type="dxa"/>
          </w:tcPr>
          <w:p w14:paraId="591891BA" w14:textId="77777777" w:rsidR="007D3F19" w:rsidRPr="00894273" w:rsidRDefault="007D3F19" w:rsidP="0011419A">
            <w:r w:rsidRPr="00894273">
              <w:t>Bouchons anti-bruit</w:t>
            </w:r>
          </w:p>
        </w:tc>
      </w:tr>
    </w:tbl>
    <w:p w14:paraId="4DD0D7FE" w14:textId="77777777" w:rsidR="007D3F19" w:rsidRPr="00894273" w:rsidRDefault="007D3F19" w:rsidP="007D3F19"/>
    <w:p w14:paraId="43533495" w14:textId="672D37D6" w:rsidR="0013547A" w:rsidRPr="00894273" w:rsidRDefault="002B012B" w:rsidP="002B012B">
      <w:pPr>
        <w:pStyle w:val="Question"/>
      </w:pPr>
      <w:r w:rsidRPr="00894273">
        <w:rPr>
          <w:rFonts w:cs="Arial"/>
          <w:bCs/>
          <w:szCs w:val="32"/>
        </w:rPr>
        <w:t>Lors du démontage du plancher et du panneau arrière</w:t>
      </w:r>
      <w:r w:rsidR="00AD3F5D">
        <w:rPr>
          <w:rFonts w:cs="Arial"/>
          <w:bCs/>
          <w:szCs w:val="32"/>
        </w:rPr>
        <w:t>,</w:t>
      </w:r>
      <w:r w:rsidRPr="00894273">
        <w:rPr>
          <w:rFonts w:cs="Arial"/>
          <w:bCs/>
          <w:szCs w:val="32"/>
        </w:rPr>
        <w:t xml:space="preserve"> quel outillage allez-vous utiliser pour désassembler soigneusement les éléments accidentés </w:t>
      </w:r>
      <w:r w:rsidRPr="00894273">
        <w:t>?</w:t>
      </w:r>
      <w:r w:rsidR="00F625F4" w:rsidRPr="00894273">
        <w:t xml:space="preserve"> </w:t>
      </w:r>
      <w:r w:rsidR="00F625F4" w:rsidRPr="00894273">
        <w:rPr>
          <w:rFonts w:cs="Arial"/>
          <w:b/>
          <w:szCs w:val="32"/>
        </w:rPr>
        <w:t>Coche</w:t>
      </w:r>
      <w:r w:rsidR="00CC272C" w:rsidRPr="00894273">
        <w:rPr>
          <w:rFonts w:cs="Arial"/>
          <w:b/>
          <w:szCs w:val="32"/>
        </w:rPr>
        <w:t>r</w:t>
      </w:r>
      <w:r w:rsidR="00F625F4" w:rsidRPr="00894273">
        <w:rPr>
          <w:rFonts w:cs="Arial"/>
          <w:bCs/>
          <w:szCs w:val="32"/>
        </w:rPr>
        <w:t xml:space="preserve"> l</w:t>
      </w:r>
      <w:r w:rsidR="00B20F5A" w:rsidRPr="00894273">
        <w:rPr>
          <w:rFonts w:cs="Arial"/>
          <w:bCs/>
          <w:szCs w:val="32"/>
        </w:rPr>
        <w:t>es</w:t>
      </w:r>
      <w:r w:rsidR="00F625F4" w:rsidRPr="00894273">
        <w:rPr>
          <w:rFonts w:cs="Arial"/>
          <w:bCs/>
          <w:szCs w:val="32"/>
        </w:rPr>
        <w:t xml:space="preserve"> bonne</w:t>
      </w:r>
      <w:r w:rsidR="00B20F5A" w:rsidRPr="00894273">
        <w:rPr>
          <w:rFonts w:cs="Arial"/>
          <w:bCs/>
          <w:szCs w:val="32"/>
        </w:rPr>
        <w:t>s</w:t>
      </w:r>
      <w:r w:rsidR="00F625F4" w:rsidRPr="00894273">
        <w:rPr>
          <w:rFonts w:cs="Arial"/>
          <w:bCs/>
          <w:szCs w:val="32"/>
        </w:rPr>
        <w:t xml:space="preserve"> réponse</w:t>
      </w:r>
      <w:r w:rsidR="00B20F5A" w:rsidRPr="00894273">
        <w:rPr>
          <w:rFonts w:cs="Arial"/>
          <w:bCs/>
          <w:szCs w:val="32"/>
        </w:rPr>
        <w:t>s</w:t>
      </w:r>
      <w:r w:rsidR="00AD3F5D">
        <w:rPr>
          <w:rFonts w:cs="Arial"/>
          <w:bCs/>
          <w:szCs w:val="32"/>
        </w:rPr>
        <w:t>.</w:t>
      </w:r>
      <w:r w:rsidRPr="00894273">
        <w:tab/>
      </w:r>
    </w:p>
    <w:p w14:paraId="1757F93B" w14:textId="544F6722" w:rsidR="002B012B" w:rsidRPr="00894273" w:rsidRDefault="0013547A" w:rsidP="0013547A">
      <w:pPr>
        <w:pStyle w:val="Question"/>
        <w:numPr>
          <w:ilvl w:val="0"/>
          <w:numId w:val="0"/>
        </w:numPr>
      </w:pPr>
      <w:r w:rsidRPr="00894273">
        <w:tab/>
      </w:r>
      <w:r w:rsidRPr="00894273">
        <w:tab/>
      </w:r>
      <w:r w:rsidR="00E34066" w:rsidRPr="00894273">
        <w:t>2</w:t>
      </w:r>
      <w:r w:rsidR="002B012B" w:rsidRPr="00894273">
        <w:t xml:space="preserve"> points</w:t>
      </w:r>
    </w:p>
    <w:tbl>
      <w:tblPr>
        <w:tblStyle w:val="Grilledutableau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984"/>
        <w:gridCol w:w="567"/>
        <w:gridCol w:w="1984"/>
        <w:gridCol w:w="567"/>
        <w:gridCol w:w="1984"/>
        <w:gridCol w:w="567"/>
        <w:gridCol w:w="1419"/>
      </w:tblGrid>
      <w:tr w:rsidR="0013547A" w:rsidRPr="00894273" w14:paraId="25EC9BC9" w14:textId="77777777" w:rsidTr="00C80F0C">
        <w:trPr>
          <w:trHeight w:val="567"/>
          <w:jc w:val="center"/>
        </w:trPr>
        <w:tc>
          <w:tcPr>
            <w:tcW w:w="567" w:type="dxa"/>
            <w:vAlign w:val="center"/>
          </w:tcPr>
          <w:p w14:paraId="0D55AB8A" w14:textId="7F35D0A6" w:rsidR="0013547A" w:rsidRPr="00894273" w:rsidRDefault="0013547A" w:rsidP="00C80F0C">
            <w:pPr>
              <w:jc w:val="center"/>
            </w:pP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121258C" wp14:editId="798D64D2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-6985</wp:posOffset>
                      </wp:positionV>
                      <wp:extent cx="190500" cy="190500"/>
                      <wp:effectExtent l="0" t="0" r="19050" b="19050"/>
                      <wp:wrapNone/>
                      <wp:docPr id="128" name="Rectangle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BF31E4A" id="Rectangle 128" o:spid="_x0000_s1026" style="position:absolute;margin-left:1.45pt;margin-top:-.55pt;width:15pt;height: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" filled="f" strokecolor="black [3213]" strokeweight="1.5pt"/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14:paraId="2AA27539" w14:textId="77777777" w:rsidR="0013547A" w:rsidRPr="00894273" w:rsidRDefault="0013547A" w:rsidP="00C80F0C">
            <w:pPr>
              <w:jc w:val="left"/>
            </w:pPr>
            <w:r w:rsidRPr="00894273">
              <w:t>Marteau-burin</w:t>
            </w:r>
          </w:p>
        </w:tc>
        <w:tc>
          <w:tcPr>
            <w:tcW w:w="567" w:type="dxa"/>
            <w:vAlign w:val="center"/>
          </w:tcPr>
          <w:p w14:paraId="3577C601" w14:textId="53D1914D" w:rsidR="0013547A" w:rsidRPr="00894273" w:rsidRDefault="0013547A" w:rsidP="00C80F0C">
            <w:pPr>
              <w:jc w:val="center"/>
            </w:pP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A2DF2AF" wp14:editId="4061CEBD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-6985</wp:posOffset>
                      </wp:positionV>
                      <wp:extent cx="190500" cy="190500"/>
                      <wp:effectExtent l="0" t="0" r="19050" b="19050"/>
                      <wp:wrapNone/>
                      <wp:docPr id="131" name="Rect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39D0BA0" id="Rectangle 131" o:spid="_x0000_s1026" style="position:absolute;margin-left:1.35pt;margin-top:-.55pt;width:15pt;height:1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" filled="f" strokecolor="black [3213]" strokeweight="1.5pt"/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14:paraId="4EF3D3FA" w14:textId="77777777" w:rsidR="0013547A" w:rsidRPr="00894273" w:rsidRDefault="0013547A" w:rsidP="00C80F0C">
            <w:pPr>
              <w:jc w:val="left"/>
            </w:pPr>
            <w:r w:rsidRPr="00894273">
              <w:t>Perceuse-fraise</w:t>
            </w:r>
          </w:p>
        </w:tc>
        <w:tc>
          <w:tcPr>
            <w:tcW w:w="567" w:type="dxa"/>
            <w:vAlign w:val="center"/>
          </w:tcPr>
          <w:p w14:paraId="7B17FFD3" w14:textId="77777777" w:rsidR="0013547A" w:rsidRPr="00894273" w:rsidRDefault="0013547A" w:rsidP="00C80F0C">
            <w:pPr>
              <w:jc w:val="center"/>
            </w:pP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1FE5BA44" wp14:editId="03450BA5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42545</wp:posOffset>
                      </wp:positionV>
                      <wp:extent cx="190500" cy="190500"/>
                      <wp:effectExtent l="0" t="0" r="19050" b="19050"/>
                      <wp:wrapNone/>
                      <wp:docPr id="130" name="Rect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940DD73" id="Rectangle 130" o:spid="_x0000_s1026" style="position:absolute;margin-left:1.1pt;margin-top:3.35pt;width:15pt;height:1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" filled="f" strokecolor="black [3213]" strokeweight="1.5pt"/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14:paraId="62BE31F8" w14:textId="77777777" w:rsidR="0013547A" w:rsidRPr="00894273" w:rsidRDefault="0013547A" w:rsidP="00C80F0C">
            <w:pPr>
              <w:jc w:val="left"/>
            </w:pPr>
            <w:r w:rsidRPr="00894273">
              <w:t>Mini meuleuse</w:t>
            </w:r>
          </w:p>
        </w:tc>
        <w:tc>
          <w:tcPr>
            <w:tcW w:w="567" w:type="dxa"/>
            <w:vAlign w:val="center"/>
          </w:tcPr>
          <w:p w14:paraId="358FDBB9" w14:textId="77777777" w:rsidR="0013547A" w:rsidRPr="00894273" w:rsidRDefault="0013547A" w:rsidP="00C80F0C">
            <w:pPr>
              <w:jc w:val="center"/>
            </w:pP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43D6956B" wp14:editId="0ADC6A6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10160</wp:posOffset>
                      </wp:positionV>
                      <wp:extent cx="190500" cy="190500"/>
                      <wp:effectExtent l="0" t="0" r="19050" b="19050"/>
                      <wp:wrapNone/>
                      <wp:docPr id="129" name="Rectangl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E34FD0F" id="Rectangle 129" o:spid="_x0000_s1026" style="position:absolute;margin-left:1.65pt;margin-top:.8pt;width:15pt;height: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" filled="f" strokecolor="black [3213]" strokeweight="1.5pt"/>
                  </w:pict>
                </mc:Fallback>
              </mc:AlternateContent>
            </w:r>
          </w:p>
        </w:tc>
        <w:tc>
          <w:tcPr>
            <w:tcW w:w="1419" w:type="dxa"/>
            <w:vAlign w:val="center"/>
          </w:tcPr>
          <w:p w14:paraId="6AED1FDF" w14:textId="77777777" w:rsidR="0013547A" w:rsidRPr="00894273" w:rsidRDefault="0013547A" w:rsidP="00C80F0C">
            <w:pPr>
              <w:jc w:val="left"/>
            </w:pPr>
            <w:r w:rsidRPr="00894273">
              <w:t>Riveteuse</w:t>
            </w:r>
          </w:p>
        </w:tc>
      </w:tr>
    </w:tbl>
    <w:p w14:paraId="6BD6CE34" w14:textId="3623D60B" w:rsidR="001A7BF4" w:rsidRPr="00894273" w:rsidRDefault="001A7BF4" w:rsidP="00772A71"/>
    <w:p w14:paraId="17D72E41" w14:textId="77D532CD" w:rsidR="001446F6" w:rsidRPr="00894273" w:rsidRDefault="001446F6">
      <w:pPr>
        <w:jc w:val="left"/>
      </w:pPr>
    </w:p>
    <w:p w14:paraId="32E79A30" w14:textId="77777777" w:rsidR="00317E4A" w:rsidRPr="00894273" w:rsidRDefault="00317E4A" w:rsidP="00772A71"/>
    <w:p w14:paraId="32A6AD1C" w14:textId="151419E3" w:rsidR="001446F6" w:rsidRPr="00894273" w:rsidRDefault="00AD3F5D" w:rsidP="001446F6">
      <w:pPr>
        <w:pStyle w:val="Titre1"/>
      </w:pPr>
      <w:bookmarkStart w:id="8" w:name="_Hlk120126180"/>
      <w:r>
        <w:t xml:space="preserve">RÉALISATION DES </w:t>
      </w:r>
      <w:r w:rsidR="001446F6" w:rsidRPr="00894273">
        <w:t>R</w:t>
      </w:r>
      <w:r>
        <w:t>É</w:t>
      </w:r>
      <w:r w:rsidR="001446F6" w:rsidRPr="00894273">
        <w:t>PARAtion</w:t>
      </w:r>
      <w:r w:rsidR="00550846" w:rsidRPr="00894273">
        <w:t>S</w:t>
      </w:r>
      <w:r w:rsidR="001446F6" w:rsidRPr="00894273">
        <w:tab/>
        <w:t>(</w:t>
      </w:r>
      <w:r w:rsidR="00C83348">
        <w:rPr>
          <w:bCs w:val="0"/>
          <w:szCs w:val="28"/>
        </w:rPr>
        <w:t>19</w:t>
      </w:r>
      <w:r w:rsidR="00A41FDA" w:rsidRPr="00894273">
        <w:rPr>
          <w:bCs w:val="0"/>
          <w:szCs w:val="28"/>
        </w:rPr>
        <w:t xml:space="preserve"> </w:t>
      </w:r>
      <w:r w:rsidR="001446F6" w:rsidRPr="00894273">
        <w:t>points)</w:t>
      </w:r>
    </w:p>
    <w:bookmarkEnd w:id="8"/>
    <w:p w14:paraId="1A1CE066" w14:textId="24040C7D" w:rsidR="001446F6" w:rsidRDefault="001446F6" w:rsidP="00772A71"/>
    <w:p w14:paraId="4A5FE389" w14:textId="7CF61F51" w:rsidR="00AD3F5D" w:rsidRDefault="00AD3F5D" w:rsidP="00772A71">
      <w:r>
        <w:t>Suite à la dépose des différents éléments endommagés, vous procédez maintenant au remplacement ou à la réparation des pièces.</w:t>
      </w:r>
    </w:p>
    <w:p w14:paraId="091C673B" w14:textId="77777777" w:rsidR="00AD3F5D" w:rsidRPr="00894273" w:rsidRDefault="00AD3F5D" w:rsidP="00772A71"/>
    <w:p w14:paraId="35888EEB" w14:textId="12B1FBF0" w:rsidR="001446F6" w:rsidRPr="00894273" w:rsidRDefault="003964F8" w:rsidP="001446F6">
      <w:pPr>
        <w:pStyle w:val="Question"/>
      </w:pPr>
      <w:r>
        <w:t>À l’aide du</w:t>
      </w:r>
      <w:r w:rsidR="001446F6" w:rsidRPr="00894273">
        <w:t xml:space="preserve"> dossier technique</w:t>
      </w:r>
      <w:r w:rsidR="00AD3F5D">
        <w:t xml:space="preserve"> pages</w:t>
      </w:r>
      <w:r w:rsidR="001446F6" w:rsidRPr="00894273">
        <w:rPr>
          <w:rFonts w:cs="Arial"/>
          <w:b/>
          <w:szCs w:val="32"/>
        </w:rPr>
        <w:t xml:space="preserve"> DT </w:t>
      </w:r>
      <w:r w:rsidR="005627E2" w:rsidRPr="00894273">
        <w:rPr>
          <w:rFonts w:cs="Arial"/>
          <w:b/>
          <w:szCs w:val="32"/>
        </w:rPr>
        <w:t>7</w:t>
      </w:r>
      <w:r w:rsidR="001446F6" w:rsidRPr="00894273">
        <w:rPr>
          <w:rFonts w:cs="Arial"/>
          <w:b/>
          <w:szCs w:val="32"/>
        </w:rPr>
        <w:t>/</w:t>
      </w:r>
      <w:r w:rsidR="005627E2" w:rsidRPr="00894273">
        <w:rPr>
          <w:rFonts w:cs="Arial"/>
          <w:b/>
          <w:szCs w:val="32"/>
        </w:rPr>
        <w:t>17</w:t>
      </w:r>
      <w:r w:rsidR="001446F6" w:rsidRPr="00894273">
        <w:rPr>
          <w:rFonts w:cs="Arial"/>
          <w:szCs w:val="32"/>
        </w:rPr>
        <w:t xml:space="preserve"> et</w:t>
      </w:r>
      <w:r w:rsidR="001446F6" w:rsidRPr="00894273">
        <w:rPr>
          <w:rFonts w:cs="Arial"/>
          <w:b/>
          <w:szCs w:val="32"/>
        </w:rPr>
        <w:t xml:space="preserve"> DT </w:t>
      </w:r>
      <w:r w:rsidR="005627E2" w:rsidRPr="00894273">
        <w:rPr>
          <w:rFonts w:cs="Arial"/>
          <w:b/>
          <w:szCs w:val="32"/>
        </w:rPr>
        <w:t>8</w:t>
      </w:r>
      <w:r w:rsidR="001446F6" w:rsidRPr="00894273">
        <w:rPr>
          <w:rFonts w:cs="Arial"/>
          <w:b/>
          <w:szCs w:val="32"/>
        </w:rPr>
        <w:t>/</w:t>
      </w:r>
      <w:r w:rsidR="005627E2" w:rsidRPr="00894273">
        <w:rPr>
          <w:rFonts w:cs="Arial"/>
          <w:b/>
          <w:szCs w:val="32"/>
        </w:rPr>
        <w:t>17</w:t>
      </w:r>
      <w:r w:rsidR="001446F6" w:rsidRPr="00894273">
        <w:rPr>
          <w:rFonts w:cs="Arial"/>
          <w:bCs/>
          <w:szCs w:val="32"/>
        </w:rPr>
        <w:t xml:space="preserve">, </w:t>
      </w:r>
      <w:r w:rsidR="001446F6" w:rsidRPr="00894273">
        <w:rPr>
          <w:rFonts w:cs="Arial"/>
          <w:b/>
          <w:bCs/>
          <w:szCs w:val="32"/>
        </w:rPr>
        <w:t xml:space="preserve">donner </w:t>
      </w:r>
      <w:r w:rsidR="001446F6" w:rsidRPr="00894273">
        <w:rPr>
          <w:rFonts w:cs="Arial"/>
          <w:bCs/>
          <w:szCs w:val="32"/>
        </w:rPr>
        <w:t>le type d’assemblage utilisé pour fixer le plancher arrière et le panneau arrière</w:t>
      </w:r>
      <w:r w:rsidR="00AD3F5D">
        <w:rPr>
          <w:rFonts w:cs="Arial"/>
          <w:bCs/>
          <w:szCs w:val="32"/>
        </w:rPr>
        <w:t>.</w:t>
      </w:r>
      <w:r w:rsidR="001446F6" w:rsidRPr="00894273">
        <w:rPr>
          <w:rFonts w:cs="Arial"/>
          <w:bCs/>
          <w:szCs w:val="32"/>
        </w:rPr>
        <w:t xml:space="preserve"> </w:t>
      </w:r>
      <w:r w:rsidR="001446F6" w:rsidRPr="00894273">
        <w:rPr>
          <w:rFonts w:cs="Arial"/>
          <w:b/>
          <w:szCs w:val="32"/>
        </w:rPr>
        <w:t>Cocher</w:t>
      </w:r>
      <w:r w:rsidR="001446F6" w:rsidRPr="00894273">
        <w:rPr>
          <w:rFonts w:cs="Arial"/>
          <w:bCs/>
          <w:szCs w:val="32"/>
        </w:rPr>
        <w:t xml:space="preserve"> la bonne réponse.</w:t>
      </w:r>
    </w:p>
    <w:p w14:paraId="52DF9A66" w14:textId="4C71AF1C" w:rsidR="001446F6" w:rsidRPr="00894273" w:rsidRDefault="001446F6" w:rsidP="001446F6">
      <w:pPr>
        <w:pStyle w:val="Question"/>
        <w:numPr>
          <w:ilvl w:val="0"/>
          <w:numId w:val="0"/>
        </w:numPr>
      </w:pPr>
      <w:r w:rsidRPr="00894273">
        <w:rPr>
          <w:rFonts w:cs="Arial"/>
          <w:bCs/>
          <w:szCs w:val="32"/>
        </w:rPr>
        <w:tab/>
      </w:r>
      <w:r w:rsidRPr="00894273">
        <w:tab/>
      </w:r>
      <w:r w:rsidR="00AD3F5D">
        <w:t>1</w:t>
      </w:r>
      <w:r w:rsidRPr="00894273">
        <w:t xml:space="preserve"> point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3828"/>
      </w:tblGrid>
      <w:tr w:rsidR="00894273" w:rsidRPr="00894273" w14:paraId="54B61CFB" w14:textId="77777777" w:rsidTr="003C0C9E">
        <w:trPr>
          <w:jc w:val="center"/>
        </w:trPr>
        <w:tc>
          <w:tcPr>
            <w:tcW w:w="562" w:type="dxa"/>
            <w:vAlign w:val="center"/>
          </w:tcPr>
          <w:p w14:paraId="67330A67" w14:textId="77777777" w:rsidR="001446F6" w:rsidRPr="00894273" w:rsidRDefault="001446F6" w:rsidP="003C0C9E">
            <w:pPr>
              <w:pStyle w:val="Rponse"/>
              <w:jc w:val="center"/>
            </w:pP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584F8EE7" wp14:editId="44EA7A0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97790</wp:posOffset>
                      </wp:positionV>
                      <wp:extent cx="190500" cy="190500"/>
                      <wp:effectExtent l="0" t="0" r="19050" b="19050"/>
                      <wp:wrapNone/>
                      <wp:docPr id="125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F56308E" id="Rectangle 125" o:spid="_x0000_s1026" style="position:absolute;margin-left:1.65pt;margin-top:7.7pt;width:15pt;height:1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" filled="f" strokecolor="black [3213]" strokeweight="1.5pt"/>
                  </w:pict>
                </mc:Fallback>
              </mc:AlternateContent>
            </w:r>
          </w:p>
        </w:tc>
        <w:tc>
          <w:tcPr>
            <w:tcW w:w="3828" w:type="dxa"/>
            <w:vAlign w:val="center"/>
          </w:tcPr>
          <w:p w14:paraId="2C22F8F8" w14:textId="77777777" w:rsidR="001446F6" w:rsidRPr="00894273" w:rsidRDefault="001446F6" w:rsidP="003C0C9E">
            <w:pPr>
              <w:pStyle w:val="Rponse"/>
              <w:jc w:val="left"/>
            </w:pPr>
            <w:r w:rsidRPr="00894273">
              <w:t>Assemblage physico-chimique</w:t>
            </w:r>
          </w:p>
        </w:tc>
      </w:tr>
      <w:tr w:rsidR="00894273" w:rsidRPr="00894273" w14:paraId="2BB7E21C" w14:textId="77777777" w:rsidTr="003C0C9E">
        <w:trPr>
          <w:jc w:val="center"/>
        </w:trPr>
        <w:tc>
          <w:tcPr>
            <w:tcW w:w="562" w:type="dxa"/>
            <w:vAlign w:val="center"/>
          </w:tcPr>
          <w:p w14:paraId="6982AFAF" w14:textId="77777777" w:rsidR="001446F6" w:rsidRPr="00894273" w:rsidRDefault="001446F6" w:rsidP="003C0C9E">
            <w:pPr>
              <w:pStyle w:val="Rponse"/>
              <w:jc w:val="center"/>
            </w:pP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0B8F7AF4" wp14:editId="725897D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90170</wp:posOffset>
                      </wp:positionV>
                      <wp:extent cx="190500" cy="190500"/>
                      <wp:effectExtent l="0" t="0" r="19050" b="19050"/>
                      <wp:wrapNone/>
                      <wp:docPr id="126" name="Rect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E910C49" id="Rectangle 126" o:spid="_x0000_s1026" style="position:absolute;margin-left:1.65pt;margin-top:7.1pt;width:15pt;height:1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" filled="f" strokecolor="black [3213]" strokeweight="1.5pt"/>
                  </w:pict>
                </mc:Fallback>
              </mc:AlternateContent>
            </w:r>
          </w:p>
        </w:tc>
        <w:tc>
          <w:tcPr>
            <w:tcW w:w="3828" w:type="dxa"/>
            <w:vAlign w:val="center"/>
          </w:tcPr>
          <w:p w14:paraId="559AB8FF" w14:textId="77777777" w:rsidR="001446F6" w:rsidRPr="00894273" w:rsidRDefault="001446F6" w:rsidP="003C0C9E">
            <w:pPr>
              <w:pStyle w:val="Rponse"/>
              <w:jc w:val="left"/>
            </w:pPr>
            <w:r w:rsidRPr="00894273">
              <w:t>Assemblage mécanique</w:t>
            </w:r>
          </w:p>
        </w:tc>
      </w:tr>
      <w:tr w:rsidR="001446F6" w:rsidRPr="00894273" w14:paraId="1A9B74C0" w14:textId="77777777" w:rsidTr="003C0C9E">
        <w:trPr>
          <w:jc w:val="center"/>
        </w:trPr>
        <w:tc>
          <w:tcPr>
            <w:tcW w:w="562" w:type="dxa"/>
            <w:vAlign w:val="center"/>
          </w:tcPr>
          <w:p w14:paraId="486A0CFC" w14:textId="77777777" w:rsidR="001446F6" w:rsidRPr="00894273" w:rsidRDefault="001446F6" w:rsidP="003C0C9E">
            <w:pPr>
              <w:pStyle w:val="Rponse"/>
              <w:jc w:val="center"/>
            </w:pP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53B943B5" wp14:editId="4BC5988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67945</wp:posOffset>
                      </wp:positionV>
                      <wp:extent cx="190500" cy="190500"/>
                      <wp:effectExtent l="0" t="0" r="19050" b="19050"/>
                      <wp:wrapNone/>
                      <wp:docPr id="127" name="Rectang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AFC0BFD" id="Rectangle 127" o:spid="_x0000_s1026" style="position:absolute;margin-left:1.4pt;margin-top:5.35pt;width:15pt;height:1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" filled="f" strokecolor="black [3213]" strokeweight="1.5pt"/>
                  </w:pict>
                </mc:Fallback>
              </mc:AlternateContent>
            </w:r>
          </w:p>
        </w:tc>
        <w:tc>
          <w:tcPr>
            <w:tcW w:w="3828" w:type="dxa"/>
            <w:vAlign w:val="center"/>
          </w:tcPr>
          <w:p w14:paraId="2780FDF5" w14:textId="77777777" w:rsidR="001446F6" w:rsidRPr="00894273" w:rsidRDefault="001446F6" w:rsidP="003C0C9E">
            <w:pPr>
              <w:pStyle w:val="Rponse"/>
              <w:jc w:val="left"/>
            </w:pPr>
            <w:r w:rsidRPr="00894273">
              <w:t>Assemblage thermique</w:t>
            </w:r>
          </w:p>
        </w:tc>
      </w:tr>
    </w:tbl>
    <w:p w14:paraId="42223643" w14:textId="7E7090BA" w:rsidR="00550846" w:rsidRPr="00894273" w:rsidRDefault="00550846" w:rsidP="00772A71"/>
    <w:p w14:paraId="3F6D38B1" w14:textId="77777777" w:rsidR="00550846" w:rsidRPr="00894273" w:rsidRDefault="00550846">
      <w:pPr>
        <w:jc w:val="left"/>
      </w:pPr>
      <w:r w:rsidRPr="00894273">
        <w:br w:type="page"/>
      </w:r>
    </w:p>
    <w:p w14:paraId="2F0F710B" w14:textId="77777777" w:rsidR="001446F6" w:rsidRPr="00894273" w:rsidRDefault="001446F6" w:rsidP="00772A71"/>
    <w:p w14:paraId="09595C20" w14:textId="77777777" w:rsidR="00E44200" w:rsidRPr="00894273" w:rsidRDefault="00E44200" w:rsidP="005A1D81">
      <w:r w:rsidRPr="00894273">
        <w:t xml:space="preserve">Vous devez maintenant </w:t>
      </w:r>
      <w:r w:rsidRPr="00894273">
        <w:rPr>
          <w:b/>
          <w:bCs/>
        </w:rPr>
        <w:t>réaliser l’assemblage définitif du plancher arrière</w:t>
      </w:r>
      <w:r w:rsidRPr="00894273">
        <w:t>, pour cela vous allez utiliser un poste de soudure MAG.</w:t>
      </w:r>
    </w:p>
    <w:p w14:paraId="36D97524" w14:textId="2B46389F" w:rsidR="002A3453" w:rsidRPr="00894273" w:rsidRDefault="002A3453" w:rsidP="002A3453">
      <w:pPr>
        <w:pStyle w:val="Question"/>
      </w:pPr>
      <w:r w:rsidRPr="00894273">
        <w:t>En vous aidant du dossier technique</w:t>
      </w:r>
      <w:r w:rsidR="00AD3F5D">
        <w:t xml:space="preserve"> pages</w:t>
      </w:r>
      <w:r w:rsidRPr="00894273">
        <w:t xml:space="preserve"> </w:t>
      </w:r>
      <w:r w:rsidR="001E36D9" w:rsidRPr="00894273">
        <w:rPr>
          <w:rFonts w:cs="Arial"/>
          <w:b/>
          <w:szCs w:val="32"/>
        </w:rPr>
        <w:t>DT 7/17</w:t>
      </w:r>
      <w:r w:rsidR="001E36D9" w:rsidRPr="00894273">
        <w:rPr>
          <w:rFonts w:cs="Arial"/>
          <w:szCs w:val="32"/>
        </w:rPr>
        <w:t xml:space="preserve"> et</w:t>
      </w:r>
      <w:r w:rsidR="001E36D9" w:rsidRPr="00894273">
        <w:rPr>
          <w:rFonts w:cs="Arial"/>
          <w:b/>
          <w:szCs w:val="32"/>
        </w:rPr>
        <w:t xml:space="preserve"> DT 8/17</w:t>
      </w:r>
      <w:r w:rsidR="00AD3F5D">
        <w:rPr>
          <w:rFonts w:cs="Arial"/>
          <w:b/>
          <w:szCs w:val="32"/>
        </w:rPr>
        <w:t> </w:t>
      </w:r>
      <w:r w:rsidR="00AD3F5D">
        <w:rPr>
          <w:rFonts w:cs="Arial"/>
          <w:szCs w:val="32"/>
        </w:rPr>
        <w:t>:</w:t>
      </w:r>
      <w:r w:rsidRPr="00894273">
        <w:tab/>
      </w:r>
    </w:p>
    <w:p w14:paraId="4F6FC563" w14:textId="708D09EA" w:rsidR="002A3453" w:rsidRPr="00894273" w:rsidRDefault="00AD3F5D" w:rsidP="002A3453">
      <w:pPr>
        <w:pStyle w:val="Question"/>
        <w:numPr>
          <w:ilvl w:val="1"/>
          <w:numId w:val="40"/>
        </w:numPr>
        <w:ind w:left="1134"/>
      </w:pPr>
      <w:r>
        <w:rPr>
          <w:b/>
          <w:bCs/>
        </w:rPr>
        <w:t>D</w:t>
      </w:r>
      <w:r w:rsidR="002A3453" w:rsidRPr="00894273">
        <w:rPr>
          <w:b/>
          <w:bCs/>
        </w:rPr>
        <w:t>onner</w:t>
      </w:r>
      <w:r w:rsidR="002A3453" w:rsidRPr="00894273">
        <w:t xml:space="preserve"> les types de soudure à réaliser.</w:t>
      </w:r>
      <w:r w:rsidR="002A3453" w:rsidRPr="00894273">
        <w:tab/>
        <w:t>2 points</w:t>
      </w:r>
    </w:p>
    <w:p w14:paraId="0DF4429B" w14:textId="244AC47F" w:rsidR="002A3453" w:rsidRPr="00894273" w:rsidRDefault="00BF4961" w:rsidP="002A3453">
      <w:pPr>
        <w:pStyle w:val="Rponse"/>
      </w:pPr>
      <w:r w:rsidRPr="00894273">
        <w:t>Plancher arrière :</w:t>
      </w:r>
      <w:r w:rsidR="002A3453" w:rsidRPr="00894273">
        <w:tab/>
      </w:r>
    </w:p>
    <w:p w14:paraId="6EABED67" w14:textId="6462AD4B" w:rsidR="002A3453" w:rsidRPr="00894273" w:rsidRDefault="00BF4961" w:rsidP="002A3453">
      <w:pPr>
        <w:pStyle w:val="Rponse"/>
      </w:pPr>
      <w:r w:rsidRPr="00894273">
        <w:t>Jupe arrière :</w:t>
      </w:r>
      <w:r w:rsidR="002A3453" w:rsidRPr="00894273">
        <w:tab/>
      </w:r>
    </w:p>
    <w:p w14:paraId="4F84F490" w14:textId="6FC0469A" w:rsidR="002A3453" w:rsidRPr="00894273" w:rsidRDefault="00AD3F5D" w:rsidP="002A3453">
      <w:pPr>
        <w:pStyle w:val="Question"/>
        <w:numPr>
          <w:ilvl w:val="1"/>
          <w:numId w:val="40"/>
        </w:numPr>
        <w:ind w:left="1134"/>
      </w:pPr>
      <w:r>
        <w:rPr>
          <w:b/>
          <w:bCs/>
        </w:rPr>
        <w:t>D</w:t>
      </w:r>
      <w:r w:rsidR="002A3453" w:rsidRPr="00894273">
        <w:rPr>
          <w:b/>
          <w:bCs/>
        </w:rPr>
        <w:t xml:space="preserve">onner </w:t>
      </w:r>
      <w:r w:rsidR="002A3453" w:rsidRPr="00894273">
        <w:rPr>
          <w:bCs/>
        </w:rPr>
        <w:t>la protection à appliquer avant de réaliser la soudure.</w:t>
      </w:r>
      <w:r w:rsidR="002A3453" w:rsidRPr="00894273">
        <w:tab/>
      </w:r>
      <w:r w:rsidR="00A41FDA" w:rsidRPr="00894273">
        <w:t>2</w:t>
      </w:r>
      <w:r w:rsidR="002A3453" w:rsidRPr="00894273">
        <w:t xml:space="preserve"> point</w:t>
      </w:r>
      <w:r w:rsidR="00A41FDA" w:rsidRPr="00894273">
        <w:t>s</w:t>
      </w:r>
    </w:p>
    <w:p w14:paraId="3AA7299B" w14:textId="77777777" w:rsidR="002A3453" w:rsidRPr="00894273" w:rsidRDefault="002A3453" w:rsidP="002A3453">
      <w:pPr>
        <w:pStyle w:val="Rponse"/>
      </w:pPr>
      <w:r w:rsidRPr="00894273">
        <w:tab/>
      </w:r>
    </w:p>
    <w:p w14:paraId="4F96E75C" w14:textId="37E55FEA" w:rsidR="0013547A" w:rsidRPr="00894273" w:rsidRDefault="0013547A">
      <w:pPr>
        <w:jc w:val="left"/>
      </w:pPr>
    </w:p>
    <w:p w14:paraId="75222E9E" w14:textId="77777777" w:rsidR="000A32A3" w:rsidRPr="00894273" w:rsidRDefault="000A32A3" w:rsidP="000A32A3">
      <w:pPr>
        <w:rPr>
          <w:strike/>
        </w:rPr>
      </w:pPr>
    </w:p>
    <w:p w14:paraId="3C70121A" w14:textId="6DC92909" w:rsidR="00031341" w:rsidRDefault="00031341" w:rsidP="00031341">
      <w:r w:rsidRPr="00894273">
        <w:t>Dans le but de réaliser des plaquettes tests de soudure, vous devez préparer votre poste à souder MAG.</w:t>
      </w:r>
    </w:p>
    <w:p w14:paraId="59383495" w14:textId="77777777" w:rsidR="00AD3F5D" w:rsidRPr="00894273" w:rsidRDefault="00AD3F5D" w:rsidP="00031341"/>
    <w:p w14:paraId="48D87983" w14:textId="2E199A93" w:rsidR="000A32A3" w:rsidRPr="00894273" w:rsidRDefault="00031341" w:rsidP="00031341">
      <w:pPr>
        <w:pStyle w:val="Question"/>
      </w:pPr>
      <w:r w:rsidRPr="00894273">
        <w:t xml:space="preserve">En vous aidant du document </w:t>
      </w:r>
      <w:r w:rsidR="003F0794">
        <w:t>technique</w:t>
      </w:r>
      <w:r w:rsidR="00AD3F5D">
        <w:t xml:space="preserve"> page</w:t>
      </w:r>
      <w:r w:rsidRPr="00894273">
        <w:t xml:space="preserve"> </w:t>
      </w:r>
      <w:r w:rsidRPr="00894273">
        <w:rPr>
          <w:b/>
          <w:bCs/>
        </w:rPr>
        <w:t xml:space="preserve">DT </w:t>
      </w:r>
      <w:r w:rsidR="00B14E83" w:rsidRPr="00894273">
        <w:rPr>
          <w:b/>
          <w:bCs/>
        </w:rPr>
        <w:t>9</w:t>
      </w:r>
      <w:r w:rsidRPr="00894273">
        <w:rPr>
          <w:b/>
          <w:bCs/>
        </w:rPr>
        <w:t>/</w:t>
      </w:r>
      <w:r w:rsidR="00B14E83" w:rsidRPr="00894273">
        <w:rPr>
          <w:b/>
          <w:bCs/>
        </w:rPr>
        <w:t>17</w:t>
      </w:r>
      <w:r w:rsidRPr="00894273">
        <w:t xml:space="preserve">, </w:t>
      </w:r>
      <w:bookmarkStart w:id="9" w:name="_Hlk120127163"/>
      <w:r w:rsidRPr="00894273">
        <w:rPr>
          <w:b/>
          <w:bCs/>
        </w:rPr>
        <w:t>citer</w:t>
      </w:r>
      <w:r w:rsidRPr="00894273">
        <w:t xml:space="preserve"> les 3 paramètres à régler pour réaliser une soudure correcte.</w:t>
      </w:r>
      <w:bookmarkEnd w:id="9"/>
      <w:r w:rsidR="000A32A3" w:rsidRPr="00894273">
        <w:tab/>
      </w:r>
      <w:r w:rsidRPr="00894273">
        <w:t>3</w:t>
      </w:r>
      <w:r w:rsidR="000A32A3" w:rsidRPr="00894273">
        <w:t xml:space="preserve"> point</w:t>
      </w:r>
      <w:r w:rsidR="00BA49E6" w:rsidRPr="00894273">
        <w:t>s</w:t>
      </w:r>
    </w:p>
    <w:p w14:paraId="329891DF" w14:textId="77777777" w:rsidR="002A3453" w:rsidRPr="00894273" w:rsidRDefault="002A3453" w:rsidP="002A3453">
      <w:pPr>
        <w:pStyle w:val="Rponse"/>
      </w:pPr>
      <w:r w:rsidRPr="00894273">
        <w:tab/>
      </w:r>
    </w:p>
    <w:p w14:paraId="2220E6C3" w14:textId="77777777" w:rsidR="002A3453" w:rsidRPr="00894273" w:rsidRDefault="002A3453" w:rsidP="002A3453">
      <w:pPr>
        <w:pStyle w:val="Rponse"/>
      </w:pPr>
      <w:r w:rsidRPr="00894273">
        <w:tab/>
      </w:r>
    </w:p>
    <w:p w14:paraId="63419D01" w14:textId="77777777" w:rsidR="002A3453" w:rsidRPr="00894273" w:rsidRDefault="002A3453" w:rsidP="002A3453">
      <w:pPr>
        <w:pStyle w:val="Rponse"/>
      </w:pPr>
      <w:r w:rsidRPr="00894273">
        <w:tab/>
      </w:r>
    </w:p>
    <w:p w14:paraId="33BA7FB7" w14:textId="1D9BDE17" w:rsidR="000A32A3" w:rsidRPr="00894273" w:rsidRDefault="000A32A3" w:rsidP="000A32A3"/>
    <w:p w14:paraId="7FA3D053" w14:textId="77777777" w:rsidR="005A1D81" w:rsidRPr="00894273" w:rsidRDefault="005A1D81" w:rsidP="000A32A3"/>
    <w:p w14:paraId="19F07D95" w14:textId="77777777" w:rsidR="005A1D81" w:rsidRPr="00894273" w:rsidRDefault="005A1D81" w:rsidP="005A1D81">
      <w:r w:rsidRPr="00894273">
        <w:t>Vous avez réalisé l’assemblage du plancher arrière et de la jupe arrière (photo ci-dessous).</w:t>
      </w:r>
    </w:p>
    <w:p w14:paraId="3A0E716E" w14:textId="77777777" w:rsidR="005A1D81" w:rsidRPr="00894273" w:rsidRDefault="005A1D81" w:rsidP="005A1D81"/>
    <w:p w14:paraId="24DDA561" w14:textId="57225A8F" w:rsidR="00550846" w:rsidRPr="00894273" w:rsidRDefault="005A1D81" w:rsidP="005A1D81">
      <w:pPr>
        <w:jc w:val="left"/>
      </w:pPr>
      <w:r w:rsidRPr="00894273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F8F25E" wp14:editId="76784355">
            <wp:extent cx="3132000" cy="1415185"/>
            <wp:effectExtent l="0" t="0" r="0" b="0"/>
            <wp:docPr id="25" name="Image 25" descr="Une image contenant véhicule militaire, transport, eng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véhicule militaire, transport, engin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4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273">
        <w:rPr>
          <w:noProof/>
        </w:rPr>
        <w:drawing>
          <wp:inline distT="0" distB="0" distL="0" distR="0" wp14:anchorId="0735DB4E" wp14:editId="7EBC161A">
            <wp:extent cx="3240000" cy="1406098"/>
            <wp:effectExtent l="0" t="0" r="0" b="38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0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846" w:rsidRPr="00894273">
        <w:br w:type="page"/>
      </w:r>
    </w:p>
    <w:p w14:paraId="331614CF" w14:textId="3BA285F1" w:rsidR="00461339" w:rsidRPr="00894273" w:rsidRDefault="00461339">
      <w:pPr>
        <w:jc w:val="left"/>
      </w:pPr>
    </w:p>
    <w:p w14:paraId="67B869A5" w14:textId="77777777" w:rsidR="00E826FB" w:rsidRPr="00894273" w:rsidRDefault="00E826FB" w:rsidP="00E826FB">
      <w:pPr>
        <w:jc w:val="left"/>
      </w:pPr>
    </w:p>
    <w:p w14:paraId="28B9DE19" w14:textId="77777777" w:rsidR="00E826FB" w:rsidRPr="00894273" w:rsidRDefault="00E826FB" w:rsidP="00E826FB">
      <w:r w:rsidRPr="00894273">
        <w:t>Vous avez appliqué « </w:t>
      </w:r>
      <w:r w:rsidRPr="00894273">
        <w:rPr>
          <w:b/>
          <w:bCs/>
        </w:rPr>
        <w:t>un joint PU</w:t>
      </w:r>
      <w:r w:rsidRPr="00894273">
        <w:t> » au niveau de la jupe arrière intérieur et plancher comme visualisé sur l’image ci-dessous.</w:t>
      </w:r>
    </w:p>
    <w:p w14:paraId="06DC90B1" w14:textId="77777777" w:rsidR="008C27AC" w:rsidRPr="00894273" w:rsidRDefault="008C27AC" w:rsidP="00E826FB"/>
    <w:p w14:paraId="37444775" w14:textId="4EA2850B" w:rsidR="00E826FB" w:rsidRDefault="00E826FB" w:rsidP="00E826FB">
      <w:pPr>
        <w:jc w:val="center"/>
      </w:pPr>
      <w:r w:rsidRPr="00894273">
        <w:rPr>
          <w:noProof/>
        </w:rPr>
        <w:drawing>
          <wp:inline distT="0" distB="0" distL="0" distR="0" wp14:anchorId="5DAAB0E6" wp14:editId="10A8D7F6">
            <wp:extent cx="5588487" cy="2506980"/>
            <wp:effectExtent l="0" t="0" r="0" b="7620"/>
            <wp:docPr id="154" name="Image 154" descr="Une image contenant texte, véhicule militaire, vieux, eng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, véhicule militaire, vieux, engin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8772" cy="252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D81A" w14:textId="21E4191F" w:rsidR="008C27AC" w:rsidRDefault="008C27AC" w:rsidP="00E826FB">
      <w:pPr>
        <w:jc w:val="center"/>
      </w:pPr>
    </w:p>
    <w:p w14:paraId="46A484D1" w14:textId="4DD36ACB" w:rsidR="00AD3F5D" w:rsidRDefault="00AD3F5D" w:rsidP="00E826FB">
      <w:pPr>
        <w:jc w:val="center"/>
      </w:pPr>
    </w:p>
    <w:p w14:paraId="42B4C82F" w14:textId="6CEF842C" w:rsidR="00AD3F5D" w:rsidRDefault="00AD3F5D" w:rsidP="00AD3F5D">
      <w:pPr>
        <w:jc w:val="left"/>
        <w:rPr>
          <w:bCs/>
        </w:rPr>
      </w:pPr>
      <w:r>
        <w:t>À</w:t>
      </w:r>
      <w:r w:rsidRPr="00894273">
        <w:t xml:space="preserve"> l’aide du document </w:t>
      </w:r>
      <w:r>
        <w:t>technique page</w:t>
      </w:r>
      <w:r w:rsidRPr="00894273">
        <w:t xml:space="preserve"> </w:t>
      </w:r>
      <w:r w:rsidRPr="00894273">
        <w:rPr>
          <w:b/>
          <w:bCs/>
        </w:rPr>
        <w:t>DT 10/17</w:t>
      </w:r>
      <w:r w:rsidRPr="00AD3F5D">
        <w:rPr>
          <w:bCs/>
        </w:rPr>
        <w:t>, répondre aux questions 17 et 18.</w:t>
      </w:r>
    </w:p>
    <w:p w14:paraId="3BAE884A" w14:textId="77777777" w:rsidR="00AD3F5D" w:rsidRPr="00AD3F5D" w:rsidRDefault="00AD3F5D" w:rsidP="00AD3F5D">
      <w:pPr>
        <w:jc w:val="left"/>
        <w:rPr>
          <w:b/>
        </w:rPr>
      </w:pPr>
    </w:p>
    <w:p w14:paraId="3B32779C" w14:textId="0DBD4667" w:rsidR="00E826FB" w:rsidRPr="00894273" w:rsidRDefault="00622286" w:rsidP="006C3387">
      <w:pPr>
        <w:pStyle w:val="Question"/>
      </w:pPr>
      <w:r>
        <w:rPr>
          <w:b/>
          <w:bCs/>
        </w:rPr>
        <w:t>E</w:t>
      </w:r>
      <w:r w:rsidR="002E4820" w:rsidRPr="00894273">
        <w:rPr>
          <w:b/>
          <w:bCs/>
        </w:rPr>
        <w:t>xpliquer</w:t>
      </w:r>
      <w:r w:rsidR="002E4820" w:rsidRPr="00894273">
        <w:t xml:space="preserve"> l’utilité d</w:t>
      </w:r>
      <w:r>
        <w:t>u j</w:t>
      </w:r>
      <w:r w:rsidR="002E4820" w:rsidRPr="00894273">
        <w:t>oint</w:t>
      </w:r>
      <w:r>
        <w:t xml:space="preserve"> PU.</w:t>
      </w:r>
      <w:r w:rsidR="00E826FB" w:rsidRPr="00894273">
        <w:tab/>
        <w:t>2 points</w:t>
      </w:r>
    </w:p>
    <w:p w14:paraId="1A237776" w14:textId="781E847D" w:rsidR="00E826FB" w:rsidRPr="00894273" w:rsidRDefault="00E826FB" w:rsidP="00E826FB">
      <w:pPr>
        <w:pStyle w:val="Rponse"/>
      </w:pPr>
      <w:r w:rsidRPr="00894273">
        <w:tab/>
      </w:r>
    </w:p>
    <w:p w14:paraId="2C7AAA96" w14:textId="77777777" w:rsidR="008C27AC" w:rsidRPr="008C27AC" w:rsidRDefault="008C27AC" w:rsidP="008C27AC"/>
    <w:p w14:paraId="4AE26C8C" w14:textId="4AAB07A3" w:rsidR="00B47352" w:rsidRDefault="00047915" w:rsidP="008C27AC">
      <w:r>
        <w:t>Le remplacement réalisé</w:t>
      </w:r>
      <w:r w:rsidR="00622286">
        <w:t>,</w:t>
      </w:r>
      <w:r>
        <w:t xml:space="preserve"> vous allez </w:t>
      </w:r>
      <w:r w:rsidRPr="00894273">
        <w:t>redress</w:t>
      </w:r>
      <w:r>
        <w:t>er</w:t>
      </w:r>
      <w:r w:rsidRPr="00894273">
        <w:t xml:space="preserve"> l’aile ARG </w:t>
      </w:r>
      <w:r>
        <w:t>(</w:t>
      </w:r>
      <w:r w:rsidRPr="00894273">
        <w:t>partie inférieure</w:t>
      </w:r>
      <w:r>
        <w:t xml:space="preserve">) comme indiqué sur </w:t>
      </w:r>
      <w:r w:rsidR="00622286">
        <w:t>le</w:t>
      </w:r>
      <w:r>
        <w:t xml:space="preserve"> procès-verbal</w:t>
      </w:r>
      <w:r w:rsidR="00622286">
        <w:t>.</w:t>
      </w:r>
    </w:p>
    <w:p w14:paraId="2815533E" w14:textId="77777777" w:rsidR="00622286" w:rsidRDefault="00622286" w:rsidP="008C27AC"/>
    <w:p w14:paraId="48F94ADC" w14:textId="14049099" w:rsidR="00047915" w:rsidRPr="00894273" w:rsidRDefault="00047915" w:rsidP="00047915">
      <w:pPr>
        <w:pStyle w:val="Question"/>
      </w:pPr>
      <w:bookmarkStart w:id="10" w:name="_Hlk124323523"/>
      <w:bookmarkStart w:id="11" w:name="_Hlk120127648"/>
      <w:r>
        <w:t>Afin d’obtenir une surface parfaitement plane, vous devez appliquer un mastic suite à votre remise en forme.</w:t>
      </w:r>
      <w:r w:rsidRPr="00894273">
        <w:t xml:space="preserve"> </w:t>
      </w:r>
      <w:r>
        <w:rPr>
          <w:b/>
          <w:bCs/>
        </w:rPr>
        <w:t>C</w:t>
      </w:r>
      <w:r w:rsidRPr="00894273">
        <w:rPr>
          <w:b/>
          <w:bCs/>
        </w:rPr>
        <w:t>ocher</w:t>
      </w:r>
      <w:r w:rsidRPr="00894273">
        <w:t xml:space="preserve"> le type de mastic que vous allez appliquer</w:t>
      </w:r>
      <w:bookmarkEnd w:id="10"/>
      <w:r w:rsidRPr="00894273">
        <w:t>.</w:t>
      </w:r>
      <w:bookmarkEnd w:id="11"/>
      <w:r w:rsidRPr="00894273">
        <w:tab/>
        <w:t>2 points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263"/>
      </w:tblGrid>
      <w:tr w:rsidR="00047915" w:rsidRPr="00894273" w14:paraId="188F26D7" w14:textId="77777777" w:rsidTr="0011419A">
        <w:trPr>
          <w:jc w:val="center"/>
        </w:trPr>
        <w:tc>
          <w:tcPr>
            <w:tcW w:w="567" w:type="dxa"/>
            <w:vAlign w:val="center"/>
          </w:tcPr>
          <w:p w14:paraId="1EB9ADB2" w14:textId="77777777" w:rsidR="00047915" w:rsidRPr="00894273" w:rsidRDefault="00047915" w:rsidP="0011419A">
            <w:pPr>
              <w:pStyle w:val="Rponse"/>
              <w:jc w:val="center"/>
            </w:pP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39EF371D" wp14:editId="3871BD3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807085</wp:posOffset>
                      </wp:positionV>
                      <wp:extent cx="190500" cy="190500"/>
                      <wp:effectExtent l="0" t="0" r="19050" b="19050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E4A3A2B" id="Rectangle 162" o:spid="_x0000_s1026" style="position:absolute;margin-left:1.65pt;margin-top:63.55pt;width:15pt;height:1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" filled="f" strokecolor="black [3213]" strokeweight="1.5pt"/>
                  </w:pict>
                </mc:Fallback>
              </mc:AlternateContent>
            </w: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1D8A20B1" wp14:editId="7E75312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440690</wp:posOffset>
                      </wp:positionV>
                      <wp:extent cx="190500" cy="190500"/>
                      <wp:effectExtent l="0" t="0" r="19050" b="19050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645FBAC" id="Rectangle 161" o:spid="_x0000_s1026" style="position:absolute;margin-left:1.65pt;margin-top:34.7pt;width:15pt;height:1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" filled="f" strokecolor="black [3213]" strokeweight="1.5pt"/>
                  </w:pict>
                </mc:Fallback>
              </mc:AlternateContent>
            </w: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554CC077" wp14:editId="70EAE81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69215</wp:posOffset>
                      </wp:positionV>
                      <wp:extent cx="190500" cy="190500"/>
                      <wp:effectExtent l="0" t="0" r="19050" b="19050"/>
                      <wp:wrapNone/>
                      <wp:docPr id="160" name="Rect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681AA27" id="Rectangle 160" o:spid="_x0000_s1026" style="position:absolute;margin-left:1.65pt;margin-top:5.45pt;width:15pt;height:1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" filled="f" strokecolor="black [3213]" strokeweight="1.5pt"/>
                  </w:pict>
                </mc:Fallback>
              </mc:AlternateContent>
            </w:r>
          </w:p>
        </w:tc>
        <w:tc>
          <w:tcPr>
            <w:tcW w:w="2263" w:type="dxa"/>
            <w:vAlign w:val="center"/>
          </w:tcPr>
          <w:p w14:paraId="54493BFC" w14:textId="77777777" w:rsidR="00047915" w:rsidRPr="00894273" w:rsidRDefault="00047915" w:rsidP="0011419A">
            <w:pPr>
              <w:pStyle w:val="Rponse"/>
              <w:jc w:val="left"/>
            </w:pPr>
            <w:r w:rsidRPr="00894273">
              <w:t>Mastic polyester</w:t>
            </w:r>
          </w:p>
        </w:tc>
      </w:tr>
      <w:tr w:rsidR="00047915" w:rsidRPr="00894273" w14:paraId="7879691B" w14:textId="77777777" w:rsidTr="0011419A">
        <w:trPr>
          <w:jc w:val="center"/>
        </w:trPr>
        <w:tc>
          <w:tcPr>
            <w:tcW w:w="567" w:type="dxa"/>
            <w:vAlign w:val="center"/>
          </w:tcPr>
          <w:p w14:paraId="46D1B5FC" w14:textId="77777777" w:rsidR="00047915" w:rsidRPr="00894273" w:rsidRDefault="00047915" w:rsidP="0011419A">
            <w:pPr>
              <w:pStyle w:val="Rponse"/>
              <w:jc w:val="center"/>
            </w:pPr>
          </w:p>
        </w:tc>
        <w:tc>
          <w:tcPr>
            <w:tcW w:w="2263" w:type="dxa"/>
            <w:vAlign w:val="center"/>
          </w:tcPr>
          <w:p w14:paraId="763F6101" w14:textId="77777777" w:rsidR="00047915" w:rsidRPr="00894273" w:rsidRDefault="00047915" w:rsidP="0011419A">
            <w:pPr>
              <w:pStyle w:val="Rponse"/>
              <w:jc w:val="left"/>
            </w:pPr>
            <w:r w:rsidRPr="00894273">
              <w:t>Mastic plastique</w:t>
            </w:r>
          </w:p>
        </w:tc>
      </w:tr>
      <w:tr w:rsidR="00047915" w:rsidRPr="00894273" w14:paraId="4530EE33" w14:textId="77777777" w:rsidTr="0011419A">
        <w:trPr>
          <w:jc w:val="center"/>
        </w:trPr>
        <w:tc>
          <w:tcPr>
            <w:tcW w:w="567" w:type="dxa"/>
            <w:vAlign w:val="center"/>
          </w:tcPr>
          <w:p w14:paraId="64C239DA" w14:textId="77777777" w:rsidR="00047915" w:rsidRPr="00894273" w:rsidRDefault="00047915" w:rsidP="0011419A">
            <w:pPr>
              <w:pStyle w:val="Rponse"/>
              <w:jc w:val="center"/>
            </w:pPr>
          </w:p>
        </w:tc>
        <w:tc>
          <w:tcPr>
            <w:tcW w:w="2263" w:type="dxa"/>
            <w:vAlign w:val="center"/>
          </w:tcPr>
          <w:p w14:paraId="0A324294" w14:textId="77777777" w:rsidR="00047915" w:rsidRPr="00894273" w:rsidRDefault="00047915" w:rsidP="0011419A">
            <w:pPr>
              <w:pStyle w:val="Rponse"/>
              <w:jc w:val="left"/>
            </w:pPr>
            <w:r w:rsidRPr="00894273">
              <w:t>Mastic fibre</w:t>
            </w:r>
          </w:p>
        </w:tc>
      </w:tr>
    </w:tbl>
    <w:p w14:paraId="012EEA7B" w14:textId="77777777" w:rsidR="00047915" w:rsidRPr="00894273" w:rsidRDefault="00047915" w:rsidP="00047915">
      <w:pPr>
        <w:jc w:val="left"/>
      </w:pPr>
    </w:p>
    <w:p w14:paraId="7FE61CE3" w14:textId="77777777" w:rsidR="00047915" w:rsidRPr="00894273" w:rsidRDefault="00047915" w:rsidP="00047915">
      <w:pPr>
        <w:jc w:val="left"/>
      </w:pPr>
    </w:p>
    <w:p w14:paraId="07E1004A" w14:textId="77777777" w:rsidR="00047915" w:rsidRPr="00047915" w:rsidRDefault="00047915" w:rsidP="00047915"/>
    <w:p w14:paraId="6E7062C6" w14:textId="688A3ABE" w:rsidR="002A3453" w:rsidRPr="00894273" w:rsidRDefault="002A3453">
      <w:pPr>
        <w:jc w:val="left"/>
      </w:pPr>
      <w:r w:rsidRPr="00894273">
        <w:br w:type="page"/>
      </w:r>
    </w:p>
    <w:p w14:paraId="19FC6BC2" w14:textId="77777777" w:rsidR="002A3453" w:rsidRPr="00894273" w:rsidRDefault="002A3453" w:rsidP="00772A71"/>
    <w:p w14:paraId="65594C34" w14:textId="77777777" w:rsidR="006C3387" w:rsidRPr="00894273" w:rsidRDefault="006C3387" w:rsidP="006C3387">
      <w:r w:rsidRPr="00894273">
        <w:t>Vous allez procéder à la préparation des éléments remplacés et réparés dans le but de réaliser un recouvrement.</w:t>
      </w:r>
    </w:p>
    <w:p w14:paraId="180501A4" w14:textId="131C9DB0" w:rsidR="00A90AC0" w:rsidRPr="00894273" w:rsidRDefault="00A90AC0" w:rsidP="00772A71"/>
    <w:p w14:paraId="4BDA29C0" w14:textId="67C61692" w:rsidR="00400D3C" w:rsidRPr="00894273" w:rsidRDefault="00A90AC0" w:rsidP="00A90AC0">
      <w:pPr>
        <w:jc w:val="center"/>
      </w:pPr>
      <w:r w:rsidRPr="00894273">
        <w:rPr>
          <w:noProof/>
        </w:rPr>
        <w:drawing>
          <wp:inline distT="0" distB="0" distL="0" distR="0" wp14:anchorId="5D1ABEA3" wp14:editId="7ED705EF">
            <wp:extent cx="3914775" cy="1740064"/>
            <wp:effectExtent l="0" t="0" r="0" b="0"/>
            <wp:docPr id="159" name="Image 159" descr="Une image contenant accessoire, sa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accessoire, sac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8968" cy="174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E04AB" w14:textId="77777777" w:rsidR="00A90AC0" w:rsidRPr="00894273" w:rsidRDefault="00A90AC0" w:rsidP="00400D3C"/>
    <w:p w14:paraId="0A3DECA5" w14:textId="6340F572" w:rsidR="00E535C7" w:rsidRPr="00894273" w:rsidRDefault="006C3387" w:rsidP="00E535C7">
      <w:pPr>
        <w:pStyle w:val="Question"/>
      </w:pPr>
      <w:r w:rsidRPr="00894273">
        <w:t>Vous allez réaliser le ponçage des éléments neufs</w:t>
      </w:r>
      <w:r w:rsidR="005A53C2" w:rsidRPr="00894273">
        <w:t>.</w:t>
      </w:r>
      <w:r w:rsidRPr="00894273">
        <w:t xml:space="preserve"> </w:t>
      </w:r>
      <w:r w:rsidRPr="00894273">
        <w:rPr>
          <w:b/>
          <w:bCs/>
        </w:rPr>
        <w:t>Entourer</w:t>
      </w:r>
      <w:r w:rsidRPr="00894273">
        <w:t xml:space="preserve"> les grains à utiliser durant cette étape</w:t>
      </w:r>
      <w:r w:rsidR="00E200C7" w:rsidRPr="00894273">
        <w:t xml:space="preserve">. </w:t>
      </w:r>
      <w:r w:rsidR="00E535C7" w:rsidRPr="00894273">
        <w:tab/>
      </w:r>
      <w:r w:rsidR="008052C8" w:rsidRPr="00894273">
        <w:t>3</w:t>
      </w:r>
      <w:r w:rsidR="00E535C7" w:rsidRPr="00894273">
        <w:t xml:space="preserve"> points</w:t>
      </w:r>
    </w:p>
    <w:p w14:paraId="307F4CBF" w14:textId="769A90CA" w:rsidR="00E200C7" w:rsidRPr="00894273" w:rsidRDefault="00E200C7" w:rsidP="00E200C7">
      <w:pPr>
        <w:pStyle w:val="Rponse"/>
      </w:pPr>
      <w:r w:rsidRPr="00894273">
        <w:t xml:space="preserve">           P120          P360           P80           P400            P2000           P240             P500</w:t>
      </w:r>
    </w:p>
    <w:p w14:paraId="26F8784B" w14:textId="77777777" w:rsidR="00E535C7" w:rsidRPr="00894273" w:rsidRDefault="00E535C7" w:rsidP="00772A71"/>
    <w:p w14:paraId="405727EB" w14:textId="507719B1" w:rsidR="00DE2A8A" w:rsidRPr="00894273" w:rsidRDefault="007B190D" w:rsidP="00E200C7">
      <w:pPr>
        <w:pStyle w:val="Question"/>
      </w:pPr>
      <w:r w:rsidRPr="00894273">
        <w:t xml:space="preserve">Après le ponçage des éléments, vous allez nettoyer la surface poncée. </w:t>
      </w:r>
      <w:r w:rsidRPr="00894273">
        <w:rPr>
          <w:b/>
          <w:bCs/>
        </w:rPr>
        <w:t>Cocher</w:t>
      </w:r>
      <w:r w:rsidRPr="00894273">
        <w:t xml:space="preserve"> le produit correspondant à cette étape.</w:t>
      </w:r>
      <w:r w:rsidR="00E200C7" w:rsidRPr="00894273">
        <w:tab/>
      </w:r>
      <w:r w:rsidR="00A41FDA" w:rsidRPr="00894273">
        <w:t>2</w:t>
      </w:r>
      <w:r w:rsidR="00DE2A8A" w:rsidRPr="00894273">
        <w:t xml:space="preserve"> point</w:t>
      </w:r>
      <w:r w:rsidR="00A41FDA" w:rsidRPr="00894273">
        <w:t>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686"/>
      </w:tblGrid>
      <w:tr w:rsidR="00894273" w:rsidRPr="00894273" w14:paraId="5679DE2A" w14:textId="77777777" w:rsidTr="00C80F0C">
        <w:trPr>
          <w:trHeight w:val="567"/>
          <w:jc w:val="center"/>
        </w:trPr>
        <w:tc>
          <w:tcPr>
            <w:tcW w:w="567" w:type="dxa"/>
            <w:vAlign w:val="center"/>
          </w:tcPr>
          <w:p w14:paraId="5B167DB7" w14:textId="63012EB7" w:rsidR="009D333A" w:rsidRPr="00894273" w:rsidRDefault="009D333A" w:rsidP="00C80F0C">
            <w:pPr>
              <w:jc w:val="center"/>
            </w:pP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4F253164" wp14:editId="1A0B8F99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366395</wp:posOffset>
                      </wp:positionV>
                      <wp:extent cx="190500" cy="190500"/>
                      <wp:effectExtent l="0" t="0" r="19050" b="19050"/>
                      <wp:wrapNone/>
                      <wp:docPr id="116" name="Rect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145D4D0" id="Rectangle 116" o:spid="_x0000_s1026" style="position:absolute;margin-left:1.2pt;margin-top:28.85pt;width:15pt;height:1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" filled="f" strokecolor="black [3213]" strokeweight="1.5pt"/>
                  </w:pict>
                </mc:Fallback>
              </mc:AlternateContent>
            </w: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3FE6E830" wp14:editId="4890981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733425</wp:posOffset>
                      </wp:positionV>
                      <wp:extent cx="190500" cy="190500"/>
                      <wp:effectExtent l="0" t="0" r="19050" b="19050"/>
                      <wp:wrapNone/>
                      <wp:docPr id="117" name="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24133A1" id="Rectangle 117" o:spid="_x0000_s1026" style="position:absolute;margin-left:1.2pt;margin-top:57.75pt;width:15pt;height:1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" filled="f" strokecolor="black [3213]" strokeweight="1.5pt"/>
                  </w:pict>
                </mc:Fallback>
              </mc:AlternateContent>
            </w: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84ADFD4" wp14:editId="6E280E23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-5080</wp:posOffset>
                      </wp:positionV>
                      <wp:extent cx="190500" cy="190500"/>
                      <wp:effectExtent l="0" t="0" r="19050" b="1905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BA394CE" id="Rectangle 47" o:spid="_x0000_s1026" style="position:absolute;margin-left:1.2pt;margin-top:-.4pt;width:15pt;height:1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" filled="f" strokecolor="black [3213]" strokeweight="1.5pt"/>
                  </w:pict>
                </mc:Fallback>
              </mc:AlternateContent>
            </w:r>
          </w:p>
        </w:tc>
        <w:tc>
          <w:tcPr>
            <w:tcW w:w="3686" w:type="dxa"/>
            <w:vAlign w:val="center"/>
          </w:tcPr>
          <w:p w14:paraId="08E1B8C4" w14:textId="77777777" w:rsidR="009D333A" w:rsidRPr="00894273" w:rsidRDefault="009D333A" w:rsidP="00C80F0C">
            <w:pPr>
              <w:jc w:val="left"/>
            </w:pPr>
            <w:r w:rsidRPr="00894273">
              <w:t>Dégraissant non agressif</w:t>
            </w:r>
          </w:p>
        </w:tc>
      </w:tr>
      <w:tr w:rsidR="00894273" w:rsidRPr="00894273" w14:paraId="34886F23" w14:textId="77777777" w:rsidTr="00C80F0C">
        <w:trPr>
          <w:trHeight w:val="567"/>
          <w:jc w:val="center"/>
        </w:trPr>
        <w:tc>
          <w:tcPr>
            <w:tcW w:w="567" w:type="dxa"/>
            <w:vAlign w:val="center"/>
          </w:tcPr>
          <w:p w14:paraId="1C4CDC7C" w14:textId="77777777" w:rsidR="009D333A" w:rsidRPr="00894273" w:rsidRDefault="009D333A" w:rsidP="00C80F0C">
            <w:pPr>
              <w:jc w:val="center"/>
            </w:pPr>
          </w:p>
        </w:tc>
        <w:tc>
          <w:tcPr>
            <w:tcW w:w="3686" w:type="dxa"/>
            <w:vAlign w:val="center"/>
          </w:tcPr>
          <w:p w14:paraId="4BB331C0" w14:textId="77777777" w:rsidR="009D333A" w:rsidRPr="00894273" w:rsidRDefault="009D333A" w:rsidP="00C80F0C">
            <w:pPr>
              <w:jc w:val="left"/>
            </w:pPr>
            <w:r w:rsidRPr="00894273">
              <w:t>Diluant nettoyant</w:t>
            </w:r>
          </w:p>
        </w:tc>
      </w:tr>
      <w:tr w:rsidR="009D333A" w:rsidRPr="00894273" w14:paraId="7644F984" w14:textId="77777777" w:rsidTr="00C80F0C">
        <w:trPr>
          <w:trHeight w:val="567"/>
          <w:jc w:val="center"/>
        </w:trPr>
        <w:tc>
          <w:tcPr>
            <w:tcW w:w="567" w:type="dxa"/>
            <w:vAlign w:val="center"/>
          </w:tcPr>
          <w:p w14:paraId="711C6A21" w14:textId="77777777" w:rsidR="009D333A" w:rsidRPr="00894273" w:rsidRDefault="009D333A" w:rsidP="00C80F0C">
            <w:pPr>
              <w:jc w:val="center"/>
            </w:pPr>
          </w:p>
        </w:tc>
        <w:tc>
          <w:tcPr>
            <w:tcW w:w="3686" w:type="dxa"/>
            <w:vAlign w:val="center"/>
          </w:tcPr>
          <w:p w14:paraId="6A205AB6" w14:textId="77777777" w:rsidR="009D333A" w:rsidRPr="00894273" w:rsidRDefault="009D333A" w:rsidP="00C80F0C">
            <w:pPr>
              <w:jc w:val="left"/>
            </w:pPr>
            <w:r w:rsidRPr="00894273">
              <w:t>De l’eau savonneuse</w:t>
            </w:r>
          </w:p>
        </w:tc>
      </w:tr>
    </w:tbl>
    <w:p w14:paraId="6A064B41" w14:textId="5AD598F0" w:rsidR="00E74A6A" w:rsidRPr="00894273" w:rsidRDefault="00E74A6A">
      <w:pPr>
        <w:jc w:val="left"/>
      </w:pPr>
    </w:p>
    <w:p w14:paraId="46E8036C" w14:textId="0FADF510" w:rsidR="00027E83" w:rsidRDefault="00027E83" w:rsidP="00027E83">
      <w:pPr>
        <w:pStyle w:val="Question"/>
      </w:pPr>
      <w:r>
        <w:t xml:space="preserve">Vous devez apprêter les éléments </w:t>
      </w:r>
      <w:r>
        <w:rPr>
          <w:color w:val="000000" w:themeColor="text1"/>
        </w:rPr>
        <w:t>neufs</w:t>
      </w:r>
      <w:r>
        <w:rPr>
          <w:color w:val="FF0000"/>
        </w:rPr>
        <w:t xml:space="preserve"> </w:t>
      </w:r>
      <w:r>
        <w:t>à l’aide du « </w:t>
      </w:r>
      <w:proofErr w:type="spellStart"/>
      <w:r>
        <w:t>Mipa</w:t>
      </w:r>
      <w:proofErr w:type="spellEnd"/>
      <w:r>
        <w:t xml:space="preserve"> 2K-Härter H5 / 10 / MS 10 ». En vous aidant du dossier technique</w:t>
      </w:r>
      <w:r w:rsidR="00622286">
        <w:t xml:space="preserve"> page</w:t>
      </w:r>
      <w:r>
        <w:t xml:space="preserve"> </w:t>
      </w:r>
      <w:r>
        <w:rPr>
          <w:b/>
          <w:bCs/>
        </w:rPr>
        <w:t>DT</w:t>
      </w:r>
      <w:r w:rsidR="008679EE">
        <w:rPr>
          <w:b/>
          <w:bCs/>
        </w:rPr>
        <w:t xml:space="preserve"> </w:t>
      </w:r>
      <w:r>
        <w:rPr>
          <w:b/>
          <w:bCs/>
        </w:rPr>
        <w:t>11/17</w:t>
      </w:r>
      <w:r>
        <w:t xml:space="preserve">, </w:t>
      </w:r>
      <w:r>
        <w:rPr>
          <w:b/>
          <w:bCs/>
        </w:rPr>
        <w:t>cocher</w:t>
      </w:r>
      <w:r>
        <w:t xml:space="preserve"> la dilution correspondant à ce produit.</w:t>
      </w:r>
    </w:p>
    <w:p w14:paraId="505D15C6" w14:textId="6A652FCF" w:rsidR="00E200C7" w:rsidRPr="00894273" w:rsidRDefault="009D333A" w:rsidP="00027E83">
      <w:pPr>
        <w:pStyle w:val="Question"/>
        <w:numPr>
          <w:ilvl w:val="0"/>
          <w:numId w:val="0"/>
        </w:numPr>
      </w:pPr>
      <w:r w:rsidRPr="00894273">
        <w:tab/>
      </w:r>
      <w:r w:rsidRPr="00894273">
        <w:tab/>
      </w:r>
      <w:r w:rsidR="00A41FDA" w:rsidRPr="00894273">
        <w:t>2</w:t>
      </w:r>
      <w:r w:rsidR="00E200C7" w:rsidRPr="00894273">
        <w:t xml:space="preserve"> point</w:t>
      </w:r>
      <w:r w:rsidR="00A41FDA" w:rsidRPr="00894273">
        <w:t>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405"/>
      </w:tblGrid>
      <w:tr w:rsidR="00894273" w:rsidRPr="00894273" w14:paraId="3CB1282A" w14:textId="77777777" w:rsidTr="0011419A">
        <w:trPr>
          <w:trHeight w:val="567"/>
          <w:jc w:val="center"/>
        </w:trPr>
        <w:tc>
          <w:tcPr>
            <w:tcW w:w="567" w:type="dxa"/>
            <w:vAlign w:val="center"/>
          </w:tcPr>
          <w:p w14:paraId="052AC77D" w14:textId="77777777" w:rsidR="008D1042" w:rsidRPr="00894273" w:rsidRDefault="008D1042" w:rsidP="008D1042">
            <w:pPr>
              <w:jc w:val="center"/>
            </w:pP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7C4EB0E7" wp14:editId="11B335C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31115</wp:posOffset>
                      </wp:positionV>
                      <wp:extent cx="190500" cy="190500"/>
                      <wp:effectExtent l="0" t="0" r="19050" b="19050"/>
                      <wp:wrapNone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E03099F" id="Rectangle 118" o:spid="_x0000_s1026" style="position:absolute;margin-left:2.5pt;margin-top:2.45pt;width:15pt;height:1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" filled="f" strokecolor="black [3213]" strokeweight="1.5pt"/>
                  </w:pict>
                </mc:Fallback>
              </mc:AlternateContent>
            </w:r>
          </w:p>
        </w:tc>
        <w:tc>
          <w:tcPr>
            <w:tcW w:w="2405" w:type="dxa"/>
            <w:vAlign w:val="center"/>
          </w:tcPr>
          <w:p w14:paraId="68899C88" w14:textId="7A64F864" w:rsidR="008D1042" w:rsidRPr="00894273" w:rsidRDefault="008D1042" w:rsidP="008D1042">
            <w:pPr>
              <w:jc w:val="left"/>
            </w:pPr>
            <w:r w:rsidRPr="00894273">
              <w:t>3 : 1</w:t>
            </w:r>
          </w:p>
        </w:tc>
      </w:tr>
      <w:tr w:rsidR="00894273" w:rsidRPr="00894273" w14:paraId="0DACBF96" w14:textId="77777777" w:rsidTr="0011419A">
        <w:trPr>
          <w:trHeight w:val="567"/>
          <w:jc w:val="center"/>
        </w:trPr>
        <w:tc>
          <w:tcPr>
            <w:tcW w:w="567" w:type="dxa"/>
            <w:vAlign w:val="center"/>
          </w:tcPr>
          <w:p w14:paraId="735E9A96" w14:textId="77777777" w:rsidR="008D1042" w:rsidRPr="00894273" w:rsidRDefault="008D1042" w:rsidP="008D1042">
            <w:pPr>
              <w:jc w:val="center"/>
            </w:pP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0CC6C164" wp14:editId="2321C2EB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52705</wp:posOffset>
                      </wp:positionV>
                      <wp:extent cx="190500" cy="190500"/>
                      <wp:effectExtent l="0" t="0" r="19050" b="19050"/>
                      <wp:wrapNone/>
                      <wp:docPr id="143" name="Rectangl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D8857DE" id="Rectangle 143" o:spid="_x0000_s1026" style="position:absolute;margin-left:2.3pt;margin-top:4.15pt;width:15pt;height:1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" filled="f" strokecolor="black [3213]" strokeweight="1.5pt"/>
                  </w:pict>
                </mc:Fallback>
              </mc:AlternateContent>
            </w:r>
          </w:p>
        </w:tc>
        <w:tc>
          <w:tcPr>
            <w:tcW w:w="2405" w:type="dxa"/>
            <w:vAlign w:val="center"/>
          </w:tcPr>
          <w:p w14:paraId="76306166" w14:textId="0E9A0A6B" w:rsidR="008D1042" w:rsidRPr="00894273" w:rsidRDefault="008D1042" w:rsidP="008D1042">
            <w:pPr>
              <w:jc w:val="left"/>
            </w:pPr>
            <w:r w:rsidRPr="00894273">
              <w:t>4 : 1</w:t>
            </w:r>
          </w:p>
        </w:tc>
      </w:tr>
      <w:tr w:rsidR="00894273" w:rsidRPr="00894273" w14:paraId="5BC05376" w14:textId="77777777" w:rsidTr="0011419A">
        <w:trPr>
          <w:trHeight w:val="567"/>
          <w:jc w:val="center"/>
        </w:trPr>
        <w:tc>
          <w:tcPr>
            <w:tcW w:w="567" w:type="dxa"/>
            <w:vAlign w:val="center"/>
          </w:tcPr>
          <w:p w14:paraId="373EA2E0" w14:textId="05284256" w:rsidR="008D1042" w:rsidRPr="00894273" w:rsidRDefault="008D1042" w:rsidP="008D1042">
            <w:pPr>
              <w:jc w:val="center"/>
            </w:pPr>
            <w:r w:rsidRPr="008942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5500BE06" wp14:editId="613F85BD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-1905</wp:posOffset>
                      </wp:positionV>
                      <wp:extent cx="190500" cy="190500"/>
                      <wp:effectExtent l="0" t="0" r="19050" b="19050"/>
                      <wp:wrapNone/>
                      <wp:docPr id="153" name="Rect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7122E71" id="Rectangle 153" o:spid="_x0000_s1026" style="position:absolute;margin-left:1.7pt;margin-top:-.15pt;width:15pt;height:1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" filled="f" strokecolor="black [3213]" strokeweight="1.5pt"/>
                  </w:pict>
                </mc:Fallback>
              </mc:AlternateContent>
            </w:r>
          </w:p>
        </w:tc>
        <w:tc>
          <w:tcPr>
            <w:tcW w:w="2405" w:type="dxa"/>
            <w:vAlign w:val="center"/>
          </w:tcPr>
          <w:p w14:paraId="092B81E6" w14:textId="468E6889" w:rsidR="008D1042" w:rsidRPr="00894273" w:rsidRDefault="008D1042" w:rsidP="008D1042">
            <w:pPr>
              <w:jc w:val="left"/>
            </w:pPr>
            <w:r w:rsidRPr="00894273">
              <w:t>6 : 1</w:t>
            </w:r>
          </w:p>
        </w:tc>
      </w:tr>
    </w:tbl>
    <w:p w14:paraId="760DACFE" w14:textId="77777777" w:rsidR="002A3453" w:rsidRPr="00894273" w:rsidRDefault="002A3453">
      <w:pPr>
        <w:jc w:val="left"/>
      </w:pPr>
      <w:r w:rsidRPr="00894273">
        <w:br w:type="page"/>
      </w:r>
    </w:p>
    <w:p w14:paraId="00D9F856" w14:textId="7E2DCE8D" w:rsidR="002A3453" w:rsidRPr="00894273" w:rsidRDefault="002A3453" w:rsidP="002A3453">
      <w:pPr>
        <w:pStyle w:val="Titre1"/>
      </w:pPr>
      <w:r w:rsidRPr="00894273">
        <w:lastRenderedPageBreak/>
        <w:t xml:space="preserve">repose DES </w:t>
      </w:r>
      <w:r w:rsidR="00622286">
        <w:t>É</w:t>
      </w:r>
      <w:r w:rsidR="00AE16B9" w:rsidRPr="00894273">
        <w:t>l</w:t>
      </w:r>
      <w:r w:rsidR="00622286">
        <w:t>É</w:t>
      </w:r>
      <w:r w:rsidR="00AE16B9" w:rsidRPr="00894273">
        <w:t>ments</w:t>
      </w:r>
      <w:r w:rsidRPr="00894273">
        <w:t xml:space="preserve"> </w:t>
      </w:r>
      <w:r w:rsidR="00E91E21" w:rsidRPr="00894273">
        <w:tab/>
      </w:r>
      <w:r w:rsidRPr="00894273">
        <w:tab/>
        <w:t>(</w:t>
      </w:r>
      <w:r w:rsidRPr="00894273">
        <w:rPr>
          <w:bCs w:val="0"/>
          <w:szCs w:val="28"/>
        </w:rPr>
        <w:t>2</w:t>
      </w:r>
      <w:r w:rsidR="002345A9" w:rsidRPr="00894273">
        <w:rPr>
          <w:bCs w:val="0"/>
          <w:szCs w:val="28"/>
        </w:rPr>
        <w:t>8</w:t>
      </w:r>
      <w:r w:rsidRPr="00894273">
        <w:t xml:space="preserve"> points)</w:t>
      </w:r>
    </w:p>
    <w:p w14:paraId="2BE6CB89" w14:textId="1CC40A7A" w:rsidR="002A3453" w:rsidRPr="00894273" w:rsidRDefault="002A3453" w:rsidP="002A3453"/>
    <w:p w14:paraId="27D2A84A" w14:textId="486995EA" w:rsidR="00AE16B9" w:rsidRPr="00894273" w:rsidRDefault="004D6DF9" w:rsidP="002A3453">
      <w:bookmarkStart w:id="12" w:name="_Hlk120128090"/>
      <w:r w:rsidRPr="00894273">
        <w:t>Les réparations, la repose des éléments inamovibles et le recouvrement étant réalisés, vous allez procéder à la repose du hayon.</w:t>
      </w:r>
      <w:bookmarkEnd w:id="12"/>
    </w:p>
    <w:p w14:paraId="417ABD7C" w14:textId="77777777" w:rsidR="00AE16B9" w:rsidRPr="00894273" w:rsidRDefault="00AE16B9" w:rsidP="002A3453"/>
    <w:p w14:paraId="1E040B1B" w14:textId="68F9489B" w:rsidR="00FF0D5E" w:rsidRPr="00894273" w:rsidRDefault="00622286" w:rsidP="00FF0D5E">
      <w:pPr>
        <w:pStyle w:val="Question"/>
      </w:pPr>
      <w:r w:rsidRPr="00622286">
        <w:rPr>
          <w:bCs/>
        </w:rPr>
        <w:t>En vous aidant du dossier technique page</w:t>
      </w:r>
      <w:r>
        <w:rPr>
          <w:b/>
          <w:bCs/>
        </w:rPr>
        <w:t xml:space="preserve"> DT 6/17, e</w:t>
      </w:r>
      <w:r w:rsidR="00FF0D5E" w:rsidRPr="00894273">
        <w:rPr>
          <w:b/>
          <w:bCs/>
        </w:rPr>
        <w:t>xpliquer</w:t>
      </w:r>
      <w:r w:rsidR="00FF0D5E" w:rsidRPr="00894273">
        <w:t xml:space="preserve"> succinctement comment </w:t>
      </w:r>
      <w:r w:rsidR="00C80F0C" w:rsidRPr="00894273">
        <w:t>réaliser la repose du voler AR.</w:t>
      </w:r>
      <w:r w:rsidR="00FF0D5E" w:rsidRPr="00894273">
        <w:tab/>
        <w:t>2 points</w:t>
      </w:r>
    </w:p>
    <w:p w14:paraId="1C2ACFD2" w14:textId="77777777" w:rsidR="00FF0D5E" w:rsidRPr="00894273" w:rsidRDefault="00FF0D5E" w:rsidP="00FF0D5E">
      <w:pPr>
        <w:pStyle w:val="Rponse"/>
      </w:pPr>
      <w:r w:rsidRPr="00894273">
        <w:tab/>
      </w:r>
    </w:p>
    <w:p w14:paraId="317369EE" w14:textId="77777777" w:rsidR="00FF0D5E" w:rsidRPr="00894273" w:rsidRDefault="00FF0D5E" w:rsidP="00FF0D5E">
      <w:pPr>
        <w:pStyle w:val="Rponse"/>
      </w:pPr>
      <w:r w:rsidRPr="00894273">
        <w:tab/>
      </w:r>
    </w:p>
    <w:p w14:paraId="3604D073" w14:textId="6C95228B" w:rsidR="00AE16B9" w:rsidRPr="00894273" w:rsidRDefault="00AE16B9" w:rsidP="00AE16B9">
      <w:pPr>
        <w:rPr>
          <w:strike/>
        </w:rPr>
      </w:pPr>
    </w:p>
    <w:p w14:paraId="5AD50ACE" w14:textId="63C9ED39" w:rsidR="00034123" w:rsidRPr="00894273" w:rsidRDefault="00034123" w:rsidP="00034123">
      <w:bookmarkStart w:id="13" w:name="_Hlk120128205"/>
      <w:r w:rsidRPr="00894273">
        <w:t>Afin de réaliser le réglage du hayon, vous désirez analyser la liaison qui permet de fixer le volet AR (hayon) à la carrosserie</w:t>
      </w:r>
      <w:r w:rsidR="00622597">
        <w:t> :</w:t>
      </w:r>
      <w:r w:rsidRPr="00894273">
        <w:t xml:space="preserve"> « </w:t>
      </w:r>
      <w:r w:rsidRPr="00894273">
        <w:rPr>
          <w:b/>
          <w:bCs/>
        </w:rPr>
        <w:t>Volet AR / Carrosserie</w:t>
      </w:r>
      <w:r w:rsidRPr="00894273">
        <w:t xml:space="preserve"> ». </w:t>
      </w:r>
    </w:p>
    <w:bookmarkEnd w:id="13"/>
    <w:p w14:paraId="305B2A0E" w14:textId="77777777" w:rsidR="00AE16B9" w:rsidRPr="00894273" w:rsidRDefault="00AE16B9" w:rsidP="00AE16B9">
      <w:pPr>
        <w:rPr>
          <w:strike/>
        </w:rPr>
      </w:pPr>
    </w:p>
    <w:p w14:paraId="71BD8DF0" w14:textId="20930301" w:rsidR="00AE16B9" w:rsidRPr="00894273" w:rsidRDefault="00AE16B9" w:rsidP="00AE16B9">
      <w:pPr>
        <w:pStyle w:val="Question"/>
      </w:pPr>
      <w:r w:rsidRPr="00894273">
        <w:t xml:space="preserve">En vous aidant du dossier </w:t>
      </w:r>
      <w:r w:rsidR="005725EB">
        <w:t>technique</w:t>
      </w:r>
      <w:r w:rsidR="00622286">
        <w:t xml:space="preserve"> pages</w:t>
      </w:r>
      <w:r w:rsidRPr="00894273">
        <w:t xml:space="preserve"> </w:t>
      </w:r>
      <w:r w:rsidRPr="00894273">
        <w:rPr>
          <w:b/>
          <w:bCs/>
        </w:rPr>
        <w:t>DT</w:t>
      </w:r>
      <w:r w:rsidR="006A53ED" w:rsidRPr="00894273">
        <w:rPr>
          <w:b/>
          <w:bCs/>
        </w:rPr>
        <w:t xml:space="preserve"> </w:t>
      </w:r>
      <w:r w:rsidR="000761E9" w:rsidRPr="00894273">
        <w:rPr>
          <w:b/>
          <w:bCs/>
        </w:rPr>
        <w:t>12</w:t>
      </w:r>
      <w:r w:rsidRPr="00894273">
        <w:rPr>
          <w:b/>
          <w:bCs/>
        </w:rPr>
        <w:t>/</w:t>
      </w:r>
      <w:r w:rsidR="000761E9" w:rsidRPr="00894273">
        <w:rPr>
          <w:b/>
          <w:bCs/>
        </w:rPr>
        <w:t>17</w:t>
      </w:r>
      <w:r w:rsidRPr="00894273">
        <w:rPr>
          <w:bCs/>
        </w:rPr>
        <w:t xml:space="preserve"> </w:t>
      </w:r>
      <w:r w:rsidR="006A53ED" w:rsidRPr="00894273">
        <w:rPr>
          <w:bCs/>
        </w:rPr>
        <w:t>à</w:t>
      </w:r>
      <w:r w:rsidRPr="00894273">
        <w:rPr>
          <w:b/>
          <w:bCs/>
        </w:rPr>
        <w:t xml:space="preserve"> DT</w:t>
      </w:r>
      <w:r w:rsidR="006A53ED" w:rsidRPr="00894273">
        <w:rPr>
          <w:b/>
          <w:bCs/>
        </w:rPr>
        <w:t xml:space="preserve"> </w:t>
      </w:r>
      <w:r w:rsidR="000761E9" w:rsidRPr="00894273">
        <w:rPr>
          <w:b/>
          <w:bCs/>
        </w:rPr>
        <w:t>14</w:t>
      </w:r>
      <w:r w:rsidRPr="00894273">
        <w:rPr>
          <w:b/>
          <w:bCs/>
        </w:rPr>
        <w:t>/</w:t>
      </w:r>
      <w:r w:rsidR="000761E9" w:rsidRPr="00894273">
        <w:rPr>
          <w:b/>
          <w:bCs/>
        </w:rPr>
        <w:t>17</w:t>
      </w:r>
      <w:r w:rsidRPr="00894273">
        <w:t xml:space="preserve">, </w:t>
      </w:r>
      <w:r w:rsidRPr="00894273">
        <w:rPr>
          <w:b/>
        </w:rPr>
        <w:t>donner</w:t>
      </w:r>
      <w:r w:rsidRPr="00894273">
        <w:t xml:space="preserve"> le repère et la désignation des éléments assurant les fonctions suivantes :</w:t>
      </w:r>
      <w:r w:rsidRPr="00894273">
        <w:tab/>
        <w:t>4 points</w:t>
      </w:r>
    </w:p>
    <w:p w14:paraId="0FFB18F1" w14:textId="77777777" w:rsidR="00AE16B9" w:rsidRPr="00894273" w:rsidRDefault="00AE16B9" w:rsidP="00AE16B9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06"/>
        <w:gridCol w:w="1004"/>
        <w:gridCol w:w="5108"/>
      </w:tblGrid>
      <w:tr w:rsidR="00894273" w:rsidRPr="00894273" w14:paraId="47505A40" w14:textId="77777777" w:rsidTr="003C0C9E">
        <w:trPr>
          <w:trHeight w:val="567"/>
          <w:jc w:val="center"/>
        </w:trPr>
        <w:tc>
          <w:tcPr>
            <w:tcW w:w="706" w:type="dxa"/>
            <w:tcBorders>
              <w:top w:val="nil"/>
              <w:left w:val="nil"/>
            </w:tcBorders>
            <w:vAlign w:val="center"/>
          </w:tcPr>
          <w:p w14:paraId="2EF886A1" w14:textId="77777777" w:rsidR="00AE16B9" w:rsidRPr="00894273" w:rsidRDefault="00AE16B9" w:rsidP="003C0C9E">
            <w:pPr>
              <w:ind w:right="-107"/>
              <w:jc w:val="left"/>
              <w:rPr>
                <w:b/>
              </w:rPr>
            </w:pPr>
          </w:p>
        </w:tc>
        <w:tc>
          <w:tcPr>
            <w:tcW w:w="790" w:type="dxa"/>
            <w:shd w:val="clear" w:color="auto" w:fill="D9D9D9" w:themeFill="background1" w:themeFillShade="D9"/>
            <w:vAlign w:val="center"/>
          </w:tcPr>
          <w:p w14:paraId="0F51A75B" w14:textId="1E1B1D79" w:rsidR="00AE16B9" w:rsidRPr="00894273" w:rsidRDefault="00AE16B9" w:rsidP="003C0C9E">
            <w:pPr>
              <w:jc w:val="center"/>
            </w:pPr>
            <w:r w:rsidRPr="00894273">
              <w:t>Rep</w:t>
            </w:r>
            <w:r w:rsidR="00622286">
              <w:t>ère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A8E11DE" w14:textId="77777777" w:rsidR="00AE16B9" w:rsidRPr="00894273" w:rsidRDefault="00AE16B9" w:rsidP="003C0C9E">
            <w:pPr>
              <w:pStyle w:val="Question"/>
              <w:numPr>
                <w:ilvl w:val="0"/>
                <w:numId w:val="0"/>
              </w:numPr>
              <w:jc w:val="center"/>
            </w:pPr>
            <w:r w:rsidRPr="00894273">
              <w:t>Désignation</w:t>
            </w:r>
          </w:p>
        </w:tc>
      </w:tr>
      <w:tr w:rsidR="00894273" w:rsidRPr="00894273" w14:paraId="272CB62F" w14:textId="77777777" w:rsidTr="003C0C9E">
        <w:trPr>
          <w:trHeight w:val="567"/>
          <w:jc w:val="center"/>
        </w:trPr>
        <w:tc>
          <w:tcPr>
            <w:tcW w:w="706" w:type="dxa"/>
            <w:shd w:val="clear" w:color="auto" w:fill="D9D9D9" w:themeFill="background1" w:themeFillShade="D9"/>
            <w:vAlign w:val="center"/>
          </w:tcPr>
          <w:p w14:paraId="70A3129A" w14:textId="77777777" w:rsidR="00AE16B9" w:rsidRPr="00894273" w:rsidRDefault="00AE16B9" w:rsidP="003C0C9E">
            <w:pPr>
              <w:ind w:right="-107"/>
              <w:jc w:val="left"/>
            </w:pPr>
            <w:r w:rsidRPr="00894273">
              <w:rPr>
                <w:b/>
              </w:rPr>
              <w:t>FC2</w:t>
            </w:r>
            <w:r w:rsidRPr="00894273">
              <w:t xml:space="preserve"> </w:t>
            </w:r>
          </w:p>
        </w:tc>
        <w:tc>
          <w:tcPr>
            <w:tcW w:w="790" w:type="dxa"/>
            <w:vAlign w:val="center"/>
          </w:tcPr>
          <w:p w14:paraId="3B0D977B" w14:textId="77777777" w:rsidR="00AE16B9" w:rsidRPr="00894273" w:rsidRDefault="00AE16B9" w:rsidP="003C0C9E">
            <w:pPr>
              <w:jc w:val="center"/>
            </w:pPr>
          </w:p>
        </w:tc>
        <w:tc>
          <w:tcPr>
            <w:tcW w:w="5108" w:type="dxa"/>
            <w:vAlign w:val="center"/>
          </w:tcPr>
          <w:p w14:paraId="13791524" w14:textId="77777777" w:rsidR="00AE16B9" w:rsidRPr="00894273" w:rsidRDefault="00AE16B9" w:rsidP="003C0C9E">
            <w:pPr>
              <w:pStyle w:val="Question"/>
              <w:numPr>
                <w:ilvl w:val="0"/>
                <w:numId w:val="0"/>
              </w:numPr>
              <w:jc w:val="left"/>
            </w:pPr>
          </w:p>
        </w:tc>
      </w:tr>
      <w:tr w:rsidR="00894273" w:rsidRPr="00894273" w14:paraId="38FA1219" w14:textId="77777777" w:rsidTr="003C0C9E">
        <w:trPr>
          <w:trHeight w:val="567"/>
          <w:jc w:val="center"/>
        </w:trPr>
        <w:tc>
          <w:tcPr>
            <w:tcW w:w="706" w:type="dxa"/>
            <w:shd w:val="clear" w:color="auto" w:fill="D9D9D9" w:themeFill="background1" w:themeFillShade="D9"/>
            <w:vAlign w:val="center"/>
          </w:tcPr>
          <w:p w14:paraId="7955F413" w14:textId="77777777" w:rsidR="00AE16B9" w:rsidRPr="00894273" w:rsidRDefault="00AE16B9" w:rsidP="003C0C9E">
            <w:pPr>
              <w:ind w:right="-107"/>
              <w:jc w:val="left"/>
            </w:pPr>
            <w:r w:rsidRPr="00894273">
              <w:rPr>
                <w:b/>
              </w:rPr>
              <w:t>FC8</w:t>
            </w:r>
            <w:r w:rsidRPr="00894273">
              <w:t xml:space="preserve"> </w:t>
            </w:r>
          </w:p>
        </w:tc>
        <w:tc>
          <w:tcPr>
            <w:tcW w:w="790" w:type="dxa"/>
            <w:vAlign w:val="center"/>
          </w:tcPr>
          <w:p w14:paraId="71817649" w14:textId="77777777" w:rsidR="00AE16B9" w:rsidRPr="00894273" w:rsidRDefault="00AE16B9" w:rsidP="003C0C9E">
            <w:pPr>
              <w:jc w:val="center"/>
            </w:pPr>
          </w:p>
        </w:tc>
        <w:tc>
          <w:tcPr>
            <w:tcW w:w="5108" w:type="dxa"/>
            <w:vAlign w:val="center"/>
          </w:tcPr>
          <w:p w14:paraId="0EA3B241" w14:textId="77777777" w:rsidR="00AE16B9" w:rsidRPr="00894273" w:rsidRDefault="00AE16B9" w:rsidP="003C0C9E">
            <w:pPr>
              <w:jc w:val="left"/>
            </w:pPr>
          </w:p>
        </w:tc>
      </w:tr>
    </w:tbl>
    <w:p w14:paraId="5CAEF784" w14:textId="080997A8" w:rsidR="00FF0D5E" w:rsidRPr="00894273" w:rsidRDefault="00FF0D5E" w:rsidP="00FF0D5E"/>
    <w:p w14:paraId="3F5A614A" w14:textId="472195D5" w:rsidR="00FF0D5E" w:rsidRPr="00894273" w:rsidRDefault="00034123" w:rsidP="00FF0D5E">
      <w:pPr>
        <w:pStyle w:val="Question"/>
      </w:pPr>
      <w:r w:rsidRPr="00894273"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26C30331" wp14:editId="7BE4A997">
                <wp:simplePos x="0" y="0"/>
                <wp:positionH relativeFrom="column">
                  <wp:posOffset>193040</wp:posOffset>
                </wp:positionH>
                <wp:positionV relativeFrom="paragraph">
                  <wp:posOffset>434975</wp:posOffset>
                </wp:positionV>
                <wp:extent cx="5190067" cy="1938867"/>
                <wp:effectExtent l="0" t="0" r="10795" b="23495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0067" cy="1938867"/>
                          <a:chOff x="0" y="0"/>
                          <a:chExt cx="5190067" cy="1938867"/>
                        </a:xfrm>
                      </wpg:grpSpPr>
                      <wpg:grpSp>
                        <wpg:cNvPr id="146" name="Groupe 146"/>
                        <wpg:cNvGrpSpPr/>
                        <wpg:grpSpPr>
                          <a:xfrm>
                            <a:off x="2819400" y="0"/>
                            <a:ext cx="2370667" cy="1716922"/>
                            <a:chOff x="0" y="0"/>
                            <a:chExt cx="2662715" cy="2177445"/>
                          </a:xfrm>
                        </wpg:grpSpPr>
                        <wpg:grpSp>
                          <wpg:cNvPr id="144" name="Groupe 144"/>
                          <wpg:cNvGrpSpPr/>
                          <wpg:grpSpPr>
                            <a:xfrm>
                              <a:off x="0" y="0"/>
                              <a:ext cx="2662715" cy="2177445"/>
                              <a:chOff x="0" y="0"/>
                              <a:chExt cx="2662715" cy="2177445"/>
                            </a:xfrm>
                          </wpg:grpSpPr>
                          <pic:pic xmlns:pic="http://schemas.openxmlformats.org/drawingml/2006/picture">
                            <pic:nvPicPr>
                              <pic:cNvPr id="135" name="Image 135" descr="Une image contenant intérieur, engin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" y="0"/>
                                <a:ext cx="2662713" cy="2177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6" name="Ellipse 136"/>
                            <wps:cNvSpPr/>
                            <wps:spPr>
                              <a:xfrm>
                                <a:off x="0" y="1614876"/>
                                <a:ext cx="22860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" name="Ellipse 137"/>
                            <wps:cNvSpPr/>
                            <wps:spPr>
                              <a:xfrm>
                                <a:off x="1265079" y="1864024"/>
                                <a:ext cx="171450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" name="Ellipse 138"/>
                            <wps:cNvSpPr/>
                            <wps:spPr>
                              <a:xfrm>
                                <a:off x="758031" y="1941758"/>
                                <a:ext cx="171450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" name="Ellipse 139"/>
                            <wps:cNvSpPr/>
                            <wps:spPr>
                              <a:xfrm>
                                <a:off x="2167096" y="1806874"/>
                                <a:ext cx="171450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" name="Ellipse 140"/>
                            <wps:cNvSpPr/>
                            <wps:spPr>
                              <a:xfrm>
                                <a:off x="1823086" y="1924054"/>
                                <a:ext cx="171450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" name="Ellipse 142"/>
                            <wps:cNvSpPr/>
                            <wps:spPr>
                              <a:xfrm>
                                <a:off x="382112" y="1819300"/>
                                <a:ext cx="171450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Ellipse 141"/>
                            <wps:cNvSpPr/>
                            <wps:spPr>
                              <a:xfrm>
                                <a:off x="2486042" y="1671988"/>
                                <a:ext cx="171450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5" name="Ellipse 145"/>
                          <wps:cNvSpPr/>
                          <wps:spPr>
                            <a:xfrm>
                              <a:off x="1402874" y="898419"/>
                              <a:ext cx="171450" cy="16192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5" name="Image 16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7800"/>
                            <a:ext cx="1955800" cy="160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Zone de texte 27"/>
                        <wps:cNvSpPr txBox="1"/>
                        <wps:spPr>
                          <a:xfrm>
                            <a:off x="313241" y="50788"/>
                            <a:ext cx="1001210" cy="28258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9BBAD4" w14:textId="1FAF80D2" w:rsidR="0011419A" w:rsidRDefault="0011419A" w:rsidP="006643F3">
                              <w:r>
                                <w:t>Charnière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2819400" y="1600200"/>
                            <a:ext cx="2365802" cy="3386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B1AF99B" w14:textId="7FB3DF2E" w:rsidR="0011419A" w:rsidRDefault="0011419A" w:rsidP="006643F3">
                              <w:pPr>
                                <w:jc w:val="center"/>
                              </w:pPr>
                              <w:r>
                                <w:t>Vue complète du hayon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C30331" id="Groupe 30" o:spid="_x0000_s1074" style="position:absolute;left:0;text-align:left;margin-left:15.2pt;margin-top:34.25pt;width:408.65pt;height:152.65pt;z-index:252126208;mso-width-relative:margin" coordsize="51900,19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">
                <v:group id="Groupe 146" o:spid="_x0000_s1075" style="position:absolute;left:28194;width:23706;height:17169" coordsize="26627,2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group id="Groupe 144" o:spid="_x0000_s1076" style="position:absolute;width:26627;height:21774" coordsize="26627,2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35" o:spid="_x0000_s1077" type="#_x0000_t75" alt="Une image contenant intérieur, engin&#10;&#10;Description générée automatiquement" style="position:absolute;width:26627;height:2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">
                      <v:imagedata r:id="rId29" o:title="Une image contenant intérieur, engin&#10;&#10;Description générée automatiquement"/>
                      <v:path arrowok="t"/>
                    </v:shape>
                    <v:oval id="Ellipse 136" o:spid="_x0000_s1078" style="position:absolute;top:16148;width:2286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" fillcolor="#d9e2f3 [664]" stroked="f" strokeweight="1pt">
                      <v:stroke joinstyle="miter"/>
                    </v:oval>
                    <v:oval id="Ellipse 137" o:spid="_x0000_s1079" style="position:absolute;left:12650;top:18640;width:1715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" fillcolor="#d9e2f3 [664]" stroked="f" strokeweight="1pt">
                      <v:stroke joinstyle="miter"/>
                    </v:oval>
                    <v:oval id="Ellipse 138" o:spid="_x0000_s1080" style="position:absolute;left:7580;top:19417;width:1714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" fillcolor="#d9e2f3 [664]" stroked="f" strokeweight="1pt">
                      <v:stroke joinstyle="miter"/>
                    </v:oval>
                    <v:oval id="Ellipse 139" o:spid="_x0000_s1081" style="position:absolute;left:21670;top:18068;width:1715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" fillcolor="#d9e2f3 [664]" stroked="f" strokeweight="1pt">
                      <v:stroke joinstyle="miter"/>
                    </v:oval>
                    <v:oval id="Ellipse 140" o:spid="_x0000_s1082" style="position:absolute;left:18230;top:19240;width:1715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" fillcolor="#d9e2f3 [664]" stroked="f" strokeweight="1pt">
                      <v:stroke joinstyle="miter"/>
                    </v:oval>
                    <v:oval id="Ellipse 142" o:spid="_x0000_s1083" style="position:absolute;left:3821;top:18193;width:1714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" fillcolor="#d9e2f3 [664]" stroked="f" strokeweight="1pt">
                      <v:stroke joinstyle="miter"/>
                    </v:oval>
                    <v:oval id="Ellipse 141" o:spid="_x0000_s1084" style="position:absolute;left:24860;top:16719;width:1714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" fillcolor="#d9e2f3 [664]" stroked="f" strokeweight="1pt">
                      <v:stroke joinstyle="miter"/>
                    </v:oval>
                  </v:group>
                  <v:oval id="Ellipse 145" o:spid="_x0000_s1085" style="position:absolute;left:14028;top:8984;width:1715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" fillcolor="#d9e2f3 [664]" stroked="f" strokeweight="1pt">
                    <v:stroke joinstyle="miter"/>
                  </v:oval>
                </v:group>
                <v:shape id="Image 165" o:spid="_x0000_s1086" type="#_x0000_t75" style="position:absolute;top:1778;width:19558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">
                  <v:imagedata r:id="rId3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7" o:spid="_x0000_s1087" type="#_x0000_t202" style="position:absolute;left:3132;top:507;width:10012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" fillcolor="window" strokeweight=".5pt">
                  <v:textbox>
                    <w:txbxContent>
                      <w:p w14:paraId="789BBAD4" w14:textId="1FAF80D2" w:rsidR="0011419A" w:rsidRDefault="0011419A" w:rsidP="006643F3">
                        <w:r>
                          <w:t>Charnière</w:t>
                        </w:r>
                      </w:p>
                    </w:txbxContent>
                  </v:textbox>
                </v:shape>
                <v:shape id="Zone de texte 29" o:spid="_x0000_s1088" type="#_x0000_t202" style="position:absolute;left:28194;top:16002;width:236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" fillcolor="window" strokeweight=".5pt">
                  <v:textbox>
                    <w:txbxContent>
                      <w:p w14:paraId="2B1AF99B" w14:textId="7FB3DF2E" w:rsidR="0011419A" w:rsidRDefault="0011419A" w:rsidP="006643F3">
                        <w:pPr>
                          <w:jc w:val="center"/>
                        </w:pPr>
                        <w:r>
                          <w:t>Vue complète du hayon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3AA3" w:rsidRPr="00894273">
        <w:rPr>
          <w:bCs/>
        </w:rPr>
        <w:t>Après avoir visualisé la charnière</w:t>
      </w:r>
      <w:r w:rsidR="002D3AA3" w:rsidRPr="00894273">
        <w:rPr>
          <w:b/>
        </w:rPr>
        <w:t xml:space="preserve"> </w:t>
      </w:r>
      <w:r w:rsidR="002D3AA3" w:rsidRPr="00894273">
        <w:rPr>
          <w:bCs/>
        </w:rPr>
        <w:t xml:space="preserve">sur le schéma </w:t>
      </w:r>
      <w:r w:rsidR="00622286">
        <w:rPr>
          <w:bCs/>
        </w:rPr>
        <w:t xml:space="preserve">1 </w:t>
      </w:r>
      <w:r w:rsidR="002D3AA3" w:rsidRPr="00894273">
        <w:rPr>
          <w:bCs/>
        </w:rPr>
        <w:t>ci-dessous,</w:t>
      </w:r>
      <w:r w:rsidR="002D3AA3" w:rsidRPr="00894273">
        <w:rPr>
          <w:b/>
        </w:rPr>
        <w:t xml:space="preserve"> r</w:t>
      </w:r>
      <w:r w:rsidR="00AC2CDD" w:rsidRPr="00894273">
        <w:rPr>
          <w:b/>
        </w:rPr>
        <w:t>epé</w:t>
      </w:r>
      <w:r w:rsidR="001618C2" w:rsidRPr="00894273">
        <w:rPr>
          <w:b/>
        </w:rPr>
        <w:t>rer</w:t>
      </w:r>
      <w:r w:rsidR="002D3AA3" w:rsidRPr="00894273">
        <w:rPr>
          <w:b/>
        </w:rPr>
        <w:t xml:space="preserve"> </w:t>
      </w:r>
      <w:r w:rsidR="00AC2CDD" w:rsidRPr="00894273">
        <w:t>en entourant</w:t>
      </w:r>
      <w:r w:rsidR="00FF0D5E" w:rsidRPr="00894273">
        <w:t xml:space="preserve"> la position de</w:t>
      </w:r>
      <w:r w:rsidR="006643F3" w:rsidRPr="00894273">
        <w:t xml:space="preserve"> celle</w:t>
      </w:r>
      <w:r w:rsidRPr="00894273">
        <w:t>s</w:t>
      </w:r>
      <w:r w:rsidR="006643F3" w:rsidRPr="00894273">
        <w:t>-ci sur la vue complète du hayon.</w:t>
      </w:r>
      <w:r w:rsidR="00FF0D5E" w:rsidRPr="00894273">
        <w:tab/>
      </w:r>
      <w:r w:rsidR="001D6CA1" w:rsidRPr="00894273">
        <w:t>2</w:t>
      </w:r>
      <w:r w:rsidR="00C80F0C" w:rsidRPr="00894273">
        <w:t xml:space="preserve"> point</w:t>
      </w:r>
      <w:r w:rsidR="001D6CA1" w:rsidRPr="00894273">
        <w:t>s</w:t>
      </w:r>
    </w:p>
    <w:p w14:paraId="095321A9" w14:textId="56F30F01" w:rsidR="00FF0D5E" w:rsidRPr="00894273" w:rsidRDefault="00FF0D5E" w:rsidP="00FF0D5E"/>
    <w:p w14:paraId="553F18B3" w14:textId="21CBD155" w:rsidR="00FF0D5E" w:rsidRPr="00894273" w:rsidRDefault="00FF0D5E" w:rsidP="00FF0D5E"/>
    <w:p w14:paraId="70A36FBA" w14:textId="45F3447F" w:rsidR="00FF0D5E" w:rsidRPr="00894273" w:rsidRDefault="00FF0D5E" w:rsidP="00FF0D5E"/>
    <w:p w14:paraId="49023791" w14:textId="743D9A0B" w:rsidR="00FF0D5E" w:rsidRPr="00894273" w:rsidRDefault="00FF0D5E" w:rsidP="00FF0D5E"/>
    <w:p w14:paraId="751A9F66" w14:textId="6CB075E3" w:rsidR="00FF0D5E" w:rsidRPr="00894273" w:rsidRDefault="00FF0D5E" w:rsidP="00FF0D5E"/>
    <w:p w14:paraId="7B9CC011" w14:textId="3D66576F" w:rsidR="001618C2" w:rsidRPr="00894273" w:rsidRDefault="001618C2" w:rsidP="00FF0D5E"/>
    <w:p w14:paraId="445C4E01" w14:textId="163BAA97" w:rsidR="001618C2" w:rsidRPr="00894273" w:rsidRDefault="001618C2" w:rsidP="00FF0D5E"/>
    <w:p w14:paraId="6289274B" w14:textId="0B391965" w:rsidR="001618C2" w:rsidRPr="00894273" w:rsidRDefault="001618C2" w:rsidP="00FF0D5E"/>
    <w:p w14:paraId="3E9B38D4" w14:textId="31A491AF" w:rsidR="001618C2" w:rsidRPr="00894273" w:rsidRDefault="001618C2" w:rsidP="00FF0D5E">
      <w:bookmarkStart w:id="14" w:name="_GoBack"/>
      <w:bookmarkEnd w:id="14"/>
    </w:p>
    <w:p w14:paraId="6A0B1B9E" w14:textId="4C602D44" w:rsidR="00AE16B9" w:rsidRPr="00894273" w:rsidRDefault="00622286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0B55888" wp14:editId="449FFEA2">
                <wp:simplePos x="0" y="0"/>
                <wp:positionH relativeFrom="column">
                  <wp:posOffset>554990</wp:posOffset>
                </wp:positionH>
                <wp:positionV relativeFrom="paragraph">
                  <wp:posOffset>116840</wp:posOffset>
                </wp:positionV>
                <wp:extent cx="1162050" cy="32385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E7374" w14:textId="1FE47216" w:rsidR="00622286" w:rsidRPr="00622286" w:rsidRDefault="00622286" w:rsidP="0062228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22286">
                              <w:rPr>
                                <w:color w:val="000000" w:themeColor="text1"/>
                              </w:rPr>
                              <w:t>Schéma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55888" id="Rectangle 36" o:spid="_x0000_s1089" style="position:absolute;margin-left:43.7pt;margin-top:9.2pt;width:91.5pt;height:25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" filled="f" strokecolor="black [3213]" strokeweight="1pt">
                <v:textbox>
                  <w:txbxContent>
                    <w:p w14:paraId="3A2E7374" w14:textId="1FE47216" w:rsidR="00622286" w:rsidRPr="00622286" w:rsidRDefault="00622286" w:rsidP="0062228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22286">
                        <w:rPr>
                          <w:color w:val="000000" w:themeColor="text1"/>
                        </w:rPr>
                        <w:t>Schéma 1</w:t>
                      </w:r>
                    </w:p>
                  </w:txbxContent>
                </v:textbox>
              </v:rect>
            </w:pict>
          </mc:Fallback>
        </mc:AlternateContent>
      </w:r>
      <w:r w:rsidR="00AE16B9" w:rsidRPr="00894273">
        <w:br w:type="page"/>
      </w:r>
    </w:p>
    <w:p w14:paraId="0D6EB339" w14:textId="77777777" w:rsidR="00FF0D5E" w:rsidRPr="00894273" w:rsidRDefault="00FF0D5E" w:rsidP="00FF0D5E"/>
    <w:p w14:paraId="1796B058" w14:textId="452D016F" w:rsidR="00FF0D5E" w:rsidRPr="00894273" w:rsidRDefault="00BF4961" w:rsidP="001618C2">
      <w:pPr>
        <w:pStyle w:val="Question"/>
      </w:pPr>
      <w:r w:rsidRPr="00894273">
        <w:rPr>
          <w:bCs/>
        </w:rPr>
        <w:t>En vous aidant du dossier technique</w:t>
      </w:r>
      <w:r w:rsidR="00622286">
        <w:rPr>
          <w:bCs/>
        </w:rPr>
        <w:t xml:space="preserve"> page</w:t>
      </w:r>
      <w:r w:rsidRPr="00894273">
        <w:rPr>
          <w:bCs/>
        </w:rPr>
        <w:t xml:space="preserve"> </w:t>
      </w:r>
      <w:r w:rsidRPr="00894273">
        <w:rPr>
          <w:b/>
        </w:rPr>
        <w:t>DT</w:t>
      </w:r>
      <w:r w:rsidR="008679EE">
        <w:rPr>
          <w:b/>
        </w:rPr>
        <w:t xml:space="preserve"> </w:t>
      </w:r>
      <w:r w:rsidR="00FB6450" w:rsidRPr="00894273">
        <w:rPr>
          <w:b/>
        </w:rPr>
        <w:t>15</w:t>
      </w:r>
      <w:r w:rsidRPr="00894273">
        <w:rPr>
          <w:b/>
        </w:rPr>
        <w:t>/</w:t>
      </w:r>
      <w:r w:rsidR="00FB6450" w:rsidRPr="00894273">
        <w:rPr>
          <w:b/>
        </w:rPr>
        <w:t>17</w:t>
      </w:r>
      <w:r w:rsidRPr="00894273">
        <w:rPr>
          <w:bCs/>
        </w:rPr>
        <w:t>,</w:t>
      </w:r>
      <w:r w:rsidRPr="00894273">
        <w:rPr>
          <w:b/>
        </w:rPr>
        <w:t xml:space="preserve"> e</w:t>
      </w:r>
      <w:r w:rsidR="00FF0D5E" w:rsidRPr="00894273">
        <w:rPr>
          <w:b/>
        </w:rPr>
        <w:t>ntourer</w:t>
      </w:r>
      <w:r w:rsidR="00FF0D5E" w:rsidRPr="00894273">
        <w:t xml:space="preserve"> les caractéristiques de la liaison mécanique existant entre le volet AR et la carrosserie</w:t>
      </w:r>
      <w:r w:rsidR="001618C2" w:rsidRPr="00894273">
        <w:t>.</w:t>
      </w:r>
      <w:r w:rsidR="00FF0D5E" w:rsidRPr="00894273">
        <w:tab/>
        <w:t>3 points</w:t>
      </w:r>
    </w:p>
    <w:p w14:paraId="714FAFEC" w14:textId="6D114B7B" w:rsidR="00FF0D5E" w:rsidRPr="00894273" w:rsidRDefault="00FF0D5E" w:rsidP="00FF0D5E">
      <w:pPr>
        <w:jc w:val="lef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894273" w:rsidRPr="00894273" w14:paraId="72BF0BFF" w14:textId="77777777" w:rsidTr="007421E3">
        <w:tc>
          <w:tcPr>
            <w:tcW w:w="3398" w:type="dxa"/>
          </w:tcPr>
          <w:p w14:paraId="7A45A1A1" w14:textId="77777777" w:rsidR="001618C2" w:rsidRPr="00894273" w:rsidRDefault="001618C2" w:rsidP="007421E3">
            <w:pPr>
              <w:pStyle w:val="Rponse"/>
              <w:jc w:val="center"/>
            </w:pPr>
            <w:r w:rsidRPr="00894273">
              <w:t>Complète</w:t>
            </w:r>
          </w:p>
        </w:tc>
        <w:tc>
          <w:tcPr>
            <w:tcW w:w="3398" w:type="dxa"/>
          </w:tcPr>
          <w:p w14:paraId="5C5684BD" w14:textId="61CDFB1E" w:rsidR="001618C2" w:rsidRPr="00894273" w:rsidRDefault="001618C2" w:rsidP="007421E3">
            <w:pPr>
              <w:pStyle w:val="Rponse"/>
              <w:jc w:val="center"/>
            </w:pPr>
            <w:r w:rsidRPr="00894273">
              <w:t>Rigide</w:t>
            </w:r>
          </w:p>
        </w:tc>
        <w:tc>
          <w:tcPr>
            <w:tcW w:w="3398" w:type="dxa"/>
          </w:tcPr>
          <w:p w14:paraId="7E2F2C2F" w14:textId="36278F3B" w:rsidR="001618C2" w:rsidRPr="00894273" w:rsidRDefault="001618C2" w:rsidP="007421E3">
            <w:pPr>
              <w:pStyle w:val="Rponse"/>
              <w:jc w:val="center"/>
            </w:pPr>
            <w:r w:rsidRPr="00894273">
              <w:t>Démontable</w:t>
            </w:r>
          </w:p>
        </w:tc>
      </w:tr>
      <w:tr w:rsidR="001618C2" w:rsidRPr="00894273" w14:paraId="750ADB34" w14:textId="77777777" w:rsidTr="007421E3">
        <w:tc>
          <w:tcPr>
            <w:tcW w:w="3398" w:type="dxa"/>
          </w:tcPr>
          <w:p w14:paraId="263C1878" w14:textId="6A33D70D" w:rsidR="001618C2" w:rsidRPr="00894273" w:rsidRDefault="001618C2" w:rsidP="007421E3">
            <w:pPr>
              <w:pStyle w:val="Rponse"/>
              <w:jc w:val="center"/>
            </w:pPr>
            <w:r w:rsidRPr="00894273">
              <w:t>Partielle</w:t>
            </w:r>
          </w:p>
        </w:tc>
        <w:tc>
          <w:tcPr>
            <w:tcW w:w="3398" w:type="dxa"/>
          </w:tcPr>
          <w:p w14:paraId="6A837D8C" w14:textId="60645454" w:rsidR="001618C2" w:rsidRPr="00894273" w:rsidRDefault="00802982" w:rsidP="007421E3">
            <w:pPr>
              <w:pStyle w:val="Rponse"/>
              <w:jc w:val="center"/>
            </w:pPr>
            <w:r>
              <w:t>É</w:t>
            </w:r>
            <w:r w:rsidR="001618C2" w:rsidRPr="00894273">
              <w:t>lastique</w:t>
            </w:r>
          </w:p>
        </w:tc>
        <w:tc>
          <w:tcPr>
            <w:tcW w:w="3398" w:type="dxa"/>
          </w:tcPr>
          <w:p w14:paraId="5174486A" w14:textId="77777777" w:rsidR="001618C2" w:rsidRPr="00894273" w:rsidRDefault="001618C2" w:rsidP="007421E3">
            <w:pPr>
              <w:pStyle w:val="Rponse"/>
              <w:jc w:val="center"/>
            </w:pPr>
            <w:r w:rsidRPr="00894273">
              <w:t>Non-Démontable</w:t>
            </w:r>
          </w:p>
        </w:tc>
      </w:tr>
    </w:tbl>
    <w:p w14:paraId="4B89A32C" w14:textId="77777777" w:rsidR="001618C2" w:rsidRPr="00894273" w:rsidRDefault="001618C2" w:rsidP="00FF0D5E">
      <w:pPr>
        <w:jc w:val="left"/>
      </w:pPr>
    </w:p>
    <w:p w14:paraId="01D62CAB" w14:textId="411D4D0D" w:rsidR="00FF0D5E" w:rsidRPr="00894273" w:rsidRDefault="00FF0D5E" w:rsidP="00FF0D5E">
      <w:pPr>
        <w:jc w:val="left"/>
      </w:pPr>
    </w:p>
    <w:p w14:paraId="2B440DEA" w14:textId="648157C0" w:rsidR="001618C2" w:rsidRPr="00894273" w:rsidRDefault="001618C2" w:rsidP="001618C2">
      <w:pPr>
        <w:jc w:val="left"/>
      </w:pPr>
      <w:r w:rsidRPr="00894273">
        <w:t>Après la repose du volet AR, vous devez contrôler le réglage des jeux et des affleurements</w:t>
      </w:r>
      <w:r w:rsidR="00622286">
        <w:t xml:space="preserve"> du volet arrière</w:t>
      </w:r>
      <w:r w:rsidRPr="00894273">
        <w:t>.</w:t>
      </w:r>
    </w:p>
    <w:p w14:paraId="30791889" w14:textId="7A72CE20" w:rsidR="00FC072B" w:rsidRPr="00894273" w:rsidRDefault="004C3C71" w:rsidP="00FF0D5E">
      <w:pPr>
        <w:jc w:val="left"/>
      </w:pPr>
      <w:r w:rsidRPr="00894273">
        <w:rPr>
          <w:noProof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79B4278C" wp14:editId="764146A0">
                <wp:simplePos x="0" y="0"/>
                <wp:positionH relativeFrom="margin">
                  <wp:posOffset>1191895</wp:posOffset>
                </wp:positionH>
                <wp:positionV relativeFrom="paragraph">
                  <wp:posOffset>39370</wp:posOffset>
                </wp:positionV>
                <wp:extent cx="4085112" cy="1964747"/>
                <wp:effectExtent l="0" t="0" r="10795" b="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112" cy="1964747"/>
                          <a:chOff x="0" y="0"/>
                          <a:chExt cx="4085112" cy="1964747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696" y="136566"/>
                            <a:ext cx="3242310" cy="17659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e 8"/>
                        <wpg:cNvGrpSpPr/>
                        <wpg:grpSpPr>
                          <a:xfrm>
                            <a:off x="47501" y="231568"/>
                            <a:ext cx="1027216" cy="522514"/>
                            <a:chOff x="142504" y="0"/>
                            <a:chExt cx="1027216" cy="522514"/>
                          </a:xfrm>
                        </wpg:grpSpPr>
                        <wps:wsp>
                          <wps:cNvPr id="5" name="Connecteur droit avec flèche 5"/>
                          <wps:cNvCnPr/>
                          <wps:spPr>
                            <a:xfrm>
                              <a:off x="332509" y="0"/>
                              <a:ext cx="837211" cy="522514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Connecteur droit 6"/>
                          <wps:cNvCnPr/>
                          <wps:spPr>
                            <a:xfrm flipH="1">
                              <a:off x="142504" y="0"/>
                              <a:ext cx="19592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" name="Zone de texte 9"/>
                        <wps:cNvSpPr txBox="1"/>
                        <wps:spPr>
                          <a:xfrm>
                            <a:off x="0" y="0"/>
                            <a:ext cx="255320" cy="254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C034BB" w14:textId="6E7A8B45" w:rsidR="0011419A" w:rsidRDefault="0011419A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Groupe 10"/>
                        <wpg:cNvGrpSpPr/>
                        <wpg:grpSpPr>
                          <a:xfrm flipH="1" flipV="1">
                            <a:off x="3125684" y="524988"/>
                            <a:ext cx="929739" cy="359723"/>
                            <a:chOff x="142504" y="0"/>
                            <a:chExt cx="1027216" cy="522514"/>
                          </a:xfrm>
                        </wpg:grpSpPr>
                        <wps:wsp>
                          <wps:cNvPr id="11" name="Connecteur droit avec flèche 11"/>
                          <wps:cNvCnPr/>
                          <wps:spPr>
                            <a:xfrm>
                              <a:off x="332509" y="0"/>
                              <a:ext cx="837211" cy="522514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Connecteur droit 13"/>
                          <wps:cNvCnPr/>
                          <wps:spPr>
                            <a:xfrm flipH="1">
                              <a:off x="142504" y="0"/>
                              <a:ext cx="19592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" name="Zone de texte 14"/>
                        <wps:cNvSpPr txBox="1"/>
                        <wps:spPr>
                          <a:xfrm>
                            <a:off x="3829792" y="659080"/>
                            <a:ext cx="255320" cy="254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FA040C" w14:textId="77777777" w:rsidR="0011419A" w:rsidRDefault="0011419A" w:rsidP="004C3C71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oupe 15"/>
                        <wpg:cNvGrpSpPr/>
                        <wpg:grpSpPr>
                          <a:xfrm flipH="1" flipV="1">
                            <a:off x="2091294" y="1589066"/>
                            <a:ext cx="1952254" cy="359723"/>
                            <a:chOff x="250908" y="0"/>
                            <a:chExt cx="918812" cy="522514"/>
                          </a:xfrm>
                        </wpg:grpSpPr>
                        <wps:wsp>
                          <wps:cNvPr id="16" name="Connecteur droit avec flèche 16"/>
                          <wps:cNvCnPr/>
                          <wps:spPr>
                            <a:xfrm>
                              <a:off x="332509" y="0"/>
                              <a:ext cx="837211" cy="522514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Connecteur droit 17"/>
                          <wps:cNvCnPr/>
                          <wps:spPr>
                            <a:xfrm flipH="1" flipV="1">
                              <a:off x="250908" y="455"/>
                              <a:ext cx="87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" name="Zone de texte 18"/>
                        <wps:cNvSpPr txBox="1"/>
                        <wps:spPr>
                          <a:xfrm>
                            <a:off x="3800104" y="1710046"/>
                            <a:ext cx="255320" cy="254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C37EEB" w14:textId="08E72240" w:rsidR="0011419A" w:rsidRDefault="0011419A" w:rsidP="004C3C71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4278C" id="Groupe 19" o:spid="_x0000_s1090" style="position:absolute;margin-left:93.85pt;margin-top:3.1pt;width:321.65pt;height:154.7pt;z-index:252103680;mso-position-horizontal-relative:margin" coordsize="40851,19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">
                <v:shape id="Image 172" o:spid="_x0000_s1091" type="#_x0000_t75" style="position:absolute;left:3146;top:1365;width:32424;height:1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">
                  <v:imagedata r:id="rId32" o:title=""/>
                  <v:path arrowok="t"/>
                </v:shape>
                <v:group id="Groupe 8" o:spid="_x0000_s1092" style="position:absolute;left:475;top:2315;width:10272;height:5225" coordorigin="1425" coordsize="10272,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5" o:spid="_x0000_s1093" type="#_x0000_t32" style="position:absolute;left:3325;width:8372;height:5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" strokecolor="black [3200]" strokeweight="1pt">
                    <v:stroke endarrow="block" joinstyle="miter"/>
                  </v:shape>
                  <v:line id="Connecteur droit 6" o:spid="_x0000_s1094" style="position:absolute;flip:x;visibility:visible;mso-wrap-style:square" from="1425,0" to="3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" strokecolor="black [3213]" strokeweight="1pt">
                    <v:stroke joinstyle="miter"/>
                  </v:line>
                </v:group>
                <v:shape id="Zone de texte 9" o:spid="_x0000_s1095" type="#_x0000_t202" style="position:absolute;width:2553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79C034BB" w14:textId="6E7A8B45" w:rsidR="0011419A" w:rsidRDefault="0011419A">
                        <w:r>
                          <w:t>1</w:t>
                        </w:r>
                      </w:p>
                    </w:txbxContent>
                  </v:textbox>
                </v:shape>
                <v:group id="Groupe 10" o:spid="_x0000_s1096" style="position:absolute;left:31256;top:5249;width:9298;height:3598;flip:x y" coordorigin="1425" coordsize="10272,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">
                  <v:shape id="Connecteur droit avec flèche 11" o:spid="_x0000_s1097" type="#_x0000_t32" style="position:absolute;left:3325;width:8372;height:5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" strokecolor="black [3200]" strokeweight="1pt">
                    <v:stroke endarrow="block" joinstyle="miter"/>
                  </v:shape>
                  <v:line id="Connecteur droit 13" o:spid="_x0000_s1098" style="position:absolute;flip:x;visibility:visible;mso-wrap-style:square" from="1425,0" to="3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" strokecolor="black [3213]" strokeweight="1pt">
                    <v:stroke joinstyle="miter"/>
                  </v:line>
                </v:group>
                <v:shape id="Zone de texte 14" o:spid="_x0000_s1099" type="#_x0000_t202" style="position:absolute;left:38297;top:6590;width:2554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71FA040C" w14:textId="77777777" w:rsidR="0011419A" w:rsidRDefault="0011419A" w:rsidP="004C3C71">
                        <w:r>
                          <w:t>1</w:t>
                        </w:r>
                      </w:p>
                    </w:txbxContent>
                  </v:textbox>
                </v:shape>
                <v:group id="Groupe 15" o:spid="_x0000_s1100" style="position:absolute;left:20912;top:15890;width:19523;height:3597;flip:x y" coordorigin="2509" coordsize="9188,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">
                  <v:shape id="Connecteur droit avec flèche 16" o:spid="_x0000_s1101" type="#_x0000_t32" style="position:absolute;left:3325;width:8372;height:5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" strokecolor="black [3200]" strokeweight="1pt">
                    <v:stroke endarrow="block" joinstyle="miter"/>
                  </v:shape>
                  <v:line id="Connecteur droit 17" o:spid="_x0000_s1102" style="position:absolute;flip:x y;visibility:visible;mso-wrap-style:square" from="2509,4" to="338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" strokecolor="black [3213]" strokeweight="1pt">
                    <v:stroke joinstyle="miter"/>
                  </v:line>
                </v:group>
                <v:shape id="Zone de texte 18" o:spid="_x0000_s1103" type="#_x0000_t202" style="position:absolute;left:38001;top:17100;width:2553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57C37EEB" w14:textId="08E72240" w:rsidR="0011419A" w:rsidRDefault="0011419A" w:rsidP="004C3C71">
                        <w: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8764758" w14:textId="75402412" w:rsidR="00FC072B" w:rsidRPr="00894273" w:rsidRDefault="00FC072B" w:rsidP="00FF0D5E">
      <w:pPr>
        <w:jc w:val="left"/>
      </w:pPr>
    </w:p>
    <w:p w14:paraId="012E9BA7" w14:textId="3A950321" w:rsidR="00FC072B" w:rsidRPr="00894273" w:rsidRDefault="00FC072B" w:rsidP="00FF0D5E">
      <w:pPr>
        <w:jc w:val="left"/>
      </w:pPr>
    </w:p>
    <w:p w14:paraId="0A4D3A6E" w14:textId="31F046B9" w:rsidR="00FC072B" w:rsidRPr="00894273" w:rsidRDefault="00FC072B" w:rsidP="00FF0D5E">
      <w:pPr>
        <w:jc w:val="left"/>
      </w:pPr>
    </w:p>
    <w:p w14:paraId="2CEF174A" w14:textId="2AEF2776" w:rsidR="00FC072B" w:rsidRPr="00894273" w:rsidRDefault="00FC072B" w:rsidP="00FF0D5E">
      <w:pPr>
        <w:jc w:val="left"/>
      </w:pPr>
    </w:p>
    <w:p w14:paraId="716EB512" w14:textId="0AB39CB0" w:rsidR="00FC072B" w:rsidRPr="00894273" w:rsidRDefault="00FC072B" w:rsidP="00FF0D5E">
      <w:pPr>
        <w:jc w:val="left"/>
      </w:pPr>
    </w:p>
    <w:p w14:paraId="1A129A91" w14:textId="11A79614" w:rsidR="00FC072B" w:rsidRPr="00894273" w:rsidRDefault="00FC072B" w:rsidP="00FF0D5E">
      <w:pPr>
        <w:jc w:val="left"/>
      </w:pPr>
    </w:p>
    <w:p w14:paraId="2FF00A6A" w14:textId="370A37E6" w:rsidR="00FC072B" w:rsidRPr="00894273" w:rsidRDefault="00FC072B" w:rsidP="00FF0D5E">
      <w:pPr>
        <w:jc w:val="left"/>
      </w:pPr>
    </w:p>
    <w:p w14:paraId="08A2B5A3" w14:textId="42AE6FC6" w:rsidR="00FC072B" w:rsidRPr="00894273" w:rsidRDefault="00FC072B" w:rsidP="00FF0D5E">
      <w:pPr>
        <w:jc w:val="left"/>
      </w:pPr>
    </w:p>
    <w:p w14:paraId="3AB4873F" w14:textId="531302A9" w:rsidR="00FC072B" w:rsidRPr="00894273" w:rsidRDefault="00FC072B" w:rsidP="00FF0D5E">
      <w:pPr>
        <w:jc w:val="left"/>
      </w:pPr>
    </w:p>
    <w:p w14:paraId="1B59F672" w14:textId="6F1BBC75" w:rsidR="00AB5B5A" w:rsidRPr="00894273" w:rsidRDefault="00AB5B5A" w:rsidP="00FF0D5E">
      <w:pPr>
        <w:jc w:val="left"/>
      </w:pPr>
    </w:p>
    <w:p w14:paraId="1619C8B8" w14:textId="77777777" w:rsidR="00AB5B5A" w:rsidRPr="00894273" w:rsidRDefault="00AB5B5A" w:rsidP="00FF0D5E">
      <w:pPr>
        <w:jc w:val="left"/>
      </w:pPr>
    </w:p>
    <w:p w14:paraId="52BC5EC9" w14:textId="77777777" w:rsidR="00AB5B5A" w:rsidRPr="00894273" w:rsidRDefault="00AB5B5A" w:rsidP="00FF0D5E">
      <w:pPr>
        <w:jc w:val="left"/>
      </w:pPr>
    </w:p>
    <w:p w14:paraId="107C54EC" w14:textId="256E30C3" w:rsidR="00FF0D5E" w:rsidRPr="00894273" w:rsidRDefault="00622286" w:rsidP="00FF0D5E">
      <w:pPr>
        <w:pStyle w:val="Question"/>
      </w:pPr>
      <w:bookmarkStart w:id="15" w:name="_Hlk116975245"/>
      <w:r>
        <w:rPr>
          <w:bCs/>
        </w:rPr>
        <w:t xml:space="preserve">En vous aidant du schéma de la charnière ci-dessus, </w:t>
      </w:r>
      <w:r w:rsidRPr="00622286">
        <w:rPr>
          <w:b/>
          <w:bCs/>
        </w:rPr>
        <w:t>d</w:t>
      </w:r>
      <w:r w:rsidR="003C084D" w:rsidRPr="00894273">
        <w:rPr>
          <w:b/>
          <w:bCs/>
        </w:rPr>
        <w:t>onner</w:t>
      </w:r>
      <w:r w:rsidR="003C084D" w:rsidRPr="00894273">
        <w:t xml:space="preserve"> </w:t>
      </w:r>
      <w:r w:rsidR="00F33780" w:rsidRPr="00894273">
        <w:t xml:space="preserve">le </w:t>
      </w:r>
      <w:r>
        <w:t xml:space="preserve">repère et la désignation des </w:t>
      </w:r>
      <w:r w:rsidR="003C084D" w:rsidRPr="00894273">
        <w:t>usinages qui vous permettront de régler </w:t>
      </w:r>
      <w:r>
        <w:t xml:space="preserve">les alignements ci-dessous </w:t>
      </w:r>
      <w:r w:rsidR="003C084D" w:rsidRPr="00894273">
        <w:t>:</w:t>
      </w:r>
      <w:r w:rsidR="00FF0D5E" w:rsidRPr="00894273">
        <w:tab/>
      </w:r>
    </w:p>
    <w:p w14:paraId="5D84CC5B" w14:textId="75561A54" w:rsidR="003C084D" w:rsidRPr="00894273" w:rsidRDefault="00622286" w:rsidP="00622286">
      <w:pPr>
        <w:pStyle w:val="Question"/>
        <w:numPr>
          <w:ilvl w:val="0"/>
          <w:numId w:val="0"/>
        </w:numPr>
      </w:pPr>
      <w:r>
        <w:t>A</w:t>
      </w:r>
      <w:r w:rsidR="003C084D" w:rsidRPr="00894273">
        <w:t xml:space="preserve">lignement entre : </w:t>
      </w:r>
      <w:r w:rsidR="003C084D" w:rsidRPr="00894273">
        <w:tab/>
      </w:r>
      <w:r w:rsidR="00F33780" w:rsidRPr="00894273">
        <w:t>2</w:t>
      </w:r>
      <w:r w:rsidR="003C084D" w:rsidRPr="00894273">
        <w:t xml:space="preserve"> points</w:t>
      </w:r>
    </w:p>
    <w:p w14:paraId="001AE71E" w14:textId="1B104EDD" w:rsidR="003C084D" w:rsidRPr="00894273" w:rsidRDefault="003C084D" w:rsidP="00BF4961">
      <w:pPr>
        <w:pStyle w:val="Rponse"/>
      </w:pPr>
      <w:r w:rsidRPr="00894273">
        <w:t xml:space="preserve">Le </w:t>
      </w:r>
      <w:r w:rsidR="00A07284" w:rsidRPr="00894273">
        <w:t>V</w:t>
      </w:r>
      <w:r w:rsidRPr="00894273">
        <w:t xml:space="preserve">olet </w:t>
      </w:r>
      <w:r w:rsidR="00A07284" w:rsidRPr="00894273">
        <w:t>arrière</w:t>
      </w:r>
      <w:r w:rsidRPr="00894273">
        <w:t xml:space="preserve"> et l’</w:t>
      </w:r>
      <w:r w:rsidR="00A07284" w:rsidRPr="00894273">
        <w:t>A</w:t>
      </w:r>
      <w:r w:rsidRPr="00894273">
        <w:t xml:space="preserve">ile </w:t>
      </w:r>
      <w:r w:rsidR="00A07284" w:rsidRPr="00894273">
        <w:t>a</w:t>
      </w:r>
      <w:r w:rsidR="00C80F0C" w:rsidRPr="00894273">
        <w:t xml:space="preserve">rrière : </w:t>
      </w:r>
      <w:r w:rsidR="004C3C71" w:rsidRPr="00894273">
        <w:t>Rep</w:t>
      </w:r>
      <w:r w:rsidR="00622286">
        <w:t>ère</w:t>
      </w:r>
      <w:r w:rsidR="004C3C71" w:rsidRPr="00894273">
        <w:t> : …. - Désignation :</w:t>
      </w:r>
      <w:r w:rsidR="00BF4961" w:rsidRPr="00894273">
        <w:tab/>
      </w:r>
    </w:p>
    <w:p w14:paraId="232129E4" w14:textId="4746B390" w:rsidR="003C084D" w:rsidRDefault="003C084D" w:rsidP="00BF4961">
      <w:pPr>
        <w:pStyle w:val="Rponse"/>
      </w:pPr>
      <w:r w:rsidRPr="00894273">
        <w:t xml:space="preserve">Le </w:t>
      </w:r>
      <w:r w:rsidR="00FC072B" w:rsidRPr="00894273">
        <w:t>V</w:t>
      </w:r>
      <w:r w:rsidRPr="00894273">
        <w:t xml:space="preserve">olet </w:t>
      </w:r>
      <w:r w:rsidR="00A07284" w:rsidRPr="00894273">
        <w:t>arrière</w:t>
      </w:r>
      <w:r w:rsidRPr="00894273">
        <w:t xml:space="preserve"> et le </w:t>
      </w:r>
      <w:r w:rsidR="00FC072B" w:rsidRPr="00894273">
        <w:t>P</w:t>
      </w:r>
      <w:r w:rsidR="00C80F0C" w:rsidRPr="00894273">
        <w:t xml:space="preserve">avillon : </w:t>
      </w:r>
      <w:r w:rsidR="004C3C71" w:rsidRPr="00894273">
        <w:t>Rep</w:t>
      </w:r>
      <w:r w:rsidR="00622286">
        <w:t>ère</w:t>
      </w:r>
      <w:r w:rsidR="004C3C71" w:rsidRPr="00894273">
        <w:t> : …. - Désignation :</w:t>
      </w:r>
      <w:r w:rsidR="00BF4961" w:rsidRPr="00894273">
        <w:tab/>
      </w:r>
    </w:p>
    <w:p w14:paraId="5818D05F" w14:textId="77777777" w:rsidR="00AF4447" w:rsidRPr="00AF4447" w:rsidRDefault="00AF4447" w:rsidP="00AF4447">
      <w:pPr>
        <w:rPr>
          <w:sz w:val="16"/>
          <w:szCs w:val="16"/>
        </w:rPr>
      </w:pPr>
    </w:p>
    <w:p w14:paraId="4A50C7F3" w14:textId="3BDE8200" w:rsidR="003C084D" w:rsidRDefault="00A07284" w:rsidP="00622286">
      <w:pPr>
        <w:pStyle w:val="Question"/>
      </w:pPr>
      <w:bookmarkStart w:id="16" w:name="_Hlk116975218"/>
      <w:r w:rsidRPr="00894273">
        <w:t xml:space="preserve">En vous aidant du </w:t>
      </w:r>
      <w:r w:rsidR="00C80F0C" w:rsidRPr="00894273">
        <w:t>dossier technique</w:t>
      </w:r>
      <w:r w:rsidR="00725D5D">
        <w:t xml:space="preserve"> page</w:t>
      </w:r>
      <w:r w:rsidRPr="00894273">
        <w:t xml:space="preserve"> </w:t>
      </w:r>
      <w:r w:rsidRPr="00894273">
        <w:rPr>
          <w:b/>
          <w:bCs/>
        </w:rPr>
        <w:t>D</w:t>
      </w:r>
      <w:r w:rsidR="005C5EB9" w:rsidRPr="00894273">
        <w:rPr>
          <w:b/>
          <w:bCs/>
        </w:rPr>
        <w:t>T</w:t>
      </w:r>
      <w:r w:rsidRPr="00894273">
        <w:rPr>
          <w:b/>
          <w:bCs/>
        </w:rPr>
        <w:t xml:space="preserve"> </w:t>
      </w:r>
      <w:r w:rsidR="00440CF7" w:rsidRPr="00894273">
        <w:rPr>
          <w:b/>
          <w:bCs/>
        </w:rPr>
        <w:t>16</w:t>
      </w:r>
      <w:r w:rsidRPr="00894273">
        <w:rPr>
          <w:b/>
          <w:bCs/>
        </w:rPr>
        <w:t>/</w:t>
      </w:r>
      <w:r w:rsidR="00440CF7" w:rsidRPr="00894273">
        <w:rPr>
          <w:b/>
          <w:bCs/>
        </w:rPr>
        <w:t>17</w:t>
      </w:r>
      <w:r w:rsidRPr="00894273">
        <w:t xml:space="preserve">, </w:t>
      </w:r>
      <w:r w:rsidRPr="00894273">
        <w:rPr>
          <w:b/>
          <w:bCs/>
        </w:rPr>
        <w:t>compléter</w:t>
      </w:r>
      <w:r w:rsidRPr="00894273">
        <w:t xml:space="preserve"> le tableau des valeurs des jeux et affleurements à respecter. </w:t>
      </w:r>
      <w:r w:rsidR="003C084D" w:rsidRPr="00894273">
        <w:tab/>
      </w:r>
      <w:r w:rsidR="001D6CA1" w:rsidRPr="00894273">
        <w:t>6</w:t>
      </w:r>
      <w:r w:rsidR="003C084D" w:rsidRPr="00894273">
        <w:t xml:space="preserve"> points</w:t>
      </w:r>
    </w:p>
    <w:p w14:paraId="6927A025" w14:textId="77777777" w:rsidR="00725D5D" w:rsidRPr="00725D5D" w:rsidRDefault="00725D5D" w:rsidP="00725D5D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17"/>
        <w:gridCol w:w="2822"/>
        <w:gridCol w:w="988"/>
        <w:gridCol w:w="988"/>
        <w:gridCol w:w="978"/>
        <w:gridCol w:w="1573"/>
        <w:gridCol w:w="847"/>
        <w:gridCol w:w="981"/>
      </w:tblGrid>
      <w:tr w:rsidR="00894273" w:rsidRPr="00894273" w14:paraId="37E344BB" w14:textId="77777777" w:rsidTr="00AB5B5A">
        <w:trPr>
          <w:jc w:val="center"/>
        </w:trPr>
        <w:tc>
          <w:tcPr>
            <w:tcW w:w="1017" w:type="dxa"/>
            <w:vAlign w:val="center"/>
          </w:tcPr>
          <w:p w14:paraId="2E82C38A" w14:textId="011DC7D4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94273">
              <w:rPr>
                <w:b/>
                <w:bCs/>
                <w:sz w:val="22"/>
                <w:szCs w:val="22"/>
              </w:rPr>
              <w:t>Repère</w:t>
            </w:r>
          </w:p>
        </w:tc>
        <w:tc>
          <w:tcPr>
            <w:tcW w:w="2822" w:type="dxa"/>
            <w:vAlign w:val="center"/>
          </w:tcPr>
          <w:p w14:paraId="69944B90" w14:textId="2192BEBB" w:rsidR="00CB670B" w:rsidRPr="00894273" w:rsidRDefault="00802982" w:rsidP="00150B9E">
            <w:pPr>
              <w:pStyle w:val="Rponse"/>
              <w:spacing w:before="0"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É</w:t>
            </w:r>
            <w:r w:rsidR="00150B9E" w:rsidRPr="00894273">
              <w:rPr>
                <w:b/>
                <w:bCs/>
                <w:sz w:val="22"/>
                <w:szCs w:val="22"/>
              </w:rPr>
              <w:t>lément de carrosserie</w:t>
            </w:r>
          </w:p>
        </w:tc>
        <w:tc>
          <w:tcPr>
            <w:tcW w:w="988" w:type="dxa"/>
            <w:vAlign w:val="center"/>
          </w:tcPr>
          <w:p w14:paraId="7923C99F" w14:textId="08583D11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94273">
              <w:rPr>
                <w:b/>
                <w:bCs/>
                <w:sz w:val="22"/>
                <w:szCs w:val="22"/>
              </w:rPr>
              <w:t>Jeux</w:t>
            </w:r>
          </w:p>
        </w:tc>
        <w:tc>
          <w:tcPr>
            <w:tcW w:w="988" w:type="dxa"/>
            <w:vAlign w:val="center"/>
          </w:tcPr>
          <w:p w14:paraId="6CFAD1B2" w14:textId="25711B13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94273">
              <w:rPr>
                <w:b/>
                <w:bCs/>
                <w:sz w:val="22"/>
                <w:szCs w:val="22"/>
              </w:rPr>
              <w:t>Mini</w:t>
            </w:r>
          </w:p>
        </w:tc>
        <w:tc>
          <w:tcPr>
            <w:tcW w:w="978" w:type="dxa"/>
            <w:vAlign w:val="center"/>
          </w:tcPr>
          <w:p w14:paraId="6D4B7A18" w14:textId="5B211B8F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94273">
              <w:rPr>
                <w:b/>
                <w:bCs/>
                <w:sz w:val="22"/>
                <w:szCs w:val="22"/>
              </w:rPr>
              <w:t>Maxi</w:t>
            </w:r>
          </w:p>
        </w:tc>
        <w:tc>
          <w:tcPr>
            <w:tcW w:w="1573" w:type="dxa"/>
            <w:vAlign w:val="center"/>
          </w:tcPr>
          <w:p w14:paraId="0397E23C" w14:textId="13F03AEA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94273">
              <w:rPr>
                <w:b/>
                <w:bCs/>
                <w:sz w:val="22"/>
                <w:szCs w:val="22"/>
              </w:rPr>
              <w:t>Affleurement</w:t>
            </w:r>
          </w:p>
        </w:tc>
        <w:tc>
          <w:tcPr>
            <w:tcW w:w="847" w:type="dxa"/>
            <w:vAlign w:val="center"/>
          </w:tcPr>
          <w:p w14:paraId="74CEC07B" w14:textId="52D88B26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94273">
              <w:rPr>
                <w:b/>
                <w:bCs/>
                <w:sz w:val="22"/>
                <w:szCs w:val="22"/>
              </w:rPr>
              <w:t>Mini</w:t>
            </w:r>
          </w:p>
        </w:tc>
        <w:tc>
          <w:tcPr>
            <w:tcW w:w="981" w:type="dxa"/>
            <w:vAlign w:val="center"/>
          </w:tcPr>
          <w:p w14:paraId="3ABB20BA" w14:textId="0B863FDC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94273">
              <w:rPr>
                <w:b/>
                <w:bCs/>
                <w:sz w:val="22"/>
                <w:szCs w:val="22"/>
              </w:rPr>
              <w:t>Maxi</w:t>
            </w:r>
          </w:p>
        </w:tc>
      </w:tr>
      <w:tr w:rsidR="00894273" w:rsidRPr="00894273" w14:paraId="01C84BA0" w14:textId="77777777" w:rsidTr="00AB5B5A">
        <w:trPr>
          <w:trHeight w:val="407"/>
          <w:jc w:val="center"/>
        </w:trPr>
        <w:tc>
          <w:tcPr>
            <w:tcW w:w="1017" w:type="dxa"/>
            <w:vAlign w:val="center"/>
          </w:tcPr>
          <w:p w14:paraId="24D08683" w14:textId="15C70365" w:rsidR="00CB670B" w:rsidRPr="00894273" w:rsidRDefault="00150B9E" w:rsidP="00150B9E">
            <w:pPr>
              <w:pStyle w:val="Rponse"/>
              <w:spacing w:before="0" w:after="0" w:line="240" w:lineRule="auto"/>
              <w:jc w:val="center"/>
              <w:rPr>
                <w:b/>
                <w:bCs/>
              </w:rPr>
            </w:pPr>
            <w:r w:rsidRPr="00894273">
              <w:rPr>
                <w:b/>
                <w:bCs/>
              </w:rPr>
              <w:t>« AB »</w:t>
            </w:r>
          </w:p>
        </w:tc>
        <w:tc>
          <w:tcPr>
            <w:tcW w:w="2822" w:type="dxa"/>
            <w:vAlign w:val="center"/>
          </w:tcPr>
          <w:p w14:paraId="6EC51B7D" w14:textId="6863D1C6" w:rsidR="00CB670B" w:rsidRPr="00894273" w:rsidRDefault="00150B9E" w:rsidP="00150B9E">
            <w:pPr>
              <w:pStyle w:val="Rponse"/>
              <w:spacing w:before="0" w:after="0" w:line="240" w:lineRule="auto"/>
              <w:jc w:val="left"/>
            </w:pPr>
            <w:r w:rsidRPr="00894273">
              <w:t>Volet arrière/Aile arrière</w:t>
            </w:r>
          </w:p>
        </w:tc>
        <w:tc>
          <w:tcPr>
            <w:tcW w:w="988" w:type="dxa"/>
            <w:vAlign w:val="center"/>
          </w:tcPr>
          <w:p w14:paraId="1ABC8AB1" w14:textId="77777777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</w:pPr>
          </w:p>
        </w:tc>
        <w:tc>
          <w:tcPr>
            <w:tcW w:w="988" w:type="dxa"/>
            <w:vAlign w:val="center"/>
          </w:tcPr>
          <w:p w14:paraId="4E215A94" w14:textId="77777777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</w:pPr>
          </w:p>
        </w:tc>
        <w:tc>
          <w:tcPr>
            <w:tcW w:w="978" w:type="dxa"/>
            <w:vAlign w:val="center"/>
          </w:tcPr>
          <w:p w14:paraId="709CB508" w14:textId="77777777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</w:pPr>
          </w:p>
        </w:tc>
        <w:tc>
          <w:tcPr>
            <w:tcW w:w="1573" w:type="dxa"/>
            <w:vAlign w:val="center"/>
          </w:tcPr>
          <w:p w14:paraId="46D9E8DF" w14:textId="77777777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</w:pPr>
          </w:p>
        </w:tc>
        <w:tc>
          <w:tcPr>
            <w:tcW w:w="847" w:type="dxa"/>
            <w:vAlign w:val="center"/>
          </w:tcPr>
          <w:p w14:paraId="30C77B52" w14:textId="77777777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</w:pPr>
          </w:p>
        </w:tc>
        <w:tc>
          <w:tcPr>
            <w:tcW w:w="981" w:type="dxa"/>
            <w:vAlign w:val="center"/>
          </w:tcPr>
          <w:p w14:paraId="6FD2B720" w14:textId="77777777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</w:pPr>
          </w:p>
        </w:tc>
      </w:tr>
      <w:tr w:rsidR="00894273" w:rsidRPr="00894273" w14:paraId="7CA64E30" w14:textId="77777777" w:rsidTr="00AB5B5A">
        <w:trPr>
          <w:trHeight w:val="426"/>
          <w:jc w:val="center"/>
        </w:trPr>
        <w:tc>
          <w:tcPr>
            <w:tcW w:w="1017" w:type="dxa"/>
            <w:vAlign w:val="center"/>
          </w:tcPr>
          <w:p w14:paraId="7C09FC7B" w14:textId="79EE8829" w:rsidR="00CB670B" w:rsidRPr="00894273" w:rsidRDefault="00150B9E" w:rsidP="00150B9E">
            <w:pPr>
              <w:pStyle w:val="Rponse"/>
              <w:spacing w:before="0" w:after="0" w:line="240" w:lineRule="auto"/>
              <w:jc w:val="center"/>
              <w:rPr>
                <w:b/>
                <w:bCs/>
              </w:rPr>
            </w:pPr>
            <w:r w:rsidRPr="00894273">
              <w:rPr>
                <w:b/>
                <w:bCs/>
              </w:rPr>
              <w:t>« AW »</w:t>
            </w:r>
          </w:p>
        </w:tc>
        <w:tc>
          <w:tcPr>
            <w:tcW w:w="2822" w:type="dxa"/>
            <w:vAlign w:val="center"/>
          </w:tcPr>
          <w:p w14:paraId="26280634" w14:textId="369EFD6E" w:rsidR="00CB670B" w:rsidRPr="00894273" w:rsidRDefault="00150B9E" w:rsidP="00150B9E">
            <w:pPr>
              <w:pStyle w:val="Rponse"/>
              <w:spacing w:before="0" w:after="0" w:line="240" w:lineRule="auto"/>
              <w:jc w:val="left"/>
            </w:pPr>
            <w:r w:rsidRPr="00894273">
              <w:t>Volet arrière/Pavillon</w:t>
            </w:r>
          </w:p>
        </w:tc>
        <w:tc>
          <w:tcPr>
            <w:tcW w:w="988" w:type="dxa"/>
            <w:vAlign w:val="center"/>
          </w:tcPr>
          <w:p w14:paraId="6882CBAF" w14:textId="77777777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</w:pPr>
          </w:p>
        </w:tc>
        <w:tc>
          <w:tcPr>
            <w:tcW w:w="988" w:type="dxa"/>
            <w:vAlign w:val="center"/>
          </w:tcPr>
          <w:p w14:paraId="7CCCEDC2" w14:textId="77777777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</w:pPr>
          </w:p>
        </w:tc>
        <w:tc>
          <w:tcPr>
            <w:tcW w:w="978" w:type="dxa"/>
            <w:vAlign w:val="center"/>
          </w:tcPr>
          <w:p w14:paraId="5CCA2EF9" w14:textId="77777777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</w:pPr>
          </w:p>
        </w:tc>
        <w:tc>
          <w:tcPr>
            <w:tcW w:w="1573" w:type="dxa"/>
            <w:vAlign w:val="center"/>
          </w:tcPr>
          <w:p w14:paraId="5378FE44" w14:textId="77777777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</w:pPr>
          </w:p>
        </w:tc>
        <w:tc>
          <w:tcPr>
            <w:tcW w:w="847" w:type="dxa"/>
            <w:vAlign w:val="center"/>
          </w:tcPr>
          <w:p w14:paraId="63BF618D" w14:textId="77777777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</w:pPr>
          </w:p>
        </w:tc>
        <w:tc>
          <w:tcPr>
            <w:tcW w:w="981" w:type="dxa"/>
            <w:vAlign w:val="center"/>
          </w:tcPr>
          <w:p w14:paraId="400E38D0" w14:textId="77777777" w:rsidR="00CB670B" w:rsidRPr="00894273" w:rsidRDefault="00CB670B" w:rsidP="00150B9E">
            <w:pPr>
              <w:pStyle w:val="Rponse"/>
              <w:spacing w:before="0" w:after="0" w:line="240" w:lineRule="auto"/>
              <w:jc w:val="center"/>
            </w:pPr>
          </w:p>
        </w:tc>
      </w:tr>
    </w:tbl>
    <w:p w14:paraId="6F4A8E2E" w14:textId="77777777" w:rsidR="00AE16B9" w:rsidRPr="00894273" w:rsidRDefault="00AE16B9">
      <w:pPr>
        <w:jc w:val="left"/>
      </w:pPr>
      <w:r w:rsidRPr="00894273">
        <w:br w:type="page"/>
      </w:r>
    </w:p>
    <w:p w14:paraId="22CFC6FC" w14:textId="77777777" w:rsidR="00400D3C" w:rsidRPr="00894273" w:rsidRDefault="00400D3C" w:rsidP="00400D3C">
      <w:pPr>
        <w:pStyle w:val="Question"/>
        <w:numPr>
          <w:ilvl w:val="0"/>
          <w:numId w:val="0"/>
        </w:numPr>
      </w:pPr>
    </w:p>
    <w:p w14:paraId="2DB43474" w14:textId="2BC02ACA" w:rsidR="00F266C7" w:rsidRPr="00894273" w:rsidRDefault="00725D5D" w:rsidP="00725D5D">
      <w:pPr>
        <w:pStyle w:val="Question"/>
      </w:pPr>
      <w:r>
        <w:rPr>
          <w:bCs/>
        </w:rPr>
        <w:t xml:space="preserve">À l’aide du dossier technique page </w:t>
      </w:r>
      <w:r w:rsidRPr="00725D5D">
        <w:rPr>
          <w:b/>
          <w:bCs/>
        </w:rPr>
        <w:t>DT 6/17</w:t>
      </w:r>
      <w:r>
        <w:rPr>
          <w:bCs/>
        </w:rPr>
        <w:t xml:space="preserve">, </w:t>
      </w:r>
      <w:r>
        <w:rPr>
          <w:b/>
          <w:bCs/>
        </w:rPr>
        <w:t>d</w:t>
      </w:r>
      <w:r w:rsidR="00DA1398" w:rsidRPr="00894273">
        <w:rPr>
          <w:b/>
          <w:bCs/>
        </w:rPr>
        <w:t>onner</w:t>
      </w:r>
      <w:r w:rsidR="00DA1398" w:rsidRPr="00894273">
        <w:t xml:space="preserve"> le nom de l’</w:t>
      </w:r>
      <w:r w:rsidR="00F266C7" w:rsidRPr="00894273">
        <w:t xml:space="preserve">outil à utiliser pour le réglage du jeu </w:t>
      </w:r>
      <w:r w:rsidR="00DA1398" w:rsidRPr="00894273">
        <w:t>repère</w:t>
      </w:r>
      <w:r w:rsidR="00F266C7" w:rsidRPr="00894273">
        <w:t xml:space="preserve"> </w:t>
      </w:r>
      <w:r w:rsidR="00F266C7" w:rsidRPr="00894273">
        <w:rPr>
          <w:b/>
          <w:bCs/>
        </w:rPr>
        <w:t>« </w:t>
      </w:r>
      <w:r w:rsidR="00DA1398" w:rsidRPr="00894273">
        <w:rPr>
          <w:b/>
          <w:bCs/>
        </w:rPr>
        <w:t xml:space="preserve">AB » </w:t>
      </w:r>
      <w:r w:rsidRPr="00725D5D">
        <w:rPr>
          <w:bCs/>
        </w:rPr>
        <w:t>v</w:t>
      </w:r>
      <w:r w:rsidR="00F266C7" w:rsidRPr="00894273">
        <w:t>olet arrière/</w:t>
      </w:r>
      <w:r>
        <w:t>a</w:t>
      </w:r>
      <w:r w:rsidR="00F266C7" w:rsidRPr="00894273">
        <w:t>ile arrière</w:t>
      </w:r>
      <w:r w:rsidR="00DA1398" w:rsidRPr="00894273">
        <w:t>.</w:t>
      </w:r>
      <w:r w:rsidR="00F266C7" w:rsidRPr="00894273">
        <w:tab/>
      </w:r>
      <w:r w:rsidR="009A3661" w:rsidRPr="00894273">
        <w:t>1</w:t>
      </w:r>
      <w:r w:rsidR="005F253E" w:rsidRPr="00894273">
        <w:t xml:space="preserve"> point</w:t>
      </w:r>
    </w:p>
    <w:p w14:paraId="18139F61" w14:textId="0B751254" w:rsidR="003C084D" w:rsidRPr="00894273" w:rsidRDefault="003C084D" w:rsidP="003C084D">
      <w:pPr>
        <w:pStyle w:val="Rponse"/>
      </w:pPr>
      <w:r w:rsidRPr="00894273">
        <w:tab/>
      </w:r>
    </w:p>
    <w:bookmarkEnd w:id="15"/>
    <w:bookmarkEnd w:id="16"/>
    <w:p w14:paraId="129C3623" w14:textId="77777777" w:rsidR="00AE16B9" w:rsidRPr="00894273" w:rsidRDefault="00AE16B9" w:rsidP="00AE16B9">
      <w:pPr>
        <w:jc w:val="left"/>
      </w:pPr>
    </w:p>
    <w:p w14:paraId="0DD58BEC" w14:textId="15F772C8" w:rsidR="00AE16B9" w:rsidRPr="00894273" w:rsidRDefault="002560F6" w:rsidP="00AE16B9">
      <w:pPr>
        <w:pStyle w:val="Question"/>
      </w:pPr>
      <w:bookmarkStart w:id="17" w:name="_Hlk124323910"/>
      <w:r>
        <w:t>Le recouvrement du hayon est réalisé. E</w:t>
      </w:r>
      <w:r w:rsidR="00AE16B9" w:rsidRPr="00894273">
        <w:t>n vous aidant du dossier technique</w:t>
      </w:r>
      <w:r w:rsidR="00725D5D">
        <w:t xml:space="preserve"> page</w:t>
      </w:r>
      <w:r w:rsidR="00AE16B9" w:rsidRPr="00894273">
        <w:t xml:space="preserve"> </w:t>
      </w:r>
      <w:r w:rsidR="00AE16B9" w:rsidRPr="00894273">
        <w:rPr>
          <w:b/>
          <w:bCs/>
        </w:rPr>
        <w:t xml:space="preserve">DT </w:t>
      </w:r>
      <w:r w:rsidR="00440CF7" w:rsidRPr="00894273">
        <w:rPr>
          <w:b/>
          <w:bCs/>
        </w:rPr>
        <w:t>17</w:t>
      </w:r>
      <w:r w:rsidR="00AE16B9" w:rsidRPr="00894273">
        <w:rPr>
          <w:b/>
          <w:bCs/>
        </w:rPr>
        <w:t>/</w:t>
      </w:r>
      <w:r w:rsidR="00440CF7" w:rsidRPr="00894273">
        <w:rPr>
          <w:b/>
          <w:bCs/>
        </w:rPr>
        <w:t>17</w:t>
      </w:r>
      <w:r w:rsidR="00AE16B9" w:rsidRPr="00894273">
        <w:t xml:space="preserve">, </w:t>
      </w:r>
      <w:r w:rsidR="00AE16B9" w:rsidRPr="00894273">
        <w:rPr>
          <w:b/>
          <w:bCs/>
        </w:rPr>
        <w:t>citer</w:t>
      </w:r>
      <w:r w:rsidR="00AE16B9" w:rsidRPr="00894273">
        <w:t xml:space="preserve"> les différentes étapes </w:t>
      </w:r>
      <w:r>
        <w:t>pour</w:t>
      </w:r>
      <w:r w:rsidR="00AE16B9" w:rsidRPr="00894273">
        <w:t xml:space="preserve"> la pose de la lunette arrière collée</w:t>
      </w:r>
      <w:bookmarkEnd w:id="17"/>
      <w:r w:rsidR="00AE16B9" w:rsidRPr="00894273">
        <w:t>.</w:t>
      </w:r>
      <w:r w:rsidR="00AE16B9" w:rsidRPr="00894273">
        <w:tab/>
      </w:r>
      <w:r w:rsidR="001D6CA1" w:rsidRPr="00894273">
        <w:t>8</w:t>
      </w:r>
      <w:r w:rsidR="00AE16B9" w:rsidRPr="00894273">
        <w:t xml:space="preserve"> points</w:t>
      </w:r>
    </w:p>
    <w:p w14:paraId="00ED4D82" w14:textId="0B61F38D" w:rsidR="00AE16B9" w:rsidRPr="00894273" w:rsidRDefault="00AB5B5A" w:rsidP="00AB5B5A">
      <w:pPr>
        <w:pStyle w:val="Rponse"/>
      </w:pPr>
      <w:r w:rsidRPr="00894273">
        <w:tab/>
      </w:r>
    </w:p>
    <w:p w14:paraId="47C92524" w14:textId="5EA59D21" w:rsidR="00AB5B5A" w:rsidRPr="00894273" w:rsidRDefault="00AB5B5A" w:rsidP="00AB5B5A">
      <w:pPr>
        <w:pStyle w:val="Rponse"/>
      </w:pPr>
      <w:r w:rsidRPr="00894273">
        <w:tab/>
      </w:r>
    </w:p>
    <w:p w14:paraId="1289D2B2" w14:textId="49AA645A" w:rsidR="00AB5B5A" w:rsidRPr="00894273" w:rsidRDefault="00AB5B5A" w:rsidP="00AB5B5A">
      <w:pPr>
        <w:pStyle w:val="Rponse"/>
      </w:pPr>
      <w:r w:rsidRPr="00894273">
        <w:tab/>
      </w:r>
    </w:p>
    <w:p w14:paraId="28D8ACB6" w14:textId="29F74526" w:rsidR="00AB5B5A" w:rsidRPr="00894273" w:rsidRDefault="00AB5B5A" w:rsidP="00AB5B5A">
      <w:pPr>
        <w:pStyle w:val="Rponse"/>
      </w:pPr>
      <w:r w:rsidRPr="00894273">
        <w:tab/>
      </w:r>
    </w:p>
    <w:p w14:paraId="0E2490F5" w14:textId="5258E120" w:rsidR="00AB5B5A" w:rsidRPr="00894273" w:rsidRDefault="00AB5B5A" w:rsidP="00AB5B5A">
      <w:pPr>
        <w:pStyle w:val="Rponse"/>
      </w:pPr>
      <w:r w:rsidRPr="00894273">
        <w:tab/>
      </w:r>
    </w:p>
    <w:p w14:paraId="36C17978" w14:textId="16ED994E" w:rsidR="00AB5B5A" w:rsidRPr="00894273" w:rsidRDefault="00AB5B5A" w:rsidP="00AB5B5A">
      <w:pPr>
        <w:pStyle w:val="Rponse"/>
      </w:pPr>
      <w:r w:rsidRPr="00894273">
        <w:tab/>
      </w:r>
    </w:p>
    <w:p w14:paraId="341EF7B0" w14:textId="241EE0AF" w:rsidR="00AB5B5A" w:rsidRPr="00894273" w:rsidRDefault="00AB5B5A" w:rsidP="00AB5B5A">
      <w:pPr>
        <w:pStyle w:val="Rponse"/>
      </w:pPr>
      <w:r w:rsidRPr="00894273">
        <w:tab/>
      </w:r>
    </w:p>
    <w:p w14:paraId="4F9E6ADF" w14:textId="0CC63129" w:rsidR="00AB5B5A" w:rsidRPr="00894273" w:rsidRDefault="00AB5B5A" w:rsidP="00AB5B5A">
      <w:pPr>
        <w:pStyle w:val="Rponse"/>
      </w:pPr>
      <w:r w:rsidRPr="00894273">
        <w:tab/>
      </w:r>
    </w:p>
    <w:p w14:paraId="2A58A61F" w14:textId="79EB10FF" w:rsidR="00AB5B5A" w:rsidRPr="00894273" w:rsidRDefault="00AB5B5A" w:rsidP="00AB5B5A">
      <w:pPr>
        <w:pStyle w:val="Rponse"/>
      </w:pPr>
      <w:r w:rsidRPr="00894273">
        <w:tab/>
      </w:r>
    </w:p>
    <w:p w14:paraId="49F7F7DA" w14:textId="1E24F7FB" w:rsidR="00AB5B5A" w:rsidRPr="00894273" w:rsidRDefault="00AB5B5A" w:rsidP="00AB5B5A">
      <w:pPr>
        <w:pStyle w:val="Rponse"/>
      </w:pPr>
      <w:r w:rsidRPr="00894273">
        <w:tab/>
      </w:r>
    </w:p>
    <w:p w14:paraId="0B4A152E" w14:textId="304D8056" w:rsidR="00AB5B5A" w:rsidRPr="00894273" w:rsidRDefault="00AB5B5A" w:rsidP="00AB5B5A">
      <w:pPr>
        <w:pStyle w:val="Rponse"/>
      </w:pPr>
      <w:r w:rsidRPr="00894273">
        <w:tab/>
      </w:r>
    </w:p>
    <w:p w14:paraId="284128C7" w14:textId="488C6597" w:rsidR="00AB5B5A" w:rsidRPr="00894273" w:rsidRDefault="00AB5B5A" w:rsidP="00AB5B5A">
      <w:pPr>
        <w:pStyle w:val="Rponse"/>
      </w:pPr>
      <w:r w:rsidRPr="00894273">
        <w:tab/>
      </w:r>
    </w:p>
    <w:p w14:paraId="4D224099" w14:textId="63DE1C0C" w:rsidR="00AB5B5A" w:rsidRPr="00894273" w:rsidRDefault="00AB5B5A" w:rsidP="00AB5B5A">
      <w:pPr>
        <w:pStyle w:val="Rponse"/>
      </w:pPr>
      <w:r w:rsidRPr="00894273">
        <w:tab/>
      </w:r>
    </w:p>
    <w:p w14:paraId="5AE6E6BA" w14:textId="77777777" w:rsidR="00AB5B5A" w:rsidRPr="00894273" w:rsidRDefault="00AB5B5A" w:rsidP="00AB5B5A"/>
    <w:p w14:paraId="09421DDF" w14:textId="1A3E3B5B" w:rsidR="001618C2" w:rsidRPr="00894273" w:rsidRDefault="001618C2" w:rsidP="00FF0D5E">
      <w:pPr>
        <w:jc w:val="left"/>
      </w:pPr>
    </w:p>
    <w:sectPr w:rsidR="001618C2" w:rsidRPr="00894273" w:rsidSect="004D5F18">
      <w:headerReference w:type="first" r:id="rId33"/>
      <w:pgSz w:w="11906" w:h="16838" w:code="9"/>
      <w:pgMar w:top="1418" w:right="851" w:bottom="1134" w:left="851" w:header="720" w:footer="361" w:gutter="0"/>
      <w:pgNumType w:start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C3B860" w14:textId="77777777" w:rsidR="00DB1B8C" w:rsidRDefault="00DB1B8C">
      <w:r>
        <w:separator/>
      </w:r>
    </w:p>
  </w:endnote>
  <w:endnote w:type="continuationSeparator" w:id="0">
    <w:p w14:paraId="220609DC" w14:textId="77777777" w:rsidR="00DB1B8C" w:rsidRDefault="00DB1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F52A7" w14:textId="77777777" w:rsidR="00675A35" w:rsidRDefault="00675A3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06"/>
      <w:gridCol w:w="2657"/>
      <w:gridCol w:w="1560"/>
      <w:gridCol w:w="1283"/>
    </w:tblGrid>
    <w:tr w:rsidR="0011419A" w14:paraId="3E322794" w14:textId="77777777" w:rsidTr="00675A35">
      <w:trPr>
        <w:trHeight w:val="348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9850AE5" w14:textId="77777777" w:rsidR="0011419A" w:rsidRPr="001627AF" w:rsidRDefault="0011419A" w:rsidP="00542C7E">
          <w:pPr>
            <w:jc w:val="center"/>
            <w:rPr>
              <w:b/>
            </w:rPr>
          </w:pPr>
          <w:r>
            <w:rPr>
              <w:b/>
              <w:sz w:val="20"/>
            </w:rPr>
            <w:t>CAP Réparation des carrosseries</w:t>
          </w:r>
        </w:p>
      </w:tc>
      <w:tc>
        <w:tcPr>
          <w:tcW w:w="265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FFFA7A5" w14:textId="78FFEBAA" w:rsidR="0011419A" w:rsidRDefault="00675A35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AP 2406-CAP RC EP1 1</w:t>
          </w:r>
        </w:p>
      </w:tc>
      <w:tc>
        <w:tcPr>
          <w:tcW w:w="1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DCF1E1D" w14:textId="3189CB64" w:rsidR="0011419A" w:rsidRPr="00135649" w:rsidRDefault="0011419A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 w:rsidR="00675A35">
            <w:rPr>
              <w:rFonts w:cs="Arial"/>
              <w:sz w:val="20"/>
              <w:szCs w:val="20"/>
            </w:rPr>
            <w:t>2024</w:t>
          </w:r>
        </w:p>
      </w:tc>
      <w:tc>
        <w:tcPr>
          <w:tcW w:w="128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DC308B6" w14:textId="77777777" w:rsidR="0011419A" w:rsidRPr="00023F30" w:rsidRDefault="0011419A" w:rsidP="00D2650C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DS</w:t>
          </w:r>
        </w:p>
      </w:tc>
    </w:tr>
    <w:tr w:rsidR="0011419A" w14:paraId="2C3E60B6" w14:textId="77777777" w:rsidTr="00675A35">
      <w:trPr>
        <w:trHeight w:val="456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5251D2D" w14:textId="77777777" w:rsidR="0011419A" w:rsidRDefault="0011419A" w:rsidP="00542C7E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P1 – Analyse d’une situation professionnelle</w:t>
          </w:r>
        </w:p>
      </w:tc>
      <w:tc>
        <w:tcPr>
          <w:tcW w:w="265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BDD1AF8" w14:textId="77777777" w:rsidR="0011419A" w:rsidRDefault="0011419A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2 h</w:t>
          </w:r>
        </w:p>
      </w:tc>
      <w:tc>
        <w:tcPr>
          <w:tcW w:w="1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C606AD9" w14:textId="3B11B981" w:rsidR="0011419A" w:rsidRDefault="0011419A" w:rsidP="00482CC5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4</w:t>
          </w:r>
        </w:p>
      </w:tc>
      <w:tc>
        <w:tcPr>
          <w:tcW w:w="128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9EFB6A2" w14:textId="37BF3333" w:rsidR="0011419A" w:rsidRPr="00135649" w:rsidRDefault="0011419A" w:rsidP="006357E7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>Page</w:t>
          </w:r>
          <w:r w:rsidRPr="00135649">
            <w:rPr>
              <w:rFonts w:cs="Arial"/>
              <w:b w:val="0"/>
              <w:i w:val="0"/>
              <w:sz w:val="20"/>
              <w:szCs w:val="20"/>
            </w:rPr>
            <w:t xml:space="preserve"> 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3C6B2D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7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 \* Arabic  \* MERGEFORMAT </w:instrTex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3C6B2D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14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7010E342" w14:textId="77777777" w:rsidR="0011419A" w:rsidRPr="00D22748" w:rsidRDefault="0011419A">
    <w:pPr>
      <w:pStyle w:val="Pieddepage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06"/>
      <w:gridCol w:w="2657"/>
      <w:gridCol w:w="1701"/>
      <w:gridCol w:w="1142"/>
    </w:tblGrid>
    <w:tr w:rsidR="0011419A" w14:paraId="7D3FA441" w14:textId="77777777" w:rsidTr="00675A35">
      <w:trPr>
        <w:trHeight w:val="348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5657746" w14:textId="77777777" w:rsidR="0011419A" w:rsidRPr="001627AF" w:rsidRDefault="0011419A" w:rsidP="0088185B">
          <w:pPr>
            <w:jc w:val="center"/>
            <w:rPr>
              <w:b/>
            </w:rPr>
          </w:pPr>
          <w:r>
            <w:rPr>
              <w:b/>
              <w:sz w:val="20"/>
            </w:rPr>
            <w:t>CAP Réparation des carrosseries</w:t>
          </w:r>
        </w:p>
      </w:tc>
      <w:tc>
        <w:tcPr>
          <w:tcW w:w="265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09DA00E" w14:textId="4505646E" w:rsidR="0011419A" w:rsidRDefault="00675A35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AP 24</w:t>
          </w:r>
          <w:r w:rsidR="0011419A">
            <w:rPr>
              <w:rFonts w:cs="Arial"/>
              <w:sz w:val="20"/>
              <w:szCs w:val="20"/>
            </w:rPr>
            <w:t>06-CAP RC EP1</w:t>
          </w:r>
          <w:r>
            <w:rPr>
              <w:rFonts w:cs="Arial"/>
              <w:sz w:val="20"/>
              <w:szCs w:val="20"/>
            </w:rPr>
            <w:t xml:space="preserve"> 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A121AF2" w14:textId="28FE8DFF" w:rsidR="0011419A" w:rsidRPr="00135649" w:rsidRDefault="0011419A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</w:t>
          </w:r>
          <w:r w:rsidR="00675A35">
            <w:rPr>
              <w:rFonts w:cs="Arial"/>
              <w:sz w:val="20"/>
              <w:szCs w:val="20"/>
            </w:rPr>
            <w:t>24</w:t>
          </w:r>
        </w:p>
      </w:tc>
      <w:tc>
        <w:tcPr>
          <w:tcW w:w="11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3A071EF" w14:textId="77777777" w:rsidR="0011419A" w:rsidRPr="00023F30" w:rsidRDefault="0011419A" w:rsidP="004871E0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DS</w:t>
          </w:r>
        </w:p>
      </w:tc>
    </w:tr>
    <w:tr w:rsidR="0011419A" w14:paraId="5F9C827A" w14:textId="77777777" w:rsidTr="00675A35">
      <w:trPr>
        <w:trHeight w:val="456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D8D47EE" w14:textId="77777777" w:rsidR="0011419A" w:rsidRDefault="0011419A" w:rsidP="0088185B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P1 – Analyse d’une situation professionnelle</w:t>
          </w:r>
        </w:p>
      </w:tc>
      <w:tc>
        <w:tcPr>
          <w:tcW w:w="265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00D21BF" w14:textId="77777777" w:rsidR="0011419A" w:rsidRDefault="0011419A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2 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2D45D47" w14:textId="77777777" w:rsidR="0011419A" w:rsidRDefault="0011419A" w:rsidP="004F4E16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4</w:t>
          </w:r>
        </w:p>
      </w:tc>
      <w:tc>
        <w:tcPr>
          <w:tcW w:w="11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80B2BCE" w14:textId="58866248" w:rsidR="0011419A" w:rsidRPr="00135649" w:rsidRDefault="0011419A" w:rsidP="00023F30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3C6B2D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2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3C6B2D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14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124667B4" w14:textId="77777777" w:rsidR="0011419A" w:rsidRPr="00D22748" w:rsidRDefault="0011419A" w:rsidP="00842750">
    <w:pPr>
      <w:pStyle w:val="Pieddepage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623BD4" w14:textId="77777777" w:rsidR="00DB1B8C" w:rsidRDefault="00DB1B8C">
      <w:r>
        <w:separator/>
      </w:r>
    </w:p>
  </w:footnote>
  <w:footnote w:type="continuationSeparator" w:id="0">
    <w:p w14:paraId="1D09914C" w14:textId="77777777" w:rsidR="00DB1B8C" w:rsidRDefault="00DB1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DA14" w14:textId="77777777" w:rsidR="00675A35" w:rsidRDefault="00675A3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206" w:type="dxa"/>
      <w:jc w:val="center"/>
      <w:tblLook w:val="04A0" w:firstRow="1" w:lastRow="0" w:firstColumn="1" w:lastColumn="0" w:noHBand="0" w:noVBand="1"/>
    </w:tblPr>
    <w:tblGrid>
      <w:gridCol w:w="10206"/>
    </w:tblGrid>
    <w:tr w:rsidR="0011419A" w14:paraId="41C77804" w14:textId="77777777" w:rsidTr="00772A71">
      <w:trPr>
        <w:trHeight w:val="2324"/>
        <w:jc w:val="center"/>
      </w:trPr>
      <w:tc>
        <w:tcPr>
          <w:tcW w:w="10206" w:type="dxa"/>
          <w:vAlign w:val="center"/>
        </w:tcPr>
        <w:p w14:paraId="6ED6CEC6" w14:textId="77777777" w:rsidR="0011419A" w:rsidRPr="00772A71" w:rsidRDefault="0011419A" w:rsidP="00772A71">
          <w:pPr>
            <w:jc w:val="center"/>
            <w:rPr>
              <w:b/>
            </w:rPr>
          </w:pPr>
          <w:r w:rsidRPr="00772A71">
            <w:rPr>
              <w:rFonts w:cs="Arial"/>
              <w:b/>
              <w:spacing w:val="30"/>
              <w:sz w:val="32"/>
            </w:rPr>
            <w:t>NE RIEN ÉCRIRE DANS CETTE PARTIE</w:t>
          </w:r>
        </w:p>
      </w:tc>
    </w:tr>
  </w:tbl>
  <w:p w14:paraId="1C54157C" w14:textId="77777777" w:rsidR="0011419A" w:rsidRPr="00772A71" w:rsidRDefault="0011419A" w:rsidP="00772A71">
    <w:pPr>
      <w:pStyle w:val="En-tte"/>
      <w:rPr>
        <w:sz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5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179"/>
      <w:gridCol w:w="2925"/>
    </w:tblGrid>
    <w:tr w:rsidR="0011419A" w:rsidRPr="007E544C" w14:paraId="78E50DDB" w14:textId="77777777" w:rsidTr="00771F15">
      <w:trPr>
        <w:jc w:val="center"/>
      </w:trPr>
      <w:tc>
        <w:tcPr>
          <w:tcW w:w="1346" w:type="dxa"/>
          <w:vMerge w:val="restart"/>
          <w:tcBorders>
            <w:top w:val="nil"/>
            <w:left w:val="nil"/>
          </w:tcBorders>
          <w:textDirection w:val="btLr"/>
          <w:vAlign w:val="center"/>
        </w:tcPr>
        <w:p w14:paraId="2597F931" w14:textId="6FA0F15B" w:rsidR="0011419A" w:rsidRPr="00772A71" w:rsidRDefault="0011419A" w:rsidP="00771F15">
          <w:pPr>
            <w:ind w:left="113" w:right="113"/>
            <w:jc w:val="center"/>
            <w:rPr>
              <w:rFonts w:cs="Arial"/>
              <w:b/>
              <w:caps/>
            </w:rPr>
          </w:pPr>
          <w:r w:rsidRPr="00772A71">
            <w:rPr>
              <w:rFonts w:cs="Arial"/>
              <w:b/>
              <w:caps/>
            </w:rPr>
            <w:t>Ne rien Écrire DANS CE CADRE</w:t>
          </w:r>
        </w:p>
      </w:tc>
      <w:tc>
        <w:tcPr>
          <w:tcW w:w="6379" w:type="dxa"/>
          <w:gridSpan w:val="3"/>
          <w:tcBorders>
            <w:top w:val="nil"/>
            <w:right w:val="nil"/>
          </w:tcBorders>
          <w:vAlign w:val="bottom"/>
        </w:tcPr>
        <w:p w14:paraId="523F8598" w14:textId="77777777" w:rsidR="0011419A" w:rsidRPr="00771F15" w:rsidRDefault="0011419A" w:rsidP="00771F15">
          <w:pPr>
            <w:tabs>
              <w:tab w:val="left" w:pos="5805"/>
            </w:tabs>
            <w:ind w:left="135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Académie :</w:t>
          </w:r>
        </w:p>
      </w:tc>
      <w:tc>
        <w:tcPr>
          <w:tcW w:w="2925" w:type="dxa"/>
          <w:tcBorders>
            <w:top w:val="nil"/>
            <w:left w:val="nil"/>
            <w:right w:val="nil"/>
          </w:tcBorders>
          <w:vAlign w:val="bottom"/>
        </w:tcPr>
        <w:p w14:paraId="69F50C48" w14:textId="77777777" w:rsidR="0011419A" w:rsidRPr="00771F15" w:rsidRDefault="0011419A" w:rsidP="00771F15">
          <w:pPr>
            <w:tabs>
              <w:tab w:val="left" w:pos="5805"/>
            </w:tabs>
            <w:ind w:left="135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Session :</w:t>
          </w:r>
        </w:p>
      </w:tc>
    </w:tr>
    <w:tr w:rsidR="0011419A" w:rsidRPr="007E544C" w14:paraId="162AF430" w14:textId="77777777" w:rsidTr="002271EE">
      <w:trPr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06517363" w14:textId="77777777" w:rsidR="0011419A" w:rsidRPr="007E544C" w:rsidRDefault="0011419A" w:rsidP="00771F15">
          <w:pPr>
            <w:rPr>
              <w:rFonts w:cs="Arial"/>
            </w:rPr>
          </w:pPr>
        </w:p>
      </w:tc>
      <w:tc>
        <w:tcPr>
          <w:tcW w:w="6379" w:type="dxa"/>
          <w:gridSpan w:val="3"/>
          <w:tcBorders>
            <w:right w:val="nil"/>
          </w:tcBorders>
          <w:vAlign w:val="bottom"/>
        </w:tcPr>
        <w:p w14:paraId="7DC454EF" w14:textId="77777777" w:rsidR="0011419A" w:rsidRPr="00771F15" w:rsidRDefault="0011419A" w:rsidP="00771F15">
          <w:pPr>
            <w:tabs>
              <w:tab w:val="left" w:pos="4246"/>
            </w:tabs>
            <w:spacing w:before="40"/>
            <w:ind w:left="136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Examen :</w:t>
          </w:r>
        </w:p>
      </w:tc>
      <w:tc>
        <w:tcPr>
          <w:tcW w:w="2925" w:type="dxa"/>
          <w:tcBorders>
            <w:left w:val="nil"/>
            <w:right w:val="nil"/>
          </w:tcBorders>
          <w:vAlign w:val="bottom"/>
        </w:tcPr>
        <w:p w14:paraId="6FFB48F6" w14:textId="77777777" w:rsidR="0011419A" w:rsidRPr="00771F15" w:rsidRDefault="0011419A" w:rsidP="00771F15">
          <w:pPr>
            <w:tabs>
              <w:tab w:val="left" w:pos="4246"/>
            </w:tabs>
            <w:spacing w:before="40"/>
            <w:ind w:left="136" w:right="-122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Série :</w:t>
          </w:r>
        </w:p>
      </w:tc>
    </w:tr>
    <w:tr w:rsidR="0011419A" w:rsidRPr="007E544C" w14:paraId="357ABB7D" w14:textId="77777777" w:rsidTr="002271EE">
      <w:trPr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08E6A1CB" w14:textId="77777777" w:rsidR="0011419A" w:rsidRPr="007E544C" w:rsidRDefault="0011419A" w:rsidP="00771F15">
          <w:pPr>
            <w:rPr>
              <w:rFonts w:cs="Arial"/>
            </w:rPr>
          </w:pP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12D99FBF" w14:textId="77777777" w:rsidR="0011419A" w:rsidRPr="00771F15" w:rsidRDefault="0011419A" w:rsidP="00771F15">
          <w:pPr>
            <w:spacing w:before="40" w:after="20"/>
            <w:ind w:left="136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Spécialité/option :</w:t>
          </w:r>
        </w:p>
      </w:tc>
      <w:tc>
        <w:tcPr>
          <w:tcW w:w="3104" w:type="dxa"/>
          <w:gridSpan w:val="2"/>
          <w:tcBorders>
            <w:left w:val="nil"/>
            <w:right w:val="nil"/>
          </w:tcBorders>
          <w:vAlign w:val="bottom"/>
        </w:tcPr>
        <w:p w14:paraId="41D2224D" w14:textId="77777777" w:rsidR="0011419A" w:rsidRPr="00771F15" w:rsidRDefault="0011419A" w:rsidP="00771F15">
          <w:pPr>
            <w:spacing w:before="40" w:after="20"/>
            <w:ind w:left="136" w:right="-14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Repère de l’épreuve :</w:t>
          </w:r>
        </w:p>
      </w:tc>
    </w:tr>
    <w:tr w:rsidR="0011419A" w:rsidRPr="007E544C" w14:paraId="120FBA61" w14:textId="77777777" w:rsidTr="002271EE">
      <w:trPr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40778A3E" w14:textId="77777777" w:rsidR="0011419A" w:rsidRPr="007E544C" w:rsidRDefault="0011419A" w:rsidP="00771F15">
          <w:pPr>
            <w:rPr>
              <w:rFonts w:cs="Arial"/>
            </w:rPr>
          </w:pPr>
        </w:p>
      </w:tc>
      <w:tc>
        <w:tcPr>
          <w:tcW w:w="9304" w:type="dxa"/>
          <w:gridSpan w:val="4"/>
          <w:tcBorders>
            <w:right w:val="nil"/>
          </w:tcBorders>
          <w:vAlign w:val="bottom"/>
        </w:tcPr>
        <w:p w14:paraId="44FF5293" w14:textId="77777777" w:rsidR="0011419A" w:rsidRPr="00771F15" w:rsidRDefault="0011419A" w:rsidP="00771F15">
          <w:pPr>
            <w:spacing w:before="40" w:after="20"/>
            <w:ind w:left="136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Epreuve/sous épreuve :</w:t>
          </w:r>
        </w:p>
      </w:tc>
    </w:tr>
    <w:tr w:rsidR="0011419A" w:rsidRPr="007E544C" w14:paraId="14954CC6" w14:textId="77777777" w:rsidTr="002271EE">
      <w:trPr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006DE113" w14:textId="77777777" w:rsidR="0011419A" w:rsidRPr="007E544C" w:rsidRDefault="0011419A" w:rsidP="00771F15">
          <w:pPr>
            <w:rPr>
              <w:rFonts w:cs="Arial"/>
            </w:rPr>
          </w:pPr>
        </w:p>
      </w:tc>
      <w:tc>
        <w:tcPr>
          <w:tcW w:w="9304" w:type="dxa"/>
          <w:gridSpan w:val="4"/>
          <w:tcBorders>
            <w:right w:val="nil"/>
          </w:tcBorders>
          <w:vAlign w:val="bottom"/>
        </w:tcPr>
        <w:p w14:paraId="12605478" w14:textId="77777777" w:rsidR="0011419A" w:rsidRPr="00771F15" w:rsidRDefault="0011419A" w:rsidP="00771F15">
          <w:pPr>
            <w:spacing w:before="40"/>
            <w:ind w:left="136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NOM :</w:t>
          </w:r>
        </w:p>
      </w:tc>
    </w:tr>
    <w:tr w:rsidR="0011419A" w:rsidRPr="007E544C" w14:paraId="5B916888" w14:textId="77777777" w:rsidTr="002271EE">
      <w:trPr>
        <w:cantSplit/>
        <w:trHeight w:val="383"/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3EAF0A5B" w14:textId="77777777" w:rsidR="0011419A" w:rsidRPr="007E544C" w:rsidRDefault="0011419A" w:rsidP="00771F15">
          <w:pPr>
            <w:rPr>
              <w:rFonts w:cs="Arial"/>
            </w:rPr>
          </w:pPr>
        </w:p>
      </w:tc>
      <w:tc>
        <w:tcPr>
          <w:tcW w:w="5245" w:type="dxa"/>
          <w:tcBorders>
            <w:right w:val="nil"/>
          </w:tcBorders>
        </w:tcPr>
        <w:p w14:paraId="5C2D0CA7" w14:textId="77777777" w:rsidR="0011419A" w:rsidRPr="007E544C" w:rsidRDefault="0011419A" w:rsidP="00771F15">
          <w:pPr>
            <w:ind w:left="135"/>
            <w:rPr>
              <w:rFonts w:cs="Arial"/>
              <w:sz w:val="16"/>
              <w:szCs w:val="16"/>
            </w:rPr>
          </w:pPr>
          <w:r w:rsidRPr="007E544C">
            <w:rPr>
              <w:rFonts w:cs="Arial"/>
              <w:sz w:val="16"/>
              <w:szCs w:val="16"/>
            </w:rPr>
            <w:t>(</w:t>
          </w:r>
          <w:proofErr w:type="gramStart"/>
          <w:r w:rsidRPr="007E544C">
            <w:rPr>
              <w:rFonts w:cs="Arial"/>
              <w:sz w:val="16"/>
              <w:szCs w:val="16"/>
            </w:rPr>
            <w:t>en</w:t>
          </w:r>
          <w:proofErr w:type="gramEnd"/>
          <w:r w:rsidRPr="007E544C">
            <w:rPr>
              <w:rFonts w:cs="Arial"/>
              <w:sz w:val="16"/>
              <w:szCs w:val="16"/>
            </w:rPr>
            <w:t xml:space="preserve"> majuscule, suivi s’il y a lieu, du nom d’épouse)</w:t>
          </w:r>
        </w:p>
        <w:p w14:paraId="474B3EAE" w14:textId="77777777" w:rsidR="0011419A" w:rsidRPr="007E544C" w:rsidRDefault="0011419A" w:rsidP="00771F15">
          <w:pPr>
            <w:ind w:left="135"/>
            <w:rPr>
              <w:rFonts w:cs="Arial"/>
            </w:rPr>
          </w:pPr>
          <w:r w:rsidRPr="00771F15">
            <w:rPr>
              <w:rFonts w:cs="Arial"/>
              <w:sz w:val="20"/>
            </w:rPr>
            <w:t>Prénoms :</w:t>
          </w:r>
        </w:p>
      </w:tc>
      <w:tc>
        <w:tcPr>
          <w:tcW w:w="4059" w:type="dxa"/>
          <w:gridSpan w:val="3"/>
          <w:vMerge w:val="restart"/>
          <w:tcBorders>
            <w:left w:val="nil"/>
            <w:right w:val="nil"/>
          </w:tcBorders>
        </w:tcPr>
        <w:p w14:paraId="2CB07526" w14:textId="77777777" w:rsidR="0011419A" w:rsidRPr="007E544C" w:rsidRDefault="0011419A" w:rsidP="00771F15">
          <w:pPr>
            <w:ind w:left="72"/>
            <w:rPr>
              <w:rFonts w:cs="Arial"/>
            </w:rPr>
          </w:pPr>
          <w:r w:rsidRPr="007E544C">
            <w:rPr>
              <w:rFonts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D1469ED" wp14:editId="73308F12">
                    <wp:simplePos x="0" y="0"/>
                    <wp:positionH relativeFrom="page">
                      <wp:posOffset>981183</wp:posOffset>
                    </wp:positionH>
                    <wp:positionV relativeFrom="page">
                      <wp:posOffset>91176</wp:posOffset>
                    </wp:positionV>
                    <wp:extent cx="1548130" cy="289560"/>
                    <wp:effectExtent l="0" t="0" r="0" b="0"/>
                    <wp:wrapNone/>
                    <wp:docPr id="4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5B456D85" id="Rectangle 1" o:spid="_x0000_s1026" style="position:absolute;margin-left:77.25pt;margin-top:7.2pt;width:121.9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">
                    <w10:wrap anchorx="page" anchory="page"/>
                  </v:rect>
                </w:pict>
              </mc:Fallback>
            </mc:AlternateContent>
          </w:r>
        </w:p>
        <w:p w14:paraId="088B07C7" w14:textId="77777777" w:rsidR="0011419A" w:rsidRPr="00771F15" w:rsidRDefault="0011419A" w:rsidP="00771F15">
          <w:pPr>
            <w:keepNext/>
            <w:spacing w:after="120"/>
            <w:ind w:left="72"/>
            <w:outlineLvl w:val="0"/>
            <w:rPr>
              <w:rFonts w:cs="Arial"/>
              <w:sz w:val="20"/>
            </w:rPr>
          </w:pPr>
          <w:r w:rsidRPr="00771F15">
            <w:rPr>
              <w:rFonts w:cs="Arial"/>
              <w:sz w:val="20"/>
            </w:rPr>
            <w:t>N° du candidat</w:t>
          </w:r>
        </w:p>
        <w:p w14:paraId="58B61005" w14:textId="77777777" w:rsidR="0011419A" w:rsidRPr="007E544C" w:rsidRDefault="0011419A" w:rsidP="00771F15">
          <w:pPr>
            <w:spacing w:before="60"/>
            <w:ind w:firstLine="355"/>
            <w:rPr>
              <w:rFonts w:cs="Arial"/>
              <w:sz w:val="12"/>
              <w:szCs w:val="12"/>
            </w:rPr>
          </w:pPr>
          <w:r w:rsidRPr="007E544C">
            <w:rPr>
              <w:rFonts w:cs="Arial"/>
              <w:sz w:val="12"/>
              <w:szCs w:val="12"/>
            </w:rPr>
            <w:t>(le numéro est celui qui figure sur la convocation ou liste d’appel)</w:t>
          </w:r>
        </w:p>
      </w:tc>
    </w:tr>
    <w:tr w:rsidR="0011419A" w:rsidRPr="007E544C" w14:paraId="49274A0F" w14:textId="77777777" w:rsidTr="002271EE">
      <w:trPr>
        <w:cantSplit/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746405A4" w14:textId="77777777" w:rsidR="0011419A" w:rsidRPr="007E544C" w:rsidRDefault="0011419A" w:rsidP="00771F15">
          <w:pPr>
            <w:rPr>
              <w:rFonts w:cs="Arial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14:paraId="3C39556C" w14:textId="77777777" w:rsidR="0011419A" w:rsidRPr="007E544C" w:rsidRDefault="0011419A" w:rsidP="00771F15">
          <w:pPr>
            <w:spacing w:before="40"/>
            <w:ind w:left="136"/>
            <w:rPr>
              <w:rFonts w:cs="Arial"/>
            </w:rPr>
          </w:pPr>
          <w:r w:rsidRPr="00771F15">
            <w:rPr>
              <w:rFonts w:cs="Arial"/>
              <w:sz w:val="20"/>
            </w:rPr>
            <w:t>Né(e) le :</w:t>
          </w:r>
        </w:p>
      </w:tc>
      <w:tc>
        <w:tcPr>
          <w:tcW w:w="4059" w:type="dxa"/>
          <w:gridSpan w:val="3"/>
          <w:vMerge/>
          <w:tcBorders>
            <w:left w:val="nil"/>
            <w:right w:val="nil"/>
          </w:tcBorders>
          <w:vAlign w:val="bottom"/>
        </w:tcPr>
        <w:p w14:paraId="7E8ED8FC" w14:textId="77777777" w:rsidR="0011419A" w:rsidRPr="007E544C" w:rsidRDefault="0011419A" w:rsidP="00771F15">
          <w:pPr>
            <w:ind w:left="135"/>
            <w:rPr>
              <w:rFonts w:cs="Arial"/>
            </w:rPr>
          </w:pPr>
        </w:p>
      </w:tc>
    </w:tr>
    <w:tr w:rsidR="0011419A" w:rsidRPr="007E544C" w14:paraId="72FFBD55" w14:textId="77777777" w:rsidTr="002271EE">
      <w:trPr>
        <w:cantSplit/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03510DE0" w14:textId="77777777" w:rsidR="0011419A" w:rsidRPr="007E544C" w:rsidRDefault="0011419A" w:rsidP="00771F15">
          <w:pPr>
            <w:rPr>
              <w:rFonts w:cs="Arial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578DF77B" w14:textId="77777777" w:rsidR="0011419A" w:rsidRPr="007E544C" w:rsidRDefault="0011419A" w:rsidP="00771F15">
          <w:pPr>
            <w:ind w:left="135"/>
            <w:rPr>
              <w:rFonts w:cs="Arial"/>
            </w:rPr>
          </w:pPr>
        </w:p>
      </w:tc>
      <w:tc>
        <w:tcPr>
          <w:tcW w:w="4059" w:type="dxa"/>
          <w:gridSpan w:val="3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7C5C10DC" w14:textId="77777777" w:rsidR="0011419A" w:rsidRPr="007E544C" w:rsidRDefault="0011419A" w:rsidP="00771F15">
          <w:pPr>
            <w:ind w:left="135"/>
            <w:rPr>
              <w:rFonts w:cs="Arial"/>
            </w:rPr>
          </w:pPr>
        </w:p>
      </w:tc>
    </w:tr>
    <w:tr w:rsidR="0011419A" w:rsidRPr="007E544C" w14:paraId="6F4150C9" w14:textId="77777777" w:rsidTr="00771F15">
      <w:trPr>
        <w:trHeight w:val="1991"/>
        <w:jc w:val="center"/>
      </w:trPr>
      <w:tc>
        <w:tcPr>
          <w:tcW w:w="1346" w:type="dxa"/>
          <w:vMerge/>
          <w:tcBorders>
            <w:left w:val="nil"/>
            <w:bottom w:val="single" w:sz="4" w:space="0" w:color="auto"/>
          </w:tcBorders>
          <w:vAlign w:val="bottom"/>
        </w:tcPr>
        <w:p w14:paraId="580F57FE" w14:textId="77777777" w:rsidR="0011419A" w:rsidRPr="007E544C" w:rsidRDefault="0011419A" w:rsidP="00771F15">
          <w:pPr>
            <w:rPr>
              <w:rFonts w:cs="Arial"/>
            </w:rPr>
          </w:pPr>
        </w:p>
      </w:tc>
      <w:tc>
        <w:tcPr>
          <w:tcW w:w="9304" w:type="dxa"/>
          <w:gridSpan w:val="4"/>
          <w:tcBorders>
            <w:top w:val="dashed" w:sz="8" w:space="0" w:color="auto"/>
            <w:bottom w:val="single" w:sz="4" w:space="0" w:color="auto"/>
            <w:right w:val="nil"/>
          </w:tcBorders>
        </w:tcPr>
        <w:p w14:paraId="5FAF9DB0" w14:textId="6C088F01" w:rsidR="0011419A" w:rsidRPr="007E544C" w:rsidRDefault="0011419A" w:rsidP="00771F15">
          <w:pPr>
            <w:keepNext/>
            <w:spacing w:before="120"/>
            <w:ind w:left="136" w:right="-1"/>
            <w:jc w:val="center"/>
            <w:outlineLvl w:val="2"/>
            <w:rPr>
              <w:rFonts w:cs="Arial"/>
            </w:rPr>
          </w:pPr>
          <w:r w:rsidRPr="00771F15">
            <w:rPr>
              <w:rFonts w:cs="Arial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28EDADE9" wp14:editId="4A4C0038">
                    <wp:simplePos x="0" y="0"/>
                    <wp:positionH relativeFrom="page">
                      <wp:posOffset>4266668</wp:posOffset>
                    </wp:positionH>
                    <wp:positionV relativeFrom="page">
                      <wp:posOffset>524342</wp:posOffset>
                    </wp:positionV>
                    <wp:extent cx="1619885" cy="647700"/>
                    <wp:effectExtent l="0" t="0" r="18415" b="19050"/>
                    <wp:wrapNone/>
                    <wp:docPr id="7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DFD3A3" w14:textId="77777777" w:rsidR="0011419A" w:rsidRDefault="0011419A" w:rsidP="00771F15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7CC6FE03" w14:textId="77777777" w:rsidR="0011419A" w:rsidRPr="003E30C5" w:rsidRDefault="0011419A" w:rsidP="00771F15">
                                <w:pPr>
                                  <w:rPr>
                                    <w:rFonts w:cs="Arial"/>
                                    <w:sz w:val="22"/>
                                  </w:rPr>
                                </w:pPr>
                                <w:r w:rsidRPr="003E30C5">
                                  <w:rPr>
                                    <w:rFonts w:cs="Arial"/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EDADE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104" type="#_x0000_t202" style="position:absolute;left:0;text-align:left;margin-left:335.95pt;margin-top:41.3pt;width:127.5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" o:allowincell="f">
                    <v:textbox>
                      <w:txbxContent>
                        <w:p w14:paraId="43DFD3A3" w14:textId="77777777" w:rsidR="0011419A" w:rsidRDefault="0011419A" w:rsidP="00771F15">
                          <w:pPr>
                            <w:rPr>
                              <w:sz w:val="22"/>
                            </w:rPr>
                          </w:pPr>
                        </w:p>
                        <w:p w14:paraId="7CC6FE03" w14:textId="77777777" w:rsidR="0011419A" w:rsidRPr="003E30C5" w:rsidRDefault="0011419A" w:rsidP="00771F15">
                          <w:pPr>
                            <w:rPr>
                              <w:rFonts w:cs="Arial"/>
                              <w:sz w:val="22"/>
                            </w:rPr>
                          </w:pPr>
                          <w:r w:rsidRPr="003E30C5">
                            <w:rPr>
                              <w:rFonts w:cs="Arial"/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771F15">
            <w:rPr>
              <w:rFonts w:cs="Arial"/>
              <w:sz w:val="22"/>
            </w:rPr>
            <w:t>Appréciation du correcteur</w:t>
          </w:r>
        </w:p>
      </w:tc>
    </w:tr>
  </w:tbl>
  <w:p w14:paraId="37C525C8" w14:textId="224C8149" w:rsidR="0011419A" w:rsidRPr="001505AA" w:rsidRDefault="0011419A" w:rsidP="00771F15">
    <w:pPr>
      <w:pStyle w:val="En-tte"/>
      <w:ind w:right="-428" w:hanging="284"/>
      <w:rPr>
        <w:rFonts w:cs="Arial"/>
        <w:b/>
        <w:sz w:val="22"/>
        <w:szCs w:val="22"/>
      </w:rPr>
    </w:pPr>
    <w:r w:rsidRPr="00771F15">
      <w:rPr>
        <w:rFonts w:cs="Arial"/>
        <w:sz w:val="20"/>
      </w:rPr>
      <w:t>Il est interdit aux candidats de signer leur composition ou d'y mettre un signe quelconque pouvant indiquer sa provenance.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206" w:type="dxa"/>
      <w:jc w:val="center"/>
      <w:tblLook w:val="04A0" w:firstRow="1" w:lastRow="0" w:firstColumn="1" w:lastColumn="0" w:noHBand="0" w:noVBand="1"/>
    </w:tblPr>
    <w:tblGrid>
      <w:gridCol w:w="10206"/>
    </w:tblGrid>
    <w:tr w:rsidR="0011419A" w14:paraId="07404FA1" w14:textId="77777777" w:rsidTr="00772A71">
      <w:trPr>
        <w:trHeight w:val="2324"/>
        <w:jc w:val="center"/>
      </w:trPr>
      <w:tc>
        <w:tcPr>
          <w:tcW w:w="10206" w:type="dxa"/>
          <w:vAlign w:val="center"/>
        </w:tcPr>
        <w:p w14:paraId="070FE13B" w14:textId="77777777" w:rsidR="0011419A" w:rsidRPr="00772A71" w:rsidRDefault="0011419A" w:rsidP="00772A71">
          <w:pPr>
            <w:jc w:val="center"/>
            <w:rPr>
              <w:b/>
            </w:rPr>
          </w:pPr>
          <w:r w:rsidRPr="00772A71">
            <w:rPr>
              <w:rFonts w:cs="Arial"/>
              <w:b/>
              <w:spacing w:val="30"/>
              <w:sz w:val="32"/>
            </w:rPr>
            <w:t>NE RIEN ÉCRIRE DANS CETTE PARTIE</w:t>
          </w:r>
        </w:p>
      </w:tc>
    </w:tr>
  </w:tbl>
  <w:p w14:paraId="493B99FF" w14:textId="77777777" w:rsidR="0011419A" w:rsidRPr="00772A71" w:rsidRDefault="0011419A">
    <w:pPr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366B"/>
    <w:multiLevelType w:val="hybridMultilevel"/>
    <w:tmpl w:val="E788E0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52A9F"/>
    <w:multiLevelType w:val="multilevel"/>
    <w:tmpl w:val="9BB8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F23A8"/>
    <w:multiLevelType w:val="hybridMultilevel"/>
    <w:tmpl w:val="CB58A106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C200EC"/>
    <w:multiLevelType w:val="multilevel"/>
    <w:tmpl w:val="FD985C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1E2BB2"/>
    <w:multiLevelType w:val="hybridMultilevel"/>
    <w:tmpl w:val="01A214F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2E66CE"/>
    <w:multiLevelType w:val="hybridMultilevel"/>
    <w:tmpl w:val="6A629C50"/>
    <w:lvl w:ilvl="0" w:tplc="9F4CBF4C">
      <w:start w:val="1"/>
      <w:numFmt w:val="decimal"/>
      <w:lvlText w:val="Q%1-"/>
      <w:lvlJc w:val="left"/>
      <w:pPr>
        <w:ind w:left="36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B0890"/>
    <w:multiLevelType w:val="hybridMultilevel"/>
    <w:tmpl w:val="5B9A7BC4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0D484094"/>
    <w:multiLevelType w:val="hybridMultilevel"/>
    <w:tmpl w:val="842E788A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BE58CA"/>
    <w:multiLevelType w:val="hybridMultilevel"/>
    <w:tmpl w:val="3CA6FF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67813"/>
    <w:multiLevelType w:val="hybridMultilevel"/>
    <w:tmpl w:val="9BB87D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D44C8"/>
    <w:multiLevelType w:val="hybridMultilevel"/>
    <w:tmpl w:val="5DDEA68C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EB3AD54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1A6F5C4E"/>
    <w:multiLevelType w:val="hybridMultilevel"/>
    <w:tmpl w:val="B874E7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936A1"/>
    <w:multiLevelType w:val="hybridMultilevel"/>
    <w:tmpl w:val="7F24286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C260880"/>
    <w:multiLevelType w:val="hybridMultilevel"/>
    <w:tmpl w:val="A7BAFF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10108"/>
    <w:multiLevelType w:val="hybridMultilevel"/>
    <w:tmpl w:val="BEDCA1D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2ABE2B9A">
      <w:start w:val="2"/>
      <w:numFmt w:val="decimal"/>
      <w:lvlText w:val="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2831BA"/>
    <w:multiLevelType w:val="hybridMultilevel"/>
    <w:tmpl w:val="E50478E0"/>
    <w:lvl w:ilvl="0" w:tplc="040C000F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plc="0936C6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03014D"/>
    <w:multiLevelType w:val="hybridMultilevel"/>
    <w:tmpl w:val="1628542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26F7E"/>
    <w:multiLevelType w:val="hybridMultilevel"/>
    <w:tmpl w:val="293434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B18B6"/>
    <w:multiLevelType w:val="hybridMultilevel"/>
    <w:tmpl w:val="4C90C46A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9" w15:restartNumberingAfterBreak="0">
    <w:nsid w:val="30A67EE1"/>
    <w:multiLevelType w:val="hybridMultilevel"/>
    <w:tmpl w:val="CA6E5BC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B6549"/>
    <w:multiLevelType w:val="hybridMultilevel"/>
    <w:tmpl w:val="EB0826F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AE41D8">
      <w:start w:val="2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602E2C9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1725BD"/>
    <w:multiLevelType w:val="hybridMultilevel"/>
    <w:tmpl w:val="42AE7636"/>
    <w:lvl w:ilvl="0" w:tplc="41F2625C">
      <w:start w:val="1"/>
      <w:numFmt w:val="decimal"/>
      <w:pStyle w:val="Question"/>
      <w:lvlText w:val="Q%1)"/>
      <w:lvlJc w:val="left"/>
      <w:pPr>
        <w:ind w:left="1494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376258A6"/>
    <w:multiLevelType w:val="multilevel"/>
    <w:tmpl w:val="16285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210FE6"/>
    <w:multiLevelType w:val="hybridMultilevel"/>
    <w:tmpl w:val="B7107794"/>
    <w:lvl w:ilvl="0" w:tplc="B02E6B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D6629A2"/>
    <w:multiLevelType w:val="hybridMultilevel"/>
    <w:tmpl w:val="A80A343E"/>
    <w:lvl w:ilvl="0" w:tplc="A3EC26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 w15:restartNumberingAfterBreak="0">
    <w:nsid w:val="3D9118DB"/>
    <w:multiLevelType w:val="hybridMultilevel"/>
    <w:tmpl w:val="A19A05B8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3E422815"/>
    <w:multiLevelType w:val="hybridMultilevel"/>
    <w:tmpl w:val="D7A45D7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1F106FE"/>
    <w:multiLevelType w:val="hybridMultilevel"/>
    <w:tmpl w:val="CD1C60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3CD4EA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4C75562"/>
    <w:multiLevelType w:val="multilevel"/>
    <w:tmpl w:val="8EF038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30" w15:restartNumberingAfterBreak="0">
    <w:nsid w:val="481C2CF0"/>
    <w:multiLevelType w:val="hybridMultilevel"/>
    <w:tmpl w:val="51BC1F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101E5F"/>
    <w:multiLevelType w:val="hybridMultilevel"/>
    <w:tmpl w:val="2D9E5BDA"/>
    <w:lvl w:ilvl="0" w:tplc="1BA019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5E2264"/>
    <w:multiLevelType w:val="hybridMultilevel"/>
    <w:tmpl w:val="E50478E0"/>
    <w:lvl w:ilvl="0" w:tplc="040C000F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plc="0936C6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7B0E35"/>
    <w:multiLevelType w:val="hybridMultilevel"/>
    <w:tmpl w:val="72629FD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D51CD6"/>
    <w:multiLevelType w:val="hybridMultilevel"/>
    <w:tmpl w:val="FD985C64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313316"/>
    <w:multiLevelType w:val="hybridMultilevel"/>
    <w:tmpl w:val="15F0D7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301F7B"/>
    <w:multiLevelType w:val="hybridMultilevel"/>
    <w:tmpl w:val="B634680C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7" w15:restartNumberingAfterBreak="0">
    <w:nsid w:val="64653171"/>
    <w:multiLevelType w:val="hybridMultilevel"/>
    <w:tmpl w:val="E0C0D72C"/>
    <w:lvl w:ilvl="0" w:tplc="90E4040E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3976F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665B06E9"/>
    <w:multiLevelType w:val="hybridMultilevel"/>
    <w:tmpl w:val="ABAA322A"/>
    <w:lvl w:ilvl="0" w:tplc="040C0019">
      <w:start w:val="1"/>
      <w:numFmt w:val="lowerLetter"/>
      <w:lvlText w:val="%1."/>
      <w:lvlJc w:val="left"/>
      <w:pPr>
        <w:ind w:left="2574" w:hanging="360"/>
      </w:pPr>
    </w:lvl>
    <w:lvl w:ilvl="1" w:tplc="040C0019" w:tentative="1">
      <w:start w:val="1"/>
      <w:numFmt w:val="lowerLetter"/>
      <w:lvlText w:val="%2."/>
      <w:lvlJc w:val="left"/>
      <w:pPr>
        <w:ind w:left="3294" w:hanging="360"/>
      </w:pPr>
    </w:lvl>
    <w:lvl w:ilvl="2" w:tplc="040C001B" w:tentative="1">
      <w:start w:val="1"/>
      <w:numFmt w:val="lowerRoman"/>
      <w:lvlText w:val="%3."/>
      <w:lvlJc w:val="right"/>
      <w:pPr>
        <w:ind w:left="4014" w:hanging="180"/>
      </w:pPr>
    </w:lvl>
    <w:lvl w:ilvl="3" w:tplc="040C000F" w:tentative="1">
      <w:start w:val="1"/>
      <w:numFmt w:val="decimal"/>
      <w:lvlText w:val="%4."/>
      <w:lvlJc w:val="left"/>
      <w:pPr>
        <w:ind w:left="4734" w:hanging="360"/>
      </w:pPr>
    </w:lvl>
    <w:lvl w:ilvl="4" w:tplc="040C0019" w:tentative="1">
      <w:start w:val="1"/>
      <w:numFmt w:val="lowerLetter"/>
      <w:lvlText w:val="%5."/>
      <w:lvlJc w:val="left"/>
      <w:pPr>
        <w:ind w:left="5454" w:hanging="360"/>
      </w:pPr>
    </w:lvl>
    <w:lvl w:ilvl="5" w:tplc="040C001B" w:tentative="1">
      <w:start w:val="1"/>
      <w:numFmt w:val="lowerRoman"/>
      <w:lvlText w:val="%6."/>
      <w:lvlJc w:val="right"/>
      <w:pPr>
        <w:ind w:left="6174" w:hanging="180"/>
      </w:pPr>
    </w:lvl>
    <w:lvl w:ilvl="6" w:tplc="040C000F" w:tentative="1">
      <w:start w:val="1"/>
      <w:numFmt w:val="decimal"/>
      <w:lvlText w:val="%7."/>
      <w:lvlJc w:val="left"/>
      <w:pPr>
        <w:ind w:left="6894" w:hanging="360"/>
      </w:pPr>
    </w:lvl>
    <w:lvl w:ilvl="7" w:tplc="040C0019" w:tentative="1">
      <w:start w:val="1"/>
      <w:numFmt w:val="lowerLetter"/>
      <w:lvlText w:val="%8."/>
      <w:lvlJc w:val="left"/>
      <w:pPr>
        <w:ind w:left="7614" w:hanging="360"/>
      </w:pPr>
    </w:lvl>
    <w:lvl w:ilvl="8" w:tplc="040C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40" w15:restartNumberingAfterBreak="0">
    <w:nsid w:val="6BCD7719"/>
    <w:multiLevelType w:val="hybridMultilevel"/>
    <w:tmpl w:val="8B1A0AA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BD50F08"/>
    <w:multiLevelType w:val="hybridMultilevel"/>
    <w:tmpl w:val="CFDA74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E10330C"/>
    <w:multiLevelType w:val="hybridMultilevel"/>
    <w:tmpl w:val="FF889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1B7EED"/>
    <w:multiLevelType w:val="hybridMultilevel"/>
    <w:tmpl w:val="345E819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106EDF"/>
    <w:multiLevelType w:val="hybridMultilevel"/>
    <w:tmpl w:val="1988B48C"/>
    <w:lvl w:ilvl="0" w:tplc="B9100C0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5" w15:restartNumberingAfterBreak="0">
    <w:nsid w:val="7DBD0F79"/>
    <w:multiLevelType w:val="hybridMultilevel"/>
    <w:tmpl w:val="37203BE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EDC1656"/>
    <w:multiLevelType w:val="hybridMultilevel"/>
    <w:tmpl w:val="0B9A54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E079E0"/>
    <w:multiLevelType w:val="hybridMultilevel"/>
    <w:tmpl w:val="C3042A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3"/>
  </w:num>
  <w:num w:numId="4">
    <w:abstractNumId w:val="9"/>
  </w:num>
  <w:num w:numId="5">
    <w:abstractNumId w:val="14"/>
  </w:num>
  <w:num w:numId="6">
    <w:abstractNumId w:val="17"/>
  </w:num>
  <w:num w:numId="7">
    <w:abstractNumId w:val="12"/>
  </w:num>
  <w:num w:numId="8">
    <w:abstractNumId w:val="7"/>
  </w:num>
  <w:num w:numId="9">
    <w:abstractNumId w:val="40"/>
  </w:num>
  <w:num w:numId="10">
    <w:abstractNumId w:val="2"/>
  </w:num>
  <w:num w:numId="11">
    <w:abstractNumId w:val="0"/>
  </w:num>
  <w:num w:numId="12">
    <w:abstractNumId w:val="41"/>
  </w:num>
  <w:num w:numId="13">
    <w:abstractNumId w:val="27"/>
  </w:num>
  <w:num w:numId="14">
    <w:abstractNumId w:val="26"/>
  </w:num>
  <w:num w:numId="15">
    <w:abstractNumId w:val="4"/>
  </w:num>
  <w:num w:numId="16">
    <w:abstractNumId w:val="34"/>
  </w:num>
  <w:num w:numId="17">
    <w:abstractNumId w:val="3"/>
  </w:num>
  <w:num w:numId="18">
    <w:abstractNumId w:val="45"/>
  </w:num>
  <w:num w:numId="19">
    <w:abstractNumId w:val="1"/>
  </w:num>
  <w:num w:numId="20">
    <w:abstractNumId w:val="33"/>
  </w:num>
  <w:num w:numId="21">
    <w:abstractNumId w:val="19"/>
  </w:num>
  <w:num w:numId="22">
    <w:abstractNumId w:val="16"/>
  </w:num>
  <w:num w:numId="23">
    <w:abstractNumId w:val="22"/>
  </w:num>
  <w:num w:numId="24">
    <w:abstractNumId w:val="20"/>
  </w:num>
  <w:num w:numId="25">
    <w:abstractNumId w:val="42"/>
  </w:num>
  <w:num w:numId="26">
    <w:abstractNumId w:val="6"/>
  </w:num>
  <w:num w:numId="27">
    <w:abstractNumId w:val="25"/>
  </w:num>
  <w:num w:numId="28">
    <w:abstractNumId w:val="18"/>
  </w:num>
  <w:num w:numId="29">
    <w:abstractNumId w:val="36"/>
  </w:num>
  <w:num w:numId="30">
    <w:abstractNumId w:val="10"/>
  </w:num>
  <w:num w:numId="31">
    <w:abstractNumId w:val="11"/>
  </w:num>
  <w:num w:numId="32">
    <w:abstractNumId w:val="28"/>
  </w:num>
  <w:num w:numId="33">
    <w:abstractNumId w:val="38"/>
  </w:num>
  <w:num w:numId="34">
    <w:abstractNumId w:val="44"/>
  </w:num>
  <w:num w:numId="35">
    <w:abstractNumId w:val="24"/>
  </w:num>
  <w:num w:numId="36">
    <w:abstractNumId w:val="37"/>
  </w:num>
  <w:num w:numId="37">
    <w:abstractNumId w:val="32"/>
  </w:num>
  <w:num w:numId="38">
    <w:abstractNumId w:val="29"/>
  </w:num>
  <w:num w:numId="39">
    <w:abstractNumId w:val="15"/>
  </w:num>
  <w:num w:numId="40">
    <w:abstractNumId w:val="21"/>
  </w:num>
  <w:num w:numId="41">
    <w:abstractNumId w:val="5"/>
  </w:num>
  <w:num w:numId="42">
    <w:abstractNumId w:val="35"/>
  </w:num>
  <w:num w:numId="43">
    <w:abstractNumId w:val="47"/>
  </w:num>
  <w:num w:numId="44">
    <w:abstractNumId w:val="23"/>
  </w:num>
  <w:num w:numId="45">
    <w:abstractNumId w:val="39"/>
  </w:num>
  <w:num w:numId="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6"/>
  </w:num>
  <w:num w:numId="48">
    <w:abstractNumId w:val="30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4096" w:nlCheck="1" w:checkStyle="0"/>
  <w:activeWritingStyle w:appName="MSWord" w:lang="fr-FR" w:vendorID="64" w:dllVersion="0" w:nlCheck="1" w:checkStyle="0"/>
  <w:activeWritingStyle w:appName="MSWord" w:lang="fr-FR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EE2"/>
    <w:rsid w:val="00001625"/>
    <w:rsid w:val="0001255E"/>
    <w:rsid w:val="00012EEB"/>
    <w:rsid w:val="0001658F"/>
    <w:rsid w:val="0002048D"/>
    <w:rsid w:val="000209C2"/>
    <w:rsid w:val="00020A8A"/>
    <w:rsid w:val="00021678"/>
    <w:rsid w:val="000216EF"/>
    <w:rsid w:val="00023510"/>
    <w:rsid w:val="00023F30"/>
    <w:rsid w:val="000253FB"/>
    <w:rsid w:val="00025D68"/>
    <w:rsid w:val="00027E83"/>
    <w:rsid w:val="00031341"/>
    <w:rsid w:val="00031961"/>
    <w:rsid w:val="000326C0"/>
    <w:rsid w:val="00034123"/>
    <w:rsid w:val="000359E3"/>
    <w:rsid w:val="0004167A"/>
    <w:rsid w:val="000421A0"/>
    <w:rsid w:val="00046ACF"/>
    <w:rsid w:val="00047915"/>
    <w:rsid w:val="000605D6"/>
    <w:rsid w:val="00061FCD"/>
    <w:rsid w:val="00064B55"/>
    <w:rsid w:val="0006504B"/>
    <w:rsid w:val="0006606E"/>
    <w:rsid w:val="00075934"/>
    <w:rsid w:val="000761E9"/>
    <w:rsid w:val="0007692A"/>
    <w:rsid w:val="00076F0F"/>
    <w:rsid w:val="00082535"/>
    <w:rsid w:val="000862DE"/>
    <w:rsid w:val="0008639B"/>
    <w:rsid w:val="00093529"/>
    <w:rsid w:val="000945B9"/>
    <w:rsid w:val="00096C61"/>
    <w:rsid w:val="000A32A3"/>
    <w:rsid w:val="000A6040"/>
    <w:rsid w:val="000C51F8"/>
    <w:rsid w:val="000D1448"/>
    <w:rsid w:val="000D2B0B"/>
    <w:rsid w:val="000E139B"/>
    <w:rsid w:val="000E365B"/>
    <w:rsid w:val="000E6248"/>
    <w:rsid w:val="000F0DB2"/>
    <w:rsid w:val="000F369E"/>
    <w:rsid w:val="000F449B"/>
    <w:rsid w:val="000F4FDA"/>
    <w:rsid w:val="000F5B4E"/>
    <w:rsid w:val="00111929"/>
    <w:rsid w:val="0011227E"/>
    <w:rsid w:val="00112C01"/>
    <w:rsid w:val="0011419A"/>
    <w:rsid w:val="00115B8E"/>
    <w:rsid w:val="001227E4"/>
    <w:rsid w:val="00125388"/>
    <w:rsid w:val="00126669"/>
    <w:rsid w:val="00132088"/>
    <w:rsid w:val="0013547A"/>
    <w:rsid w:val="00135649"/>
    <w:rsid w:val="001360FE"/>
    <w:rsid w:val="001379B8"/>
    <w:rsid w:val="00141425"/>
    <w:rsid w:val="001446F6"/>
    <w:rsid w:val="001505AA"/>
    <w:rsid w:val="00150B9E"/>
    <w:rsid w:val="001510CE"/>
    <w:rsid w:val="001618C2"/>
    <w:rsid w:val="0016234C"/>
    <w:rsid w:val="001627AF"/>
    <w:rsid w:val="001633BA"/>
    <w:rsid w:val="00163D21"/>
    <w:rsid w:val="0016467A"/>
    <w:rsid w:val="00170D28"/>
    <w:rsid w:val="00174CCA"/>
    <w:rsid w:val="00176C17"/>
    <w:rsid w:val="00182D6E"/>
    <w:rsid w:val="0018327D"/>
    <w:rsid w:val="00192BCE"/>
    <w:rsid w:val="00196C54"/>
    <w:rsid w:val="001A768D"/>
    <w:rsid w:val="001A7BF4"/>
    <w:rsid w:val="001A7FBB"/>
    <w:rsid w:val="001C242F"/>
    <w:rsid w:val="001C48B4"/>
    <w:rsid w:val="001C4B5A"/>
    <w:rsid w:val="001D6CA1"/>
    <w:rsid w:val="001E36D9"/>
    <w:rsid w:val="001E66DA"/>
    <w:rsid w:val="001E677F"/>
    <w:rsid w:val="001F4AFB"/>
    <w:rsid w:val="002005B2"/>
    <w:rsid w:val="002019C5"/>
    <w:rsid w:val="00205250"/>
    <w:rsid w:val="00206658"/>
    <w:rsid w:val="00211737"/>
    <w:rsid w:val="002152C4"/>
    <w:rsid w:val="002155D8"/>
    <w:rsid w:val="00215A4E"/>
    <w:rsid w:val="002211F3"/>
    <w:rsid w:val="002226B3"/>
    <w:rsid w:val="0022297B"/>
    <w:rsid w:val="002271EE"/>
    <w:rsid w:val="002276CD"/>
    <w:rsid w:val="00227BAD"/>
    <w:rsid w:val="00233140"/>
    <w:rsid w:val="002345A9"/>
    <w:rsid w:val="00234EC1"/>
    <w:rsid w:val="002362B9"/>
    <w:rsid w:val="002367C3"/>
    <w:rsid w:val="002439D9"/>
    <w:rsid w:val="002453CA"/>
    <w:rsid w:val="00246631"/>
    <w:rsid w:val="0025426D"/>
    <w:rsid w:val="00254E9E"/>
    <w:rsid w:val="00254F8A"/>
    <w:rsid w:val="0025543A"/>
    <w:rsid w:val="002560F6"/>
    <w:rsid w:val="00260489"/>
    <w:rsid w:val="00263E25"/>
    <w:rsid w:val="00264E6B"/>
    <w:rsid w:val="00266054"/>
    <w:rsid w:val="00266178"/>
    <w:rsid w:val="00266DA1"/>
    <w:rsid w:val="002677F4"/>
    <w:rsid w:val="0027058A"/>
    <w:rsid w:val="00273468"/>
    <w:rsid w:val="00274F33"/>
    <w:rsid w:val="002767CE"/>
    <w:rsid w:val="00283EA8"/>
    <w:rsid w:val="00284987"/>
    <w:rsid w:val="00285591"/>
    <w:rsid w:val="00287DBC"/>
    <w:rsid w:val="00290518"/>
    <w:rsid w:val="002A3453"/>
    <w:rsid w:val="002A5CB5"/>
    <w:rsid w:val="002B012B"/>
    <w:rsid w:val="002B2BB7"/>
    <w:rsid w:val="002C1C03"/>
    <w:rsid w:val="002D3AA3"/>
    <w:rsid w:val="002E4820"/>
    <w:rsid w:val="00300224"/>
    <w:rsid w:val="00300452"/>
    <w:rsid w:val="00305E8F"/>
    <w:rsid w:val="00317E4A"/>
    <w:rsid w:val="00322F46"/>
    <w:rsid w:val="0033168C"/>
    <w:rsid w:val="00335571"/>
    <w:rsid w:val="0033786B"/>
    <w:rsid w:val="00340B87"/>
    <w:rsid w:val="00340BBE"/>
    <w:rsid w:val="00343686"/>
    <w:rsid w:val="00352092"/>
    <w:rsid w:val="00360D1F"/>
    <w:rsid w:val="00372991"/>
    <w:rsid w:val="00374229"/>
    <w:rsid w:val="00394A7C"/>
    <w:rsid w:val="003964F8"/>
    <w:rsid w:val="00397764"/>
    <w:rsid w:val="003A05B7"/>
    <w:rsid w:val="003A0CB8"/>
    <w:rsid w:val="003A358C"/>
    <w:rsid w:val="003A4BF1"/>
    <w:rsid w:val="003A7532"/>
    <w:rsid w:val="003B0837"/>
    <w:rsid w:val="003B25F8"/>
    <w:rsid w:val="003B799F"/>
    <w:rsid w:val="003C084D"/>
    <w:rsid w:val="003C0C9E"/>
    <w:rsid w:val="003C6B2D"/>
    <w:rsid w:val="003D1CB7"/>
    <w:rsid w:val="003D2748"/>
    <w:rsid w:val="003D302D"/>
    <w:rsid w:val="003D5BFB"/>
    <w:rsid w:val="003D5EBD"/>
    <w:rsid w:val="003E4626"/>
    <w:rsid w:val="003E46C2"/>
    <w:rsid w:val="003E631A"/>
    <w:rsid w:val="003E6536"/>
    <w:rsid w:val="003F0794"/>
    <w:rsid w:val="003F2AB2"/>
    <w:rsid w:val="003F4B78"/>
    <w:rsid w:val="003F7DA9"/>
    <w:rsid w:val="00400D3C"/>
    <w:rsid w:val="004066F5"/>
    <w:rsid w:val="00410656"/>
    <w:rsid w:val="00416137"/>
    <w:rsid w:val="004171B4"/>
    <w:rsid w:val="00424AB5"/>
    <w:rsid w:val="004269AB"/>
    <w:rsid w:val="00434DFA"/>
    <w:rsid w:val="00440CF7"/>
    <w:rsid w:val="00441F71"/>
    <w:rsid w:val="0045003B"/>
    <w:rsid w:val="00450AF5"/>
    <w:rsid w:val="00451D03"/>
    <w:rsid w:val="004539C8"/>
    <w:rsid w:val="00453B07"/>
    <w:rsid w:val="00453FAB"/>
    <w:rsid w:val="00457D52"/>
    <w:rsid w:val="00460D58"/>
    <w:rsid w:val="00461339"/>
    <w:rsid w:val="004626A7"/>
    <w:rsid w:val="00463B45"/>
    <w:rsid w:val="004673C7"/>
    <w:rsid w:val="00467943"/>
    <w:rsid w:val="00467BA2"/>
    <w:rsid w:val="00472D4E"/>
    <w:rsid w:val="00480F46"/>
    <w:rsid w:val="00482CC5"/>
    <w:rsid w:val="0048622C"/>
    <w:rsid w:val="004871E0"/>
    <w:rsid w:val="004875B7"/>
    <w:rsid w:val="00490A87"/>
    <w:rsid w:val="00493C9A"/>
    <w:rsid w:val="00494EE2"/>
    <w:rsid w:val="00496988"/>
    <w:rsid w:val="0049772F"/>
    <w:rsid w:val="00497909"/>
    <w:rsid w:val="004A2357"/>
    <w:rsid w:val="004A49AE"/>
    <w:rsid w:val="004B0FB2"/>
    <w:rsid w:val="004B451E"/>
    <w:rsid w:val="004B46D0"/>
    <w:rsid w:val="004B6D2F"/>
    <w:rsid w:val="004C0D5A"/>
    <w:rsid w:val="004C13A5"/>
    <w:rsid w:val="004C1EED"/>
    <w:rsid w:val="004C3AD2"/>
    <w:rsid w:val="004C3C71"/>
    <w:rsid w:val="004D0091"/>
    <w:rsid w:val="004D1A35"/>
    <w:rsid w:val="004D5F18"/>
    <w:rsid w:val="004D6DF9"/>
    <w:rsid w:val="004E2AB4"/>
    <w:rsid w:val="004E647E"/>
    <w:rsid w:val="004F4E16"/>
    <w:rsid w:val="005058FA"/>
    <w:rsid w:val="005077DA"/>
    <w:rsid w:val="00513035"/>
    <w:rsid w:val="005132E3"/>
    <w:rsid w:val="00515C31"/>
    <w:rsid w:val="00517243"/>
    <w:rsid w:val="00517F95"/>
    <w:rsid w:val="005206C1"/>
    <w:rsid w:val="00521345"/>
    <w:rsid w:val="00522275"/>
    <w:rsid w:val="00522518"/>
    <w:rsid w:val="005243A7"/>
    <w:rsid w:val="00527718"/>
    <w:rsid w:val="00532111"/>
    <w:rsid w:val="0053557F"/>
    <w:rsid w:val="005410E9"/>
    <w:rsid w:val="00542C7E"/>
    <w:rsid w:val="005433FF"/>
    <w:rsid w:val="0054386E"/>
    <w:rsid w:val="00545076"/>
    <w:rsid w:val="00550846"/>
    <w:rsid w:val="00550E1A"/>
    <w:rsid w:val="005529A2"/>
    <w:rsid w:val="00555799"/>
    <w:rsid w:val="005615FE"/>
    <w:rsid w:val="005627E2"/>
    <w:rsid w:val="00566067"/>
    <w:rsid w:val="00567F3A"/>
    <w:rsid w:val="00571467"/>
    <w:rsid w:val="00571B18"/>
    <w:rsid w:val="005725EB"/>
    <w:rsid w:val="0057636F"/>
    <w:rsid w:val="00577A57"/>
    <w:rsid w:val="00580D95"/>
    <w:rsid w:val="00586266"/>
    <w:rsid w:val="0058736D"/>
    <w:rsid w:val="005876CD"/>
    <w:rsid w:val="005917A4"/>
    <w:rsid w:val="00594859"/>
    <w:rsid w:val="00594B65"/>
    <w:rsid w:val="00595960"/>
    <w:rsid w:val="005963F0"/>
    <w:rsid w:val="005A1554"/>
    <w:rsid w:val="005A1D81"/>
    <w:rsid w:val="005A53C2"/>
    <w:rsid w:val="005A5939"/>
    <w:rsid w:val="005B1C12"/>
    <w:rsid w:val="005B455D"/>
    <w:rsid w:val="005B5B6E"/>
    <w:rsid w:val="005B65D7"/>
    <w:rsid w:val="005C2667"/>
    <w:rsid w:val="005C489B"/>
    <w:rsid w:val="005C5EB9"/>
    <w:rsid w:val="005C608B"/>
    <w:rsid w:val="005D00EF"/>
    <w:rsid w:val="005E0385"/>
    <w:rsid w:val="005E072D"/>
    <w:rsid w:val="005E3A06"/>
    <w:rsid w:val="005E3D9B"/>
    <w:rsid w:val="005E437D"/>
    <w:rsid w:val="005F213E"/>
    <w:rsid w:val="005F253E"/>
    <w:rsid w:val="005F2B95"/>
    <w:rsid w:val="005F2E99"/>
    <w:rsid w:val="005F3E57"/>
    <w:rsid w:val="005F4093"/>
    <w:rsid w:val="005F4AA2"/>
    <w:rsid w:val="0060025B"/>
    <w:rsid w:val="00602DEE"/>
    <w:rsid w:val="00603E58"/>
    <w:rsid w:val="0061066C"/>
    <w:rsid w:val="0061166B"/>
    <w:rsid w:val="00611E11"/>
    <w:rsid w:val="00611E80"/>
    <w:rsid w:val="00615E36"/>
    <w:rsid w:val="00617AC5"/>
    <w:rsid w:val="00621FC1"/>
    <w:rsid w:val="00622286"/>
    <w:rsid w:val="00622597"/>
    <w:rsid w:val="0062488B"/>
    <w:rsid w:val="006260DD"/>
    <w:rsid w:val="00631E2D"/>
    <w:rsid w:val="006339B1"/>
    <w:rsid w:val="006357E7"/>
    <w:rsid w:val="00635DEA"/>
    <w:rsid w:val="00640853"/>
    <w:rsid w:val="00640D24"/>
    <w:rsid w:val="00643B72"/>
    <w:rsid w:val="00644307"/>
    <w:rsid w:val="0065095D"/>
    <w:rsid w:val="00652F8D"/>
    <w:rsid w:val="00655CC3"/>
    <w:rsid w:val="00657D40"/>
    <w:rsid w:val="00660677"/>
    <w:rsid w:val="006643F3"/>
    <w:rsid w:val="00667DE9"/>
    <w:rsid w:val="00670ED0"/>
    <w:rsid w:val="00671993"/>
    <w:rsid w:val="00675A35"/>
    <w:rsid w:val="00680865"/>
    <w:rsid w:val="006834CE"/>
    <w:rsid w:val="00684902"/>
    <w:rsid w:val="006854D3"/>
    <w:rsid w:val="00695C72"/>
    <w:rsid w:val="006960F8"/>
    <w:rsid w:val="00696C49"/>
    <w:rsid w:val="006A05EC"/>
    <w:rsid w:val="006A0E6B"/>
    <w:rsid w:val="006A3A49"/>
    <w:rsid w:val="006A53ED"/>
    <w:rsid w:val="006B1A40"/>
    <w:rsid w:val="006C147D"/>
    <w:rsid w:val="006C2566"/>
    <w:rsid w:val="006C3387"/>
    <w:rsid w:val="006C74C0"/>
    <w:rsid w:val="006D2FF0"/>
    <w:rsid w:val="006D3DD1"/>
    <w:rsid w:val="006E0A54"/>
    <w:rsid w:val="006E180F"/>
    <w:rsid w:val="006E2147"/>
    <w:rsid w:val="006E406E"/>
    <w:rsid w:val="007002D0"/>
    <w:rsid w:val="0070426C"/>
    <w:rsid w:val="007119CD"/>
    <w:rsid w:val="007122C3"/>
    <w:rsid w:val="00712F8A"/>
    <w:rsid w:val="00717BC0"/>
    <w:rsid w:val="007256F2"/>
    <w:rsid w:val="00725D5D"/>
    <w:rsid w:val="00731749"/>
    <w:rsid w:val="00736FD0"/>
    <w:rsid w:val="007416B6"/>
    <w:rsid w:val="007421E3"/>
    <w:rsid w:val="0074484C"/>
    <w:rsid w:val="00747080"/>
    <w:rsid w:val="00754AFF"/>
    <w:rsid w:val="00755473"/>
    <w:rsid w:val="00766633"/>
    <w:rsid w:val="00771F15"/>
    <w:rsid w:val="00772A71"/>
    <w:rsid w:val="00773C3D"/>
    <w:rsid w:val="00775D13"/>
    <w:rsid w:val="00780309"/>
    <w:rsid w:val="00781483"/>
    <w:rsid w:val="00781BD4"/>
    <w:rsid w:val="007829ED"/>
    <w:rsid w:val="0078418F"/>
    <w:rsid w:val="00786A53"/>
    <w:rsid w:val="007910AD"/>
    <w:rsid w:val="007924BA"/>
    <w:rsid w:val="007A2EF5"/>
    <w:rsid w:val="007A49E5"/>
    <w:rsid w:val="007A66E6"/>
    <w:rsid w:val="007A7725"/>
    <w:rsid w:val="007B190D"/>
    <w:rsid w:val="007B289D"/>
    <w:rsid w:val="007B6929"/>
    <w:rsid w:val="007C014B"/>
    <w:rsid w:val="007C13F9"/>
    <w:rsid w:val="007C5BB7"/>
    <w:rsid w:val="007D3F19"/>
    <w:rsid w:val="007E5300"/>
    <w:rsid w:val="007E79BC"/>
    <w:rsid w:val="007F4F80"/>
    <w:rsid w:val="007F66B2"/>
    <w:rsid w:val="007F7B23"/>
    <w:rsid w:val="00802982"/>
    <w:rsid w:val="00803904"/>
    <w:rsid w:val="008052C8"/>
    <w:rsid w:val="008059DA"/>
    <w:rsid w:val="00805D35"/>
    <w:rsid w:val="00813B2E"/>
    <w:rsid w:val="008174E3"/>
    <w:rsid w:val="008224FD"/>
    <w:rsid w:val="00827F24"/>
    <w:rsid w:val="00837D89"/>
    <w:rsid w:val="008423F9"/>
    <w:rsid w:val="00842750"/>
    <w:rsid w:val="00844C02"/>
    <w:rsid w:val="00844EA5"/>
    <w:rsid w:val="008471C1"/>
    <w:rsid w:val="00850DAB"/>
    <w:rsid w:val="0085332B"/>
    <w:rsid w:val="00863BFB"/>
    <w:rsid w:val="008679EE"/>
    <w:rsid w:val="00867F5F"/>
    <w:rsid w:val="008766EE"/>
    <w:rsid w:val="00876D01"/>
    <w:rsid w:val="0088185B"/>
    <w:rsid w:val="0088211C"/>
    <w:rsid w:val="00883782"/>
    <w:rsid w:val="00887434"/>
    <w:rsid w:val="00893BD8"/>
    <w:rsid w:val="00894273"/>
    <w:rsid w:val="00896E58"/>
    <w:rsid w:val="008A522B"/>
    <w:rsid w:val="008A5A86"/>
    <w:rsid w:val="008A5AE2"/>
    <w:rsid w:val="008B4874"/>
    <w:rsid w:val="008B7C19"/>
    <w:rsid w:val="008C27AC"/>
    <w:rsid w:val="008C4840"/>
    <w:rsid w:val="008C49CD"/>
    <w:rsid w:val="008C5B8B"/>
    <w:rsid w:val="008D1042"/>
    <w:rsid w:val="008D2403"/>
    <w:rsid w:val="008D4F02"/>
    <w:rsid w:val="008E3B4C"/>
    <w:rsid w:val="008E7EF5"/>
    <w:rsid w:val="008F7240"/>
    <w:rsid w:val="008F77B9"/>
    <w:rsid w:val="008F77D9"/>
    <w:rsid w:val="00910A55"/>
    <w:rsid w:val="0091103A"/>
    <w:rsid w:val="00912D4E"/>
    <w:rsid w:val="00913448"/>
    <w:rsid w:val="009139FA"/>
    <w:rsid w:val="009160AE"/>
    <w:rsid w:val="00921DAE"/>
    <w:rsid w:val="009231BA"/>
    <w:rsid w:val="00926E72"/>
    <w:rsid w:val="00932D8A"/>
    <w:rsid w:val="00933F9A"/>
    <w:rsid w:val="0093558B"/>
    <w:rsid w:val="00940737"/>
    <w:rsid w:val="00940B17"/>
    <w:rsid w:val="009542BA"/>
    <w:rsid w:val="0096403C"/>
    <w:rsid w:val="00967992"/>
    <w:rsid w:val="009707AC"/>
    <w:rsid w:val="009757A6"/>
    <w:rsid w:val="00982A58"/>
    <w:rsid w:val="00983C06"/>
    <w:rsid w:val="00985594"/>
    <w:rsid w:val="009867F5"/>
    <w:rsid w:val="00994C84"/>
    <w:rsid w:val="00996FB8"/>
    <w:rsid w:val="00997FBC"/>
    <w:rsid w:val="009A3661"/>
    <w:rsid w:val="009C1194"/>
    <w:rsid w:val="009C1E52"/>
    <w:rsid w:val="009C24B0"/>
    <w:rsid w:val="009C578B"/>
    <w:rsid w:val="009C6613"/>
    <w:rsid w:val="009C6F41"/>
    <w:rsid w:val="009C7827"/>
    <w:rsid w:val="009D1516"/>
    <w:rsid w:val="009D333A"/>
    <w:rsid w:val="009D3A0C"/>
    <w:rsid w:val="009D3D05"/>
    <w:rsid w:val="009D43B8"/>
    <w:rsid w:val="009F7AD7"/>
    <w:rsid w:val="00A017C1"/>
    <w:rsid w:val="00A02430"/>
    <w:rsid w:val="00A02CE8"/>
    <w:rsid w:val="00A04C2A"/>
    <w:rsid w:val="00A0663D"/>
    <w:rsid w:val="00A07284"/>
    <w:rsid w:val="00A07A42"/>
    <w:rsid w:val="00A14320"/>
    <w:rsid w:val="00A14E68"/>
    <w:rsid w:val="00A221ED"/>
    <w:rsid w:val="00A24FD1"/>
    <w:rsid w:val="00A262B2"/>
    <w:rsid w:val="00A27166"/>
    <w:rsid w:val="00A33F65"/>
    <w:rsid w:val="00A359CA"/>
    <w:rsid w:val="00A363BE"/>
    <w:rsid w:val="00A4000A"/>
    <w:rsid w:val="00A41FDA"/>
    <w:rsid w:val="00A4205F"/>
    <w:rsid w:val="00A46B12"/>
    <w:rsid w:val="00A52C05"/>
    <w:rsid w:val="00A546A8"/>
    <w:rsid w:val="00A56674"/>
    <w:rsid w:val="00A6094A"/>
    <w:rsid w:val="00A71579"/>
    <w:rsid w:val="00A71CD6"/>
    <w:rsid w:val="00A725E9"/>
    <w:rsid w:val="00A84952"/>
    <w:rsid w:val="00A85674"/>
    <w:rsid w:val="00A90AC0"/>
    <w:rsid w:val="00A93A5E"/>
    <w:rsid w:val="00A9726F"/>
    <w:rsid w:val="00AA0BEE"/>
    <w:rsid w:val="00AA5A9D"/>
    <w:rsid w:val="00AA62FB"/>
    <w:rsid w:val="00AB0E7A"/>
    <w:rsid w:val="00AB1E3E"/>
    <w:rsid w:val="00AB5B5A"/>
    <w:rsid w:val="00AB6D46"/>
    <w:rsid w:val="00AC043F"/>
    <w:rsid w:val="00AC2CDD"/>
    <w:rsid w:val="00AC4B86"/>
    <w:rsid w:val="00AC7DB3"/>
    <w:rsid w:val="00AC7F2F"/>
    <w:rsid w:val="00AD238F"/>
    <w:rsid w:val="00AD3F5D"/>
    <w:rsid w:val="00AD67AA"/>
    <w:rsid w:val="00AD7097"/>
    <w:rsid w:val="00AD7703"/>
    <w:rsid w:val="00AE16B9"/>
    <w:rsid w:val="00AE1B77"/>
    <w:rsid w:val="00AE2CBE"/>
    <w:rsid w:val="00AE2DC1"/>
    <w:rsid w:val="00AE4DB9"/>
    <w:rsid w:val="00AF1337"/>
    <w:rsid w:val="00AF2FF2"/>
    <w:rsid w:val="00AF3830"/>
    <w:rsid w:val="00AF4447"/>
    <w:rsid w:val="00B01A03"/>
    <w:rsid w:val="00B05E65"/>
    <w:rsid w:val="00B07291"/>
    <w:rsid w:val="00B07381"/>
    <w:rsid w:val="00B14E83"/>
    <w:rsid w:val="00B15567"/>
    <w:rsid w:val="00B20F5A"/>
    <w:rsid w:val="00B21013"/>
    <w:rsid w:val="00B2144D"/>
    <w:rsid w:val="00B22DAE"/>
    <w:rsid w:val="00B2785F"/>
    <w:rsid w:val="00B31946"/>
    <w:rsid w:val="00B36560"/>
    <w:rsid w:val="00B40122"/>
    <w:rsid w:val="00B429C3"/>
    <w:rsid w:val="00B47352"/>
    <w:rsid w:val="00B5360D"/>
    <w:rsid w:val="00B56F4B"/>
    <w:rsid w:val="00B57F15"/>
    <w:rsid w:val="00B61B9E"/>
    <w:rsid w:val="00B64A1A"/>
    <w:rsid w:val="00B67643"/>
    <w:rsid w:val="00B70A1D"/>
    <w:rsid w:val="00B7275B"/>
    <w:rsid w:val="00B72BBD"/>
    <w:rsid w:val="00B75701"/>
    <w:rsid w:val="00B8188E"/>
    <w:rsid w:val="00B818C4"/>
    <w:rsid w:val="00B861B3"/>
    <w:rsid w:val="00B87D45"/>
    <w:rsid w:val="00B94C6A"/>
    <w:rsid w:val="00B97E08"/>
    <w:rsid w:val="00BA08DC"/>
    <w:rsid w:val="00BA3786"/>
    <w:rsid w:val="00BA41AA"/>
    <w:rsid w:val="00BA49E6"/>
    <w:rsid w:val="00BA5B3C"/>
    <w:rsid w:val="00BA659C"/>
    <w:rsid w:val="00BB07D0"/>
    <w:rsid w:val="00BB1A4E"/>
    <w:rsid w:val="00BB44FF"/>
    <w:rsid w:val="00BB5FFA"/>
    <w:rsid w:val="00BC05A0"/>
    <w:rsid w:val="00BC59FD"/>
    <w:rsid w:val="00BC64AE"/>
    <w:rsid w:val="00BD4689"/>
    <w:rsid w:val="00BE1165"/>
    <w:rsid w:val="00BE173C"/>
    <w:rsid w:val="00BE3A62"/>
    <w:rsid w:val="00BE65E0"/>
    <w:rsid w:val="00BF27C2"/>
    <w:rsid w:val="00BF3745"/>
    <w:rsid w:val="00BF3C4D"/>
    <w:rsid w:val="00BF4961"/>
    <w:rsid w:val="00C02348"/>
    <w:rsid w:val="00C05E5B"/>
    <w:rsid w:val="00C156D3"/>
    <w:rsid w:val="00C16930"/>
    <w:rsid w:val="00C2118F"/>
    <w:rsid w:val="00C2171D"/>
    <w:rsid w:val="00C24EBF"/>
    <w:rsid w:val="00C2629C"/>
    <w:rsid w:val="00C30042"/>
    <w:rsid w:val="00C31A5D"/>
    <w:rsid w:val="00C449B9"/>
    <w:rsid w:val="00C51C00"/>
    <w:rsid w:val="00C540A1"/>
    <w:rsid w:val="00C560AC"/>
    <w:rsid w:val="00C63AED"/>
    <w:rsid w:val="00C65042"/>
    <w:rsid w:val="00C67FF0"/>
    <w:rsid w:val="00C74126"/>
    <w:rsid w:val="00C74938"/>
    <w:rsid w:val="00C754F9"/>
    <w:rsid w:val="00C75DFD"/>
    <w:rsid w:val="00C76EE0"/>
    <w:rsid w:val="00C80F0C"/>
    <w:rsid w:val="00C83348"/>
    <w:rsid w:val="00C9022C"/>
    <w:rsid w:val="00C90DD5"/>
    <w:rsid w:val="00C91F24"/>
    <w:rsid w:val="00C93B58"/>
    <w:rsid w:val="00CA4EC2"/>
    <w:rsid w:val="00CA6702"/>
    <w:rsid w:val="00CB2F6D"/>
    <w:rsid w:val="00CB41B7"/>
    <w:rsid w:val="00CB5125"/>
    <w:rsid w:val="00CB56DD"/>
    <w:rsid w:val="00CB670B"/>
    <w:rsid w:val="00CC16D2"/>
    <w:rsid w:val="00CC272C"/>
    <w:rsid w:val="00CD6E4B"/>
    <w:rsid w:val="00CD6F74"/>
    <w:rsid w:val="00CE75EC"/>
    <w:rsid w:val="00CE7DD0"/>
    <w:rsid w:val="00CF1107"/>
    <w:rsid w:val="00CF3705"/>
    <w:rsid w:val="00CF629A"/>
    <w:rsid w:val="00CF7A68"/>
    <w:rsid w:val="00D036B4"/>
    <w:rsid w:val="00D177C6"/>
    <w:rsid w:val="00D2129D"/>
    <w:rsid w:val="00D22748"/>
    <w:rsid w:val="00D2650C"/>
    <w:rsid w:val="00D31AEB"/>
    <w:rsid w:val="00D32F89"/>
    <w:rsid w:val="00D37BAA"/>
    <w:rsid w:val="00D403E2"/>
    <w:rsid w:val="00D50E8A"/>
    <w:rsid w:val="00D521C3"/>
    <w:rsid w:val="00D53913"/>
    <w:rsid w:val="00D56293"/>
    <w:rsid w:val="00D5666D"/>
    <w:rsid w:val="00D5770C"/>
    <w:rsid w:val="00D57AEB"/>
    <w:rsid w:val="00D57DE4"/>
    <w:rsid w:val="00D62D1C"/>
    <w:rsid w:val="00D633D3"/>
    <w:rsid w:val="00D6634D"/>
    <w:rsid w:val="00D7039E"/>
    <w:rsid w:val="00D7048C"/>
    <w:rsid w:val="00D70539"/>
    <w:rsid w:val="00D81CB5"/>
    <w:rsid w:val="00D8675F"/>
    <w:rsid w:val="00D87D72"/>
    <w:rsid w:val="00D913FF"/>
    <w:rsid w:val="00D91DD7"/>
    <w:rsid w:val="00D94055"/>
    <w:rsid w:val="00D95951"/>
    <w:rsid w:val="00DA1398"/>
    <w:rsid w:val="00DA1981"/>
    <w:rsid w:val="00DA78B2"/>
    <w:rsid w:val="00DB0BF3"/>
    <w:rsid w:val="00DB1B8C"/>
    <w:rsid w:val="00DB3915"/>
    <w:rsid w:val="00DB4C6F"/>
    <w:rsid w:val="00DB4F0B"/>
    <w:rsid w:val="00DB5CD7"/>
    <w:rsid w:val="00DB61FB"/>
    <w:rsid w:val="00DB67A0"/>
    <w:rsid w:val="00DC6C39"/>
    <w:rsid w:val="00DD2660"/>
    <w:rsid w:val="00DE2A8A"/>
    <w:rsid w:val="00DF1BEA"/>
    <w:rsid w:val="00E01FCE"/>
    <w:rsid w:val="00E06DBC"/>
    <w:rsid w:val="00E15E9D"/>
    <w:rsid w:val="00E16624"/>
    <w:rsid w:val="00E200C7"/>
    <w:rsid w:val="00E2501C"/>
    <w:rsid w:val="00E26C50"/>
    <w:rsid w:val="00E27751"/>
    <w:rsid w:val="00E27F14"/>
    <w:rsid w:val="00E34066"/>
    <w:rsid w:val="00E3507A"/>
    <w:rsid w:val="00E432DA"/>
    <w:rsid w:val="00E4414A"/>
    <w:rsid w:val="00E44200"/>
    <w:rsid w:val="00E4693B"/>
    <w:rsid w:val="00E503BE"/>
    <w:rsid w:val="00E506C2"/>
    <w:rsid w:val="00E51BB9"/>
    <w:rsid w:val="00E52840"/>
    <w:rsid w:val="00E52E4C"/>
    <w:rsid w:val="00E534E9"/>
    <w:rsid w:val="00E535C7"/>
    <w:rsid w:val="00E64754"/>
    <w:rsid w:val="00E67F17"/>
    <w:rsid w:val="00E74A6A"/>
    <w:rsid w:val="00E775C7"/>
    <w:rsid w:val="00E8241D"/>
    <w:rsid w:val="00E826FB"/>
    <w:rsid w:val="00E83E10"/>
    <w:rsid w:val="00E91E21"/>
    <w:rsid w:val="00E941E6"/>
    <w:rsid w:val="00E96F35"/>
    <w:rsid w:val="00EA0259"/>
    <w:rsid w:val="00EA1637"/>
    <w:rsid w:val="00EA452A"/>
    <w:rsid w:val="00EB04C5"/>
    <w:rsid w:val="00EB5EB0"/>
    <w:rsid w:val="00EC260B"/>
    <w:rsid w:val="00ED273E"/>
    <w:rsid w:val="00ED7453"/>
    <w:rsid w:val="00EE0044"/>
    <w:rsid w:val="00EE2A1B"/>
    <w:rsid w:val="00EE4F3D"/>
    <w:rsid w:val="00EF07A4"/>
    <w:rsid w:val="00EF11BA"/>
    <w:rsid w:val="00EF31EA"/>
    <w:rsid w:val="00EF65E5"/>
    <w:rsid w:val="00F02AC2"/>
    <w:rsid w:val="00F10991"/>
    <w:rsid w:val="00F17752"/>
    <w:rsid w:val="00F266C7"/>
    <w:rsid w:val="00F27C6C"/>
    <w:rsid w:val="00F33780"/>
    <w:rsid w:val="00F36BA3"/>
    <w:rsid w:val="00F40016"/>
    <w:rsid w:val="00F4527F"/>
    <w:rsid w:val="00F53532"/>
    <w:rsid w:val="00F53C6D"/>
    <w:rsid w:val="00F562D9"/>
    <w:rsid w:val="00F60175"/>
    <w:rsid w:val="00F625F4"/>
    <w:rsid w:val="00F77AFB"/>
    <w:rsid w:val="00F82821"/>
    <w:rsid w:val="00F85B6F"/>
    <w:rsid w:val="00F85BC5"/>
    <w:rsid w:val="00F877D4"/>
    <w:rsid w:val="00F921C9"/>
    <w:rsid w:val="00F93545"/>
    <w:rsid w:val="00FB01E3"/>
    <w:rsid w:val="00FB361F"/>
    <w:rsid w:val="00FB3630"/>
    <w:rsid w:val="00FB57DF"/>
    <w:rsid w:val="00FB6294"/>
    <w:rsid w:val="00FB62CC"/>
    <w:rsid w:val="00FB6450"/>
    <w:rsid w:val="00FB7E78"/>
    <w:rsid w:val="00FC072B"/>
    <w:rsid w:val="00FC17D9"/>
    <w:rsid w:val="00FC4FB4"/>
    <w:rsid w:val="00FD1089"/>
    <w:rsid w:val="00FD1560"/>
    <w:rsid w:val="00FD1ABC"/>
    <w:rsid w:val="00FD2CCB"/>
    <w:rsid w:val="00FD6C19"/>
    <w:rsid w:val="00FF0D5E"/>
    <w:rsid w:val="00FF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60C57D"/>
  <w15:docId w15:val="{7414426B-E4FB-42D7-9FFF-53EC8721A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7AF"/>
    <w:pPr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qFormat/>
    <w:rsid w:val="00C65042"/>
    <w:pPr>
      <w:keepNext/>
      <w:pBdr>
        <w:top w:val="single" w:sz="12" w:space="6" w:color="auto"/>
        <w:left w:val="single" w:sz="12" w:space="4" w:color="auto"/>
        <w:bottom w:val="single" w:sz="12" w:space="6" w:color="auto"/>
        <w:right w:val="single" w:sz="12" w:space="4" w:color="auto"/>
      </w:pBdr>
      <w:spacing w:before="240"/>
      <w:jc w:val="center"/>
      <w:outlineLvl w:val="0"/>
    </w:pPr>
    <w:rPr>
      <w:rFonts w:cs="Arial"/>
      <w:b/>
      <w:bCs/>
      <w:caps/>
      <w:sz w:val="28"/>
      <w:szCs w:val="52"/>
    </w:rPr>
  </w:style>
  <w:style w:type="paragraph" w:styleId="Titre2">
    <w:name w:val="heading 2"/>
    <w:basedOn w:val="Normal"/>
    <w:next w:val="Normal"/>
    <w:qFormat/>
    <w:rsid w:val="00285591"/>
    <w:pPr>
      <w:keepNext/>
      <w:outlineLvl w:val="1"/>
    </w:pPr>
    <w:rPr>
      <w:rFonts w:cs="Arial"/>
      <w:b/>
      <w:bCs/>
      <w:szCs w:val="52"/>
      <w:u w:val="single"/>
    </w:rPr>
  </w:style>
  <w:style w:type="paragraph" w:styleId="Titre3">
    <w:name w:val="heading 3"/>
    <w:basedOn w:val="Normal"/>
    <w:next w:val="Normal"/>
    <w:qFormat/>
    <w:rsid w:val="00CD6E4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771F1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qFormat/>
    <w:rsid w:val="001505A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771F1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27F14"/>
  </w:style>
  <w:style w:type="paragraph" w:styleId="Retraitcorpsdetexte">
    <w:name w:val="Body Text Indent"/>
    <w:basedOn w:val="Normal"/>
    <w:rsid w:val="00CD6E4B"/>
    <w:pPr>
      <w:ind w:firstLine="708"/>
    </w:pPr>
    <w:rPr>
      <w:sz w:val="28"/>
      <w:szCs w:val="20"/>
    </w:rPr>
  </w:style>
  <w:style w:type="paragraph" w:styleId="Corpsdetexte3">
    <w:name w:val="Body Text 3"/>
    <w:basedOn w:val="Normal"/>
    <w:rsid w:val="00CD6E4B"/>
    <w:rPr>
      <w:szCs w:val="20"/>
    </w:rPr>
  </w:style>
  <w:style w:type="table" w:styleId="Grilledutableau">
    <w:name w:val="Table Grid"/>
    <w:basedOn w:val="TableauNormal"/>
    <w:rsid w:val="00AB6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C2118F"/>
    <w:pPr>
      <w:spacing w:after="120" w:line="480" w:lineRule="auto"/>
    </w:pPr>
  </w:style>
  <w:style w:type="paragraph" w:styleId="Titre">
    <w:name w:val="Title"/>
    <w:basedOn w:val="Normal"/>
    <w:qFormat/>
    <w:rsid w:val="00C2118F"/>
    <w:pPr>
      <w:jc w:val="center"/>
    </w:pPr>
    <w:rPr>
      <w:rFonts w:ascii="Comic Sans MS" w:hAnsi="Comic Sans MS"/>
      <w:sz w:val="40"/>
      <w:szCs w:val="20"/>
    </w:rPr>
  </w:style>
  <w:style w:type="character" w:customStyle="1" w:styleId="PieddepageCar">
    <w:name w:val="Pied de page Car"/>
    <w:link w:val="Pieddepage"/>
    <w:uiPriority w:val="99"/>
    <w:rsid w:val="00254E9E"/>
    <w:rPr>
      <w:sz w:val="24"/>
      <w:szCs w:val="24"/>
    </w:rPr>
  </w:style>
  <w:style w:type="paragraph" w:styleId="Corpsdetexte">
    <w:name w:val="Body Text"/>
    <w:basedOn w:val="Normal"/>
    <w:rsid w:val="003A358C"/>
    <w:pPr>
      <w:spacing w:after="120"/>
    </w:pPr>
  </w:style>
  <w:style w:type="paragraph" w:customStyle="1" w:styleId="Question">
    <w:name w:val="Question"/>
    <w:basedOn w:val="Normal"/>
    <w:next w:val="Normal"/>
    <w:qFormat/>
    <w:rsid w:val="004C1EED"/>
    <w:pPr>
      <w:numPr>
        <w:numId w:val="40"/>
      </w:numPr>
      <w:tabs>
        <w:tab w:val="left" w:pos="567"/>
        <w:tab w:val="right" w:pos="10206"/>
      </w:tabs>
      <w:spacing w:before="120" w:after="120" w:line="259" w:lineRule="auto"/>
      <w:ind w:left="0" w:firstLine="0"/>
    </w:pPr>
  </w:style>
  <w:style w:type="paragraph" w:customStyle="1" w:styleId="Rponse">
    <w:name w:val="Réponse"/>
    <w:basedOn w:val="Normal"/>
    <w:next w:val="Normal"/>
    <w:qFormat/>
    <w:rsid w:val="004C1EED"/>
    <w:pPr>
      <w:tabs>
        <w:tab w:val="right" w:leader="dot" w:pos="10206"/>
      </w:tabs>
      <w:spacing w:before="120" w:after="160" w:line="259" w:lineRule="auto"/>
    </w:pPr>
  </w:style>
  <w:style w:type="character" w:customStyle="1" w:styleId="Titre4Car">
    <w:name w:val="Titre 4 Car"/>
    <w:basedOn w:val="Policepardfaut"/>
    <w:link w:val="Titre4"/>
    <w:semiHidden/>
    <w:rsid w:val="00771F1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Titre6Car">
    <w:name w:val="Titre 6 Car"/>
    <w:basedOn w:val="Policepardfaut"/>
    <w:link w:val="Titre6"/>
    <w:semiHidden/>
    <w:rsid w:val="00771F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02348"/>
    <w:pPr>
      <w:ind w:left="720"/>
      <w:contextualSpacing/>
    </w:pPr>
  </w:style>
  <w:style w:type="character" w:styleId="Marquedecommentaire">
    <w:name w:val="annotation reference"/>
    <w:basedOn w:val="Policepardfaut"/>
    <w:rsid w:val="00B2144D"/>
    <w:rPr>
      <w:sz w:val="16"/>
      <w:szCs w:val="16"/>
    </w:rPr>
  </w:style>
  <w:style w:type="paragraph" w:styleId="Commentaire">
    <w:name w:val="annotation text"/>
    <w:basedOn w:val="Normal"/>
    <w:link w:val="CommentaireCar"/>
    <w:rsid w:val="00B2144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B2144D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rsid w:val="00B2144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B2144D"/>
    <w:rPr>
      <w:rFonts w:ascii="Arial" w:hAnsi="Arial"/>
      <w:b/>
      <w:bCs/>
    </w:rPr>
  </w:style>
  <w:style w:type="paragraph" w:styleId="Textedebulles">
    <w:name w:val="Balloon Text"/>
    <w:basedOn w:val="Normal"/>
    <w:link w:val="TextedebullesCar"/>
    <w:semiHidden/>
    <w:unhideWhenUsed/>
    <w:rsid w:val="00A221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A22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microsoft.com/office/2007/relationships/hdphoto" Target="media/hdphoto1.wdp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00-Sujet_PEUGEOT_208\2023%20-%20Maquette%20Sujet%20EP1%20-%20Redaction%20en%20Cours%20-%201209202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2D0C8-3688-481D-9CDB-ADAA15AB5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2023 - Maquette Sujet EP1 - Redaction en Cours - 12092022.dotx</Template>
  <TotalTime>464</TotalTime>
  <Pages>14</Pages>
  <Words>1411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L'EDUCATION NATIONALE</vt:lpstr>
    </vt:vector>
  </TitlesOfParts>
  <Company>rh</Company>
  <LinksUpToDate>false</LinksUpToDate>
  <CharactersWithSpaces>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MINISTERE DE L'EDUCATION NATIONALE</dc:title>
  <dc:subject/>
  <dc:creator>petroni jerome andre gi</dc:creator>
  <cp:keywords/>
  <cp:lastModifiedBy>Hoareau Angelique</cp:lastModifiedBy>
  <cp:revision>117</cp:revision>
  <cp:lastPrinted>2024-03-06T13:26:00Z</cp:lastPrinted>
  <dcterms:created xsi:type="dcterms:W3CDTF">2022-11-15T11:42:00Z</dcterms:created>
  <dcterms:modified xsi:type="dcterms:W3CDTF">2024-03-06T14:03:00Z</dcterms:modified>
</cp:coreProperties>
</file>