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467557" w14:textId="77777777" w:rsidR="003A358C" w:rsidRPr="004714AA" w:rsidRDefault="0088185B" w:rsidP="00023F30">
      <w:pPr>
        <w:jc w:val="center"/>
        <w:rPr>
          <w:b/>
          <w:sz w:val="32"/>
        </w:rPr>
      </w:pPr>
      <w:r>
        <w:rPr>
          <w:b/>
          <w:sz w:val="32"/>
        </w:rPr>
        <w:t xml:space="preserve">CERTIFICAT D’APTITUDES </w:t>
      </w:r>
      <w:r w:rsidR="003A358C" w:rsidRPr="004714AA">
        <w:rPr>
          <w:b/>
          <w:sz w:val="32"/>
        </w:rPr>
        <w:t>PROFESSIONNEL</w:t>
      </w:r>
      <w:r>
        <w:rPr>
          <w:b/>
          <w:sz w:val="32"/>
        </w:rPr>
        <w:t>LES</w:t>
      </w:r>
    </w:p>
    <w:p w14:paraId="47467558" w14:textId="77777777" w:rsidR="003A358C" w:rsidRDefault="003A358C" w:rsidP="00023F30">
      <w:pPr>
        <w:jc w:val="center"/>
      </w:pPr>
    </w:p>
    <w:p w14:paraId="47467559" w14:textId="77777777" w:rsidR="003A358C" w:rsidRDefault="003A358C" w:rsidP="00023F30">
      <w:pPr>
        <w:jc w:val="center"/>
        <w:rPr>
          <w:b/>
          <w:sz w:val="32"/>
          <w:szCs w:val="32"/>
        </w:rPr>
      </w:pPr>
      <w:r w:rsidRPr="004714AA">
        <w:rPr>
          <w:b/>
          <w:sz w:val="32"/>
          <w:szCs w:val="32"/>
        </w:rPr>
        <w:t>R</w:t>
      </w:r>
      <w:r w:rsidR="00921DAE">
        <w:rPr>
          <w:b/>
          <w:sz w:val="32"/>
          <w:szCs w:val="32"/>
        </w:rPr>
        <w:t>É</w:t>
      </w:r>
      <w:r w:rsidRPr="004714AA">
        <w:rPr>
          <w:b/>
          <w:sz w:val="32"/>
          <w:szCs w:val="32"/>
        </w:rPr>
        <w:t>PARATION DES CARROSSERIES</w:t>
      </w:r>
    </w:p>
    <w:p w14:paraId="4746755A" w14:textId="77777777" w:rsidR="007E6349" w:rsidRDefault="007E6349" w:rsidP="00023F30">
      <w:pPr>
        <w:jc w:val="center"/>
      </w:pPr>
    </w:p>
    <w:p w14:paraId="4746755B" w14:textId="77777777" w:rsidR="007E6349" w:rsidRDefault="007E6349" w:rsidP="00023F30">
      <w:pPr>
        <w:jc w:val="center"/>
      </w:pPr>
    </w:p>
    <w:p w14:paraId="4746755C" w14:textId="77777777" w:rsidR="006B789C" w:rsidRDefault="006B789C" w:rsidP="006B789C"/>
    <w:p w14:paraId="5032EAE0" w14:textId="77777777" w:rsidR="00E9451C" w:rsidRPr="00AC2085" w:rsidRDefault="00E9451C" w:rsidP="00E9451C">
      <w:pPr>
        <w:tabs>
          <w:tab w:val="right" w:pos="10204"/>
        </w:tabs>
        <w:jc w:val="center"/>
        <w:rPr>
          <w:rFonts w:cs="Arial"/>
          <w:b/>
        </w:rPr>
      </w:pPr>
      <w:r w:rsidRPr="008A522B">
        <w:rPr>
          <w:rFonts w:cs="Arial"/>
          <w:b/>
        </w:rPr>
        <w:t>SESSION</w:t>
      </w:r>
      <w:r w:rsidRPr="00AC2085">
        <w:rPr>
          <w:rFonts w:cs="Arial"/>
        </w:rPr>
        <w:t xml:space="preserve"> </w:t>
      </w:r>
      <w:r w:rsidRPr="00AC2085">
        <w:rPr>
          <w:rFonts w:cs="Arial"/>
          <w:b/>
        </w:rPr>
        <w:t>20</w:t>
      </w:r>
      <w:r>
        <w:rPr>
          <w:rFonts w:cs="Arial"/>
          <w:b/>
        </w:rPr>
        <w:t>24</w:t>
      </w:r>
    </w:p>
    <w:p w14:paraId="02C364DB" w14:textId="77777777" w:rsidR="005C17D1" w:rsidRPr="005C17D1" w:rsidRDefault="005C17D1" w:rsidP="005C17D1">
      <w:pPr>
        <w:tabs>
          <w:tab w:val="right" w:pos="10204"/>
        </w:tabs>
        <w:jc w:val="center"/>
        <w:rPr>
          <w:rFonts w:cs="Arial"/>
          <w:b/>
          <w:color w:val="FF0000"/>
        </w:rPr>
      </w:pPr>
    </w:p>
    <w:p w14:paraId="47467561" w14:textId="77777777" w:rsidR="003A358C" w:rsidRDefault="00921DAE" w:rsidP="00921DA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</w:pPr>
      <w:r w:rsidRPr="00921DAE">
        <w:rPr>
          <w:b/>
        </w:rPr>
        <w:tab/>
      </w:r>
      <w:r w:rsidR="003A358C">
        <w:rPr>
          <w:b/>
          <w:u w:val="single"/>
        </w:rPr>
        <w:t>UNIT</w:t>
      </w:r>
      <w:r>
        <w:rPr>
          <w:b/>
          <w:u w:val="single"/>
        </w:rPr>
        <w:t>É</w:t>
      </w:r>
      <w:r w:rsidR="003A358C">
        <w:rPr>
          <w:b/>
          <w:u w:val="single"/>
        </w:rPr>
        <w:t xml:space="preserve"> </w:t>
      </w:r>
      <w:r w:rsidR="0088185B">
        <w:rPr>
          <w:b/>
          <w:u w:val="single"/>
        </w:rPr>
        <w:t>PROFESSIONNELLE</w:t>
      </w:r>
      <w:r w:rsidR="003A358C">
        <w:rPr>
          <w:b/>
          <w:u w:val="single"/>
        </w:rPr>
        <w:t xml:space="preserve"> U</w:t>
      </w:r>
      <w:r w:rsidR="0088185B">
        <w:rPr>
          <w:b/>
          <w:u w:val="single"/>
        </w:rPr>
        <w:t>P1</w:t>
      </w:r>
    </w:p>
    <w:p w14:paraId="47467562" w14:textId="77777777" w:rsidR="003A358C" w:rsidRDefault="003A358C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</w:pPr>
    </w:p>
    <w:p w14:paraId="47467563" w14:textId="77777777" w:rsidR="003A358C" w:rsidRPr="004714AA" w:rsidRDefault="0088185B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Analyse d’une situation professionnelle</w:t>
      </w:r>
    </w:p>
    <w:p w14:paraId="47467564" w14:textId="77777777" w:rsidR="003A358C" w:rsidRDefault="003A358C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</w:pPr>
    </w:p>
    <w:p w14:paraId="47467565" w14:textId="77777777" w:rsidR="003A358C" w:rsidRDefault="0088185B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</w:pPr>
      <w:r>
        <w:rPr>
          <w:b/>
        </w:rPr>
        <w:t>Durée : 2</w:t>
      </w:r>
      <w:r w:rsidR="00E15E9D">
        <w:rPr>
          <w:b/>
        </w:rPr>
        <w:t xml:space="preserve"> </w:t>
      </w:r>
      <w:r w:rsidR="003A358C">
        <w:rPr>
          <w:b/>
        </w:rPr>
        <w:t>h</w:t>
      </w:r>
      <w:r w:rsidR="00E15E9D">
        <w:rPr>
          <w:b/>
        </w:rPr>
        <w:t>eures</w:t>
      </w:r>
      <w:r w:rsidR="003A358C">
        <w:tab/>
      </w:r>
      <w:r w:rsidR="00994C84">
        <w:rPr>
          <w:b/>
        </w:rPr>
        <w:t>Coefficient</w:t>
      </w:r>
      <w:r w:rsidR="003A358C">
        <w:rPr>
          <w:b/>
        </w:rPr>
        <w:t xml:space="preserve"> : </w:t>
      </w:r>
      <w:r>
        <w:rPr>
          <w:b/>
        </w:rPr>
        <w:t>4</w:t>
      </w:r>
    </w:p>
    <w:p w14:paraId="47467566" w14:textId="77777777" w:rsidR="003A358C" w:rsidRDefault="003A358C" w:rsidP="003A358C"/>
    <w:p w14:paraId="47467567" w14:textId="77777777" w:rsidR="001510CE" w:rsidRPr="00F9293D" w:rsidRDefault="001510CE" w:rsidP="001510CE">
      <w:pPr>
        <w:rPr>
          <w:rFonts w:cs="Arial"/>
        </w:rPr>
      </w:pPr>
    </w:p>
    <w:p w14:paraId="47467568" w14:textId="77777777" w:rsidR="00D2650C" w:rsidRPr="00AB3709" w:rsidRDefault="00D2650C" w:rsidP="00D2650C">
      <w:pPr>
        <w:keepNext/>
        <w:jc w:val="center"/>
        <w:outlineLvl w:val="0"/>
        <w:rPr>
          <w:rFonts w:cs="Arial"/>
          <w:b/>
          <w:bCs/>
          <w:sz w:val="52"/>
          <w:szCs w:val="52"/>
        </w:rPr>
      </w:pPr>
      <w:r w:rsidRPr="00AB3709">
        <w:rPr>
          <w:rFonts w:cs="Arial"/>
          <w:b/>
          <w:bCs/>
          <w:sz w:val="52"/>
          <w:szCs w:val="52"/>
        </w:rPr>
        <w:t xml:space="preserve">DOSSIER </w:t>
      </w:r>
      <w:r w:rsidR="00A52F91" w:rsidRPr="00AB3709">
        <w:rPr>
          <w:rFonts w:cs="Arial"/>
          <w:b/>
          <w:bCs/>
          <w:sz w:val="52"/>
          <w:szCs w:val="52"/>
        </w:rPr>
        <w:t>CORRIGÉ</w:t>
      </w:r>
    </w:p>
    <w:p w14:paraId="47467569" w14:textId="77777777" w:rsidR="00B70A1D" w:rsidRPr="00B70A1D" w:rsidRDefault="00B70A1D" w:rsidP="00B70A1D"/>
    <w:p w14:paraId="4746756A" w14:textId="77777777" w:rsidR="00F82821" w:rsidRPr="00F9293D" w:rsidRDefault="00F82821" w:rsidP="001510CE">
      <w:pPr>
        <w:rPr>
          <w:rFonts w:cs="Arial"/>
        </w:rPr>
      </w:pPr>
    </w:p>
    <w:p w14:paraId="4746756B" w14:textId="212AD5D9" w:rsidR="00E27F14" w:rsidRPr="00D951D1" w:rsidRDefault="00374229" w:rsidP="00ED7453">
      <w:pPr>
        <w:jc w:val="center"/>
        <w:rPr>
          <w:b/>
        </w:rPr>
      </w:pPr>
      <w:r w:rsidRPr="00594B65">
        <w:rPr>
          <w:b/>
        </w:rPr>
        <w:t xml:space="preserve">Ce dossier </w:t>
      </w:r>
      <w:r w:rsidR="00D81CB5" w:rsidRPr="00D951D1">
        <w:rPr>
          <w:b/>
        </w:rPr>
        <w:t xml:space="preserve">comprend </w:t>
      </w:r>
      <w:r w:rsidR="00FF46E9" w:rsidRPr="00D951D1">
        <w:rPr>
          <w:b/>
        </w:rPr>
        <w:t>1</w:t>
      </w:r>
      <w:r w:rsidR="007F204E" w:rsidRPr="00D951D1">
        <w:rPr>
          <w:b/>
        </w:rPr>
        <w:t>4</w:t>
      </w:r>
      <w:r w:rsidR="00D81CB5" w:rsidRPr="00D951D1">
        <w:rPr>
          <w:b/>
        </w:rPr>
        <w:t xml:space="preserve"> </w:t>
      </w:r>
      <w:r w:rsidRPr="00D951D1">
        <w:rPr>
          <w:b/>
        </w:rPr>
        <w:t xml:space="preserve">pages numérotées de </w:t>
      </w:r>
      <w:r w:rsidR="00B94C6A" w:rsidRPr="00D951D1">
        <w:rPr>
          <w:b/>
        </w:rPr>
        <w:t>D</w:t>
      </w:r>
      <w:r w:rsidR="00A52F91" w:rsidRPr="00D951D1">
        <w:rPr>
          <w:b/>
        </w:rPr>
        <w:t>C</w:t>
      </w:r>
      <w:r w:rsidR="00B94C6A" w:rsidRPr="00D951D1">
        <w:rPr>
          <w:b/>
        </w:rPr>
        <w:t xml:space="preserve"> </w:t>
      </w:r>
      <w:r w:rsidR="00D521C3" w:rsidRPr="00D951D1">
        <w:rPr>
          <w:b/>
        </w:rPr>
        <w:fldChar w:fldCharType="begin"/>
      </w:r>
      <w:r w:rsidR="00D521C3" w:rsidRPr="00D951D1">
        <w:rPr>
          <w:b/>
        </w:rPr>
        <w:instrText xml:space="preserve"> PAGE   \* MERGEFORMAT </w:instrText>
      </w:r>
      <w:r w:rsidR="00D521C3" w:rsidRPr="00D951D1">
        <w:rPr>
          <w:b/>
        </w:rPr>
        <w:fldChar w:fldCharType="separate"/>
      </w:r>
      <w:r w:rsidR="00122B12">
        <w:rPr>
          <w:b/>
          <w:noProof/>
        </w:rPr>
        <w:t>1</w:t>
      </w:r>
      <w:r w:rsidR="00D521C3" w:rsidRPr="00D951D1">
        <w:rPr>
          <w:b/>
        </w:rPr>
        <w:fldChar w:fldCharType="end"/>
      </w:r>
      <w:r w:rsidRPr="00D951D1">
        <w:rPr>
          <w:b/>
        </w:rPr>
        <w:t>/</w:t>
      </w:r>
      <w:r w:rsidR="00FF46E9" w:rsidRPr="00D951D1">
        <w:rPr>
          <w:b/>
        </w:rPr>
        <w:t>1</w:t>
      </w:r>
      <w:r w:rsidR="007F204E" w:rsidRPr="00D951D1">
        <w:rPr>
          <w:b/>
        </w:rPr>
        <w:t>4</w:t>
      </w:r>
      <w:r w:rsidR="00D81CB5" w:rsidRPr="00D951D1">
        <w:rPr>
          <w:b/>
        </w:rPr>
        <w:t xml:space="preserve"> </w:t>
      </w:r>
      <w:r w:rsidRPr="00D951D1">
        <w:rPr>
          <w:b/>
        </w:rPr>
        <w:t>à</w:t>
      </w:r>
      <w:r w:rsidR="00D81CB5" w:rsidRPr="00D951D1">
        <w:rPr>
          <w:b/>
        </w:rPr>
        <w:t xml:space="preserve"> </w:t>
      </w:r>
      <w:r w:rsidR="00B94C6A" w:rsidRPr="00D951D1">
        <w:rPr>
          <w:b/>
        </w:rPr>
        <w:t>D</w:t>
      </w:r>
      <w:r w:rsidR="00A52F91" w:rsidRPr="00D951D1">
        <w:rPr>
          <w:b/>
        </w:rPr>
        <w:t>C</w:t>
      </w:r>
      <w:r w:rsidR="00B94C6A" w:rsidRPr="00D951D1">
        <w:rPr>
          <w:b/>
        </w:rPr>
        <w:t xml:space="preserve"> </w:t>
      </w:r>
      <w:r w:rsidR="00FF46E9" w:rsidRPr="00D951D1">
        <w:rPr>
          <w:b/>
        </w:rPr>
        <w:t>1</w:t>
      </w:r>
      <w:r w:rsidR="007F204E" w:rsidRPr="00D951D1">
        <w:rPr>
          <w:b/>
        </w:rPr>
        <w:t>4</w:t>
      </w:r>
      <w:r w:rsidRPr="00D951D1">
        <w:rPr>
          <w:b/>
        </w:rPr>
        <w:t>/</w:t>
      </w:r>
      <w:r w:rsidR="00FF46E9" w:rsidRPr="00D951D1">
        <w:rPr>
          <w:b/>
        </w:rPr>
        <w:t>1</w:t>
      </w:r>
      <w:r w:rsidR="007F204E" w:rsidRPr="00D951D1">
        <w:rPr>
          <w:b/>
        </w:rPr>
        <w:t>4</w:t>
      </w:r>
      <w:r w:rsidR="00B77830">
        <w:rPr>
          <w:b/>
        </w:rPr>
        <w:t>.</w:t>
      </w:r>
    </w:p>
    <w:p w14:paraId="4746756C" w14:textId="77777777" w:rsidR="00D2650C" w:rsidRPr="00892508" w:rsidRDefault="00D2650C" w:rsidP="00D2650C">
      <w:pPr>
        <w:jc w:val="center"/>
        <w:rPr>
          <w:rFonts w:cs="Arial"/>
          <w:b/>
        </w:rPr>
      </w:pPr>
      <w:r w:rsidRPr="00D521C3">
        <w:rPr>
          <w:b/>
        </w:rPr>
        <w:t>Assurez-vous qu’il est com</w:t>
      </w:r>
      <w:r w:rsidRPr="00892508">
        <w:rPr>
          <w:rFonts w:cs="Arial"/>
          <w:b/>
        </w:rPr>
        <w:t>plet.</w:t>
      </w:r>
    </w:p>
    <w:p w14:paraId="4746756D" w14:textId="77777777" w:rsidR="00932D8A" w:rsidRDefault="00932D8A" w:rsidP="003F7DA9">
      <w:pPr>
        <w:rPr>
          <w:b/>
        </w:rPr>
      </w:pPr>
    </w:p>
    <w:p w14:paraId="4746756E" w14:textId="77777777" w:rsidR="005963F0" w:rsidRDefault="005963F0" w:rsidP="003F7DA9">
      <w:pPr>
        <w:rPr>
          <w:b/>
        </w:rPr>
      </w:pPr>
    </w:p>
    <w:p w14:paraId="4746756F" w14:textId="77777777" w:rsidR="0088185B" w:rsidRPr="001F0E7C" w:rsidRDefault="0088185B" w:rsidP="0088185B">
      <w:pPr>
        <w:tabs>
          <w:tab w:val="left" w:pos="6840"/>
          <w:tab w:val="left" w:pos="8460"/>
        </w:tabs>
        <w:jc w:val="center"/>
        <w:rPr>
          <w:rFonts w:cs="Arial"/>
          <w:b/>
          <w:bCs/>
        </w:rPr>
      </w:pPr>
      <w:r w:rsidRPr="001F0E7C">
        <w:rPr>
          <w:rFonts w:cs="Arial"/>
          <w:b/>
          <w:bCs/>
        </w:rPr>
        <w:t>DOCUMENTS ET MATÉRIEL AUTORISÉS</w:t>
      </w:r>
    </w:p>
    <w:p w14:paraId="47467570" w14:textId="77777777" w:rsidR="0088185B" w:rsidRPr="001F0E7C" w:rsidRDefault="0088185B" w:rsidP="0088185B">
      <w:pPr>
        <w:tabs>
          <w:tab w:val="left" w:pos="6840"/>
          <w:tab w:val="left" w:pos="8460"/>
        </w:tabs>
        <w:jc w:val="center"/>
        <w:rPr>
          <w:rFonts w:cs="Arial"/>
          <w:b/>
          <w:bCs/>
        </w:rPr>
      </w:pPr>
    </w:p>
    <w:p w14:paraId="47467571" w14:textId="77777777" w:rsidR="0088185B" w:rsidRPr="001F0E7C" w:rsidRDefault="0088185B" w:rsidP="0088185B">
      <w:pPr>
        <w:tabs>
          <w:tab w:val="left" w:pos="6840"/>
          <w:tab w:val="left" w:pos="8460"/>
        </w:tabs>
        <w:jc w:val="center"/>
        <w:rPr>
          <w:rFonts w:cs="Arial"/>
          <w:bCs/>
        </w:rPr>
      </w:pPr>
      <w:r w:rsidRPr="001F0E7C">
        <w:rPr>
          <w:rFonts w:cs="Arial"/>
          <w:bCs/>
        </w:rPr>
        <w:t>L’usage de la calculatrice avec mode examen actif est autorisé.</w:t>
      </w:r>
    </w:p>
    <w:p w14:paraId="47467572" w14:textId="77777777" w:rsidR="0088185B" w:rsidRPr="001F0E7C" w:rsidRDefault="0088185B" w:rsidP="0088185B">
      <w:pPr>
        <w:tabs>
          <w:tab w:val="left" w:pos="6840"/>
          <w:tab w:val="left" w:pos="8460"/>
        </w:tabs>
        <w:jc w:val="center"/>
        <w:rPr>
          <w:rFonts w:cs="Arial"/>
          <w:bCs/>
        </w:rPr>
      </w:pPr>
      <w:r w:rsidRPr="001F0E7C">
        <w:rPr>
          <w:rFonts w:cs="Arial"/>
          <w:bCs/>
        </w:rPr>
        <w:t>L’usage de la calculatrice sans mémoire, « type collège », est autorisé.</w:t>
      </w:r>
    </w:p>
    <w:p w14:paraId="47467573" w14:textId="77777777" w:rsidR="0088185B" w:rsidRPr="001F0E7C" w:rsidRDefault="0088185B" w:rsidP="0088185B">
      <w:pPr>
        <w:tabs>
          <w:tab w:val="left" w:pos="6840"/>
          <w:tab w:val="left" w:pos="8460"/>
        </w:tabs>
        <w:jc w:val="center"/>
        <w:rPr>
          <w:rFonts w:cs="Arial"/>
          <w:bCs/>
        </w:rPr>
      </w:pPr>
    </w:p>
    <w:p w14:paraId="47467574" w14:textId="77777777" w:rsidR="0088185B" w:rsidRPr="001F0E7C" w:rsidRDefault="0088185B" w:rsidP="0088185B">
      <w:pPr>
        <w:tabs>
          <w:tab w:val="left" w:pos="6840"/>
          <w:tab w:val="left" w:pos="8460"/>
        </w:tabs>
        <w:jc w:val="center"/>
        <w:rPr>
          <w:rFonts w:cs="Arial"/>
          <w:bCs/>
        </w:rPr>
      </w:pPr>
      <w:r w:rsidRPr="001F0E7C">
        <w:rPr>
          <w:rFonts w:cs="Arial"/>
          <w:bCs/>
        </w:rPr>
        <w:t>Tout autre matériel est interdit.</w:t>
      </w:r>
    </w:p>
    <w:p w14:paraId="47467575" w14:textId="08C478F1" w:rsidR="0088185B" w:rsidRDefault="0088185B" w:rsidP="0088185B">
      <w:pPr>
        <w:tabs>
          <w:tab w:val="left" w:pos="6840"/>
          <w:tab w:val="left" w:pos="8460"/>
        </w:tabs>
        <w:jc w:val="center"/>
        <w:rPr>
          <w:rFonts w:cs="Arial"/>
          <w:bCs/>
        </w:rPr>
      </w:pPr>
      <w:r w:rsidRPr="001F0E7C">
        <w:rPr>
          <w:rFonts w:cs="Arial"/>
          <w:bCs/>
        </w:rPr>
        <w:t>Aucun document autorisé.</w:t>
      </w:r>
      <w:r w:rsidR="006F4BEE">
        <w:rPr>
          <w:rFonts w:cs="Arial"/>
          <w:bCs/>
        </w:rPr>
        <w:t xml:space="preserve"> </w:t>
      </w:r>
    </w:p>
    <w:p w14:paraId="68AFE386" w14:textId="6D92DFF5" w:rsidR="006F4BEE" w:rsidRPr="001F0E7C" w:rsidRDefault="006F4BEE" w:rsidP="006F4BEE">
      <w:pPr>
        <w:jc w:val="left"/>
        <w:rPr>
          <w:rFonts w:cs="Arial"/>
          <w:bCs/>
        </w:rPr>
      </w:pPr>
      <w:r>
        <w:rPr>
          <w:rFonts w:cs="Arial"/>
          <w:bCs/>
        </w:rPr>
        <w:br w:type="page"/>
      </w:r>
    </w:p>
    <w:p w14:paraId="47467576" w14:textId="77777777" w:rsidR="0088185B" w:rsidRDefault="0088185B" w:rsidP="003F7DA9">
      <w:pPr>
        <w:rPr>
          <w:b/>
        </w:rPr>
      </w:pPr>
    </w:p>
    <w:p w14:paraId="47467579" w14:textId="77777777" w:rsidR="00224C63" w:rsidRPr="00224C63" w:rsidRDefault="00224C63" w:rsidP="00224C63">
      <w:pPr>
        <w:keepNext/>
        <w:pBdr>
          <w:top w:val="single" w:sz="12" w:space="6" w:color="auto"/>
          <w:left w:val="single" w:sz="12" w:space="4" w:color="auto"/>
          <w:bottom w:val="single" w:sz="12" w:space="6" w:color="auto"/>
          <w:right w:val="single" w:sz="12" w:space="4" w:color="auto"/>
        </w:pBdr>
        <w:spacing w:before="240"/>
        <w:jc w:val="center"/>
        <w:outlineLvl w:val="0"/>
        <w:rPr>
          <w:rFonts w:cs="Arial"/>
          <w:b/>
          <w:bCs/>
          <w:caps/>
          <w:sz w:val="28"/>
          <w:szCs w:val="52"/>
        </w:rPr>
      </w:pPr>
      <w:r w:rsidRPr="00224C63">
        <w:rPr>
          <w:rFonts w:cs="Arial"/>
          <w:b/>
          <w:bCs/>
          <w:caps/>
          <w:sz w:val="28"/>
          <w:szCs w:val="52"/>
        </w:rPr>
        <w:t>mise en situation</w:t>
      </w:r>
    </w:p>
    <w:p w14:paraId="4746757A" w14:textId="77777777" w:rsidR="00224C63" w:rsidRPr="00224C63" w:rsidRDefault="00224C63" w:rsidP="00224C63"/>
    <w:p w14:paraId="4D9E5592" w14:textId="4551229E" w:rsidR="00620895" w:rsidRDefault="001452AF" w:rsidP="00620895">
      <w:r>
        <w:t>À</w:t>
      </w:r>
      <w:r w:rsidR="00620895">
        <w:t xml:space="preserve"> la suite d’un choc arrière, un véhicule Peugeot 208 1.5 Blue HDI de 2021 est arrivé à l’atelier de réparation carrosserie.</w:t>
      </w:r>
    </w:p>
    <w:p w14:paraId="4E45AC23" w14:textId="2173EAF9" w:rsidR="00620895" w:rsidRDefault="00620895" w:rsidP="00620895">
      <w:r>
        <w:t xml:space="preserve">Monsieur </w:t>
      </w:r>
      <w:r w:rsidRPr="00CB41B7">
        <w:t>Marchal</w:t>
      </w:r>
      <w:r w:rsidR="001452AF">
        <w:t>,</w:t>
      </w:r>
      <w:r>
        <w:t xml:space="preserve"> le chef d’atelier</w:t>
      </w:r>
      <w:r w:rsidR="001452AF">
        <w:t>,</w:t>
      </w:r>
      <w:r>
        <w:t xml:space="preserve"> vous confie la remise en conformité du véhicule accidenté dont les photographies figurent ci-dessous.</w:t>
      </w:r>
    </w:p>
    <w:p w14:paraId="4746757C" w14:textId="77777777" w:rsidR="00224C63" w:rsidRPr="001452AF" w:rsidRDefault="00224C63" w:rsidP="00224C63">
      <w:pPr>
        <w:rPr>
          <w:sz w:val="18"/>
          <w:szCs w:val="18"/>
        </w:rPr>
      </w:pPr>
    </w:p>
    <w:p w14:paraId="4746757F" w14:textId="18EE8B1B" w:rsidR="00224C63" w:rsidRPr="00224C63" w:rsidRDefault="002725E8" w:rsidP="00224C63">
      <w:r>
        <w:rPr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125B3E96" wp14:editId="4839F6AF">
                <wp:simplePos x="0" y="0"/>
                <wp:positionH relativeFrom="column">
                  <wp:posOffset>408305</wp:posOffset>
                </wp:positionH>
                <wp:positionV relativeFrom="paragraph">
                  <wp:posOffset>1036320</wp:posOffset>
                </wp:positionV>
                <wp:extent cx="4734560" cy="2642582"/>
                <wp:effectExtent l="19050" t="57150" r="27940" b="81915"/>
                <wp:wrapNone/>
                <wp:docPr id="54" name="Groupe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4560" cy="2642582"/>
                          <a:chOff x="0" y="0"/>
                          <a:chExt cx="4734560" cy="2642582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839470" y="110490"/>
                            <a:ext cx="675640" cy="127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 rot="21352496">
                            <a:off x="3810000" y="0"/>
                            <a:ext cx="924560" cy="1367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 rot="1325143">
                            <a:off x="0" y="2562860"/>
                            <a:ext cx="374661" cy="7972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036B57D" id="Groupe 54" o:spid="_x0000_s1026" style="position:absolute;margin-left:32.15pt;margin-top:81.6pt;width:372.8pt;height:208.1pt;z-index:251919360" coordsize="47345,26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">
                <v:rect id="Rectangle 15" o:spid="_x0000_s1027" style="position:absolute;left:8394;top:1104;width:6757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" fillcolor="white [3212]" strokecolor="white [3212]" strokeweight="1pt"/>
                <v:rect id="Rectangle 36" o:spid="_x0000_s1028" style="position:absolute;left:38100;width:9245;height:1367;rotation:-27034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" fillcolor="white [3212]" strokecolor="white [3212]" strokeweight="1pt"/>
                <v:rect id="Rectangle 37" o:spid="_x0000_s1029" style="position:absolute;top:25628;width:3746;height:797;rotation:144741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" fillcolor="white [3212]" strokecolor="white [3212]" strokeweight="1pt"/>
              </v:group>
            </w:pict>
          </mc:Fallback>
        </mc:AlternateContent>
      </w:r>
      <w:r w:rsidR="00224C63" w:rsidRPr="00224C63">
        <w:rPr>
          <w:noProof/>
        </w:rPr>
        <w:drawing>
          <wp:inline distT="0" distB="0" distL="0" distR="0" wp14:anchorId="4746772E" wp14:editId="58010112">
            <wp:extent cx="2880000" cy="1648986"/>
            <wp:effectExtent l="38100" t="38100" r="34925" b="46990"/>
            <wp:docPr id="12" name="Image 12" descr="Une image contenant texte, extérieur, herbe, transpo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, extérieur, herbe, transport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48986"/>
                    </a:xfrm>
                    <a:prstGeom prst="rect">
                      <a:avLst/>
                    </a:prstGeom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224C63" w:rsidRPr="00224C63">
        <w:tab/>
      </w:r>
      <w:r w:rsidR="00224C63" w:rsidRPr="00224C63">
        <w:rPr>
          <w:noProof/>
        </w:rPr>
        <w:drawing>
          <wp:inline distT="0" distB="0" distL="0" distR="0" wp14:anchorId="47467730" wp14:editId="3992FE0F">
            <wp:extent cx="3132000" cy="1630864"/>
            <wp:effectExtent l="38100" t="38100" r="30480" b="457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1630864"/>
                    </a:xfrm>
                    <a:prstGeom prst="rect">
                      <a:avLst/>
                    </a:prstGeom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7467580" w14:textId="77777777" w:rsidR="00224C63" w:rsidRPr="00224C63" w:rsidRDefault="00224C63" w:rsidP="00224C63">
      <w:pPr>
        <w:jc w:val="center"/>
      </w:pPr>
      <w:r w:rsidRPr="00224C63">
        <w:t>Vue de face Avant</w:t>
      </w:r>
      <w:r w:rsidRPr="00224C63">
        <w:tab/>
      </w:r>
      <w:r w:rsidRPr="00224C63">
        <w:tab/>
      </w:r>
      <w:r w:rsidRPr="00224C63">
        <w:tab/>
      </w:r>
      <w:r w:rsidRPr="00224C63">
        <w:tab/>
      </w:r>
      <w:r w:rsidRPr="00224C63">
        <w:tab/>
        <w:t>Vue de face arrière</w:t>
      </w:r>
    </w:p>
    <w:p w14:paraId="47467581" w14:textId="77777777" w:rsidR="00224C63" w:rsidRPr="001452AF" w:rsidRDefault="00224C63" w:rsidP="00224C63">
      <w:pPr>
        <w:rPr>
          <w:sz w:val="10"/>
          <w:szCs w:val="10"/>
        </w:rPr>
      </w:pPr>
    </w:p>
    <w:p w14:paraId="47467582" w14:textId="72316DF8" w:rsidR="00224C63" w:rsidRPr="00224C63" w:rsidRDefault="00224C63" w:rsidP="00224C63">
      <w:r w:rsidRPr="00224C63">
        <w:rPr>
          <w:noProof/>
        </w:rPr>
        <w:drawing>
          <wp:inline distT="0" distB="0" distL="0" distR="0" wp14:anchorId="47467732" wp14:editId="57295C37">
            <wp:extent cx="2878455" cy="2095500"/>
            <wp:effectExtent l="38100" t="38100" r="36195" b="38100"/>
            <wp:docPr id="33" name="Image 33" descr="Une image contenant voiture, extérieur, terrain, transpo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Une image contenant voiture, extérieur, terrain, transport&#10;&#10;Description générée automatiquement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6" b="2932"/>
                    <a:stretch/>
                  </pic:blipFill>
                  <pic:spPr bwMode="auto">
                    <a:xfrm>
                      <a:off x="0" y="0"/>
                      <a:ext cx="2880000" cy="209662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4C63">
        <w:t xml:space="preserve"> </w:t>
      </w:r>
      <w:r w:rsidRPr="00224C63">
        <w:tab/>
      </w:r>
      <w:r w:rsidRPr="00224C63">
        <w:rPr>
          <w:noProof/>
        </w:rPr>
        <w:drawing>
          <wp:inline distT="0" distB="0" distL="0" distR="0" wp14:anchorId="47467734" wp14:editId="47467735">
            <wp:extent cx="3132000" cy="2095469"/>
            <wp:effectExtent l="38100" t="38100" r="30480" b="38735"/>
            <wp:docPr id="1" name="Image 1" descr="Une image contenant voiture, extérieur, terrain, ga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voiture, extérieur, terrain, garé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2095469"/>
                    </a:xfrm>
                    <a:prstGeom prst="rect">
                      <a:avLst/>
                    </a:prstGeom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7467583" w14:textId="77777777" w:rsidR="00224C63" w:rsidRPr="00224C63" w:rsidRDefault="00224C63" w:rsidP="00224C63">
      <w:pPr>
        <w:jc w:val="center"/>
        <w:rPr>
          <w:rFonts w:cs="Arial"/>
        </w:rPr>
      </w:pPr>
      <w:r w:rsidRPr="00224C63">
        <w:rPr>
          <w:rFonts w:cs="Arial"/>
        </w:rPr>
        <w:t>Vue ¾ arrière droit</w:t>
      </w:r>
      <w:r w:rsidRPr="00224C63">
        <w:rPr>
          <w:rFonts w:cs="Arial"/>
        </w:rPr>
        <w:tab/>
      </w:r>
      <w:r w:rsidRPr="00224C63">
        <w:rPr>
          <w:rFonts w:cs="Arial"/>
        </w:rPr>
        <w:tab/>
      </w:r>
      <w:r w:rsidRPr="00224C63">
        <w:rPr>
          <w:rFonts w:cs="Arial"/>
        </w:rPr>
        <w:tab/>
      </w:r>
      <w:r w:rsidRPr="00224C63">
        <w:rPr>
          <w:rFonts w:cs="Arial"/>
        </w:rPr>
        <w:tab/>
      </w:r>
      <w:r w:rsidRPr="00224C63">
        <w:rPr>
          <w:rFonts w:cs="Arial"/>
        </w:rPr>
        <w:tab/>
        <w:t>Vue côté arrière gauche</w:t>
      </w:r>
    </w:p>
    <w:p w14:paraId="47467584" w14:textId="50E2A6EF" w:rsidR="00224C63" w:rsidRDefault="00224C63" w:rsidP="00224C63">
      <w:pPr>
        <w:rPr>
          <w:rFonts w:cs="Arial"/>
        </w:rPr>
      </w:pPr>
    </w:p>
    <w:p w14:paraId="2EBC3755" w14:textId="77777777" w:rsidR="00D52DEA" w:rsidRPr="00620895" w:rsidRDefault="00D52DEA" w:rsidP="00D52DEA">
      <w:pPr>
        <w:rPr>
          <w:color w:val="000000" w:themeColor="text1"/>
        </w:rPr>
      </w:pPr>
      <w:r>
        <w:t>Vous devez effectuer les réparations en respectant les indications du constructeur.</w:t>
      </w:r>
    </w:p>
    <w:p w14:paraId="2B152CCC" w14:textId="77777777" w:rsidR="001452AF" w:rsidRPr="00894273" w:rsidRDefault="001452AF" w:rsidP="001452AF">
      <w:pPr>
        <w:spacing w:before="240"/>
        <w:rPr>
          <w:rFonts w:cs="Arial"/>
        </w:rPr>
      </w:pPr>
      <w:r>
        <w:rPr>
          <w:rFonts w:cs="Arial"/>
        </w:rPr>
        <w:t>À partir du dossier technique, il vous est demandé de répondre aux questions liées à la :</w:t>
      </w:r>
    </w:p>
    <w:p w14:paraId="666455D0" w14:textId="76E23F48" w:rsidR="001452AF" w:rsidRPr="00894273" w:rsidRDefault="001452AF" w:rsidP="001452AF">
      <w:pPr>
        <w:pStyle w:val="Paragraphedeliste"/>
        <w:numPr>
          <w:ilvl w:val="0"/>
          <w:numId w:val="48"/>
        </w:numPr>
        <w:rPr>
          <w:rFonts w:cs="Arial"/>
        </w:rPr>
      </w:pPr>
      <w:r w:rsidRPr="00894273">
        <w:rPr>
          <w:rFonts w:cs="Arial"/>
        </w:rPr>
        <w:t>préparation de l’intervention</w:t>
      </w:r>
      <w:r w:rsidR="008400D4">
        <w:rPr>
          <w:rFonts w:cs="Arial"/>
        </w:rPr>
        <w:t> ;</w:t>
      </w:r>
    </w:p>
    <w:p w14:paraId="323D063F" w14:textId="50FE79F6" w:rsidR="001452AF" w:rsidRPr="00894273" w:rsidRDefault="001452AF" w:rsidP="001452AF">
      <w:pPr>
        <w:pStyle w:val="Paragraphedeliste"/>
        <w:numPr>
          <w:ilvl w:val="0"/>
          <w:numId w:val="48"/>
        </w:numPr>
        <w:rPr>
          <w:rFonts w:cs="Arial"/>
        </w:rPr>
      </w:pPr>
      <w:r w:rsidRPr="00894273">
        <w:rPr>
          <w:rFonts w:cs="Arial"/>
        </w:rPr>
        <w:t>dépose des éléments</w:t>
      </w:r>
      <w:r w:rsidR="008400D4">
        <w:rPr>
          <w:rFonts w:cs="Arial"/>
        </w:rPr>
        <w:t> ;</w:t>
      </w:r>
    </w:p>
    <w:p w14:paraId="6A257820" w14:textId="223D1026" w:rsidR="001452AF" w:rsidRPr="00894273" w:rsidRDefault="001452AF" w:rsidP="001452AF">
      <w:pPr>
        <w:pStyle w:val="Paragraphedeliste"/>
        <w:numPr>
          <w:ilvl w:val="0"/>
          <w:numId w:val="48"/>
        </w:numPr>
        <w:rPr>
          <w:rFonts w:cs="Arial"/>
        </w:rPr>
      </w:pPr>
      <w:r w:rsidRPr="00894273">
        <w:rPr>
          <w:rFonts w:cs="Arial"/>
        </w:rPr>
        <w:t>réalisation des réparations</w:t>
      </w:r>
      <w:r w:rsidR="008400D4">
        <w:rPr>
          <w:rFonts w:cs="Arial"/>
        </w:rPr>
        <w:t> ;</w:t>
      </w:r>
    </w:p>
    <w:p w14:paraId="3A7E4A47" w14:textId="77777777" w:rsidR="001452AF" w:rsidRPr="00894273" w:rsidRDefault="001452AF" w:rsidP="001452AF">
      <w:pPr>
        <w:pStyle w:val="Paragraphedeliste"/>
        <w:numPr>
          <w:ilvl w:val="0"/>
          <w:numId w:val="48"/>
        </w:numPr>
        <w:rPr>
          <w:rFonts w:cs="Arial"/>
        </w:rPr>
      </w:pPr>
      <w:r>
        <w:rPr>
          <w:rFonts w:cs="Arial"/>
        </w:rPr>
        <w:t>repose des éléments</w:t>
      </w:r>
      <w:r w:rsidRPr="00894273">
        <w:rPr>
          <w:rFonts w:cs="Arial"/>
        </w:rPr>
        <w:t>.</w:t>
      </w:r>
    </w:p>
    <w:p w14:paraId="63EC7BEB" w14:textId="4A24F121" w:rsidR="00620895" w:rsidRDefault="00620895">
      <w:pPr>
        <w:jc w:val="left"/>
        <w:rPr>
          <w:rFonts w:cs="Arial"/>
        </w:rPr>
      </w:pPr>
      <w:r>
        <w:rPr>
          <w:rFonts w:cs="Arial"/>
        </w:rPr>
        <w:br w:type="page"/>
      </w:r>
    </w:p>
    <w:p w14:paraId="4746758A" w14:textId="51A9D4A0" w:rsidR="00CC5D0B" w:rsidRPr="00114ECE" w:rsidRDefault="00CC5D0B" w:rsidP="00CC5D0B">
      <w:pPr>
        <w:pStyle w:val="Titre1"/>
      </w:pPr>
      <w:r>
        <w:lastRenderedPageBreak/>
        <w:t>pr</w:t>
      </w:r>
      <w:r w:rsidR="001452AF">
        <w:t>É</w:t>
      </w:r>
      <w:r w:rsidR="00A01526">
        <w:t>paration de l’intervention</w:t>
      </w:r>
      <w:r w:rsidR="006314DE">
        <w:tab/>
      </w:r>
      <w:r>
        <w:tab/>
      </w:r>
      <w:r w:rsidRPr="00114ECE">
        <w:t>(</w:t>
      </w:r>
      <w:r w:rsidR="0078672A" w:rsidRPr="00114ECE">
        <w:rPr>
          <w:bCs w:val="0"/>
          <w:szCs w:val="28"/>
        </w:rPr>
        <w:t>20</w:t>
      </w:r>
      <w:r w:rsidRPr="00114ECE">
        <w:t xml:space="preserve"> points)</w:t>
      </w:r>
    </w:p>
    <w:p w14:paraId="4746758B" w14:textId="77777777" w:rsidR="00CC5D0B" w:rsidRDefault="00CC5D0B" w:rsidP="00CC5D0B">
      <w:pPr>
        <w:rPr>
          <w:rFonts w:cs="Arial"/>
        </w:rPr>
      </w:pPr>
    </w:p>
    <w:p w14:paraId="4746758C" w14:textId="77777777" w:rsidR="00CC5D0B" w:rsidRDefault="00CC5D0B" w:rsidP="00CC5D0B">
      <w:r>
        <w:rPr>
          <w:rFonts w:cs="Arial"/>
        </w:rPr>
        <w:t>À</w:t>
      </w:r>
      <w:r>
        <w:t xml:space="preserve"> la réception du véhicule vous constatez que les éléments suivants sont déformés ou endommagés :</w:t>
      </w:r>
    </w:p>
    <w:p w14:paraId="4746758D" w14:textId="77777777" w:rsidR="00CC5D0B" w:rsidRDefault="00CC5D0B" w:rsidP="00CC5D0B"/>
    <w:p w14:paraId="4746758E" w14:textId="77683432" w:rsidR="00CC5D0B" w:rsidRDefault="006F2A66" w:rsidP="00CC5D0B">
      <w:pPr>
        <w:pStyle w:val="Paragraphedeliste"/>
        <w:numPr>
          <w:ilvl w:val="0"/>
          <w:numId w:val="43"/>
        </w:numPr>
      </w:pPr>
      <w:r>
        <w:t>v</w:t>
      </w:r>
      <w:r w:rsidR="00CC5D0B">
        <w:t>olet arrière AR (</w:t>
      </w:r>
      <w:r w:rsidR="00C4013A">
        <w:t>h</w:t>
      </w:r>
      <w:r w:rsidR="00CC5D0B">
        <w:t>ayon arrière)</w:t>
      </w:r>
      <w:r w:rsidR="008400D4">
        <w:t> ;</w:t>
      </w:r>
    </w:p>
    <w:p w14:paraId="4746758F" w14:textId="145B2875" w:rsidR="00CC5D0B" w:rsidRDefault="006F2A66" w:rsidP="00CC5D0B">
      <w:pPr>
        <w:pStyle w:val="Paragraphedeliste"/>
        <w:numPr>
          <w:ilvl w:val="0"/>
          <w:numId w:val="43"/>
        </w:numPr>
      </w:pPr>
      <w:r>
        <w:t>p</w:t>
      </w:r>
      <w:r w:rsidR="00CC5D0B">
        <w:t xml:space="preserve">lancher de </w:t>
      </w:r>
      <w:r w:rsidR="00C4013A">
        <w:t>c</w:t>
      </w:r>
      <w:r w:rsidR="00CC5D0B">
        <w:t>offre</w:t>
      </w:r>
      <w:r w:rsidR="008400D4">
        <w:t> ;</w:t>
      </w:r>
    </w:p>
    <w:p w14:paraId="47467590" w14:textId="68EF3F19" w:rsidR="00CC5D0B" w:rsidRDefault="006F2A66" w:rsidP="00CC5D0B">
      <w:pPr>
        <w:pStyle w:val="Paragraphedeliste"/>
        <w:numPr>
          <w:ilvl w:val="0"/>
          <w:numId w:val="43"/>
        </w:numPr>
      </w:pPr>
      <w:r>
        <w:t>p</w:t>
      </w:r>
      <w:r w:rsidR="00CC5D0B">
        <w:t>anneau arrière AR</w:t>
      </w:r>
      <w:r w:rsidR="008400D4">
        <w:t> ;</w:t>
      </w:r>
    </w:p>
    <w:p w14:paraId="47467591" w14:textId="034E8005" w:rsidR="00CC5D0B" w:rsidRDefault="006F2A66" w:rsidP="00CC5D0B">
      <w:pPr>
        <w:pStyle w:val="Paragraphedeliste"/>
        <w:numPr>
          <w:ilvl w:val="0"/>
          <w:numId w:val="43"/>
        </w:numPr>
      </w:pPr>
      <w:r>
        <w:t>p</w:t>
      </w:r>
      <w:r w:rsidR="00CC5D0B">
        <w:t>are-</w:t>
      </w:r>
      <w:r w:rsidR="00C4013A">
        <w:t>b</w:t>
      </w:r>
      <w:r w:rsidR="00CC5D0B">
        <w:t>oue arrière gauche AR G</w:t>
      </w:r>
      <w:r w:rsidR="008400D4">
        <w:t> ;</w:t>
      </w:r>
    </w:p>
    <w:p w14:paraId="47467592" w14:textId="4B2FC8E8" w:rsidR="00CC5D0B" w:rsidRDefault="006F2A66" w:rsidP="00CC5D0B">
      <w:pPr>
        <w:pStyle w:val="Paragraphedeliste"/>
        <w:numPr>
          <w:ilvl w:val="0"/>
          <w:numId w:val="43"/>
        </w:numPr>
      </w:pPr>
      <w:r>
        <w:t>v</w:t>
      </w:r>
      <w:r w:rsidR="00CC5D0B">
        <w:t xml:space="preserve">itre </w:t>
      </w:r>
      <w:r w:rsidR="00C4013A">
        <w:t>l</w:t>
      </w:r>
      <w:r w:rsidR="00CC5D0B">
        <w:t>unette arrière AR</w:t>
      </w:r>
      <w:r w:rsidR="008400D4">
        <w:t> ;</w:t>
      </w:r>
    </w:p>
    <w:p w14:paraId="47467593" w14:textId="0F498B6B" w:rsidR="00CC5D0B" w:rsidRDefault="006F2A66" w:rsidP="00CC5D0B">
      <w:pPr>
        <w:pStyle w:val="Paragraphedeliste"/>
        <w:numPr>
          <w:ilvl w:val="0"/>
          <w:numId w:val="43"/>
        </w:numPr>
      </w:pPr>
      <w:r>
        <w:t>p</w:t>
      </w:r>
      <w:r w:rsidR="00CC5D0B">
        <w:t>are-</w:t>
      </w:r>
      <w:r w:rsidR="00C4013A">
        <w:t>c</w:t>
      </w:r>
      <w:r w:rsidR="00CC5D0B">
        <w:t>hocs arrière AR</w:t>
      </w:r>
      <w:r w:rsidR="008400D4">
        <w:t> ;</w:t>
      </w:r>
    </w:p>
    <w:p w14:paraId="47467594" w14:textId="70E69BB5" w:rsidR="00CC5D0B" w:rsidRDefault="006F2A66" w:rsidP="00CC5D0B">
      <w:pPr>
        <w:pStyle w:val="Paragraphedeliste"/>
        <w:numPr>
          <w:ilvl w:val="0"/>
          <w:numId w:val="43"/>
        </w:numPr>
      </w:pPr>
      <w:r>
        <w:t>a</w:t>
      </w:r>
      <w:r w:rsidR="00CC5D0B">
        <w:t>ile arrière gauche AR G</w:t>
      </w:r>
      <w:r>
        <w:t>.</w:t>
      </w:r>
    </w:p>
    <w:p w14:paraId="47467595" w14:textId="72BF7613" w:rsidR="00CC5D0B" w:rsidRDefault="00CC5D0B" w:rsidP="00CC5D0B"/>
    <w:p w14:paraId="3621A0C7" w14:textId="495102A6" w:rsidR="00D52DEA" w:rsidRDefault="00D52DEA" w:rsidP="00CC5D0B"/>
    <w:p w14:paraId="43DF6C34" w14:textId="77777777" w:rsidR="00D52DEA" w:rsidRDefault="00D52DEA" w:rsidP="00CC5D0B"/>
    <w:p w14:paraId="47467596" w14:textId="327B0210" w:rsidR="006E6BFC" w:rsidRDefault="006E6BFC" w:rsidP="006E6BFC">
      <w:pPr>
        <w:pStyle w:val="Question"/>
        <w:numPr>
          <w:ilvl w:val="0"/>
          <w:numId w:val="45"/>
        </w:numPr>
        <w:spacing w:line="256" w:lineRule="auto"/>
        <w:ind w:left="0" w:firstLine="0"/>
      </w:pPr>
      <w:r>
        <w:t xml:space="preserve">En vous aidant du dossier technique </w:t>
      </w:r>
      <w:r w:rsidR="001452AF">
        <w:t xml:space="preserve">pages </w:t>
      </w:r>
      <w:r>
        <w:rPr>
          <w:b/>
          <w:bCs/>
        </w:rPr>
        <w:t xml:space="preserve">DT </w:t>
      </w:r>
      <w:r w:rsidR="00620895">
        <w:rPr>
          <w:b/>
          <w:bCs/>
        </w:rPr>
        <w:t>2</w:t>
      </w:r>
      <w:r>
        <w:rPr>
          <w:b/>
          <w:bCs/>
        </w:rPr>
        <w:t>/</w:t>
      </w:r>
      <w:r w:rsidR="00730878">
        <w:rPr>
          <w:b/>
          <w:bCs/>
        </w:rPr>
        <w:t>17</w:t>
      </w:r>
      <w:r>
        <w:rPr>
          <w:b/>
          <w:bCs/>
        </w:rPr>
        <w:t xml:space="preserve"> </w:t>
      </w:r>
      <w:r w:rsidR="00620895" w:rsidRPr="00620895">
        <w:t>à</w:t>
      </w:r>
      <w:r>
        <w:rPr>
          <w:b/>
          <w:bCs/>
        </w:rPr>
        <w:t xml:space="preserve"> DT 5/</w:t>
      </w:r>
      <w:r w:rsidR="00730878">
        <w:rPr>
          <w:b/>
          <w:bCs/>
        </w:rPr>
        <w:t>17</w:t>
      </w:r>
      <w:r>
        <w:t xml:space="preserve">, </w:t>
      </w:r>
      <w:r>
        <w:rPr>
          <w:b/>
          <w:bCs/>
        </w:rPr>
        <w:t>classer</w:t>
      </w:r>
      <w:r>
        <w:t xml:space="preserve"> les éléments </w:t>
      </w:r>
      <w:r w:rsidR="001452AF">
        <w:t xml:space="preserve">ci-dessus </w:t>
      </w:r>
      <w:r>
        <w:t>déformés ou endommagés dans le tableau suivant</w:t>
      </w:r>
      <w:r w:rsidR="006F2A66">
        <w:t>.</w:t>
      </w:r>
      <w:r>
        <w:tab/>
      </w:r>
      <w:r w:rsidRPr="00114ECE">
        <w:t>7 points</w:t>
      </w:r>
    </w:p>
    <w:p w14:paraId="47467597" w14:textId="77777777" w:rsidR="00CC5D0B" w:rsidRDefault="00CC5D0B" w:rsidP="00CC5D0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CC5D0B" w14:paraId="4746759A" w14:textId="77777777" w:rsidTr="00BE4602">
        <w:tc>
          <w:tcPr>
            <w:tcW w:w="5097" w:type="dxa"/>
            <w:shd w:val="clear" w:color="auto" w:fill="D9D9D9" w:themeFill="background1" w:themeFillShade="D9"/>
          </w:tcPr>
          <w:p w14:paraId="47467598" w14:textId="77777777" w:rsidR="00CC5D0B" w:rsidRPr="00EE2A1B" w:rsidRDefault="00CC5D0B" w:rsidP="00BE4602">
            <w:pPr>
              <w:jc w:val="center"/>
              <w:rPr>
                <w:b/>
                <w:bCs/>
              </w:rPr>
            </w:pPr>
            <w:r w:rsidRPr="00EE2A1B">
              <w:rPr>
                <w:b/>
                <w:bCs/>
              </w:rPr>
              <w:t>Pièces à remplacer</w:t>
            </w:r>
          </w:p>
        </w:tc>
        <w:tc>
          <w:tcPr>
            <w:tcW w:w="5097" w:type="dxa"/>
            <w:shd w:val="clear" w:color="auto" w:fill="D9D9D9" w:themeFill="background1" w:themeFillShade="D9"/>
          </w:tcPr>
          <w:p w14:paraId="47467599" w14:textId="77777777" w:rsidR="00CC5D0B" w:rsidRPr="00EE2A1B" w:rsidRDefault="00CC5D0B" w:rsidP="00BE4602">
            <w:pPr>
              <w:jc w:val="center"/>
              <w:rPr>
                <w:b/>
                <w:bCs/>
              </w:rPr>
            </w:pPr>
            <w:r w:rsidRPr="00EE2A1B">
              <w:rPr>
                <w:b/>
                <w:bCs/>
              </w:rPr>
              <w:t>Pièces à réparer</w:t>
            </w:r>
          </w:p>
        </w:tc>
      </w:tr>
      <w:tr w:rsidR="00CC5D0B" w14:paraId="474675A3" w14:textId="77777777" w:rsidTr="00BE4602">
        <w:tc>
          <w:tcPr>
            <w:tcW w:w="5097" w:type="dxa"/>
            <w:vAlign w:val="center"/>
          </w:tcPr>
          <w:p w14:paraId="4746759B" w14:textId="77777777" w:rsidR="00CC5D0B" w:rsidRPr="0017319E" w:rsidRDefault="00CC5D0B" w:rsidP="00CC5D0B">
            <w:pPr>
              <w:pStyle w:val="Paragraphedeliste"/>
              <w:numPr>
                <w:ilvl w:val="0"/>
                <w:numId w:val="44"/>
              </w:numPr>
              <w:spacing w:before="240"/>
              <w:ind w:left="357" w:hanging="357"/>
              <w:rPr>
                <w:b/>
                <w:color w:val="FF0000"/>
              </w:rPr>
            </w:pPr>
            <w:r w:rsidRPr="0017319E">
              <w:rPr>
                <w:b/>
                <w:color w:val="FF0000"/>
              </w:rPr>
              <w:t>Volet arrière AR (Hayon arrière)</w:t>
            </w:r>
          </w:p>
          <w:p w14:paraId="4746759C" w14:textId="5C6228DC" w:rsidR="00CC5D0B" w:rsidRPr="0017319E" w:rsidRDefault="00AF48FB" w:rsidP="00BE4602">
            <w:pPr>
              <w:pStyle w:val="Paragraphedeliste"/>
              <w:numPr>
                <w:ilvl w:val="0"/>
                <w:numId w:val="44"/>
              </w:num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Plancher de c</w:t>
            </w:r>
            <w:r w:rsidR="00CC5D0B" w:rsidRPr="0017319E">
              <w:rPr>
                <w:b/>
                <w:color w:val="FF0000"/>
              </w:rPr>
              <w:t>offre</w:t>
            </w:r>
          </w:p>
          <w:p w14:paraId="4746759D" w14:textId="77777777" w:rsidR="00CC5D0B" w:rsidRPr="0017319E" w:rsidRDefault="00CC5D0B" w:rsidP="00BE4602">
            <w:pPr>
              <w:pStyle w:val="Paragraphedeliste"/>
              <w:numPr>
                <w:ilvl w:val="0"/>
                <w:numId w:val="44"/>
              </w:numPr>
              <w:rPr>
                <w:b/>
                <w:color w:val="FF0000"/>
              </w:rPr>
            </w:pPr>
            <w:r w:rsidRPr="0017319E">
              <w:rPr>
                <w:b/>
                <w:color w:val="FF0000"/>
              </w:rPr>
              <w:t>Panneau arrière AR</w:t>
            </w:r>
          </w:p>
          <w:p w14:paraId="4746759E" w14:textId="123F8813" w:rsidR="00CC5D0B" w:rsidRPr="0017319E" w:rsidRDefault="00AF48FB" w:rsidP="00BE4602">
            <w:pPr>
              <w:pStyle w:val="Paragraphedeliste"/>
              <w:numPr>
                <w:ilvl w:val="0"/>
                <w:numId w:val="44"/>
              </w:num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Pare-c</w:t>
            </w:r>
            <w:r w:rsidR="00CC5D0B" w:rsidRPr="0017319E">
              <w:rPr>
                <w:b/>
                <w:color w:val="FF0000"/>
              </w:rPr>
              <w:t>hocs arrière AR</w:t>
            </w:r>
          </w:p>
          <w:p w14:paraId="4746759F" w14:textId="652ECA28" w:rsidR="00CC5D0B" w:rsidRPr="0017319E" w:rsidRDefault="00AF48FB" w:rsidP="00BE4602">
            <w:pPr>
              <w:pStyle w:val="Paragraphedeliste"/>
              <w:numPr>
                <w:ilvl w:val="0"/>
                <w:numId w:val="44"/>
              </w:num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Vitre l</w:t>
            </w:r>
            <w:r w:rsidR="00CC5D0B" w:rsidRPr="0017319E">
              <w:rPr>
                <w:b/>
                <w:color w:val="FF0000"/>
              </w:rPr>
              <w:t>unette arrière AR</w:t>
            </w:r>
          </w:p>
          <w:p w14:paraId="474675A0" w14:textId="6E7BF3C9" w:rsidR="00CC5D0B" w:rsidRPr="0017319E" w:rsidRDefault="00AF48FB" w:rsidP="00BE4602">
            <w:pPr>
              <w:pStyle w:val="Paragraphedeliste"/>
              <w:numPr>
                <w:ilvl w:val="0"/>
                <w:numId w:val="44"/>
              </w:num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Pare-b</w:t>
            </w:r>
            <w:r w:rsidR="00CC5D0B" w:rsidRPr="0017319E">
              <w:rPr>
                <w:b/>
                <w:color w:val="FF0000"/>
              </w:rPr>
              <w:t>oue arrière gauche AR G</w:t>
            </w:r>
          </w:p>
          <w:p w14:paraId="474675A1" w14:textId="77777777" w:rsidR="00CC5D0B" w:rsidRPr="00CC5D0B" w:rsidRDefault="00CC5D0B" w:rsidP="00BE4602">
            <w:pPr>
              <w:rPr>
                <w:b/>
                <w:sz w:val="22"/>
                <w:szCs w:val="22"/>
              </w:rPr>
            </w:pPr>
          </w:p>
        </w:tc>
        <w:tc>
          <w:tcPr>
            <w:tcW w:w="5097" w:type="dxa"/>
            <w:vAlign w:val="center"/>
          </w:tcPr>
          <w:p w14:paraId="474675A2" w14:textId="77777777" w:rsidR="00CC5D0B" w:rsidRPr="0017319E" w:rsidRDefault="00CC5D0B" w:rsidP="00BE4602">
            <w:pPr>
              <w:pStyle w:val="Paragraphedeliste"/>
              <w:numPr>
                <w:ilvl w:val="0"/>
                <w:numId w:val="44"/>
              </w:numPr>
              <w:rPr>
                <w:b/>
                <w:color w:val="FF0000"/>
              </w:rPr>
            </w:pPr>
            <w:r w:rsidRPr="0017319E">
              <w:rPr>
                <w:b/>
                <w:color w:val="FF0000"/>
              </w:rPr>
              <w:t>Aile arrière gauche AR G</w:t>
            </w:r>
          </w:p>
        </w:tc>
      </w:tr>
    </w:tbl>
    <w:p w14:paraId="2035436A" w14:textId="77777777" w:rsidR="00CC5D0B" w:rsidRPr="00D52DEA" w:rsidRDefault="00CC5D0B" w:rsidP="00CC5D0B"/>
    <w:p w14:paraId="024AB0C3" w14:textId="066BD055" w:rsidR="00A01526" w:rsidRPr="00D52DEA" w:rsidRDefault="00A01526" w:rsidP="00CC5D0B"/>
    <w:p w14:paraId="2F2B1D35" w14:textId="57D74DA2" w:rsidR="00A01526" w:rsidRPr="00114ECE" w:rsidRDefault="00A01526" w:rsidP="00A01526">
      <w:pPr>
        <w:pStyle w:val="Question"/>
        <w:numPr>
          <w:ilvl w:val="0"/>
          <w:numId w:val="45"/>
        </w:numPr>
        <w:spacing w:line="256" w:lineRule="auto"/>
        <w:ind w:left="0" w:firstLine="0"/>
      </w:pPr>
      <w:r>
        <w:rPr>
          <w:rFonts w:cs="Arial"/>
          <w:bCs/>
          <w:color w:val="000000"/>
          <w:szCs w:val="32"/>
        </w:rPr>
        <w:t>En vous aidant du dossier technique</w:t>
      </w:r>
      <w:r w:rsidR="001452AF">
        <w:rPr>
          <w:rFonts w:cs="Arial"/>
          <w:bCs/>
          <w:color w:val="000000"/>
          <w:szCs w:val="32"/>
        </w:rPr>
        <w:t xml:space="preserve"> pages</w:t>
      </w:r>
      <w:r>
        <w:rPr>
          <w:rFonts w:cs="Arial"/>
          <w:bCs/>
          <w:color w:val="000000"/>
          <w:szCs w:val="32"/>
        </w:rPr>
        <w:t xml:space="preserve"> </w:t>
      </w:r>
      <w:r w:rsidRPr="002367C3">
        <w:rPr>
          <w:b/>
          <w:bCs/>
        </w:rPr>
        <w:t>DT 2/</w:t>
      </w:r>
      <w:r w:rsidR="004A0E71">
        <w:rPr>
          <w:b/>
          <w:bCs/>
        </w:rPr>
        <w:t>17</w:t>
      </w:r>
      <w:r w:rsidRPr="002367C3">
        <w:rPr>
          <w:b/>
          <w:bCs/>
        </w:rPr>
        <w:t xml:space="preserve"> </w:t>
      </w:r>
      <w:r w:rsidRPr="002367C3">
        <w:t>à</w:t>
      </w:r>
      <w:r w:rsidRPr="002367C3">
        <w:rPr>
          <w:b/>
          <w:bCs/>
        </w:rPr>
        <w:t xml:space="preserve"> DT 5/</w:t>
      </w:r>
      <w:r w:rsidR="004A0E71">
        <w:rPr>
          <w:b/>
          <w:bCs/>
        </w:rPr>
        <w:t>17</w:t>
      </w:r>
      <w:r>
        <w:rPr>
          <w:rFonts w:cs="Arial"/>
          <w:bCs/>
          <w:color w:val="000000"/>
          <w:szCs w:val="32"/>
        </w:rPr>
        <w:t xml:space="preserve">, </w:t>
      </w:r>
      <w:r>
        <w:rPr>
          <w:rFonts w:cs="Arial"/>
          <w:b/>
          <w:color w:val="000000"/>
          <w:szCs w:val="32"/>
        </w:rPr>
        <w:t>donner</w:t>
      </w:r>
      <w:r>
        <w:rPr>
          <w:rFonts w:cs="Arial"/>
          <w:bCs/>
          <w:color w:val="000000"/>
          <w:szCs w:val="32"/>
        </w:rPr>
        <w:t xml:space="preserve"> </w:t>
      </w:r>
      <w:r w:rsidR="003A40FC">
        <w:rPr>
          <w:rFonts w:cs="Arial"/>
          <w:bCs/>
          <w:color w:val="000000"/>
          <w:szCs w:val="32"/>
        </w:rPr>
        <w:t>une</w:t>
      </w:r>
      <w:r>
        <w:rPr>
          <w:rFonts w:cs="Arial"/>
          <w:bCs/>
          <w:color w:val="000000"/>
          <w:szCs w:val="32"/>
        </w:rPr>
        <w:t xml:space="preserve"> raison pouvant justifier le choix du remplacement des éléments.</w:t>
      </w:r>
      <w:r>
        <w:tab/>
      </w:r>
      <w:r w:rsidRPr="00114ECE">
        <w:t>2 points</w:t>
      </w:r>
    </w:p>
    <w:p w14:paraId="240C5764" w14:textId="63FF2B7C" w:rsidR="00A01526" w:rsidRPr="0017319E" w:rsidRDefault="00A01526" w:rsidP="00A01526">
      <w:pPr>
        <w:tabs>
          <w:tab w:val="right" w:leader="dot" w:pos="10206"/>
        </w:tabs>
        <w:spacing w:before="120" w:after="160" w:line="259" w:lineRule="auto"/>
        <w:rPr>
          <w:b/>
          <w:color w:val="FF0000"/>
        </w:rPr>
      </w:pPr>
      <w:r w:rsidRPr="0017319E">
        <w:rPr>
          <w:b/>
          <w:color w:val="FF0000"/>
        </w:rPr>
        <w:t>La valeur de la réparation ne doit pas dépasser la valeur de l’élément neuf</w:t>
      </w:r>
      <w:r w:rsidR="0017319E" w:rsidRPr="0017319E">
        <w:rPr>
          <w:b/>
          <w:color w:val="FF0000"/>
        </w:rPr>
        <w:t>.</w:t>
      </w:r>
    </w:p>
    <w:p w14:paraId="088168B4" w14:textId="0428E64A" w:rsidR="00A01526" w:rsidRPr="0017319E" w:rsidRDefault="00A01526" w:rsidP="00A01526">
      <w:pPr>
        <w:tabs>
          <w:tab w:val="right" w:leader="dot" w:pos="10206"/>
        </w:tabs>
        <w:spacing w:before="120" w:after="160" w:line="259" w:lineRule="auto"/>
        <w:rPr>
          <w:b/>
          <w:color w:val="FF0000"/>
        </w:rPr>
      </w:pPr>
      <w:r w:rsidRPr="0017319E">
        <w:rPr>
          <w:b/>
          <w:color w:val="FF0000"/>
        </w:rPr>
        <w:t>Les éléments à remplacer ont subi des déformations importantes</w:t>
      </w:r>
      <w:r w:rsidR="0017319E" w:rsidRPr="0017319E">
        <w:rPr>
          <w:b/>
          <w:color w:val="FF0000"/>
        </w:rPr>
        <w:t>.</w:t>
      </w:r>
    </w:p>
    <w:p w14:paraId="7123F5CA" w14:textId="77777777" w:rsidR="00A01526" w:rsidRPr="00A01526" w:rsidRDefault="00A01526" w:rsidP="00CC5D0B"/>
    <w:p w14:paraId="6792142D" w14:textId="77777777" w:rsidR="00D52DEA" w:rsidRDefault="00D52DEA">
      <w:pPr>
        <w:jc w:val="left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 w:type="page"/>
      </w:r>
    </w:p>
    <w:p w14:paraId="474675A5" w14:textId="15FE9C37" w:rsidR="006E6BFC" w:rsidRDefault="00620895" w:rsidP="006E6BFC">
      <w:pPr>
        <w:pStyle w:val="Question"/>
        <w:numPr>
          <w:ilvl w:val="0"/>
          <w:numId w:val="45"/>
        </w:numPr>
        <w:spacing w:line="256" w:lineRule="auto"/>
        <w:ind w:left="0" w:firstLine="0"/>
      </w:pPr>
      <w:r w:rsidRPr="000F369E">
        <w:rPr>
          <w:b/>
          <w:bCs/>
          <w:color w:val="000000" w:themeColor="text1"/>
        </w:rPr>
        <w:lastRenderedPageBreak/>
        <w:t>Indiquer</w:t>
      </w:r>
      <w:r w:rsidRPr="000F369E">
        <w:rPr>
          <w:color w:val="000000" w:themeColor="text1"/>
        </w:rPr>
        <w:t xml:space="preserve"> si les éléments à réparer et/ou remplacer sont amovibles ou </w:t>
      </w:r>
      <w:r w:rsidR="00C4013A">
        <w:rPr>
          <w:color w:val="000000" w:themeColor="text1"/>
        </w:rPr>
        <w:t>inamovible</w:t>
      </w:r>
      <w:r w:rsidR="008400D4">
        <w:rPr>
          <w:color w:val="000000" w:themeColor="text1"/>
        </w:rPr>
        <w:t>s</w:t>
      </w:r>
      <w:r w:rsidRPr="000F369E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Pr="003B25F8">
        <w:rPr>
          <w:b/>
          <w:color w:val="000000" w:themeColor="text1"/>
        </w:rPr>
        <w:t>Mettre</w:t>
      </w:r>
      <w:r>
        <w:rPr>
          <w:color w:val="000000" w:themeColor="text1"/>
        </w:rPr>
        <w:t xml:space="preserve"> une croix pour les bonnes réponses</w:t>
      </w:r>
      <w:r w:rsidR="008400D4">
        <w:rPr>
          <w:color w:val="000000" w:themeColor="text1"/>
        </w:rPr>
        <w:t>.</w:t>
      </w:r>
      <w:r w:rsidR="00A74438">
        <w:rPr>
          <w:color w:val="FF0000"/>
        </w:rPr>
        <w:tab/>
      </w:r>
      <w:r w:rsidR="006E6BFC" w:rsidRPr="00114ECE">
        <w:t>7 points</w:t>
      </w:r>
    </w:p>
    <w:p w14:paraId="53B5E71E" w14:textId="6374B2F5" w:rsidR="00620895" w:rsidRDefault="00620895" w:rsidP="00CC5D0B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394"/>
        <w:gridCol w:w="2197"/>
        <w:gridCol w:w="2197"/>
      </w:tblGrid>
      <w:tr w:rsidR="00EC1AF8" w14:paraId="4A94CFDE" w14:textId="77777777" w:rsidTr="00616FD2">
        <w:trPr>
          <w:trHeight w:val="431"/>
          <w:jc w:val="center"/>
        </w:trPr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6552EE39" w14:textId="77777777" w:rsidR="00EC1AF8" w:rsidRPr="007421E3" w:rsidRDefault="00EC1AF8" w:rsidP="00616FD2">
            <w:pPr>
              <w:jc w:val="left"/>
              <w:rPr>
                <w:b/>
              </w:rPr>
            </w:pPr>
          </w:p>
        </w:tc>
        <w:tc>
          <w:tcPr>
            <w:tcW w:w="2197" w:type="dxa"/>
            <w:shd w:val="clear" w:color="auto" w:fill="D9D9D9" w:themeFill="background1" w:themeFillShade="D9"/>
          </w:tcPr>
          <w:p w14:paraId="3989EBA1" w14:textId="77777777" w:rsidR="00EC1AF8" w:rsidRDefault="00EC1AF8" w:rsidP="00616FD2">
            <w:pPr>
              <w:jc w:val="left"/>
              <w:rPr>
                <w:b/>
              </w:rPr>
            </w:pPr>
          </w:p>
        </w:tc>
        <w:tc>
          <w:tcPr>
            <w:tcW w:w="2197" w:type="dxa"/>
            <w:shd w:val="clear" w:color="auto" w:fill="D9D9D9" w:themeFill="background1" w:themeFillShade="D9"/>
          </w:tcPr>
          <w:p w14:paraId="7B21610B" w14:textId="77777777" w:rsidR="00EC1AF8" w:rsidRDefault="00EC1AF8" w:rsidP="00616FD2">
            <w:pPr>
              <w:jc w:val="left"/>
              <w:rPr>
                <w:b/>
              </w:rPr>
            </w:pPr>
          </w:p>
        </w:tc>
      </w:tr>
      <w:tr w:rsidR="00EC1AF8" w14:paraId="085E9357" w14:textId="77777777" w:rsidTr="00616FD2">
        <w:trPr>
          <w:trHeight w:val="431"/>
          <w:jc w:val="center"/>
        </w:trPr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49F74EA4" w14:textId="19C214BD" w:rsidR="00EC1AF8" w:rsidRPr="007421E3" w:rsidRDefault="006F4BEE" w:rsidP="00616FD2">
            <w:pPr>
              <w:jc w:val="left"/>
              <w:rPr>
                <w:b/>
              </w:rPr>
            </w:pPr>
            <w:r>
              <w:rPr>
                <w:b/>
              </w:rPr>
              <w:t>É</w:t>
            </w:r>
            <w:r w:rsidR="00EC1AF8" w:rsidRPr="007421E3">
              <w:rPr>
                <w:b/>
              </w:rPr>
              <w:t>léments à remplacer ou réparer</w:t>
            </w:r>
          </w:p>
        </w:tc>
        <w:tc>
          <w:tcPr>
            <w:tcW w:w="2197" w:type="dxa"/>
            <w:shd w:val="clear" w:color="auto" w:fill="D9D9D9" w:themeFill="background1" w:themeFillShade="D9"/>
            <w:vAlign w:val="center"/>
          </w:tcPr>
          <w:p w14:paraId="2F90BEFF" w14:textId="77777777" w:rsidR="00EC1AF8" w:rsidRPr="007421E3" w:rsidRDefault="00EC1AF8" w:rsidP="00616FD2">
            <w:pPr>
              <w:jc w:val="center"/>
              <w:rPr>
                <w:b/>
              </w:rPr>
            </w:pPr>
            <w:r>
              <w:rPr>
                <w:b/>
              </w:rPr>
              <w:t>Amovible</w:t>
            </w:r>
          </w:p>
        </w:tc>
        <w:tc>
          <w:tcPr>
            <w:tcW w:w="2197" w:type="dxa"/>
            <w:shd w:val="clear" w:color="auto" w:fill="D9D9D9" w:themeFill="background1" w:themeFillShade="D9"/>
            <w:vAlign w:val="center"/>
          </w:tcPr>
          <w:p w14:paraId="5EFC192C" w14:textId="77777777" w:rsidR="00EC1AF8" w:rsidRPr="007421E3" w:rsidRDefault="00EC1AF8" w:rsidP="00616FD2">
            <w:pPr>
              <w:jc w:val="center"/>
              <w:rPr>
                <w:b/>
              </w:rPr>
            </w:pPr>
            <w:r>
              <w:rPr>
                <w:b/>
              </w:rPr>
              <w:t>Inamovible</w:t>
            </w:r>
          </w:p>
        </w:tc>
      </w:tr>
      <w:tr w:rsidR="00EC1AF8" w14:paraId="5C8BC495" w14:textId="77777777" w:rsidTr="00616FD2">
        <w:trPr>
          <w:jc w:val="center"/>
        </w:trPr>
        <w:tc>
          <w:tcPr>
            <w:tcW w:w="4394" w:type="dxa"/>
          </w:tcPr>
          <w:p w14:paraId="2F4728BA" w14:textId="77777777" w:rsidR="00EC1AF8" w:rsidRPr="007421E3" w:rsidRDefault="00EC1AF8" w:rsidP="00616FD2">
            <w:pPr>
              <w:jc w:val="left"/>
              <w:rPr>
                <w:color w:val="000000" w:themeColor="text1"/>
              </w:rPr>
            </w:pPr>
            <w:r w:rsidRPr="007421E3">
              <w:rPr>
                <w:color w:val="000000" w:themeColor="text1"/>
              </w:rPr>
              <w:t>Volet arrière AR (Hayon arrière)</w:t>
            </w:r>
          </w:p>
        </w:tc>
        <w:tc>
          <w:tcPr>
            <w:tcW w:w="2197" w:type="dxa"/>
            <w:shd w:val="clear" w:color="auto" w:fill="auto"/>
          </w:tcPr>
          <w:p w14:paraId="57F24348" w14:textId="0F460BCE" w:rsidR="00EC1AF8" w:rsidRPr="00B70EB5" w:rsidRDefault="00EC1AF8" w:rsidP="00B70EB5">
            <w:pPr>
              <w:jc w:val="center"/>
              <w:rPr>
                <w:b/>
                <w:bCs/>
                <w:color w:val="FF0000"/>
              </w:rPr>
            </w:pPr>
            <w:r w:rsidRPr="00B70EB5">
              <w:rPr>
                <w:b/>
                <w:bCs/>
                <w:color w:val="FF0000"/>
              </w:rPr>
              <w:t>X</w:t>
            </w:r>
          </w:p>
        </w:tc>
        <w:tc>
          <w:tcPr>
            <w:tcW w:w="2197" w:type="dxa"/>
            <w:shd w:val="clear" w:color="auto" w:fill="auto"/>
          </w:tcPr>
          <w:p w14:paraId="040C0796" w14:textId="77777777" w:rsidR="00EC1AF8" w:rsidRPr="00B70EB5" w:rsidRDefault="00EC1AF8" w:rsidP="00B70EB5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EC1AF8" w14:paraId="44347F5C" w14:textId="77777777" w:rsidTr="00616FD2">
        <w:trPr>
          <w:jc w:val="center"/>
        </w:trPr>
        <w:tc>
          <w:tcPr>
            <w:tcW w:w="4394" w:type="dxa"/>
          </w:tcPr>
          <w:p w14:paraId="79015FB8" w14:textId="5B8A3D8F" w:rsidR="00EC1AF8" w:rsidRPr="007421E3" w:rsidRDefault="00EC1AF8" w:rsidP="00AF48FB">
            <w:pPr>
              <w:jc w:val="left"/>
              <w:rPr>
                <w:color w:val="000000" w:themeColor="text1"/>
              </w:rPr>
            </w:pPr>
            <w:r w:rsidRPr="007421E3">
              <w:rPr>
                <w:color w:val="000000" w:themeColor="text1"/>
              </w:rPr>
              <w:t xml:space="preserve">Plancher de </w:t>
            </w:r>
            <w:r w:rsidR="00AF48FB">
              <w:rPr>
                <w:color w:val="000000" w:themeColor="text1"/>
              </w:rPr>
              <w:t>c</w:t>
            </w:r>
            <w:r w:rsidRPr="007421E3">
              <w:rPr>
                <w:color w:val="000000" w:themeColor="text1"/>
              </w:rPr>
              <w:t>offre</w:t>
            </w:r>
          </w:p>
        </w:tc>
        <w:tc>
          <w:tcPr>
            <w:tcW w:w="2197" w:type="dxa"/>
            <w:shd w:val="clear" w:color="auto" w:fill="auto"/>
          </w:tcPr>
          <w:p w14:paraId="44C1FCA5" w14:textId="77777777" w:rsidR="00EC1AF8" w:rsidRPr="00B70EB5" w:rsidRDefault="00EC1AF8" w:rsidP="00B70EB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197" w:type="dxa"/>
            <w:shd w:val="clear" w:color="auto" w:fill="auto"/>
          </w:tcPr>
          <w:p w14:paraId="610627DF" w14:textId="0D3F9DD4" w:rsidR="00EC1AF8" w:rsidRPr="00B70EB5" w:rsidRDefault="00EC1AF8" w:rsidP="00B70EB5">
            <w:pPr>
              <w:jc w:val="center"/>
              <w:rPr>
                <w:b/>
                <w:bCs/>
                <w:color w:val="FF0000"/>
              </w:rPr>
            </w:pPr>
            <w:r w:rsidRPr="00B70EB5">
              <w:rPr>
                <w:b/>
                <w:bCs/>
                <w:color w:val="FF0000"/>
              </w:rPr>
              <w:t>X</w:t>
            </w:r>
          </w:p>
        </w:tc>
      </w:tr>
      <w:tr w:rsidR="00EC1AF8" w14:paraId="1C727B22" w14:textId="77777777" w:rsidTr="00616FD2">
        <w:trPr>
          <w:jc w:val="center"/>
        </w:trPr>
        <w:tc>
          <w:tcPr>
            <w:tcW w:w="4394" w:type="dxa"/>
          </w:tcPr>
          <w:p w14:paraId="2D06D519" w14:textId="77777777" w:rsidR="00EC1AF8" w:rsidRPr="007421E3" w:rsidRDefault="00EC1AF8" w:rsidP="00616FD2">
            <w:pPr>
              <w:jc w:val="left"/>
              <w:rPr>
                <w:color w:val="000000" w:themeColor="text1"/>
              </w:rPr>
            </w:pPr>
            <w:r w:rsidRPr="007421E3">
              <w:rPr>
                <w:color w:val="000000" w:themeColor="text1"/>
              </w:rPr>
              <w:t>Panneau arrière AR</w:t>
            </w:r>
          </w:p>
        </w:tc>
        <w:tc>
          <w:tcPr>
            <w:tcW w:w="2197" w:type="dxa"/>
            <w:shd w:val="clear" w:color="auto" w:fill="auto"/>
          </w:tcPr>
          <w:p w14:paraId="7A29F067" w14:textId="77777777" w:rsidR="00EC1AF8" w:rsidRPr="00B70EB5" w:rsidRDefault="00EC1AF8" w:rsidP="00B70EB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197" w:type="dxa"/>
            <w:shd w:val="clear" w:color="auto" w:fill="auto"/>
          </w:tcPr>
          <w:p w14:paraId="35F894D5" w14:textId="26385298" w:rsidR="00EC1AF8" w:rsidRPr="00B70EB5" w:rsidRDefault="00EC1AF8" w:rsidP="00B70EB5">
            <w:pPr>
              <w:jc w:val="center"/>
              <w:rPr>
                <w:b/>
                <w:bCs/>
                <w:color w:val="FF0000"/>
              </w:rPr>
            </w:pPr>
            <w:r w:rsidRPr="00B70EB5">
              <w:rPr>
                <w:b/>
                <w:bCs/>
                <w:color w:val="FF0000"/>
              </w:rPr>
              <w:t>X</w:t>
            </w:r>
          </w:p>
        </w:tc>
      </w:tr>
      <w:tr w:rsidR="00EC1AF8" w14:paraId="13F093EB" w14:textId="77777777" w:rsidTr="00616FD2">
        <w:trPr>
          <w:jc w:val="center"/>
        </w:trPr>
        <w:tc>
          <w:tcPr>
            <w:tcW w:w="4394" w:type="dxa"/>
          </w:tcPr>
          <w:p w14:paraId="6EEA9354" w14:textId="50A47F9B" w:rsidR="00EC1AF8" w:rsidRPr="007421E3" w:rsidRDefault="00AF48FB" w:rsidP="00616FD2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Pare-c</w:t>
            </w:r>
            <w:r w:rsidR="00EC1AF8" w:rsidRPr="007421E3">
              <w:rPr>
                <w:color w:val="000000" w:themeColor="text1"/>
              </w:rPr>
              <w:t>hocs arrière AR</w:t>
            </w:r>
          </w:p>
        </w:tc>
        <w:tc>
          <w:tcPr>
            <w:tcW w:w="2197" w:type="dxa"/>
            <w:shd w:val="clear" w:color="auto" w:fill="auto"/>
          </w:tcPr>
          <w:p w14:paraId="3822DE66" w14:textId="299D9FA2" w:rsidR="00EC1AF8" w:rsidRPr="00B70EB5" w:rsidRDefault="00EC1AF8" w:rsidP="00B70EB5">
            <w:pPr>
              <w:jc w:val="center"/>
              <w:rPr>
                <w:b/>
                <w:bCs/>
                <w:color w:val="FF0000"/>
              </w:rPr>
            </w:pPr>
            <w:r w:rsidRPr="00B70EB5">
              <w:rPr>
                <w:b/>
                <w:bCs/>
                <w:color w:val="FF0000"/>
              </w:rPr>
              <w:t>X</w:t>
            </w:r>
          </w:p>
        </w:tc>
        <w:tc>
          <w:tcPr>
            <w:tcW w:w="2197" w:type="dxa"/>
            <w:shd w:val="clear" w:color="auto" w:fill="auto"/>
          </w:tcPr>
          <w:p w14:paraId="2CBAC3A6" w14:textId="1B14E56C" w:rsidR="00EC1AF8" w:rsidRPr="00B70EB5" w:rsidRDefault="00EC1AF8" w:rsidP="00B70EB5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EC1AF8" w14:paraId="567FD18F" w14:textId="77777777" w:rsidTr="00616FD2">
        <w:trPr>
          <w:jc w:val="center"/>
        </w:trPr>
        <w:tc>
          <w:tcPr>
            <w:tcW w:w="4394" w:type="dxa"/>
          </w:tcPr>
          <w:p w14:paraId="0F676555" w14:textId="5E7E440F" w:rsidR="00EC1AF8" w:rsidRPr="007421E3" w:rsidRDefault="00AF48FB" w:rsidP="00616FD2">
            <w:pPr>
              <w:jc w:val="left"/>
            </w:pPr>
            <w:r>
              <w:t>Vitre l</w:t>
            </w:r>
            <w:r w:rsidR="00EC1AF8" w:rsidRPr="007421E3">
              <w:t>unette arrière AR</w:t>
            </w:r>
          </w:p>
        </w:tc>
        <w:tc>
          <w:tcPr>
            <w:tcW w:w="2197" w:type="dxa"/>
            <w:shd w:val="clear" w:color="auto" w:fill="auto"/>
          </w:tcPr>
          <w:p w14:paraId="0CA721E2" w14:textId="6DA9E406" w:rsidR="00EC1AF8" w:rsidRPr="00B70EB5" w:rsidRDefault="00EC1AF8" w:rsidP="00B70EB5">
            <w:pPr>
              <w:jc w:val="center"/>
              <w:rPr>
                <w:b/>
                <w:bCs/>
                <w:color w:val="FF0000"/>
              </w:rPr>
            </w:pPr>
            <w:r w:rsidRPr="00B70EB5">
              <w:rPr>
                <w:b/>
                <w:bCs/>
                <w:color w:val="FF0000"/>
              </w:rPr>
              <w:t>X</w:t>
            </w:r>
          </w:p>
        </w:tc>
        <w:tc>
          <w:tcPr>
            <w:tcW w:w="2197" w:type="dxa"/>
            <w:shd w:val="clear" w:color="auto" w:fill="auto"/>
          </w:tcPr>
          <w:p w14:paraId="02CB90D4" w14:textId="77777777" w:rsidR="00EC1AF8" w:rsidRPr="00B70EB5" w:rsidRDefault="00EC1AF8" w:rsidP="00B70EB5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EC1AF8" w14:paraId="2788831D" w14:textId="77777777" w:rsidTr="00616FD2">
        <w:trPr>
          <w:jc w:val="center"/>
        </w:trPr>
        <w:tc>
          <w:tcPr>
            <w:tcW w:w="4394" w:type="dxa"/>
          </w:tcPr>
          <w:p w14:paraId="00972BCE" w14:textId="6EC035E5" w:rsidR="00EC1AF8" w:rsidRPr="007421E3" w:rsidRDefault="00AF48FB" w:rsidP="00616FD2">
            <w:pPr>
              <w:jc w:val="left"/>
            </w:pPr>
            <w:r>
              <w:t>Pare-b</w:t>
            </w:r>
            <w:r w:rsidR="00EC1AF8" w:rsidRPr="007421E3">
              <w:t>oue arrière gauche AR G</w:t>
            </w:r>
          </w:p>
        </w:tc>
        <w:tc>
          <w:tcPr>
            <w:tcW w:w="2197" w:type="dxa"/>
            <w:shd w:val="clear" w:color="auto" w:fill="auto"/>
          </w:tcPr>
          <w:p w14:paraId="42782194" w14:textId="0BB22206" w:rsidR="00EC1AF8" w:rsidRPr="00B70EB5" w:rsidRDefault="00EC1AF8" w:rsidP="00B70EB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197" w:type="dxa"/>
            <w:shd w:val="clear" w:color="auto" w:fill="auto"/>
          </w:tcPr>
          <w:p w14:paraId="15ACF6E6" w14:textId="4BD00616" w:rsidR="00EC1AF8" w:rsidRPr="00B70EB5" w:rsidRDefault="00B70EB5" w:rsidP="00B70EB5">
            <w:pPr>
              <w:jc w:val="center"/>
              <w:rPr>
                <w:b/>
                <w:bCs/>
                <w:color w:val="FF0000"/>
              </w:rPr>
            </w:pPr>
            <w:r w:rsidRPr="00B70EB5">
              <w:rPr>
                <w:b/>
                <w:bCs/>
                <w:color w:val="FF0000"/>
              </w:rPr>
              <w:t>X</w:t>
            </w:r>
          </w:p>
        </w:tc>
      </w:tr>
      <w:tr w:rsidR="00EC1AF8" w14:paraId="2F4BF014" w14:textId="77777777" w:rsidTr="00616FD2">
        <w:trPr>
          <w:jc w:val="center"/>
        </w:trPr>
        <w:tc>
          <w:tcPr>
            <w:tcW w:w="4394" w:type="dxa"/>
          </w:tcPr>
          <w:p w14:paraId="3B1AB3CC" w14:textId="77777777" w:rsidR="00EC1AF8" w:rsidRPr="007421E3" w:rsidRDefault="00EC1AF8" w:rsidP="00616FD2">
            <w:pPr>
              <w:jc w:val="left"/>
            </w:pPr>
            <w:r w:rsidRPr="007421E3">
              <w:t>Aile arrière gauche AR G</w:t>
            </w:r>
          </w:p>
        </w:tc>
        <w:tc>
          <w:tcPr>
            <w:tcW w:w="2197" w:type="dxa"/>
            <w:shd w:val="clear" w:color="auto" w:fill="auto"/>
          </w:tcPr>
          <w:p w14:paraId="0A705ECC" w14:textId="57EC30B1" w:rsidR="00EC1AF8" w:rsidRPr="00B70EB5" w:rsidRDefault="00EC1AF8" w:rsidP="00B70EB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197" w:type="dxa"/>
            <w:shd w:val="clear" w:color="auto" w:fill="auto"/>
          </w:tcPr>
          <w:p w14:paraId="13F168BE" w14:textId="5C968623" w:rsidR="00EC1AF8" w:rsidRPr="00B70EB5" w:rsidRDefault="00EC1AF8" w:rsidP="00B70EB5">
            <w:pPr>
              <w:jc w:val="center"/>
              <w:rPr>
                <w:b/>
                <w:bCs/>
                <w:color w:val="FF0000"/>
              </w:rPr>
            </w:pPr>
            <w:r w:rsidRPr="00B70EB5">
              <w:rPr>
                <w:b/>
                <w:bCs/>
                <w:color w:val="FF0000"/>
              </w:rPr>
              <w:t>X</w:t>
            </w:r>
          </w:p>
        </w:tc>
      </w:tr>
    </w:tbl>
    <w:p w14:paraId="0F024663" w14:textId="77777777" w:rsidR="00EC1AF8" w:rsidRDefault="00EC1AF8" w:rsidP="00CC5D0B"/>
    <w:p w14:paraId="60D2679E" w14:textId="1A49F244" w:rsidR="00620895" w:rsidRDefault="00620895" w:rsidP="00CC5D0B"/>
    <w:p w14:paraId="379EC2FD" w14:textId="749831A2" w:rsidR="00A01526" w:rsidRPr="00114ECE" w:rsidRDefault="00A01526" w:rsidP="00A01526">
      <w:pPr>
        <w:pStyle w:val="Question"/>
        <w:numPr>
          <w:ilvl w:val="0"/>
          <w:numId w:val="45"/>
        </w:numPr>
        <w:spacing w:line="256" w:lineRule="auto"/>
        <w:ind w:left="0" w:firstLine="0"/>
      </w:pPr>
      <w:r>
        <w:rPr>
          <w:rFonts w:cs="Arial"/>
          <w:bCs/>
          <w:color w:val="000000"/>
          <w:szCs w:val="32"/>
        </w:rPr>
        <w:t xml:space="preserve">En vous aidant du dossier </w:t>
      </w:r>
      <w:r w:rsidR="00D14634">
        <w:rPr>
          <w:rFonts w:cs="Arial"/>
          <w:bCs/>
          <w:color w:val="000000"/>
          <w:szCs w:val="32"/>
        </w:rPr>
        <w:t>technique</w:t>
      </w:r>
      <w:r>
        <w:rPr>
          <w:rFonts w:cs="Arial"/>
          <w:bCs/>
          <w:color w:val="000000"/>
          <w:szCs w:val="32"/>
        </w:rPr>
        <w:t xml:space="preserve">, </w:t>
      </w:r>
      <w:r>
        <w:rPr>
          <w:rFonts w:cs="Arial"/>
          <w:b/>
          <w:color w:val="000000"/>
          <w:szCs w:val="32"/>
        </w:rPr>
        <w:t>donner</w:t>
      </w:r>
      <w:r>
        <w:rPr>
          <w:rFonts w:cs="Arial"/>
          <w:bCs/>
          <w:color w:val="000000"/>
          <w:szCs w:val="32"/>
        </w:rPr>
        <w:t xml:space="preserve"> le type de choc.</w:t>
      </w:r>
      <w:r>
        <w:tab/>
      </w:r>
      <w:r w:rsidR="0078672A" w:rsidRPr="00114ECE">
        <w:t>2</w:t>
      </w:r>
      <w:r w:rsidRPr="00114ECE">
        <w:t xml:space="preserve"> point</w:t>
      </w:r>
      <w:r w:rsidR="0078672A" w:rsidRPr="00114ECE">
        <w:t>s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699"/>
        <w:gridCol w:w="569"/>
        <w:gridCol w:w="1699"/>
        <w:gridCol w:w="567"/>
        <w:gridCol w:w="1699"/>
      </w:tblGrid>
      <w:tr w:rsidR="00A01526" w14:paraId="5D330BAB" w14:textId="77777777" w:rsidTr="00616FD2">
        <w:trPr>
          <w:trHeight w:val="283"/>
          <w:jc w:val="center"/>
        </w:trPr>
        <w:tc>
          <w:tcPr>
            <w:tcW w:w="567" w:type="dxa"/>
            <w:vAlign w:val="center"/>
          </w:tcPr>
          <w:p w14:paraId="60AB3BA6" w14:textId="77777777" w:rsidR="00A01526" w:rsidRDefault="00A01526" w:rsidP="00616FD2">
            <w:pPr>
              <w:pStyle w:val="Rponse"/>
              <w:jc w:val="center"/>
            </w:pPr>
          </w:p>
        </w:tc>
        <w:tc>
          <w:tcPr>
            <w:tcW w:w="1699" w:type="dxa"/>
            <w:vAlign w:val="center"/>
            <w:hideMark/>
          </w:tcPr>
          <w:p w14:paraId="241C440C" w14:textId="77777777" w:rsidR="00A01526" w:rsidRPr="006E6BFC" w:rsidRDefault="00A01526" w:rsidP="00616FD2">
            <w:pPr>
              <w:pStyle w:val="Rponse"/>
              <w:jc w:val="left"/>
              <w:rPr>
                <w:b w:val="0"/>
                <w:color w:val="auto"/>
              </w:rPr>
            </w:pPr>
            <w:r w:rsidRPr="006E6BFC">
              <w:rPr>
                <w:b w:val="0"/>
                <w:color w:val="auto"/>
              </w:rPr>
              <w:t>1</w:t>
            </w:r>
            <w:r w:rsidRPr="00DD4898">
              <w:rPr>
                <w:b w:val="0"/>
                <w:color w:val="auto"/>
                <w:vertAlign w:val="superscript"/>
              </w:rPr>
              <w:t>er</w:t>
            </w:r>
            <w:r w:rsidRPr="006E6BFC">
              <w:rPr>
                <w:b w:val="0"/>
                <w:color w:val="auto"/>
              </w:rPr>
              <w:t xml:space="preserve"> degré</w:t>
            </w:r>
          </w:p>
        </w:tc>
        <w:tc>
          <w:tcPr>
            <w:tcW w:w="569" w:type="dxa"/>
            <w:vAlign w:val="center"/>
            <w:hideMark/>
          </w:tcPr>
          <w:p w14:paraId="6B6B33AF" w14:textId="77777777" w:rsidR="00A01526" w:rsidRDefault="00A01526" w:rsidP="00616FD2">
            <w:pPr>
              <w:pStyle w:val="Rponse"/>
              <w:jc w:val="center"/>
              <w:rPr>
                <w:bCs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436D77D6" wp14:editId="3813A7C7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72390</wp:posOffset>
                      </wp:positionV>
                      <wp:extent cx="190500" cy="190500"/>
                      <wp:effectExtent l="0" t="0" r="19050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6C803A0" id="Rectangle 3" o:spid="_x0000_s1026" style="position:absolute;margin-left:1.5pt;margin-top:5.7pt;width:15pt;height: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" filled="f" strokecolor="black [3213]" strokeweight="1.5pt"/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2EDF226A" wp14:editId="3CBD88A9">
                      <wp:simplePos x="0" y="0"/>
                      <wp:positionH relativeFrom="column">
                        <wp:posOffset>-1414780</wp:posOffset>
                      </wp:positionH>
                      <wp:positionV relativeFrom="paragraph">
                        <wp:posOffset>74295</wp:posOffset>
                      </wp:positionV>
                      <wp:extent cx="190500" cy="190500"/>
                      <wp:effectExtent l="0" t="0" r="19050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8A8897B" id="Rectangle 5" o:spid="_x0000_s1026" style="position:absolute;margin-left:-111.4pt;margin-top:5.85pt;width:15pt;height: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" filled="f" strokecolor="black [3213]" strokeweight="1.5pt"/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2078FD9A" wp14:editId="4E309010">
                      <wp:simplePos x="0" y="0"/>
                      <wp:positionH relativeFrom="column">
                        <wp:posOffset>1459865</wp:posOffset>
                      </wp:positionH>
                      <wp:positionV relativeFrom="paragraph">
                        <wp:posOffset>73025</wp:posOffset>
                      </wp:positionV>
                      <wp:extent cx="190500" cy="190500"/>
                      <wp:effectExtent l="0" t="0" r="19050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6E548787" id="Rectangle 6" o:spid="_x0000_s1026" style="position:absolute;margin-left:114.95pt;margin-top:5.75pt;width:15pt;height: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" filled="f" strokecolor="black [3213]" strokeweight="1.5pt"/>
                  </w:pict>
                </mc:Fallback>
              </mc:AlternateContent>
            </w:r>
            <w:r>
              <w:rPr>
                <w:bCs/>
              </w:rPr>
              <w:t>X</w:t>
            </w:r>
          </w:p>
        </w:tc>
        <w:tc>
          <w:tcPr>
            <w:tcW w:w="1699" w:type="dxa"/>
            <w:vAlign w:val="center"/>
            <w:hideMark/>
          </w:tcPr>
          <w:p w14:paraId="0AAAAAAD" w14:textId="72E9E308" w:rsidR="00A01526" w:rsidRPr="006E6BFC" w:rsidRDefault="00A01526" w:rsidP="00616FD2">
            <w:pPr>
              <w:pStyle w:val="Rponse"/>
              <w:jc w:val="left"/>
              <w:rPr>
                <w:b w:val="0"/>
                <w:color w:val="auto"/>
              </w:rPr>
            </w:pPr>
            <w:r w:rsidRPr="006E6BFC">
              <w:rPr>
                <w:b w:val="0"/>
                <w:color w:val="auto"/>
              </w:rPr>
              <w:t>2</w:t>
            </w:r>
            <w:r w:rsidRPr="00DD4898">
              <w:rPr>
                <w:b w:val="0"/>
                <w:color w:val="auto"/>
                <w:vertAlign w:val="superscript"/>
              </w:rPr>
              <w:t>e</w:t>
            </w:r>
            <w:r w:rsidRPr="006E6BFC">
              <w:rPr>
                <w:b w:val="0"/>
                <w:color w:val="auto"/>
              </w:rPr>
              <w:t xml:space="preserve"> degré</w:t>
            </w:r>
          </w:p>
        </w:tc>
        <w:tc>
          <w:tcPr>
            <w:tcW w:w="567" w:type="dxa"/>
            <w:vAlign w:val="center"/>
          </w:tcPr>
          <w:p w14:paraId="50626A1E" w14:textId="77777777" w:rsidR="00A01526" w:rsidRDefault="00A01526" w:rsidP="00616FD2">
            <w:pPr>
              <w:pStyle w:val="Rponse"/>
              <w:jc w:val="center"/>
            </w:pPr>
          </w:p>
        </w:tc>
        <w:tc>
          <w:tcPr>
            <w:tcW w:w="1699" w:type="dxa"/>
            <w:vAlign w:val="center"/>
            <w:hideMark/>
          </w:tcPr>
          <w:p w14:paraId="6A8DCE5F" w14:textId="6BC5562E" w:rsidR="00A01526" w:rsidRPr="006E6BFC" w:rsidRDefault="00A01526" w:rsidP="00616FD2">
            <w:pPr>
              <w:pStyle w:val="Rponse"/>
              <w:jc w:val="left"/>
              <w:rPr>
                <w:b w:val="0"/>
                <w:color w:val="auto"/>
              </w:rPr>
            </w:pPr>
            <w:r w:rsidRPr="006E6BFC">
              <w:rPr>
                <w:b w:val="0"/>
                <w:color w:val="auto"/>
              </w:rPr>
              <w:t>3</w:t>
            </w:r>
            <w:r w:rsidRPr="00DD4898">
              <w:rPr>
                <w:b w:val="0"/>
                <w:color w:val="auto"/>
                <w:vertAlign w:val="superscript"/>
              </w:rPr>
              <w:t>e</w:t>
            </w:r>
            <w:r w:rsidRPr="006E6BFC">
              <w:rPr>
                <w:b w:val="0"/>
                <w:color w:val="auto"/>
              </w:rPr>
              <w:t xml:space="preserve"> degré</w:t>
            </w:r>
          </w:p>
        </w:tc>
      </w:tr>
    </w:tbl>
    <w:p w14:paraId="0A539450" w14:textId="77777777" w:rsidR="00A01526" w:rsidRPr="00CC5D0B" w:rsidRDefault="00A01526" w:rsidP="00A01526"/>
    <w:p w14:paraId="21DFCD6F" w14:textId="64F7510D" w:rsidR="00B70EB5" w:rsidRDefault="00B70EB5" w:rsidP="00CC5D0B"/>
    <w:p w14:paraId="5FAC8B94" w14:textId="7C0672C6" w:rsidR="00A01526" w:rsidRDefault="00A01526" w:rsidP="00A01526">
      <w:pPr>
        <w:pStyle w:val="Question"/>
        <w:numPr>
          <w:ilvl w:val="0"/>
          <w:numId w:val="45"/>
        </w:numPr>
        <w:spacing w:line="256" w:lineRule="auto"/>
        <w:ind w:left="0" w:firstLine="0"/>
      </w:pPr>
      <w:r>
        <w:rPr>
          <w:rFonts w:cs="Arial"/>
          <w:b/>
          <w:color w:val="000000"/>
          <w:szCs w:val="32"/>
        </w:rPr>
        <w:t>Citer</w:t>
      </w:r>
      <w:r>
        <w:rPr>
          <w:rFonts w:cs="Arial"/>
          <w:bCs/>
          <w:color w:val="000000"/>
          <w:szCs w:val="32"/>
        </w:rPr>
        <w:t xml:space="preserve"> </w:t>
      </w:r>
      <w:r w:rsidR="00853BF8">
        <w:t>la (les)</w:t>
      </w:r>
      <w:r w:rsidRPr="00A4205F">
        <w:t xml:space="preserve"> précaution</w:t>
      </w:r>
      <w:r w:rsidR="00853BF8">
        <w:t>(s)</w:t>
      </w:r>
      <w:r w:rsidRPr="00A4205F">
        <w:t xml:space="preserve"> que vous devez prendre </w:t>
      </w:r>
      <w:r>
        <w:t xml:space="preserve">en compte </w:t>
      </w:r>
      <w:r w:rsidRPr="00A4205F">
        <w:t xml:space="preserve">avant </w:t>
      </w:r>
      <w:r>
        <w:t>de commencer la remise en conformité du véhicule</w:t>
      </w:r>
      <w:r>
        <w:rPr>
          <w:rFonts w:cs="Arial"/>
          <w:bCs/>
          <w:color w:val="000000"/>
          <w:szCs w:val="32"/>
        </w:rPr>
        <w:t>.</w:t>
      </w:r>
      <w:r>
        <w:tab/>
      </w:r>
      <w:r w:rsidRPr="00114ECE">
        <w:t>2 points</w:t>
      </w:r>
    </w:p>
    <w:p w14:paraId="3D5DBDAD" w14:textId="48D11C03" w:rsidR="00A01526" w:rsidRPr="0017319E" w:rsidRDefault="00A01526" w:rsidP="00A01526">
      <w:pPr>
        <w:tabs>
          <w:tab w:val="right" w:leader="dot" w:pos="10206"/>
        </w:tabs>
        <w:spacing w:before="120" w:after="160" w:line="259" w:lineRule="auto"/>
        <w:rPr>
          <w:b/>
          <w:color w:val="FF0000"/>
        </w:rPr>
      </w:pPr>
      <w:r w:rsidRPr="0017319E">
        <w:rPr>
          <w:b/>
          <w:color w:val="FF0000"/>
        </w:rPr>
        <w:t>Désactiver les airbags avec la valise dia</w:t>
      </w:r>
      <w:r w:rsidR="0017319E" w:rsidRPr="0017319E">
        <w:rPr>
          <w:b/>
          <w:color w:val="FF0000"/>
        </w:rPr>
        <w:t>gnostic.</w:t>
      </w:r>
    </w:p>
    <w:p w14:paraId="79739044" w14:textId="679AAFAF" w:rsidR="00A01526" w:rsidRPr="0017319E" w:rsidRDefault="00A01526" w:rsidP="00A01526">
      <w:pPr>
        <w:tabs>
          <w:tab w:val="right" w:leader="dot" w:pos="10206"/>
        </w:tabs>
        <w:spacing w:before="120" w:after="160" w:line="259" w:lineRule="auto"/>
        <w:rPr>
          <w:b/>
          <w:color w:val="FF0000"/>
        </w:rPr>
      </w:pPr>
      <w:r w:rsidRPr="0017319E">
        <w:rPr>
          <w:b/>
          <w:color w:val="FF0000"/>
        </w:rPr>
        <w:t>Débrancher la batterie</w:t>
      </w:r>
      <w:r w:rsidR="0017319E" w:rsidRPr="0017319E">
        <w:rPr>
          <w:b/>
          <w:color w:val="FF0000"/>
        </w:rPr>
        <w:t>.</w:t>
      </w:r>
    </w:p>
    <w:p w14:paraId="7EED4193" w14:textId="77777777" w:rsidR="00A01526" w:rsidRDefault="00A01526" w:rsidP="00CC5D0B"/>
    <w:p w14:paraId="15574216" w14:textId="50425C5B" w:rsidR="00A01526" w:rsidRDefault="00A01526">
      <w:pPr>
        <w:jc w:val="left"/>
      </w:pPr>
      <w:r>
        <w:br w:type="page"/>
      </w:r>
    </w:p>
    <w:p w14:paraId="474675C0" w14:textId="301A8F36" w:rsidR="00CC5D0B" w:rsidRPr="00114ECE" w:rsidRDefault="006314DE" w:rsidP="00CC5D0B">
      <w:pPr>
        <w:keepNext/>
        <w:pBdr>
          <w:top w:val="single" w:sz="12" w:space="6" w:color="auto"/>
          <w:left w:val="single" w:sz="12" w:space="4" w:color="auto"/>
          <w:bottom w:val="single" w:sz="12" w:space="6" w:color="auto"/>
          <w:right w:val="single" w:sz="12" w:space="4" w:color="auto"/>
        </w:pBdr>
        <w:spacing w:before="240"/>
        <w:jc w:val="center"/>
        <w:outlineLvl w:val="0"/>
        <w:rPr>
          <w:rFonts w:cs="Arial"/>
          <w:b/>
          <w:bCs/>
          <w:caps/>
          <w:sz w:val="28"/>
          <w:szCs w:val="52"/>
        </w:rPr>
      </w:pPr>
      <w:r>
        <w:rPr>
          <w:rFonts w:cs="Arial"/>
          <w:b/>
          <w:bCs/>
          <w:caps/>
          <w:sz w:val="28"/>
          <w:szCs w:val="52"/>
        </w:rPr>
        <w:lastRenderedPageBreak/>
        <w:t>D</w:t>
      </w:r>
      <w:r w:rsidR="001452AF">
        <w:rPr>
          <w:rFonts w:cs="Arial"/>
          <w:b/>
          <w:bCs/>
          <w:caps/>
          <w:sz w:val="28"/>
          <w:szCs w:val="52"/>
        </w:rPr>
        <w:t>É</w:t>
      </w:r>
      <w:r>
        <w:rPr>
          <w:rFonts w:cs="Arial"/>
          <w:b/>
          <w:bCs/>
          <w:caps/>
          <w:sz w:val="28"/>
          <w:szCs w:val="52"/>
        </w:rPr>
        <w:t xml:space="preserve">POSE DES </w:t>
      </w:r>
      <w:r w:rsidR="001452AF">
        <w:rPr>
          <w:rFonts w:cs="Arial"/>
          <w:b/>
          <w:bCs/>
          <w:caps/>
          <w:sz w:val="28"/>
          <w:szCs w:val="52"/>
        </w:rPr>
        <w:t>É</w:t>
      </w:r>
      <w:r>
        <w:rPr>
          <w:rFonts w:cs="Arial"/>
          <w:b/>
          <w:bCs/>
          <w:caps/>
          <w:sz w:val="28"/>
          <w:szCs w:val="52"/>
        </w:rPr>
        <w:t>L</w:t>
      </w:r>
      <w:r w:rsidR="001452AF">
        <w:rPr>
          <w:rFonts w:cs="Arial"/>
          <w:b/>
          <w:bCs/>
          <w:caps/>
          <w:sz w:val="28"/>
          <w:szCs w:val="52"/>
        </w:rPr>
        <w:t>É</w:t>
      </w:r>
      <w:r>
        <w:rPr>
          <w:rFonts w:cs="Arial"/>
          <w:b/>
          <w:bCs/>
          <w:caps/>
          <w:sz w:val="28"/>
          <w:szCs w:val="52"/>
        </w:rPr>
        <w:t>MENTS</w:t>
      </w:r>
      <w:r>
        <w:rPr>
          <w:rFonts w:cs="Arial"/>
          <w:b/>
          <w:bCs/>
          <w:caps/>
          <w:sz w:val="28"/>
          <w:szCs w:val="52"/>
        </w:rPr>
        <w:tab/>
      </w:r>
      <w:r w:rsidR="00CC5D0B" w:rsidRPr="00CC5D0B">
        <w:rPr>
          <w:rFonts w:cs="Arial"/>
          <w:b/>
          <w:bCs/>
          <w:caps/>
          <w:sz w:val="28"/>
          <w:szCs w:val="52"/>
        </w:rPr>
        <w:t xml:space="preserve"> </w:t>
      </w:r>
      <w:r w:rsidR="00CC5D0B" w:rsidRPr="00CC5D0B">
        <w:rPr>
          <w:rFonts w:cs="Arial"/>
          <w:b/>
          <w:bCs/>
          <w:caps/>
          <w:sz w:val="28"/>
          <w:szCs w:val="52"/>
        </w:rPr>
        <w:tab/>
      </w:r>
      <w:r w:rsidR="00CC5D0B" w:rsidRPr="00114ECE">
        <w:rPr>
          <w:rFonts w:cs="Arial"/>
          <w:b/>
          <w:bCs/>
          <w:caps/>
          <w:sz w:val="28"/>
          <w:szCs w:val="52"/>
        </w:rPr>
        <w:t>(</w:t>
      </w:r>
      <w:r w:rsidR="00CC5D0B" w:rsidRPr="00114ECE">
        <w:rPr>
          <w:rFonts w:cs="Arial"/>
          <w:b/>
          <w:caps/>
          <w:sz w:val="28"/>
          <w:szCs w:val="28"/>
        </w:rPr>
        <w:t>3</w:t>
      </w:r>
      <w:r w:rsidR="008400D4">
        <w:rPr>
          <w:rFonts w:cs="Arial"/>
          <w:b/>
          <w:caps/>
          <w:sz w:val="28"/>
          <w:szCs w:val="28"/>
        </w:rPr>
        <w:t>3</w:t>
      </w:r>
      <w:r w:rsidR="00CC5D0B" w:rsidRPr="00114ECE">
        <w:rPr>
          <w:rFonts w:cs="Arial"/>
          <w:b/>
          <w:bCs/>
          <w:caps/>
          <w:sz w:val="28"/>
          <w:szCs w:val="52"/>
        </w:rPr>
        <w:t xml:space="preserve"> points)</w:t>
      </w:r>
    </w:p>
    <w:p w14:paraId="474675C1" w14:textId="140B2E89" w:rsidR="00CC5D0B" w:rsidRDefault="00CC5D0B" w:rsidP="00CC5D0B"/>
    <w:p w14:paraId="0C04EF9A" w14:textId="0CF983A0" w:rsidR="006314DE" w:rsidRDefault="006314DE" w:rsidP="00CC5D0B">
      <w:r>
        <w:t xml:space="preserve">Après l’analyse des différents composants et </w:t>
      </w:r>
      <w:r w:rsidR="00616FD2">
        <w:t xml:space="preserve">suite à </w:t>
      </w:r>
      <w:r>
        <w:t xml:space="preserve">la préparation de l’intervention, vous commencez la </w:t>
      </w:r>
      <w:r w:rsidR="006F2A66">
        <w:t>re</w:t>
      </w:r>
      <w:r>
        <w:t>mise en conformité du véhicule</w:t>
      </w:r>
    </w:p>
    <w:p w14:paraId="4177CD59" w14:textId="77777777" w:rsidR="006314DE" w:rsidRPr="00CC5D0B" w:rsidRDefault="006314DE" w:rsidP="00CC5D0B"/>
    <w:p w14:paraId="5998C622" w14:textId="77777777" w:rsidR="006314DE" w:rsidRPr="00114ECE" w:rsidRDefault="006314DE" w:rsidP="006314DE">
      <w:pPr>
        <w:pStyle w:val="Question"/>
      </w:pPr>
      <w:r w:rsidRPr="00853BF8">
        <w:rPr>
          <w:b/>
          <w:bCs/>
        </w:rPr>
        <w:t>Compléter</w:t>
      </w:r>
      <w:r w:rsidRPr="008471C1">
        <w:t xml:space="preserve"> le tableau ci-dessous, en donnant la chronologie de remise en conformité par ordre d’intervention.</w:t>
      </w:r>
      <w:r>
        <w:tab/>
      </w:r>
      <w:r w:rsidRPr="00114ECE">
        <w:t>6 points</w:t>
      </w:r>
    </w:p>
    <w:p w14:paraId="04DE21E7" w14:textId="77777777" w:rsidR="006F04BF" w:rsidRPr="006314DE" w:rsidRDefault="006F04BF" w:rsidP="00CC5D0B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297"/>
        <w:gridCol w:w="4536"/>
      </w:tblGrid>
      <w:tr w:rsidR="006314DE" w:rsidRPr="004565FF" w14:paraId="79F1C169" w14:textId="77777777" w:rsidTr="004565FF">
        <w:trPr>
          <w:jc w:val="center"/>
        </w:trPr>
        <w:tc>
          <w:tcPr>
            <w:tcW w:w="959" w:type="dxa"/>
          </w:tcPr>
          <w:p w14:paraId="5592B330" w14:textId="42280931" w:rsidR="006314DE" w:rsidRPr="004565FF" w:rsidRDefault="006314DE" w:rsidP="006314DE">
            <w:pPr>
              <w:rPr>
                <w:color w:val="FF0000"/>
              </w:rPr>
            </w:pPr>
            <w:r w:rsidRPr="008471C1">
              <w:t>Ordre</w:t>
            </w:r>
          </w:p>
        </w:tc>
        <w:tc>
          <w:tcPr>
            <w:tcW w:w="4536" w:type="dxa"/>
          </w:tcPr>
          <w:p w14:paraId="77F12A54" w14:textId="0E966E19" w:rsidR="006314DE" w:rsidRPr="004565FF" w:rsidRDefault="00616FD2" w:rsidP="006314DE">
            <w:pPr>
              <w:rPr>
                <w:color w:val="FF0000"/>
              </w:rPr>
            </w:pPr>
            <w:r>
              <w:t>É</w:t>
            </w:r>
            <w:r w:rsidR="006314DE" w:rsidRPr="008471C1">
              <w:t>tapes</w:t>
            </w:r>
          </w:p>
        </w:tc>
      </w:tr>
      <w:tr w:rsidR="006314DE" w:rsidRPr="004565FF" w14:paraId="672BA801" w14:textId="77777777" w:rsidTr="004565FF">
        <w:trPr>
          <w:jc w:val="center"/>
        </w:trPr>
        <w:tc>
          <w:tcPr>
            <w:tcW w:w="959" w:type="dxa"/>
          </w:tcPr>
          <w:p w14:paraId="4A95E4BC" w14:textId="3DE52022" w:rsidR="006314DE" w:rsidRPr="004565FF" w:rsidRDefault="006314DE" w:rsidP="006314DE">
            <w:pPr>
              <w:jc w:val="center"/>
              <w:rPr>
                <w:color w:val="FF0000"/>
              </w:rPr>
            </w:pPr>
            <w:r w:rsidRPr="008471C1">
              <w:rPr>
                <w:color w:val="FF0000"/>
              </w:rPr>
              <w:t>2</w:t>
            </w:r>
          </w:p>
        </w:tc>
        <w:tc>
          <w:tcPr>
            <w:tcW w:w="4536" w:type="dxa"/>
          </w:tcPr>
          <w:p w14:paraId="7374E96B" w14:textId="3939B3EF" w:rsidR="006314DE" w:rsidRPr="004565FF" w:rsidRDefault="006314DE" w:rsidP="006314DE">
            <w:pPr>
              <w:rPr>
                <w:color w:val="FF0000"/>
              </w:rPr>
            </w:pPr>
            <w:r w:rsidRPr="008471C1">
              <w:t>Dépose éléments amovibles</w:t>
            </w:r>
          </w:p>
        </w:tc>
      </w:tr>
      <w:tr w:rsidR="006314DE" w:rsidRPr="004565FF" w14:paraId="2916ED55" w14:textId="77777777" w:rsidTr="004565FF">
        <w:trPr>
          <w:jc w:val="center"/>
        </w:trPr>
        <w:tc>
          <w:tcPr>
            <w:tcW w:w="959" w:type="dxa"/>
          </w:tcPr>
          <w:p w14:paraId="10D90B34" w14:textId="75B8AFC9" w:rsidR="006314DE" w:rsidRPr="004565FF" w:rsidRDefault="006314DE" w:rsidP="006314DE">
            <w:pPr>
              <w:jc w:val="center"/>
              <w:rPr>
                <w:color w:val="FF0000"/>
              </w:rPr>
            </w:pPr>
            <w:r w:rsidRPr="008471C1">
              <w:rPr>
                <w:color w:val="FF0000"/>
              </w:rPr>
              <w:t>1</w:t>
            </w:r>
          </w:p>
        </w:tc>
        <w:tc>
          <w:tcPr>
            <w:tcW w:w="4536" w:type="dxa"/>
          </w:tcPr>
          <w:p w14:paraId="718F7F63" w14:textId="39F83629" w:rsidR="006314DE" w:rsidRPr="004565FF" w:rsidRDefault="006314DE" w:rsidP="006314DE">
            <w:pPr>
              <w:rPr>
                <w:color w:val="FF0000"/>
              </w:rPr>
            </w:pPr>
            <w:r w:rsidRPr="008471C1">
              <w:t>Mise en sécurité électrique du véhicule</w:t>
            </w:r>
          </w:p>
        </w:tc>
      </w:tr>
      <w:tr w:rsidR="00415FDC" w:rsidRPr="004565FF" w14:paraId="5DE79B4B" w14:textId="77777777" w:rsidTr="004565FF">
        <w:trPr>
          <w:jc w:val="center"/>
        </w:trPr>
        <w:tc>
          <w:tcPr>
            <w:tcW w:w="959" w:type="dxa"/>
            <w:vMerge w:val="restart"/>
          </w:tcPr>
          <w:p w14:paraId="2D530751" w14:textId="77777777" w:rsidR="00415FDC" w:rsidRDefault="00415FDC" w:rsidP="006314D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 et 5</w:t>
            </w:r>
          </w:p>
          <w:p w14:paraId="6F9B8CCC" w14:textId="3AC1B525" w:rsidR="00415FDC" w:rsidRPr="004565FF" w:rsidRDefault="00415FDC" w:rsidP="006314D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Au choix du correcteur</w:t>
            </w:r>
          </w:p>
        </w:tc>
        <w:tc>
          <w:tcPr>
            <w:tcW w:w="4536" w:type="dxa"/>
          </w:tcPr>
          <w:p w14:paraId="3D7573C8" w14:textId="58AD0EEE" w:rsidR="00415FDC" w:rsidRPr="004565FF" w:rsidRDefault="00415FDC" w:rsidP="006314DE">
            <w:pPr>
              <w:rPr>
                <w:color w:val="FF0000"/>
              </w:rPr>
            </w:pPr>
            <w:r w:rsidRPr="008471C1">
              <w:t>Réparation des éléments amovibles</w:t>
            </w:r>
          </w:p>
        </w:tc>
      </w:tr>
      <w:tr w:rsidR="00415FDC" w:rsidRPr="004565FF" w14:paraId="6272F7F2" w14:textId="77777777" w:rsidTr="004565FF">
        <w:trPr>
          <w:jc w:val="center"/>
        </w:trPr>
        <w:tc>
          <w:tcPr>
            <w:tcW w:w="959" w:type="dxa"/>
            <w:vMerge/>
          </w:tcPr>
          <w:p w14:paraId="193D6BB5" w14:textId="228AFA26" w:rsidR="00415FDC" w:rsidRPr="004565FF" w:rsidRDefault="00415FDC" w:rsidP="006314DE">
            <w:pPr>
              <w:jc w:val="center"/>
              <w:rPr>
                <w:color w:val="FF0000"/>
              </w:rPr>
            </w:pPr>
          </w:p>
        </w:tc>
        <w:tc>
          <w:tcPr>
            <w:tcW w:w="4536" w:type="dxa"/>
          </w:tcPr>
          <w:p w14:paraId="6459C1F6" w14:textId="7FA73BFB" w:rsidR="00415FDC" w:rsidRPr="004565FF" w:rsidRDefault="00415FDC" w:rsidP="006314DE">
            <w:pPr>
              <w:rPr>
                <w:color w:val="FF0000"/>
              </w:rPr>
            </w:pPr>
            <w:r w:rsidRPr="008471C1">
              <w:t>Réparations des éléments inamovibles</w:t>
            </w:r>
          </w:p>
        </w:tc>
      </w:tr>
      <w:tr w:rsidR="006314DE" w:rsidRPr="004565FF" w14:paraId="01153982" w14:textId="77777777" w:rsidTr="004565FF">
        <w:trPr>
          <w:jc w:val="center"/>
        </w:trPr>
        <w:tc>
          <w:tcPr>
            <w:tcW w:w="959" w:type="dxa"/>
          </w:tcPr>
          <w:p w14:paraId="6F9EE93C" w14:textId="4DB4FEF7" w:rsidR="006314DE" w:rsidRPr="004565FF" w:rsidRDefault="006314DE" w:rsidP="006314DE">
            <w:pPr>
              <w:jc w:val="center"/>
              <w:rPr>
                <w:color w:val="FF0000"/>
              </w:rPr>
            </w:pPr>
            <w:r w:rsidRPr="008471C1">
              <w:rPr>
                <w:color w:val="FF0000"/>
              </w:rPr>
              <w:t>6</w:t>
            </w:r>
          </w:p>
        </w:tc>
        <w:tc>
          <w:tcPr>
            <w:tcW w:w="4536" w:type="dxa"/>
          </w:tcPr>
          <w:p w14:paraId="3E669955" w14:textId="06FD31BC" w:rsidR="006314DE" w:rsidRPr="004565FF" w:rsidRDefault="006314DE" w:rsidP="006314DE">
            <w:pPr>
              <w:rPr>
                <w:color w:val="FF0000"/>
              </w:rPr>
            </w:pPr>
            <w:r w:rsidRPr="008471C1">
              <w:t>Remplacement du plancher</w:t>
            </w:r>
          </w:p>
        </w:tc>
      </w:tr>
      <w:tr w:rsidR="006314DE" w:rsidRPr="004565FF" w14:paraId="6D408701" w14:textId="77777777" w:rsidTr="004565FF">
        <w:trPr>
          <w:jc w:val="center"/>
        </w:trPr>
        <w:tc>
          <w:tcPr>
            <w:tcW w:w="959" w:type="dxa"/>
          </w:tcPr>
          <w:p w14:paraId="264BEBB9" w14:textId="3A699F49" w:rsidR="006314DE" w:rsidRPr="004565FF" w:rsidRDefault="006314DE" w:rsidP="006314DE">
            <w:pPr>
              <w:jc w:val="center"/>
              <w:rPr>
                <w:color w:val="FF0000"/>
              </w:rPr>
            </w:pPr>
            <w:r w:rsidRPr="008471C1">
              <w:rPr>
                <w:color w:val="FF0000"/>
              </w:rPr>
              <w:t>3</w:t>
            </w:r>
          </w:p>
        </w:tc>
        <w:tc>
          <w:tcPr>
            <w:tcW w:w="4536" w:type="dxa"/>
          </w:tcPr>
          <w:p w14:paraId="499ED43A" w14:textId="011090E2" w:rsidR="006314DE" w:rsidRPr="004565FF" w:rsidRDefault="006314DE" w:rsidP="006314DE">
            <w:pPr>
              <w:rPr>
                <w:color w:val="FF0000"/>
              </w:rPr>
            </w:pPr>
            <w:r w:rsidRPr="008471C1">
              <w:t>Dépose des éléments inamovibles</w:t>
            </w:r>
          </w:p>
        </w:tc>
      </w:tr>
    </w:tbl>
    <w:p w14:paraId="01EBE7E5" w14:textId="77777777" w:rsidR="00616FD2" w:rsidRDefault="00616FD2" w:rsidP="00616FD2"/>
    <w:p w14:paraId="522BE19E" w14:textId="77777777" w:rsidR="00616FD2" w:rsidRDefault="00616FD2" w:rsidP="00616FD2">
      <w:r>
        <w:t>Votre première intervention consiste à déposer les éléments endommagés et plus particulièrement le volet arrière.</w:t>
      </w:r>
    </w:p>
    <w:p w14:paraId="32292CAD" w14:textId="77777777" w:rsidR="00616FD2" w:rsidRDefault="00616FD2" w:rsidP="00CC5D0B"/>
    <w:p w14:paraId="5FBFC1AC" w14:textId="461E6E0A" w:rsidR="00A16FFB" w:rsidRDefault="00DB6BCB" w:rsidP="00A16FFB">
      <w:pPr>
        <w:pStyle w:val="Question"/>
        <w:numPr>
          <w:ilvl w:val="0"/>
          <w:numId w:val="45"/>
        </w:numPr>
        <w:spacing w:line="256" w:lineRule="auto"/>
        <w:ind w:left="0" w:firstLine="0"/>
      </w:pPr>
      <w:r>
        <w:t xml:space="preserve">Vous </w:t>
      </w:r>
      <w:r w:rsidR="00616FD2" w:rsidRPr="00631E2D">
        <w:t>êtes déjà en tenue professionnelle,</w:t>
      </w:r>
      <w:r w:rsidR="00616FD2">
        <w:rPr>
          <w:b/>
        </w:rPr>
        <w:t xml:space="preserve"> c</w:t>
      </w:r>
      <w:r w:rsidR="00616FD2" w:rsidRPr="00894273">
        <w:rPr>
          <w:b/>
        </w:rPr>
        <w:t>ocher</w:t>
      </w:r>
      <w:r w:rsidR="00616FD2" w:rsidRPr="00894273">
        <w:t xml:space="preserve"> les </w:t>
      </w:r>
      <w:r w:rsidR="00616FD2">
        <w:t>équip</w:t>
      </w:r>
      <w:r w:rsidR="008400D4">
        <w:t>ements de protection individuelle</w:t>
      </w:r>
      <w:r w:rsidR="00616FD2">
        <w:t xml:space="preserve"> (</w:t>
      </w:r>
      <w:r w:rsidR="00616FD2" w:rsidRPr="00894273">
        <w:t>EPI</w:t>
      </w:r>
      <w:r w:rsidR="00616FD2">
        <w:t>)</w:t>
      </w:r>
      <w:r w:rsidR="00616FD2" w:rsidRPr="00894273">
        <w:t xml:space="preserve"> à utiliser obligatoirement pour la dépose du volet AR</w:t>
      </w:r>
      <w:r w:rsidR="00616FD2">
        <w:t xml:space="preserve"> (hayon)</w:t>
      </w:r>
      <w:r w:rsidR="00616FD2" w:rsidRPr="00894273">
        <w:t>.</w:t>
      </w:r>
      <w:r w:rsidR="00A16FFB">
        <w:tab/>
      </w:r>
      <w:r w:rsidR="0071041D" w:rsidRPr="00114ECE">
        <w:t>2</w:t>
      </w:r>
      <w:r w:rsidR="00A16FFB" w:rsidRPr="00114ECE">
        <w:t xml:space="preserve"> points</w:t>
      </w:r>
    </w:p>
    <w:tbl>
      <w:tblPr>
        <w:tblStyle w:val="Grilledutableau"/>
        <w:tblW w:w="0" w:type="auto"/>
        <w:tblInd w:w="846" w:type="dxa"/>
        <w:tblLook w:val="04A0" w:firstRow="1" w:lastRow="0" w:firstColumn="1" w:lastColumn="0" w:noHBand="0" w:noVBand="1"/>
      </w:tblPr>
      <w:tblGrid>
        <w:gridCol w:w="421"/>
        <w:gridCol w:w="3656"/>
        <w:gridCol w:w="880"/>
        <w:gridCol w:w="425"/>
        <w:gridCol w:w="3260"/>
      </w:tblGrid>
      <w:tr w:rsidR="002617C0" w14:paraId="41CD8407" w14:textId="77777777" w:rsidTr="00641608">
        <w:tc>
          <w:tcPr>
            <w:tcW w:w="421" w:type="dxa"/>
            <w:vAlign w:val="center"/>
          </w:tcPr>
          <w:p w14:paraId="1D5E50A9" w14:textId="77777777" w:rsidR="002617C0" w:rsidRDefault="002617C0" w:rsidP="002617C0"/>
        </w:tc>
        <w:tc>
          <w:tcPr>
            <w:tcW w:w="3656" w:type="dxa"/>
            <w:vAlign w:val="center"/>
          </w:tcPr>
          <w:p w14:paraId="464935AA" w14:textId="1BC3E5D2" w:rsidR="002617C0" w:rsidRDefault="00DB6BCB" w:rsidP="002617C0">
            <w:pPr>
              <w:spacing w:before="60" w:after="60"/>
            </w:pPr>
            <w:r>
              <w:t>Masque filtrant</w:t>
            </w:r>
          </w:p>
        </w:tc>
        <w:tc>
          <w:tcPr>
            <w:tcW w:w="880" w:type="dxa"/>
            <w:tcBorders>
              <w:top w:val="nil"/>
              <w:bottom w:val="nil"/>
            </w:tcBorders>
            <w:vAlign w:val="center"/>
          </w:tcPr>
          <w:p w14:paraId="019CA589" w14:textId="77777777" w:rsidR="002617C0" w:rsidRDefault="002617C0" w:rsidP="002617C0">
            <w:pPr>
              <w:spacing w:before="60" w:after="60"/>
            </w:pPr>
          </w:p>
        </w:tc>
        <w:tc>
          <w:tcPr>
            <w:tcW w:w="425" w:type="dxa"/>
            <w:vAlign w:val="center"/>
          </w:tcPr>
          <w:p w14:paraId="71872606" w14:textId="5CC11561" w:rsidR="002617C0" w:rsidRPr="002617C0" w:rsidRDefault="002617C0" w:rsidP="002617C0">
            <w:pPr>
              <w:spacing w:before="60" w:after="60"/>
              <w:rPr>
                <w:b/>
                <w:bCs/>
              </w:rPr>
            </w:pPr>
            <w:r w:rsidRPr="002617C0">
              <w:rPr>
                <w:b/>
                <w:bCs/>
                <w:color w:val="FF0000"/>
              </w:rPr>
              <w:t>X</w:t>
            </w:r>
          </w:p>
        </w:tc>
        <w:tc>
          <w:tcPr>
            <w:tcW w:w="3260" w:type="dxa"/>
            <w:vAlign w:val="center"/>
          </w:tcPr>
          <w:p w14:paraId="68CAA94B" w14:textId="0667B0EB" w:rsidR="002617C0" w:rsidRDefault="002617C0" w:rsidP="002617C0">
            <w:pPr>
              <w:spacing w:before="60" w:after="60"/>
            </w:pPr>
            <w:r>
              <w:t>Gants de protection</w:t>
            </w:r>
          </w:p>
        </w:tc>
      </w:tr>
      <w:tr w:rsidR="002617C0" w14:paraId="03BB96C5" w14:textId="77777777" w:rsidTr="00641608">
        <w:tc>
          <w:tcPr>
            <w:tcW w:w="421" w:type="dxa"/>
            <w:vAlign w:val="center"/>
          </w:tcPr>
          <w:p w14:paraId="044EDBF6" w14:textId="71802966" w:rsidR="002617C0" w:rsidRPr="002617C0" w:rsidRDefault="002617C0" w:rsidP="002617C0">
            <w:pPr>
              <w:rPr>
                <w:b/>
                <w:bCs/>
              </w:rPr>
            </w:pPr>
            <w:r w:rsidRPr="002617C0">
              <w:rPr>
                <w:b/>
                <w:bCs/>
                <w:color w:val="FF0000"/>
              </w:rPr>
              <w:t>X</w:t>
            </w:r>
          </w:p>
        </w:tc>
        <w:tc>
          <w:tcPr>
            <w:tcW w:w="3656" w:type="dxa"/>
            <w:vAlign w:val="center"/>
          </w:tcPr>
          <w:p w14:paraId="6059108E" w14:textId="03A1E0E9" w:rsidR="002617C0" w:rsidRDefault="002617C0" w:rsidP="002617C0">
            <w:pPr>
              <w:spacing w:before="60" w:after="60"/>
            </w:pPr>
            <w:r>
              <w:t>Lunettes de protection</w:t>
            </w:r>
          </w:p>
        </w:tc>
        <w:tc>
          <w:tcPr>
            <w:tcW w:w="880" w:type="dxa"/>
            <w:tcBorders>
              <w:top w:val="nil"/>
              <w:bottom w:val="nil"/>
            </w:tcBorders>
            <w:vAlign w:val="center"/>
          </w:tcPr>
          <w:p w14:paraId="53DD0D86" w14:textId="77777777" w:rsidR="002617C0" w:rsidRDefault="002617C0" w:rsidP="002617C0">
            <w:pPr>
              <w:spacing w:before="60" w:after="60"/>
            </w:pPr>
          </w:p>
        </w:tc>
        <w:tc>
          <w:tcPr>
            <w:tcW w:w="425" w:type="dxa"/>
            <w:vAlign w:val="center"/>
          </w:tcPr>
          <w:p w14:paraId="625CA3C5" w14:textId="77777777" w:rsidR="002617C0" w:rsidRDefault="002617C0" w:rsidP="002617C0">
            <w:pPr>
              <w:spacing w:before="60" w:after="60"/>
            </w:pPr>
          </w:p>
        </w:tc>
        <w:tc>
          <w:tcPr>
            <w:tcW w:w="3260" w:type="dxa"/>
            <w:vAlign w:val="center"/>
          </w:tcPr>
          <w:p w14:paraId="1703B175" w14:textId="33C7604F" w:rsidR="002617C0" w:rsidRDefault="00DB6BCB" w:rsidP="002617C0">
            <w:pPr>
              <w:spacing w:before="60" w:after="60"/>
            </w:pPr>
            <w:r>
              <w:t>Tablier de soudure</w:t>
            </w:r>
          </w:p>
        </w:tc>
      </w:tr>
    </w:tbl>
    <w:p w14:paraId="0E4612BE" w14:textId="77777777" w:rsidR="002617C0" w:rsidRDefault="002617C0" w:rsidP="002617C0"/>
    <w:p w14:paraId="76B4CE54" w14:textId="115C5F3C" w:rsidR="00A16FFB" w:rsidRDefault="00A16FFB" w:rsidP="00CC5D0B"/>
    <w:p w14:paraId="5DE3800E" w14:textId="6A386185" w:rsidR="00A16FFB" w:rsidRPr="00114ECE" w:rsidRDefault="00A16FFB" w:rsidP="00A16FFB">
      <w:pPr>
        <w:pStyle w:val="Question"/>
        <w:numPr>
          <w:ilvl w:val="0"/>
          <w:numId w:val="45"/>
        </w:numPr>
        <w:spacing w:line="256" w:lineRule="auto"/>
        <w:ind w:left="0" w:firstLine="0"/>
      </w:pPr>
      <w:r>
        <w:t>En vous aidant du dossier technique</w:t>
      </w:r>
      <w:r w:rsidR="00616FD2">
        <w:t xml:space="preserve"> page</w:t>
      </w:r>
      <w:r>
        <w:t xml:space="preserve"> </w:t>
      </w:r>
      <w:r>
        <w:rPr>
          <w:b/>
          <w:bCs/>
        </w:rPr>
        <w:t xml:space="preserve">DT </w:t>
      </w:r>
      <w:r w:rsidR="008F4C47">
        <w:rPr>
          <w:b/>
          <w:bCs/>
        </w:rPr>
        <w:t>6</w:t>
      </w:r>
      <w:r>
        <w:rPr>
          <w:b/>
          <w:bCs/>
        </w:rPr>
        <w:t>/</w:t>
      </w:r>
      <w:r w:rsidR="008F4C47">
        <w:rPr>
          <w:b/>
          <w:bCs/>
        </w:rPr>
        <w:t>17</w:t>
      </w:r>
      <w:r>
        <w:t xml:space="preserve">, </w:t>
      </w:r>
      <w:r>
        <w:rPr>
          <w:b/>
        </w:rPr>
        <w:t>citer</w:t>
      </w:r>
      <w:r>
        <w:t xml:space="preserve"> </w:t>
      </w:r>
      <w:bookmarkStart w:id="0" w:name="_Hlk124258307"/>
      <w:r w:rsidR="0071041D">
        <w:t xml:space="preserve">les </w:t>
      </w:r>
      <w:r w:rsidR="005919FC">
        <w:t>4</w:t>
      </w:r>
      <w:r w:rsidR="009663F3">
        <w:t xml:space="preserve"> </w:t>
      </w:r>
      <w:r w:rsidR="0071041D">
        <w:t>connectiques</w:t>
      </w:r>
      <w:r>
        <w:t xml:space="preserve"> </w:t>
      </w:r>
      <w:bookmarkEnd w:id="0"/>
      <w:r>
        <w:t>à débrancher avant de réaliser la dépose du vole</w:t>
      </w:r>
      <w:r w:rsidR="00726A86">
        <w:t>t</w:t>
      </w:r>
      <w:r>
        <w:t xml:space="preserve"> AR.</w:t>
      </w:r>
      <w:r>
        <w:tab/>
      </w:r>
      <w:r w:rsidR="0071041D" w:rsidRPr="00114ECE">
        <w:t>3</w:t>
      </w:r>
      <w:r w:rsidRPr="00114ECE">
        <w:t xml:space="preserve"> points</w:t>
      </w:r>
    </w:p>
    <w:p w14:paraId="7BB4867B" w14:textId="756C1924" w:rsidR="00A16FFB" w:rsidRPr="0017319E" w:rsidRDefault="00A16FFB" w:rsidP="00A16FFB">
      <w:pPr>
        <w:pStyle w:val="Rponse"/>
        <w:rPr>
          <w:sz w:val="24"/>
        </w:rPr>
      </w:pPr>
      <w:r w:rsidRPr="0017319E">
        <w:rPr>
          <w:sz w:val="24"/>
        </w:rPr>
        <w:t xml:space="preserve">Connecteurs </w:t>
      </w:r>
      <w:r w:rsidR="00726A86">
        <w:rPr>
          <w:sz w:val="24"/>
        </w:rPr>
        <w:t xml:space="preserve">serrure, </w:t>
      </w:r>
      <w:r w:rsidRPr="0017319E">
        <w:rPr>
          <w:sz w:val="24"/>
        </w:rPr>
        <w:t>essuie-vitre, dégivrage</w:t>
      </w:r>
      <w:r w:rsidR="00726A86">
        <w:rPr>
          <w:sz w:val="24"/>
        </w:rPr>
        <w:t xml:space="preserve"> et</w:t>
      </w:r>
      <w:r w:rsidRPr="0017319E">
        <w:rPr>
          <w:sz w:val="24"/>
        </w:rPr>
        <w:t xml:space="preserve"> du 3</w:t>
      </w:r>
      <w:r w:rsidRPr="0017319E">
        <w:rPr>
          <w:sz w:val="24"/>
          <w:vertAlign w:val="superscript"/>
        </w:rPr>
        <w:t>e</w:t>
      </w:r>
      <w:r w:rsidRPr="0017319E">
        <w:rPr>
          <w:sz w:val="24"/>
        </w:rPr>
        <w:t xml:space="preserve"> feu de stop</w:t>
      </w:r>
      <w:r w:rsidR="0017319E" w:rsidRPr="0017319E">
        <w:rPr>
          <w:sz w:val="24"/>
        </w:rPr>
        <w:t>.</w:t>
      </w:r>
    </w:p>
    <w:p w14:paraId="57981504" w14:textId="77777777" w:rsidR="00A16FFB" w:rsidRDefault="00A16FFB" w:rsidP="00A16FFB"/>
    <w:p w14:paraId="006B2FDF" w14:textId="77777777" w:rsidR="00A16FFB" w:rsidRDefault="00A16FFB" w:rsidP="00A16FFB"/>
    <w:p w14:paraId="2B182354" w14:textId="45A917BA" w:rsidR="00A16FFB" w:rsidRPr="00114ECE" w:rsidRDefault="00A16FFB" w:rsidP="00A16FFB">
      <w:pPr>
        <w:pStyle w:val="Question"/>
        <w:numPr>
          <w:ilvl w:val="0"/>
          <w:numId w:val="45"/>
        </w:numPr>
        <w:spacing w:line="256" w:lineRule="auto"/>
        <w:ind w:left="0" w:firstLine="0"/>
      </w:pPr>
      <w:r>
        <w:rPr>
          <w:b/>
        </w:rPr>
        <w:t>Citer</w:t>
      </w:r>
      <w:r>
        <w:t xml:space="preserve"> </w:t>
      </w:r>
      <w:r w:rsidR="00616FD2">
        <w:t>3</w:t>
      </w:r>
      <w:r>
        <w:t xml:space="preserve"> éléments ou mécanisme</w:t>
      </w:r>
      <w:r w:rsidR="00D92C43">
        <w:t>s</w:t>
      </w:r>
      <w:r>
        <w:t xml:space="preserve"> montés sur le volet AR.</w:t>
      </w:r>
      <w:r>
        <w:tab/>
      </w:r>
      <w:r w:rsidRPr="00114ECE">
        <w:t>3 points</w:t>
      </w:r>
    </w:p>
    <w:p w14:paraId="58101286" w14:textId="0BD85287" w:rsidR="00A16FFB" w:rsidRPr="0017319E" w:rsidRDefault="0017319E" w:rsidP="00A16FFB">
      <w:pPr>
        <w:pStyle w:val="Rponse"/>
        <w:rPr>
          <w:sz w:val="24"/>
        </w:rPr>
      </w:pPr>
      <w:r w:rsidRPr="0017319E">
        <w:rPr>
          <w:sz w:val="24"/>
        </w:rPr>
        <w:t>Mécanisme d’essuie-vitre, m</w:t>
      </w:r>
      <w:r w:rsidR="00A16FFB" w:rsidRPr="0017319E">
        <w:rPr>
          <w:sz w:val="24"/>
        </w:rPr>
        <w:t xml:space="preserve">écanisme de fermeture coffre, </w:t>
      </w:r>
      <w:r w:rsidRPr="0017319E">
        <w:rPr>
          <w:sz w:val="24"/>
        </w:rPr>
        <w:t>v</w:t>
      </w:r>
      <w:r w:rsidR="00A16FFB" w:rsidRPr="0017319E">
        <w:rPr>
          <w:sz w:val="24"/>
        </w:rPr>
        <w:t xml:space="preserve">itre de volet AR, </w:t>
      </w:r>
      <w:r w:rsidRPr="0017319E">
        <w:rPr>
          <w:sz w:val="24"/>
        </w:rPr>
        <w:t>3</w:t>
      </w:r>
      <w:r w:rsidRPr="0017319E">
        <w:rPr>
          <w:sz w:val="24"/>
          <w:vertAlign w:val="superscript"/>
        </w:rPr>
        <w:t>e</w:t>
      </w:r>
      <w:r w:rsidR="00A16FFB" w:rsidRPr="0017319E">
        <w:rPr>
          <w:sz w:val="24"/>
        </w:rPr>
        <w:t xml:space="preserve"> </w:t>
      </w:r>
      <w:r w:rsidRPr="0017319E">
        <w:rPr>
          <w:sz w:val="24"/>
        </w:rPr>
        <w:t>f</w:t>
      </w:r>
      <w:r w:rsidR="00A16FFB" w:rsidRPr="0017319E">
        <w:rPr>
          <w:sz w:val="24"/>
        </w:rPr>
        <w:t>eu de stop</w:t>
      </w:r>
      <w:r w:rsidRPr="0017319E">
        <w:rPr>
          <w:sz w:val="24"/>
        </w:rPr>
        <w:t>.</w:t>
      </w:r>
    </w:p>
    <w:p w14:paraId="75B8BF29" w14:textId="4B8A7238" w:rsidR="00A16FFB" w:rsidRDefault="00A16FFB" w:rsidP="00CC5D0B"/>
    <w:p w14:paraId="194C9E98" w14:textId="158F75E9" w:rsidR="00AB1FA3" w:rsidRDefault="00AB1FA3">
      <w:pPr>
        <w:jc w:val="left"/>
      </w:pPr>
      <w:r>
        <w:br w:type="page"/>
      </w:r>
    </w:p>
    <w:p w14:paraId="7728E106" w14:textId="77777777" w:rsidR="00AB1FA3" w:rsidRDefault="00AB1FA3" w:rsidP="00AB1FA3">
      <w:pPr>
        <w:jc w:val="left"/>
      </w:pPr>
    </w:p>
    <w:p w14:paraId="764D90F2" w14:textId="3972B371" w:rsidR="00AB1FA3" w:rsidRDefault="00616FD2" w:rsidP="00AB1FA3">
      <w:pPr>
        <w:pStyle w:val="Question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0004DF5F" wp14:editId="0C8D6F36">
                <wp:simplePos x="0" y="0"/>
                <wp:positionH relativeFrom="column">
                  <wp:posOffset>3983990</wp:posOffset>
                </wp:positionH>
                <wp:positionV relativeFrom="paragraph">
                  <wp:posOffset>316864</wp:posOffset>
                </wp:positionV>
                <wp:extent cx="2571750" cy="3286125"/>
                <wp:effectExtent l="0" t="0" r="0" b="9525"/>
                <wp:wrapNone/>
                <wp:docPr id="68" name="Groupe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750" cy="3286125"/>
                          <a:chOff x="0" y="0"/>
                          <a:chExt cx="2688590" cy="3359785"/>
                        </a:xfrm>
                      </wpg:grpSpPr>
                      <pic:pic xmlns:pic="http://schemas.openxmlformats.org/drawingml/2006/picture">
                        <pic:nvPicPr>
                          <pic:cNvPr id="69" name="Image 69" descr="Une image contenant table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516"/>
                          <a:stretch/>
                        </pic:blipFill>
                        <pic:spPr bwMode="auto">
                          <a:xfrm>
                            <a:off x="0" y="0"/>
                            <a:ext cx="2688590" cy="335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0" name="Rectangle 70"/>
                        <wps:cNvSpPr/>
                        <wps:spPr>
                          <a:xfrm>
                            <a:off x="57150" y="228600"/>
                            <a:ext cx="623618" cy="20002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80A376" w14:textId="77777777" w:rsidR="001C3342" w:rsidRPr="0011419A" w:rsidRDefault="001C3342" w:rsidP="00616FD2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1419A"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57150" y="619125"/>
                            <a:ext cx="623618" cy="200025"/>
                          </a:xfrm>
                          <a:prstGeom prst="rect">
                            <a:avLst/>
                          </a:prstGeom>
                          <a:solidFill>
                            <a:srgbClr val="E7E6E6">
                              <a:lumMod val="90000"/>
                            </a:srgb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40BE6E5" w14:textId="77777777" w:rsidR="001C3342" w:rsidRPr="0011419A" w:rsidRDefault="001C3342" w:rsidP="00616FD2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7150" y="809625"/>
                            <a:ext cx="623618" cy="20002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A5B0F0" w14:textId="77777777" w:rsidR="001C3342" w:rsidRPr="0011419A" w:rsidRDefault="001C3342" w:rsidP="00616FD2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7150" y="1400175"/>
                            <a:ext cx="623570" cy="20002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D10FF7" w14:textId="77777777" w:rsidR="001C3342" w:rsidRPr="0011419A" w:rsidRDefault="001C3342" w:rsidP="00616FD2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7150" y="1771650"/>
                            <a:ext cx="623618" cy="20002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37BA60" w14:textId="77777777" w:rsidR="001C3342" w:rsidRPr="0011419A" w:rsidRDefault="001C3342" w:rsidP="00616FD2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04DF5F" id="Groupe 68" o:spid="_x0000_s1026" style="position:absolute;left:0;text-align:left;margin-left:313.7pt;margin-top:24.95pt;width:202.5pt;height:258.75pt;z-index:251931648;mso-width-relative:margin;mso-height-relative:margin" coordsize="26885,33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9" o:spid="_x0000_s1027" type="#_x0000_t75" alt="Une image contenant table&#10;&#10;Description générée automatiquement" style="position:absolute;width:26885;height:33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">
                  <v:imagedata r:id="rId12" o:title="Une image contenant table&#10;&#10;Description générée automatiquement" cropbottom="6892f"/>
                  <v:path arrowok="t"/>
                </v:shape>
                <v:rect id="Rectangle 70" o:spid="_x0000_s1028" style="position:absolute;left:571;top:2286;width:6236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" fillcolor="#cfcdcd [2894]" strokecolor="black [3213]" strokeweight="1pt">
                  <v:textbox inset=",0,,0">
                    <w:txbxContent>
                      <w:p w14:paraId="7A80A376" w14:textId="77777777" w:rsidR="001C3342" w:rsidRPr="0011419A" w:rsidRDefault="001C3342" w:rsidP="00616FD2">
                        <w:pPr>
                          <w:jc w:val="center"/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1419A"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01</w:t>
                        </w:r>
                      </w:p>
                    </w:txbxContent>
                  </v:textbox>
                </v:rect>
                <v:rect id="Rectangle 71" o:spid="_x0000_s1029" style="position:absolute;left:571;top:6191;width:6236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" fillcolor="#d0cece" strokecolor="windowText" strokeweight="1pt">
                  <v:textbox inset=",0,,0">
                    <w:txbxContent>
                      <w:p w14:paraId="340BE6E5" w14:textId="77777777" w:rsidR="001C3342" w:rsidRPr="0011419A" w:rsidRDefault="001C3342" w:rsidP="00616FD2">
                        <w:pPr>
                          <w:jc w:val="center"/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05</w:t>
                        </w:r>
                      </w:p>
                    </w:txbxContent>
                  </v:textbox>
                </v:rect>
                <v:rect id="Rectangle 72" o:spid="_x0000_s1030" style="position:absolute;left:571;top:8096;width:6236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" fillcolor="#cfcdcd [2894]" strokecolor="black [3213]" strokeweight="1pt">
                  <v:textbox inset=",0,,0">
                    <w:txbxContent>
                      <w:p w14:paraId="47A5B0F0" w14:textId="77777777" w:rsidR="001C3342" w:rsidRPr="0011419A" w:rsidRDefault="001C3342" w:rsidP="00616FD2">
                        <w:pPr>
                          <w:jc w:val="center"/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07</w:t>
                        </w:r>
                      </w:p>
                    </w:txbxContent>
                  </v:textbox>
                </v:rect>
                <v:rect id="Rectangle 73" o:spid="_x0000_s1031" style="position:absolute;left:571;top:14001;width:6236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" fillcolor="#cfcdcd [2894]" strokecolor="black [3213]" strokeweight="1pt">
                  <v:textbox inset=",0,,0">
                    <w:txbxContent>
                      <w:p w14:paraId="1FD10FF7" w14:textId="77777777" w:rsidR="001C3342" w:rsidRPr="0011419A" w:rsidRDefault="001C3342" w:rsidP="00616FD2">
                        <w:pPr>
                          <w:jc w:val="center"/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10</w:t>
                        </w:r>
                      </w:p>
                    </w:txbxContent>
                  </v:textbox>
                </v:rect>
                <v:rect id="Rectangle 74" o:spid="_x0000_s1032" style="position:absolute;left:571;top:17716;width:6236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" fillcolor="#cfcdcd [2894]" strokecolor="black [3213]" strokeweight="1pt">
                  <v:textbox inset=",0,,0">
                    <w:txbxContent>
                      <w:p w14:paraId="6537BA60" w14:textId="77777777" w:rsidR="001C3342" w:rsidRPr="0011419A" w:rsidRDefault="001C3342" w:rsidP="00616FD2">
                        <w:pPr>
                          <w:jc w:val="center"/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F2A66" w:rsidRPr="006F2A66">
        <w:rPr>
          <w:bCs/>
        </w:rPr>
        <w:t xml:space="preserve"> </w:t>
      </w:r>
      <w:r>
        <w:rPr>
          <w:b/>
        </w:rPr>
        <w:t>Positionner</w:t>
      </w:r>
      <w:r w:rsidR="00AB1FA3">
        <w:t xml:space="preserve"> les repères </w:t>
      </w:r>
      <w:r w:rsidR="002A4D40">
        <w:t xml:space="preserve">manquants </w:t>
      </w:r>
      <w:r w:rsidR="00AB1FA3">
        <w:t xml:space="preserve">des éléments du </w:t>
      </w:r>
      <w:r>
        <w:t>v</w:t>
      </w:r>
      <w:r w:rsidR="00AB1FA3">
        <w:t>olet AR</w:t>
      </w:r>
      <w:r w:rsidR="002A4D40">
        <w:t xml:space="preserve"> (hayon)</w:t>
      </w:r>
      <w:r w:rsidR="00AB1FA3">
        <w:t>.</w:t>
      </w:r>
      <w:r w:rsidR="00AB1FA3">
        <w:tab/>
      </w:r>
      <w:r w:rsidR="00AB1FA3" w:rsidRPr="00114ECE">
        <w:t>5 points</w:t>
      </w:r>
    </w:p>
    <w:p w14:paraId="18BE982A" w14:textId="13065C9D" w:rsidR="00AB1FA3" w:rsidRDefault="00AB1FA3" w:rsidP="00AB1FA3"/>
    <w:p w14:paraId="62E04DA9" w14:textId="432BAC22" w:rsidR="00AB1FA3" w:rsidRDefault="00AB1FA3" w:rsidP="00AB1FA3"/>
    <w:p w14:paraId="52103465" w14:textId="340831FE" w:rsidR="00AB1FA3" w:rsidRDefault="00AB1FA3" w:rsidP="00AB1FA3"/>
    <w:p w14:paraId="52B6E506" w14:textId="36E1623C" w:rsidR="00AB1FA3" w:rsidRDefault="00AB1FA3" w:rsidP="00AB1FA3"/>
    <w:p w14:paraId="4D7D0B51" w14:textId="491D5E55" w:rsidR="00AB1FA3" w:rsidRDefault="00AB1FA3" w:rsidP="00AB1FA3"/>
    <w:p w14:paraId="51281118" w14:textId="77777777" w:rsidR="00AB1FA3" w:rsidRDefault="00AB1FA3" w:rsidP="00AB1FA3"/>
    <w:p w14:paraId="0924AA6D" w14:textId="77777777" w:rsidR="00AB1FA3" w:rsidRDefault="00AB1FA3" w:rsidP="00AB1FA3"/>
    <w:p w14:paraId="5EAACFDE" w14:textId="7F77BD71" w:rsidR="00AB1FA3" w:rsidRDefault="00AB1FA3" w:rsidP="00AB1FA3"/>
    <w:p w14:paraId="59F5614C" w14:textId="2042AE43" w:rsidR="00AB1FA3" w:rsidRDefault="00AB1FA3" w:rsidP="00AB1FA3"/>
    <w:p w14:paraId="35A27ECC" w14:textId="39240008" w:rsidR="00AB1FA3" w:rsidRDefault="008B6D4E" w:rsidP="00AB1FA3">
      <w:r>
        <w:rPr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68E33C52" wp14:editId="359C4CC5">
                <wp:simplePos x="0" y="0"/>
                <wp:positionH relativeFrom="column">
                  <wp:posOffset>221615</wp:posOffset>
                </wp:positionH>
                <wp:positionV relativeFrom="paragraph">
                  <wp:posOffset>15784</wp:posOffset>
                </wp:positionV>
                <wp:extent cx="4667250" cy="5362575"/>
                <wp:effectExtent l="0" t="0" r="0" b="9525"/>
                <wp:wrapNone/>
                <wp:docPr id="59" name="Groupe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0" cy="5362575"/>
                          <a:chOff x="0" y="0"/>
                          <a:chExt cx="4667250" cy="5362575"/>
                        </a:xfrm>
                      </wpg:grpSpPr>
                      <wpg:grpSp>
                        <wpg:cNvPr id="7" name="Groupe 7"/>
                        <wpg:cNvGrpSpPr/>
                        <wpg:grpSpPr>
                          <a:xfrm>
                            <a:off x="0" y="0"/>
                            <a:ext cx="4667250" cy="5362575"/>
                            <a:chOff x="0" y="0"/>
                            <a:chExt cx="4667250" cy="5362575"/>
                          </a:xfrm>
                        </wpg:grpSpPr>
                        <wpg:grpSp>
                          <wpg:cNvPr id="8" name="Groupe 8"/>
                          <wpg:cNvGrpSpPr/>
                          <wpg:grpSpPr>
                            <a:xfrm>
                              <a:off x="0" y="0"/>
                              <a:ext cx="4667250" cy="5362575"/>
                              <a:chOff x="0" y="0"/>
                              <a:chExt cx="4667250" cy="5362575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Image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29150" cy="5362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0" name="Rectangle : coins arrondis 10"/>
                            <wps:cNvSpPr/>
                            <wps:spPr>
                              <a:xfrm>
                                <a:off x="2895600" y="28575"/>
                                <a:ext cx="1771650" cy="7715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tangle : coins arrondis 11"/>
                            <wps:cNvSpPr/>
                            <wps:spPr>
                              <a:xfrm>
                                <a:off x="3486150" y="876300"/>
                                <a:ext cx="876300" cy="8858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" name="Rectangle 13"/>
                          <wps:cNvSpPr/>
                          <wps:spPr>
                            <a:xfrm>
                              <a:off x="201386" y="4448175"/>
                              <a:ext cx="778328" cy="91403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3962400" y="4448175"/>
                              <a:ext cx="701040" cy="91376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" name="Groupe 64"/>
                        <wpg:cNvGrpSpPr/>
                        <wpg:grpSpPr>
                          <a:xfrm>
                            <a:off x="293915" y="1502229"/>
                            <a:ext cx="4049183" cy="3635375"/>
                            <a:chOff x="0" y="0"/>
                            <a:chExt cx="4049183" cy="3635375"/>
                          </a:xfrm>
                        </wpg:grpSpPr>
                        <wpg:grpSp>
                          <wpg:cNvPr id="60" name="Groupe 60"/>
                          <wpg:cNvGrpSpPr/>
                          <wpg:grpSpPr>
                            <a:xfrm>
                              <a:off x="931333" y="0"/>
                              <a:ext cx="3117850" cy="3635375"/>
                              <a:chOff x="0" y="0"/>
                              <a:chExt cx="3117850" cy="3635375"/>
                            </a:xfrm>
                          </wpg:grpSpPr>
                          <wps:wsp>
                            <wps:cNvPr id="82" name="Rectangle : coins arrondis 82"/>
                            <wps:cNvSpPr/>
                            <wps:spPr>
                              <a:xfrm>
                                <a:off x="2641600" y="220134"/>
                                <a:ext cx="4762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" name="Rectangle : coins arrondis 113"/>
                            <wps:cNvSpPr/>
                            <wps:spPr>
                              <a:xfrm>
                                <a:off x="2091267" y="3302000"/>
                                <a:ext cx="447675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" name="Rectangle : coins arrondis 114"/>
                            <wps:cNvSpPr/>
                            <wps:spPr>
                              <a:xfrm>
                                <a:off x="0" y="2937934"/>
                                <a:ext cx="447675" cy="3619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" name="Rectangle : coins arrondis 80"/>
                            <wps:cNvSpPr/>
                            <wps:spPr>
                              <a:xfrm>
                                <a:off x="1938867" y="0"/>
                                <a:ext cx="428625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89667" y="16934"/>
                                <a:ext cx="362523" cy="2615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9D4CC9" w14:textId="77777777" w:rsidR="001C3342" w:rsidRPr="003D1CB7" w:rsidRDefault="001C3342" w:rsidP="00AB1FA3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672C99">
                                    <w:rPr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  <w:t>05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3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00867" y="270934"/>
                                <a:ext cx="381570" cy="2615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9236DA" w14:textId="77777777" w:rsidR="001C3342" w:rsidRPr="00672C99" w:rsidRDefault="001C3342" w:rsidP="00AB1FA3">
                                  <w:pPr>
                                    <w:rPr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672C99">
                                    <w:rPr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  <w:t>07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4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400" y="3022600"/>
                                <a:ext cx="361888" cy="2615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07B61D" w14:textId="77777777" w:rsidR="001C3342" w:rsidRPr="00672C99" w:rsidRDefault="001C3342" w:rsidP="00AB1FA3">
                                  <w:pPr>
                                    <w:rPr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672C99">
                                    <w:rPr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  <w:t>01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5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25134" y="3327400"/>
                                <a:ext cx="409506" cy="2615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A56AE3" w14:textId="37DC9E7C" w:rsidR="001C3342" w:rsidRPr="00672C99" w:rsidRDefault="001C3342" w:rsidP="00AB1FA3">
                                  <w:pPr>
                                    <w:rPr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63" name="Rectangle : coins arrondis 63"/>
                          <wps:cNvSpPr/>
                          <wps:spPr>
                            <a:xfrm>
                              <a:off x="0" y="685800"/>
                              <a:ext cx="447675" cy="33337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981997" w14:textId="4650C50B" w:rsidR="001C3342" w:rsidRPr="00D812A6" w:rsidRDefault="001C3342" w:rsidP="00D812A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w:r w:rsidRPr="00D812A6">
                                  <w:rPr>
                                    <w:b/>
                                    <w:bCs/>
                                    <w:color w:val="FF000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E33C52" id="Groupe 59" o:spid="_x0000_s1033" style="position:absolute;left:0;text-align:left;margin-left:17.45pt;margin-top:1.25pt;width:367.5pt;height:422.25pt;z-index:251915264" coordsize="46672,53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">
                <v:group id="Groupe 7" o:spid="_x0000_s1034" style="position:absolute;width:46672;height:53625" coordsize="46672,5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e 8" o:spid="_x0000_s1035" style="position:absolute;width:46672;height:53625" coordsize="46672,5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Image 9" o:spid="_x0000_s1036" type="#_x0000_t75" style="position:absolute;width:46291;height:5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">
                      <v:imagedata r:id="rId14" o:title=""/>
                      <v:path arrowok="t"/>
                    </v:shape>
                    <v:roundrect id="Rectangle : coins arrondis 10" o:spid="_x0000_s1037" style="position:absolute;left:28956;top:285;width:17716;height:7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" fillcolor="white [3212]" stroked="f" strokeweight="1pt">
                      <v:stroke joinstyle="miter"/>
                    </v:roundrect>
                    <v:roundrect id="Rectangle : coins arrondis 11" o:spid="_x0000_s1038" style="position:absolute;left:34861;top:8763;width:8763;height:8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" fillcolor="white [3212]" stroked="f" strokeweight="1pt">
                      <v:stroke joinstyle="miter"/>
                    </v:roundrect>
                  </v:group>
                  <v:rect id="Rectangle 13" o:spid="_x0000_s1039" style="position:absolute;left:2013;top:44481;width:7784;height:9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" fillcolor="white [3212]" stroked="f" strokeweight="1pt"/>
                  <v:rect id="Rectangle 14" o:spid="_x0000_s1040" style="position:absolute;left:39624;top:44481;width:7010;height:91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" fillcolor="white [3212]" stroked="f" strokeweight="1pt"/>
                </v:group>
                <v:group id="Groupe 64" o:spid="_x0000_s1041" style="position:absolute;left:2939;top:15022;width:40491;height:36354" coordsize="40491,36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group id="Groupe 60" o:spid="_x0000_s1042" style="position:absolute;left:9313;width:31178;height:36353" coordsize="31178,36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roundrect id="Rectangle : coins arrondis 82" o:spid="_x0000_s1043" style="position:absolute;left:26416;top:2201;width:4762;height:3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" fillcolor="white [3212]" strokecolor="black [3213]" strokeweight="1pt">
                      <v:stroke joinstyle="miter"/>
                    </v:roundrect>
                    <v:roundrect id="Rectangle : coins arrondis 113" o:spid="_x0000_s1044" style="position:absolute;left:20912;top:33020;width:4477;height:33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" fillcolor="white [3212]" strokecolor="black [3213]" strokeweight="1pt">
                      <v:stroke joinstyle="miter"/>
                    </v:roundrect>
                    <v:roundrect id="Rectangle : coins arrondis 114" o:spid="_x0000_s1045" style="position:absolute;top:29379;width:4476;height:3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" fillcolor="white [3212]" strokecolor="black [3213]" strokeweight="1pt">
                      <v:stroke joinstyle="miter"/>
                    </v:roundrect>
                    <v:roundrect id="Rectangle : coins arrondis 80" o:spid="_x0000_s1046" style="position:absolute;left:19388;width:4286;height:33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" fillcolor="white [3212]" strokecolor="black [3213]" strokeweight="1pt">
                      <v:stroke joinstyle="miter"/>
                    </v:round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47" type="#_x0000_t202" style="position:absolute;left:19896;top:169;width:3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" stroked="f">
                      <v:textbox style="mso-fit-shape-to-text:t">
                        <w:txbxContent>
                          <w:p w14:paraId="629D4CC9" w14:textId="77777777" w:rsidR="001C3342" w:rsidRPr="003D1CB7" w:rsidRDefault="001C3342" w:rsidP="00AB1FA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672C99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05</w:t>
                            </w:r>
                          </w:p>
                        </w:txbxContent>
                      </v:textbox>
                    </v:shape>
                    <v:shape id="Zone de texte 2" o:spid="_x0000_s1048" type="#_x0000_t202" style="position:absolute;left:27008;top:2709;width:3816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" stroked="f">
                      <v:textbox style="mso-fit-shape-to-text:t">
                        <w:txbxContent>
                          <w:p w14:paraId="5B9236DA" w14:textId="77777777" w:rsidR="001C3342" w:rsidRPr="00672C99" w:rsidRDefault="001C3342" w:rsidP="00AB1FA3">
                            <w:pPr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72C99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07</w:t>
                            </w:r>
                          </w:p>
                        </w:txbxContent>
                      </v:textbox>
                    </v:shape>
                    <v:shape id="Zone de texte 2" o:spid="_x0000_s1049" type="#_x0000_t202" style="position:absolute;left:254;top:30226;width:3618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" stroked="f">
                      <v:textbox style="mso-fit-shape-to-text:t">
                        <w:txbxContent>
                          <w:p w14:paraId="2207B61D" w14:textId="77777777" w:rsidR="001C3342" w:rsidRPr="00672C99" w:rsidRDefault="001C3342" w:rsidP="00AB1FA3">
                            <w:pPr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72C99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01</w:t>
                            </w:r>
                          </w:p>
                        </w:txbxContent>
                      </v:textbox>
                    </v:shape>
                    <v:shape id="Zone de texte 2" o:spid="_x0000_s1050" type="#_x0000_t202" style="position:absolute;left:21251;top:33274;width:4095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" stroked="f">
                      <v:textbox style="mso-fit-shape-to-text:t">
                        <w:txbxContent>
                          <w:p w14:paraId="30A56AE3" w14:textId="37DC9E7C" w:rsidR="001C3342" w:rsidRPr="00672C99" w:rsidRDefault="001C3342" w:rsidP="00AB1FA3">
                            <w:pPr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v:group>
                  <v:roundrect id="Rectangle : coins arrondis 63" o:spid="_x0000_s1051" style="position:absolute;top:6858;width:4476;height:33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" fillcolor="white [3212]" strokecolor="black [3213]" strokeweight="1pt">
                    <v:stroke joinstyle="miter"/>
                    <v:textbox>
                      <w:txbxContent>
                        <w:p w14:paraId="43981997" w14:textId="4650C50B" w:rsidR="001C3342" w:rsidRPr="00D812A6" w:rsidRDefault="001C3342" w:rsidP="00D812A6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</w:rPr>
                          </w:pPr>
                          <w:r w:rsidRPr="00D812A6">
                            <w:rPr>
                              <w:b/>
                              <w:bCs/>
                              <w:color w:val="FF0000"/>
                            </w:rPr>
                            <w:t>10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35E717F3" w14:textId="77777777" w:rsidR="00AB1FA3" w:rsidRDefault="00AB1FA3" w:rsidP="00AB1FA3"/>
    <w:p w14:paraId="7D8E95D2" w14:textId="1C0BB46A" w:rsidR="00AB1FA3" w:rsidRDefault="00AB1FA3" w:rsidP="00AB1FA3"/>
    <w:p w14:paraId="6216A39B" w14:textId="6E2B2F84" w:rsidR="00AB1FA3" w:rsidRDefault="00AB1FA3" w:rsidP="00AB1FA3"/>
    <w:p w14:paraId="198F5724" w14:textId="77777777" w:rsidR="00AB1FA3" w:rsidRDefault="00AB1FA3" w:rsidP="00AB1FA3"/>
    <w:p w14:paraId="2B0EADC9" w14:textId="77777777" w:rsidR="00AB1FA3" w:rsidRDefault="00AB1FA3" w:rsidP="00AB1FA3"/>
    <w:p w14:paraId="6D2DCA37" w14:textId="77777777" w:rsidR="00AB1FA3" w:rsidRDefault="00AB1FA3" w:rsidP="00AB1FA3"/>
    <w:p w14:paraId="10B383CA" w14:textId="76403E30" w:rsidR="00AB1FA3" w:rsidRDefault="00AB1FA3" w:rsidP="00AB1FA3"/>
    <w:p w14:paraId="51D38DC3" w14:textId="72337CD9" w:rsidR="00AB1FA3" w:rsidRDefault="00AB1FA3" w:rsidP="00AB1FA3"/>
    <w:p w14:paraId="3BF24037" w14:textId="03121BF8" w:rsidR="00AB1FA3" w:rsidRPr="00672C99" w:rsidRDefault="00AB1FA3" w:rsidP="00AB1FA3">
      <w:pPr>
        <w:rPr>
          <w:b/>
          <w:sz w:val="22"/>
          <w:szCs w:val="22"/>
        </w:rPr>
      </w:pPr>
    </w:p>
    <w:p w14:paraId="579657AB" w14:textId="2309CC49" w:rsidR="00AB1FA3" w:rsidRPr="00672C99" w:rsidRDefault="00AB1FA3" w:rsidP="00AB1FA3">
      <w:pPr>
        <w:rPr>
          <w:b/>
          <w:sz w:val="22"/>
          <w:szCs w:val="22"/>
        </w:rPr>
      </w:pPr>
    </w:p>
    <w:p w14:paraId="3DAE2538" w14:textId="1CA4C270" w:rsidR="00AB1FA3" w:rsidRPr="00672C99" w:rsidRDefault="00AB1FA3" w:rsidP="00AB1FA3">
      <w:pPr>
        <w:rPr>
          <w:b/>
          <w:sz w:val="22"/>
          <w:szCs w:val="22"/>
        </w:rPr>
      </w:pPr>
    </w:p>
    <w:p w14:paraId="5CD6B6F9" w14:textId="32CEFCEF" w:rsidR="00AB1FA3" w:rsidRPr="00672C99" w:rsidRDefault="00AB1FA3" w:rsidP="00AB1FA3">
      <w:pPr>
        <w:rPr>
          <w:b/>
          <w:sz w:val="22"/>
          <w:szCs w:val="22"/>
        </w:rPr>
      </w:pPr>
    </w:p>
    <w:p w14:paraId="3436624C" w14:textId="77777777" w:rsidR="00AB1FA3" w:rsidRPr="00672C99" w:rsidRDefault="00AB1FA3" w:rsidP="00AB1FA3">
      <w:pPr>
        <w:rPr>
          <w:b/>
          <w:sz w:val="22"/>
          <w:szCs w:val="22"/>
        </w:rPr>
      </w:pPr>
    </w:p>
    <w:p w14:paraId="2565D068" w14:textId="1029566E" w:rsidR="00AB1FA3" w:rsidRPr="00672C99" w:rsidRDefault="00AB1FA3" w:rsidP="00AB1FA3">
      <w:pPr>
        <w:rPr>
          <w:b/>
          <w:sz w:val="22"/>
          <w:szCs w:val="22"/>
        </w:rPr>
      </w:pPr>
    </w:p>
    <w:p w14:paraId="4DF8F49B" w14:textId="6B1D5128" w:rsidR="00AB1FA3" w:rsidRPr="00672C99" w:rsidRDefault="00AB1FA3" w:rsidP="00AB1FA3">
      <w:pPr>
        <w:rPr>
          <w:b/>
          <w:sz w:val="22"/>
          <w:szCs w:val="22"/>
        </w:rPr>
      </w:pPr>
    </w:p>
    <w:p w14:paraId="62CCBB71" w14:textId="5F6F8C3C" w:rsidR="00AB1FA3" w:rsidRPr="00672C99" w:rsidRDefault="00AB1FA3" w:rsidP="00AB1FA3">
      <w:pPr>
        <w:rPr>
          <w:b/>
          <w:sz w:val="22"/>
          <w:szCs w:val="22"/>
        </w:rPr>
      </w:pPr>
    </w:p>
    <w:p w14:paraId="633FD5C9" w14:textId="77777777" w:rsidR="00AB1FA3" w:rsidRDefault="00AB1FA3" w:rsidP="00AB1FA3"/>
    <w:p w14:paraId="22F963E7" w14:textId="77777777" w:rsidR="00AB1FA3" w:rsidRDefault="00AB1FA3" w:rsidP="00AB1FA3"/>
    <w:p w14:paraId="547A4D43" w14:textId="77777777" w:rsidR="00AB1FA3" w:rsidRDefault="00AB1FA3" w:rsidP="00AB1FA3"/>
    <w:p w14:paraId="72F2F3F4" w14:textId="77777777" w:rsidR="00AB1FA3" w:rsidRDefault="00AB1FA3" w:rsidP="00AB1FA3"/>
    <w:p w14:paraId="6D85D811" w14:textId="672E97F0" w:rsidR="00AB1FA3" w:rsidRDefault="00AB1FA3" w:rsidP="00AB1FA3"/>
    <w:p w14:paraId="42BEEAE7" w14:textId="49270702" w:rsidR="00AB1FA3" w:rsidRDefault="00AB1FA3" w:rsidP="00AB1FA3"/>
    <w:p w14:paraId="31467AF5" w14:textId="22C71BED" w:rsidR="00AB1FA3" w:rsidRDefault="00AB1FA3" w:rsidP="00AB1FA3"/>
    <w:p w14:paraId="77E7D713" w14:textId="7F916A93" w:rsidR="00AB1FA3" w:rsidRDefault="00AB1FA3" w:rsidP="00AB1FA3"/>
    <w:p w14:paraId="1432FE73" w14:textId="06E407D4" w:rsidR="00AB1FA3" w:rsidRDefault="00AB1FA3" w:rsidP="00AB1FA3"/>
    <w:p w14:paraId="03582FB6" w14:textId="1FC78F85" w:rsidR="00AB1FA3" w:rsidRDefault="00AB1FA3" w:rsidP="00AB1FA3"/>
    <w:p w14:paraId="692B19DA" w14:textId="22ABAC57" w:rsidR="00AB1FA3" w:rsidRDefault="00AB1FA3" w:rsidP="00AB1FA3">
      <w:pPr>
        <w:rPr>
          <w:b/>
        </w:rPr>
      </w:pPr>
    </w:p>
    <w:p w14:paraId="358BBE00" w14:textId="194C1C4D" w:rsidR="00AB1FA3" w:rsidRDefault="00AB1FA3" w:rsidP="00AB1FA3">
      <w:pPr>
        <w:rPr>
          <w:rFonts w:cs="Arial"/>
          <w:sz w:val="22"/>
          <w:szCs w:val="22"/>
        </w:rPr>
      </w:pPr>
    </w:p>
    <w:p w14:paraId="4D04DEDD" w14:textId="77777777" w:rsidR="00AB1FA3" w:rsidRDefault="00AB1FA3" w:rsidP="00AB1FA3">
      <w:pPr>
        <w:rPr>
          <w:rFonts w:cs="Arial"/>
          <w:sz w:val="22"/>
          <w:szCs w:val="22"/>
        </w:rPr>
      </w:pPr>
    </w:p>
    <w:p w14:paraId="4EE6AE75" w14:textId="77777777" w:rsidR="00AB1FA3" w:rsidRDefault="00AB1FA3" w:rsidP="00AB1FA3">
      <w:pPr>
        <w:rPr>
          <w:rFonts w:cs="Arial"/>
          <w:sz w:val="22"/>
          <w:szCs w:val="22"/>
        </w:rPr>
      </w:pPr>
    </w:p>
    <w:p w14:paraId="02BFA71C" w14:textId="77777777" w:rsidR="00AB1FA3" w:rsidRDefault="00AB1FA3" w:rsidP="00AB1FA3">
      <w:pPr>
        <w:rPr>
          <w:rFonts w:cs="Arial"/>
          <w:sz w:val="22"/>
          <w:szCs w:val="22"/>
        </w:rPr>
      </w:pPr>
    </w:p>
    <w:p w14:paraId="7F98D065" w14:textId="77777777" w:rsidR="00AB1FA3" w:rsidRDefault="00AB1FA3" w:rsidP="00AB1FA3">
      <w:pPr>
        <w:rPr>
          <w:rFonts w:cs="Arial"/>
          <w:sz w:val="22"/>
          <w:szCs w:val="22"/>
        </w:rPr>
      </w:pPr>
    </w:p>
    <w:p w14:paraId="2F939E6F" w14:textId="071F8FCB" w:rsidR="00AB1FA3" w:rsidRDefault="00AB1FA3" w:rsidP="00AB1FA3">
      <w:pPr>
        <w:pStyle w:val="Question"/>
        <w:numPr>
          <w:ilvl w:val="0"/>
          <w:numId w:val="45"/>
        </w:numPr>
        <w:spacing w:line="256" w:lineRule="auto"/>
        <w:ind w:left="0" w:firstLine="0"/>
      </w:pPr>
      <w:r>
        <w:lastRenderedPageBreak/>
        <w:t xml:space="preserve">En </w:t>
      </w:r>
      <w:r w:rsidR="00616FD2" w:rsidRPr="00894273">
        <w:t xml:space="preserve">vous aidant du dossier technique </w:t>
      </w:r>
      <w:r w:rsidR="00616FD2">
        <w:t xml:space="preserve">page </w:t>
      </w:r>
      <w:r w:rsidR="00616FD2" w:rsidRPr="00894273">
        <w:rPr>
          <w:b/>
          <w:bCs/>
        </w:rPr>
        <w:t>DT 6/17</w:t>
      </w:r>
      <w:r w:rsidR="00616FD2" w:rsidRPr="00894273">
        <w:t xml:space="preserve">, </w:t>
      </w:r>
      <w:r w:rsidR="00616FD2" w:rsidRPr="00894273">
        <w:rPr>
          <w:b/>
        </w:rPr>
        <w:t>compléter</w:t>
      </w:r>
      <w:r w:rsidR="00616FD2" w:rsidRPr="00894273">
        <w:t xml:space="preserve"> le processus de dépose du hayon </w:t>
      </w:r>
      <w:r w:rsidR="00616FD2">
        <w:t>en listant les opérations à réaliser et en précisant les outillages utilisés</w:t>
      </w:r>
      <w:r w:rsidR="00616FD2" w:rsidRPr="00894273">
        <w:t>.</w:t>
      </w:r>
      <w:r>
        <w:tab/>
      </w:r>
      <w:r w:rsidR="00616FD2">
        <w:t>9</w:t>
      </w:r>
      <w:r w:rsidRPr="00114ECE">
        <w:t xml:space="preserve"> po</w:t>
      </w:r>
      <w:r>
        <w:t>ints</w:t>
      </w:r>
    </w:p>
    <w:p w14:paraId="4D31C444" w14:textId="77777777" w:rsidR="00AB1FA3" w:rsidRPr="003A05B7" w:rsidRDefault="00AB1FA3" w:rsidP="00AB1FA3">
      <w:pPr>
        <w:rPr>
          <w:sz w:val="22"/>
          <w:szCs w:val="22"/>
        </w:rPr>
      </w:pP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12C29A9" wp14:editId="7FAFA0BF">
                <wp:simplePos x="0" y="0"/>
                <wp:positionH relativeFrom="column">
                  <wp:posOffset>1478915</wp:posOffset>
                </wp:positionH>
                <wp:positionV relativeFrom="paragraph">
                  <wp:posOffset>29845</wp:posOffset>
                </wp:positionV>
                <wp:extent cx="2305050" cy="323850"/>
                <wp:effectExtent l="0" t="0" r="19050" b="19050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238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940F76" w14:textId="77777777" w:rsidR="001C3342" w:rsidRDefault="001C3342" w:rsidP="00AB1FA3">
                            <w:pPr>
                              <w:jc w:val="center"/>
                            </w:pPr>
                            <w:r>
                              <w:t>Opérations à réaliser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C29A9" id="Zone de texte 115" o:spid="_x0000_s1052" type="#_x0000_t202" style="position:absolute;left:0;text-align:left;margin-left:116.45pt;margin-top:2.35pt;width:181.5pt;height:25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" fillcolor="#bdd7ee" strokeweight=".5pt">
                <v:textbox>
                  <w:txbxContent>
                    <w:p w14:paraId="73940F76" w14:textId="77777777" w:rsidR="001C3342" w:rsidRDefault="001C3342" w:rsidP="00AB1FA3">
                      <w:pPr>
                        <w:jc w:val="center"/>
                      </w:pPr>
                      <w:r>
                        <w:t>Opérations à réaliser</w:t>
                      </w:r>
                    </w:p>
                  </w:txbxContent>
                </v:textbox>
              </v:shape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AF325C1" wp14:editId="0FB6BE18">
                <wp:simplePos x="0" y="0"/>
                <wp:positionH relativeFrom="column">
                  <wp:posOffset>4660265</wp:posOffset>
                </wp:positionH>
                <wp:positionV relativeFrom="paragraph">
                  <wp:posOffset>29845</wp:posOffset>
                </wp:positionV>
                <wp:extent cx="1628775" cy="323850"/>
                <wp:effectExtent l="0" t="0" r="28575" b="19050"/>
                <wp:wrapNone/>
                <wp:docPr id="119" name="Zone de text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E4C0D" w14:textId="77777777" w:rsidR="001C3342" w:rsidRDefault="001C3342" w:rsidP="00AB1FA3">
                            <w:pPr>
                              <w:jc w:val="center"/>
                            </w:pPr>
                            <w:r>
                              <w:t>Outillages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325C1" id="Zone de texte 119" o:spid="_x0000_s1053" type="#_x0000_t202" style="position:absolute;left:0;text-align:left;margin-left:366.95pt;margin-top:2.35pt;width:128.25pt;height:25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" fillcolor="window" strokeweight=".5pt">
                <v:textbox>
                  <w:txbxContent>
                    <w:p w14:paraId="414E4C0D" w14:textId="77777777" w:rsidR="001C3342" w:rsidRDefault="001C3342" w:rsidP="00AB1FA3">
                      <w:pPr>
                        <w:jc w:val="center"/>
                      </w:pPr>
                      <w:r>
                        <w:t>Outillages</w:t>
                      </w:r>
                    </w:p>
                  </w:txbxContent>
                </v:textbox>
              </v:shape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2E35FAB" wp14:editId="6910A8D1">
                <wp:simplePos x="0" y="0"/>
                <wp:positionH relativeFrom="column">
                  <wp:posOffset>69215</wp:posOffset>
                </wp:positionH>
                <wp:positionV relativeFrom="paragraph">
                  <wp:posOffset>29845</wp:posOffset>
                </wp:positionV>
                <wp:extent cx="1019175" cy="323850"/>
                <wp:effectExtent l="0" t="0" r="28575" b="19050"/>
                <wp:wrapNone/>
                <wp:docPr id="120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23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667041" w14:textId="77777777" w:rsidR="001C3342" w:rsidRDefault="001C3342" w:rsidP="00AB1FA3">
                            <w:pPr>
                              <w:jc w:val="center"/>
                            </w:pPr>
                            <w:r>
                              <w:t>Système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35FAB" id="Zone de texte 120" o:spid="_x0000_s1054" type="#_x0000_t202" style="position:absolute;left:0;text-align:left;margin-left:5.45pt;margin-top:2.35pt;width:80.25pt;height:25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" fillcolor="#d9d9d9" strokeweight=".5pt">
                <v:textbox>
                  <w:txbxContent>
                    <w:p w14:paraId="67667041" w14:textId="77777777" w:rsidR="001C3342" w:rsidRDefault="001C3342" w:rsidP="00AB1FA3">
                      <w:pPr>
                        <w:jc w:val="center"/>
                      </w:pPr>
                      <w:r>
                        <w:t>Système</w:t>
                      </w:r>
                    </w:p>
                  </w:txbxContent>
                </v:textbox>
              </v:shape>
            </w:pict>
          </mc:Fallback>
        </mc:AlternateContent>
      </w:r>
    </w:p>
    <w:p w14:paraId="09434A89" w14:textId="77777777" w:rsidR="00AB1FA3" w:rsidRPr="003A05B7" w:rsidRDefault="00AB1FA3" w:rsidP="00AB1FA3">
      <w:pPr>
        <w:rPr>
          <w:sz w:val="22"/>
          <w:szCs w:val="22"/>
        </w:rPr>
      </w:pP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DA27F61" wp14:editId="11AFA7B1">
                <wp:simplePos x="0" y="0"/>
                <wp:positionH relativeFrom="column">
                  <wp:posOffset>583565</wp:posOffset>
                </wp:positionH>
                <wp:positionV relativeFrom="paragraph">
                  <wp:posOffset>178435</wp:posOffset>
                </wp:positionV>
                <wp:extent cx="9525" cy="5600700"/>
                <wp:effectExtent l="38100" t="0" r="66675" b="57150"/>
                <wp:wrapNone/>
                <wp:docPr id="121" name="Connecteur droit avec flèch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6007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2A8A9B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1" o:spid="_x0000_s1026" type="#_x0000_t32" style="position:absolute;margin-left:45.95pt;margin-top:14.05pt;width:.75pt;height:441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" strokecolor="windowText" strokeweight="1.5pt">
                <v:stroke endarrow="block" joinstyle="miter"/>
              </v:shape>
            </w:pict>
          </mc:Fallback>
        </mc:AlternateContent>
      </w:r>
    </w:p>
    <w:p w14:paraId="758F1779" w14:textId="17ABB60A" w:rsidR="00AB1FA3" w:rsidRPr="003A05B7" w:rsidRDefault="00AB1FA3" w:rsidP="00AB1FA3">
      <w:pPr>
        <w:jc w:val="left"/>
        <w:rPr>
          <w:sz w:val="22"/>
          <w:szCs w:val="22"/>
        </w:rPr>
      </w:pP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30D536D" wp14:editId="1AC0F7E3">
                <wp:simplePos x="0" y="0"/>
                <wp:positionH relativeFrom="column">
                  <wp:posOffset>511175</wp:posOffset>
                </wp:positionH>
                <wp:positionV relativeFrom="paragraph">
                  <wp:posOffset>547370</wp:posOffset>
                </wp:positionV>
                <wp:extent cx="180340" cy="175260"/>
                <wp:effectExtent l="0" t="0" r="10160" b="15240"/>
                <wp:wrapNone/>
                <wp:docPr id="122" name="Ellips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7526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0FE09FB6" id="Ellipse 122" o:spid="_x0000_s1026" style="position:absolute;margin-left:40.25pt;margin-top:43.1pt;width:14.2pt;height:13.8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" fillcolor="windowText" strokecolor="windowText" strokeweight="1pt">
                <v:stroke joinstyle="miter"/>
              </v:oval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4E45C0A" wp14:editId="77F276FC">
                <wp:simplePos x="0" y="0"/>
                <wp:positionH relativeFrom="column">
                  <wp:posOffset>509905</wp:posOffset>
                </wp:positionH>
                <wp:positionV relativeFrom="paragraph">
                  <wp:posOffset>1237615</wp:posOffset>
                </wp:positionV>
                <wp:extent cx="180340" cy="175260"/>
                <wp:effectExtent l="0" t="0" r="10160" b="15240"/>
                <wp:wrapNone/>
                <wp:docPr id="123" name="Ellips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7526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02DD43B1" id="Ellipse 123" o:spid="_x0000_s1026" style="position:absolute;margin-left:40.15pt;margin-top:97.45pt;width:14.2pt;height:13.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" fillcolor="windowText" strokecolor="windowText" strokeweight="1pt">
                <v:stroke joinstyle="miter"/>
              </v:oval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0AFE810" wp14:editId="2BCB923E">
                <wp:simplePos x="0" y="0"/>
                <wp:positionH relativeFrom="column">
                  <wp:posOffset>504190</wp:posOffset>
                </wp:positionH>
                <wp:positionV relativeFrom="paragraph">
                  <wp:posOffset>1894840</wp:posOffset>
                </wp:positionV>
                <wp:extent cx="180340" cy="175260"/>
                <wp:effectExtent l="0" t="0" r="10160" b="15240"/>
                <wp:wrapNone/>
                <wp:docPr id="124" name="Ellips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7526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79FB33FA" id="Ellipse 124" o:spid="_x0000_s1026" style="position:absolute;margin-left:39.7pt;margin-top:149.2pt;width:14.2pt;height:13.8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" fillcolor="windowText" strokecolor="windowText" strokeweight="1pt">
                <v:stroke joinstyle="miter"/>
              </v:oval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5DBC769" wp14:editId="3BB60F31">
                <wp:simplePos x="0" y="0"/>
                <wp:positionH relativeFrom="column">
                  <wp:posOffset>504825</wp:posOffset>
                </wp:positionH>
                <wp:positionV relativeFrom="paragraph">
                  <wp:posOffset>2617470</wp:posOffset>
                </wp:positionV>
                <wp:extent cx="180340" cy="175260"/>
                <wp:effectExtent l="0" t="0" r="10160" b="15240"/>
                <wp:wrapNone/>
                <wp:docPr id="127" name="Ellips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7526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2A603D45" id="Ellipse 127" o:spid="_x0000_s1026" style="position:absolute;margin-left:39.75pt;margin-top:206.1pt;width:14.2pt;height:13.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" fillcolor="windowText" strokecolor="windowText" strokeweight="1pt">
                <v:stroke joinstyle="miter"/>
              </v:oval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03105AA" wp14:editId="5271AD41">
                <wp:simplePos x="0" y="0"/>
                <wp:positionH relativeFrom="column">
                  <wp:posOffset>504190</wp:posOffset>
                </wp:positionH>
                <wp:positionV relativeFrom="paragraph">
                  <wp:posOffset>3277235</wp:posOffset>
                </wp:positionV>
                <wp:extent cx="180340" cy="175260"/>
                <wp:effectExtent l="0" t="0" r="10160" b="15240"/>
                <wp:wrapNone/>
                <wp:docPr id="128" name="Ellips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7526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6ECAA8EB" id="Ellipse 128" o:spid="_x0000_s1026" style="position:absolute;margin-left:39.7pt;margin-top:258.05pt;width:14.2pt;height:13.8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" fillcolor="windowText" strokecolor="windowText" strokeweight="1pt">
                <v:stroke joinstyle="miter"/>
              </v:oval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3B0A267" wp14:editId="6E108A60">
                <wp:simplePos x="0" y="0"/>
                <wp:positionH relativeFrom="column">
                  <wp:posOffset>504825</wp:posOffset>
                </wp:positionH>
                <wp:positionV relativeFrom="paragraph">
                  <wp:posOffset>3947160</wp:posOffset>
                </wp:positionV>
                <wp:extent cx="180340" cy="175260"/>
                <wp:effectExtent l="0" t="0" r="10160" b="15240"/>
                <wp:wrapNone/>
                <wp:docPr id="129" name="Ellips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7526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0E8781AC" id="Ellipse 129" o:spid="_x0000_s1026" style="position:absolute;margin-left:39.75pt;margin-top:310.8pt;width:14.2pt;height:13.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" fillcolor="windowText" strokecolor="windowText" strokeweight="1pt">
                <v:stroke joinstyle="miter"/>
              </v:oval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317A5AB" wp14:editId="0B997712">
                <wp:simplePos x="0" y="0"/>
                <wp:positionH relativeFrom="column">
                  <wp:posOffset>499110</wp:posOffset>
                </wp:positionH>
                <wp:positionV relativeFrom="paragraph">
                  <wp:posOffset>4733925</wp:posOffset>
                </wp:positionV>
                <wp:extent cx="180340" cy="175260"/>
                <wp:effectExtent l="0" t="0" r="10160" b="15240"/>
                <wp:wrapNone/>
                <wp:docPr id="130" name="Ellips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7526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030569C1" id="Ellipse 130" o:spid="_x0000_s1026" style="position:absolute;margin-left:39.3pt;margin-top:372.75pt;width:14.2pt;height:13.8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" fillcolor="windowText" strokecolor="windowText" strokeweight="1pt">
                <v:stroke joinstyle="miter"/>
              </v:oval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6D766D8" wp14:editId="19799A20">
                <wp:simplePos x="0" y="0"/>
                <wp:positionH relativeFrom="column">
                  <wp:posOffset>1905</wp:posOffset>
                </wp:positionH>
                <wp:positionV relativeFrom="paragraph">
                  <wp:posOffset>445770</wp:posOffset>
                </wp:positionV>
                <wp:extent cx="329565" cy="281305"/>
                <wp:effectExtent l="0" t="0" r="13335" b="23495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813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F7BA08D" w14:textId="77777777" w:rsidR="001C3342" w:rsidRPr="00695C72" w:rsidRDefault="001C3342" w:rsidP="00AB1FA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95C72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766D8" id="Zone de texte 131" o:spid="_x0000_s1055" type="#_x0000_t202" style="position:absolute;margin-left:.15pt;margin-top:35.1pt;width:25.95pt;height:22.1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" fillcolor="window" strokecolor="windowText" strokeweight=".5pt">
                <v:textbox>
                  <w:txbxContent>
                    <w:p w14:paraId="2F7BA08D" w14:textId="77777777" w:rsidR="001C3342" w:rsidRPr="00695C72" w:rsidRDefault="001C3342" w:rsidP="00AB1FA3">
                      <w:pPr>
                        <w:rPr>
                          <w:b/>
                          <w:bCs/>
                        </w:rPr>
                      </w:pPr>
                      <w:r w:rsidRPr="00695C72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C18A65A" wp14:editId="691A7405">
                <wp:simplePos x="0" y="0"/>
                <wp:positionH relativeFrom="column">
                  <wp:posOffset>20955</wp:posOffset>
                </wp:positionH>
                <wp:positionV relativeFrom="paragraph">
                  <wp:posOffset>1125855</wp:posOffset>
                </wp:positionV>
                <wp:extent cx="329565" cy="281305"/>
                <wp:effectExtent l="0" t="0" r="13335" b="23495"/>
                <wp:wrapNone/>
                <wp:docPr id="132" name="Zone de text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813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DFF9050" w14:textId="77777777" w:rsidR="001C3342" w:rsidRPr="00695C72" w:rsidRDefault="001C3342" w:rsidP="00AB1F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8A65A" id="Zone de texte 132" o:spid="_x0000_s1056" type="#_x0000_t202" style="position:absolute;margin-left:1.65pt;margin-top:88.65pt;width:25.95pt;height:22.1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" fillcolor="window" strokecolor="windowText" strokeweight=".5pt">
                <v:textbox>
                  <w:txbxContent>
                    <w:p w14:paraId="6DFF9050" w14:textId="77777777" w:rsidR="001C3342" w:rsidRPr="00695C72" w:rsidRDefault="001C3342" w:rsidP="00AB1FA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77617EB" wp14:editId="36E1DF13">
                <wp:simplePos x="0" y="0"/>
                <wp:positionH relativeFrom="column">
                  <wp:posOffset>1270</wp:posOffset>
                </wp:positionH>
                <wp:positionV relativeFrom="paragraph">
                  <wp:posOffset>1817370</wp:posOffset>
                </wp:positionV>
                <wp:extent cx="276225" cy="281305"/>
                <wp:effectExtent l="0" t="0" r="28575" b="23495"/>
                <wp:wrapNone/>
                <wp:docPr id="133" name="Zone de text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13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ED17394" w14:textId="77777777" w:rsidR="001C3342" w:rsidRPr="00695C72" w:rsidRDefault="001C3342" w:rsidP="00AB1F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617EB" id="Zone de texte 133" o:spid="_x0000_s1057" type="#_x0000_t202" style="position:absolute;margin-left:.1pt;margin-top:143.1pt;width:21.75pt;height:22.1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" fillcolor="window" strokecolor="windowText" strokeweight=".5pt">
                <v:textbox>
                  <w:txbxContent>
                    <w:p w14:paraId="1ED17394" w14:textId="77777777" w:rsidR="001C3342" w:rsidRPr="00695C72" w:rsidRDefault="001C3342" w:rsidP="00AB1FA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FFB19D9" wp14:editId="1237AE07">
                <wp:simplePos x="0" y="0"/>
                <wp:positionH relativeFrom="column">
                  <wp:posOffset>5080</wp:posOffset>
                </wp:positionH>
                <wp:positionV relativeFrom="paragraph">
                  <wp:posOffset>2538095</wp:posOffset>
                </wp:positionV>
                <wp:extent cx="329565" cy="281305"/>
                <wp:effectExtent l="0" t="0" r="13335" b="23495"/>
                <wp:wrapNone/>
                <wp:docPr id="134" name="Zone de text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813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A0E5E34" w14:textId="77777777" w:rsidR="001C3342" w:rsidRPr="00695C72" w:rsidRDefault="001C3342" w:rsidP="00AB1F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B19D9" id="Zone de texte 134" o:spid="_x0000_s1058" type="#_x0000_t202" style="position:absolute;margin-left:.4pt;margin-top:199.85pt;width:25.95pt;height:22.1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" fillcolor="window" strokecolor="windowText" strokeweight=".5pt">
                <v:textbox>
                  <w:txbxContent>
                    <w:p w14:paraId="4A0E5E34" w14:textId="77777777" w:rsidR="001C3342" w:rsidRPr="00695C72" w:rsidRDefault="001C3342" w:rsidP="00AB1FA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158985D" wp14:editId="7D1BF903">
                <wp:simplePos x="0" y="0"/>
                <wp:positionH relativeFrom="column">
                  <wp:posOffset>0</wp:posOffset>
                </wp:positionH>
                <wp:positionV relativeFrom="paragraph">
                  <wp:posOffset>3181985</wp:posOffset>
                </wp:positionV>
                <wp:extent cx="329565" cy="281305"/>
                <wp:effectExtent l="0" t="0" r="13335" b="23495"/>
                <wp:wrapNone/>
                <wp:docPr id="149" name="Zone de text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813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6BC41F0" w14:textId="77777777" w:rsidR="001C3342" w:rsidRPr="00695C72" w:rsidRDefault="001C3342" w:rsidP="00AB1F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8985D" id="Zone de texte 149" o:spid="_x0000_s1059" type="#_x0000_t202" style="position:absolute;margin-left:0;margin-top:250.55pt;width:25.95pt;height:22.1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" fillcolor="window" strokecolor="windowText" strokeweight=".5pt">
                <v:textbox>
                  <w:txbxContent>
                    <w:p w14:paraId="66BC41F0" w14:textId="77777777" w:rsidR="001C3342" w:rsidRPr="00695C72" w:rsidRDefault="001C3342" w:rsidP="00AB1FA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87AF6F7" wp14:editId="352CEA51">
                <wp:simplePos x="0" y="0"/>
                <wp:positionH relativeFrom="column">
                  <wp:posOffset>4445</wp:posOffset>
                </wp:positionH>
                <wp:positionV relativeFrom="paragraph">
                  <wp:posOffset>3851275</wp:posOffset>
                </wp:positionV>
                <wp:extent cx="329565" cy="281305"/>
                <wp:effectExtent l="0" t="0" r="13335" b="23495"/>
                <wp:wrapNone/>
                <wp:docPr id="151" name="Zone de text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813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1819E5B" w14:textId="77777777" w:rsidR="001C3342" w:rsidRPr="00695C72" w:rsidRDefault="001C3342" w:rsidP="00AB1F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AF6F7" id="Zone de texte 151" o:spid="_x0000_s1060" type="#_x0000_t202" style="position:absolute;margin-left:.35pt;margin-top:303.25pt;width:25.95pt;height:22.1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" fillcolor="window" strokecolor="windowText" strokeweight=".5pt">
                <v:textbox>
                  <w:txbxContent>
                    <w:p w14:paraId="61819E5B" w14:textId="77777777" w:rsidR="001C3342" w:rsidRPr="00695C72" w:rsidRDefault="001C3342" w:rsidP="00AB1FA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F286B56" wp14:editId="1725F394">
                <wp:simplePos x="0" y="0"/>
                <wp:positionH relativeFrom="column">
                  <wp:posOffset>5080</wp:posOffset>
                </wp:positionH>
                <wp:positionV relativeFrom="paragraph">
                  <wp:posOffset>4571246</wp:posOffset>
                </wp:positionV>
                <wp:extent cx="329609" cy="281541"/>
                <wp:effectExtent l="0" t="0" r="13335" b="23495"/>
                <wp:wrapNone/>
                <wp:docPr id="152" name="Zone de text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09" cy="2815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96CCC02" w14:textId="77777777" w:rsidR="001C3342" w:rsidRPr="00695C72" w:rsidRDefault="001C3342" w:rsidP="00AB1F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86B56" id="Zone de texte 152" o:spid="_x0000_s1061" type="#_x0000_t202" style="position:absolute;margin-left:.4pt;margin-top:359.95pt;width:25.95pt;height:22.1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" fillcolor="window" strokecolor="windowText" strokeweight=".5pt">
                <v:textbox>
                  <w:txbxContent>
                    <w:p w14:paraId="096CCC02" w14:textId="77777777" w:rsidR="001C3342" w:rsidRPr="00695C72" w:rsidRDefault="001C3342" w:rsidP="00AB1FA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B7689FC" wp14:editId="50D744B6">
                <wp:simplePos x="0" y="0"/>
                <wp:positionH relativeFrom="column">
                  <wp:posOffset>590550</wp:posOffset>
                </wp:positionH>
                <wp:positionV relativeFrom="paragraph">
                  <wp:posOffset>4828540</wp:posOffset>
                </wp:positionV>
                <wp:extent cx="885825" cy="0"/>
                <wp:effectExtent l="0" t="76200" r="9525" b="95250"/>
                <wp:wrapNone/>
                <wp:docPr id="160" name="Connecteur droit avec flèch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3020B6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60" o:spid="_x0000_s1026" type="#_x0000_t32" style="position:absolute;margin-left:46.5pt;margin-top:380.2pt;width:69.75pt;height:0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" strokecolor="windowText" strokeweight="1.5pt">
                <v:stroke endarrow="block" joinstyle="miter"/>
              </v:shape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7E3FA14" wp14:editId="5BDEE979">
                <wp:simplePos x="0" y="0"/>
                <wp:positionH relativeFrom="column">
                  <wp:posOffset>4657725</wp:posOffset>
                </wp:positionH>
                <wp:positionV relativeFrom="paragraph">
                  <wp:posOffset>4580890</wp:posOffset>
                </wp:positionV>
                <wp:extent cx="1628775" cy="504825"/>
                <wp:effectExtent l="0" t="0" r="28575" b="28575"/>
                <wp:wrapNone/>
                <wp:docPr id="161" name="Zone de text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8884FC" w14:textId="77777777" w:rsidR="001C3342" w:rsidRDefault="001C3342" w:rsidP="00AB1FA3">
                            <w:r>
                              <w:t>………………………</w:t>
                            </w:r>
                          </w:p>
                          <w:p w14:paraId="4D6292BC" w14:textId="77777777" w:rsidR="001C3342" w:rsidRDefault="001C3342" w:rsidP="00AB1FA3">
                            <w:r>
                              <w:t>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3FA14" id="Zone de texte 161" o:spid="_x0000_s1062" type="#_x0000_t202" style="position:absolute;margin-left:366.75pt;margin-top:360.7pt;width:128.25pt;height:39.7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" fillcolor="window" strokeweight=".5pt">
                <v:textbox>
                  <w:txbxContent>
                    <w:p w14:paraId="618884FC" w14:textId="77777777" w:rsidR="001C3342" w:rsidRDefault="001C3342" w:rsidP="00AB1FA3">
                      <w:r>
                        <w:t>………………………</w:t>
                      </w:r>
                    </w:p>
                    <w:p w14:paraId="4D6292BC" w14:textId="77777777" w:rsidR="001C3342" w:rsidRDefault="001C3342" w:rsidP="00AB1FA3">
                      <w:r>
                        <w:t>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3464936" wp14:editId="3FD7FBAD">
                <wp:simplePos x="0" y="0"/>
                <wp:positionH relativeFrom="column">
                  <wp:posOffset>1476375</wp:posOffset>
                </wp:positionH>
                <wp:positionV relativeFrom="paragraph">
                  <wp:posOffset>4580890</wp:posOffset>
                </wp:positionV>
                <wp:extent cx="2305050" cy="504825"/>
                <wp:effectExtent l="0" t="0" r="19050" b="28575"/>
                <wp:wrapNone/>
                <wp:docPr id="162" name="Zone de text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5F3CA4" w14:textId="69A24E18" w:rsidR="001C3342" w:rsidRPr="006F2A66" w:rsidRDefault="001C3342" w:rsidP="006F2A66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F2A66">
                              <w:rPr>
                                <w:b/>
                                <w:sz w:val="22"/>
                                <w:szCs w:val="22"/>
                              </w:rPr>
                              <w:t xml:space="preserve">Déposer le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hayon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64936" id="Zone de texte 162" o:spid="_x0000_s1063" type="#_x0000_t202" style="position:absolute;margin-left:116.25pt;margin-top:360.7pt;width:181.5pt;height:39.7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" fillcolor="window" strokeweight=".5pt">
                <v:textbox>
                  <w:txbxContent>
                    <w:p w14:paraId="065F3CA4" w14:textId="69A24E18" w:rsidR="001C3342" w:rsidRPr="006F2A66" w:rsidRDefault="001C3342" w:rsidP="006F2A66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6F2A66">
                        <w:rPr>
                          <w:b/>
                          <w:sz w:val="22"/>
                          <w:szCs w:val="22"/>
                        </w:rPr>
                        <w:t xml:space="preserve">Déposer le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hayon</w:t>
                      </w:r>
                    </w:p>
                  </w:txbxContent>
                </v:textbox>
              </v:shape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A7A5957" wp14:editId="651861B2">
                <wp:simplePos x="0" y="0"/>
                <wp:positionH relativeFrom="column">
                  <wp:posOffset>1478915</wp:posOffset>
                </wp:positionH>
                <wp:positionV relativeFrom="paragraph">
                  <wp:posOffset>1069975</wp:posOffset>
                </wp:positionV>
                <wp:extent cx="2305050" cy="504825"/>
                <wp:effectExtent l="0" t="0" r="19050" b="28575"/>
                <wp:wrapNone/>
                <wp:docPr id="164" name="Zone de text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7AFA2B" w14:textId="772824EE" w:rsidR="001C3342" w:rsidRPr="00EC32F7" w:rsidRDefault="001C3342" w:rsidP="00AB1FA3">
                            <w:pPr>
                              <w:jc w:val="left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C32F7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Débrancher les connecteurs des mécanismes</w:t>
                            </w:r>
                            <w:r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A5957" id="Zone de texte 164" o:spid="_x0000_s1064" type="#_x0000_t202" style="position:absolute;margin-left:116.45pt;margin-top:84.25pt;width:181.5pt;height:39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" fillcolor="window" strokeweight=".5pt">
                <v:textbox>
                  <w:txbxContent>
                    <w:p w14:paraId="137AFA2B" w14:textId="772824EE" w:rsidR="001C3342" w:rsidRPr="00EC32F7" w:rsidRDefault="001C3342" w:rsidP="00AB1FA3">
                      <w:pPr>
                        <w:jc w:val="left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EC32F7">
                        <w:rPr>
                          <w:b/>
                          <w:color w:val="FF0000"/>
                          <w:sz w:val="22"/>
                          <w:szCs w:val="22"/>
                        </w:rPr>
                        <w:t>Débrancher les connecteurs des mécanismes</w:t>
                      </w:r>
                      <w:r>
                        <w:rPr>
                          <w:b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FBA220F" wp14:editId="7368D2C9">
                <wp:simplePos x="0" y="0"/>
                <wp:positionH relativeFrom="column">
                  <wp:posOffset>1478915</wp:posOffset>
                </wp:positionH>
                <wp:positionV relativeFrom="paragraph">
                  <wp:posOffset>355600</wp:posOffset>
                </wp:positionV>
                <wp:extent cx="2305050" cy="504825"/>
                <wp:effectExtent l="0" t="0" r="19050" b="28575"/>
                <wp:wrapNone/>
                <wp:docPr id="169" name="Zone de text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782DB1" w14:textId="2B7F3767" w:rsidR="001C3342" w:rsidRPr="00EC32F7" w:rsidRDefault="001C3342" w:rsidP="00AB1FA3">
                            <w:pPr>
                              <w:jc w:val="left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C32F7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époser : l</w:t>
                            </w:r>
                            <w:r w:rsidR="006F4BEE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a garniture du h</w:t>
                            </w:r>
                            <w:r w:rsidRPr="00EC32F7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ayon, 3</w:t>
                            </w:r>
                            <w:r w:rsidRPr="0017319E">
                              <w:rPr>
                                <w:b/>
                                <w:color w:val="FF0000"/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EC32F7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feu de stop</w:t>
                            </w:r>
                            <w:r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17DD037" w14:textId="77777777" w:rsidR="001C3342" w:rsidRDefault="001C3342" w:rsidP="00AB1FA3">
                            <w:r>
                              <w:t>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BA220F" id="_x0000_t202" coordsize="21600,21600" o:spt="202" path="m,l,21600r21600,l21600,xe">
                <v:stroke joinstyle="miter"/>
                <v:path gradientshapeok="t" o:connecttype="rect"/>
              </v:shapetype>
              <v:shape id="Zone de texte 169" o:spid="_x0000_s1065" type="#_x0000_t202" style="position:absolute;margin-left:116.45pt;margin-top:28pt;width:181.5pt;height:39.7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" fillcolor="window" strokeweight=".5pt">
                <v:textbox>
                  <w:txbxContent>
                    <w:p w14:paraId="64782DB1" w14:textId="2B7F3767" w:rsidR="001C3342" w:rsidRPr="00EC32F7" w:rsidRDefault="001C3342" w:rsidP="00AB1FA3">
                      <w:pPr>
                        <w:jc w:val="left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EC32F7">
                        <w:rPr>
                          <w:b/>
                          <w:color w:val="FF0000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b/>
                          <w:color w:val="FF0000"/>
                          <w:sz w:val="22"/>
                          <w:szCs w:val="22"/>
                        </w:rPr>
                        <w:t>époser : l</w:t>
                      </w:r>
                      <w:r w:rsidR="006F4BEE">
                        <w:rPr>
                          <w:b/>
                          <w:color w:val="FF0000"/>
                          <w:sz w:val="22"/>
                          <w:szCs w:val="22"/>
                        </w:rPr>
                        <w:t>a garniture du h</w:t>
                      </w:r>
                      <w:r w:rsidRPr="00EC32F7">
                        <w:rPr>
                          <w:b/>
                          <w:color w:val="FF0000"/>
                          <w:sz w:val="22"/>
                          <w:szCs w:val="22"/>
                        </w:rPr>
                        <w:t>ayon, 3</w:t>
                      </w:r>
                      <w:r w:rsidRPr="0017319E">
                        <w:rPr>
                          <w:b/>
                          <w:color w:val="FF0000"/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EC32F7">
                        <w:rPr>
                          <w:b/>
                          <w:color w:val="FF0000"/>
                          <w:sz w:val="22"/>
                          <w:szCs w:val="22"/>
                        </w:rPr>
                        <w:t xml:space="preserve"> feu de stop</w:t>
                      </w:r>
                      <w:r>
                        <w:rPr>
                          <w:b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14:paraId="717DD037" w14:textId="77777777" w:rsidR="001C3342" w:rsidRDefault="001C3342" w:rsidP="00AB1FA3">
                      <w:r>
                        <w:t>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22C312A" wp14:editId="176B6328">
                <wp:simplePos x="0" y="0"/>
                <wp:positionH relativeFrom="column">
                  <wp:posOffset>4660265</wp:posOffset>
                </wp:positionH>
                <wp:positionV relativeFrom="paragraph">
                  <wp:posOffset>365125</wp:posOffset>
                </wp:positionV>
                <wp:extent cx="1628775" cy="504825"/>
                <wp:effectExtent l="0" t="0" r="28575" b="28575"/>
                <wp:wrapNone/>
                <wp:docPr id="170" name="Zone de text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CDE49D" w14:textId="2865F04D" w:rsidR="001C3342" w:rsidRPr="00EC32F7" w:rsidRDefault="001C3342" w:rsidP="00AB1FA3">
                            <w:pPr>
                              <w:jc w:val="left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C32F7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Tournevis Torx 20</w:t>
                            </w:r>
                            <w:r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14:paraId="06C83781" w14:textId="77DB26AC" w:rsidR="001C3342" w:rsidRPr="00EC32F7" w:rsidRDefault="001C3342" w:rsidP="00AB1FA3">
                            <w:pPr>
                              <w:jc w:val="left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p</w:t>
                            </w:r>
                            <w:r w:rsidRPr="00EC32F7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ince à dégrafer</w:t>
                            </w:r>
                            <w:r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C312A" id="Zone de texte 170" o:spid="_x0000_s1066" type="#_x0000_t202" style="position:absolute;margin-left:366.95pt;margin-top:28.75pt;width:128.25pt;height:39.7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" fillcolor="window" strokeweight=".5pt">
                <v:textbox>
                  <w:txbxContent>
                    <w:p w14:paraId="45CDE49D" w14:textId="2865F04D" w:rsidR="001C3342" w:rsidRPr="00EC32F7" w:rsidRDefault="001C3342" w:rsidP="00AB1FA3">
                      <w:pPr>
                        <w:jc w:val="left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EC32F7">
                        <w:rPr>
                          <w:b/>
                          <w:color w:val="FF0000"/>
                          <w:sz w:val="22"/>
                          <w:szCs w:val="22"/>
                        </w:rPr>
                        <w:t xml:space="preserve">Tournevis </w:t>
                      </w:r>
                      <w:proofErr w:type="spellStart"/>
                      <w:r w:rsidRPr="00EC32F7">
                        <w:rPr>
                          <w:b/>
                          <w:color w:val="FF0000"/>
                          <w:sz w:val="22"/>
                          <w:szCs w:val="22"/>
                        </w:rPr>
                        <w:t>Torx</w:t>
                      </w:r>
                      <w:proofErr w:type="spellEnd"/>
                      <w:r w:rsidRPr="00EC32F7">
                        <w:rPr>
                          <w:b/>
                          <w:color w:val="FF0000"/>
                          <w:sz w:val="22"/>
                          <w:szCs w:val="22"/>
                        </w:rPr>
                        <w:t xml:space="preserve"> 20</w:t>
                      </w:r>
                      <w:r>
                        <w:rPr>
                          <w:b/>
                          <w:color w:val="FF0000"/>
                          <w:sz w:val="22"/>
                          <w:szCs w:val="22"/>
                        </w:rPr>
                        <w:t>,</w:t>
                      </w:r>
                    </w:p>
                    <w:p w14:paraId="06C83781" w14:textId="77DB26AC" w:rsidR="001C3342" w:rsidRPr="00EC32F7" w:rsidRDefault="001C3342" w:rsidP="00AB1FA3">
                      <w:pPr>
                        <w:jc w:val="left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b/>
                          <w:color w:val="FF0000"/>
                          <w:sz w:val="22"/>
                          <w:szCs w:val="22"/>
                        </w:rPr>
                        <w:t>p</w:t>
                      </w:r>
                      <w:r w:rsidRPr="00EC32F7">
                        <w:rPr>
                          <w:b/>
                          <w:color w:val="FF0000"/>
                          <w:sz w:val="22"/>
                          <w:szCs w:val="22"/>
                        </w:rPr>
                        <w:t>ince</w:t>
                      </w:r>
                      <w:proofErr w:type="gramEnd"/>
                      <w:r w:rsidRPr="00EC32F7">
                        <w:rPr>
                          <w:b/>
                          <w:color w:val="FF0000"/>
                          <w:sz w:val="22"/>
                          <w:szCs w:val="22"/>
                        </w:rPr>
                        <w:t xml:space="preserve"> à dégrafer</w:t>
                      </w:r>
                      <w:r>
                        <w:rPr>
                          <w:b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AEA02B3" wp14:editId="0DC7AC02">
                <wp:simplePos x="0" y="0"/>
                <wp:positionH relativeFrom="column">
                  <wp:posOffset>1478915</wp:posOffset>
                </wp:positionH>
                <wp:positionV relativeFrom="paragraph">
                  <wp:posOffset>1765300</wp:posOffset>
                </wp:positionV>
                <wp:extent cx="2305050" cy="504825"/>
                <wp:effectExtent l="0" t="0" r="19050" b="28575"/>
                <wp:wrapNone/>
                <wp:docPr id="171" name="Zone de text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426338" w14:textId="17B3C9C0" w:rsidR="001C3342" w:rsidRPr="00EC32F7" w:rsidRDefault="001C3342" w:rsidP="00AB1FA3">
                            <w:pPr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C32F7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Dégrafer et écarter le faisceau électrique du </w:t>
                            </w:r>
                            <w:r w:rsidR="006F4BEE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v</w:t>
                            </w:r>
                            <w:r w:rsidRPr="00EC32F7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olet AR</w:t>
                            </w:r>
                            <w:r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A02B3" id="Zone de texte 171" o:spid="_x0000_s1067" type="#_x0000_t202" style="position:absolute;margin-left:116.45pt;margin-top:139pt;width:181.5pt;height:39.7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" fillcolor="window" strokeweight=".5pt">
                <v:textbox>
                  <w:txbxContent>
                    <w:p w14:paraId="62426338" w14:textId="17B3C9C0" w:rsidR="001C3342" w:rsidRPr="00EC32F7" w:rsidRDefault="001C3342" w:rsidP="00AB1FA3">
                      <w:pPr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EC32F7">
                        <w:rPr>
                          <w:b/>
                          <w:color w:val="FF0000"/>
                          <w:sz w:val="22"/>
                          <w:szCs w:val="22"/>
                        </w:rPr>
                        <w:t xml:space="preserve">Dégrafer et écarter le faisceau électrique du </w:t>
                      </w:r>
                      <w:r w:rsidR="006F4BEE">
                        <w:rPr>
                          <w:b/>
                          <w:color w:val="FF0000"/>
                          <w:sz w:val="22"/>
                          <w:szCs w:val="22"/>
                        </w:rPr>
                        <w:t>v</w:t>
                      </w:r>
                      <w:r w:rsidRPr="00EC32F7">
                        <w:rPr>
                          <w:b/>
                          <w:color w:val="FF0000"/>
                          <w:sz w:val="22"/>
                          <w:szCs w:val="22"/>
                        </w:rPr>
                        <w:t>olet AR</w:t>
                      </w:r>
                      <w:r>
                        <w:rPr>
                          <w:b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E526FF5" wp14:editId="401E7E3A">
                <wp:simplePos x="0" y="0"/>
                <wp:positionH relativeFrom="column">
                  <wp:posOffset>1478915</wp:posOffset>
                </wp:positionH>
                <wp:positionV relativeFrom="paragraph">
                  <wp:posOffset>2460625</wp:posOffset>
                </wp:positionV>
                <wp:extent cx="2305050" cy="581025"/>
                <wp:effectExtent l="0" t="0" r="19050" b="28575"/>
                <wp:wrapNone/>
                <wp:docPr id="173" name="Zone de text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8F39BD" w14:textId="4F93A1A1" w:rsidR="001C3342" w:rsidRPr="00EC32F7" w:rsidRDefault="001C3342" w:rsidP="00AB1FA3">
                            <w:pPr>
                              <w:jc w:val="left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C32F7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Tirer le faisceau électrique et le tuyau du lave-vitre dans les passages du hayon</w:t>
                            </w:r>
                            <w:r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26FF5" id="Zone de texte 173" o:spid="_x0000_s1068" type="#_x0000_t202" style="position:absolute;margin-left:116.45pt;margin-top:193.75pt;width:181.5pt;height:45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" fillcolor="window" strokeweight=".5pt">
                <v:textbox>
                  <w:txbxContent>
                    <w:p w14:paraId="1F8F39BD" w14:textId="4F93A1A1" w:rsidR="001C3342" w:rsidRPr="00EC32F7" w:rsidRDefault="001C3342" w:rsidP="00AB1FA3">
                      <w:pPr>
                        <w:jc w:val="left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EC32F7">
                        <w:rPr>
                          <w:b/>
                          <w:color w:val="FF0000"/>
                          <w:sz w:val="22"/>
                          <w:szCs w:val="22"/>
                        </w:rPr>
                        <w:t>Tirer le faisceau électrique et le tuyau du lave-vitre dans les passages du hayon</w:t>
                      </w:r>
                      <w:r>
                        <w:rPr>
                          <w:b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7007BC4" wp14:editId="6CDD4511">
                <wp:simplePos x="0" y="0"/>
                <wp:positionH relativeFrom="column">
                  <wp:posOffset>1478915</wp:posOffset>
                </wp:positionH>
                <wp:positionV relativeFrom="paragraph">
                  <wp:posOffset>3165475</wp:posOffset>
                </wp:positionV>
                <wp:extent cx="2305050" cy="504825"/>
                <wp:effectExtent l="0" t="0" r="19050" b="28575"/>
                <wp:wrapNone/>
                <wp:docPr id="174" name="Zone de text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2EB3CE" w14:textId="03DAFF87" w:rsidR="001C3342" w:rsidRPr="00EC32F7" w:rsidRDefault="001C3342" w:rsidP="00AB1FA3">
                            <w:pPr>
                              <w:jc w:val="left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C32F7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Désaccoupler les vérins du hayon</w:t>
                            </w:r>
                            <w:r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07BC4" id="Zone de texte 174" o:spid="_x0000_s1069" type="#_x0000_t202" style="position:absolute;margin-left:116.45pt;margin-top:249.25pt;width:181.5pt;height:39.7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" fillcolor="window" strokeweight=".5pt">
                <v:textbox>
                  <w:txbxContent>
                    <w:p w14:paraId="1F2EB3CE" w14:textId="03DAFF87" w:rsidR="001C3342" w:rsidRPr="00EC32F7" w:rsidRDefault="001C3342" w:rsidP="00AB1FA3">
                      <w:pPr>
                        <w:jc w:val="left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EC32F7">
                        <w:rPr>
                          <w:b/>
                          <w:color w:val="FF0000"/>
                          <w:sz w:val="22"/>
                          <w:szCs w:val="22"/>
                        </w:rPr>
                        <w:t>Désaccoupler les vérins du hayon</w:t>
                      </w:r>
                      <w:r>
                        <w:rPr>
                          <w:b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7BDFCB5" wp14:editId="70A75830">
                <wp:simplePos x="0" y="0"/>
                <wp:positionH relativeFrom="column">
                  <wp:posOffset>1478915</wp:posOffset>
                </wp:positionH>
                <wp:positionV relativeFrom="paragraph">
                  <wp:posOffset>3870325</wp:posOffset>
                </wp:positionV>
                <wp:extent cx="2305050" cy="504825"/>
                <wp:effectExtent l="0" t="0" r="19050" b="28575"/>
                <wp:wrapNone/>
                <wp:docPr id="175" name="Zone de text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F0CF9D" w14:textId="15F61B9B" w:rsidR="001C3342" w:rsidRPr="00EC32F7" w:rsidRDefault="001C3342" w:rsidP="00AB1FA3">
                            <w:pPr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C32F7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Déposer les vis de fixations de la charnière</w:t>
                            </w:r>
                            <w:r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DFCB5" id="Zone de texte 175" o:spid="_x0000_s1070" type="#_x0000_t202" style="position:absolute;margin-left:116.45pt;margin-top:304.75pt;width:181.5pt;height:39.7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" fillcolor="window" strokeweight=".5pt">
                <v:textbox>
                  <w:txbxContent>
                    <w:p w14:paraId="78F0CF9D" w14:textId="15F61B9B" w:rsidR="001C3342" w:rsidRPr="00EC32F7" w:rsidRDefault="001C3342" w:rsidP="00AB1FA3">
                      <w:pPr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EC32F7">
                        <w:rPr>
                          <w:b/>
                          <w:color w:val="FF0000"/>
                          <w:sz w:val="22"/>
                          <w:szCs w:val="22"/>
                        </w:rPr>
                        <w:t>Déposer les vis de fixations de la charnière</w:t>
                      </w:r>
                      <w:r>
                        <w:rPr>
                          <w:b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6CF7C2F" wp14:editId="5EEF0F7D">
                <wp:simplePos x="0" y="0"/>
                <wp:positionH relativeFrom="column">
                  <wp:posOffset>4660265</wp:posOffset>
                </wp:positionH>
                <wp:positionV relativeFrom="paragraph">
                  <wp:posOffset>1069975</wp:posOffset>
                </wp:positionV>
                <wp:extent cx="1628775" cy="504825"/>
                <wp:effectExtent l="0" t="0" r="28575" b="28575"/>
                <wp:wrapNone/>
                <wp:docPr id="176" name="Zone de text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8CFBE1" w14:textId="77777777" w:rsidR="001C3342" w:rsidRDefault="001C3342" w:rsidP="00AB1FA3">
                            <w:r>
                              <w:t>………………………</w:t>
                            </w:r>
                          </w:p>
                          <w:p w14:paraId="0BA7B2B8" w14:textId="77777777" w:rsidR="001C3342" w:rsidRDefault="001C3342" w:rsidP="00AB1FA3">
                            <w:r>
                              <w:t>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F7C2F" id="Zone de texte 176" o:spid="_x0000_s1071" type="#_x0000_t202" style="position:absolute;margin-left:366.95pt;margin-top:84.25pt;width:128.25pt;height:39.7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" fillcolor="window" strokeweight=".5pt">
                <v:textbox>
                  <w:txbxContent>
                    <w:p w14:paraId="108CFBE1" w14:textId="77777777" w:rsidR="001C3342" w:rsidRDefault="001C3342" w:rsidP="00AB1FA3">
                      <w:r>
                        <w:t>………………………</w:t>
                      </w:r>
                    </w:p>
                    <w:p w14:paraId="0BA7B2B8" w14:textId="77777777" w:rsidR="001C3342" w:rsidRDefault="001C3342" w:rsidP="00AB1FA3">
                      <w:r>
                        <w:t>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187E93E" wp14:editId="1432178A">
                <wp:simplePos x="0" y="0"/>
                <wp:positionH relativeFrom="column">
                  <wp:posOffset>4660265</wp:posOffset>
                </wp:positionH>
                <wp:positionV relativeFrom="paragraph">
                  <wp:posOffset>1765300</wp:posOffset>
                </wp:positionV>
                <wp:extent cx="1628775" cy="504825"/>
                <wp:effectExtent l="0" t="0" r="28575" b="28575"/>
                <wp:wrapNone/>
                <wp:docPr id="177" name="Zone de text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417F4E" w14:textId="77777777" w:rsidR="001C3342" w:rsidRDefault="001C3342" w:rsidP="00AB1FA3">
                            <w:r>
                              <w:t>………………………</w:t>
                            </w:r>
                          </w:p>
                          <w:p w14:paraId="66BDA8FA" w14:textId="77777777" w:rsidR="001C3342" w:rsidRDefault="001C3342" w:rsidP="00AB1FA3">
                            <w:r>
                              <w:t>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7E93E" id="Zone de texte 177" o:spid="_x0000_s1072" type="#_x0000_t202" style="position:absolute;margin-left:366.95pt;margin-top:139pt;width:128.25pt;height:39.7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" fillcolor="window" strokeweight=".5pt">
                <v:textbox>
                  <w:txbxContent>
                    <w:p w14:paraId="37417F4E" w14:textId="77777777" w:rsidR="001C3342" w:rsidRDefault="001C3342" w:rsidP="00AB1FA3">
                      <w:r>
                        <w:t>………………………</w:t>
                      </w:r>
                    </w:p>
                    <w:p w14:paraId="66BDA8FA" w14:textId="77777777" w:rsidR="001C3342" w:rsidRDefault="001C3342" w:rsidP="00AB1FA3">
                      <w:r>
                        <w:t>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8509EF9" wp14:editId="60BDB68A">
                <wp:simplePos x="0" y="0"/>
                <wp:positionH relativeFrom="column">
                  <wp:posOffset>4660265</wp:posOffset>
                </wp:positionH>
                <wp:positionV relativeFrom="paragraph">
                  <wp:posOffset>2470150</wp:posOffset>
                </wp:positionV>
                <wp:extent cx="1628775" cy="504825"/>
                <wp:effectExtent l="0" t="0" r="28575" b="28575"/>
                <wp:wrapNone/>
                <wp:docPr id="178" name="Zone de text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C79453" w14:textId="77777777" w:rsidR="001C3342" w:rsidRDefault="001C3342" w:rsidP="00AB1FA3">
                            <w:r>
                              <w:t>………………………</w:t>
                            </w:r>
                          </w:p>
                          <w:p w14:paraId="26923A20" w14:textId="77777777" w:rsidR="001C3342" w:rsidRDefault="001C3342" w:rsidP="00AB1FA3">
                            <w:r>
                              <w:t>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09EF9" id="Zone de texte 178" o:spid="_x0000_s1073" type="#_x0000_t202" style="position:absolute;margin-left:366.95pt;margin-top:194.5pt;width:128.25pt;height:39.7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" fillcolor="window" strokeweight=".5pt">
                <v:textbox>
                  <w:txbxContent>
                    <w:p w14:paraId="7FC79453" w14:textId="77777777" w:rsidR="001C3342" w:rsidRDefault="001C3342" w:rsidP="00AB1FA3">
                      <w:r>
                        <w:t>………………………</w:t>
                      </w:r>
                    </w:p>
                    <w:p w14:paraId="26923A20" w14:textId="77777777" w:rsidR="001C3342" w:rsidRDefault="001C3342" w:rsidP="00AB1FA3">
                      <w:r>
                        <w:t>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C1DC9AF" wp14:editId="3F294E37">
                <wp:simplePos x="0" y="0"/>
                <wp:positionH relativeFrom="column">
                  <wp:posOffset>4660265</wp:posOffset>
                </wp:positionH>
                <wp:positionV relativeFrom="paragraph">
                  <wp:posOffset>3175000</wp:posOffset>
                </wp:positionV>
                <wp:extent cx="1628775" cy="504825"/>
                <wp:effectExtent l="0" t="0" r="28575" b="28575"/>
                <wp:wrapNone/>
                <wp:docPr id="179" name="Zone de text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59B0E8" w14:textId="32375975" w:rsidR="001C3342" w:rsidRPr="00EC32F7" w:rsidRDefault="001C3342" w:rsidP="00AB1FA3">
                            <w:pPr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C32F7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Tournevis plat</w:t>
                            </w:r>
                            <w:r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DC9AF" id="Zone de texte 179" o:spid="_x0000_s1074" type="#_x0000_t202" style="position:absolute;margin-left:366.95pt;margin-top:250pt;width:128.25pt;height:39.7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" fillcolor="window" strokeweight=".5pt">
                <v:textbox>
                  <w:txbxContent>
                    <w:p w14:paraId="1159B0E8" w14:textId="32375975" w:rsidR="001C3342" w:rsidRPr="00EC32F7" w:rsidRDefault="001C3342" w:rsidP="00AB1FA3">
                      <w:pPr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EC32F7">
                        <w:rPr>
                          <w:b/>
                          <w:color w:val="FF0000"/>
                          <w:sz w:val="22"/>
                          <w:szCs w:val="22"/>
                        </w:rPr>
                        <w:t>Tournevis plat</w:t>
                      </w:r>
                      <w:r>
                        <w:rPr>
                          <w:b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517C631" wp14:editId="2EAA6A39">
                <wp:simplePos x="0" y="0"/>
                <wp:positionH relativeFrom="column">
                  <wp:posOffset>4660265</wp:posOffset>
                </wp:positionH>
                <wp:positionV relativeFrom="paragraph">
                  <wp:posOffset>3870325</wp:posOffset>
                </wp:positionV>
                <wp:extent cx="1628775" cy="504825"/>
                <wp:effectExtent l="0" t="0" r="28575" b="28575"/>
                <wp:wrapNone/>
                <wp:docPr id="180" name="Zone de text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027168" w14:textId="2C8E9ABE" w:rsidR="001C3342" w:rsidRPr="00EC32F7" w:rsidRDefault="001C3342" w:rsidP="00AB1FA3">
                            <w:pPr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C32F7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Clé de 13</w:t>
                            </w:r>
                            <w:r w:rsidR="006F4BEE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C32F7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mm (plate ou mixte)</w:t>
                            </w:r>
                            <w:r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7C631" id="Zone de texte 180" o:spid="_x0000_s1075" type="#_x0000_t202" style="position:absolute;margin-left:366.95pt;margin-top:304.75pt;width:128.25pt;height:39.7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" fillcolor="window" strokeweight=".5pt">
                <v:textbox>
                  <w:txbxContent>
                    <w:p w14:paraId="30027168" w14:textId="2C8E9ABE" w:rsidR="001C3342" w:rsidRPr="00EC32F7" w:rsidRDefault="001C3342" w:rsidP="00AB1FA3">
                      <w:pPr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EC32F7">
                        <w:rPr>
                          <w:b/>
                          <w:color w:val="FF0000"/>
                          <w:sz w:val="22"/>
                          <w:szCs w:val="22"/>
                        </w:rPr>
                        <w:t>Clé de 13</w:t>
                      </w:r>
                      <w:r w:rsidR="006F4BEE">
                        <w:rPr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EC32F7">
                        <w:rPr>
                          <w:b/>
                          <w:color w:val="FF0000"/>
                          <w:sz w:val="22"/>
                          <w:szCs w:val="22"/>
                        </w:rPr>
                        <w:t>mm (plate ou mixte)</w:t>
                      </w:r>
                      <w:r>
                        <w:rPr>
                          <w:b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6353849" wp14:editId="2932F602">
                <wp:simplePos x="0" y="0"/>
                <wp:positionH relativeFrom="column">
                  <wp:posOffset>583565</wp:posOffset>
                </wp:positionH>
                <wp:positionV relativeFrom="paragraph">
                  <wp:posOffset>641350</wp:posOffset>
                </wp:positionV>
                <wp:extent cx="885825" cy="0"/>
                <wp:effectExtent l="0" t="76200" r="9525" b="95250"/>
                <wp:wrapNone/>
                <wp:docPr id="181" name="Connecteur droit avec flèch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FF3CB78" id="Connecteur droit avec flèche 181" o:spid="_x0000_s1026" type="#_x0000_t32" style="position:absolute;margin-left:45.95pt;margin-top:50.5pt;width:69.75pt;height:0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" strokecolor="windowText" strokeweight="1.5pt">
                <v:stroke endarrow="block" joinstyle="miter"/>
              </v:shape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EA7E067" wp14:editId="231466F9">
                <wp:simplePos x="0" y="0"/>
                <wp:positionH relativeFrom="column">
                  <wp:posOffset>583565</wp:posOffset>
                </wp:positionH>
                <wp:positionV relativeFrom="paragraph">
                  <wp:posOffset>1308100</wp:posOffset>
                </wp:positionV>
                <wp:extent cx="885825" cy="0"/>
                <wp:effectExtent l="0" t="76200" r="9525" b="95250"/>
                <wp:wrapNone/>
                <wp:docPr id="182" name="Connecteur droit avec flèch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B1E44AB" id="Connecteur droit avec flèche 182" o:spid="_x0000_s1026" type="#_x0000_t32" style="position:absolute;margin-left:45.95pt;margin-top:103pt;width:69.75pt;height:0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" strokecolor="windowText" strokeweight="1.5pt">
                <v:stroke endarrow="block" joinstyle="miter"/>
              </v:shape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83CE7D6" wp14:editId="60BF136E">
                <wp:simplePos x="0" y="0"/>
                <wp:positionH relativeFrom="column">
                  <wp:posOffset>583565</wp:posOffset>
                </wp:positionH>
                <wp:positionV relativeFrom="paragraph">
                  <wp:posOffset>2003425</wp:posOffset>
                </wp:positionV>
                <wp:extent cx="885825" cy="0"/>
                <wp:effectExtent l="0" t="76200" r="9525" b="95250"/>
                <wp:wrapNone/>
                <wp:docPr id="183" name="Connecteur droit avec flèch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681DB68" id="Connecteur droit avec flèche 183" o:spid="_x0000_s1026" type="#_x0000_t32" style="position:absolute;margin-left:45.95pt;margin-top:157.75pt;width:69.75pt;height:0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" strokecolor="windowText" strokeweight="1.5pt">
                <v:stroke endarrow="block" joinstyle="miter"/>
              </v:shape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2222548" wp14:editId="1D594CE9">
                <wp:simplePos x="0" y="0"/>
                <wp:positionH relativeFrom="column">
                  <wp:posOffset>593090</wp:posOffset>
                </wp:positionH>
                <wp:positionV relativeFrom="paragraph">
                  <wp:posOffset>2717800</wp:posOffset>
                </wp:positionV>
                <wp:extent cx="885825" cy="0"/>
                <wp:effectExtent l="0" t="76200" r="9525" b="95250"/>
                <wp:wrapNone/>
                <wp:docPr id="184" name="Connecteur droit avec flèch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063242F" id="Connecteur droit avec flèche 184" o:spid="_x0000_s1026" type="#_x0000_t32" style="position:absolute;margin-left:46.7pt;margin-top:214pt;width:69.75pt;height:0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" strokecolor="windowText" strokeweight="1.5pt">
                <v:stroke endarrow="block" joinstyle="miter"/>
              </v:shape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320E08A" wp14:editId="05E85A58">
                <wp:simplePos x="0" y="0"/>
                <wp:positionH relativeFrom="column">
                  <wp:posOffset>583565</wp:posOffset>
                </wp:positionH>
                <wp:positionV relativeFrom="paragraph">
                  <wp:posOffset>3394075</wp:posOffset>
                </wp:positionV>
                <wp:extent cx="885825" cy="0"/>
                <wp:effectExtent l="0" t="76200" r="9525" b="95250"/>
                <wp:wrapNone/>
                <wp:docPr id="185" name="Connecteur droit avec flèch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4DEF162" id="Connecteur droit avec flèche 185" o:spid="_x0000_s1026" type="#_x0000_t32" style="position:absolute;margin-left:45.95pt;margin-top:267.25pt;width:69.75pt;height:0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" strokecolor="windowText" strokeweight="1.5pt">
                <v:stroke endarrow="block" joinstyle="miter"/>
              </v:shape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BD35F09" wp14:editId="3DDE9153">
                <wp:simplePos x="0" y="0"/>
                <wp:positionH relativeFrom="column">
                  <wp:posOffset>593090</wp:posOffset>
                </wp:positionH>
                <wp:positionV relativeFrom="paragraph">
                  <wp:posOffset>4070350</wp:posOffset>
                </wp:positionV>
                <wp:extent cx="885825" cy="0"/>
                <wp:effectExtent l="0" t="76200" r="9525" b="95250"/>
                <wp:wrapNone/>
                <wp:docPr id="186" name="Connecteur droit avec flèch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10AECDC" id="Connecteur droit avec flèche 186" o:spid="_x0000_s1026" type="#_x0000_t32" style="position:absolute;margin-left:46.7pt;margin-top:320.5pt;width:69.75pt;height:0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" strokecolor="windowText" strokeweight="1.5pt">
                <v:stroke endarrow="block" joinstyle="miter"/>
              </v:shape>
            </w:pict>
          </mc:Fallback>
        </mc:AlternateContent>
      </w:r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DBF7190" wp14:editId="1E79EF34">
                <wp:simplePos x="0" y="0"/>
                <wp:positionH relativeFrom="column">
                  <wp:posOffset>4212590</wp:posOffset>
                </wp:positionH>
                <wp:positionV relativeFrom="paragraph">
                  <wp:posOffset>355600</wp:posOffset>
                </wp:positionV>
                <wp:extent cx="0" cy="4124325"/>
                <wp:effectExtent l="0" t="0" r="38100" b="9525"/>
                <wp:wrapNone/>
                <wp:docPr id="187" name="Connecteur droit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2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5B1B1631" id="Connecteur droit 187" o:spid="_x0000_s1026" style="position:absolute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7pt,28pt" to="331.7pt,3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" strokecolor="windowText" strokeweight="1.5pt">
                <v:stroke dashstyle="dash" joinstyle="miter"/>
              </v:line>
            </w:pict>
          </mc:Fallback>
        </mc:AlternateContent>
      </w:r>
    </w:p>
    <w:p w14:paraId="0D847585" w14:textId="77777777" w:rsidR="00AB1FA3" w:rsidRDefault="00AB1FA3" w:rsidP="00AB1FA3"/>
    <w:p w14:paraId="2D9D2CD6" w14:textId="77777777" w:rsidR="00AB1FA3" w:rsidRDefault="00AB1FA3" w:rsidP="00AB1FA3"/>
    <w:p w14:paraId="01CDC618" w14:textId="77777777" w:rsidR="00AB1FA3" w:rsidRDefault="00AB1FA3" w:rsidP="00AB1FA3"/>
    <w:p w14:paraId="4E352A9C" w14:textId="77777777" w:rsidR="00AB1FA3" w:rsidRDefault="00AB1FA3" w:rsidP="00AB1FA3"/>
    <w:p w14:paraId="68B07CBC" w14:textId="77777777" w:rsidR="00AB1FA3" w:rsidRDefault="00AB1FA3" w:rsidP="00AB1FA3"/>
    <w:p w14:paraId="55AE35E0" w14:textId="77777777" w:rsidR="00AB1FA3" w:rsidRDefault="00AB1FA3" w:rsidP="00AB1FA3"/>
    <w:p w14:paraId="1755BCB3" w14:textId="77777777" w:rsidR="00AB1FA3" w:rsidRDefault="00AB1FA3" w:rsidP="00AB1FA3"/>
    <w:p w14:paraId="4F34EF33" w14:textId="77777777" w:rsidR="00AB1FA3" w:rsidRDefault="00AB1FA3" w:rsidP="00AB1FA3"/>
    <w:p w14:paraId="3CC95F01" w14:textId="77777777" w:rsidR="00AB1FA3" w:rsidRDefault="00AB1FA3" w:rsidP="00AB1FA3"/>
    <w:p w14:paraId="144E7D49" w14:textId="77777777" w:rsidR="00AB1FA3" w:rsidRDefault="00AB1FA3" w:rsidP="00AB1FA3"/>
    <w:p w14:paraId="22291DC8" w14:textId="77777777" w:rsidR="00AB1FA3" w:rsidRDefault="00AB1FA3" w:rsidP="00AB1FA3"/>
    <w:p w14:paraId="1E684758" w14:textId="77777777" w:rsidR="00AB1FA3" w:rsidRDefault="00AB1FA3" w:rsidP="00AB1FA3"/>
    <w:p w14:paraId="2185AB99" w14:textId="77777777" w:rsidR="00AB1FA3" w:rsidRDefault="00AB1FA3" w:rsidP="00AB1FA3"/>
    <w:p w14:paraId="2014E201" w14:textId="77777777" w:rsidR="00AB1FA3" w:rsidRDefault="00AB1FA3" w:rsidP="00AB1FA3"/>
    <w:p w14:paraId="5C2EF689" w14:textId="77777777" w:rsidR="00AB1FA3" w:rsidRDefault="00AB1FA3" w:rsidP="00AB1FA3"/>
    <w:p w14:paraId="10B4CC20" w14:textId="77777777" w:rsidR="00AB1FA3" w:rsidRDefault="00AB1FA3" w:rsidP="00AB1FA3"/>
    <w:p w14:paraId="03079FC0" w14:textId="77777777" w:rsidR="00AB1FA3" w:rsidRDefault="00AB1FA3" w:rsidP="00AB1FA3"/>
    <w:p w14:paraId="56883E19" w14:textId="77777777" w:rsidR="00AB1FA3" w:rsidRDefault="00AB1FA3" w:rsidP="00AB1FA3"/>
    <w:p w14:paraId="43C32B83" w14:textId="77777777" w:rsidR="00AB1FA3" w:rsidRDefault="00AB1FA3" w:rsidP="00AB1FA3"/>
    <w:p w14:paraId="316916AF" w14:textId="77777777" w:rsidR="00AB1FA3" w:rsidRDefault="00AB1FA3" w:rsidP="00AB1FA3"/>
    <w:p w14:paraId="2798061A" w14:textId="77777777" w:rsidR="00AB1FA3" w:rsidRDefault="00AB1FA3" w:rsidP="00AB1FA3"/>
    <w:p w14:paraId="0E2ED4B6" w14:textId="77777777" w:rsidR="00AB1FA3" w:rsidRDefault="00AB1FA3" w:rsidP="00AB1FA3"/>
    <w:p w14:paraId="35A3059C" w14:textId="77777777" w:rsidR="00AB1FA3" w:rsidRDefault="00AB1FA3" w:rsidP="00AB1FA3"/>
    <w:p w14:paraId="4A1B140D" w14:textId="77777777" w:rsidR="00AB1FA3" w:rsidRDefault="00AB1FA3" w:rsidP="00AB1FA3"/>
    <w:p w14:paraId="0BDD2386" w14:textId="77777777" w:rsidR="00AB1FA3" w:rsidRDefault="00AB1FA3" w:rsidP="00AB1FA3"/>
    <w:p w14:paraId="3DA87544" w14:textId="77777777" w:rsidR="00AB1FA3" w:rsidRDefault="00AB1FA3" w:rsidP="00AB1FA3"/>
    <w:p w14:paraId="02A78447" w14:textId="77777777" w:rsidR="00AB1FA3" w:rsidRDefault="00AB1FA3" w:rsidP="00AB1FA3"/>
    <w:p w14:paraId="6F8A51B6" w14:textId="77777777" w:rsidR="00AB1FA3" w:rsidRDefault="00AB1FA3" w:rsidP="00AB1FA3"/>
    <w:p w14:paraId="286D9C9F" w14:textId="77777777" w:rsidR="00AB1FA3" w:rsidRDefault="00AB1FA3" w:rsidP="00AB1FA3"/>
    <w:p w14:paraId="101E40BA" w14:textId="77777777" w:rsidR="00AB1FA3" w:rsidRDefault="00AB1FA3" w:rsidP="00AB1FA3"/>
    <w:p w14:paraId="73A5E58D" w14:textId="77777777" w:rsidR="00AB1FA3" w:rsidRDefault="00AB1FA3" w:rsidP="00AB1FA3"/>
    <w:p w14:paraId="3E644517" w14:textId="317349B1" w:rsidR="00AB1FA3" w:rsidRDefault="0094080A" w:rsidP="00AB1FA3">
      <w:r w:rsidRPr="003A05B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A85A888" wp14:editId="31619AC0">
                <wp:simplePos x="0" y="0"/>
                <wp:positionH relativeFrom="column">
                  <wp:posOffset>69215</wp:posOffset>
                </wp:positionH>
                <wp:positionV relativeFrom="paragraph">
                  <wp:posOffset>31115</wp:posOffset>
                </wp:positionV>
                <wp:extent cx="1019175" cy="502920"/>
                <wp:effectExtent l="0" t="0" r="28575" b="11430"/>
                <wp:wrapNone/>
                <wp:docPr id="153" name="Zone de text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5029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8520AC" w14:textId="71ACCFCC" w:rsidR="001C3342" w:rsidRDefault="001C3342" w:rsidP="00AB1FA3">
                            <w:pPr>
                              <w:jc w:val="center"/>
                            </w:pPr>
                            <w:r>
                              <w:t>Volet AR</w:t>
                            </w:r>
                          </w:p>
                          <w:p w14:paraId="0DACC35E" w14:textId="1D801D12" w:rsidR="001C3342" w:rsidRDefault="001C3342" w:rsidP="00AB1FA3">
                            <w:pPr>
                              <w:jc w:val="center"/>
                            </w:pPr>
                            <w:r>
                              <w:t>(hayon)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5A888" id="Zone de texte 153" o:spid="_x0000_s1076" type="#_x0000_t202" style="position:absolute;left:0;text-align:left;margin-left:5.45pt;margin-top:2.45pt;width:80.25pt;height:39.6pt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" fillcolor="#bfbfbf" strokeweight=".5pt">
                <v:textbox>
                  <w:txbxContent>
                    <w:p w14:paraId="4A8520AC" w14:textId="71ACCFCC" w:rsidR="001C3342" w:rsidRDefault="001C3342" w:rsidP="00AB1FA3">
                      <w:pPr>
                        <w:jc w:val="center"/>
                      </w:pPr>
                      <w:r>
                        <w:t>Volet AR</w:t>
                      </w:r>
                    </w:p>
                    <w:p w14:paraId="0DACC35E" w14:textId="1D801D12" w:rsidR="001C3342" w:rsidRDefault="001C3342" w:rsidP="00AB1FA3">
                      <w:pPr>
                        <w:jc w:val="center"/>
                      </w:pPr>
                      <w:r>
                        <w:t>(</w:t>
                      </w:r>
                      <w:proofErr w:type="gramStart"/>
                      <w:r>
                        <w:t>hayon</w:t>
                      </w:r>
                      <w:proofErr w:type="gram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7BB485E" w14:textId="77777777" w:rsidR="00AB1FA3" w:rsidRDefault="00AB1FA3" w:rsidP="00AB1FA3"/>
    <w:p w14:paraId="56D3FCCA" w14:textId="77777777" w:rsidR="00AB1FA3" w:rsidRDefault="00AB1FA3" w:rsidP="00AB1FA3">
      <w:pPr>
        <w:jc w:val="left"/>
      </w:pPr>
      <w:r>
        <w:br w:type="page"/>
      </w:r>
    </w:p>
    <w:p w14:paraId="3BAB33CD" w14:textId="77777777" w:rsidR="00A16FFB" w:rsidRDefault="00A16FFB" w:rsidP="00CC5D0B"/>
    <w:p w14:paraId="474675D0" w14:textId="262788CB" w:rsidR="00CC5D0B" w:rsidRDefault="00E664C8" w:rsidP="00CC5D0B">
      <w:bookmarkStart w:id="1" w:name="_Hlk120126073"/>
      <w:r>
        <w:t>Le</w:t>
      </w:r>
      <w:r w:rsidRPr="00894273">
        <w:t xml:space="preserve"> bouclier arrière</w:t>
      </w:r>
      <w:r>
        <w:t xml:space="preserve"> </w:t>
      </w:r>
      <w:r w:rsidR="00DD5458">
        <w:t>enlevé</w:t>
      </w:r>
      <w:r w:rsidRPr="00894273">
        <w:t xml:space="preserve">, vous allez commencer </w:t>
      </w:r>
      <w:r>
        <w:rPr>
          <w:b/>
          <w:bCs/>
        </w:rPr>
        <w:t>la</w:t>
      </w:r>
      <w:r w:rsidRPr="00894273">
        <w:rPr>
          <w:b/>
          <w:bCs/>
        </w:rPr>
        <w:t xml:space="preserve"> dé</w:t>
      </w:r>
      <w:r>
        <w:rPr>
          <w:b/>
          <w:bCs/>
        </w:rPr>
        <w:t>pose du</w:t>
      </w:r>
      <w:r w:rsidR="00616FD2">
        <w:rPr>
          <w:b/>
          <w:bCs/>
        </w:rPr>
        <w:t xml:space="preserve"> panneau arrière puis du</w:t>
      </w:r>
      <w:r w:rsidR="00261376" w:rsidRPr="000D77AA">
        <w:rPr>
          <w:b/>
          <w:bCs/>
        </w:rPr>
        <w:t xml:space="preserve"> plancher arrière</w:t>
      </w:r>
      <w:r w:rsidR="00261376">
        <w:t>.</w:t>
      </w:r>
      <w:bookmarkEnd w:id="1"/>
    </w:p>
    <w:p w14:paraId="41AAD875" w14:textId="523ECB0F" w:rsidR="00D41075" w:rsidRDefault="00D41075" w:rsidP="00CC5D0B">
      <w:bookmarkStart w:id="2" w:name="_Hlk124259608"/>
    </w:p>
    <w:p w14:paraId="48E4BF30" w14:textId="1CEBEC6A" w:rsidR="00D41075" w:rsidRDefault="00D41075" w:rsidP="00D41075">
      <w:pPr>
        <w:pStyle w:val="Question"/>
        <w:numPr>
          <w:ilvl w:val="0"/>
          <w:numId w:val="45"/>
        </w:numPr>
        <w:spacing w:line="256" w:lineRule="auto"/>
        <w:ind w:left="0" w:firstLine="0"/>
      </w:pPr>
      <w:r>
        <w:rPr>
          <w:rFonts w:cs="Arial"/>
          <w:bCs/>
          <w:color w:val="000000"/>
          <w:szCs w:val="32"/>
        </w:rPr>
        <w:t xml:space="preserve">Après avoir préparé votre poste de travail, </w:t>
      </w:r>
      <w:r>
        <w:rPr>
          <w:rFonts w:cs="Arial"/>
          <w:b/>
          <w:color w:val="000000"/>
          <w:szCs w:val="32"/>
        </w:rPr>
        <w:t>citer</w:t>
      </w:r>
      <w:r>
        <w:rPr>
          <w:rFonts w:cs="Arial"/>
          <w:bCs/>
          <w:color w:val="000000"/>
          <w:szCs w:val="32"/>
        </w:rPr>
        <w:t xml:space="preserve"> les </w:t>
      </w:r>
      <w:r w:rsidR="000D77AA">
        <w:t xml:space="preserve">EPI </w:t>
      </w:r>
      <w:r w:rsidR="00616FD2">
        <w:t xml:space="preserve">supplémentaires </w:t>
      </w:r>
      <w:r w:rsidR="000D77AA">
        <w:t xml:space="preserve">à utiliser </w:t>
      </w:r>
      <w:r w:rsidR="000D77AA">
        <w:rPr>
          <w:rFonts w:cs="Arial"/>
          <w:bCs/>
          <w:color w:val="000000"/>
          <w:szCs w:val="32"/>
        </w:rPr>
        <w:t>durant cette phase de travail</w:t>
      </w:r>
      <w:r>
        <w:rPr>
          <w:rFonts w:cs="Arial"/>
          <w:bCs/>
          <w:color w:val="000000"/>
          <w:szCs w:val="32"/>
        </w:rPr>
        <w:t>.</w:t>
      </w:r>
      <w:r>
        <w:tab/>
      </w:r>
      <w:r w:rsidR="000D77AA" w:rsidRPr="00114ECE">
        <w:t>3</w:t>
      </w:r>
      <w:r w:rsidRPr="00114ECE">
        <w:t xml:space="preserve"> points</w:t>
      </w:r>
    </w:p>
    <w:tbl>
      <w:tblPr>
        <w:tblStyle w:val="Grilledutableau"/>
        <w:tblW w:w="0" w:type="auto"/>
        <w:tblInd w:w="1538" w:type="dxa"/>
        <w:tblLook w:val="04A0" w:firstRow="1" w:lastRow="0" w:firstColumn="1" w:lastColumn="0" w:noHBand="0" w:noVBand="1"/>
      </w:tblPr>
      <w:tblGrid>
        <w:gridCol w:w="409"/>
        <w:gridCol w:w="2864"/>
        <w:gridCol w:w="545"/>
        <w:gridCol w:w="414"/>
        <w:gridCol w:w="2856"/>
      </w:tblGrid>
      <w:tr w:rsidR="000D77AA" w14:paraId="4EC5C4AB" w14:textId="77777777" w:rsidTr="000D77AA">
        <w:tc>
          <w:tcPr>
            <w:tcW w:w="409" w:type="dxa"/>
          </w:tcPr>
          <w:p w14:paraId="6E40BBF4" w14:textId="7C52DB22" w:rsidR="000D77AA" w:rsidRPr="000D77AA" w:rsidRDefault="000D77AA" w:rsidP="000D77AA">
            <w:pPr>
              <w:rPr>
                <w:b/>
                <w:bCs/>
              </w:rPr>
            </w:pPr>
            <w:r w:rsidRPr="000D77AA">
              <w:rPr>
                <w:b/>
                <w:bCs/>
                <w:color w:val="FF0000"/>
              </w:rPr>
              <w:t>X</w:t>
            </w:r>
          </w:p>
        </w:tc>
        <w:tc>
          <w:tcPr>
            <w:tcW w:w="2864" w:type="dxa"/>
          </w:tcPr>
          <w:p w14:paraId="44777BDF" w14:textId="27720B44" w:rsidR="000D77AA" w:rsidRDefault="000D77AA" w:rsidP="000D77AA">
            <w:r w:rsidRPr="00C04509">
              <w:t>Gants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14:paraId="36D7FA25" w14:textId="77777777" w:rsidR="000D77AA" w:rsidRDefault="000D77AA" w:rsidP="000D77AA"/>
        </w:tc>
        <w:tc>
          <w:tcPr>
            <w:tcW w:w="414" w:type="dxa"/>
          </w:tcPr>
          <w:p w14:paraId="16A43902" w14:textId="11AD9486" w:rsidR="000D77AA" w:rsidRPr="000D77AA" w:rsidRDefault="000D77AA" w:rsidP="000D77AA">
            <w:pPr>
              <w:rPr>
                <w:b/>
                <w:bCs/>
                <w:color w:val="FF0000"/>
              </w:rPr>
            </w:pPr>
            <w:r w:rsidRPr="000D77AA">
              <w:rPr>
                <w:b/>
                <w:bCs/>
                <w:color w:val="FF0000"/>
              </w:rPr>
              <w:t>X</w:t>
            </w:r>
          </w:p>
        </w:tc>
        <w:tc>
          <w:tcPr>
            <w:tcW w:w="2856" w:type="dxa"/>
          </w:tcPr>
          <w:p w14:paraId="352BB3DB" w14:textId="659672BE" w:rsidR="000D77AA" w:rsidRDefault="000D77AA" w:rsidP="000D77AA">
            <w:r w:rsidRPr="00C04509">
              <w:t>Lunettes de protection</w:t>
            </w:r>
          </w:p>
        </w:tc>
      </w:tr>
      <w:tr w:rsidR="000D77AA" w14:paraId="451AB866" w14:textId="77777777" w:rsidTr="000D77AA">
        <w:tc>
          <w:tcPr>
            <w:tcW w:w="409" w:type="dxa"/>
          </w:tcPr>
          <w:p w14:paraId="1416C1F8" w14:textId="77777777" w:rsidR="000D77AA" w:rsidRDefault="000D77AA" w:rsidP="000D77AA"/>
        </w:tc>
        <w:tc>
          <w:tcPr>
            <w:tcW w:w="2864" w:type="dxa"/>
          </w:tcPr>
          <w:p w14:paraId="481C0582" w14:textId="0391B46A" w:rsidR="000D77AA" w:rsidRDefault="000D77AA" w:rsidP="000D77AA">
            <w:r>
              <w:t>Tablier de soudure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14:paraId="760C31D4" w14:textId="77777777" w:rsidR="000D77AA" w:rsidRDefault="000D77AA" w:rsidP="000D77AA"/>
        </w:tc>
        <w:tc>
          <w:tcPr>
            <w:tcW w:w="414" w:type="dxa"/>
          </w:tcPr>
          <w:p w14:paraId="4CE0778B" w14:textId="4B27A52E" w:rsidR="000D77AA" w:rsidRPr="000D77AA" w:rsidRDefault="000D77AA" w:rsidP="000D77AA">
            <w:pPr>
              <w:rPr>
                <w:b/>
                <w:bCs/>
                <w:color w:val="FF0000"/>
              </w:rPr>
            </w:pPr>
            <w:r w:rsidRPr="000D77AA">
              <w:rPr>
                <w:b/>
                <w:bCs/>
                <w:color w:val="FF0000"/>
              </w:rPr>
              <w:t>X</w:t>
            </w:r>
          </w:p>
        </w:tc>
        <w:tc>
          <w:tcPr>
            <w:tcW w:w="2856" w:type="dxa"/>
          </w:tcPr>
          <w:p w14:paraId="5A56EE21" w14:textId="37137138" w:rsidR="000D77AA" w:rsidRDefault="000D77AA" w:rsidP="000D77AA">
            <w:r w:rsidRPr="00C04509">
              <w:t>Bouchons anti-bruit</w:t>
            </w:r>
          </w:p>
        </w:tc>
      </w:tr>
    </w:tbl>
    <w:p w14:paraId="4E00CE06" w14:textId="77777777" w:rsidR="00D41075" w:rsidRPr="00CC5D0B" w:rsidRDefault="00D41075" w:rsidP="000D77AA"/>
    <w:bookmarkEnd w:id="2"/>
    <w:p w14:paraId="476A3DB1" w14:textId="0360BA77" w:rsidR="00D41075" w:rsidRDefault="00D41075" w:rsidP="00D41075">
      <w:pPr>
        <w:pStyle w:val="Question"/>
        <w:numPr>
          <w:ilvl w:val="0"/>
          <w:numId w:val="45"/>
        </w:numPr>
        <w:spacing w:line="256" w:lineRule="auto"/>
        <w:ind w:left="0" w:firstLine="0"/>
      </w:pPr>
      <w:r>
        <w:rPr>
          <w:rFonts w:cs="Arial"/>
          <w:bCs/>
          <w:color w:val="000000"/>
          <w:szCs w:val="32"/>
        </w:rPr>
        <w:t>Lors du démontage du plancher et du panneau arrière</w:t>
      </w:r>
      <w:r w:rsidR="00616FD2">
        <w:rPr>
          <w:rFonts w:cs="Arial"/>
          <w:bCs/>
          <w:color w:val="000000"/>
          <w:szCs w:val="32"/>
        </w:rPr>
        <w:t>,</w:t>
      </w:r>
      <w:r>
        <w:rPr>
          <w:rFonts w:cs="Arial"/>
          <w:bCs/>
          <w:color w:val="000000"/>
          <w:szCs w:val="32"/>
        </w:rPr>
        <w:t xml:space="preserve"> quel outillage allez-vous utiliser pour désassembler soigneusement les éléments accidentés </w:t>
      </w:r>
      <w:r>
        <w:t xml:space="preserve">? </w:t>
      </w:r>
      <w:r>
        <w:rPr>
          <w:rFonts w:cs="Arial"/>
          <w:b/>
          <w:color w:val="000000"/>
          <w:szCs w:val="32"/>
        </w:rPr>
        <w:t>Cocher</w:t>
      </w:r>
      <w:r>
        <w:rPr>
          <w:rFonts w:cs="Arial"/>
          <w:bCs/>
          <w:color w:val="000000"/>
          <w:szCs w:val="32"/>
        </w:rPr>
        <w:t xml:space="preserve"> les bonnes réponses</w:t>
      </w:r>
      <w:r w:rsidR="00616FD2">
        <w:rPr>
          <w:rFonts w:cs="Arial"/>
          <w:bCs/>
          <w:color w:val="000000"/>
          <w:szCs w:val="32"/>
        </w:rPr>
        <w:t>.</w:t>
      </w:r>
      <w:r>
        <w:tab/>
      </w:r>
    </w:p>
    <w:p w14:paraId="51CD864B" w14:textId="77777777" w:rsidR="00D41075" w:rsidRDefault="00D41075" w:rsidP="00D41075">
      <w:pPr>
        <w:pStyle w:val="Question"/>
        <w:numPr>
          <w:ilvl w:val="0"/>
          <w:numId w:val="0"/>
        </w:numPr>
      </w:pPr>
      <w:r>
        <w:tab/>
      </w:r>
      <w:r>
        <w:tab/>
      </w:r>
      <w:r w:rsidRPr="00114ECE">
        <w:t>2 p</w:t>
      </w:r>
      <w:r>
        <w:t>oints</w:t>
      </w:r>
    </w:p>
    <w:tbl>
      <w:tblPr>
        <w:tblStyle w:val="Grilledutableau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984"/>
        <w:gridCol w:w="567"/>
        <w:gridCol w:w="1984"/>
        <w:gridCol w:w="567"/>
        <w:gridCol w:w="1984"/>
        <w:gridCol w:w="567"/>
        <w:gridCol w:w="1419"/>
      </w:tblGrid>
      <w:tr w:rsidR="00D41075" w14:paraId="2A9FD701" w14:textId="77777777" w:rsidTr="00616FD2">
        <w:trPr>
          <w:trHeight w:val="567"/>
          <w:jc w:val="center"/>
        </w:trPr>
        <w:tc>
          <w:tcPr>
            <w:tcW w:w="567" w:type="dxa"/>
            <w:vAlign w:val="center"/>
            <w:hideMark/>
          </w:tcPr>
          <w:p w14:paraId="54A5C0AA" w14:textId="77777777" w:rsidR="00D41075" w:rsidRPr="006E6BFC" w:rsidRDefault="00D41075" w:rsidP="00616FD2">
            <w:pPr>
              <w:jc w:val="center"/>
              <w:rPr>
                <w:b/>
              </w:rPr>
            </w:pPr>
            <w:r w:rsidRPr="006E6BFC">
              <w:rPr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3B0ED958" wp14:editId="25FE398D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-6985</wp:posOffset>
                      </wp:positionV>
                      <wp:extent cx="190500" cy="190500"/>
                      <wp:effectExtent l="0" t="0" r="19050" b="19050"/>
                      <wp:wrapNone/>
                      <wp:docPr id="192" name="Rectangle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E3EB398" id="Rectangle 192" o:spid="_x0000_s1026" style="position:absolute;margin-left:1.45pt;margin-top:-.55pt;width:15pt;height:1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" filled="f" strokecolor="black [3213]" strokeweight="1.5pt"/>
                  </w:pict>
                </mc:Fallback>
              </mc:AlternateContent>
            </w:r>
            <w:r w:rsidRPr="006E6BFC">
              <w:rPr>
                <w:b/>
                <w:color w:val="FF0000"/>
              </w:rPr>
              <w:t>X</w:t>
            </w:r>
          </w:p>
        </w:tc>
        <w:tc>
          <w:tcPr>
            <w:tcW w:w="1984" w:type="dxa"/>
            <w:vAlign w:val="center"/>
            <w:hideMark/>
          </w:tcPr>
          <w:p w14:paraId="75DD164B" w14:textId="77777777" w:rsidR="00D41075" w:rsidRDefault="00D41075" w:rsidP="00616FD2">
            <w:pPr>
              <w:jc w:val="left"/>
            </w:pPr>
            <w:r>
              <w:t>Marteau-burin</w:t>
            </w:r>
          </w:p>
        </w:tc>
        <w:tc>
          <w:tcPr>
            <w:tcW w:w="567" w:type="dxa"/>
            <w:vAlign w:val="center"/>
            <w:hideMark/>
          </w:tcPr>
          <w:p w14:paraId="3DAD2199" w14:textId="77777777" w:rsidR="00D41075" w:rsidRPr="006E6BFC" w:rsidRDefault="00D41075" w:rsidP="00616FD2">
            <w:pPr>
              <w:jc w:val="center"/>
              <w:rPr>
                <w:b/>
              </w:rPr>
            </w:pPr>
            <w:r w:rsidRPr="006E6BFC">
              <w:rPr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0CEB7BD7" wp14:editId="308AD3A7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-6985</wp:posOffset>
                      </wp:positionV>
                      <wp:extent cx="190500" cy="190500"/>
                      <wp:effectExtent l="0" t="0" r="19050" b="19050"/>
                      <wp:wrapNone/>
                      <wp:docPr id="193" name="Rectangle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B3A276B" id="Rectangle 193" o:spid="_x0000_s1026" style="position:absolute;margin-left:1.35pt;margin-top:-.55pt;width:15pt;height:1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" filled="f" strokecolor="black [3213]" strokeweight="1.5pt"/>
                  </w:pict>
                </mc:Fallback>
              </mc:AlternateContent>
            </w:r>
            <w:r w:rsidRPr="006E6BFC">
              <w:rPr>
                <w:b/>
                <w:color w:val="FF0000"/>
              </w:rPr>
              <w:t>X</w:t>
            </w:r>
          </w:p>
        </w:tc>
        <w:tc>
          <w:tcPr>
            <w:tcW w:w="1984" w:type="dxa"/>
            <w:vAlign w:val="center"/>
            <w:hideMark/>
          </w:tcPr>
          <w:p w14:paraId="35EEC938" w14:textId="77777777" w:rsidR="00D41075" w:rsidRDefault="00D41075" w:rsidP="00616FD2">
            <w:pPr>
              <w:jc w:val="left"/>
            </w:pPr>
            <w:r>
              <w:t>Perceuse-fraise</w:t>
            </w:r>
          </w:p>
        </w:tc>
        <w:tc>
          <w:tcPr>
            <w:tcW w:w="567" w:type="dxa"/>
            <w:vAlign w:val="center"/>
            <w:hideMark/>
          </w:tcPr>
          <w:p w14:paraId="24AA2CA2" w14:textId="77777777" w:rsidR="00D41075" w:rsidRDefault="00D41075" w:rsidP="00616FD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69C6CF43" wp14:editId="0BE3784D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42545</wp:posOffset>
                      </wp:positionV>
                      <wp:extent cx="190500" cy="190500"/>
                      <wp:effectExtent l="0" t="0" r="19050" b="19050"/>
                      <wp:wrapNone/>
                      <wp:docPr id="194" name="Rectangle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9D469E7" id="Rectangle 194" o:spid="_x0000_s1026" style="position:absolute;margin-left:1.1pt;margin-top:3.35pt;width:15pt;height:1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" filled="f" strokecolor="black [3213]" strokeweight="1.5pt"/>
                  </w:pict>
                </mc:Fallback>
              </mc:AlternateContent>
            </w:r>
          </w:p>
        </w:tc>
        <w:tc>
          <w:tcPr>
            <w:tcW w:w="1984" w:type="dxa"/>
            <w:vAlign w:val="center"/>
            <w:hideMark/>
          </w:tcPr>
          <w:p w14:paraId="2F7EFAAD" w14:textId="77777777" w:rsidR="00D41075" w:rsidRDefault="00D41075" w:rsidP="00616FD2">
            <w:pPr>
              <w:jc w:val="left"/>
            </w:pPr>
            <w:r>
              <w:t>Mini meuleuse</w:t>
            </w:r>
          </w:p>
        </w:tc>
        <w:tc>
          <w:tcPr>
            <w:tcW w:w="567" w:type="dxa"/>
            <w:vAlign w:val="center"/>
            <w:hideMark/>
          </w:tcPr>
          <w:p w14:paraId="35637EB0" w14:textId="77777777" w:rsidR="00D41075" w:rsidRDefault="00D41075" w:rsidP="00616FD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225255E5" wp14:editId="24F2A65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10160</wp:posOffset>
                      </wp:positionV>
                      <wp:extent cx="190500" cy="190500"/>
                      <wp:effectExtent l="0" t="0" r="19050" b="19050"/>
                      <wp:wrapNone/>
                      <wp:docPr id="195" name="Rectangle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B3299EA" id="Rectangle 195" o:spid="_x0000_s1026" style="position:absolute;margin-left:1.65pt;margin-top:.8pt;width:15pt;height:1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" filled="f" strokecolor="black [3213]" strokeweight="1.5pt"/>
                  </w:pict>
                </mc:Fallback>
              </mc:AlternateContent>
            </w:r>
          </w:p>
        </w:tc>
        <w:tc>
          <w:tcPr>
            <w:tcW w:w="1419" w:type="dxa"/>
            <w:vAlign w:val="center"/>
            <w:hideMark/>
          </w:tcPr>
          <w:p w14:paraId="44FFF67C" w14:textId="77777777" w:rsidR="00D41075" w:rsidRDefault="00D41075" w:rsidP="00616FD2">
            <w:pPr>
              <w:jc w:val="left"/>
            </w:pPr>
            <w:r>
              <w:t>Riveteuse</w:t>
            </w:r>
          </w:p>
        </w:tc>
      </w:tr>
    </w:tbl>
    <w:p w14:paraId="510800AD" w14:textId="3415FECF" w:rsidR="00D41075" w:rsidRDefault="00D41075" w:rsidP="00D41075"/>
    <w:p w14:paraId="4ADD135B" w14:textId="77777777" w:rsidR="00D41075" w:rsidRPr="00C04509" w:rsidRDefault="00D41075" w:rsidP="00D41075"/>
    <w:p w14:paraId="68A7BAFD" w14:textId="0E5BB17B" w:rsidR="00D41075" w:rsidRDefault="00616FD2" w:rsidP="00D41075">
      <w:pPr>
        <w:pStyle w:val="Titre1"/>
      </w:pPr>
      <w:r>
        <w:t xml:space="preserve">RÉALISATION DES </w:t>
      </w:r>
      <w:r w:rsidR="00D41075">
        <w:t>R</w:t>
      </w:r>
      <w:r>
        <w:t>É</w:t>
      </w:r>
      <w:r w:rsidR="00D41075">
        <w:t>PARAtionS</w:t>
      </w:r>
      <w:r w:rsidR="00D41075">
        <w:tab/>
      </w:r>
      <w:r w:rsidR="00D41075" w:rsidRPr="002345A9">
        <w:t>(</w:t>
      </w:r>
      <w:r w:rsidR="008400D4" w:rsidRPr="008400D4">
        <w:rPr>
          <w:bCs w:val="0"/>
          <w:szCs w:val="28"/>
        </w:rPr>
        <w:t>19</w:t>
      </w:r>
      <w:r w:rsidR="00D41075" w:rsidRPr="008400D4">
        <w:t xml:space="preserve"> </w:t>
      </w:r>
      <w:r w:rsidR="00D41075" w:rsidRPr="002345A9">
        <w:t>points)</w:t>
      </w:r>
    </w:p>
    <w:p w14:paraId="474675D1" w14:textId="7E4E2559" w:rsidR="00CC5D0B" w:rsidRDefault="00CC5D0B" w:rsidP="00CC5D0B"/>
    <w:p w14:paraId="4719A601" w14:textId="77777777" w:rsidR="00616FD2" w:rsidRDefault="00616FD2" w:rsidP="00616FD2"/>
    <w:p w14:paraId="3E0246A3" w14:textId="77777777" w:rsidR="00616FD2" w:rsidRDefault="00616FD2" w:rsidP="00616FD2">
      <w:r>
        <w:t>Suite à la dépose des différents éléments endommagés, vous procédez maintenant au remplacement ou à la réparation des pièces.</w:t>
      </w:r>
    </w:p>
    <w:p w14:paraId="16FBC2AB" w14:textId="099D5277" w:rsidR="00616FD2" w:rsidRDefault="00616FD2" w:rsidP="00CC5D0B"/>
    <w:p w14:paraId="474675EA" w14:textId="66BA0C32" w:rsidR="006E6BFC" w:rsidRDefault="008400D4" w:rsidP="006E6BFC">
      <w:pPr>
        <w:pStyle w:val="Question"/>
        <w:numPr>
          <w:ilvl w:val="0"/>
          <w:numId w:val="45"/>
        </w:numPr>
        <w:spacing w:line="256" w:lineRule="auto"/>
        <w:ind w:left="0" w:firstLine="0"/>
      </w:pPr>
      <w:r>
        <w:t>À l’aide d</w:t>
      </w:r>
      <w:r w:rsidR="006E6BFC">
        <w:t>u dossier technique</w:t>
      </w:r>
      <w:r w:rsidR="00616FD2">
        <w:t xml:space="preserve"> pages</w:t>
      </w:r>
      <w:r w:rsidR="006E6BFC">
        <w:rPr>
          <w:rFonts w:cs="Arial"/>
          <w:b/>
          <w:color w:val="000000"/>
          <w:szCs w:val="32"/>
        </w:rPr>
        <w:t xml:space="preserve"> DT </w:t>
      </w:r>
      <w:r w:rsidR="00171D3A">
        <w:rPr>
          <w:rFonts w:cs="Arial"/>
          <w:b/>
          <w:color w:val="000000"/>
          <w:szCs w:val="32"/>
        </w:rPr>
        <w:t>7</w:t>
      </w:r>
      <w:r w:rsidR="006E6BFC">
        <w:rPr>
          <w:rFonts w:cs="Arial"/>
          <w:b/>
          <w:color w:val="000000"/>
          <w:szCs w:val="32"/>
        </w:rPr>
        <w:t>/</w:t>
      </w:r>
      <w:r w:rsidR="00171D3A">
        <w:rPr>
          <w:rFonts w:cs="Arial"/>
          <w:b/>
          <w:color w:val="000000"/>
          <w:szCs w:val="32"/>
        </w:rPr>
        <w:t>17</w:t>
      </w:r>
      <w:r w:rsidR="006E6BFC">
        <w:rPr>
          <w:rFonts w:cs="Arial"/>
          <w:color w:val="000000"/>
          <w:szCs w:val="32"/>
        </w:rPr>
        <w:t xml:space="preserve"> et</w:t>
      </w:r>
      <w:r w:rsidR="006E6BFC">
        <w:rPr>
          <w:rFonts w:cs="Arial"/>
          <w:b/>
          <w:color w:val="000000"/>
          <w:szCs w:val="32"/>
        </w:rPr>
        <w:t xml:space="preserve"> DT </w:t>
      </w:r>
      <w:r w:rsidR="00171D3A">
        <w:rPr>
          <w:rFonts w:cs="Arial"/>
          <w:b/>
          <w:color w:val="000000"/>
          <w:szCs w:val="32"/>
        </w:rPr>
        <w:t>8</w:t>
      </w:r>
      <w:r w:rsidR="006E6BFC">
        <w:rPr>
          <w:rFonts w:cs="Arial"/>
          <w:b/>
          <w:color w:val="000000"/>
          <w:szCs w:val="32"/>
        </w:rPr>
        <w:t>/</w:t>
      </w:r>
      <w:r w:rsidR="00171D3A">
        <w:rPr>
          <w:rFonts w:cs="Arial"/>
          <w:b/>
          <w:color w:val="000000"/>
          <w:szCs w:val="32"/>
        </w:rPr>
        <w:t>17</w:t>
      </w:r>
      <w:r w:rsidR="006E6BFC">
        <w:rPr>
          <w:rFonts w:cs="Arial"/>
          <w:bCs/>
          <w:color w:val="000000"/>
          <w:szCs w:val="32"/>
        </w:rPr>
        <w:t xml:space="preserve">, </w:t>
      </w:r>
      <w:r w:rsidR="006E6BFC">
        <w:rPr>
          <w:rFonts w:cs="Arial"/>
          <w:b/>
          <w:bCs/>
          <w:color w:val="000000"/>
          <w:szCs w:val="32"/>
        </w:rPr>
        <w:t xml:space="preserve">donner </w:t>
      </w:r>
      <w:r w:rsidR="006E6BFC">
        <w:rPr>
          <w:rFonts w:cs="Arial"/>
          <w:bCs/>
          <w:color w:val="000000"/>
          <w:szCs w:val="32"/>
        </w:rPr>
        <w:t>le type d’assemblage utilisé pour fixer le plancher arrière et le panneau arrière</w:t>
      </w:r>
      <w:r w:rsidR="00616FD2">
        <w:rPr>
          <w:rFonts w:cs="Arial"/>
          <w:bCs/>
          <w:color w:val="000000"/>
          <w:szCs w:val="32"/>
        </w:rPr>
        <w:t>.</w:t>
      </w:r>
      <w:r w:rsidR="006E6BFC">
        <w:rPr>
          <w:rFonts w:cs="Arial"/>
          <w:bCs/>
          <w:color w:val="000000"/>
          <w:szCs w:val="32"/>
        </w:rPr>
        <w:t xml:space="preserve"> </w:t>
      </w:r>
      <w:r w:rsidR="006E6BFC">
        <w:rPr>
          <w:rFonts w:cs="Arial"/>
          <w:b/>
          <w:color w:val="000000"/>
          <w:szCs w:val="32"/>
        </w:rPr>
        <w:t>Cocher</w:t>
      </w:r>
      <w:r w:rsidR="006E6BFC">
        <w:rPr>
          <w:rFonts w:cs="Arial"/>
          <w:bCs/>
          <w:color w:val="000000"/>
          <w:szCs w:val="32"/>
        </w:rPr>
        <w:t xml:space="preserve"> la bonne réponse.</w:t>
      </w:r>
    </w:p>
    <w:p w14:paraId="474675EB" w14:textId="7E68F085" w:rsidR="006E6BFC" w:rsidRDefault="006E6BFC" w:rsidP="006E6BFC">
      <w:pPr>
        <w:pStyle w:val="Question"/>
        <w:numPr>
          <w:ilvl w:val="0"/>
          <w:numId w:val="0"/>
        </w:numPr>
      </w:pPr>
      <w:r>
        <w:rPr>
          <w:rFonts w:cs="Arial"/>
          <w:bCs/>
          <w:color w:val="000000"/>
          <w:szCs w:val="32"/>
        </w:rPr>
        <w:tab/>
      </w:r>
      <w:r>
        <w:tab/>
      </w:r>
      <w:r w:rsidR="00616FD2">
        <w:t>1</w:t>
      </w:r>
      <w:r w:rsidRPr="00114ECE">
        <w:t xml:space="preserve"> point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3828"/>
      </w:tblGrid>
      <w:tr w:rsidR="006E6BFC" w:rsidRPr="006E6BFC" w14:paraId="474675EE" w14:textId="77777777" w:rsidTr="006E6BFC">
        <w:trPr>
          <w:jc w:val="center"/>
        </w:trPr>
        <w:tc>
          <w:tcPr>
            <w:tcW w:w="562" w:type="dxa"/>
            <w:vAlign w:val="center"/>
            <w:hideMark/>
          </w:tcPr>
          <w:p w14:paraId="474675EC" w14:textId="77777777" w:rsidR="006E6BFC" w:rsidRPr="006E6BFC" w:rsidRDefault="006E6BFC">
            <w:pPr>
              <w:pStyle w:val="Rponse"/>
              <w:jc w:val="center"/>
              <w:rPr>
                <w:b w:val="0"/>
                <w:color w:val="auto"/>
              </w:rPr>
            </w:pPr>
            <w:r w:rsidRPr="006E6BFC">
              <w:rPr>
                <w:b w:val="0"/>
                <w:noProof/>
                <w:color w:val="auto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746774E" wp14:editId="62A64CD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97790</wp:posOffset>
                      </wp:positionV>
                      <wp:extent cx="190500" cy="190500"/>
                      <wp:effectExtent l="0" t="0" r="19050" b="19050"/>
                      <wp:wrapNone/>
                      <wp:docPr id="125" name="Rectangle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E5BC080" id="Rectangle 125" o:spid="_x0000_s1026" style="position:absolute;margin-left:1.65pt;margin-top:7.7pt;width:15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" filled="f" strokecolor="black [3213]" strokeweight="1.5pt"/>
                  </w:pict>
                </mc:Fallback>
              </mc:AlternateContent>
            </w:r>
          </w:p>
        </w:tc>
        <w:tc>
          <w:tcPr>
            <w:tcW w:w="3828" w:type="dxa"/>
            <w:vAlign w:val="center"/>
            <w:hideMark/>
          </w:tcPr>
          <w:p w14:paraId="474675ED" w14:textId="77777777" w:rsidR="006E6BFC" w:rsidRPr="006E6BFC" w:rsidRDefault="006E6BFC">
            <w:pPr>
              <w:pStyle w:val="Rponse"/>
              <w:jc w:val="left"/>
              <w:rPr>
                <w:b w:val="0"/>
                <w:color w:val="auto"/>
              </w:rPr>
            </w:pPr>
            <w:r w:rsidRPr="006E6BFC">
              <w:rPr>
                <w:b w:val="0"/>
                <w:color w:val="auto"/>
              </w:rPr>
              <w:t>Assemblage physico-chimique</w:t>
            </w:r>
          </w:p>
        </w:tc>
      </w:tr>
      <w:tr w:rsidR="006E6BFC" w:rsidRPr="006E6BFC" w14:paraId="474675F1" w14:textId="77777777" w:rsidTr="006E6BFC">
        <w:trPr>
          <w:jc w:val="center"/>
        </w:trPr>
        <w:tc>
          <w:tcPr>
            <w:tcW w:w="562" w:type="dxa"/>
            <w:vAlign w:val="center"/>
            <w:hideMark/>
          </w:tcPr>
          <w:p w14:paraId="474675EF" w14:textId="77777777" w:rsidR="006E6BFC" w:rsidRPr="006E6BFC" w:rsidRDefault="006E6BFC">
            <w:pPr>
              <w:pStyle w:val="Rponse"/>
              <w:jc w:val="center"/>
              <w:rPr>
                <w:b w:val="0"/>
                <w:color w:val="auto"/>
              </w:rPr>
            </w:pPr>
            <w:r w:rsidRPr="006E6BFC">
              <w:rPr>
                <w:b w:val="0"/>
                <w:noProof/>
                <w:color w:val="auto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7467750" wp14:editId="20DE50B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90170</wp:posOffset>
                      </wp:positionV>
                      <wp:extent cx="190500" cy="190500"/>
                      <wp:effectExtent l="0" t="0" r="19050" b="19050"/>
                      <wp:wrapNone/>
                      <wp:docPr id="126" name="Rectangle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F109532" id="Rectangle 126" o:spid="_x0000_s1026" style="position:absolute;margin-left:1.65pt;margin-top:7.1pt;width:15pt;height: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" filled="f" strokecolor="black [3213]" strokeweight="1.5pt"/>
                  </w:pict>
                </mc:Fallback>
              </mc:AlternateContent>
            </w:r>
          </w:p>
        </w:tc>
        <w:tc>
          <w:tcPr>
            <w:tcW w:w="3828" w:type="dxa"/>
            <w:vAlign w:val="center"/>
            <w:hideMark/>
          </w:tcPr>
          <w:p w14:paraId="474675F0" w14:textId="77777777" w:rsidR="006E6BFC" w:rsidRPr="006E6BFC" w:rsidRDefault="006E6BFC">
            <w:pPr>
              <w:pStyle w:val="Rponse"/>
              <w:jc w:val="left"/>
              <w:rPr>
                <w:b w:val="0"/>
                <w:color w:val="auto"/>
              </w:rPr>
            </w:pPr>
            <w:r w:rsidRPr="006E6BFC">
              <w:rPr>
                <w:b w:val="0"/>
                <w:color w:val="auto"/>
              </w:rPr>
              <w:t>Assemblage mécanique</w:t>
            </w:r>
          </w:p>
        </w:tc>
      </w:tr>
      <w:tr w:rsidR="006E6BFC" w14:paraId="474675F4" w14:textId="77777777" w:rsidTr="006E6BFC">
        <w:trPr>
          <w:jc w:val="center"/>
        </w:trPr>
        <w:tc>
          <w:tcPr>
            <w:tcW w:w="562" w:type="dxa"/>
            <w:vAlign w:val="center"/>
            <w:hideMark/>
          </w:tcPr>
          <w:p w14:paraId="474675F2" w14:textId="77777777" w:rsidR="006E6BFC" w:rsidRDefault="006E6BFC">
            <w:pPr>
              <w:pStyle w:val="Rponse"/>
              <w:jc w:val="center"/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47467752" wp14:editId="0BCA8892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67945</wp:posOffset>
                      </wp:positionV>
                      <wp:extent cx="190500" cy="190500"/>
                      <wp:effectExtent l="0" t="0" r="19050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A23BE10" id="Rectangle 25" o:spid="_x0000_s1026" style="position:absolute;margin-left:1.4pt;margin-top:5.35pt;width:1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" filled="f" strokecolor="black [3213]" strokeweight="1.5pt"/>
                  </w:pict>
                </mc:Fallback>
              </mc:AlternateContent>
            </w:r>
            <w:r>
              <w:t>X</w:t>
            </w:r>
          </w:p>
        </w:tc>
        <w:tc>
          <w:tcPr>
            <w:tcW w:w="3828" w:type="dxa"/>
            <w:vAlign w:val="center"/>
            <w:hideMark/>
          </w:tcPr>
          <w:p w14:paraId="474675F3" w14:textId="77777777" w:rsidR="006E6BFC" w:rsidRPr="006E6BFC" w:rsidRDefault="006E6BFC">
            <w:pPr>
              <w:pStyle w:val="Rponse"/>
              <w:jc w:val="left"/>
              <w:rPr>
                <w:b w:val="0"/>
                <w:color w:val="auto"/>
              </w:rPr>
            </w:pPr>
            <w:r w:rsidRPr="006E6BFC">
              <w:rPr>
                <w:b w:val="0"/>
                <w:color w:val="auto"/>
              </w:rPr>
              <w:t>Assemblage thermique</w:t>
            </w:r>
          </w:p>
        </w:tc>
      </w:tr>
    </w:tbl>
    <w:p w14:paraId="474675F5" w14:textId="36A6E263" w:rsidR="00C46620" w:rsidRDefault="00C46620" w:rsidP="00C04509"/>
    <w:p w14:paraId="3B47B31A" w14:textId="48AEBCB1" w:rsidR="00D4250E" w:rsidRDefault="00D4250E" w:rsidP="00C04509"/>
    <w:p w14:paraId="7289C0BE" w14:textId="29B42F30" w:rsidR="00D4250E" w:rsidRDefault="00D4250E">
      <w:pPr>
        <w:jc w:val="left"/>
      </w:pPr>
      <w:r>
        <w:br w:type="page"/>
      </w:r>
    </w:p>
    <w:p w14:paraId="35F76D85" w14:textId="0145E214" w:rsidR="00D4250E" w:rsidRPr="00550846" w:rsidRDefault="00D4250E" w:rsidP="00D4250E">
      <w:pPr>
        <w:pStyle w:val="Question"/>
        <w:numPr>
          <w:ilvl w:val="0"/>
          <w:numId w:val="0"/>
        </w:numPr>
      </w:pPr>
      <w:bookmarkStart w:id="3" w:name="_Hlk124259885"/>
      <w:r w:rsidRPr="00550846">
        <w:lastRenderedPageBreak/>
        <w:t xml:space="preserve">Vous devez maintenant </w:t>
      </w:r>
      <w:r w:rsidR="002C643C" w:rsidRPr="002C643C">
        <w:rPr>
          <w:b/>
          <w:bCs/>
        </w:rPr>
        <w:t>réaliser l’assemblage définitif</w:t>
      </w:r>
      <w:r w:rsidRPr="002C643C">
        <w:rPr>
          <w:b/>
          <w:bCs/>
        </w:rPr>
        <w:t xml:space="preserve"> du plancher arrière</w:t>
      </w:r>
      <w:r w:rsidRPr="00550846">
        <w:t>, pour cela vous allez utiliser un poste de soudure MAG.</w:t>
      </w:r>
    </w:p>
    <w:bookmarkEnd w:id="3"/>
    <w:p w14:paraId="617F65B8" w14:textId="481A8909" w:rsidR="00D4250E" w:rsidRDefault="00D4250E" w:rsidP="00D4250E">
      <w:pPr>
        <w:pStyle w:val="Question"/>
        <w:numPr>
          <w:ilvl w:val="0"/>
          <w:numId w:val="45"/>
        </w:numPr>
        <w:spacing w:line="256" w:lineRule="auto"/>
        <w:ind w:left="0" w:firstLine="0"/>
      </w:pPr>
      <w:r>
        <w:t>En vous aidant du dossier technique</w:t>
      </w:r>
      <w:r w:rsidR="00616FD2">
        <w:t xml:space="preserve"> pages </w:t>
      </w:r>
      <w:r w:rsidR="00B4268D" w:rsidRPr="00C93B58">
        <w:rPr>
          <w:rFonts w:cs="Arial"/>
          <w:b/>
          <w:color w:val="000000"/>
          <w:szCs w:val="32"/>
        </w:rPr>
        <w:t xml:space="preserve">DT </w:t>
      </w:r>
      <w:r w:rsidR="00B4268D">
        <w:rPr>
          <w:rFonts w:cs="Arial"/>
          <w:b/>
          <w:color w:val="000000"/>
          <w:szCs w:val="32"/>
        </w:rPr>
        <w:t>7</w:t>
      </w:r>
      <w:r w:rsidR="00B4268D" w:rsidRPr="00C93B58">
        <w:rPr>
          <w:rFonts w:cs="Arial"/>
          <w:b/>
          <w:color w:val="000000"/>
          <w:szCs w:val="32"/>
        </w:rPr>
        <w:t>/</w:t>
      </w:r>
      <w:r w:rsidR="00B4268D">
        <w:rPr>
          <w:rFonts w:cs="Arial"/>
          <w:b/>
          <w:color w:val="000000"/>
          <w:szCs w:val="32"/>
        </w:rPr>
        <w:t>17</w:t>
      </w:r>
      <w:r w:rsidR="00B4268D" w:rsidRPr="00C93B58">
        <w:rPr>
          <w:rFonts w:cs="Arial"/>
          <w:color w:val="000000"/>
          <w:szCs w:val="32"/>
        </w:rPr>
        <w:t xml:space="preserve"> et</w:t>
      </w:r>
      <w:r w:rsidR="00B4268D" w:rsidRPr="00C93B58">
        <w:rPr>
          <w:rFonts w:cs="Arial"/>
          <w:b/>
          <w:color w:val="000000"/>
          <w:szCs w:val="32"/>
        </w:rPr>
        <w:t xml:space="preserve"> DT </w:t>
      </w:r>
      <w:r w:rsidR="00B4268D">
        <w:rPr>
          <w:rFonts w:cs="Arial"/>
          <w:b/>
          <w:color w:val="000000"/>
          <w:szCs w:val="32"/>
        </w:rPr>
        <w:t>8</w:t>
      </w:r>
      <w:r w:rsidR="00B4268D" w:rsidRPr="00C93B58">
        <w:rPr>
          <w:rFonts w:cs="Arial"/>
          <w:b/>
          <w:color w:val="000000"/>
          <w:szCs w:val="32"/>
        </w:rPr>
        <w:t>/</w:t>
      </w:r>
      <w:r w:rsidR="00B4268D">
        <w:rPr>
          <w:rFonts w:cs="Arial"/>
          <w:b/>
          <w:color w:val="000000"/>
          <w:szCs w:val="32"/>
        </w:rPr>
        <w:t>17</w:t>
      </w:r>
      <w:r w:rsidR="00616FD2">
        <w:rPr>
          <w:rFonts w:cs="Arial"/>
          <w:b/>
          <w:color w:val="000000"/>
          <w:szCs w:val="32"/>
        </w:rPr>
        <w:t> </w:t>
      </w:r>
      <w:r w:rsidR="00616FD2">
        <w:rPr>
          <w:rFonts w:cs="Arial"/>
          <w:color w:val="000000"/>
          <w:szCs w:val="32"/>
        </w:rPr>
        <w:t>:</w:t>
      </w:r>
      <w:r>
        <w:tab/>
      </w:r>
    </w:p>
    <w:p w14:paraId="6F6E36B5" w14:textId="68457139" w:rsidR="00D4250E" w:rsidRDefault="00D4250E" w:rsidP="00D4250E">
      <w:pPr>
        <w:pStyle w:val="Question"/>
        <w:numPr>
          <w:ilvl w:val="1"/>
          <w:numId w:val="45"/>
        </w:numPr>
        <w:spacing w:line="256" w:lineRule="auto"/>
        <w:ind w:left="1134"/>
      </w:pPr>
      <w:r>
        <w:rPr>
          <w:b/>
          <w:bCs/>
        </w:rPr>
        <w:t>Donner</w:t>
      </w:r>
      <w:r>
        <w:t xml:space="preserve"> les types de soudure à </w:t>
      </w:r>
      <w:r w:rsidRPr="002B0443">
        <w:rPr>
          <w:color w:val="000000" w:themeColor="text1"/>
        </w:rPr>
        <w:t>réaliser.</w:t>
      </w:r>
      <w:r>
        <w:tab/>
      </w:r>
      <w:r w:rsidRPr="00114ECE">
        <w:t>2 points</w:t>
      </w:r>
    </w:p>
    <w:p w14:paraId="7235A90C" w14:textId="77777777" w:rsidR="00D4250E" w:rsidRPr="0017319E" w:rsidRDefault="00D4250E" w:rsidP="00D4250E">
      <w:pPr>
        <w:spacing w:before="120" w:after="160"/>
        <w:rPr>
          <w:b/>
          <w:color w:val="FF0000"/>
        </w:rPr>
      </w:pPr>
      <w:r w:rsidRPr="0017319E">
        <w:rPr>
          <w:b/>
        </w:rPr>
        <w:t xml:space="preserve">Plancher arrière : </w:t>
      </w:r>
      <w:r w:rsidRPr="0017319E">
        <w:rPr>
          <w:b/>
          <w:color w:val="FF0000"/>
        </w:rPr>
        <w:t>Soudure par points bouchons MAG</w:t>
      </w:r>
    </w:p>
    <w:p w14:paraId="0FA335C3" w14:textId="77777777" w:rsidR="00D4250E" w:rsidRPr="0017319E" w:rsidRDefault="00D4250E" w:rsidP="002C643C">
      <w:pPr>
        <w:pStyle w:val="Rponse"/>
        <w:rPr>
          <w:sz w:val="24"/>
        </w:rPr>
      </w:pPr>
      <w:r w:rsidRPr="0017319E">
        <w:rPr>
          <w:color w:val="auto"/>
          <w:sz w:val="24"/>
        </w:rPr>
        <w:t>Jupe arrière :</w:t>
      </w:r>
      <w:r w:rsidRPr="0017319E">
        <w:rPr>
          <w:sz w:val="24"/>
        </w:rPr>
        <w:t xml:space="preserve"> Soudure par points électriques</w:t>
      </w:r>
    </w:p>
    <w:p w14:paraId="0267D0B0" w14:textId="080C2B23" w:rsidR="00D4250E" w:rsidRDefault="00D4250E" w:rsidP="00D4250E">
      <w:pPr>
        <w:pStyle w:val="Question"/>
        <w:numPr>
          <w:ilvl w:val="1"/>
          <w:numId w:val="40"/>
        </w:numPr>
        <w:ind w:left="1134"/>
      </w:pPr>
      <w:r>
        <w:rPr>
          <w:b/>
          <w:bCs/>
        </w:rPr>
        <w:t xml:space="preserve">Donner </w:t>
      </w:r>
      <w:r>
        <w:rPr>
          <w:bCs/>
        </w:rPr>
        <w:t>la protection à appliquer avant de réaliser la soudure.</w:t>
      </w:r>
      <w:r>
        <w:tab/>
      </w:r>
      <w:r w:rsidR="00596DA8" w:rsidRPr="00114ECE">
        <w:t>2</w:t>
      </w:r>
      <w:r w:rsidRPr="00114ECE">
        <w:t xml:space="preserve"> po</w:t>
      </w:r>
      <w:r>
        <w:t>int</w:t>
      </w:r>
      <w:r w:rsidR="00596DA8">
        <w:t>s</w:t>
      </w:r>
    </w:p>
    <w:p w14:paraId="63BDA8A9" w14:textId="60864D4C" w:rsidR="00D4250E" w:rsidRPr="0017319E" w:rsidRDefault="00D4250E" w:rsidP="002C643C">
      <w:pPr>
        <w:pStyle w:val="Rponse"/>
        <w:rPr>
          <w:sz w:val="24"/>
        </w:rPr>
      </w:pPr>
      <w:r w:rsidRPr="0017319E">
        <w:rPr>
          <w:sz w:val="24"/>
        </w:rPr>
        <w:t>Appliquer un apprêt soudable</w:t>
      </w:r>
      <w:r w:rsidR="0017319E" w:rsidRPr="0017319E">
        <w:rPr>
          <w:sz w:val="24"/>
        </w:rPr>
        <w:t xml:space="preserve"> (indice </w:t>
      </w:r>
      <w:r w:rsidR="0017319E" w:rsidRPr="0017319E">
        <w:rPr>
          <w:rFonts w:cs="Arial"/>
          <w:sz w:val="24"/>
        </w:rPr>
        <w:t>ʺ</w:t>
      </w:r>
      <w:r w:rsidR="0017319E" w:rsidRPr="0017319E">
        <w:rPr>
          <w:sz w:val="24"/>
        </w:rPr>
        <w:t>7</w:t>
      </w:r>
      <w:r w:rsidR="0017319E" w:rsidRPr="0017319E">
        <w:rPr>
          <w:rFonts w:cs="Arial"/>
          <w:sz w:val="24"/>
        </w:rPr>
        <w:t>ʺ</w:t>
      </w:r>
      <w:r w:rsidR="0017319E" w:rsidRPr="0017319E">
        <w:rPr>
          <w:sz w:val="24"/>
        </w:rPr>
        <w:t>).</w:t>
      </w:r>
    </w:p>
    <w:p w14:paraId="0BB608E1" w14:textId="77777777" w:rsidR="00D4250E" w:rsidRDefault="00D4250E" w:rsidP="006E6BFC">
      <w:pPr>
        <w:rPr>
          <w:strike/>
        </w:rPr>
      </w:pPr>
    </w:p>
    <w:p w14:paraId="157925D2" w14:textId="77777777" w:rsidR="00D4250E" w:rsidRDefault="00D4250E" w:rsidP="006E6BFC">
      <w:pPr>
        <w:rPr>
          <w:strike/>
        </w:rPr>
      </w:pPr>
    </w:p>
    <w:p w14:paraId="28911DBF" w14:textId="5025BD41" w:rsidR="00ED3A88" w:rsidRDefault="00ED3A88" w:rsidP="006E6BFC">
      <w:pPr>
        <w:rPr>
          <w:color w:val="000000" w:themeColor="text1"/>
        </w:rPr>
      </w:pPr>
      <w:bookmarkStart w:id="4" w:name="_Hlk124260235"/>
      <w:r w:rsidRPr="00D4250E">
        <w:rPr>
          <w:color w:val="000000" w:themeColor="text1"/>
        </w:rPr>
        <w:t>Dans le but d</w:t>
      </w:r>
      <w:r w:rsidR="002C643C">
        <w:rPr>
          <w:color w:val="000000" w:themeColor="text1"/>
        </w:rPr>
        <w:t xml:space="preserve">e réaliser des plaquettes tests de </w:t>
      </w:r>
      <w:r w:rsidRPr="00D4250E">
        <w:rPr>
          <w:color w:val="000000" w:themeColor="text1"/>
        </w:rPr>
        <w:t>soudure</w:t>
      </w:r>
      <w:r w:rsidR="002C643C">
        <w:rPr>
          <w:color w:val="000000" w:themeColor="text1"/>
        </w:rPr>
        <w:t xml:space="preserve">, </w:t>
      </w:r>
      <w:r w:rsidRPr="00D4250E">
        <w:rPr>
          <w:color w:val="000000" w:themeColor="text1"/>
        </w:rPr>
        <w:t xml:space="preserve">vous devez préparer votre poste </w:t>
      </w:r>
      <w:r w:rsidR="007345E8" w:rsidRPr="00D4250E">
        <w:rPr>
          <w:color w:val="000000" w:themeColor="text1"/>
        </w:rPr>
        <w:t>à souder</w:t>
      </w:r>
      <w:r w:rsidR="002C643C">
        <w:rPr>
          <w:color w:val="000000" w:themeColor="text1"/>
        </w:rPr>
        <w:t xml:space="preserve"> MAG</w:t>
      </w:r>
      <w:r w:rsidR="007345E8" w:rsidRPr="00D4250E">
        <w:rPr>
          <w:color w:val="000000" w:themeColor="text1"/>
        </w:rPr>
        <w:t>.</w:t>
      </w:r>
    </w:p>
    <w:p w14:paraId="52DA4266" w14:textId="77777777" w:rsidR="00616FD2" w:rsidRPr="00D4250E" w:rsidRDefault="00616FD2" w:rsidP="006E6BFC">
      <w:pPr>
        <w:rPr>
          <w:color w:val="000000" w:themeColor="text1"/>
        </w:rPr>
      </w:pPr>
    </w:p>
    <w:p w14:paraId="789FFBB1" w14:textId="35127C32" w:rsidR="007345E8" w:rsidRPr="003876E8" w:rsidRDefault="002B0443" w:rsidP="007345E8">
      <w:pPr>
        <w:pStyle w:val="Question"/>
      </w:pPr>
      <w:r w:rsidRPr="00A85674">
        <w:t xml:space="preserve">En vous aidant du document </w:t>
      </w:r>
      <w:r w:rsidR="00283F8C">
        <w:t>technique</w:t>
      </w:r>
      <w:r w:rsidRPr="00A85674">
        <w:t xml:space="preserve"> </w:t>
      </w:r>
      <w:r w:rsidRPr="00C93B58">
        <w:rPr>
          <w:b/>
          <w:bCs/>
        </w:rPr>
        <w:t xml:space="preserve">DT </w:t>
      </w:r>
      <w:r w:rsidR="004F337F">
        <w:rPr>
          <w:b/>
          <w:bCs/>
        </w:rPr>
        <w:t>9</w:t>
      </w:r>
      <w:r w:rsidRPr="00C93B58">
        <w:rPr>
          <w:b/>
          <w:bCs/>
        </w:rPr>
        <w:t>/</w:t>
      </w:r>
      <w:r w:rsidR="004F337F">
        <w:rPr>
          <w:b/>
          <w:bCs/>
        </w:rPr>
        <w:t>17</w:t>
      </w:r>
      <w:r w:rsidRPr="00A85674">
        <w:t xml:space="preserve">, </w:t>
      </w:r>
      <w:bookmarkStart w:id="5" w:name="_Hlk120127163"/>
      <w:r w:rsidR="00323E5E" w:rsidRPr="00323E5E">
        <w:rPr>
          <w:b/>
          <w:bCs/>
        </w:rPr>
        <w:t>c</w:t>
      </w:r>
      <w:r w:rsidR="007345E8" w:rsidRPr="00323E5E">
        <w:rPr>
          <w:b/>
          <w:bCs/>
        </w:rPr>
        <w:t>iter</w:t>
      </w:r>
      <w:r w:rsidR="007345E8" w:rsidRPr="007345E8">
        <w:t xml:space="preserve"> les </w:t>
      </w:r>
      <w:r w:rsidR="002C643C">
        <w:t xml:space="preserve">3 paramètres à </w:t>
      </w:r>
      <w:r w:rsidR="007345E8" w:rsidRPr="007345E8">
        <w:t>régl</w:t>
      </w:r>
      <w:r w:rsidR="002C643C">
        <w:t>er pour réaliser une soudure correcte</w:t>
      </w:r>
      <w:r w:rsidR="007345E8">
        <w:t>.</w:t>
      </w:r>
      <w:bookmarkEnd w:id="4"/>
      <w:bookmarkEnd w:id="5"/>
      <w:r w:rsidR="003876E8">
        <w:tab/>
      </w:r>
      <w:r w:rsidR="002C643C" w:rsidRPr="00114ECE">
        <w:t>3</w:t>
      </w:r>
      <w:r w:rsidR="003876E8" w:rsidRPr="00114ECE">
        <w:t xml:space="preserve"> point</w:t>
      </w:r>
      <w:r w:rsidR="008F2DA9" w:rsidRPr="00114ECE">
        <w:t>s</w:t>
      </w:r>
    </w:p>
    <w:p w14:paraId="4F56CC26" w14:textId="7CE33573" w:rsidR="008F2DA9" w:rsidRPr="0017319E" w:rsidRDefault="0017319E" w:rsidP="002C643C">
      <w:pPr>
        <w:pStyle w:val="Rponse"/>
        <w:rPr>
          <w:sz w:val="24"/>
        </w:rPr>
      </w:pPr>
      <w:r w:rsidRPr="0017319E">
        <w:rPr>
          <w:sz w:val="24"/>
        </w:rPr>
        <w:t>R</w:t>
      </w:r>
      <w:r w:rsidR="00F67F8C" w:rsidRPr="0017319E">
        <w:rPr>
          <w:sz w:val="24"/>
        </w:rPr>
        <w:t xml:space="preserve">églage </w:t>
      </w:r>
      <w:r w:rsidR="004905FF" w:rsidRPr="0017319E">
        <w:rPr>
          <w:sz w:val="24"/>
        </w:rPr>
        <w:t>du débit</w:t>
      </w:r>
      <w:r w:rsidR="00F67F8C" w:rsidRPr="0017319E">
        <w:rPr>
          <w:sz w:val="24"/>
        </w:rPr>
        <w:t xml:space="preserve"> d</w:t>
      </w:r>
      <w:r w:rsidR="004905FF" w:rsidRPr="0017319E">
        <w:rPr>
          <w:sz w:val="24"/>
        </w:rPr>
        <w:t>e</w:t>
      </w:r>
      <w:r w:rsidR="00F67F8C" w:rsidRPr="0017319E">
        <w:rPr>
          <w:sz w:val="24"/>
        </w:rPr>
        <w:t xml:space="preserve"> gaz, </w:t>
      </w:r>
      <w:r w:rsidRPr="0017319E">
        <w:rPr>
          <w:sz w:val="24"/>
        </w:rPr>
        <w:t>r</w:t>
      </w:r>
      <w:r w:rsidR="00F67F8C" w:rsidRPr="0017319E">
        <w:rPr>
          <w:sz w:val="24"/>
        </w:rPr>
        <w:t xml:space="preserve">églage de la vitesse </w:t>
      </w:r>
      <w:r w:rsidR="004905FF" w:rsidRPr="0017319E">
        <w:rPr>
          <w:sz w:val="24"/>
        </w:rPr>
        <w:t xml:space="preserve">de déroulement </w:t>
      </w:r>
      <w:r w:rsidR="00F67F8C" w:rsidRPr="0017319E">
        <w:rPr>
          <w:sz w:val="24"/>
        </w:rPr>
        <w:t>du fil</w:t>
      </w:r>
      <w:r w:rsidR="004905FF" w:rsidRPr="0017319E">
        <w:rPr>
          <w:sz w:val="24"/>
        </w:rPr>
        <w:t>,</w:t>
      </w:r>
    </w:p>
    <w:p w14:paraId="43894E5D" w14:textId="3E87C29F" w:rsidR="008F2DA9" w:rsidRPr="0017319E" w:rsidRDefault="0017319E" w:rsidP="002C643C">
      <w:pPr>
        <w:pStyle w:val="Rponse"/>
        <w:rPr>
          <w:sz w:val="24"/>
        </w:rPr>
      </w:pPr>
      <w:r w:rsidRPr="0017319E">
        <w:rPr>
          <w:sz w:val="24"/>
        </w:rPr>
        <w:t>r</w:t>
      </w:r>
      <w:r w:rsidR="004905FF" w:rsidRPr="0017319E">
        <w:rPr>
          <w:sz w:val="24"/>
        </w:rPr>
        <w:t xml:space="preserve">églage de la puissance, </w:t>
      </w:r>
      <w:r w:rsidRPr="0017319E">
        <w:rPr>
          <w:sz w:val="24"/>
        </w:rPr>
        <w:t>d</w:t>
      </w:r>
      <w:r w:rsidR="004905FF" w:rsidRPr="0017319E">
        <w:rPr>
          <w:sz w:val="24"/>
        </w:rPr>
        <w:t>élai entre les points,</w:t>
      </w:r>
    </w:p>
    <w:p w14:paraId="2D968B62" w14:textId="559F2F4D" w:rsidR="003876E8" w:rsidRPr="0017319E" w:rsidRDefault="0017319E" w:rsidP="002C643C">
      <w:pPr>
        <w:pStyle w:val="Rponse"/>
        <w:rPr>
          <w:bCs/>
          <w:sz w:val="24"/>
        </w:rPr>
      </w:pPr>
      <w:r w:rsidRPr="0017319E">
        <w:rPr>
          <w:sz w:val="24"/>
        </w:rPr>
        <w:t>t</w:t>
      </w:r>
      <w:r w:rsidR="004905FF" w:rsidRPr="0017319E">
        <w:rPr>
          <w:sz w:val="24"/>
        </w:rPr>
        <w:t xml:space="preserve">emps de soudure (grosseur des points de soudure), </w:t>
      </w:r>
      <w:r w:rsidRPr="0017319E">
        <w:rPr>
          <w:sz w:val="24"/>
        </w:rPr>
        <w:t>r</w:t>
      </w:r>
      <w:r w:rsidR="004905FF" w:rsidRPr="0017319E">
        <w:rPr>
          <w:sz w:val="24"/>
        </w:rPr>
        <w:t>églage du galet</w:t>
      </w:r>
      <w:r w:rsidR="004905FF" w:rsidRPr="0017319E">
        <w:rPr>
          <w:bCs/>
          <w:sz w:val="24"/>
        </w:rPr>
        <w:t>.</w:t>
      </w:r>
      <w:r w:rsidR="00F67F8C" w:rsidRPr="0017319E">
        <w:rPr>
          <w:bCs/>
          <w:sz w:val="24"/>
        </w:rPr>
        <w:t xml:space="preserve"> </w:t>
      </w:r>
    </w:p>
    <w:p w14:paraId="4746760A" w14:textId="5D0FD636" w:rsidR="006E6BFC" w:rsidRDefault="006E6BFC" w:rsidP="006E6BFC">
      <w:pPr>
        <w:rPr>
          <w:strike/>
        </w:rPr>
      </w:pPr>
    </w:p>
    <w:p w14:paraId="4399AE68" w14:textId="77777777" w:rsidR="00BF3192" w:rsidRDefault="00BF3192" w:rsidP="006E6BFC">
      <w:pPr>
        <w:rPr>
          <w:strike/>
        </w:rPr>
      </w:pPr>
    </w:p>
    <w:p w14:paraId="39E91E43" w14:textId="77777777" w:rsidR="00BF3192" w:rsidRDefault="00BF3192" w:rsidP="00BF3192">
      <w:r>
        <w:t xml:space="preserve">Vous avez réalisé </w:t>
      </w:r>
      <w:r w:rsidRPr="008F2DA9">
        <w:rPr>
          <w:color w:val="000000" w:themeColor="text1"/>
        </w:rPr>
        <w:t>l’assemblage</w:t>
      </w:r>
      <w:r>
        <w:t xml:space="preserve"> du plancher arrière et de la jupe arrière (photo ci-dessous).</w:t>
      </w:r>
    </w:p>
    <w:p w14:paraId="3F3AC229" w14:textId="77777777" w:rsidR="00BF3192" w:rsidRDefault="00BF3192" w:rsidP="00BF3192"/>
    <w:p w14:paraId="4C378638" w14:textId="77777777" w:rsidR="00BF3192" w:rsidRDefault="00BF3192" w:rsidP="00BF3192">
      <w:r w:rsidRPr="00496988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24FEB2" wp14:editId="6B4B98CD">
            <wp:extent cx="3132000" cy="1415185"/>
            <wp:effectExtent l="0" t="0" r="0" b="0"/>
            <wp:docPr id="4" name="Image 4" descr="Une image contenant véhicule militaire, transport, eng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véhicule militaire, transport, engin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14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31DBC5" wp14:editId="69C8F299">
            <wp:extent cx="3240000" cy="1406098"/>
            <wp:effectExtent l="0" t="0" r="0" b="381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40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F4CF7" w14:textId="1D1E993B" w:rsidR="00BF3192" w:rsidRPr="00ED3A88" w:rsidRDefault="00BF3192" w:rsidP="006E6BFC">
      <w:pPr>
        <w:rPr>
          <w:strike/>
        </w:rPr>
      </w:pPr>
    </w:p>
    <w:p w14:paraId="4746761A" w14:textId="169BBC71" w:rsidR="008F2DA9" w:rsidRDefault="008F2DA9">
      <w:pPr>
        <w:jc w:val="left"/>
      </w:pPr>
      <w:r>
        <w:br w:type="page"/>
      </w:r>
    </w:p>
    <w:p w14:paraId="1963995D" w14:textId="3B5A6257" w:rsidR="000C7CC3" w:rsidRDefault="000C7CC3">
      <w:pPr>
        <w:jc w:val="left"/>
      </w:pPr>
    </w:p>
    <w:p w14:paraId="13B5AA7E" w14:textId="77777777" w:rsidR="0023538C" w:rsidRDefault="0023538C">
      <w:pPr>
        <w:jc w:val="left"/>
      </w:pPr>
      <w:bookmarkStart w:id="6" w:name="_Hlk124261596"/>
    </w:p>
    <w:p w14:paraId="47467632" w14:textId="2AB6B2D4" w:rsidR="00770C76" w:rsidRPr="00770C76" w:rsidRDefault="00770C76" w:rsidP="00770C76">
      <w:r w:rsidRPr="00770C76">
        <w:t xml:space="preserve">Vous </w:t>
      </w:r>
      <w:r w:rsidR="0023538C">
        <w:t>a</w:t>
      </w:r>
      <w:r w:rsidRPr="00770C76">
        <w:t xml:space="preserve">vez </w:t>
      </w:r>
      <w:r w:rsidR="0023538C">
        <w:t>appliqué « </w:t>
      </w:r>
      <w:r w:rsidR="0023538C" w:rsidRPr="00842FC4">
        <w:rPr>
          <w:b/>
          <w:bCs/>
        </w:rPr>
        <w:t>un joint PU</w:t>
      </w:r>
      <w:r w:rsidR="0023538C">
        <w:t xml:space="preserve"> » au niveau de </w:t>
      </w:r>
      <w:r w:rsidRPr="00770C76">
        <w:t xml:space="preserve">la jupe arrière </w:t>
      </w:r>
      <w:r w:rsidR="0023538C">
        <w:t>intérieur et plancher comme visualisé sur l’image ci-dessous</w:t>
      </w:r>
      <w:r w:rsidRPr="00770C76">
        <w:t>.</w:t>
      </w:r>
    </w:p>
    <w:p w14:paraId="47467633" w14:textId="36C14E86" w:rsidR="00770C76" w:rsidRDefault="00770C76" w:rsidP="00770C76"/>
    <w:p w14:paraId="47467634" w14:textId="77777777" w:rsidR="00770C76" w:rsidRPr="00770C76" w:rsidRDefault="00770C76" w:rsidP="00770C76">
      <w:pPr>
        <w:jc w:val="center"/>
      </w:pPr>
      <w:r w:rsidRPr="00770C76">
        <w:rPr>
          <w:noProof/>
        </w:rPr>
        <w:drawing>
          <wp:inline distT="0" distB="0" distL="0" distR="0" wp14:anchorId="4746776C" wp14:editId="317A2A27">
            <wp:extent cx="4756158" cy="2133600"/>
            <wp:effectExtent l="0" t="0" r="6350" b="0"/>
            <wp:docPr id="154" name="Image 154" descr="Une image contenant texte, véhicule militaire, vieux, eng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xte, véhicule militaire, vieux, engin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1197" cy="214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67635" w14:textId="74130906" w:rsidR="00770C76" w:rsidRDefault="00770C76" w:rsidP="0023538C">
      <w:pPr>
        <w:jc w:val="left"/>
      </w:pPr>
    </w:p>
    <w:p w14:paraId="194E2577" w14:textId="45E97D64" w:rsidR="00616FD2" w:rsidRDefault="00616FD2" w:rsidP="0023538C">
      <w:pPr>
        <w:jc w:val="left"/>
      </w:pPr>
    </w:p>
    <w:p w14:paraId="09FC187D" w14:textId="77777777" w:rsidR="00616FD2" w:rsidRDefault="00616FD2" w:rsidP="00616FD2">
      <w:pPr>
        <w:jc w:val="left"/>
        <w:rPr>
          <w:bCs/>
        </w:rPr>
      </w:pPr>
      <w:r>
        <w:t>À</w:t>
      </w:r>
      <w:r w:rsidRPr="00894273">
        <w:t xml:space="preserve"> l’aide du document </w:t>
      </w:r>
      <w:r>
        <w:t>technique page</w:t>
      </w:r>
      <w:r w:rsidRPr="00894273">
        <w:t xml:space="preserve"> </w:t>
      </w:r>
      <w:r w:rsidRPr="00894273">
        <w:rPr>
          <w:b/>
          <w:bCs/>
        </w:rPr>
        <w:t>DT 10/17</w:t>
      </w:r>
      <w:r w:rsidRPr="00AD3F5D">
        <w:rPr>
          <w:bCs/>
        </w:rPr>
        <w:t>, répondre aux questions 17 et 18.</w:t>
      </w:r>
    </w:p>
    <w:p w14:paraId="2A8AD889" w14:textId="77777777" w:rsidR="00616FD2" w:rsidRPr="00770C76" w:rsidRDefault="00616FD2" w:rsidP="0023538C">
      <w:pPr>
        <w:jc w:val="left"/>
      </w:pPr>
    </w:p>
    <w:p w14:paraId="47467636" w14:textId="0677ECD9" w:rsidR="009429FD" w:rsidRDefault="00EA2EA1" w:rsidP="009429FD">
      <w:pPr>
        <w:pStyle w:val="Question"/>
        <w:numPr>
          <w:ilvl w:val="0"/>
          <w:numId w:val="45"/>
        </w:numPr>
        <w:spacing w:line="256" w:lineRule="auto"/>
        <w:ind w:left="0" w:firstLine="0"/>
      </w:pPr>
      <w:r w:rsidRPr="00EA2EA1">
        <w:rPr>
          <w:b/>
        </w:rPr>
        <w:t>E</w:t>
      </w:r>
      <w:r w:rsidR="0023538C" w:rsidRPr="0023538C">
        <w:rPr>
          <w:b/>
          <w:bCs/>
        </w:rPr>
        <w:t>xpliquer</w:t>
      </w:r>
      <w:r w:rsidR="009429FD">
        <w:t xml:space="preserve"> l</w:t>
      </w:r>
      <w:r w:rsidR="0023538C">
        <w:t>’utilité d</w:t>
      </w:r>
      <w:r>
        <w:t>u</w:t>
      </w:r>
      <w:r w:rsidR="0023538C">
        <w:t xml:space="preserve"> joint</w:t>
      </w:r>
      <w:r>
        <w:t xml:space="preserve"> PU</w:t>
      </w:r>
      <w:r w:rsidR="009429FD">
        <w:t>.</w:t>
      </w:r>
      <w:r w:rsidR="009429FD">
        <w:tab/>
      </w:r>
      <w:r w:rsidR="0023538C" w:rsidRPr="00114ECE">
        <w:t>2</w:t>
      </w:r>
      <w:r w:rsidR="009429FD" w:rsidRPr="00114ECE">
        <w:t xml:space="preserve"> p</w:t>
      </w:r>
      <w:r w:rsidR="009429FD">
        <w:t>oint</w:t>
      </w:r>
      <w:r w:rsidR="0023538C">
        <w:t>s</w:t>
      </w:r>
    </w:p>
    <w:p w14:paraId="027648BF" w14:textId="1DDDE50D" w:rsidR="00346508" w:rsidRPr="0017319E" w:rsidRDefault="0023538C" w:rsidP="00770C76">
      <w:pPr>
        <w:tabs>
          <w:tab w:val="right" w:leader="dot" w:pos="10206"/>
        </w:tabs>
        <w:spacing w:before="120" w:after="160" w:line="259" w:lineRule="auto"/>
        <w:rPr>
          <w:b/>
          <w:color w:val="FF0000"/>
        </w:rPr>
      </w:pPr>
      <w:r w:rsidRPr="0017319E">
        <w:rPr>
          <w:b/>
          <w:color w:val="FF0000"/>
        </w:rPr>
        <w:t xml:space="preserve">C’est un </w:t>
      </w:r>
      <w:r w:rsidR="004817DE" w:rsidRPr="0017319E">
        <w:rPr>
          <w:b/>
          <w:color w:val="FF0000"/>
        </w:rPr>
        <w:t>mastic colle polyuréthane</w:t>
      </w:r>
      <w:r w:rsidRPr="0017319E">
        <w:rPr>
          <w:b/>
          <w:color w:val="FF0000"/>
        </w:rPr>
        <w:t xml:space="preserve"> d’étanchéité</w:t>
      </w:r>
      <w:r w:rsidR="0017319E" w:rsidRPr="0017319E">
        <w:rPr>
          <w:b/>
          <w:color w:val="FF0000"/>
        </w:rPr>
        <w:t>.</w:t>
      </w:r>
    </w:p>
    <w:bookmarkEnd w:id="6"/>
    <w:p w14:paraId="3814D592" w14:textId="5975D21C" w:rsidR="00DF1EAB" w:rsidRDefault="00DF1EAB" w:rsidP="00DF1EAB"/>
    <w:p w14:paraId="4E81D7BA" w14:textId="558A5B8A" w:rsidR="00DF1EAB" w:rsidRDefault="00DF1EAB" w:rsidP="00DF1EAB">
      <w:r>
        <w:t>Le remplacement réalisé</w:t>
      </w:r>
      <w:r w:rsidR="00EA2EA1">
        <w:t>,</w:t>
      </w:r>
      <w:r>
        <w:t xml:space="preserve"> vous allez </w:t>
      </w:r>
      <w:r w:rsidRPr="00894273">
        <w:t>redress</w:t>
      </w:r>
      <w:r>
        <w:t>er</w:t>
      </w:r>
      <w:r w:rsidRPr="00894273">
        <w:t xml:space="preserve"> l’aile ARG </w:t>
      </w:r>
      <w:r>
        <w:t>(</w:t>
      </w:r>
      <w:r w:rsidRPr="00894273">
        <w:t>partie inférieure</w:t>
      </w:r>
      <w:r>
        <w:t xml:space="preserve">) comme indiqué sur </w:t>
      </w:r>
      <w:r w:rsidR="00EA2EA1">
        <w:t>l</w:t>
      </w:r>
      <w:r>
        <w:t>e procès-verbal</w:t>
      </w:r>
      <w:r w:rsidR="00EA2EA1">
        <w:t>.</w:t>
      </w:r>
    </w:p>
    <w:p w14:paraId="37E692ED" w14:textId="77777777" w:rsidR="00EA2EA1" w:rsidRDefault="00EA2EA1" w:rsidP="00DF1EAB"/>
    <w:p w14:paraId="28747892" w14:textId="536C501E" w:rsidR="00DF1EAB" w:rsidRDefault="00DF1EAB" w:rsidP="00DF1EAB">
      <w:pPr>
        <w:pStyle w:val="Question"/>
        <w:numPr>
          <w:ilvl w:val="0"/>
          <w:numId w:val="45"/>
        </w:numPr>
        <w:spacing w:line="256" w:lineRule="auto"/>
        <w:ind w:left="0" w:firstLine="0"/>
      </w:pPr>
      <w:bookmarkStart w:id="7" w:name="_Hlk120127648"/>
      <w:r>
        <w:t>Afin d’obtenir une surface parfaitement plane, vous devez appliquer un mastic suite à votre remise en forme.</w:t>
      </w:r>
      <w:r w:rsidRPr="00894273">
        <w:t xml:space="preserve"> </w:t>
      </w:r>
      <w:r>
        <w:rPr>
          <w:b/>
          <w:bCs/>
        </w:rPr>
        <w:t>C</w:t>
      </w:r>
      <w:r w:rsidRPr="00894273">
        <w:rPr>
          <w:b/>
          <w:bCs/>
        </w:rPr>
        <w:t>ocher</w:t>
      </w:r>
      <w:r w:rsidRPr="00894273">
        <w:t xml:space="preserve"> le type de mastic que vous allez appliquer</w:t>
      </w:r>
      <w:r w:rsidRPr="008B3487">
        <w:rPr>
          <w:color w:val="000000" w:themeColor="text1"/>
        </w:rPr>
        <w:t>.</w:t>
      </w:r>
      <w:bookmarkEnd w:id="7"/>
      <w:r>
        <w:tab/>
      </w:r>
      <w:r w:rsidRPr="00114ECE">
        <w:t>2 po</w:t>
      </w:r>
      <w:r>
        <w:t>ints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263"/>
      </w:tblGrid>
      <w:tr w:rsidR="00DF1EAB" w14:paraId="00429BF9" w14:textId="77777777" w:rsidTr="00616FD2">
        <w:trPr>
          <w:jc w:val="center"/>
        </w:trPr>
        <w:tc>
          <w:tcPr>
            <w:tcW w:w="567" w:type="dxa"/>
            <w:vAlign w:val="center"/>
            <w:hideMark/>
          </w:tcPr>
          <w:p w14:paraId="17424DC9" w14:textId="77777777" w:rsidR="00DF1EAB" w:rsidRPr="009429FD" w:rsidRDefault="00DF1EAB" w:rsidP="00616FD2">
            <w:pPr>
              <w:pStyle w:val="Rponse"/>
              <w:jc w:val="center"/>
            </w:pPr>
            <w:r w:rsidRPr="009429FD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3EBB038E" wp14:editId="27842C97">
                      <wp:simplePos x="0" y="0"/>
                      <wp:positionH relativeFrom="column">
                        <wp:posOffset>20556</wp:posOffset>
                      </wp:positionH>
                      <wp:positionV relativeFrom="paragraph">
                        <wp:posOffset>805189</wp:posOffset>
                      </wp:positionV>
                      <wp:extent cx="190500" cy="190500"/>
                      <wp:effectExtent l="0" t="0" r="19050" b="19050"/>
                      <wp:wrapNone/>
                      <wp:docPr id="196" name="Rectangle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6B25B7F9" id="Rectangle 196" o:spid="_x0000_s1026" style="position:absolute;margin-left:1.6pt;margin-top:63.4pt;width:15pt;height:1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" filled="f" strokecolor="black [3213]" strokeweight="1.5pt"/>
                  </w:pict>
                </mc:Fallback>
              </mc:AlternateContent>
            </w:r>
            <w:r w:rsidRPr="009429FD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14AF53B5" wp14:editId="252AF8B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440690</wp:posOffset>
                      </wp:positionV>
                      <wp:extent cx="190500" cy="190500"/>
                      <wp:effectExtent l="0" t="0" r="19050" b="19050"/>
                      <wp:wrapNone/>
                      <wp:docPr id="197" name="Rectangle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3A6C6EC" id="Rectangle 197" o:spid="_x0000_s1026" style="position:absolute;margin-left:1.6pt;margin-top:34.7pt;width:15pt;height:1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" filled="f" strokecolor="black [3213]" strokeweight="1.5pt"/>
                  </w:pict>
                </mc:Fallback>
              </mc:AlternateContent>
            </w:r>
            <w:r w:rsidRPr="009429FD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C94FDB0" wp14:editId="7AD54E6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69215</wp:posOffset>
                      </wp:positionV>
                      <wp:extent cx="190500" cy="190500"/>
                      <wp:effectExtent l="0" t="0" r="19050" b="19050"/>
                      <wp:wrapNone/>
                      <wp:docPr id="198" name="Rectangle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F968AE8" id="Rectangle 198" o:spid="_x0000_s1026" style="position:absolute;margin-left:1.65pt;margin-top:5.45pt;width:15pt;height:1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" filled="f" strokecolor="black [3213]" strokeweight="1.5pt"/>
                  </w:pict>
                </mc:Fallback>
              </mc:AlternateContent>
            </w:r>
            <w:r w:rsidRPr="009429FD">
              <w:t>X</w:t>
            </w:r>
          </w:p>
        </w:tc>
        <w:tc>
          <w:tcPr>
            <w:tcW w:w="2263" w:type="dxa"/>
            <w:vAlign w:val="center"/>
            <w:hideMark/>
          </w:tcPr>
          <w:p w14:paraId="65AEDC34" w14:textId="77777777" w:rsidR="00DF1EAB" w:rsidRPr="009429FD" w:rsidRDefault="00DF1EAB" w:rsidP="00616FD2">
            <w:pPr>
              <w:pStyle w:val="Rponse"/>
              <w:jc w:val="left"/>
              <w:rPr>
                <w:b w:val="0"/>
                <w:color w:val="auto"/>
              </w:rPr>
            </w:pPr>
            <w:r w:rsidRPr="009429FD">
              <w:rPr>
                <w:b w:val="0"/>
                <w:color w:val="auto"/>
              </w:rPr>
              <w:t>Mastic polyester</w:t>
            </w:r>
          </w:p>
        </w:tc>
      </w:tr>
      <w:tr w:rsidR="00DF1EAB" w14:paraId="55643409" w14:textId="77777777" w:rsidTr="00616FD2">
        <w:trPr>
          <w:jc w:val="center"/>
        </w:trPr>
        <w:tc>
          <w:tcPr>
            <w:tcW w:w="567" w:type="dxa"/>
            <w:vAlign w:val="center"/>
          </w:tcPr>
          <w:p w14:paraId="16665436" w14:textId="77777777" w:rsidR="00DF1EAB" w:rsidRDefault="00DF1EAB" w:rsidP="00616FD2">
            <w:pPr>
              <w:pStyle w:val="Rponse"/>
              <w:jc w:val="center"/>
            </w:pPr>
          </w:p>
        </w:tc>
        <w:tc>
          <w:tcPr>
            <w:tcW w:w="2263" w:type="dxa"/>
            <w:vAlign w:val="center"/>
            <w:hideMark/>
          </w:tcPr>
          <w:p w14:paraId="6EB94A4C" w14:textId="77777777" w:rsidR="00DF1EAB" w:rsidRPr="009429FD" w:rsidRDefault="00DF1EAB" w:rsidP="00616FD2">
            <w:pPr>
              <w:pStyle w:val="Rponse"/>
              <w:jc w:val="left"/>
              <w:rPr>
                <w:b w:val="0"/>
                <w:color w:val="auto"/>
              </w:rPr>
            </w:pPr>
            <w:r w:rsidRPr="009429FD">
              <w:rPr>
                <w:b w:val="0"/>
                <w:color w:val="auto"/>
              </w:rPr>
              <w:t>Mastic</w:t>
            </w:r>
            <w:r w:rsidRPr="00D87359">
              <w:rPr>
                <w:b w:val="0"/>
                <w:color w:val="auto"/>
              </w:rPr>
              <w:t xml:space="preserve"> </w:t>
            </w:r>
            <w:r w:rsidRPr="008B3487">
              <w:rPr>
                <w:b w:val="0"/>
                <w:color w:val="000000" w:themeColor="text1"/>
              </w:rPr>
              <w:t>plastique</w:t>
            </w:r>
          </w:p>
        </w:tc>
      </w:tr>
      <w:tr w:rsidR="00DF1EAB" w14:paraId="7D7BC8EB" w14:textId="77777777" w:rsidTr="00616FD2">
        <w:trPr>
          <w:jc w:val="center"/>
        </w:trPr>
        <w:tc>
          <w:tcPr>
            <w:tcW w:w="567" w:type="dxa"/>
            <w:vAlign w:val="center"/>
          </w:tcPr>
          <w:p w14:paraId="002D1504" w14:textId="77777777" w:rsidR="00DF1EAB" w:rsidRDefault="00DF1EAB" w:rsidP="00616FD2">
            <w:pPr>
              <w:pStyle w:val="Rponse"/>
              <w:jc w:val="center"/>
            </w:pPr>
          </w:p>
        </w:tc>
        <w:tc>
          <w:tcPr>
            <w:tcW w:w="2263" w:type="dxa"/>
            <w:vAlign w:val="center"/>
            <w:hideMark/>
          </w:tcPr>
          <w:p w14:paraId="5C8BE277" w14:textId="77777777" w:rsidR="00DF1EAB" w:rsidRPr="009429FD" w:rsidRDefault="00DF1EAB" w:rsidP="00616FD2">
            <w:pPr>
              <w:pStyle w:val="Rponse"/>
              <w:jc w:val="left"/>
              <w:rPr>
                <w:b w:val="0"/>
                <w:color w:val="auto"/>
              </w:rPr>
            </w:pPr>
            <w:r w:rsidRPr="009429FD">
              <w:rPr>
                <w:b w:val="0"/>
                <w:color w:val="auto"/>
              </w:rPr>
              <w:t>Mastic fibre</w:t>
            </w:r>
          </w:p>
        </w:tc>
      </w:tr>
    </w:tbl>
    <w:p w14:paraId="10D7D7DC" w14:textId="77777777" w:rsidR="00DF1EAB" w:rsidRDefault="00DF1EAB" w:rsidP="00DF1EAB">
      <w:pPr>
        <w:jc w:val="left"/>
      </w:pPr>
    </w:p>
    <w:p w14:paraId="4380C965" w14:textId="77777777" w:rsidR="00DF1EAB" w:rsidRDefault="00DF1EAB" w:rsidP="00DF1EAB">
      <w:pPr>
        <w:jc w:val="left"/>
      </w:pPr>
    </w:p>
    <w:p w14:paraId="12C79251" w14:textId="77777777" w:rsidR="00DF1EAB" w:rsidRDefault="00DF1EAB">
      <w:pPr>
        <w:jc w:val="left"/>
      </w:pPr>
    </w:p>
    <w:p w14:paraId="47467638" w14:textId="6D272BC8" w:rsidR="008B3487" w:rsidRDefault="008B3487">
      <w:pPr>
        <w:jc w:val="left"/>
      </w:pPr>
      <w:r>
        <w:br w:type="page"/>
      </w:r>
    </w:p>
    <w:p w14:paraId="47467639" w14:textId="68EF4374" w:rsidR="00C46620" w:rsidRPr="00C46620" w:rsidRDefault="00C46620" w:rsidP="00C46620">
      <w:bookmarkStart w:id="8" w:name="_Hlk124262142"/>
      <w:r w:rsidRPr="00C46620">
        <w:lastRenderedPageBreak/>
        <w:t>Vous allez procéder à la préparation des éléments remplacés et réparés</w:t>
      </w:r>
      <w:r w:rsidR="00842FC4">
        <w:t xml:space="preserve"> dans le but de réaliser un recouvrement.</w:t>
      </w:r>
    </w:p>
    <w:bookmarkEnd w:id="8"/>
    <w:p w14:paraId="4746763A" w14:textId="77777777" w:rsidR="00C46620" w:rsidRPr="00C46620" w:rsidRDefault="00C46620" w:rsidP="00C46620"/>
    <w:p w14:paraId="4746763B" w14:textId="77777777" w:rsidR="00C46620" w:rsidRPr="00C46620" w:rsidRDefault="00C46620" w:rsidP="00C46620">
      <w:pPr>
        <w:jc w:val="center"/>
      </w:pPr>
      <w:r w:rsidRPr="00C46620">
        <w:rPr>
          <w:noProof/>
        </w:rPr>
        <w:drawing>
          <wp:inline distT="0" distB="0" distL="0" distR="0" wp14:anchorId="4746776E" wp14:editId="4746776F">
            <wp:extent cx="4320000" cy="1920181"/>
            <wp:effectExtent l="0" t="0" r="4445" b="4445"/>
            <wp:docPr id="159" name="Image 159" descr="Une image contenant accessoire, sa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accessoire, sac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2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6763C" w14:textId="77777777" w:rsidR="00C46620" w:rsidRPr="00C46620" w:rsidRDefault="00C46620" w:rsidP="00C46620">
      <w:pPr>
        <w:jc w:val="center"/>
      </w:pPr>
    </w:p>
    <w:bookmarkStart w:id="9" w:name="_Hlk124262255"/>
    <w:p w14:paraId="4746763D" w14:textId="2F0BAB54" w:rsidR="00C46620" w:rsidRPr="00C46620" w:rsidRDefault="00DB6BCB" w:rsidP="00C46620">
      <w:pPr>
        <w:numPr>
          <w:ilvl w:val="0"/>
          <w:numId w:val="40"/>
        </w:numPr>
        <w:tabs>
          <w:tab w:val="left" w:pos="567"/>
          <w:tab w:val="right" w:pos="10206"/>
        </w:tabs>
        <w:spacing w:before="120" w:after="120" w:line="259" w:lineRule="auto"/>
        <w:ind w:left="0" w:firstLine="0"/>
      </w:pPr>
      <w:r w:rsidRPr="00C46620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9EB97CE" wp14:editId="3D02D4BB">
                <wp:simplePos x="0" y="0"/>
                <wp:positionH relativeFrom="column">
                  <wp:posOffset>2700284</wp:posOffset>
                </wp:positionH>
                <wp:positionV relativeFrom="paragraph">
                  <wp:posOffset>488519</wp:posOffset>
                </wp:positionV>
                <wp:extent cx="533400" cy="262255"/>
                <wp:effectExtent l="19050" t="19050" r="19050" b="23495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6225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4CD1E0B5" id="Ellipse 34" o:spid="_x0000_s1026" style="position:absolute;margin-left:212.6pt;margin-top:38.45pt;width:42pt;height:20.6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" filled="f" strokecolor="red" strokeweight="2.25pt">
                <v:stroke joinstyle="miter"/>
              </v:oval>
            </w:pict>
          </mc:Fallback>
        </mc:AlternateContent>
      </w:r>
      <w:r w:rsidRPr="00C46620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7467774" wp14:editId="3F051843">
                <wp:simplePos x="0" y="0"/>
                <wp:positionH relativeFrom="column">
                  <wp:posOffset>5380092</wp:posOffset>
                </wp:positionH>
                <wp:positionV relativeFrom="paragraph">
                  <wp:posOffset>480899</wp:posOffset>
                </wp:positionV>
                <wp:extent cx="533400" cy="262255"/>
                <wp:effectExtent l="19050" t="19050" r="19050" b="23495"/>
                <wp:wrapNone/>
                <wp:docPr id="157" name="Ellips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6225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49D7C292" id="Ellipse 157" o:spid="_x0000_s1026" style="position:absolute;margin-left:423.65pt;margin-top:37.85pt;width:42pt;height:20.6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" filled="f" strokecolor="red" strokeweight="2.25pt">
                <v:stroke joinstyle="miter"/>
              </v:oval>
            </w:pict>
          </mc:Fallback>
        </mc:AlternateContent>
      </w:r>
      <w:r w:rsidR="00842FC4">
        <w:t>Vous</w:t>
      </w:r>
      <w:r w:rsidR="00C46620" w:rsidRPr="00C46620">
        <w:t xml:space="preserve"> allez </w:t>
      </w:r>
      <w:r w:rsidR="00842FC4">
        <w:t>réaliser</w:t>
      </w:r>
      <w:r w:rsidR="00C46620" w:rsidRPr="00C46620">
        <w:t xml:space="preserve"> le ponçage des éléments neufs</w:t>
      </w:r>
      <w:r w:rsidR="00A04288">
        <w:t>.</w:t>
      </w:r>
      <w:r w:rsidR="00C46620" w:rsidRPr="00C46620">
        <w:t xml:space="preserve"> </w:t>
      </w:r>
      <w:r w:rsidR="00C46620" w:rsidRPr="00C46620">
        <w:rPr>
          <w:b/>
          <w:bCs/>
        </w:rPr>
        <w:t>Entourer</w:t>
      </w:r>
      <w:r w:rsidR="00C46620" w:rsidRPr="00C46620">
        <w:t xml:space="preserve"> les </w:t>
      </w:r>
      <w:r w:rsidR="00842FC4">
        <w:t>grains à utiliser durant cette étape</w:t>
      </w:r>
      <w:bookmarkEnd w:id="9"/>
      <w:r w:rsidR="00C46620" w:rsidRPr="00C46620">
        <w:t xml:space="preserve">. </w:t>
      </w:r>
      <w:r w:rsidR="00C46620" w:rsidRPr="00C46620">
        <w:tab/>
      </w:r>
      <w:r w:rsidR="00C46620" w:rsidRPr="00114ECE">
        <w:t>3 poin</w:t>
      </w:r>
      <w:r w:rsidR="00C46620" w:rsidRPr="00C46620">
        <w:t>ts</w:t>
      </w:r>
    </w:p>
    <w:p w14:paraId="4746763E" w14:textId="5189D05F" w:rsidR="00C46620" w:rsidRPr="00C46620" w:rsidRDefault="00C46620" w:rsidP="00C46620">
      <w:pPr>
        <w:tabs>
          <w:tab w:val="right" w:leader="dot" w:pos="10206"/>
        </w:tabs>
        <w:spacing w:before="120" w:after="160" w:line="259" w:lineRule="auto"/>
        <w:rPr>
          <w:sz w:val="22"/>
          <w:szCs w:val="22"/>
        </w:rPr>
      </w:pPr>
      <w:r w:rsidRPr="00C46620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 </w:t>
      </w:r>
      <w:r w:rsidRPr="00C46620">
        <w:rPr>
          <w:sz w:val="22"/>
          <w:szCs w:val="22"/>
        </w:rPr>
        <w:t xml:space="preserve">       P120      </w:t>
      </w:r>
      <w:r>
        <w:rPr>
          <w:sz w:val="22"/>
          <w:szCs w:val="22"/>
        </w:rPr>
        <w:t xml:space="preserve"> </w:t>
      </w:r>
      <w:r w:rsidRPr="00C46620">
        <w:rPr>
          <w:sz w:val="22"/>
          <w:szCs w:val="22"/>
        </w:rPr>
        <w:t xml:space="preserve">    P360        </w:t>
      </w:r>
      <w:r>
        <w:rPr>
          <w:sz w:val="22"/>
          <w:szCs w:val="22"/>
        </w:rPr>
        <w:t xml:space="preserve">  </w:t>
      </w:r>
      <w:r w:rsidRPr="00C46620">
        <w:rPr>
          <w:sz w:val="22"/>
          <w:szCs w:val="22"/>
        </w:rPr>
        <w:t xml:space="preserve">   P80     </w:t>
      </w:r>
      <w:r>
        <w:rPr>
          <w:sz w:val="22"/>
          <w:szCs w:val="22"/>
        </w:rPr>
        <w:t xml:space="preserve"> </w:t>
      </w:r>
      <w:r w:rsidRPr="00C46620">
        <w:rPr>
          <w:sz w:val="22"/>
          <w:szCs w:val="22"/>
        </w:rPr>
        <w:t xml:space="preserve">      P400        </w:t>
      </w:r>
      <w:r>
        <w:rPr>
          <w:sz w:val="22"/>
          <w:szCs w:val="22"/>
        </w:rPr>
        <w:t xml:space="preserve"> </w:t>
      </w:r>
      <w:r w:rsidRPr="00C46620">
        <w:rPr>
          <w:sz w:val="22"/>
          <w:szCs w:val="22"/>
        </w:rPr>
        <w:t xml:space="preserve">    P2000    </w:t>
      </w:r>
      <w:r>
        <w:rPr>
          <w:sz w:val="22"/>
          <w:szCs w:val="22"/>
        </w:rPr>
        <w:t xml:space="preserve">   </w:t>
      </w:r>
      <w:r w:rsidRPr="00C46620">
        <w:rPr>
          <w:sz w:val="22"/>
          <w:szCs w:val="22"/>
        </w:rPr>
        <w:t xml:space="preserve">       P240            </w:t>
      </w:r>
      <w:r>
        <w:rPr>
          <w:sz w:val="22"/>
          <w:szCs w:val="22"/>
        </w:rPr>
        <w:t xml:space="preserve">  </w:t>
      </w:r>
      <w:r w:rsidR="009429FD">
        <w:rPr>
          <w:sz w:val="22"/>
          <w:szCs w:val="22"/>
        </w:rPr>
        <w:t xml:space="preserve"> P500</w:t>
      </w:r>
    </w:p>
    <w:p w14:paraId="4746763F" w14:textId="0C74C664" w:rsidR="00C46620" w:rsidRDefault="00C46620">
      <w:pPr>
        <w:jc w:val="left"/>
      </w:pPr>
    </w:p>
    <w:p w14:paraId="47467640" w14:textId="07A7FD4C" w:rsidR="009429FD" w:rsidRDefault="009429FD" w:rsidP="009429FD">
      <w:pPr>
        <w:pStyle w:val="Question"/>
        <w:numPr>
          <w:ilvl w:val="0"/>
          <w:numId w:val="45"/>
        </w:numPr>
        <w:spacing w:line="256" w:lineRule="auto"/>
        <w:ind w:left="0" w:firstLine="0"/>
      </w:pPr>
      <w:bookmarkStart w:id="10" w:name="_Hlk124262430"/>
      <w:r>
        <w:t xml:space="preserve">Après le ponçage des éléments, </w:t>
      </w:r>
      <w:r w:rsidR="00B41493">
        <w:t>vous allez nettoyer la surface poncée.</w:t>
      </w:r>
      <w:r>
        <w:t xml:space="preserve"> </w:t>
      </w:r>
      <w:r>
        <w:rPr>
          <w:b/>
          <w:bCs/>
        </w:rPr>
        <w:t>Cocher</w:t>
      </w:r>
      <w:r>
        <w:t xml:space="preserve"> l</w:t>
      </w:r>
      <w:r w:rsidR="00B41493">
        <w:t>e produit correspondant à cette étape</w:t>
      </w:r>
      <w:bookmarkEnd w:id="10"/>
      <w:r>
        <w:t>.</w:t>
      </w:r>
      <w:r>
        <w:tab/>
      </w:r>
      <w:r w:rsidR="00596DA8" w:rsidRPr="00114ECE">
        <w:t>2</w:t>
      </w:r>
      <w:r w:rsidRPr="00114ECE">
        <w:t xml:space="preserve"> </w:t>
      </w:r>
      <w:r>
        <w:t>point</w:t>
      </w:r>
      <w:r w:rsidR="00596DA8">
        <w:t>s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3686"/>
      </w:tblGrid>
      <w:tr w:rsidR="009429FD" w14:paraId="47467643" w14:textId="77777777" w:rsidTr="009429FD">
        <w:trPr>
          <w:trHeight w:val="567"/>
          <w:jc w:val="center"/>
        </w:trPr>
        <w:tc>
          <w:tcPr>
            <w:tcW w:w="567" w:type="dxa"/>
            <w:vAlign w:val="center"/>
            <w:hideMark/>
          </w:tcPr>
          <w:p w14:paraId="47467641" w14:textId="77777777" w:rsidR="009429FD" w:rsidRPr="009429FD" w:rsidRDefault="009429FD">
            <w:pPr>
              <w:jc w:val="center"/>
              <w:rPr>
                <w:b/>
              </w:rPr>
            </w:pPr>
            <w:r w:rsidRPr="009429FD">
              <w:rPr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47467776" wp14:editId="5918057F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366395</wp:posOffset>
                      </wp:positionV>
                      <wp:extent cx="190500" cy="190500"/>
                      <wp:effectExtent l="0" t="0" r="19050" b="19050"/>
                      <wp:wrapNone/>
                      <wp:docPr id="116" name="Rectangle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64DA269" id="Rectangle 116" o:spid="_x0000_s1026" style="position:absolute;margin-left:1.2pt;margin-top:28.85pt;width:15pt;height: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" filled="f" strokecolor="black [3213]" strokeweight="1.5pt"/>
                  </w:pict>
                </mc:Fallback>
              </mc:AlternateContent>
            </w:r>
            <w:r w:rsidRPr="009429FD">
              <w:rPr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47467778" wp14:editId="0997AE7C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733425</wp:posOffset>
                      </wp:positionV>
                      <wp:extent cx="190500" cy="190500"/>
                      <wp:effectExtent l="0" t="0" r="19050" b="19050"/>
                      <wp:wrapNone/>
                      <wp:docPr id="117" name="Rectangle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48A82FE" id="Rectangle 117" o:spid="_x0000_s1026" style="position:absolute;margin-left:1.2pt;margin-top:57.75pt;width:15pt;height: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" filled="f" strokecolor="black [3213]" strokeweight="1.5pt"/>
                  </w:pict>
                </mc:Fallback>
              </mc:AlternateContent>
            </w:r>
            <w:r w:rsidRPr="009429FD">
              <w:rPr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746777A" wp14:editId="73E5FC96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-5080</wp:posOffset>
                      </wp:positionV>
                      <wp:extent cx="190500" cy="190500"/>
                      <wp:effectExtent l="0" t="0" r="19050" b="19050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9DB3848" id="Rectangle 48" o:spid="_x0000_s1026" style="position:absolute;margin-left:1.2pt;margin-top:-.4pt;width:15pt;height: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" filled="f" strokecolor="black [3213]" strokeweight="1.5pt"/>
                  </w:pict>
                </mc:Fallback>
              </mc:AlternateContent>
            </w:r>
            <w:r w:rsidRPr="009429FD">
              <w:rPr>
                <w:b/>
                <w:color w:val="FF0000"/>
              </w:rPr>
              <w:t>X</w:t>
            </w:r>
          </w:p>
        </w:tc>
        <w:tc>
          <w:tcPr>
            <w:tcW w:w="3686" w:type="dxa"/>
            <w:vAlign w:val="center"/>
            <w:hideMark/>
          </w:tcPr>
          <w:p w14:paraId="47467642" w14:textId="77777777" w:rsidR="009429FD" w:rsidRDefault="009429FD">
            <w:pPr>
              <w:jc w:val="left"/>
            </w:pPr>
            <w:r>
              <w:t>Dégraissant non agressif</w:t>
            </w:r>
          </w:p>
        </w:tc>
      </w:tr>
      <w:tr w:rsidR="009429FD" w14:paraId="47467646" w14:textId="77777777" w:rsidTr="009429FD">
        <w:trPr>
          <w:trHeight w:val="567"/>
          <w:jc w:val="center"/>
        </w:trPr>
        <w:tc>
          <w:tcPr>
            <w:tcW w:w="567" w:type="dxa"/>
            <w:vAlign w:val="center"/>
          </w:tcPr>
          <w:p w14:paraId="47467644" w14:textId="77777777" w:rsidR="009429FD" w:rsidRDefault="009429FD">
            <w:pPr>
              <w:jc w:val="center"/>
            </w:pPr>
          </w:p>
        </w:tc>
        <w:tc>
          <w:tcPr>
            <w:tcW w:w="3686" w:type="dxa"/>
            <w:vAlign w:val="center"/>
            <w:hideMark/>
          </w:tcPr>
          <w:p w14:paraId="47467645" w14:textId="77777777" w:rsidR="009429FD" w:rsidRDefault="009429FD">
            <w:pPr>
              <w:jc w:val="left"/>
            </w:pPr>
            <w:r>
              <w:t>Diluant nettoyant</w:t>
            </w:r>
          </w:p>
        </w:tc>
      </w:tr>
      <w:tr w:rsidR="009429FD" w14:paraId="47467649" w14:textId="77777777" w:rsidTr="009429FD">
        <w:trPr>
          <w:trHeight w:val="567"/>
          <w:jc w:val="center"/>
        </w:trPr>
        <w:tc>
          <w:tcPr>
            <w:tcW w:w="567" w:type="dxa"/>
            <w:vAlign w:val="center"/>
          </w:tcPr>
          <w:p w14:paraId="47467647" w14:textId="77777777" w:rsidR="009429FD" w:rsidRDefault="009429FD">
            <w:pPr>
              <w:jc w:val="center"/>
            </w:pPr>
          </w:p>
        </w:tc>
        <w:tc>
          <w:tcPr>
            <w:tcW w:w="3686" w:type="dxa"/>
            <w:vAlign w:val="center"/>
            <w:hideMark/>
          </w:tcPr>
          <w:p w14:paraId="47467648" w14:textId="77777777" w:rsidR="009429FD" w:rsidRDefault="009429FD">
            <w:pPr>
              <w:jc w:val="left"/>
            </w:pPr>
            <w:r>
              <w:t>De l’eau savonneuse</w:t>
            </w:r>
          </w:p>
        </w:tc>
      </w:tr>
    </w:tbl>
    <w:p w14:paraId="4AFD17E2" w14:textId="77777777" w:rsidR="000C7CC3" w:rsidRDefault="000C7CC3" w:rsidP="000C7CC3">
      <w:pPr>
        <w:pStyle w:val="Question"/>
        <w:numPr>
          <w:ilvl w:val="0"/>
          <w:numId w:val="0"/>
        </w:numPr>
        <w:spacing w:line="256" w:lineRule="auto"/>
        <w:rPr>
          <w:b/>
          <w:highlight w:val="lightGray"/>
        </w:rPr>
      </w:pPr>
    </w:p>
    <w:p w14:paraId="54752AF7" w14:textId="3D84A158" w:rsidR="00C262E8" w:rsidRDefault="009429FD" w:rsidP="000F05F2">
      <w:pPr>
        <w:pStyle w:val="Question"/>
      </w:pPr>
      <w:r w:rsidRPr="006B738B">
        <w:t>Vous devez apprêter les éléments</w:t>
      </w:r>
      <w:r w:rsidR="00BC4AC0" w:rsidRPr="006B738B">
        <w:t xml:space="preserve"> </w:t>
      </w:r>
      <w:r w:rsidR="00BC4AC0" w:rsidRPr="000F05F2">
        <w:rPr>
          <w:color w:val="000000" w:themeColor="text1"/>
        </w:rPr>
        <w:t>neuf</w:t>
      </w:r>
      <w:r w:rsidR="000F05F2" w:rsidRPr="000F05F2">
        <w:rPr>
          <w:color w:val="000000" w:themeColor="text1"/>
        </w:rPr>
        <w:t>s</w:t>
      </w:r>
      <w:r w:rsidR="00BC4AC0" w:rsidRPr="006B738B">
        <w:rPr>
          <w:color w:val="FF0000"/>
        </w:rPr>
        <w:t xml:space="preserve"> </w:t>
      </w:r>
      <w:r w:rsidR="00B41493">
        <w:t>à l’aide du « </w:t>
      </w:r>
      <w:r w:rsidR="00C262E8">
        <w:t>Mipa 2K-Härter H5 / 10 / MS 10</w:t>
      </w:r>
      <w:r w:rsidR="00B41493">
        <w:t> »</w:t>
      </w:r>
      <w:r w:rsidRPr="006B738B">
        <w:t>. En vous aidant du dossier technique</w:t>
      </w:r>
      <w:r w:rsidR="00EA2EA1">
        <w:t xml:space="preserve"> page</w:t>
      </w:r>
      <w:r w:rsidRPr="006B738B">
        <w:t xml:space="preserve"> </w:t>
      </w:r>
      <w:r w:rsidRPr="00485976">
        <w:rPr>
          <w:b/>
          <w:bCs/>
        </w:rPr>
        <w:t>DT</w:t>
      </w:r>
      <w:r w:rsidR="00D52DEA">
        <w:rPr>
          <w:b/>
          <w:bCs/>
        </w:rPr>
        <w:t xml:space="preserve"> </w:t>
      </w:r>
      <w:r w:rsidR="00485976" w:rsidRPr="00485976">
        <w:rPr>
          <w:b/>
          <w:bCs/>
        </w:rPr>
        <w:t>1</w:t>
      </w:r>
      <w:r w:rsidR="00152B73" w:rsidRPr="00485976">
        <w:rPr>
          <w:b/>
          <w:bCs/>
        </w:rPr>
        <w:t>1</w:t>
      </w:r>
      <w:r w:rsidR="000F05F2" w:rsidRPr="00485976">
        <w:rPr>
          <w:b/>
          <w:bCs/>
        </w:rPr>
        <w:t>/</w:t>
      </w:r>
      <w:r w:rsidR="00485976" w:rsidRPr="00485976">
        <w:rPr>
          <w:b/>
          <w:bCs/>
        </w:rPr>
        <w:t>17</w:t>
      </w:r>
      <w:r w:rsidRPr="00485976">
        <w:t xml:space="preserve">, </w:t>
      </w:r>
      <w:r w:rsidR="00B41493">
        <w:rPr>
          <w:b/>
          <w:bCs/>
        </w:rPr>
        <w:t>cocher</w:t>
      </w:r>
      <w:r w:rsidRPr="006B738B">
        <w:t xml:space="preserve"> l</w:t>
      </w:r>
      <w:r w:rsidR="00B41493">
        <w:t>a dilution correspondant à ce produit</w:t>
      </w:r>
      <w:r w:rsidRPr="006B738B">
        <w:t>.</w:t>
      </w:r>
    </w:p>
    <w:p w14:paraId="4746764B" w14:textId="2DFE23EB" w:rsidR="009429FD" w:rsidRDefault="00596DA8" w:rsidP="00C262E8">
      <w:pPr>
        <w:pStyle w:val="Question"/>
        <w:numPr>
          <w:ilvl w:val="0"/>
          <w:numId w:val="0"/>
        </w:numPr>
        <w:jc w:val="right"/>
      </w:pPr>
      <w:r w:rsidRPr="00114ECE">
        <w:t>2</w:t>
      </w:r>
      <w:r w:rsidR="009429FD" w:rsidRPr="00114ECE">
        <w:t xml:space="preserve"> p</w:t>
      </w:r>
      <w:r w:rsidR="009429FD">
        <w:t>oint</w:t>
      </w:r>
      <w:r>
        <w:t>s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405"/>
      </w:tblGrid>
      <w:tr w:rsidR="009429FD" w14:paraId="4746764E" w14:textId="77777777" w:rsidTr="009429FD">
        <w:trPr>
          <w:trHeight w:val="567"/>
          <w:jc w:val="center"/>
        </w:trPr>
        <w:tc>
          <w:tcPr>
            <w:tcW w:w="567" w:type="dxa"/>
            <w:vAlign w:val="center"/>
            <w:hideMark/>
          </w:tcPr>
          <w:p w14:paraId="4746764C" w14:textId="5DA3BEE6" w:rsidR="009429FD" w:rsidRDefault="009429F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4746777C" wp14:editId="6FB78A17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-9525</wp:posOffset>
                      </wp:positionV>
                      <wp:extent cx="190500" cy="190500"/>
                      <wp:effectExtent l="0" t="0" r="19050" b="19050"/>
                      <wp:wrapNone/>
                      <wp:docPr id="118" name="Rectangle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845DD5F" id="Rectangle 118" o:spid="_x0000_s1026" style="position:absolute;margin-left:2.7pt;margin-top:-.75pt;width:15pt;height: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" filled="f" strokecolor="black [3213]" strokeweight="1.5pt"/>
                  </w:pict>
                </mc:Fallback>
              </mc:AlternateContent>
            </w:r>
            <w:r w:rsidR="00DB6BCB" w:rsidRPr="009429FD">
              <w:rPr>
                <w:b/>
                <w:color w:val="FF0000"/>
              </w:rPr>
              <w:t xml:space="preserve"> X</w:t>
            </w:r>
          </w:p>
        </w:tc>
        <w:tc>
          <w:tcPr>
            <w:tcW w:w="2405" w:type="dxa"/>
            <w:vAlign w:val="center"/>
            <w:hideMark/>
          </w:tcPr>
          <w:p w14:paraId="4746764D" w14:textId="53F89882" w:rsidR="009429FD" w:rsidRDefault="00B41493">
            <w:pPr>
              <w:jc w:val="left"/>
            </w:pPr>
            <w:r>
              <w:t>3 : 1</w:t>
            </w:r>
          </w:p>
        </w:tc>
      </w:tr>
      <w:tr w:rsidR="009429FD" w14:paraId="47467651" w14:textId="77777777" w:rsidTr="009429FD">
        <w:trPr>
          <w:trHeight w:val="567"/>
          <w:jc w:val="center"/>
        </w:trPr>
        <w:tc>
          <w:tcPr>
            <w:tcW w:w="567" w:type="dxa"/>
            <w:vAlign w:val="center"/>
            <w:hideMark/>
          </w:tcPr>
          <w:p w14:paraId="4746764F" w14:textId="77777777" w:rsidR="009429FD" w:rsidRDefault="009429F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4746777E" wp14:editId="26931055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29210</wp:posOffset>
                      </wp:positionV>
                      <wp:extent cx="190500" cy="190500"/>
                      <wp:effectExtent l="0" t="0" r="19050" b="19050"/>
                      <wp:wrapNone/>
                      <wp:docPr id="143" name="Rectangle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01B7269" id="Rectangle 143" o:spid="_x0000_s1026" style="position:absolute;margin-left:2.3pt;margin-top:2.3pt;width:15pt;height: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" filled="f" strokecolor="black [3213]" strokeweight="1.5pt"/>
                  </w:pict>
                </mc:Fallback>
              </mc:AlternateContent>
            </w:r>
          </w:p>
        </w:tc>
        <w:tc>
          <w:tcPr>
            <w:tcW w:w="2405" w:type="dxa"/>
            <w:vAlign w:val="center"/>
            <w:hideMark/>
          </w:tcPr>
          <w:p w14:paraId="47467650" w14:textId="3C9149C6" w:rsidR="009429FD" w:rsidRDefault="00B41493">
            <w:pPr>
              <w:jc w:val="left"/>
            </w:pPr>
            <w:r>
              <w:t>4 : 1</w:t>
            </w:r>
          </w:p>
        </w:tc>
      </w:tr>
      <w:tr w:rsidR="009429FD" w14:paraId="47467654" w14:textId="77777777" w:rsidTr="009429FD">
        <w:trPr>
          <w:trHeight w:val="567"/>
          <w:jc w:val="center"/>
        </w:trPr>
        <w:tc>
          <w:tcPr>
            <w:tcW w:w="567" w:type="dxa"/>
            <w:vAlign w:val="center"/>
            <w:hideMark/>
          </w:tcPr>
          <w:p w14:paraId="47467652" w14:textId="0013CD04" w:rsidR="009429FD" w:rsidRPr="009429FD" w:rsidRDefault="00DB6BCB">
            <w:pPr>
              <w:jc w:val="center"/>
              <w:rPr>
                <w:b/>
              </w:rPr>
            </w:pPr>
            <w:r w:rsidRPr="009429FD">
              <w:rPr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7467780" wp14:editId="3F6B49A9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22860</wp:posOffset>
                      </wp:positionV>
                      <wp:extent cx="190500" cy="190500"/>
                      <wp:effectExtent l="0" t="0" r="19050" b="19050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559407D" id="Rectangle 50" o:spid="_x0000_s1026" style="position:absolute;margin-left:2.9pt;margin-top:1.8pt;width:15pt;height: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" filled="f" strokecolor="black [3213]" strokeweight="1.5pt"/>
                  </w:pict>
                </mc:Fallback>
              </mc:AlternateContent>
            </w:r>
          </w:p>
        </w:tc>
        <w:tc>
          <w:tcPr>
            <w:tcW w:w="2405" w:type="dxa"/>
            <w:vAlign w:val="center"/>
            <w:hideMark/>
          </w:tcPr>
          <w:p w14:paraId="47467653" w14:textId="4EF47825" w:rsidR="009429FD" w:rsidRDefault="00B41493">
            <w:pPr>
              <w:jc w:val="left"/>
            </w:pPr>
            <w:r>
              <w:t>6 : 1</w:t>
            </w:r>
          </w:p>
        </w:tc>
      </w:tr>
    </w:tbl>
    <w:p w14:paraId="4968EDE5" w14:textId="77777777" w:rsidR="000F05F2" w:rsidRDefault="000F05F2">
      <w:pPr>
        <w:jc w:val="left"/>
      </w:pPr>
      <w:r>
        <w:br w:type="page"/>
      </w:r>
    </w:p>
    <w:p w14:paraId="186D4065" w14:textId="209BCF60" w:rsidR="00B733B0" w:rsidRDefault="00B733B0" w:rsidP="00B733B0">
      <w:pPr>
        <w:pStyle w:val="Titre1"/>
      </w:pPr>
      <w:r>
        <w:lastRenderedPageBreak/>
        <w:t xml:space="preserve">repose DES </w:t>
      </w:r>
      <w:r w:rsidR="00EA2EA1">
        <w:t>É</w:t>
      </w:r>
      <w:r>
        <w:t>l</w:t>
      </w:r>
      <w:r w:rsidR="00EA2EA1">
        <w:t>É</w:t>
      </w:r>
      <w:r>
        <w:t>ments</w:t>
      </w:r>
      <w:r>
        <w:tab/>
        <w:t xml:space="preserve"> </w:t>
      </w:r>
      <w:r>
        <w:tab/>
        <w:t>(</w:t>
      </w:r>
      <w:r>
        <w:rPr>
          <w:bCs w:val="0"/>
          <w:color w:val="C00000"/>
          <w:szCs w:val="28"/>
        </w:rPr>
        <w:t>28</w:t>
      </w:r>
      <w:r>
        <w:t xml:space="preserve"> points)</w:t>
      </w:r>
    </w:p>
    <w:p w14:paraId="698A1C13" w14:textId="77777777" w:rsidR="00B733B0" w:rsidRDefault="00B733B0" w:rsidP="00C46620"/>
    <w:p w14:paraId="4746765D" w14:textId="0D9A9314" w:rsidR="009429FD" w:rsidRDefault="000F05F2" w:rsidP="009429FD">
      <w:bookmarkStart w:id="11" w:name="_Hlk124263064"/>
      <w:r>
        <w:t xml:space="preserve">Les réparations, la repose des éléments inamovibles </w:t>
      </w:r>
      <w:r w:rsidR="00D54F37">
        <w:t xml:space="preserve">et le recouvrement </w:t>
      </w:r>
      <w:r>
        <w:t xml:space="preserve">étant réalisés, vous allez procéder à la repose du </w:t>
      </w:r>
      <w:r w:rsidR="00D54F37">
        <w:t>hayon</w:t>
      </w:r>
      <w:r>
        <w:t>.</w:t>
      </w:r>
      <w:bookmarkEnd w:id="11"/>
    </w:p>
    <w:p w14:paraId="4746765E" w14:textId="77777777" w:rsidR="009429FD" w:rsidRDefault="009429FD" w:rsidP="009429FD"/>
    <w:p w14:paraId="474676C2" w14:textId="4583E76F" w:rsidR="009429FD" w:rsidRDefault="00EA2EA1" w:rsidP="009429FD">
      <w:pPr>
        <w:pStyle w:val="Question"/>
        <w:numPr>
          <w:ilvl w:val="0"/>
          <w:numId w:val="45"/>
        </w:numPr>
        <w:spacing w:line="256" w:lineRule="auto"/>
        <w:ind w:left="0" w:firstLine="0"/>
      </w:pPr>
      <w:r>
        <w:rPr>
          <w:bCs/>
        </w:rPr>
        <w:t xml:space="preserve">En </w:t>
      </w:r>
      <w:r w:rsidRPr="00622286">
        <w:rPr>
          <w:bCs/>
        </w:rPr>
        <w:t>vous aidant du dossier technique page</w:t>
      </w:r>
      <w:r>
        <w:rPr>
          <w:b/>
          <w:bCs/>
        </w:rPr>
        <w:t xml:space="preserve"> DT 6/17, e</w:t>
      </w:r>
      <w:r w:rsidRPr="00894273">
        <w:rPr>
          <w:b/>
          <w:bCs/>
        </w:rPr>
        <w:t>xpliquer</w:t>
      </w:r>
      <w:r w:rsidRPr="00894273">
        <w:t xml:space="preserve"> succinctement comment réaliser la repose du voler AR.</w:t>
      </w:r>
      <w:r w:rsidR="009429FD">
        <w:tab/>
      </w:r>
      <w:r w:rsidR="009429FD" w:rsidRPr="00114ECE">
        <w:t>2 poi</w:t>
      </w:r>
      <w:r w:rsidR="009429FD">
        <w:t>nts</w:t>
      </w:r>
    </w:p>
    <w:p w14:paraId="474676C3" w14:textId="77777777" w:rsidR="00B10F75" w:rsidRPr="0017319E" w:rsidRDefault="00B10F75" w:rsidP="00B10F75">
      <w:pPr>
        <w:tabs>
          <w:tab w:val="right" w:leader="dot" w:pos="10206"/>
        </w:tabs>
        <w:spacing w:before="120" w:after="160" w:line="259" w:lineRule="auto"/>
        <w:rPr>
          <w:b/>
          <w:color w:val="FF0000"/>
        </w:rPr>
      </w:pPr>
      <w:r w:rsidRPr="0017319E">
        <w:rPr>
          <w:b/>
          <w:color w:val="FF0000"/>
        </w:rPr>
        <w:t>Pour réaliser la repose du volet AR, il faut procéder dans l’ordre inverse de la dépose.</w:t>
      </w:r>
    </w:p>
    <w:p w14:paraId="474676C4" w14:textId="2F0C1492" w:rsidR="00EC32F7" w:rsidRDefault="00EC32F7">
      <w:pPr>
        <w:jc w:val="left"/>
      </w:pPr>
    </w:p>
    <w:p w14:paraId="474676C7" w14:textId="4B9770D1" w:rsidR="009429FD" w:rsidRDefault="00D54F37" w:rsidP="009429FD">
      <w:bookmarkStart w:id="12" w:name="_Hlk120128205"/>
      <w:r>
        <w:t xml:space="preserve">Afin de réaliser le réglage du hayon, vous </w:t>
      </w:r>
      <w:r w:rsidR="00A237AF">
        <w:t>désir</w:t>
      </w:r>
      <w:r>
        <w:t>ez a</w:t>
      </w:r>
      <w:r w:rsidR="009429FD">
        <w:t>nalyse</w:t>
      </w:r>
      <w:r>
        <w:t>r</w:t>
      </w:r>
      <w:r w:rsidR="009429FD">
        <w:t xml:space="preserve"> la liaison qui permet de fixer le </w:t>
      </w:r>
      <w:r w:rsidR="00572E12">
        <w:t>volet AR (</w:t>
      </w:r>
      <w:r>
        <w:t>hayon)</w:t>
      </w:r>
      <w:r w:rsidR="009429FD">
        <w:t xml:space="preserve"> à la carrosserie</w:t>
      </w:r>
      <w:r w:rsidR="00296870">
        <w:t> :</w:t>
      </w:r>
      <w:r w:rsidR="009429FD">
        <w:t xml:space="preserve"> « </w:t>
      </w:r>
      <w:r w:rsidR="009429FD">
        <w:rPr>
          <w:b/>
          <w:bCs/>
        </w:rPr>
        <w:t>Volet AR / Carrosserie</w:t>
      </w:r>
      <w:r w:rsidR="009429FD">
        <w:t xml:space="preserve"> ». </w:t>
      </w:r>
    </w:p>
    <w:bookmarkEnd w:id="12"/>
    <w:p w14:paraId="474676C8" w14:textId="77777777" w:rsidR="009429FD" w:rsidRDefault="009429FD" w:rsidP="009429FD"/>
    <w:p w14:paraId="474676D4" w14:textId="6599582F" w:rsidR="009429FD" w:rsidRDefault="009429FD" w:rsidP="009429FD">
      <w:pPr>
        <w:pStyle w:val="Question"/>
        <w:numPr>
          <w:ilvl w:val="0"/>
          <w:numId w:val="45"/>
        </w:numPr>
        <w:spacing w:line="256" w:lineRule="auto"/>
        <w:ind w:left="0" w:firstLine="0"/>
      </w:pPr>
      <w:r>
        <w:t xml:space="preserve">En vous aidant du dossier </w:t>
      </w:r>
      <w:r w:rsidR="00FF14C1">
        <w:t>technique</w:t>
      </w:r>
      <w:r>
        <w:t xml:space="preserve"> </w:t>
      </w:r>
      <w:r w:rsidR="00EA2EA1">
        <w:t xml:space="preserve">pages </w:t>
      </w:r>
      <w:r>
        <w:rPr>
          <w:b/>
          <w:bCs/>
        </w:rPr>
        <w:t>DT</w:t>
      </w:r>
      <w:r w:rsidR="0060776C">
        <w:rPr>
          <w:b/>
          <w:bCs/>
        </w:rPr>
        <w:t>12</w:t>
      </w:r>
      <w:r>
        <w:rPr>
          <w:b/>
          <w:bCs/>
        </w:rPr>
        <w:t>/</w:t>
      </w:r>
      <w:r w:rsidR="0060776C">
        <w:rPr>
          <w:b/>
          <w:bCs/>
        </w:rPr>
        <w:t>17</w:t>
      </w:r>
      <w:r>
        <w:rPr>
          <w:bCs/>
        </w:rPr>
        <w:t xml:space="preserve"> </w:t>
      </w:r>
      <w:r w:rsidR="00B733B0">
        <w:rPr>
          <w:bCs/>
        </w:rPr>
        <w:t>à</w:t>
      </w:r>
      <w:r>
        <w:rPr>
          <w:b/>
          <w:bCs/>
        </w:rPr>
        <w:t xml:space="preserve"> DT</w:t>
      </w:r>
      <w:r w:rsidR="0060776C">
        <w:rPr>
          <w:b/>
          <w:bCs/>
        </w:rPr>
        <w:t>14</w:t>
      </w:r>
      <w:r>
        <w:rPr>
          <w:b/>
          <w:bCs/>
        </w:rPr>
        <w:t>/</w:t>
      </w:r>
      <w:r w:rsidR="0060776C">
        <w:rPr>
          <w:b/>
          <w:bCs/>
        </w:rPr>
        <w:t>17</w:t>
      </w:r>
      <w:r>
        <w:t xml:space="preserve">, </w:t>
      </w:r>
      <w:r>
        <w:rPr>
          <w:b/>
        </w:rPr>
        <w:t>donner</w:t>
      </w:r>
      <w:r>
        <w:t xml:space="preserve"> le repère et la désignation des éléments assurant les fonctions suivantes :</w:t>
      </w:r>
      <w:r>
        <w:tab/>
      </w:r>
      <w:r w:rsidRPr="00114ECE">
        <w:t>4 p</w:t>
      </w:r>
      <w:r>
        <w:t>oints</w:t>
      </w:r>
    </w:p>
    <w:p w14:paraId="474676D5" w14:textId="77777777" w:rsidR="009429FD" w:rsidRDefault="009429FD" w:rsidP="009429FD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706"/>
        <w:gridCol w:w="1004"/>
        <w:gridCol w:w="5108"/>
      </w:tblGrid>
      <w:tr w:rsidR="009429FD" w14:paraId="474676D9" w14:textId="77777777" w:rsidTr="009429FD">
        <w:trPr>
          <w:trHeight w:val="567"/>
          <w:jc w:val="center"/>
        </w:trPr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4676D6" w14:textId="77777777" w:rsidR="009429FD" w:rsidRDefault="009429FD">
            <w:pPr>
              <w:ind w:right="-107"/>
              <w:jc w:val="left"/>
              <w:rPr>
                <w:b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74676D7" w14:textId="3520F5CC" w:rsidR="009429FD" w:rsidRDefault="009429FD">
            <w:pPr>
              <w:jc w:val="center"/>
              <w:rPr>
                <w:color w:val="FF0000"/>
              </w:rPr>
            </w:pPr>
            <w:r>
              <w:t>Rep</w:t>
            </w:r>
            <w:r w:rsidR="00EA2EA1">
              <w:t>ère</w:t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74676D8" w14:textId="77777777" w:rsidR="009429FD" w:rsidRDefault="009429FD">
            <w:pPr>
              <w:pStyle w:val="Question"/>
              <w:numPr>
                <w:ilvl w:val="0"/>
                <w:numId w:val="0"/>
              </w:numPr>
              <w:jc w:val="center"/>
              <w:rPr>
                <w:color w:val="FF0000"/>
              </w:rPr>
            </w:pPr>
            <w:r>
              <w:t>Désignation</w:t>
            </w:r>
          </w:p>
        </w:tc>
      </w:tr>
      <w:tr w:rsidR="009429FD" w14:paraId="474676DD" w14:textId="77777777" w:rsidTr="009429FD">
        <w:trPr>
          <w:trHeight w:val="567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74676DA" w14:textId="77777777" w:rsidR="009429FD" w:rsidRDefault="009429FD">
            <w:pPr>
              <w:ind w:right="-107"/>
              <w:jc w:val="left"/>
            </w:pPr>
            <w:r>
              <w:rPr>
                <w:b/>
              </w:rPr>
              <w:t>FC2</w:t>
            </w:r>
            <w:r>
              <w:t xml:space="preserve"> 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676DB" w14:textId="77777777" w:rsidR="009429FD" w:rsidRDefault="009429FD">
            <w:pPr>
              <w:jc w:val="center"/>
            </w:pPr>
            <w:r>
              <w:rPr>
                <w:color w:val="FF0000"/>
              </w:rPr>
              <w:t>40</w:t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676DC" w14:textId="77777777" w:rsidR="009429FD" w:rsidRDefault="009429FD">
            <w:pPr>
              <w:pStyle w:val="Question"/>
              <w:numPr>
                <w:ilvl w:val="0"/>
                <w:numId w:val="0"/>
              </w:numPr>
              <w:jc w:val="left"/>
            </w:pPr>
            <w:r>
              <w:rPr>
                <w:color w:val="FF0000"/>
              </w:rPr>
              <w:t>Vérin</w:t>
            </w:r>
            <w:r>
              <w:t xml:space="preserve"> </w:t>
            </w:r>
            <w:r>
              <w:rPr>
                <w:color w:val="FF0000"/>
              </w:rPr>
              <w:t>de volet arrière</w:t>
            </w:r>
          </w:p>
        </w:tc>
      </w:tr>
      <w:tr w:rsidR="009429FD" w14:paraId="474676E1" w14:textId="77777777" w:rsidTr="009429FD">
        <w:trPr>
          <w:trHeight w:val="567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74676DE" w14:textId="77777777" w:rsidR="009429FD" w:rsidRDefault="009429FD">
            <w:pPr>
              <w:ind w:right="-107"/>
              <w:jc w:val="left"/>
            </w:pPr>
            <w:r>
              <w:rPr>
                <w:b/>
              </w:rPr>
              <w:t>FC8</w:t>
            </w:r>
            <w:r>
              <w:t xml:space="preserve"> 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676DF" w14:textId="77777777" w:rsidR="009429FD" w:rsidRDefault="009429FD">
            <w:pPr>
              <w:jc w:val="center"/>
            </w:pPr>
            <w:r>
              <w:rPr>
                <w:color w:val="FF0000"/>
              </w:rPr>
              <w:t>02</w:t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676E0" w14:textId="77777777" w:rsidR="009429FD" w:rsidRDefault="009429FD">
            <w:pPr>
              <w:jc w:val="left"/>
            </w:pPr>
            <w:r>
              <w:rPr>
                <w:color w:val="FF0000"/>
              </w:rPr>
              <w:t>Charnière de volet arrière</w:t>
            </w:r>
          </w:p>
        </w:tc>
      </w:tr>
    </w:tbl>
    <w:p w14:paraId="474676E2" w14:textId="77777777" w:rsidR="009429FD" w:rsidRDefault="009429FD" w:rsidP="00B10F75">
      <w:pPr>
        <w:jc w:val="left"/>
      </w:pPr>
    </w:p>
    <w:p w14:paraId="287339F6" w14:textId="00BE27F3" w:rsidR="00D812A6" w:rsidRPr="00246631" w:rsidRDefault="00D812A6" w:rsidP="00D812A6">
      <w:pPr>
        <w:pStyle w:val="Question"/>
      </w:pPr>
      <w:r w:rsidRPr="002D3AA3">
        <w:rPr>
          <w:bCs/>
        </w:rPr>
        <w:t>Après avoir visualisé la charnière</w:t>
      </w:r>
      <w:r>
        <w:rPr>
          <w:b/>
        </w:rPr>
        <w:t xml:space="preserve"> </w:t>
      </w:r>
      <w:r w:rsidRPr="002D3AA3">
        <w:rPr>
          <w:bCs/>
        </w:rPr>
        <w:t xml:space="preserve">sur le schéma </w:t>
      </w:r>
      <w:r w:rsidR="00EA2EA1">
        <w:rPr>
          <w:bCs/>
        </w:rPr>
        <w:t xml:space="preserve">1 </w:t>
      </w:r>
      <w:r w:rsidRPr="002D3AA3">
        <w:rPr>
          <w:bCs/>
        </w:rPr>
        <w:t>ci-dessous,</w:t>
      </w:r>
      <w:r>
        <w:rPr>
          <w:b/>
        </w:rPr>
        <w:t xml:space="preserve"> repérer </w:t>
      </w:r>
      <w:r w:rsidRPr="00C80F0C">
        <w:t>en entourant</w:t>
      </w:r>
      <w:r>
        <w:t xml:space="preserve"> la position de celle</w:t>
      </w:r>
      <w:r w:rsidR="00572E12">
        <w:t>s</w:t>
      </w:r>
      <w:r>
        <w:t>-ci sur la vue complète du hayon.</w:t>
      </w:r>
      <w:r>
        <w:tab/>
      </w:r>
      <w:r w:rsidRPr="00114ECE">
        <w:t>2 points</w:t>
      </w:r>
    </w:p>
    <w:p w14:paraId="678362C3" w14:textId="7F63A4D6" w:rsidR="00D812A6" w:rsidRDefault="00FE46B8" w:rsidP="00D812A6">
      <w:r>
        <w:rPr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6B8FEC73" wp14:editId="6147D81C">
                <wp:simplePos x="0" y="0"/>
                <wp:positionH relativeFrom="column">
                  <wp:posOffset>240665</wp:posOffset>
                </wp:positionH>
                <wp:positionV relativeFrom="paragraph">
                  <wp:posOffset>6350</wp:posOffset>
                </wp:positionV>
                <wp:extent cx="5190067" cy="1938867"/>
                <wp:effectExtent l="0" t="0" r="10795" b="23495"/>
                <wp:wrapNone/>
                <wp:docPr id="65" name="Groupe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0067" cy="1938867"/>
                          <a:chOff x="0" y="0"/>
                          <a:chExt cx="5190067" cy="1938867"/>
                        </a:xfrm>
                      </wpg:grpSpPr>
                      <wpg:grpSp>
                        <wpg:cNvPr id="38" name="Groupe 38"/>
                        <wpg:cNvGrpSpPr/>
                        <wpg:grpSpPr>
                          <a:xfrm>
                            <a:off x="0" y="0"/>
                            <a:ext cx="5190067" cy="1938867"/>
                            <a:chOff x="0" y="0"/>
                            <a:chExt cx="5190067" cy="1938867"/>
                          </a:xfrm>
                        </wpg:grpSpPr>
                        <wpg:grpSp>
                          <wpg:cNvPr id="39" name="Groupe 39"/>
                          <wpg:cNvGrpSpPr/>
                          <wpg:grpSpPr>
                            <a:xfrm>
                              <a:off x="2819400" y="0"/>
                              <a:ext cx="2370667" cy="1716922"/>
                              <a:chOff x="0" y="0"/>
                              <a:chExt cx="2662718" cy="2177445"/>
                            </a:xfrm>
                          </wpg:grpSpPr>
                          <wpg:grpSp>
                            <wpg:cNvPr id="40" name="Groupe 40"/>
                            <wpg:cNvGrpSpPr/>
                            <wpg:grpSpPr>
                              <a:xfrm>
                                <a:off x="0" y="0"/>
                                <a:ext cx="2662718" cy="2177445"/>
                                <a:chOff x="0" y="0"/>
                                <a:chExt cx="2662718" cy="2177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Image 41" descr="Une image contenant intérieur, engin&#10;&#10;Description générée automatiquemen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" y="0"/>
                                  <a:ext cx="2662716" cy="2177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" name="Ellipse 42"/>
                              <wps:cNvSpPr/>
                              <wps:spPr>
                                <a:xfrm>
                                  <a:off x="0" y="1614876"/>
                                  <a:ext cx="228600" cy="2190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Ellipse 43"/>
                              <wps:cNvSpPr/>
                              <wps:spPr>
                                <a:xfrm>
                                  <a:off x="1265079" y="1864024"/>
                                  <a:ext cx="171450" cy="1619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Ellipse 44"/>
                              <wps:cNvSpPr/>
                              <wps:spPr>
                                <a:xfrm>
                                  <a:off x="758031" y="1941758"/>
                                  <a:ext cx="171450" cy="1619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Ellipse 45"/>
                              <wps:cNvSpPr/>
                              <wps:spPr>
                                <a:xfrm>
                                  <a:off x="2167096" y="1806874"/>
                                  <a:ext cx="171450" cy="1619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Ellipse 46"/>
                              <wps:cNvSpPr/>
                              <wps:spPr>
                                <a:xfrm>
                                  <a:off x="1823086" y="1924054"/>
                                  <a:ext cx="171450" cy="1619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Ellipse 49"/>
                              <wps:cNvSpPr/>
                              <wps:spPr>
                                <a:xfrm>
                                  <a:off x="382112" y="1819300"/>
                                  <a:ext cx="171450" cy="1619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Ellipse 51"/>
                              <wps:cNvSpPr/>
                              <wps:spPr>
                                <a:xfrm>
                                  <a:off x="2486042" y="1671988"/>
                                  <a:ext cx="171450" cy="1619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2" name="Ellipse 52"/>
                            <wps:cNvSpPr/>
                            <wps:spPr>
                              <a:xfrm>
                                <a:off x="1402874" y="898419"/>
                                <a:ext cx="171450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56" name="Image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7800"/>
                              <a:ext cx="1955800" cy="16097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7" name="Zone de texte 57"/>
                          <wps:cNvSpPr txBox="1"/>
                          <wps:spPr>
                            <a:xfrm>
                              <a:off x="313227" y="50782"/>
                              <a:ext cx="1020247" cy="27306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6C45417" w14:textId="48F727F1" w:rsidR="001C3342" w:rsidRDefault="001C3342" w:rsidP="00D812A6">
                                <w:r>
                                  <w:t>Charnière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Zone de texte 58"/>
                          <wps:cNvSpPr txBox="1"/>
                          <wps:spPr>
                            <a:xfrm>
                              <a:off x="2819400" y="1600200"/>
                              <a:ext cx="2365802" cy="33866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4DADAAE" w14:textId="77777777" w:rsidR="001C3342" w:rsidRDefault="001C3342" w:rsidP="00D812A6">
                                <w:pPr>
                                  <w:jc w:val="center"/>
                                </w:pPr>
                                <w:r>
                                  <w:t>Vue complète du hayon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" name="Rectangle 61"/>
                        <wps:cNvSpPr/>
                        <wps:spPr>
                          <a:xfrm>
                            <a:off x="3356610" y="1276350"/>
                            <a:ext cx="388620" cy="29652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309110" y="1245870"/>
                            <a:ext cx="388620" cy="29652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8FEC73" id="Groupe 65" o:spid="_x0000_s1077" style="position:absolute;left:0;text-align:left;margin-left:18.95pt;margin-top:.5pt;width:408.65pt;height:152.65pt;z-index:251925504" coordsize="51900,19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">
                <v:group id="Groupe 38" o:spid="_x0000_s1078" style="position:absolute;width:51900;height:19388" coordsize="51900,19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group id="Groupe 39" o:spid="_x0000_s1079" style="position:absolute;left:28194;width:23706;height:17169" coordsize="26627,21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group id="Groupe 40" o:spid="_x0000_s1080" style="position:absolute;width:26627;height:21774" coordsize="26627,21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41" o:spid="_x0000_s1081" type="#_x0000_t75" alt="Une image contenant intérieur, engin&#10;&#10;Description générée automatiquement" style="position:absolute;width:26627;height:21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">
                        <v:imagedata r:id="rId22" o:title="Une image contenant intérieur, engin&#10;&#10;Description générée automatiquement"/>
                        <v:path arrowok="t"/>
                      </v:shape>
                      <v:oval id="Ellipse 42" o:spid="_x0000_s1082" style="position:absolute;top:16148;width:2286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" fillcolor="#d9e2f3 [664]" stroked="f" strokeweight="1pt">
                        <v:stroke joinstyle="miter"/>
                      </v:oval>
                      <v:oval id="Ellipse 43" o:spid="_x0000_s1083" style="position:absolute;left:12650;top:18640;width:1715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" fillcolor="#d9e2f3 [664]" stroked="f" strokeweight="1pt">
                        <v:stroke joinstyle="miter"/>
                      </v:oval>
                      <v:oval id="Ellipse 44" o:spid="_x0000_s1084" style="position:absolute;left:7580;top:19417;width:1714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" fillcolor="#d9e2f3 [664]" stroked="f" strokeweight="1pt">
                        <v:stroke joinstyle="miter"/>
                      </v:oval>
                      <v:oval id="Ellipse 45" o:spid="_x0000_s1085" style="position:absolute;left:21670;top:18068;width:1715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" fillcolor="#d9e2f3 [664]" stroked="f" strokeweight="1pt">
                        <v:stroke joinstyle="miter"/>
                      </v:oval>
                      <v:oval id="Ellipse 46" o:spid="_x0000_s1086" style="position:absolute;left:18230;top:19240;width:1715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" fillcolor="#d9e2f3 [664]" stroked="f" strokeweight="1pt">
                        <v:stroke joinstyle="miter"/>
                      </v:oval>
                      <v:oval id="Ellipse 49" o:spid="_x0000_s1087" style="position:absolute;left:3821;top:18193;width:1714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" fillcolor="#d9e2f3 [664]" stroked="f" strokeweight="1pt">
                        <v:stroke joinstyle="miter"/>
                      </v:oval>
                      <v:oval id="Ellipse 51" o:spid="_x0000_s1088" style="position:absolute;left:24860;top:16719;width:1714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" fillcolor="#d9e2f3 [664]" stroked="f" strokeweight="1pt">
                        <v:stroke joinstyle="miter"/>
                      </v:oval>
                    </v:group>
                    <v:oval id="Ellipse 52" o:spid="_x0000_s1089" style="position:absolute;left:14028;top:8984;width:1715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" fillcolor="#d9e2f3 [664]" stroked="f" strokeweight="1pt">
                      <v:stroke joinstyle="miter"/>
                    </v:oval>
                  </v:group>
                  <v:shape id="Image 56" o:spid="_x0000_s1090" type="#_x0000_t75" style="position:absolute;top:1778;width:19558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">
                    <v:imagedata r:id="rId23" o:title=""/>
                    <v:path arrowok="t"/>
                  </v:shape>
                  <v:shape id="Zone de texte 57" o:spid="_x0000_s1091" type="#_x0000_t202" style="position:absolute;left:3132;top:507;width:10202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" fillcolor="window" strokeweight=".5pt">
                    <v:textbox>
                      <w:txbxContent>
                        <w:p w14:paraId="46C45417" w14:textId="48F727F1" w:rsidR="001C3342" w:rsidRDefault="001C3342" w:rsidP="00D812A6">
                          <w:r>
                            <w:t>Charnière</w:t>
                          </w:r>
                        </w:p>
                      </w:txbxContent>
                    </v:textbox>
                  </v:shape>
                  <v:shape id="Zone de texte 58" o:spid="_x0000_s1092" type="#_x0000_t202" style="position:absolute;left:28194;top:16002;width:2365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" fillcolor="window" strokeweight=".5pt">
                    <v:textbox>
                      <w:txbxContent>
                        <w:p w14:paraId="74DADAAE" w14:textId="77777777" w:rsidR="001C3342" w:rsidRDefault="001C3342" w:rsidP="00D812A6">
                          <w:pPr>
                            <w:jc w:val="center"/>
                          </w:pPr>
                          <w:r>
                            <w:t>Vue complète du hayon</w:t>
                          </w:r>
                        </w:p>
                      </w:txbxContent>
                    </v:textbox>
                  </v:shape>
                </v:group>
                <v:rect id="Rectangle 61" o:spid="_x0000_s1093" style="position:absolute;left:33566;top:12763;width:3886;height:2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" filled="f" strokecolor="black [3213]" strokeweight="3pt"/>
                <v:rect id="Rectangle 62" o:spid="_x0000_s1094" style="position:absolute;left:43091;top:12458;width:3886;height:2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" filled="f" strokecolor="black [3213]" strokeweight="3pt"/>
              </v:group>
            </w:pict>
          </mc:Fallback>
        </mc:AlternateContent>
      </w:r>
    </w:p>
    <w:p w14:paraId="3670CF39" w14:textId="3BEA21B2" w:rsidR="00D812A6" w:rsidRDefault="00D812A6" w:rsidP="00D812A6"/>
    <w:p w14:paraId="20CA8544" w14:textId="77777777" w:rsidR="00D812A6" w:rsidRDefault="00D812A6" w:rsidP="00D812A6"/>
    <w:p w14:paraId="14674717" w14:textId="1B6CED4E" w:rsidR="00D812A6" w:rsidRDefault="00D812A6" w:rsidP="00D812A6"/>
    <w:p w14:paraId="591EF879" w14:textId="77777777" w:rsidR="00D812A6" w:rsidRDefault="00D812A6" w:rsidP="00D812A6"/>
    <w:p w14:paraId="142F1FDD" w14:textId="7371249E" w:rsidR="00D812A6" w:rsidRDefault="00D812A6" w:rsidP="00D812A6"/>
    <w:p w14:paraId="6EE615F5" w14:textId="5811F52B" w:rsidR="00D812A6" w:rsidRDefault="00D812A6" w:rsidP="00D812A6"/>
    <w:p w14:paraId="0BE54C72" w14:textId="15C5B26B" w:rsidR="00D812A6" w:rsidRDefault="00D812A6" w:rsidP="00D812A6"/>
    <w:p w14:paraId="76B26F60" w14:textId="12CBC2F3" w:rsidR="00D812A6" w:rsidRDefault="00D812A6" w:rsidP="00D812A6"/>
    <w:p w14:paraId="3667BE65" w14:textId="5B4242D5" w:rsidR="00D812A6" w:rsidRDefault="00D812A6" w:rsidP="00D812A6"/>
    <w:p w14:paraId="450000BB" w14:textId="49E09E21" w:rsidR="00D812A6" w:rsidRDefault="00D52DEA" w:rsidP="00D812A6"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3B00616" wp14:editId="7C71C4CC">
                <wp:simplePos x="0" y="0"/>
                <wp:positionH relativeFrom="column">
                  <wp:posOffset>650240</wp:posOffset>
                </wp:positionH>
                <wp:positionV relativeFrom="paragraph">
                  <wp:posOffset>38735</wp:posOffset>
                </wp:positionV>
                <wp:extent cx="1085850" cy="304800"/>
                <wp:effectExtent l="0" t="0" r="19050" b="1905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A2179" w14:textId="77777777" w:rsidR="001C3342" w:rsidRPr="00EA2EA1" w:rsidRDefault="001C3342" w:rsidP="00EA2EA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A2EA1">
                              <w:rPr>
                                <w:color w:val="000000" w:themeColor="text1"/>
                              </w:rPr>
                              <w:t>Schéma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00616" id="Rectangle 75" o:spid="_x0000_s1095" style="position:absolute;left:0;text-align:left;margin-left:51.2pt;margin-top:3.05pt;width:85.5pt;height:24pt;z-index:25193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" filled="f" strokecolor="black [3213]" strokeweight="1pt">
                <v:textbox>
                  <w:txbxContent>
                    <w:p w14:paraId="6D6A2179" w14:textId="77777777" w:rsidR="001C3342" w:rsidRPr="00EA2EA1" w:rsidRDefault="001C3342" w:rsidP="00EA2EA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A2EA1">
                        <w:rPr>
                          <w:color w:val="000000" w:themeColor="text1"/>
                        </w:rPr>
                        <w:t>Schéma 1</w:t>
                      </w:r>
                    </w:p>
                  </w:txbxContent>
                </v:textbox>
              </v:rect>
            </w:pict>
          </mc:Fallback>
        </mc:AlternateContent>
      </w:r>
    </w:p>
    <w:p w14:paraId="474676F1" w14:textId="3214251D" w:rsidR="00B733B0" w:rsidRDefault="00B733B0">
      <w:pPr>
        <w:jc w:val="left"/>
      </w:pPr>
      <w:r>
        <w:br w:type="page"/>
      </w:r>
    </w:p>
    <w:p w14:paraId="4C9CA66C" w14:textId="77777777" w:rsidR="00B10F75" w:rsidRPr="00B10F75" w:rsidRDefault="00B10F75" w:rsidP="00B10F75"/>
    <w:p w14:paraId="474676F3" w14:textId="4C6583F4" w:rsidR="009429FD" w:rsidRDefault="006F2A66" w:rsidP="009429FD">
      <w:pPr>
        <w:pStyle w:val="Question"/>
        <w:numPr>
          <w:ilvl w:val="0"/>
          <w:numId w:val="45"/>
        </w:numPr>
        <w:spacing w:line="256" w:lineRule="auto"/>
        <w:ind w:left="0" w:firstLine="0"/>
      </w:pPr>
      <w:r w:rsidRPr="00BF4961">
        <w:rPr>
          <w:bCs/>
        </w:rPr>
        <w:t>En vous aidant du dossier technique</w:t>
      </w:r>
      <w:r w:rsidR="00EA2EA1">
        <w:rPr>
          <w:bCs/>
        </w:rPr>
        <w:t xml:space="preserve"> page</w:t>
      </w:r>
      <w:r w:rsidRPr="00BF4961">
        <w:rPr>
          <w:bCs/>
        </w:rPr>
        <w:t xml:space="preserve"> </w:t>
      </w:r>
      <w:r w:rsidRPr="00141102">
        <w:rPr>
          <w:b/>
        </w:rPr>
        <w:t>DT</w:t>
      </w:r>
      <w:r w:rsidR="00D52DEA">
        <w:rPr>
          <w:b/>
        </w:rPr>
        <w:t xml:space="preserve"> </w:t>
      </w:r>
      <w:r w:rsidR="00200830">
        <w:rPr>
          <w:b/>
        </w:rPr>
        <w:t>15</w:t>
      </w:r>
      <w:r w:rsidRPr="00141102">
        <w:rPr>
          <w:b/>
        </w:rPr>
        <w:t>/</w:t>
      </w:r>
      <w:r w:rsidR="00200830">
        <w:rPr>
          <w:b/>
        </w:rPr>
        <w:t>17</w:t>
      </w:r>
      <w:r w:rsidRPr="00BF4961">
        <w:rPr>
          <w:bCs/>
        </w:rPr>
        <w:t>,</w:t>
      </w:r>
      <w:r>
        <w:rPr>
          <w:b/>
        </w:rPr>
        <w:t xml:space="preserve"> e</w:t>
      </w:r>
      <w:r w:rsidRPr="001618C2">
        <w:rPr>
          <w:b/>
        </w:rPr>
        <w:t>ntourer</w:t>
      </w:r>
      <w:r>
        <w:t xml:space="preserve"> </w:t>
      </w:r>
      <w:r w:rsidR="009429FD">
        <w:t>les caractéristiques de la liaison mécanique existant entre le volet AR et la carrosserie</w:t>
      </w:r>
      <w:r>
        <w:t>.</w:t>
      </w:r>
      <w:r w:rsidR="009429FD">
        <w:tab/>
      </w:r>
      <w:r w:rsidR="009429FD" w:rsidRPr="00114ECE">
        <w:t>3 p</w:t>
      </w:r>
      <w:r w:rsidR="009429FD">
        <w:t>oints</w:t>
      </w:r>
    </w:p>
    <w:p w14:paraId="474676F4" w14:textId="77777777" w:rsidR="00B10F75" w:rsidRPr="00B10F75" w:rsidRDefault="00B10F75" w:rsidP="00B10F75">
      <w:pPr>
        <w:jc w:val="left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B10F75" w:rsidRPr="00B10F75" w14:paraId="474676F8" w14:textId="77777777" w:rsidTr="00BE4602">
        <w:tc>
          <w:tcPr>
            <w:tcW w:w="3398" w:type="dxa"/>
          </w:tcPr>
          <w:p w14:paraId="474676F5" w14:textId="77777777" w:rsidR="00B10F75" w:rsidRPr="00B10F75" w:rsidRDefault="00B10F75" w:rsidP="00B10F75">
            <w:pPr>
              <w:tabs>
                <w:tab w:val="right" w:leader="dot" w:pos="10206"/>
              </w:tabs>
              <w:spacing w:before="120" w:after="160" w:line="259" w:lineRule="auto"/>
              <w:jc w:val="center"/>
            </w:pPr>
            <w:r w:rsidRPr="00B10F75">
              <w:t>Complète</w:t>
            </w:r>
          </w:p>
        </w:tc>
        <w:tc>
          <w:tcPr>
            <w:tcW w:w="3398" w:type="dxa"/>
          </w:tcPr>
          <w:p w14:paraId="474676F6" w14:textId="77777777" w:rsidR="00B10F75" w:rsidRPr="00B10F75" w:rsidRDefault="00B10F75" w:rsidP="00B10F75">
            <w:pPr>
              <w:tabs>
                <w:tab w:val="right" w:leader="dot" w:pos="10206"/>
              </w:tabs>
              <w:spacing w:before="120" w:after="160" w:line="259" w:lineRule="auto"/>
              <w:jc w:val="center"/>
            </w:pPr>
            <w:r w:rsidRPr="00B10F7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74677EC" wp14:editId="02F3EBB6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41331</wp:posOffset>
                      </wp:positionV>
                      <wp:extent cx="620485" cy="265814"/>
                      <wp:effectExtent l="19050" t="19050" r="27305" b="20320"/>
                      <wp:wrapNone/>
                      <wp:docPr id="101" name="Rectangle : coins arrondis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0485" cy="265814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1F13D1D2" id="Rectangle : coins arrondis 101" o:spid="_x0000_s1026" style="position:absolute;margin-left:54.15pt;margin-top:3.25pt;width:48.85pt;height:20.9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Pr="00B10F75">
              <w:t>Rigide</w:t>
            </w:r>
          </w:p>
        </w:tc>
        <w:tc>
          <w:tcPr>
            <w:tcW w:w="3398" w:type="dxa"/>
          </w:tcPr>
          <w:p w14:paraId="474676F7" w14:textId="77777777" w:rsidR="00B10F75" w:rsidRPr="00B10F75" w:rsidRDefault="00B10F75" w:rsidP="00B10F75">
            <w:pPr>
              <w:tabs>
                <w:tab w:val="right" w:leader="dot" w:pos="10206"/>
              </w:tabs>
              <w:spacing w:before="120" w:after="160" w:line="259" w:lineRule="auto"/>
              <w:jc w:val="center"/>
            </w:pPr>
            <w:r w:rsidRPr="00B10F7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74677EE" wp14:editId="00D192A8">
                      <wp:simplePos x="0" y="0"/>
                      <wp:positionH relativeFrom="column">
                        <wp:posOffset>489878</wp:posOffset>
                      </wp:positionH>
                      <wp:positionV relativeFrom="paragraph">
                        <wp:posOffset>57073</wp:posOffset>
                      </wp:positionV>
                      <wp:extent cx="1009776" cy="221064"/>
                      <wp:effectExtent l="19050" t="19050" r="19050" b="26670"/>
                      <wp:wrapNone/>
                      <wp:docPr id="100" name="Rectangle : coins arrondis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776" cy="221064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3586E9BD" id="Rectangle : coins arrondis 100" o:spid="_x0000_s1026" style="position:absolute;margin-left:38.55pt;margin-top:4.5pt;width:79.5pt;height:17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Pr="00B10F75">
              <w:t>Démontable</w:t>
            </w:r>
          </w:p>
        </w:tc>
      </w:tr>
      <w:tr w:rsidR="00B10F75" w:rsidRPr="00B10F75" w14:paraId="474676FC" w14:textId="77777777" w:rsidTr="00BE4602">
        <w:tc>
          <w:tcPr>
            <w:tcW w:w="3398" w:type="dxa"/>
          </w:tcPr>
          <w:p w14:paraId="474676F9" w14:textId="77777777" w:rsidR="00B10F75" w:rsidRPr="00B10F75" w:rsidRDefault="00B10F75" w:rsidP="00B10F75">
            <w:pPr>
              <w:tabs>
                <w:tab w:val="right" w:leader="dot" w:pos="10206"/>
              </w:tabs>
              <w:spacing w:before="120" w:after="160" w:line="259" w:lineRule="auto"/>
              <w:jc w:val="center"/>
            </w:pPr>
            <w:r w:rsidRPr="00B10F7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74677F0" wp14:editId="431B13C0">
                      <wp:simplePos x="0" y="0"/>
                      <wp:positionH relativeFrom="column">
                        <wp:posOffset>625224</wp:posOffset>
                      </wp:positionH>
                      <wp:positionV relativeFrom="paragraph">
                        <wp:posOffset>30361</wp:posOffset>
                      </wp:positionV>
                      <wp:extent cx="743348" cy="265814"/>
                      <wp:effectExtent l="19050" t="19050" r="19050" b="20320"/>
                      <wp:wrapNone/>
                      <wp:docPr id="99" name="Rectangle : coins arrondis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3348" cy="265814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5FB4B015" id="Rectangle : coins arrondis 99" o:spid="_x0000_s1026" style="position:absolute;margin-left:49.25pt;margin-top:2.4pt;width:58.55pt;height:20.9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Pr="00B10F75">
              <w:t>Partielle</w:t>
            </w:r>
          </w:p>
        </w:tc>
        <w:tc>
          <w:tcPr>
            <w:tcW w:w="3398" w:type="dxa"/>
          </w:tcPr>
          <w:p w14:paraId="474676FA" w14:textId="4B3EFEC6" w:rsidR="00B10F75" w:rsidRPr="00B10F75" w:rsidRDefault="006F4BEE" w:rsidP="00B10F75">
            <w:pPr>
              <w:tabs>
                <w:tab w:val="right" w:leader="dot" w:pos="10206"/>
              </w:tabs>
              <w:spacing w:before="120" w:after="160" w:line="259" w:lineRule="auto"/>
              <w:jc w:val="center"/>
            </w:pPr>
            <w:r>
              <w:t>É</w:t>
            </w:r>
            <w:r w:rsidR="00B10F75" w:rsidRPr="00B10F75">
              <w:t>lastique</w:t>
            </w:r>
          </w:p>
        </w:tc>
        <w:tc>
          <w:tcPr>
            <w:tcW w:w="3398" w:type="dxa"/>
          </w:tcPr>
          <w:p w14:paraId="474676FB" w14:textId="77777777" w:rsidR="00B10F75" w:rsidRPr="00B10F75" w:rsidRDefault="00B10F75" w:rsidP="00B10F75">
            <w:pPr>
              <w:tabs>
                <w:tab w:val="right" w:leader="dot" w:pos="10206"/>
              </w:tabs>
              <w:spacing w:before="120" w:after="160" w:line="259" w:lineRule="auto"/>
              <w:jc w:val="center"/>
            </w:pPr>
            <w:r w:rsidRPr="00B10F75">
              <w:t>Non-Démontable</w:t>
            </w:r>
          </w:p>
        </w:tc>
      </w:tr>
    </w:tbl>
    <w:p w14:paraId="474676FD" w14:textId="77777777" w:rsidR="00B10F75" w:rsidRPr="00B10F75" w:rsidRDefault="00B10F75" w:rsidP="00B10F75">
      <w:pPr>
        <w:jc w:val="left"/>
      </w:pPr>
    </w:p>
    <w:p w14:paraId="042D2694" w14:textId="77777777" w:rsidR="00CE5298" w:rsidRDefault="00CE5298">
      <w:pPr>
        <w:jc w:val="left"/>
      </w:pPr>
    </w:p>
    <w:p w14:paraId="474676FF" w14:textId="1927531B" w:rsidR="00B10F75" w:rsidRDefault="00B10F75" w:rsidP="00B10F75">
      <w:pPr>
        <w:jc w:val="left"/>
      </w:pPr>
      <w:r w:rsidRPr="001618C2">
        <w:t>Après la repose du volet AR, vous devez contrôler le réglage des jeux et des affleurements</w:t>
      </w:r>
      <w:r w:rsidR="00EA2EA1">
        <w:t xml:space="preserve"> du volet arrière</w:t>
      </w:r>
      <w:r w:rsidRPr="001618C2">
        <w:t>.</w:t>
      </w:r>
    </w:p>
    <w:p w14:paraId="47467701" w14:textId="3CD5DF8A" w:rsidR="00B10F75" w:rsidRDefault="006F2A66" w:rsidP="00B10F75">
      <w:pPr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09CEE3BA" wp14:editId="19F6A711">
                <wp:simplePos x="0" y="0"/>
                <wp:positionH relativeFrom="margin">
                  <wp:posOffset>1191895</wp:posOffset>
                </wp:positionH>
                <wp:positionV relativeFrom="paragraph">
                  <wp:posOffset>35560</wp:posOffset>
                </wp:positionV>
                <wp:extent cx="4085112" cy="1964747"/>
                <wp:effectExtent l="0" t="0" r="10795" b="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5112" cy="1964747"/>
                          <a:chOff x="0" y="0"/>
                          <a:chExt cx="4085112" cy="1964747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696" y="136566"/>
                            <a:ext cx="3242310" cy="176593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" name="Groupe 18"/>
                        <wpg:cNvGrpSpPr/>
                        <wpg:grpSpPr>
                          <a:xfrm>
                            <a:off x="47501" y="231568"/>
                            <a:ext cx="1027216" cy="522514"/>
                            <a:chOff x="142504" y="0"/>
                            <a:chExt cx="1027216" cy="522514"/>
                          </a:xfrm>
                        </wpg:grpSpPr>
                        <wps:wsp>
                          <wps:cNvPr id="19" name="Connecteur droit avec flèche 19"/>
                          <wps:cNvCnPr/>
                          <wps:spPr>
                            <a:xfrm>
                              <a:off x="332509" y="0"/>
                              <a:ext cx="837211" cy="522514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Connecteur droit 20"/>
                          <wps:cNvCnPr/>
                          <wps:spPr>
                            <a:xfrm flipH="1">
                              <a:off x="142504" y="0"/>
                              <a:ext cx="19592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" name="Zone de texte 21"/>
                        <wps:cNvSpPr txBox="1"/>
                        <wps:spPr>
                          <a:xfrm>
                            <a:off x="0" y="0"/>
                            <a:ext cx="255320" cy="2547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02EE0C" w14:textId="77777777" w:rsidR="001C3342" w:rsidRDefault="001C3342" w:rsidP="006F2A66"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" name="Groupe 22"/>
                        <wpg:cNvGrpSpPr/>
                        <wpg:grpSpPr>
                          <a:xfrm flipH="1" flipV="1">
                            <a:off x="3125684" y="524988"/>
                            <a:ext cx="929739" cy="359723"/>
                            <a:chOff x="142504" y="0"/>
                            <a:chExt cx="1027216" cy="522514"/>
                          </a:xfrm>
                        </wpg:grpSpPr>
                        <wps:wsp>
                          <wps:cNvPr id="23" name="Connecteur droit avec flèche 23"/>
                          <wps:cNvCnPr/>
                          <wps:spPr>
                            <a:xfrm>
                              <a:off x="332509" y="0"/>
                              <a:ext cx="837211" cy="522514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Connecteur droit 24"/>
                          <wps:cNvCnPr/>
                          <wps:spPr>
                            <a:xfrm flipH="1">
                              <a:off x="142504" y="0"/>
                              <a:ext cx="19592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6" name="Zone de texte 26"/>
                        <wps:cNvSpPr txBox="1"/>
                        <wps:spPr>
                          <a:xfrm>
                            <a:off x="3829792" y="659080"/>
                            <a:ext cx="255320" cy="2547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F340E9" w14:textId="77777777" w:rsidR="001C3342" w:rsidRDefault="001C3342" w:rsidP="006F2A66"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" name="Groupe 27"/>
                        <wpg:cNvGrpSpPr/>
                        <wpg:grpSpPr>
                          <a:xfrm flipH="1" flipV="1">
                            <a:off x="2091294" y="1589066"/>
                            <a:ext cx="1952254" cy="359723"/>
                            <a:chOff x="250908" y="0"/>
                            <a:chExt cx="918812" cy="522514"/>
                          </a:xfrm>
                        </wpg:grpSpPr>
                        <wps:wsp>
                          <wps:cNvPr id="28" name="Connecteur droit avec flèche 28"/>
                          <wps:cNvCnPr/>
                          <wps:spPr>
                            <a:xfrm>
                              <a:off x="332509" y="0"/>
                              <a:ext cx="837211" cy="522514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Connecteur droit 29"/>
                          <wps:cNvCnPr/>
                          <wps:spPr>
                            <a:xfrm flipH="1" flipV="1">
                              <a:off x="250908" y="455"/>
                              <a:ext cx="875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1" name="Zone de texte 31"/>
                        <wps:cNvSpPr txBox="1"/>
                        <wps:spPr>
                          <a:xfrm>
                            <a:off x="3800104" y="1710046"/>
                            <a:ext cx="255320" cy="2547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ACDECC" w14:textId="77777777" w:rsidR="001C3342" w:rsidRDefault="001C3342" w:rsidP="006F2A66"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CEE3BA" id="Groupe 16" o:spid="_x0000_s1096" style="position:absolute;margin-left:93.85pt;margin-top:2.8pt;width:321.65pt;height:154.7pt;z-index:251907072;mso-position-horizontal-relative:margin" coordsize="40851,19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">
                <v:shape id="Image 17" o:spid="_x0000_s1097" type="#_x0000_t75" style="position:absolute;left:3146;top:1365;width:32424;height:17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">
                  <v:imagedata r:id="rId25" o:title=""/>
                  <v:path arrowok="t"/>
                </v:shape>
                <v:group id="Groupe 18" o:spid="_x0000_s1098" style="position:absolute;left:475;top:2315;width:10272;height:5225" coordorigin="1425" coordsize="10272,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9" o:spid="_x0000_s1099" type="#_x0000_t32" style="position:absolute;left:3325;width:8372;height:5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" strokecolor="black [3200]" strokeweight="1pt">
                    <v:stroke endarrow="block" joinstyle="miter"/>
                  </v:shape>
                  <v:line id="Connecteur droit 20" o:spid="_x0000_s1100" style="position:absolute;flip:x;visibility:visible;mso-wrap-style:square" from="1425,0" to="338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" strokecolor="black [3213]" strokeweight="1pt">
                    <v:stroke joinstyle="miter"/>
                  </v:line>
                </v:group>
                <v:shape id="Zone de texte 21" o:spid="_x0000_s1101" type="#_x0000_t202" style="position:absolute;width:2553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6F02EE0C" w14:textId="77777777" w:rsidR="001C3342" w:rsidRDefault="001C3342" w:rsidP="006F2A66">
                        <w:r>
                          <w:t>1</w:t>
                        </w:r>
                      </w:p>
                    </w:txbxContent>
                  </v:textbox>
                </v:shape>
                <v:group id="Groupe 22" o:spid="_x0000_s1102" style="position:absolute;left:31256;top:5249;width:9298;height:3598;flip:x y" coordorigin="1425" coordsize="10272,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">
                  <v:shape id="Connecteur droit avec flèche 23" o:spid="_x0000_s1103" type="#_x0000_t32" style="position:absolute;left:3325;width:8372;height:5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" strokecolor="black [3200]" strokeweight="1pt">
                    <v:stroke endarrow="block" joinstyle="miter"/>
                  </v:shape>
                  <v:line id="Connecteur droit 24" o:spid="_x0000_s1104" style="position:absolute;flip:x;visibility:visible;mso-wrap-style:square" from="1425,0" to="338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" strokecolor="black [3213]" strokeweight="1pt">
                    <v:stroke joinstyle="miter"/>
                  </v:line>
                </v:group>
                <v:shape id="Zone de texte 26" o:spid="_x0000_s1105" type="#_x0000_t202" style="position:absolute;left:38297;top:6590;width:2554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03F340E9" w14:textId="77777777" w:rsidR="001C3342" w:rsidRDefault="001C3342" w:rsidP="006F2A66">
                        <w:r>
                          <w:t>1</w:t>
                        </w:r>
                      </w:p>
                    </w:txbxContent>
                  </v:textbox>
                </v:shape>
                <v:group id="Groupe 27" o:spid="_x0000_s1106" style="position:absolute;left:20912;top:15890;width:19523;height:3597;flip:x y" coordorigin="2509" coordsize="9188,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">
                  <v:shape id="Connecteur droit avec flèche 28" o:spid="_x0000_s1107" type="#_x0000_t32" style="position:absolute;left:3325;width:8372;height:5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" strokecolor="black [3200]" strokeweight="1pt">
                    <v:stroke endarrow="block" joinstyle="miter"/>
                  </v:shape>
                  <v:line id="Connecteur droit 29" o:spid="_x0000_s1108" style="position:absolute;flip:x y;visibility:visible;mso-wrap-style:square" from="2509,4" to="3384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" strokecolor="black [3213]" strokeweight="1pt">
                    <v:stroke joinstyle="miter"/>
                  </v:line>
                </v:group>
                <v:shape id="Zone de texte 31" o:spid="_x0000_s1109" type="#_x0000_t202" style="position:absolute;left:38001;top:17100;width:2553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7FACDECC" w14:textId="77777777" w:rsidR="001C3342" w:rsidRDefault="001C3342" w:rsidP="006F2A66">
                        <w: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7467702" w14:textId="77777777" w:rsidR="00B10F75" w:rsidRDefault="00B10F75" w:rsidP="00B10F75">
      <w:pPr>
        <w:jc w:val="left"/>
      </w:pPr>
    </w:p>
    <w:p w14:paraId="47467703" w14:textId="77777777" w:rsidR="00B10F75" w:rsidRDefault="00B10F75" w:rsidP="00B10F75">
      <w:pPr>
        <w:jc w:val="left"/>
      </w:pPr>
    </w:p>
    <w:p w14:paraId="47467704" w14:textId="77777777" w:rsidR="00B10F75" w:rsidRDefault="00B10F75" w:rsidP="00B10F75">
      <w:pPr>
        <w:jc w:val="left"/>
      </w:pPr>
    </w:p>
    <w:p w14:paraId="47467705" w14:textId="77777777" w:rsidR="00B10F75" w:rsidRDefault="00B10F75" w:rsidP="00B10F75">
      <w:pPr>
        <w:jc w:val="left"/>
      </w:pPr>
    </w:p>
    <w:p w14:paraId="47467706" w14:textId="1AF0C986" w:rsidR="00B10F75" w:rsidRDefault="00B10F75" w:rsidP="00B10F75">
      <w:pPr>
        <w:jc w:val="left"/>
      </w:pPr>
    </w:p>
    <w:p w14:paraId="226FDCE4" w14:textId="3879EE0C" w:rsidR="006F2A66" w:rsidRDefault="006F2A66" w:rsidP="00B10F75">
      <w:pPr>
        <w:jc w:val="left"/>
      </w:pPr>
    </w:p>
    <w:p w14:paraId="38AE0652" w14:textId="77777777" w:rsidR="006F2A66" w:rsidRDefault="006F2A66" w:rsidP="00B10F75">
      <w:pPr>
        <w:jc w:val="left"/>
      </w:pPr>
    </w:p>
    <w:p w14:paraId="47467707" w14:textId="77777777" w:rsidR="00B10F75" w:rsidRDefault="00B10F75" w:rsidP="00B10F75">
      <w:pPr>
        <w:jc w:val="left"/>
      </w:pPr>
    </w:p>
    <w:p w14:paraId="47467709" w14:textId="52AE5ED4" w:rsidR="00C46620" w:rsidRDefault="00C46620" w:rsidP="007F7B23">
      <w:pPr>
        <w:rPr>
          <w:rFonts w:cs="Arial"/>
          <w:sz w:val="22"/>
          <w:szCs w:val="22"/>
        </w:rPr>
      </w:pPr>
    </w:p>
    <w:p w14:paraId="0678D44B" w14:textId="3A77A63B" w:rsidR="00CE5298" w:rsidRDefault="00CE5298" w:rsidP="007F7B23">
      <w:pPr>
        <w:rPr>
          <w:rFonts w:cs="Arial"/>
          <w:sz w:val="22"/>
          <w:szCs w:val="22"/>
        </w:rPr>
      </w:pPr>
    </w:p>
    <w:p w14:paraId="770B014C" w14:textId="77777777" w:rsidR="00CE5298" w:rsidRDefault="00CE5298" w:rsidP="007F7B23">
      <w:pPr>
        <w:rPr>
          <w:rFonts w:cs="Arial"/>
          <w:sz w:val="22"/>
          <w:szCs w:val="22"/>
        </w:rPr>
      </w:pPr>
    </w:p>
    <w:p w14:paraId="4746770A" w14:textId="610EC46E" w:rsidR="00EC32F7" w:rsidRPr="00EC32F7" w:rsidRDefault="00EA2EA1" w:rsidP="00EC32F7">
      <w:pPr>
        <w:numPr>
          <w:ilvl w:val="0"/>
          <w:numId w:val="40"/>
        </w:numPr>
        <w:tabs>
          <w:tab w:val="left" w:pos="567"/>
          <w:tab w:val="right" w:pos="10206"/>
        </w:tabs>
        <w:spacing w:before="120" w:after="120" w:line="259" w:lineRule="auto"/>
        <w:ind w:left="0" w:firstLine="0"/>
      </w:pPr>
      <w:r>
        <w:rPr>
          <w:bCs/>
        </w:rPr>
        <w:t xml:space="preserve">En vous aidant du schéma de la charnière ci-dessus, </w:t>
      </w:r>
      <w:r w:rsidRPr="00622286">
        <w:rPr>
          <w:b/>
          <w:bCs/>
        </w:rPr>
        <w:t>d</w:t>
      </w:r>
      <w:r w:rsidRPr="00894273">
        <w:rPr>
          <w:b/>
          <w:bCs/>
        </w:rPr>
        <w:t>onner</w:t>
      </w:r>
      <w:r w:rsidRPr="00894273">
        <w:t xml:space="preserve"> le </w:t>
      </w:r>
      <w:r>
        <w:t xml:space="preserve">repère et la désignation des </w:t>
      </w:r>
      <w:r w:rsidRPr="00894273">
        <w:t>usinages qui vous permettront de régler </w:t>
      </w:r>
      <w:r>
        <w:t xml:space="preserve">les alignements ci-dessous </w:t>
      </w:r>
      <w:r w:rsidRPr="00894273">
        <w:t>:</w:t>
      </w:r>
      <w:r w:rsidR="00EC32F7" w:rsidRPr="00EC32F7">
        <w:tab/>
      </w:r>
    </w:p>
    <w:p w14:paraId="4746770C" w14:textId="7DA2E9B4" w:rsidR="00EC32F7" w:rsidRPr="00EC32F7" w:rsidRDefault="00EA2EA1" w:rsidP="00EA2EA1">
      <w:pPr>
        <w:tabs>
          <w:tab w:val="left" w:pos="567"/>
          <w:tab w:val="right" w:pos="10206"/>
        </w:tabs>
        <w:spacing w:before="120" w:after="120" w:line="259" w:lineRule="auto"/>
      </w:pPr>
      <w:r>
        <w:t>A</w:t>
      </w:r>
      <w:r w:rsidR="00EC32F7" w:rsidRPr="00EC32F7">
        <w:t xml:space="preserve">lignement entre : </w:t>
      </w:r>
      <w:r w:rsidR="00EC32F7" w:rsidRPr="00EC32F7">
        <w:tab/>
      </w:r>
      <w:r w:rsidR="00EC32F7" w:rsidRPr="00114ECE">
        <w:t>2 po</w:t>
      </w:r>
      <w:r w:rsidR="00EC32F7" w:rsidRPr="00EC32F7">
        <w:t>ints</w:t>
      </w:r>
    </w:p>
    <w:p w14:paraId="4746770D" w14:textId="3AA5D0A3" w:rsidR="00EC32F7" w:rsidRPr="00EC32F7" w:rsidRDefault="00030555" w:rsidP="00EC32F7">
      <w:pPr>
        <w:tabs>
          <w:tab w:val="left" w:pos="567"/>
          <w:tab w:val="right" w:pos="10206"/>
        </w:tabs>
        <w:spacing w:before="120" w:after="120" w:line="259" w:lineRule="auto"/>
      </w:pPr>
      <w:r>
        <w:t>Le v</w:t>
      </w:r>
      <w:r w:rsidR="00EC32F7" w:rsidRPr="00EC32F7">
        <w:t>olet arrière et l’</w:t>
      </w:r>
      <w:r>
        <w:t>a</w:t>
      </w:r>
      <w:r w:rsidR="00EC32F7" w:rsidRPr="00EC32F7">
        <w:t>ile arrière :</w:t>
      </w:r>
      <w:r w:rsidR="00EC32F7" w:rsidRPr="00EC32F7">
        <w:rPr>
          <w:color w:val="FF0000"/>
        </w:rPr>
        <w:t xml:space="preserve"> </w:t>
      </w:r>
      <w:r w:rsidR="006F2A66" w:rsidRPr="00E05D56">
        <w:t>Rep</w:t>
      </w:r>
      <w:r w:rsidR="0017319E">
        <w:t>ère</w:t>
      </w:r>
      <w:r w:rsidR="006F2A66" w:rsidRPr="00E05D56">
        <w:t> :</w:t>
      </w:r>
      <w:r w:rsidR="006F2A66">
        <w:rPr>
          <w:color w:val="FF0000"/>
        </w:rPr>
        <w:t xml:space="preserve"> </w:t>
      </w:r>
      <w:r w:rsidR="00E05D56">
        <w:rPr>
          <w:color w:val="FF0000"/>
        </w:rPr>
        <w:t xml:space="preserve">1 </w:t>
      </w:r>
      <w:r w:rsidR="00E05D56" w:rsidRPr="00E05D56">
        <w:t xml:space="preserve">– Désignation : </w:t>
      </w:r>
      <w:r w:rsidR="0017319E" w:rsidRPr="00D52DEA">
        <w:rPr>
          <w:b/>
          <w:color w:val="FF0000"/>
        </w:rPr>
        <w:t>un</w:t>
      </w:r>
      <w:r w:rsidR="00EC32F7" w:rsidRPr="00D52DEA">
        <w:rPr>
          <w:b/>
          <w:color w:val="FF0000"/>
        </w:rPr>
        <w:t xml:space="preserve"> trou oblong</w:t>
      </w:r>
    </w:p>
    <w:p w14:paraId="4746770E" w14:textId="3FB2DD63" w:rsidR="00EC32F7" w:rsidRDefault="00030555" w:rsidP="00EC32F7">
      <w:pPr>
        <w:tabs>
          <w:tab w:val="left" w:pos="567"/>
          <w:tab w:val="right" w:pos="10206"/>
        </w:tabs>
        <w:spacing w:before="120" w:after="120" w:line="259" w:lineRule="auto"/>
        <w:rPr>
          <w:b/>
          <w:color w:val="FF0000"/>
          <w:sz w:val="22"/>
          <w:szCs w:val="22"/>
        </w:rPr>
      </w:pPr>
      <w:r>
        <w:t>Le v</w:t>
      </w:r>
      <w:r w:rsidR="00EC32F7" w:rsidRPr="00EC32F7">
        <w:t xml:space="preserve">olet arrière et le </w:t>
      </w:r>
      <w:r>
        <w:t>p</w:t>
      </w:r>
      <w:bookmarkStart w:id="13" w:name="_GoBack"/>
      <w:bookmarkEnd w:id="13"/>
      <w:r w:rsidR="00EC32F7" w:rsidRPr="00EC32F7">
        <w:t>avillon </w:t>
      </w:r>
      <w:r w:rsidR="00EC32F7" w:rsidRPr="00EC32F7">
        <w:rPr>
          <w:b/>
          <w:sz w:val="22"/>
          <w:szCs w:val="22"/>
        </w:rPr>
        <w:t>:</w:t>
      </w:r>
      <w:r w:rsidR="00EC32F7" w:rsidRPr="00EC32F7">
        <w:rPr>
          <w:b/>
          <w:color w:val="FF0000"/>
          <w:sz w:val="22"/>
          <w:szCs w:val="22"/>
        </w:rPr>
        <w:t xml:space="preserve"> </w:t>
      </w:r>
      <w:r w:rsidR="00E05D56" w:rsidRPr="00E05D56">
        <w:t>Rep</w:t>
      </w:r>
      <w:r w:rsidR="0017319E">
        <w:t>ère</w:t>
      </w:r>
      <w:r w:rsidR="00E05D56" w:rsidRPr="00E05D56">
        <w:t> :</w:t>
      </w:r>
      <w:r w:rsidR="00E05D56">
        <w:rPr>
          <w:color w:val="FF0000"/>
        </w:rPr>
        <w:t xml:space="preserve"> 2 </w:t>
      </w:r>
      <w:r w:rsidR="00E05D56" w:rsidRPr="00E05D56">
        <w:t xml:space="preserve">– Désignation : </w:t>
      </w:r>
      <w:r w:rsidR="0017319E" w:rsidRPr="00D52DEA">
        <w:rPr>
          <w:b/>
          <w:color w:val="FF0000"/>
        </w:rPr>
        <w:t>u</w:t>
      </w:r>
      <w:r w:rsidR="00EC32F7" w:rsidRPr="00D52DEA">
        <w:rPr>
          <w:b/>
          <w:color w:val="FF0000"/>
        </w:rPr>
        <w:t>n perçage débouchant</w:t>
      </w:r>
    </w:p>
    <w:p w14:paraId="1D465AF5" w14:textId="77777777" w:rsidR="00FD429A" w:rsidRPr="00FD429A" w:rsidRDefault="00FD429A" w:rsidP="00EC32F7">
      <w:pPr>
        <w:tabs>
          <w:tab w:val="left" w:pos="567"/>
          <w:tab w:val="right" w:pos="10206"/>
        </w:tabs>
        <w:spacing w:before="120" w:after="120" w:line="259" w:lineRule="auto"/>
        <w:rPr>
          <w:sz w:val="16"/>
          <w:szCs w:val="16"/>
        </w:rPr>
      </w:pPr>
    </w:p>
    <w:p w14:paraId="4746770F" w14:textId="4321A35F" w:rsidR="00EC32F7" w:rsidRDefault="00807DD2" w:rsidP="00EA2EA1">
      <w:pPr>
        <w:pStyle w:val="Question"/>
      </w:pPr>
      <w:bookmarkStart w:id="14" w:name="_Hlk116975218"/>
      <w:r>
        <w:t>En vous aidant du dossier technique</w:t>
      </w:r>
      <w:r w:rsidR="00725B95">
        <w:t xml:space="preserve"> page</w:t>
      </w:r>
      <w:r>
        <w:t xml:space="preserve"> </w:t>
      </w:r>
      <w:r>
        <w:rPr>
          <w:b/>
          <w:bCs/>
        </w:rPr>
        <w:t xml:space="preserve">DT </w:t>
      </w:r>
      <w:r w:rsidR="00200830">
        <w:rPr>
          <w:b/>
          <w:bCs/>
        </w:rPr>
        <w:t>16</w:t>
      </w:r>
      <w:r>
        <w:rPr>
          <w:b/>
          <w:bCs/>
        </w:rPr>
        <w:t>/</w:t>
      </w:r>
      <w:r w:rsidR="00200830">
        <w:rPr>
          <w:b/>
          <w:bCs/>
        </w:rPr>
        <w:t>17</w:t>
      </w:r>
      <w:r>
        <w:t xml:space="preserve">, </w:t>
      </w:r>
      <w:r>
        <w:rPr>
          <w:b/>
          <w:bCs/>
        </w:rPr>
        <w:t>compléter</w:t>
      </w:r>
      <w:r>
        <w:t xml:space="preserve"> le tableau des valeurs des jeux et affleurements à respecter</w:t>
      </w:r>
      <w:r w:rsidR="00EC32F7" w:rsidRPr="00EC32F7">
        <w:t xml:space="preserve">. </w:t>
      </w:r>
      <w:r w:rsidR="00EC32F7" w:rsidRPr="00EC32F7">
        <w:tab/>
      </w:r>
      <w:r w:rsidR="0054754A" w:rsidRPr="00114ECE">
        <w:t>6</w:t>
      </w:r>
      <w:r w:rsidR="00EC32F7" w:rsidRPr="00114ECE">
        <w:t xml:space="preserve"> poi</w:t>
      </w:r>
      <w:r w:rsidR="00EC32F7" w:rsidRPr="00EC32F7">
        <w:t>nts</w:t>
      </w:r>
    </w:p>
    <w:p w14:paraId="7C853BF7" w14:textId="77777777" w:rsidR="00725B95" w:rsidRPr="00725B95" w:rsidRDefault="00725B95" w:rsidP="00725B9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4"/>
        <w:gridCol w:w="2667"/>
        <w:gridCol w:w="1064"/>
        <w:gridCol w:w="969"/>
        <w:gridCol w:w="963"/>
        <w:gridCol w:w="1573"/>
        <w:gridCol w:w="977"/>
        <w:gridCol w:w="967"/>
      </w:tblGrid>
      <w:tr w:rsidR="00EC32F7" w:rsidRPr="00EC32F7" w14:paraId="47467718" w14:textId="77777777" w:rsidTr="00EC32F7">
        <w:tc>
          <w:tcPr>
            <w:tcW w:w="1014" w:type="dxa"/>
            <w:vAlign w:val="center"/>
          </w:tcPr>
          <w:p w14:paraId="47467710" w14:textId="77777777" w:rsidR="00EC32F7" w:rsidRPr="00EC32F7" w:rsidRDefault="00EC32F7" w:rsidP="00EC32F7">
            <w:pPr>
              <w:tabs>
                <w:tab w:val="right" w:leader="dot" w:pos="1020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EC32F7">
              <w:rPr>
                <w:b/>
                <w:bCs/>
                <w:sz w:val="22"/>
                <w:szCs w:val="22"/>
              </w:rPr>
              <w:t>Repère</w:t>
            </w:r>
          </w:p>
        </w:tc>
        <w:tc>
          <w:tcPr>
            <w:tcW w:w="2667" w:type="dxa"/>
            <w:vAlign w:val="center"/>
          </w:tcPr>
          <w:p w14:paraId="47467711" w14:textId="4FCF7FC1" w:rsidR="00EC32F7" w:rsidRPr="00EC32F7" w:rsidRDefault="006F4BEE" w:rsidP="00EC32F7">
            <w:pPr>
              <w:tabs>
                <w:tab w:val="right" w:leader="dot" w:pos="10206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É</w:t>
            </w:r>
            <w:r w:rsidR="00EC32F7" w:rsidRPr="00EC32F7">
              <w:rPr>
                <w:b/>
                <w:bCs/>
                <w:sz w:val="22"/>
                <w:szCs w:val="22"/>
              </w:rPr>
              <w:t>lément de carrosserie</w:t>
            </w:r>
          </w:p>
        </w:tc>
        <w:tc>
          <w:tcPr>
            <w:tcW w:w="1064" w:type="dxa"/>
            <w:vAlign w:val="center"/>
          </w:tcPr>
          <w:p w14:paraId="47467712" w14:textId="77777777" w:rsidR="00EC32F7" w:rsidRPr="00EC32F7" w:rsidRDefault="00EC32F7" w:rsidP="00EC32F7">
            <w:pPr>
              <w:tabs>
                <w:tab w:val="right" w:leader="dot" w:pos="1020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EC32F7">
              <w:rPr>
                <w:b/>
                <w:bCs/>
                <w:sz w:val="22"/>
                <w:szCs w:val="22"/>
              </w:rPr>
              <w:t>Jeux</w:t>
            </w:r>
          </w:p>
        </w:tc>
        <w:tc>
          <w:tcPr>
            <w:tcW w:w="969" w:type="dxa"/>
            <w:vAlign w:val="center"/>
          </w:tcPr>
          <w:p w14:paraId="47467713" w14:textId="77777777" w:rsidR="00EC32F7" w:rsidRPr="00EC32F7" w:rsidRDefault="00EC32F7" w:rsidP="00EC32F7">
            <w:pPr>
              <w:tabs>
                <w:tab w:val="right" w:leader="dot" w:pos="1020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EC32F7">
              <w:rPr>
                <w:b/>
                <w:bCs/>
                <w:sz w:val="22"/>
                <w:szCs w:val="22"/>
              </w:rPr>
              <w:t>Mini</w:t>
            </w:r>
          </w:p>
        </w:tc>
        <w:tc>
          <w:tcPr>
            <w:tcW w:w="963" w:type="dxa"/>
            <w:vAlign w:val="center"/>
          </w:tcPr>
          <w:p w14:paraId="47467714" w14:textId="77777777" w:rsidR="00EC32F7" w:rsidRPr="00EC32F7" w:rsidRDefault="00EC32F7" w:rsidP="00EC32F7">
            <w:pPr>
              <w:tabs>
                <w:tab w:val="right" w:leader="dot" w:pos="1020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EC32F7">
              <w:rPr>
                <w:b/>
                <w:bCs/>
                <w:sz w:val="22"/>
                <w:szCs w:val="22"/>
              </w:rPr>
              <w:t>Maxi</w:t>
            </w:r>
          </w:p>
        </w:tc>
        <w:tc>
          <w:tcPr>
            <w:tcW w:w="1573" w:type="dxa"/>
            <w:vAlign w:val="center"/>
          </w:tcPr>
          <w:p w14:paraId="47467715" w14:textId="77777777" w:rsidR="00EC32F7" w:rsidRPr="00EC32F7" w:rsidRDefault="00EC32F7" w:rsidP="00EC32F7">
            <w:pPr>
              <w:tabs>
                <w:tab w:val="right" w:leader="dot" w:pos="1020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EC32F7">
              <w:rPr>
                <w:b/>
                <w:bCs/>
                <w:sz w:val="22"/>
                <w:szCs w:val="22"/>
              </w:rPr>
              <w:t>Affleurement</w:t>
            </w:r>
          </w:p>
        </w:tc>
        <w:tc>
          <w:tcPr>
            <w:tcW w:w="977" w:type="dxa"/>
            <w:vAlign w:val="center"/>
          </w:tcPr>
          <w:p w14:paraId="47467716" w14:textId="77777777" w:rsidR="00EC32F7" w:rsidRPr="00EC32F7" w:rsidRDefault="00EC32F7" w:rsidP="00EC32F7">
            <w:pPr>
              <w:tabs>
                <w:tab w:val="right" w:leader="dot" w:pos="1020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EC32F7">
              <w:rPr>
                <w:b/>
                <w:bCs/>
                <w:sz w:val="22"/>
                <w:szCs w:val="22"/>
              </w:rPr>
              <w:t>Mini</w:t>
            </w:r>
          </w:p>
        </w:tc>
        <w:tc>
          <w:tcPr>
            <w:tcW w:w="967" w:type="dxa"/>
            <w:vAlign w:val="center"/>
          </w:tcPr>
          <w:p w14:paraId="47467717" w14:textId="77777777" w:rsidR="00EC32F7" w:rsidRPr="00EC32F7" w:rsidRDefault="00EC32F7" w:rsidP="00EC32F7">
            <w:pPr>
              <w:tabs>
                <w:tab w:val="right" w:leader="dot" w:pos="1020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EC32F7">
              <w:rPr>
                <w:b/>
                <w:bCs/>
                <w:sz w:val="22"/>
                <w:szCs w:val="22"/>
              </w:rPr>
              <w:t>Maxi</w:t>
            </w:r>
          </w:p>
        </w:tc>
      </w:tr>
      <w:tr w:rsidR="00EC32F7" w:rsidRPr="00EC32F7" w14:paraId="47467721" w14:textId="77777777" w:rsidTr="00EC32F7">
        <w:trPr>
          <w:trHeight w:val="407"/>
        </w:trPr>
        <w:tc>
          <w:tcPr>
            <w:tcW w:w="1014" w:type="dxa"/>
            <w:vAlign w:val="center"/>
          </w:tcPr>
          <w:p w14:paraId="47467719" w14:textId="77777777" w:rsidR="00EC32F7" w:rsidRPr="00EC32F7" w:rsidRDefault="00EC32F7" w:rsidP="00EC32F7">
            <w:pPr>
              <w:tabs>
                <w:tab w:val="right" w:leader="dot" w:pos="1020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EC32F7">
              <w:rPr>
                <w:b/>
                <w:bCs/>
                <w:sz w:val="22"/>
                <w:szCs w:val="22"/>
              </w:rPr>
              <w:t>« AB »</w:t>
            </w:r>
          </w:p>
        </w:tc>
        <w:tc>
          <w:tcPr>
            <w:tcW w:w="2667" w:type="dxa"/>
            <w:vAlign w:val="center"/>
          </w:tcPr>
          <w:p w14:paraId="4746771A" w14:textId="77777777" w:rsidR="00EC32F7" w:rsidRPr="00EC32F7" w:rsidRDefault="00EC32F7" w:rsidP="00EC32F7">
            <w:pPr>
              <w:tabs>
                <w:tab w:val="right" w:leader="dot" w:pos="10206"/>
              </w:tabs>
              <w:jc w:val="left"/>
              <w:rPr>
                <w:sz w:val="22"/>
                <w:szCs w:val="22"/>
              </w:rPr>
            </w:pPr>
            <w:r w:rsidRPr="00EC32F7">
              <w:rPr>
                <w:sz w:val="22"/>
                <w:szCs w:val="22"/>
              </w:rPr>
              <w:t>Volet arrière/Aile arrière</w:t>
            </w:r>
          </w:p>
        </w:tc>
        <w:tc>
          <w:tcPr>
            <w:tcW w:w="1064" w:type="dxa"/>
            <w:vAlign w:val="center"/>
          </w:tcPr>
          <w:p w14:paraId="4746771B" w14:textId="77777777" w:rsidR="00EC32F7" w:rsidRPr="00EC32F7" w:rsidRDefault="00EC32F7" w:rsidP="00EC32F7">
            <w:pPr>
              <w:tabs>
                <w:tab w:val="right" w:leader="dot" w:pos="10206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4,5 mm</w:t>
            </w:r>
          </w:p>
        </w:tc>
        <w:tc>
          <w:tcPr>
            <w:tcW w:w="969" w:type="dxa"/>
            <w:vAlign w:val="center"/>
          </w:tcPr>
          <w:p w14:paraId="4746771C" w14:textId="77777777" w:rsidR="00EC32F7" w:rsidRPr="00EC32F7" w:rsidRDefault="00EC32F7" w:rsidP="00EC32F7">
            <w:pPr>
              <w:tabs>
                <w:tab w:val="right" w:leader="dot" w:pos="10206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 mm</w:t>
            </w:r>
          </w:p>
        </w:tc>
        <w:tc>
          <w:tcPr>
            <w:tcW w:w="963" w:type="dxa"/>
            <w:vAlign w:val="center"/>
          </w:tcPr>
          <w:p w14:paraId="4746771D" w14:textId="77777777" w:rsidR="00EC32F7" w:rsidRPr="00EC32F7" w:rsidRDefault="00EC32F7" w:rsidP="00EC32F7">
            <w:pPr>
              <w:tabs>
                <w:tab w:val="right" w:leader="dot" w:pos="10206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6 mm</w:t>
            </w:r>
          </w:p>
        </w:tc>
        <w:tc>
          <w:tcPr>
            <w:tcW w:w="1573" w:type="dxa"/>
            <w:vAlign w:val="center"/>
          </w:tcPr>
          <w:p w14:paraId="4746771E" w14:textId="53EED88D" w:rsidR="00EC32F7" w:rsidRPr="00EC32F7" w:rsidRDefault="00EC32F7" w:rsidP="00EC32F7">
            <w:pPr>
              <w:tabs>
                <w:tab w:val="right" w:leader="dot" w:pos="10206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-</w:t>
            </w:r>
            <w:r w:rsidR="0017319E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>1,5 mm</w:t>
            </w:r>
          </w:p>
        </w:tc>
        <w:tc>
          <w:tcPr>
            <w:tcW w:w="977" w:type="dxa"/>
            <w:vAlign w:val="center"/>
          </w:tcPr>
          <w:p w14:paraId="4746771F" w14:textId="1BD0B34F" w:rsidR="00EC32F7" w:rsidRPr="00EC32F7" w:rsidRDefault="00EC32F7" w:rsidP="00EC32F7">
            <w:pPr>
              <w:tabs>
                <w:tab w:val="right" w:leader="dot" w:pos="10206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-</w:t>
            </w:r>
            <w:r w:rsidR="0017319E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>3 mm</w:t>
            </w:r>
          </w:p>
        </w:tc>
        <w:tc>
          <w:tcPr>
            <w:tcW w:w="967" w:type="dxa"/>
            <w:vAlign w:val="center"/>
          </w:tcPr>
          <w:p w14:paraId="47467720" w14:textId="77777777" w:rsidR="00EC32F7" w:rsidRPr="00EC32F7" w:rsidRDefault="00EC32F7" w:rsidP="00EC32F7">
            <w:pPr>
              <w:tabs>
                <w:tab w:val="right" w:leader="dot" w:pos="10206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0 mm</w:t>
            </w:r>
          </w:p>
        </w:tc>
      </w:tr>
      <w:tr w:rsidR="00EC32F7" w:rsidRPr="00EC32F7" w14:paraId="4746772A" w14:textId="77777777" w:rsidTr="00EC32F7">
        <w:trPr>
          <w:trHeight w:val="426"/>
        </w:trPr>
        <w:tc>
          <w:tcPr>
            <w:tcW w:w="1014" w:type="dxa"/>
            <w:vAlign w:val="center"/>
          </w:tcPr>
          <w:p w14:paraId="47467722" w14:textId="77777777" w:rsidR="00EC32F7" w:rsidRPr="00EC32F7" w:rsidRDefault="00EC32F7" w:rsidP="00EC32F7">
            <w:pPr>
              <w:tabs>
                <w:tab w:val="right" w:leader="dot" w:pos="10206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EC32F7">
              <w:rPr>
                <w:b/>
                <w:bCs/>
                <w:sz w:val="22"/>
                <w:szCs w:val="22"/>
              </w:rPr>
              <w:t>« AW »</w:t>
            </w:r>
          </w:p>
        </w:tc>
        <w:tc>
          <w:tcPr>
            <w:tcW w:w="2667" w:type="dxa"/>
            <w:vAlign w:val="center"/>
          </w:tcPr>
          <w:p w14:paraId="47467723" w14:textId="77777777" w:rsidR="00EC32F7" w:rsidRPr="00EC32F7" w:rsidRDefault="00EC32F7" w:rsidP="00EC32F7">
            <w:pPr>
              <w:tabs>
                <w:tab w:val="right" w:leader="dot" w:pos="10206"/>
              </w:tabs>
              <w:jc w:val="left"/>
              <w:rPr>
                <w:sz w:val="22"/>
                <w:szCs w:val="22"/>
              </w:rPr>
            </w:pPr>
            <w:r w:rsidRPr="00EC32F7">
              <w:rPr>
                <w:sz w:val="22"/>
                <w:szCs w:val="22"/>
              </w:rPr>
              <w:t>Volet arrière/Pavillon</w:t>
            </w:r>
          </w:p>
        </w:tc>
        <w:tc>
          <w:tcPr>
            <w:tcW w:w="1064" w:type="dxa"/>
            <w:vAlign w:val="center"/>
          </w:tcPr>
          <w:p w14:paraId="47467724" w14:textId="77777777" w:rsidR="00EC32F7" w:rsidRPr="00EC32F7" w:rsidRDefault="00EC32F7" w:rsidP="00EC32F7">
            <w:pPr>
              <w:tabs>
                <w:tab w:val="right" w:leader="dot" w:pos="10206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4,5 mm</w:t>
            </w:r>
          </w:p>
        </w:tc>
        <w:tc>
          <w:tcPr>
            <w:tcW w:w="969" w:type="dxa"/>
            <w:vAlign w:val="center"/>
          </w:tcPr>
          <w:p w14:paraId="47467725" w14:textId="77777777" w:rsidR="00EC32F7" w:rsidRPr="00EC32F7" w:rsidRDefault="00EC32F7" w:rsidP="00EC32F7">
            <w:pPr>
              <w:tabs>
                <w:tab w:val="right" w:leader="dot" w:pos="10206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 mm</w:t>
            </w:r>
          </w:p>
        </w:tc>
        <w:tc>
          <w:tcPr>
            <w:tcW w:w="963" w:type="dxa"/>
            <w:vAlign w:val="center"/>
          </w:tcPr>
          <w:p w14:paraId="47467726" w14:textId="77777777" w:rsidR="00EC32F7" w:rsidRPr="00EC32F7" w:rsidRDefault="00EC32F7" w:rsidP="00EC32F7">
            <w:pPr>
              <w:tabs>
                <w:tab w:val="right" w:leader="dot" w:pos="10206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6 mm</w:t>
            </w:r>
          </w:p>
        </w:tc>
        <w:tc>
          <w:tcPr>
            <w:tcW w:w="1573" w:type="dxa"/>
            <w:vAlign w:val="center"/>
          </w:tcPr>
          <w:p w14:paraId="47467727" w14:textId="6ADD1488" w:rsidR="00EC32F7" w:rsidRPr="00EC32F7" w:rsidRDefault="00EC32F7" w:rsidP="00EC32F7">
            <w:pPr>
              <w:tabs>
                <w:tab w:val="right" w:leader="dot" w:pos="10206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-</w:t>
            </w:r>
            <w:r w:rsidR="0017319E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>1,5 mm</w:t>
            </w:r>
          </w:p>
        </w:tc>
        <w:tc>
          <w:tcPr>
            <w:tcW w:w="977" w:type="dxa"/>
            <w:vAlign w:val="center"/>
          </w:tcPr>
          <w:p w14:paraId="47467728" w14:textId="1A48DC9B" w:rsidR="00EC32F7" w:rsidRPr="00EC32F7" w:rsidRDefault="00EC32F7" w:rsidP="00EC32F7">
            <w:pPr>
              <w:tabs>
                <w:tab w:val="right" w:leader="dot" w:pos="10206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-</w:t>
            </w:r>
            <w:r w:rsidR="0017319E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>3 mm</w:t>
            </w:r>
          </w:p>
        </w:tc>
        <w:tc>
          <w:tcPr>
            <w:tcW w:w="967" w:type="dxa"/>
            <w:vAlign w:val="center"/>
          </w:tcPr>
          <w:p w14:paraId="47467729" w14:textId="11AEEABC" w:rsidR="00EC32F7" w:rsidRPr="00EC32F7" w:rsidRDefault="00EC32F7" w:rsidP="00EC32F7">
            <w:pPr>
              <w:tabs>
                <w:tab w:val="right" w:leader="dot" w:pos="10206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0</w:t>
            </w:r>
            <w:r w:rsidR="0017319E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>mm</w:t>
            </w:r>
          </w:p>
        </w:tc>
      </w:tr>
    </w:tbl>
    <w:p w14:paraId="0E3ED151" w14:textId="77777777" w:rsidR="006F2A66" w:rsidRDefault="006F2A66">
      <w:pPr>
        <w:jc w:val="left"/>
        <w:rPr>
          <w:b/>
          <w:bCs/>
        </w:rPr>
      </w:pPr>
      <w:r>
        <w:rPr>
          <w:b/>
          <w:bCs/>
        </w:rPr>
        <w:br w:type="page"/>
      </w:r>
    </w:p>
    <w:p w14:paraId="4746772B" w14:textId="653CEFC0" w:rsidR="00EC32F7" w:rsidRPr="00EC32F7" w:rsidRDefault="00725B95" w:rsidP="00725B95">
      <w:pPr>
        <w:pStyle w:val="Question"/>
      </w:pPr>
      <w:r>
        <w:rPr>
          <w:bCs/>
        </w:rPr>
        <w:lastRenderedPageBreak/>
        <w:t xml:space="preserve">À l’aide du dossier technique page </w:t>
      </w:r>
      <w:r w:rsidRPr="00725D5D">
        <w:rPr>
          <w:b/>
          <w:bCs/>
        </w:rPr>
        <w:t>DT 6/17</w:t>
      </w:r>
      <w:r>
        <w:rPr>
          <w:bCs/>
        </w:rPr>
        <w:t xml:space="preserve">, </w:t>
      </w:r>
      <w:r>
        <w:rPr>
          <w:b/>
          <w:bCs/>
        </w:rPr>
        <w:t>d</w:t>
      </w:r>
      <w:r w:rsidRPr="00894273">
        <w:rPr>
          <w:b/>
          <w:bCs/>
        </w:rPr>
        <w:t>onner</w:t>
      </w:r>
      <w:r w:rsidRPr="00894273">
        <w:t xml:space="preserve"> le nom de l’outil à utiliser pour le réglage du jeu repère </w:t>
      </w:r>
      <w:r w:rsidRPr="00894273">
        <w:rPr>
          <w:b/>
          <w:bCs/>
        </w:rPr>
        <w:t xml:space="preserve">« AB » </w:t>
      </w:r>
      <w:r w:rsidRPr="00725D5D">
        <w:rPr>
          <w:bCs/>
        </w:rPr>
        <w:t>v</w:t>
      </w:r>
      <w:r w:rsidRPr="00894273">
        <w:t>olet arrière/</w:t>
      </w:r>
      <w:r>
        <w:t>a</w:t>
      </w:r>
      <w:r w:rsidRPr="00894273">
        <w:t>ile arrière.</w:t>
      </w:r>
      <w:r w:rsidR="00EC32F7" w:rsidRPr="00EC32F7">
        <w:tab/>
      </w:r>
      <w:r w:rsidR="00EC32F7" w:rsidRPr="00114ECE">
        <w:t>1</w:t>
      </w:r>
      <w:r w:rsidR="00807DD2" w:rsidRPr="00114ECE">
        <w:t xml:space="preserve"> p</w:t>
      </w:r>
      <w:r w:rsidR="00807DD2">
        <w:t>oint</w:t>
      </w:r>
    </w:p>
    <w:p w14:paraId="4746772C" w14:textId="08C43050" w:rsidR="00EC32F7" w:rsidRPr="0017319E" w:rsidRDefault="00807DD2" w:rsidP="00EC32F7">
      <w:pPr>
        <w:tabs>
          <w:tab w:val="right" w:leader="dot" w:pos="10206"/>
        </w:tabs>
        <w:spacing w:before="120" w:after="160" w:line="259" w:lineRule="auto"/>
        <w:rPr>
          <w:b/>
          <w:color w:val="FF0000"/>
        </w:rPr>
      </w:pPr>
      <w:r w:rsidRPr="0017319E">
        <w:rPr>
          <w:b/>
          <w:color w:val="FF0000"/>
        </w:rPr>
        <w:t>Clé de 13 mm</w:t>
      </w:r>
      <w:r w:rsidR="0017319E" w:rsidRPr="0017319E">
        <w:rPr>
          <w:b/>
          <w:color w:val="FF0000"/>
        </w:rPr>
        <w:t>.</w:t>
      </w:r>
    </w:p>
    <w:bookmarkEnd w:id="14"/>
    <w:p w14:paraId="4746772D" w14:textId="18447D1E" w:rsidR="00B10F75" w:rsidRDefault="00B10F75">
      <w:pPr>
        <w:jc w:val="left"/>
        <w:rPr>
          <w:rFonts w:cs="Arial"/>
          <w:sz w:val="22"/>
          <w:szCs w:val="22"/>
        </w:rPr>
      </w:pPr>
    </w:p>
    <w:p w14:paraId="607370EC" w14:textId="77777777" w:rsidR="00B733B0" w:rsidRPr="009429FD" w:rsidRDefault="00B733B0" w:rsidP="00B733B0"/>
    <w:p w14:paraId="47BFFB81" w14:textId="7EC35635" w:rsidR="00B733B0" w:rsidRDefault="004239F6" w:rsidP="00B733B0">
      <w:pPr>
        <w:pStyle w:val="Question"/>
        <w:numPr>
          <w:ilvl w:val="0"/>
          <w:numId w:val="45"/>
        </w:numPr>
        <w:spacing w:line="256" w:lineRule="auto"/>
        <w:ind w:left="0" w:firstLine="0"/>
      </w:pPr>
      <w:r>
        <w:t>Le recouvrement du hayon est réalisé. E</w:t>
      </w:r>
      <w:r w:rsidRPr="00894273">
        <w:t>n vous aidant du dossier technique</w:t>
      </w:r>
      <w:r w:rsidR="00725B95">
        <w:t xml:space="preserve"> page</w:t>
      </w:r>
      <w:r w:rsidRPr="00894273">
        <w:t xml:space="preserve"> </w:t>
      </w:r>
      <w:r w:rsidRPr="00894273">
        <w:rPr>
          <w:b/>
          <w:bCs/>
        </w:rPr>
        <w:t>DT 17/17</w:t>
      </w:r>
      <w:r w:rsidRPr="00894273">
        <w:t xml:space="preserve">, </w:t>
      </w:r>
      <w:r w:rsidRPr="00894273">
        <w:rPr>
          <w:b/>
          <w:bCs/>
        </w:rPr>
        <w:t>citer</w:t>
      </w:r>
      <w:r w:rsidRPr="00894273">
        <w:t xml:space="preserve"> les différentes étapes </w:t>
      </w:r>
      <w:r>
        <w:t>pour</w:t>
      </w:r>
      <w:r w:rsidRPr="00894273">
        <w:t xml:space="preserve"> la pose de la lunette arrière collée</w:t>
      </w:r>
      <w:r w:rsidR="00B733B0">
        <w:t>.</w:t>
      </w:r>
      <w:r w:rsidR="00B733B0">
        <w:tab/>
      </w:r>
      <w:r w:rsidR="0054754A" w:rsidRPr="00114ECE">
        <w:t>8</w:t>
      </w:r>
      <w:r w:rsidR="00B733B0" w:rsidRPr="00114ECE">
        <w:t xml:space="preserve"> p</w:t>
      </w:r>
      <w:r w:rsidR="00B733B0">
        <w:t>oints</w:t>
      </w:r>
    </w:p>
    <w:p w14:paraId="2B2061AD" w14:textId="6194BE39" w:rsidR="00B733B0" w:rsidRPr="001E57EB" w:rsidRDefault="0017319E" w:rsidP="00B733B0">
      <w:pPr>
        <w:pStyle w:val="Paragraphedeliste"/>
        <w:numPr>
          <w:ilvl w:val="0"/>
          <w:numId w:val="46"/>
        </w:numPr>
        <w:tabs>
          <w:tab w:val="right" w:leader="dot" w:pos="10206"/>
        </w:tabs>
        <w:spacing w:before="120" w:after="160" w:line="259" w:lineRule="auto"/>
        <w:rPr>
          <w:b/>
          <w:color w:val="FF0000"/>
        </w:rPr>
      </w:pPr>
      <w:r w:rsidRPr="001E57EB">
        <w:rPr>
          <w:b/>
          <w:color w:val="FF0000"/>
        </w:rPr>
        <w:t>n</w:t>
      </w:r>
      <w:r w:rsidR="00B733B0" w:rsidRPr="001E57EB">
        <w:rPr>
          <w:b/>
          <w:color w:val="FF0000"/>
        </w:rPr>
        <w:t>ettoy</w:t>
      </w:r>
      <w:r w:rsidR="001E57EB" w:rsidRPr="001E57EB">
        <w:rPr>
          <w:b/>
          <w:color w:val="FF0000"/>
        </w:rPr>
        <w:t>er le volet</w:t>
      </w:r>
      <w:r w:rsidR="008400D4">
        <w:rPr>
          <w:b/>
          <w:color w:val="FF0000"/>
        </w:rPr>
        <w:t> ;</w:t>
      </w:r>
    </w:p>
    <w:p w14:paraId="144FED36" w14:textId="0A86BF3E" w:rsidR="00B733B0" w:rsidRPr="001E57EB" w:rsidRDefault="0017319E" w:rsidP="00B733B0">
      <w:pPr>
        <w:pStyle w:val="Paragraphedeliste"/>
        <w:numPr>
          <w:ilvl w:val="0"/>
          <w:numId w:val="46"/>
        </w:numPr>
        <w:tabs>
          <w:tab w:val="right" w:leader="dot" w:pos="10206"/>
        </w:tabs>
        <w:spacing w:before="120" w:after="160" w:line="259" w:lineRule="auto"/>
        <w:rPr>
          <w:b/>
          <w:color w:val="FF0000"/>
        </w:rPr>
      </w:pPr>
      <w:r w:rsidRPr="001E57EB">
        <w:rPr>
          <w:b/>
          <w:color w:val="FF0000"/>
        </w:rPr>
        <w:t>a</w:t>
      </w:r>
      <w:r w:rsidR="00B733B0" w:rsidRPr="001E57EB">
        <w:rPr>
          <w:b/>
          <w:color w:val="FF0000"/>
        </w:rPr>
        <w:t>ppliquer le primaire pour verre prévu</w:t>
      </w:r>
      <w:r w:rsidR="008400D4">
        <w:rPr>
          <w:b/>
          <w:color w:val="FF0000"/>
        </w:rPr>
        <w:t> ;</w:t>
      </w:r>
    </w:p>
    <w:p w14:paraId="594BEF68" w14:textId="016CB168" w:rsidR="00B733B0" w:rsidRPr="001E57EB" w:rsidRDefault="001E57EB" w:rsidP="00B733B0">
      <w:pPr>
        <w:pStyle w:val="Paragraphedeliste"/>
        <w:numPr>
          <w:ilvl w:val="0"/>
          <w:numId w:val="46"/>
        </w:numPr>
        <w:tabs>
          <w:tab w:val="right" w:leader="dot" w:pos="10206"/>
        </w:tabs>
        <w:spacing w:before="120" w:after="160" w:line="259" w:lineRule="auto"/>
        <w:rPr>
          <w:b/>
          <w:color w:val="FF0000"/>
        </w:rPr>
      </w:pPr>
      <w:r w:rsidRPr="001E57EB">
        <w:rPr>
          <w:b/>
          <w:color w:val="FF0000"/>
        </w:rPr>
        <w:t>l</w:t>
      </w:r>
      <w:r w:rsidR="00B733B0" w:rsidRPr="001E57EB">
        <w:rPr>
          <w:b/>
          <w:color w:val="FF0000"/>
        </w:rPr>
        <w:t>aisser sécher 10 minutes</w:t>
      </w:r>
      <w:r w:rsidR="008400D4">
        <w:rPr>
          <w:b/>
          <w:color w:val="FF0000"/>
        </w:rPr>
        <w:t> ;</w:t>
      </w:r>
    </w:p>
    <w:p w14:paraId="512C4ADD" w14:textId="72776C16" w:rsidR="00B733B0" w:rsidRPr="001E57EB" w:rsidRDefault="001E57EB" w:rsidP="00B733B0">
      <w:pPr>
        <w:pStyle w:val="Paragraphedeliste"/>
        <w:numPr>
          <w:ilvl w:val="0"/>
          <w:numId w:val="46"/>
        </w:numPr>
        <w:tabs>
          <w:tab w:val="right" w:leader="dot" w:pos="10206"/>
        </w:tabs>
        <w:spacing w:before="120" w:after="160" w:line="259" w:lineRule="auto"/>
        <w:rPr>
          <w:b/>
          <w:color w:val="FF0000"/>
        </w:rPr>
      </w:pPr>
      <w:r w:rsidRPr="001E57EB">
        <w:rPr>
          <w:b/>
          <w:color w:val="FF0000"/>
        </w:rPr>
        <w:t>a</w:t>
      </w:r>
      <w:r w:rsidR="00B733B0" w:rsidRPr="001E57EB">
        <w:rPr>
          <w:b/>
          <w:color w:val="FF0000"/>
        </w:rPr>
        <w:t>ppliquer un cordon adhésif joint (colle joint) sur le pourtour du volet</w:t>
      </w:r>
      <w:r w:rsidR="008400D4">
        <w:rPr>
          <w:b/>
          <w:color w:val="FF0000"/>
        </w:rPr>
        <w:t> ;</w:t>
      </w:r>
    </w:p>
    <w:p w14:paraId="2B40D136" w14:textId="484B2892" w:rsidR="00B733B0" w:rsidRPr="001E57EB" w:rsidRDefault="001E57EB" w:rsidP="00B733B0">
      <w:pPr>
        <w:pStyle w:val="Paragraphedeliste"/>
        <w:numPr>
          <w:ilvl w:val="0"/>
          <w:numId w:val="46"/>
        </w:numPr>
        <w:tabs>
          <w:tab w:val="right" w:leader="dot" w:pos="10206"/>
        </w:tabs>
        <w:spacing w:before="120" w:after="160" w:line="259" w:lineRule="auto"/>
        <w:rPr>
          <w:b/>
          <w:color w:val="FF0000"/>
        </w:rPr>
      </w:pPr>
      <w:r w:rsidRPr="001E57EB">
        <w:rPr>
          <w:b/>
          <w:color w:val="FF0000"/>
        </w:rPr>
        <w:t>p</w:t>
      </w:r>
      <w:r w:rsidR="00B733B0" w:rsidRPr="001E57EB">
        <w:rPr>
          <w:b/>
          <w:color w:val="FF0000"/>
        </w:rPr>
        <w:t>oser les 7 cales d’épaisseur</w:t>
      </w:r>
      <w:r w:rsidR="008400D4">
        <w:rPr>
          <w:b/>
          <w:color w:val="FF0000"/>
        </w:rPr>
        <w:t> ;</w:t>
      </w:r>
    </w:p>
    <w:p w14:paraId="70A6BEAF" w14:textId="7532E20E" w:rsidR="00B733B0" w:rsidRPr="001E57EB" w:rsidRDefault="001E57EB" w:rsidP="00B733B0">
      <w:pPr>
        <w:pStyle w:val="Paragraphedeliste"/>
        <w:numPr>
          <w:ilvl w:val="0"/>
          <w:numId w:val="46"/>
        </w:numPr>
        <w:tabs>
          <w:tab w:val="right" w:leader="dot" w:pos="10206"/>
        </w:tabs>
        <w:spacing w:before="120" w:after="160" w:line="259" w:lineRule="auto"/>
        <w:rPr>
          <w:b/>
          <w:color w:val="FF0000"/>
        </w:rPr>
      </w:pPr>
      <w:r w:rsidRPr="001E57EB">
        <w:rPr>
          <w:b/>
          <w:color w:val="FF0000"/>
        </w:rPr>
        <w:t>r</w:t>
      </w:r>
      <w:r w:rsidR="00B733B0" w:rsidRPr="001E57EB">
        <w:rPr>
          <w:b/>
          <w:color w:val="FF0000"/>
        </w:rPr>
        <w:t>eposer la lunette AR</w:t>
      </w:r>
      <w:r w:rsidR="008400D4">
        <w:rPr>
          <w:b/>
          <w:color w:val="FF0000"/>
        </w:rPr>
        <w:t> ;</w:t>
      </w:r>
    </w:p>
    <w:p w14:paraId="47EE3703" w14:textId="2FA3D594" w:rsidR="00B733B0" w:rsidRPr="001E57EB" w:rsidRDefault="001E57EB" w:rsidP="00B733B0">
      <w:pPr>
        <w:pStyle w:val="Paragraphedeliste"/>
        <w:numPr>
          <w:ilvl w:val="0"/>
          <w:numId w:val="46"/>
        </w:numPr>
        <w:tabs>
          <w:tab w:val="right" w:leader="dot" w:pos="10206"/>
        </w:tabs>
        <w:spacing w:before="120" w:after="160" w:line="259" w:lineRule="auto"/>
        <w:rPr>
          <w:b/>
          <w:color w:val="FF0000"/>
        </w:rPr>
      </w:pPr>
      <w:r w:rsidRPr="001E57EB">
        <w:rPr>
          <w:b/>
          <w:color w:val="FF0000"/>
        </w:rPr>
        <w:t>n</w:t>
      </w:r>
      <w:r w:rsidR="00B733B0" w:rsidRPr="001E57EB">
        <w:rPr>
          <w:b/>
          <w:color w:val="FF0000"/>
        </w:rPr>
        <w:t>ettoy</w:t>
      </w:r>
      <w:r w:rsidRPr="001E57EB">
        <w:rPr>
          <w:b/>
          <w:color w:val="FF0000"/>
        </w:rPr>
        <w:t>er</w:t>
      </w:r>
      <w:r w:rsidR="00B733B0" w:rsidRPr="001E57EB">
        <w:rPr>
          <w:b/>
          <w:color w:val="FF0000"/>
        </w:rPr>
        <w:t xml:space="preserve"> la lunette AR</w:t>
      </w:r>
      <w:r w:rsidR="008400D4">
        <w:rPr>
          <w:b/>
          <w:color w:val="FF0000"/>
        </w:rPr>
        <w:t> ;</w:t>
      </w:r>
    </w:p>
    <w:p w14:paraId="18C13640" w14:textId="22D5E32B" w:rsidR="00B733B0" w:rsidRPr="001E57EB" w:rsidRDefault="001E57EB" w:rsidP="00B733B0">
      <w:pPr>
        <w:pStyle w:val="Paragraphedeliste"/>
        <w:numPr>
          <w:ilvl w:val="0"/>
          <w:numId w:val="46"/>
        </w:numPr>
        <w:tabs>
          <w:tab w:val="right" w:leader="dot" w:pos="10206"/>
        </w:tabs>
        <w:spacing w:before="120" w:after="160" w:line="259" w:lineRule="auto"/>
        <w:rPr>
          <w:b/>
          <w:color w:val="FF0000"/>
        </w:rPr>
      </w:pPr>
      <w:r w:rsidRPr="001E57EB">
        <w:rPr>
          <w:b/>
          <w:color w:val="FF0000"/>
        </w:rPr>
        <w:t>c</w:t>
      </w:r>
      <w:r w:rsidR="00B733B0" w:rsidRPr="001E57EB">
        <w:rPr>
          <w:b/>
          <w:color w:val="FF0000"/>
        </w:rPr>
        <w:t>onnecter les cosses de dégivrage</w:t>
      </w:r>
      <w:r w:rsidRPr="001E57EB">
        <w:rPr>
          <w:b/>
          <w:color w:val="FF0000"/>
        </w:rPr>
        <w:t>.</w:t>
      </w:r>
    </w:p>
    <w:p w14:paraId="1680A62B" w14:textId="77777777" w:rsidR="00B733B0" w:rsidRDefault="00B733B0">
      <w:pPr>
        <w:jc w:val="left"/>
        <w:rPr>
          <w:rFonts w:cs="Arial"/>
          <w:sz w:val="22"/>
          <w:szCs w:val="22"/>
        </w:rPr>
      </w:pPr>
    </w:p>
    <w:sectPr w:rsidR="00B733B0" w:rsidSect="007F204E">
      <w:headerReference w:type="default" r:id="rId26"/>
      <w:footerReference w:type="default" r:id="rId27"/>
      <w:footerReference w:type="first" r:id="rId28"/>
      <w:pgSz w:w="11906" w:h="16838" w:code="9"/>
      <w:pgMar w:top="1418" w:right="851" w:bottom="1134" w:left="851" w:header="720" w:footer="36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644745" w14:textId="77777777" w:rsidR="00460D8D" w:rsidRDefault="00460D8D">
      <w:r>
        <w:separator/>
      </w:r>
    </w:p>
  </w:endnote>
  <w:endnote w:type="continuationSeparator" w:id="0">
    <w:p w14:paraId="70A2D9D5" w14:textId="77777777" w:rsidR="00460D8D" w:rsidRDefault="00460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706"/>
      <w:gridCol w:w="2098"/>
      <w:gridCol w:w="1701"/>
      <w:gridCol w:w="1701"/>
    </w:tblGrid>
    <w:tr w:rsidR="001C3342" w14:paraId="371879F8" w14:textId="77777777" w:rsidTr="00BE4602">
      <w:trPr>
        <w:trHeight w:val="348"/>
        <w:jc w:val="center"/>
      </w:trPr>
      <w:tc>
        <w:tcPr>
          <w:tcW w:w="470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F2F914E" w14:textId="77777777" w:rsidR="001C3342" w:rsidRPr="001627AF" w:rsidRDefault="001C3342" w:rsidP="004C416B">
          <w:pPr>
            <w:jc w:val="center"/>
            <w:rPr>
              <w:b/>
            </w:rPr>
          </w:pPr>
          <w:r>
            <w:rPr>
              <w:b/>
              <w:sz w:val="20"/>
            </w:rPr>
            <w:t>CAP Réparation des carrosseries</w:t>
          </w:r>
        </w:p>
      </w:tc>
      <w:tc>
        <w:tcPr>
          <w:tcW w:w="209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EE649D5" w14:textId="4BF87AC3" w:rsidR="001C3342" w:rsidRDefault="001C3342" w:rsidP="004C416B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 2306-CAP RC EP1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3AB4AD2" w14:textId="138CCD7E" w:rsidR="001C3342" w:rsidRPr="00135649" w:rsidRDefault="001C3342" w:rsidP="004C416B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 xml:space="preserve">Session </w:t>
          </w:r>
          <w:r>
            <w:rPr>
              <w:rFonts w:cs="Arial"/>
              <w:sz w:val="20"/>
              <w:szCs w:val="20"/>
            </w:rPr>
            <w:t>2024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D6216FA" w14:textId="547AF6E4" w:rsidR="001C3342" w:rsidRPr="00023F30" w:rsidRDefault="001C3342" w:rsidP="004C416B">
          <w:pPr>
            <w:pStyle w:val="Titre5"/>
            <w:spacing w:before="0" w:after="0"/>
            <w:jc w:val="center"/>
            <w:rPr>
              <w:rFonts w:cs="Arial"/>
              <w:i w:val="0"/>
              <w:sz w:val="20"/>
              <w:szCs w:val="20"/>
            </w:rPr>
          </w:pPr>
          <w:r>
            <w:rPr>
              <w:rFonts w:cs="Arial"/>
              <w:i w:val="0"/>
              <w:sz w:val="20"/>
              <w:szCs w:val="20"/>
            </w:rPr>
            <w:t>DC</w:t>
          </w:r>
        </w:p>
      </w:tc>
    </w:tr>
    <w:tr w:rsidR="001C3342" w14:paraId="1602E1C0" w14:textId="77777777" w:rsidTr="00BE4602">
      <w:trPr>
        <w:trHeight w:val="456"/>
        <w:jc w:val="center"/>
      </w:trPr>
      <w:tc>
        <w:tcPr>
          <w:tcW w:w="470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10BF064" w14:textId="77777777" w:rsidR="001C3342" w:rsidRDefault="001C3342" w:rsidP="004C416B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>E</w:t>
          </w:r>
          <w:r>
            <w:rPr>
              <w:rFonts w:cs="Arial"/>
              <w:sz w:val="20"/>
              <w:szCs w:val="20"/>
            </w:rPr>
            <w:t>P1 – Analyse d’une situation professionnelle</w:t>
          </w:r>
        </w:p>
      </w:tc>
      <w:tc>
        <w:tcPr>
          <w:tcW w:w="209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212093E" w14:textId="77777777" w:rsidR="001C3342" w:rsidRDefault="001C3342" w:rsidP="004C416B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Durée : 2 h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8F94BFF" w14:textId="77777777" w:rsidR="001C3342" w:rsidRDefault="001C3342" w:rsidP="004C416B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Coefficient : 4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EE51927" w14:textId="51740201" w:rsidR="001C3342" w:rsidRPr="00135649" w:rsidRDefault="001C3342" w:rsidP="004C416B">
          <w:pPr>
            <w:pStyle w:val="Titre5"/>
            <w:spacing w:before="0" w:after="0"/>
            <w:jc w:val="center"/>
            <w:rPr>
              <w:rFonts w:cs="Arial"/>
              <w:b w:val="0"/>
              <w:i w:val="0"/>
              <w:sz w:val="20"/>
              <w:szCs w:val="20"/>
            </w:rPr>
          </w:pPr>
          <w:r>
            <w:rPr>
              <w:rFonts w:cs="Arial"/>
              <w:b w:val="0"/>
              <w:i w:val="0"/>
              <w:sz w:val="20"/>
              <w:szCs w:val="20"/>
            </w:rPr>
            <w:t xml:space="preserve">Page </w:t>
          </w:r>
          <w:r w:rsidRPr="007F204E">
            <w:rPr>
              <w:rFonts w:cs="Arial"/>
              <w:b w:val="0"/>
              <w:i w:val="0"/>
              <w:sz w:val="20"/>
              <w:szCs w:val="20"/>
            </w:rPr>
            <w:fldChar w:fldCharType="begin"/>
          </w:r>
          <w:r w:rsidRPr="007F204E">
            <w:rPr>
              <w:rFonts w:cs="Arial"/>
              <w:b w:val="0"/>
              <w:i w:val="0"/>
              <w:sz w:val="20"/>
              <w:szCs w:val="20"/>
            </w:rPr>
            <w:instrText>PAGE   \* MERGEFORMAT</w:instrText>
          </w:r>
          <w:r w:rsidRPr="007F204E">
            <w:rPr>
              <w:rFonts w:cs="Arial"/>
              <w:b w:val="0"/>
              <w:i w:val="0"/>
              <w:sz w:val="20"/>
              <w:szCs w:val="20"/>
            </w:rPr>
            <w:fldChar w:fldCharType="separate"/>
          </w:r>
          <w:r w:rsidR="00122B12">
            <w:rPr>
              <w:rFonts w:cs="Arial"/>
              <w:b w:val="0"/>
              <w:i w:val="0"/>
              <w:noProof/>
              <w:sz w:val="20"/>
              <w:szCs w:val="20"/>
            </w:rPr>
            <w:t>13</w:t>
          </w:r>
          <w:r w:rsidRPr="007F204E">
            <w:rPr>
              <w:rFonts w:cs="Arial"/>
              <w:b w:val="0"/>
              <w:i w:val="0"/>
              <w:sz w:val="20"/>
              <w:szCs w:val="20"/>
            </w:rPr>
            <w:fldChar w:fldCharType="end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t>/</w: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t>14</w:t>
          </w:r>
        </w:p>
      </w:tc>
    </w:tr>
  </w:tbl>
  <w:p w14:paraId="6AAE939C" w14:textId="77777777" w:rsidR="001C3342" w:rsidRDefault="001C334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706"/>
      <w:gridCol w:w="2799"/>
      <w:gridCol w:w="1559"/>
      <w:gridCol w:w="1142"/>
    </w:tblGrid>
    <w:tr w:rsidR="001C3342" w14:paraId="023BA93E" w14:textId="77777777" w:rsidTr="00AB3709">
      <w:trPr>
        <w:trHeight w:val="348"/>
        <w:jc w:val="center"/>
      </w:trPr>
      <w:tc>
        <w:tcPr>
          <w:tcW w:w="470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115589D" w14:textId="77777777" w:rsidR="001C3342" w:rsidRPr="001627AF" w:rsidRDefault="001C3342" w:rsidP="00B77830">
          <w:pPr>
            <w:jc w:val="center"/>
            <w:rPr>
              <w:b/>
            </w:rPr>
          </w:pPr>
          <w:r>
            <w:rPr>
              <w:b/>
              <w:sz w:val="20"/>
            </w:rPr>
            <w:t>CAP Réparation des carrosseries</w:t>
          </w:r>
        </w:p>
      </w:tc>
      <w:tc>
        <w:tcPr>
          <w:tcW w:w="279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AF5733F" w14:textId="0218CD99" w:rsidR="001C3342" w:rsidRDefault="001C3342" w:rsidP="00B77830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 AP 2406-CAP RC EP1 1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5532D9A" w14:textId="46101A2F" w:rsidR="001C3342" w:rsidRPr="00135649" w:rsidRDefault="001C3342" w:rsidP="00B77830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 xml:space="preserve">Session </w:t>
          </w:r>
          <w:r>
            <w:rPr>
              <w:rFonts w:cs="Arial"/>
              <w:sz w:val="20"/>
              <w:szCs w:val="20"/>
            </w:rPr>
            <w:t>2024</w:t>
          </w:r>
        </w:p>
      </w:tc>
      <w:tc>
        <w:tcPr>
          <w:tcW w:w="114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3092E22" w14:textId="77777777" w:rsidR="001C3342" w:rsidRPr="00023F30" w:rsidRDefault="001C3342" w:rsidP="00B77830">
          <w:pPr>
            <w:pStyle w:val="Titre5"/>
            <w:spacing w:before="0" w:after="0"/>
            <w:jc w:val="center"/>
            <w:rPr>
              <w:rFonts w:cs="Arial"/>
              <w:i w:val="0"/>
              <w:sz w:val="20"/>
              <w:szCs w:val="20"/>
            </w:rPr>
          </w:pPr>
          <w:r>
            <w:rPr>
              <w:rFonts w:cs="Arial"/>
              <w:i w:val="0"/>
              <w:sz w:val="20"/>
              <w:szCs w:val="20"/>
            </w:rPr>
            <w:t>DC</w:t>
          </w:r>
        </w:p>
      </w:tc>
    </w:tr>
    <w:tr w:rsidR="001C3342" w14:paraId="34714B7E" w14:textId="77777777" w:rsidTr="00AB3709">
      <w:trPr>
        <w:trHeight w:val="456"/>
        <w:jc w:val="center"/>
      </w:trPr>
      <w:tc>
        <w:tcPr>
          <w:tcW w:w="470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5D86FA9" w14:textId="77777777" w:rsidR="001C3342" w:rsidRDefault="001C3342" w:rsidP="00B77830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>E</w:t>
          </w:r>
          <w:r>
            <w:rPr>
              <w:rFonts w:cs="Arial"/>
              <w:sz w:val="20"/>
              <w:szCs w:val="20"/>
            </w:rPr>
            <w:t>P1 – Analyse d’une situation professionnelle</w:t>
          </w:r>
        </w:p>
      </w:tc>
      <w:tc>
        <w:tcPr>
          <w:tcW w:w="279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B4092D2" w14:textId="77777777" w:rsidR="001C3342" w:rsidRDefault="001C3342" w:rsidP="00B77830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Durée : 2 h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74D4667" w14:textId="77777777" w:rsidR="001C3342" w:rsidRDefault="001C3342" w:rsidP="00B77830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Coefficient : 4</w:t>
          </w:r>
        </w:p>
      </w:tc>
      <w:tc>
        <w:tcPr>
          <w:tcW w:w="114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A92952B" w14:textId="2BAB48D6" w:rsidR="001C3342" w:rsidRPr="00135649" w:rsidRDefault="001C3342" w:rsidP="00B77830">
          <w:pPr>
            <w:pStyle w:val="Titre5"/>
            <w:spacing w:before="0" w:after="0"/>
            <w:jc w:val="center"/>
            <w:rPr>
              <w:rFonts w:cs="Arial"/>
              <w:b w:val="0"/>
              <w:i w:val="0"/>
              <w:sz w:val="20"/>
              <w:szCs w:val="20"/>
            </w:rPr>
          </w:pPr>
          <w:r>
            <w:rPr>
              <w:rFonts w:cs="Arial"/>
              <w:b w:val="0"/>
              <w:i w:val="0"/>
              <w:sz w:val="20"/>
              <w:szCs w:val="20"/>
            </w:rPr>
            <w:t xml:space="preserve">Page </w:t>
          </w:r>
          <w:r w:rsidRPr="007F204E">
            <w:rPr>
              <w:rFonts w:cs="Arial"/>
              <w:b w:val="0"/>
              <w:i w:val="0"/>
              <w:sz w:val="20"/>
              <w:szCs w:val="20"/>
            </w:rPr>
            <w:fldChar w:fldCharType="begin"/>
          </w:r>
          <w:r w:rsidRPr="007F204E">
            <w:rPr>
              <w:rFonts w:cs="Arial"/>
              <w:b w:val="0"/>
              <w:i w:val="0"/>
              <w:sz w:val="20"/>
              <w:szCs w:val="20"/>
            </w:rPr>
            <w:instrText>PAGE   \* MERGEFORMAT</w:instrText>
          </w:r>
          <w:r w:rsidRPr="007F204E">
            <w:rPr>
              <w:rFonts w:cs="Arial"/>
              <w:b w:val="0"/>
              <w:i w:val="0"/>
              <w:sz w:val="20"/>
              <w:szCs w:val="20"/>
            </w:rPr>
            <w:fldChar w:fldCharType="separate"/>
          </w:r>
          <w:r w:rsidR="00122B12">
            <w:rPr>
              <w:rFonts w:cs="Arial"/>
              <w:b w:val="0"/>
              <w:i w:val="0"/>
              <w:noProof/>
              <w:sz w:val="20"/>
              <w:szCs w:val="20"/>
            </w:rPr>
            <w:t>1</w:t>
          </w:r>
          <w:r w:rsidRPr="007F204E">
            <w:rPr>
              <w:rFonts w:cs="Arial"/>
              <w:b w:val="0"/>
              <w:i w:val="0"/>
              <w:sz w:val="20"/>
              <w:szCs w:val="20"/>
            </w:rPr>
            <w:fldChar w:fldCharType="end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t>/</w: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t>14</w:t>
          </w:r>
        </w:p>
      </w:tc>
    </w:tr>
  </w:tbl>
  <w:p w14:paraId="7267D0F3" w14:textId="77777777" w:rsidR="001C3342" w:rsidRDefault="001C334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F1A2C0" w14:textId="77777777" w:rsidR="00460D8D" w:rsidRDefault="00460D8D">
      <w:r>
        <w:separator/>
      </w:r>
    </w:p>
  </w:footnote>
  <w:footnote w:type="continuationSeparator" w:id="0">
    <w:p w14:paraId="0E2F6C97" w14:textId="77777777" w:rsidR="00460D8D" w:rsidRDefault="00460D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0" w:type="auto"/>
      <w:tblLook w:val="04A0" w:firstRow="1" w:lastRow="0" w:firstColumn="1" w:lastColumn="0" w:noHBand="0" w:noVBand="1"/>
    </w:tblPr>
    <w:tblGrid>
      <w:gridCol w:w="10194"/>
    </w:tblGrid>
    <w:tr w:rsidR="001C3342" w14:paraId="474677FA" w14:textId="77777777" w:rsidTr="00EC5540">
      <w:trPr>
        <w:trHeight w:val="2124"/>
      </w:trPr>
      <w:tc>
        <w:tcPr>
          <w:tcW w:w="10344" w:type="dxa"/>
          <w:vAlign w:val="center"/>
        </w:tcPr>
        <w:p w14:paraId="474677F8" w14:textId="77777777" w:rsidR="001C3342" w:rsidRDefault="001C3342" w:rsidP="00EC5540">
          <w:pPr>
            <w:jc w:val="center"/>
            <w:rPr>
              <w:b/>
            </w:rPr>
          </w:pPr>
          <w:r>
            <w:rPr>
              <w:rFonts w:cs="Arial"/>
              <w:b/>
              <w:spacing w:val="30"/>
              <w:sz w:val="32"/>
            </w:rPr>
            <w:t>NE RIEN ÉCRIRE DANS CETTE PARTIE</w:t>
          </w:r>
        </w:p>
        <w:p w14:paraId="474677F9" w14:textId="77777777" w:rsidR="001C3342" w:rsidRDefault="001C3342" w:rsidP="00EC5540">
          <w:pPr>
            <w:jc w:val="center"/>
            <w:rPr>
              <w:rFonts w:cs="Arial"/>
              <w:b/>
              <w:spacing w:val="30"/>
              <w:sz w:val="32"/>
            </w:rPr>
          </w:pPr>
        </w:p>
      </w:tc>
    </w:tr>
  </w:tbl>
  <w:p w14:paraId="474677FB" w14:textId="77777777" w:rsidR="001C3342" w:rsidRDefault="001C334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B366B"/>
    <w:multiLevelType w:val="hybridMultilevel"/>
    <w:tmpl w:val="E788E0F0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F52A9F"/>
    <w:multiLevelType w:val="multilevel"/>
    <w:tmpl w:val="9BB87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F23A8"/>
    <w:multiLevelType w:val="hybridMultilevel"/>
    <w:tmpl w:val="CB58A106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C200EC"/>
    <w:multiLevelType w:val="multilevel"/>
    <w:tmpl w:val="FD985C6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1E2BB2"/>
    <w:multiLevelType w:val="hybridMultilevel"/>
    <w:tmpl w:val="01A214F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92E66CE"/>
    <w:multiLevelType w:val="hybridMultilevel"/>
    <w:tmpl w:val="6A629C50"/>
    <w:lvl w:ilvl="0" w:tplc="9F4CBF4C">
      <w:start w:val="1"/>
      <w:numFmt w:val="decimal"/>
      <w:lvlText w:val="Q%1-"/>
      <w:lvlJc w:val="left"/>
      <w:pPr>
        <w:ind w:left="36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B0890"/>
    <w:multiLevelType w:val="hybridMultilevel"/>
    <w:tmpl w:val="5B9A7BC4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0D484094"/>
    <w:multiLevelType w:val="hybridMultilevel"/>
    <w:tmpl w:val="842E788A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BE58CA"/>
    <w:multiLevelType w:val="hybridMultilevel"/>
    <w:tmpl w:val="3CA6FFB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A67813"/>
    <w:multiLevelType w:val="hybridMultilevel"/>
    <w:tmpl w:val="9BB87D2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4D44C8"/>
    <w:multiLevelType w:val="hybridMultilevel"/>
    <w:tmpl w:val="5DDEA68C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EB3AD54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1A6F5C4E"/>
    <w:multiLevelType w:val="hybridMultilevel"/>
    <w:tmpl w:val="B874E7B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936A1"/>
    <w:multiLevelType w:val="hybridMultilevel"/>
    <w:tmpl w:val="7F242868"/>
    <w:lvl w:ilvl="0" w:tplc="2ABE2B9A">
      <w:start w:val="2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C260880"/>
    <w:multiLevelType w:val="hybridMultilevel"/>
    <w:tmpl w:val="A7BAFF7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910108"/>
    <w:multiLevelType w:val="hybridMultilevel"/>
    <w:tmpl w:val="BEDCA1D8"/>
    <w:lvl w:ilvl="0" w:tplc="2ABE2B9A">
      <w:start w:val="2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2ABE2B9A">
      <w:start w:val="2"/>
      <w:numFmt w:val="decimal"/>
      <w:lvlText w:val="%2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52831BA"/>
    <w:multiLevelType w:val="hybridMultilevel"/>
    <w:tmpl w:val="E50478E0"/>
    <w:lvl w:ilvl="0" w:tplc="040C000F">
      <w:start w:val="1"/>
      <w:numFmt w:val="decimal"/>
      <w:lvlText w:val="%1."/>
      <w:lvlJc w:val="left"/>
      <w:pPr>
        <w:tabs>
          <w:tab w:val="num" w:pos="3905"/>
        </w:tabs>
        <w:ind w:left="3905" w:hanging="360"/>
      </w:pPr>
    </w:lvl>
    <w:lvl w:ilvl="1" w:tplc="0936C6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03014D"/>
    <w:multiLevelType w:val="hybridMultilevel"/>
    <w:tmpl w:val="16285428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226F7E"/>
    <w:multiLevelType w:val="hybridMultilevel"/>
    <w:tmpl w:val="2934348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8B18B6"/>
    <w:multiLevelType w:val="hybridMultilevel"/>
    <w:tmpl w:val="4C90C46A"/>
    <w:lvl w:ilvl="0" w:tplc="040C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9" w15:restartNumberingAfterBreak="0">
    <w:nsid w:val="30A67EE1"/>
    <w:multiLevelType w:val="hybridMultilevel"/>
    <w:tmpl w:val="CA6E5BC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CB6549"/>
    <w:multiLevelType w:val="hybridMultilevel"/>
    <w:tmpl w:val="EB0826F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AE41D8">
      <w:start w:val="2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602E2C9C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1725BD"/>
    <w:multiLevelType w:val="hybridMultilevel"/>
    <w:tmpl w:val="84DEB69E"/>
    <w:lvl w:ilvl="0" w:tplc="41F2625C">
      <w:start w:val="1"/>
      <w:numFmt w:val="decimal"/>
      <w:pStyle w:val="Question"/>
      <w:lvlText w:val="Q%1)"/>
      <w:lvlJc w:val="left"/>
      <w:pPr>
        <w:ind w:left="1494" w:hanging="360"/>
      </w:pPr>
      <w:rPr>
        <w:rFonts w:hint="default"/>
        <w:b/>
        <w:i w:val="0"/>
      </w:rPr>
    </w:lvl>
    <w:lvl w:ilvl="1" w:tplc="040C0019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2" w15:restartNumberingAfterBreak="0">
    <w:nsid w:val="376258A6"/>
    <w:multiLevelType w:val="multilevel"/>
    <w:tmpl w:val="162854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210FE6"/>
    <w:multiLevelType w:val="hybridMultilevel"/>
    <w:tmpl w:val="B7107794"/>
    <w:lvl w:ilvl="0" w:tplc="B02E6B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D6629A2"/>
    <w:multiLevelType w:val="hybridMultilevel"/>
    <w:tmpl w:val="A80A343E"/>
    <w:lvl w:ilvl="0" w:tplc="A3EC26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5" w15:restartNumberingAfterBreak="0">
    <w:nsid w:val="3D9118DB"/>
    <w:multiLevelType w:val="hybridMultilevel"/>
    <w:tmpl w:val="A19A05B8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 w15:restartNumberingAfterBreak="0">
    <w:nsid w:val="3E422815"/>
    <w:multiLevelType w:val="hybridMultilevel"/>
    <w:tmpl w:val="D7A45D7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1F106FE"/>
    <w:multiLevelType w:val="hybridMultilevel"/>
    <w:tmpl w:val="CD1C607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3CD4EA5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44C75562"/>
    <w:multiLevelType w:val="multilevel"/>
    <w:tmpl w:val="8EF0386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92" w:hanging="2520"/>
      </w:pPr>
      <w:rPr>
        <w:rFonts w:hint="default"/>
      </w:rPr>
    </w:lvl>
  </w:abstractNum>
  <w:abstractNum w:abstractNumId="30" w15:restartNumberingAfterBreak="0">
    <w:nsid w:val="481C2CF0"/>
    <w:multiLevelType w:val="hybridMultilevel"/>
    <w:tmpl w:val="51BC1F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5E2264"/>
    <w:multiLevelType w:val="hybridMultilevel"/>
    <w:tmpl w:val="E50478E0"/>
    <w:lvl w:ilvl="0" w:tplc="040C000F">
      <w:start w:val="1"/>
      <w:numFmt w:val="decimal"/>
      <w:lvlText w:val="%1."/>
      <w:lvlJc w:val="left"/>
      <w:pPr>
        <w:tabs>
          <w:tab w:val="num" w:pos="3905"/>
        </w:tabs>
        <w:ind w:left="3905" w:hanging="360"/>
      </w:pPr>
    </w:lvl>
    <w:lvl w:ilvl="1" w:tplc="0936C6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7B0E35"/>
    <w:multiLevelType w:val="hybridMultilevel"/>
    <w:tmpl w:val="72629FD6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D51CD6"/>
    <w:multiLevelType w:val="hybridMultilevel"/>
    <w:tmpl w:val="FD985C64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7313316"/>
    <w:multiLevelType w:val="hybridMultilevel"/>
    <w:tmpl w:val="15F0D7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301F7B"/>
    <w:multiLevelType w:val="hybridMultilevel"/>
    <w:tmpl w:val="B634680C"/>
    <w:lvl w:ilvl="0" w:tplc="040C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6" w15:restartNumberingAfterBreak="0">
    <w:nsid w:val="64653171"/>
    <w:multiLevelType w:val="hybridMultilevel"/>
    <w:tmpl w:val="E0C0D72C"/>
    <w:lvl w:ilvl="0" w:tplc="90E4040E">
      <w:start w:val="5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3976F3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68E3287C"/>
    <w:multiLevelType w:val="hybridMultilevel"/>
    <w:tmpl w:val="9C4E04DA"/>
    <w:lvl w:ilvl="0" w:tplc="4DA413B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CD7719"/>
    <w:multiLevelType w:val="hybridMultilevel"/>
    <w:tmpl w:val="8B1A0AA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BD50F08"/>
    <w:multiLevelType w:val="hybridMultilevel"/>
    <w:tmpl w:val="CFDA74F0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E10330C"/>
    <w:multiLevelType w:val="hybridMultilevel"/>
    <w:tmpl w:val="FF889E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1B7EED"/>
    <w:multiLevelType w:val="hybridMultilevel"/>
    <w:tmpl w:val="345E819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106EDF"/>
    <w:multiLevelType w:val="hybridMultilevel"/>
    <w:tmpl w:val="1988B48C"/>
    <w:lvl w:ilvl="0" w:tplc="B9100C0A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44" w15:restartNumberingAfterBreak="0">
    <w:nsid w:val="7DBD0F79"/>
    <w:multiLevelType w:val="hybridMultilevel"/>
    <w:tmpl w:val="37203BE8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EDC1656"/>
    <w:multiLevelType w:val="hybridMultilevel"/>
    <w:tmpl w:val="0B9A54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E079E0"/>
    <w:multiLevelType w:val="hybridMultilevel"/>
    <w:tmpl w:val="C3042A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42"/>
  </w:num>
  <w:num w:numId="4">
    <w:abstractNumId w:val="9"/>
  </w:num>
  <w:num w:numId="5">
    <w:abstractNumId w:val="14"/>
  </w:num>
  <w:num w:numId="6">
    <w:abstractNumId w:val="17"/>
  </w:num>
  <w:num w:numId="7">
    <w:abstractNumId w:val="12"/>
  </w:num>
  <w:num w:numId="8">
    <w:abstractNumId w:val="7"/>
  </w:num>
  <w:num w:numId="9">
    <w:abstractNumId w:val="39"/>
  </w:num>
  <w:num w:numId="10">
    <w:abstractNumId w:val="2"/>
  </w:num>
  <w:num w:numId="11">
    <w:abstractNumId w:val="0"/>
  </w:num>
  <w:num w:numId="12">
    <w:abstractNumId w:val="40"/>
  </w:num>
  <w:num w:numId="13">
    <w:abstractNumId w:val="27"/>
  </w:num>
  <w:num w:numId="14">
    <w:abstractNumId w:val="26"/>
  </w:num>
  <w:num w:numId="15">
    <w:abstractNumId w:val="4"/>
  </w:num>
  <w:num w:numId="16">
    <w:abstractNumId w:val="33"/>
  </w:num>
  <w:num w:numId="17">
    <w:abstractNumId w:val="3"/>
  </w:num>
  <w:num w:numId="18">
    <w:abstractNumId w:val="44"/>
  </w:num>
  <w:num w:numId="19">
    <w:abstractNumId w:val="1"/>
  </w:num>
  <w:num w:numId="20">
    <w:abstractNumId w:val="32"/>
  </w:num>
  <w:num w:numId="21">
    <w:abstractNumId w:val="19"/>
  </w:num>
  <w:num w:numId="22">
    <w:abstractNumId w:val="16"/>
  </w:num>
  <w:num w:numId="23">
    <w:abstractNumId w:val="22"/>
  </w:num>
  <w:num w:numId="24">
    <w:abstractNumId w:val="20"/>
  </w:num>
  <w:num w:numId="25">
    <w:abstractNumId w:val="41"/>
  </w:num>
  <w:num w:numId="26">
    <w:abstractNumId w:val="6"/>
  </w:num>
  <w:num w:numId="27">
    <w:abstractNumId w:val="25"/>
  </w:num>
  <w:num w:numId="28">
    <w:abstractNumId w:val="18"/>
  </w:num>
  <w:num w:numId="29">
    <w:abstractNumId w:val="35"/>
  </w:num>
  <w:num w:numId="30">
    <w:abstractNumId w:val="10"/>
  </w:num>
  <w:num w:numId="31">
    <w:abstractNumId w:val="11"/>
  </w:num>
  <w:num w:numId="32">
    <w:abstractNumId w:val="28"/>
  </w:num>
  <w:num w:numId="33">
    <w:abstractNumId w:val="37"/>
  </w:num>
  <w:num w:numId="34">
    <w:abstractNumId w:val="43"/>
  </w:num>
  <w:num w:numId="35">
    <w:abstractNumId w:val="24"/>
  </w:num>
  <w:num w:numId="36">
    <w:abstractNumId w:val="36"/>
  </w:num>
  <w:num w:numId="37">
    <w:abstractNumId w:val="31"/>
  </w:num>
  <w:num w:numId="38">
    <w:abstractNumId w:val="29"/>
  </w:num>
  <w:num w:numId="39">
    <w:abstractNumId w:val="15"/>
  </w:num>
  <w:num w:numId="40">
    <w:abstractNumId w:val="21"/>
  </w:num>
  <w:num w:numId="41">
    <w:abstractNumId w:val="5"/>
  </w:num>
  <w:num w:numId="42">
    <w:abstractNumId w:val="34"/>
  </w:num>
  <w:num w:numId="43">
    <w:abstractNumId w:val="46"/>
  </w:num>
  <w:num w:numId="44">
    <w:abstractNumId w:val="23"/>
  </w:num>
  <w:num w:numId="4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8"/>
  </w:num>
  <w:num w:numId="47">
    <w:abstractNumId w:val="45"/>
  </w:num>
  <w:num w:numId="4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4096" w:nlCheck="1" w:checkStyle="0"/>
  <w:activeWritingStyle w:appName="MSWord" w:lang="fr-FR" w:vendorID="64" w:dllVersion="0" w:nlCheck="1" w:checkStyle="0"/>
  <w:activeWritingStyle w:appName="MSWord" w:lang="fr-FR" w:vendorID="64" w:dllVersion="131078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81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1BF"/>
    <w:rsid w:val="0001255E"/>
    <w:rsid w:val="0001658F"/>
    <w:rsid w:val="00020922"/>
    <w:rsid w:val="000209C2"/>
    <w:rsid w:val="00021678"/>
    <w:rsid w:val="000216EF"/>
    <w:rsid w:val="00023F30"/>
    <w:rsid w:val="00025D68"/>
    <w:rsid w:val="00030555"/>
    <w:rsid w:val="00031961"/>
    <w:rsid w:val="000326C0"/>
    <w:rsid w:val="00041E85"/>
    <w:rsid w:val="000421A0"/>
    <w:rsid w:val="00057032"/>
    <w:rsid w:val="000605D6"/>
    <w:rsid w:val="00064B55"/>
    <w:rsid w:val="0006504B"/>
    <w:rsid w:val="00071C76"/>
    <w:rsid w:val="000749A5"/>
    <w:rsid w:val="00075934"/>
    <w:rsid w:val="0007692A"/>
    <w:rsid w:val="000860C3"/>
    <w:rsid w:val="000862DE"/>
    <w:rsid w:val="00092E42"/>
    <w:rsid w:val="00093529"/>
    <w:rsid w:val="000945B9"/>
    <w:rsid w:val="000B633C"/>
    <w:rsid w:val="000C7CC3"/>
    <w:rsid w:val="000D01BF"/>
    <w:rsid w:val="000D1448"/>
    <w:rsid w:val="000D77AA"/>
    <w:rsid w:val="000E365B"/>
    <w:rsid w:val="000F05F2"/>
    <w:rsid w:val="000F0DB2"/>
    <w:rsid w:val="000F4FDA"/>
    <w:rsid w:val="000F5B4E"/>
    <w:rsid w:val="00111929"/>
    <w:rsid w:val="00114B38"/>
    <w:rsid w:val="00114ECE"/>
    <w:rsid w:val="0011601D"/>
    <w:rsid w:val="001227E4"/>
    <w:rsid w:val="00122B12"/>
    <w:rsid w:val="00122C5A"/>
    <w:rsid w:val="00132088"/>
    <w:rsid w:val="00135649"/>
    <w:rsid w:val="00137540"/>
    <w:rsid w:val="001379B8"/>
    <w:rsid w:val="00140120"/>
    <w:rsid w:val="00141102"/>
    <w:rsid w:val="00141425"/>
    <w:rsid w:val="001452AF"/>
    <w:rsid w:val="001505AA"/>
    <w:rsid w:val="001510CE"/>
    <w:rsid w:val="00152B73"/>
    <w:rsid w:val="0015732F"/>
    <w:rsid w:val="0016234C"/>
    <w:rsid w:val="001627AF"/>
    <w:rsid w:val="0016467A"/>
    <w:rsid w:val="00171D3A"/>
    <w:rsid w:val="00172507"/>
    <w:rsid w:val="0017319E"/>
    <w:rsid w:val="00192BCE"/>
    <w:rsid w:val="001A4490"/>
    <w:rsid w:val="001A7CF6"/>
    <w:rsid w:val="001A7FBB"/>
    <w:rsid w:val="001B0ACF"/>
    <w:rsid w:val="001B7850"/>
    <w:rsid w:val="001C242F"/>
    <w:rsid w:val="001C3342"/>
    <w:rsid w:val="001C48B4"/>
    <w:rsid w:val="001C4B5A"/>
    <w:rsid w:val="001E57EB"/>
    <w:rsid w:val="001E66DA"/>
    <w:rsid w:val="001E677F"/>
    <w:rsid w:val="001F4AFB"/>
    <w:rsid w:val="00200830"/>
    <w:rsid w:val="002019C5"/>
    <w:rsid w:val="00205250"/>
    <w:rsid w:val="00206658"/>
    <w:rsid w:val="00211737"/>
    <w:rsid w:val="002152C4"/>
    <w:rsid w:val="00215A4E"/>
    <w:rsid w:val="00217695"/>
    <w:rsid w:val="002226B3"/>
    <w:rsid w:val="0022297B"/>
    <w:rsid w:val="00224C63"/>
    <w:rsid w:val="00227BAD"/>
    <w:rsid w:val="00233084"/>
    <w:rsid w:val="00233140"/>
    <w:rsid w:val="00233181"/>
    <w:rsid w:val="0023538C"/>
    <w:rsid w:val="002362B9"/>
    <w:rsid w:val="002439D9"/>
    <w:rsid w:val="002478F2"/>
    <w:rsid w:val="0025426D"/>
    <w:rsid w:val="00254E9E"/>
    <w:rsid w:val="002557D9"/>
    <w:rsid w:val="00260489"/>
    <w:rsid w:val="00261376"/>
    <w:rsid w:val="002617C0"/>
    <w:rsid w:val="00266054"/>
    <w:rsid w:val="002677F4"/>
    <w:rsid w:val="002725E8"/>
    <w:rsid w:val="002767CE"/>
    <w:rsid w:val="00283F8C"/>
    <w:rsid w:val="00285591"/>
    <w:rsid w:val="00290028"/>
    <w:rsid w:val="00290518"/>
    <w:rsid w:val="00296870"/>
    <w:rsid w:val="002A4D40"/>
    <w:rsid w:val="002B0443"/>
    <w:rsid w:val="002B7F36"/>
    <w:rsid w:val="002C1C03"/>
    <w:rsid w:val="002C643C"/>
    <w:rsid w:val="002E6507"/>
    <w:rsid w:val="00300224"/>
    <w:rsid w:val="00300452"/>
    <w:rsid w:val="003010AA"/>
    <w:rsid w:val="00305953"/>
    <w:rsid w:val="003150D9"/>
    <w:rsid w:val="00323E5E"/>
    <w:rsid w:val="0033168C"/>
    <w:rsid w:val="00340BBE"/>
    <w:rsid w:val="00343686"/>
    <w:rsid w:val="00346508"/>
    <w:rsid w:val="00374229"/>
    <w:rsid w:val="003876E8"/>
    <w:rsid w:val="00392F05"/>
    <w:rsid w:val="00397764"/>
    <w:rsid w:val="003A358C"/>
    <w:rsid w:val="003A3BC1"/>
    <w:rsid w:val="003A40FC"/>
    <w:rsid w:val="003A4BF1"/>
    <w:rsid w:val="003A7532"/>
    <w:rsid w:val="003C3A68"/>
    <w:rsid w:val="003D2748"/>
    <w:rsid w:val="003D302D"/>
    <w:rsid w:val="003E46C2"/>
    <w:rsid w:val="003E631A"/>
    <w:rsid w:val="003F4B78"/>
    <w:rsid w:val="003F7DA9"/>
    <w:rsid w:val="00405906"/>
    <w:rsid w:val="004066F5"/>
    <w:rsid w:val="00415FDC"/>
    <w:rsid w:val="004239F6"/>
    <w:rsid w:val="00425D80"/>
    <w:rsid w:val="00435D64"/>
    <w:rsid w:val="0045003B"/>
    <w:rsid w:val="004539C8"/>
    <w:rsid w:val="00453B07"/>
    <w:rsid w:val="00453FAB"/>
    <w:rsid w:val="004565FF"/>
    <w:rsid w:val="00457D52"/>
    <w:rsid w:val="00460D58"/>
    <w:rsid w:val="00460D8D"/>
    <w:rsid w:val="00463B45"/>
    <w:rsid w:val="004673C7"/>
    <w:rsid w:val="00467BA2"/>
    <w:rsid w:val="00471264"/>
    <w:rsid w:val="00472D4E"/>
    <w:rsid w:val="00480F46"/>
    <w:rsid w:val="004817DE"/>
    <w:rsid w:val="00485976"/>
    <w:rsid w:val="004871E0"/>
    <w:rsid w:val="004875B7"/>
    <w:rsid w:val="004905FF"/>
    <w:rsid w:val="0049494A"/>
    <w:rsid w:val="0049772F"/>
    <w:rsid w:val="00497909"/>
    <w:rsid w:val="004A0E71"/>
    <w:rsid w:val="004A2357"/>
    <w:rsid w:val="004B46D0"/>
    <w:rsid w:val="004C0D5A"/>
    <w:rsid w:val="004C1EED"/>
    <w:rsid w:val="004C3AD2"/>
    <w:rsid w:val="004C416B"/>
    <w:rsid w:val="004D0091"/>
    <w:rsid w:val="004D0866"/>
    <w:rsid w:val="004D2A2B"/>
    <w:rsid w:val="004D51A6"/>
    <w:rsid w:val="004D5F18"/>
    <w:rsid w:val="004D62D8"/>
    <w:rsid w:val="004E647E"/>
    <w:rsid w:val="004F337F"/>
    <w:rsid w:val="004F4E16"/>
    <w:rsid w:val="005077DA"/>
    <w:rsid w:val="00513035"/>
    <w:rsid w:val="005132E3"/>
    <w:rsid w:val="00515C31"/>
    <w:rsid w:val="00517243"/>
    <w:rsid w:val="00517F95"/>
    <w:rsid w:val="005206C1"/>
    <w:rsid w:val="00521345"/>
    <w:rsid w:val="00522275"/>
    <w:rsid w:val="00523AD4"/>
    <w:rsid w:val="005243A7"/>
    <w:rsid w:val="0052705D"/>
    <w:rsid w:val="00531732"/>
    <w:rsid w:val="005410E9"/>
    <w:rsid w:val="00542C7E"/>
    <w:rsid w:val="005433FF"/>
    <w:rsid w:val="0054386E"/>
    <w:rsid w:val="0054754A"/>
    <w:rsid w:val="00550B53"/>
    <w:rsid w:val="00550E1A"/>
    <w:rsid w:val="005615FE"/>
    <w:rsid w:val="00565A1E"/>
    <w:rsid w:val="00567F3A"/>
    <w:rsid w:val="00571467"/>
    <w:rsid w:val="00571B18"/>
    <w:rsid w:val="00572E12"/>
    <w:rsid w:val="00574C8D"/>
    <w:rsid w:val="00576687"/>
    <w:rsid w:val="00577A57"/>
    <w:rsid w:val="00580D95"/>
    <w:rsid w:val="00586266"/>
    <w:rsid w:val="0058736D"/>
    <w:rsid w:val="005876CD"/>
    <w:rsid w:val="005917A4"/>
    <w:rsid w:val="005919FC"/>
    <w:rsid w:val="00594B65"/>
    <w:rsid w:val="00595960"/>
    <w:rsid w:val="00595CBF"/>
    <w:rsid w:val="005963F0"/>
    <w:rsid w:val="00596DA8"/>
    <w:rsid w:val="00597E4D"/>
    <w:rsid w:val="005A5939"/>
    <w:rsid w:val="005B455D"/>
    <w:rsid w:val="005B65D7"/>
    <w:rsid w:val="005C17D1"/>
    <w:rsid w:val="005D00EF"/>
    <w:rsid w:val="005E0385"/>
    <w:rsid w:val="005E072D"/>
    <w:rsid w:val="005E437D"/>
    <w:rsid w:val="005F1307"/>
    <w:rsid w:val="005F2E99"/>
    <w:rsid w:val="005F4093"/>
    <w:rsid w:val="00602DEE"/>
    <w:rsid w:val="00603E58"/>
    <w:rsid w:val="0060776C"/>
    <w:rsid w:val="00611248"/>
    <w:rsid w:val="0061166B"/>
    <w:rsid w:val="00614C51"/>
    <w:rsid w:val="00616FD2"/>
    <w:rsid w:val="00617AC5"/>
    <w:rsid w:val="00620895"/>
    <w:rsid w:val="006260DD"/>
    <w:rsid w:val="006314DE"/>
    <w:rsid w:val="006339B1"/>
    <w:rsid w:val="006357E7"/>
    <w:rsid w:val="00640D24"/>
    <w:rsid w:val="00641608"/>
    <w:rsid w:val="00643B72"/>
    <w:rsid w:val="00646C76"/>
    <w:rsid w:val="0065095D"/>
    <w:rsid w:val="00655CC3"/>
    <w:rsid w:val="00670ED0"/>
    <w:rsid w:val="00671993"/>
    <w:rsid w:val="00672C99"/>
    <w:rsid w:val="00684902"/>
    <w:rsid w:val="006854D3"/>
    <w:rsid w:val="00696C49"/>
    <w:rsid w:val="006A05EC"/>
    <w:rsid w:val="006A3A49"/>
    <w:rsid w:val="006B1A40"/>
    <w:rsid w:val="006B30D3"/>
    <w:rsid w:val="006B738B"/>
    <w:rsid w:val="006B789C"/>
    <w:rsid w:val="006B7BA2"/>
    <w:rsid w:val="006C147D"/>
    <w:rsid w:val="006C74C0"/>
    <w:rsid w:val="006D1373"/>
    <w:rsid w:val="006D267F"/>
    <w:rsid w:val="006E0A54"/>
    <w:rsid w:val="006E2147"/>
    <w:rsid w:val="006E406E"/>
    <w:rsid w:val="006E6AF5"/>
    <w:rsid w:val="006E6BFC"/>
    <w:rsid w:val="006F04BF"/>
    <w:rsid w:val="006F2A66"/>
    <w:rsid w:val="006F4BEE"/>
    <w:rsid w:val="006F5894"/>
    <w:rsid w:val="007002D0"/>
    <w:rsid w:val="0071041D"/>
    <w:rsid w:val="007119CD"/>
    <w:rsid w:val="00717BC0"/>
    <w:rsid w:val="00725B95"/>
    <w:rsid w:val="00726A86"/>
    <w:rsid w:val="00730878"/>
    <w:rsid w:val="00731749"/>
    <w:rsid w:val="007345E8"/>
    <w:rsid w:val="0074484C"/>
    <w:rsid w:val="00747080"/>
    <w:rsid w:val="00754AFF"/>
    <w:rsid w:val="00755473"/>
    <w:rsid w:val="00760897"/>
    <w:rsid w:val="00770C76"/>
    <w:rsid w:val="00772EA6"/>
    <w:rsid w:val="00775D13"/>
    <w:rsid w:val="00780309"/>
    <w:rsid w:val="00781BD4"/>
    <w:rsid w:val="0078418F"/>
    <w:rsid w:val="0078672A"/>
    <w:rsid w:val="00786A53"/>
    <w:rsid w:val="007910AD"/>
    <w:rsid w:val="007948AC"/>
    <w:rsid w:val="007959E7"/>
    <w:rsid w:val="007A2EF5"/>
    <w:rsid w:val="007A49E5"/>
    <w:rsid w:val="007A7725"/>
    <w:rsid w:val="007B6929"/>
    <w:rsid w:val="007C13F9"/>
    <w:rsid w:val="007C5BB7"/>
    <w:rsid w:val="007D3EC2"/>
    <w:rsid w:val="007E6349"/>
    <w:rsid w:val="007F204E"/>
    <w:rsid w:val="007F29EF"/>
    <w:rsid w:val="007F4F80"/>
    <w:rsid w:val="007F7B23"/>
    <w:rsid w:val="00803F3E"/>
    <w:rsid w:val="00807DD2"/>
    <w:rsid w:val="00816A6B"/>
    <w:rsid w:val="008174E3"/>
    <w:rsid w:val="008224FD"/>
    <w:rsid w:val="008251B3"/>
    <w:rsid w:val="00827F24"/>
    <w:rsid w:val="00832F81"/>
    <w:rsid w:val="00837D89"/>
    <w:rsid w:val="008400D4"/>
    <w:rsid w:val="008423F9"/>
    <w:rsid w:val="00842750"/>
    <w:rsid w:val="00842FC4"/>
    <w:rsid w:val="00844C02"/>
    <w:rsid w:val="00844EA5"/>
    <w:rsid w:val="00850DAB"/>
    <w:rsid w:val="0085332B"/>
    <w:rsid w:val="00853BF8"/>
    <w:rsid w:val="00857C57"/>
    <w:rsid w:val="00867F5F"/>
    <w:rsid w:val="00876D01"/>
    <w:rsid w:val="0088185B"/>
    <w:rsid w:val="00885B6E"/>
    <w:rsid w:val="00887434"/>
    <w:rsid w:val="00896E58"/>
    <w:rsid w:val="008A5AE2"/>
    <w:rsid w:val="008B3487"/>
    <w:rsid w:val="008B4874"/>
    <w:rsid w:val="008B6D4E"/>
    <w:rsid w:val="008B7C19"/>
    <w:rsid w:val="008C0753"/>
    <w:rsid w:val="008C4840"/>
    <w:rsid w:val="008D2403"/>
    <w:rsid w:val="008E1B7B"/>
    <w:rsid w:val="008E572C"/>
    <w:rsid w:val="008E7EF5"/>
    <w:rsid w:val="008F2DA9"/>
    <w:rsid w:val="008F4C47"/>
    <w:rsid w:val="008F77D9"/>
    <w:rsid w:val="00912D4E"/>
    <w:rsid w:val="009160AE"/>
    <w:rsid w:val="00921DAE"/>
    <w:rsid w:val="009231BA"/>
    <w:rsid w:val="00926E72"/>
    <w:rsid w:val="00932D8A"/>
    <w:rsid w:val="00933F9A"/>
    <w:rsid w:val="0094080A"/>
    <w:rsid w:val="00942265"/>
    <w:rsid w:val="009429FD"/>
    <w:rsid w:val="00962498"/>
    <w:rsid w:val="009662D9"/>
    <w:rsid w:val="009663F3"/>
    <w:rsid w:val="00970587"/>
    <w:rsid w:val="009757A6"/>
    <w:rsid w:val="00994C84"/>
    <w:rsid w:val="009A73CE"/>
    <w:rsid w:val="009C1E52"/>
    <w:rsid w:val="009C24B0"/>
    <w:rsid w:val="009C578B"/>
    <w:rsid w:val="009C7827"/>
    <w:rsid w:val="009D06FF"/>
    <w:rsid w:val="009D3C59"/>
    <w:rsid w:val="009D404C"/>
    <w:rsid w:val="009F7AD7"/>
    <w:rsid w:val="00A01526"/>
    <w:rsid w:val="00A017C1"/>
    <w:rsid w:val="00A02CE8"/>
    <w:rsid w:val="00A04288"/>
    <w:rsid w:val="00A0663D"/>
    <w:rsid w:val="00A14320"/>
    <w:rsid w:val="00A16FFB"/>
    <w:rsid w:val="00A237AF"/>
    <w:rsid w:val="00A24FD1"/>
    <w:rsid w:val="00A33F65"/>
    <w:rsid w:val="00A46B12"/>
    <w:rsid w:val="00A52F91"/>
    <w:rsid w:val="00A56674"/>
    <w:rsid w:val="00A71CD6"/>
    <w:rsid w:val="00A725E9"/>
    <w:rsid w:val="00A74438"/>
    <w:rsid w:val="00A74A14"/>
    <w:rsid w:val="00A84775"/>
    <w:rsid w:val="00A93A5E"/>
    <w:rsid w:val="00A9726F"/>
    <w:rsid w:val="00AA0BEE"/>
    <w:rsid w:val="00AA62FB"/>
    <w:rsid w:val="00AA7470"/>
    <w:rsid w:val="00AB1FA3"/>
    <w:rsid w:val="00AB3709"/>
    <w:rsid w:val="00AB6D46"/>
    <w:rsid w:val="00AC043F"/>
    <w:rsid w:val="00AC7DB3"/>
    <w:rsid w:val="00AD67AA"/>
    <w:rsid w:val="00AE1B77"/>
    <w:rsid w:val="00AE2CBE"/>
    <w:rsid w:val="00AE2DC1"/>
    <w:rsid w:val="00AE4DB9"/>
    <w:rsid w:val="00AF1337"/>
    <w:rsid w:val="00AF2FF2"/>
    <w:rsid w:val="00AF48FB"/>
    <w:rsid w:val="00B00A72"/>
    <w:rsid w:val="00B07291"/>
    <w:rsid w:val="00B07381"/>
    <w:rsid w:val="00B10F75"/>
    <w:rsid w:val="00B22DAE"/>
    <w:rsid w:val="00B2785F"/>
    <w:rsid w:val="00B31946"/>
    <w:rsid w:val="00B36560"/>
    <w:rsid w:val="00B41493"/>
    <w:rsid w:val="00B4268D"/>
    <w:rsid w:val="00B429C3"/>
    <w:rsid w:val="00B50ADD"/>
    <w:rsid w:val="00B52A53"/>
    <w:rsid w:val="00B56F4B"/>
    <w:rsid w:val="00B60ADD"/>
    <w:rsid w:val="00B61B9E"/>
    <w:rsid w:val="00B67643"/>
    <w:rsid w:val="00B70A1D"/>
    <w:rsid w:val="00B70EB5"/>
    <w:rsid w:val="00B733B0"/>
    <w:rsid w:val="00B77830"/>
    <w:rsid w:val="00B80AF7"/>
    <w:rsid w:val="00B8188E"/>
    <w:rsid w:val="00B818C4"/>
    <w:rsid w:val="00B861B3"/>
    <w:rsid w:val="00B94C6A"/>
    <w:rsid w:val="00B97E08"/>
    <w:rsid w:val="00BA3786"/>
    <w:rsid w:val="00BA5B3C"/>
    <w:rsid w:val="00BB44FF"/>
    <w:rsid w:val="00BB5FFA"/>
    <w:rsid w:val="00BC4AC0"/>
    <w:rsid w:val="00BC59FD"/>
    <w:rsid w:val="00BC64AE"/>
    <w:rsid w:val="00BD4689"/>
    <w:rsid w:val="00BD5224"/>
    <w:rsid w:val="00BE02E0"/>
    <w:rsid w:val="00BE1165"/>
    <w:rsid w:val="00BE173C"/>
    <w:rsid w:val="00BE4602"/>
    <w:rsid w:val="00BE4B59"/>
    <w:rsid w:val="00BE65E0"/>
    <w:rsid w:val="00BF27C2"/>
    <w:rsid w:val="00BF3192"/>
    <w:rsid w:val="00BF3C4D"/>
    <w:rsid w:val="00C04509"/>
    <w:rsid w:val="00C167A7"/>
    <w:rsid w:val="00C16930"/>
    <w:rsid w:val="00C2118F"/>
    <w:rsid w:val="00C24EBF"/>
    <w:rsid w:val="00C2629C"/>
    <w:rsid w:val="00C262E8"/>
    <w:rsid w:val="00C276E1"/>
    <w:rsid w:val="00C30042"/>
    <w:rsid w:val="00C31A5D"/>
    <w:rsid w:val="00C4013A"/>
    <w:rsid w:val="00C449B9"/>
    <w:rsid w:val="00C46620"/>
    <w:rsid w:val="00C560AC"/>
    <w:rsid w:val="00C65042"/>
    <w:rsid w:val="00C659FB"/>
    <w:rsid w:val="00C67FF0"/>
    <w:rsid w:val="00C74126"/>
    <w:rsid w:val="00C74938"/>
    <w:rsid w:val="00C91F24"/>
    <w:rsid w:val="00C9642E"/>
    <w:rsid w:val="00CB2F6D"/>
    <w:rsid w:val="00CB5125"/>
    <w:rsid w:val="00CC16D2"/>
    <w:rsid w:val="00CC5D0B"/>
    <w:rsid w:val="00CD6E4B"/>
    <w:rsid w:val="00CE5298"/>
    <w:rsid w:val="00CF3705"/>
    <w:rsid w:val="00CF629A"/>
    <w:rsid w:val="00CF7A68"/>
    <w:rsid w:val="00D036B4"/>
    <w:rsid w:val="00D04275"/>
    <w:rsid w:val="00D06259"/>
    <w:rsid w:val="00D14634"/>
    <w:rsid w:val="00D177C6"/>
    <w:rsid w:val="00D2650C"/>
    <w:rsid w:val="00D32F89"/>
    <w:rsid w:val="00D37BAA"/>
    <w:rsid w:val="00D41075"/>
    <w:rsid w:val="00D4250E"/>
    <w:rsid w:val="00D50E7B"/>
    <w:rsid w:val="00D521C3"/>
    <w:rsid w:val="00D52DEA"/>
    <w:rsid w:val="00D54F37"/>
    <w:rsid w:val="00D5666D"/>
    <w:rsid w:val="00D5770C"/>
    <w:rsid w:val="00D57DE4"/>
    <w:rsid w:val="00D621D9"/>
    <w:rsid w:val="00D62D1C"/>
    <w:rsid w:val="00D6634D"/>
    <w:rsid w:val="00D7039E"/>
    <w:rsid w:val="00D812A6"/>
    <w:rsid w:val="00D81CB5"/>
    <w:rsid w:val="00D8675F"/>
    <w:rsid w:val="00D87359"/>
    <w:rsid w:val="00D913FF"/>
    <w:rsid w:val="00D92C43"/>
    <w:rsid w:val="00D951D1"/>
    <w:rsid w:val="00D95951"/>
    <w:rsid w:val="00DA1981"/>
    <w:rsid w:val="00DA78B2"/>
    <w:rsid w:val="00DB4F0B"/>
    <w:rsid w:val="00DB5CD7"/>
    <w:rsid w:val="00DB67A0"/>
    <w:rsid w:val="00DB6BCB"/>
    <w:rsid w:val="00DC6C39"/>
    <w:rsid w:val="00DD4898"/>
    <w:rsid w:val="00DD5458"/>
    <w:rsid w:val="00DE034D"/>
    <w:rsid w:val="00DF1EAB"/>
    <w:rsid w:val="00DF2183"/>
    <w:rsid w:val="00E01FCE"/>
    <w:rsid w:val="00E05D56"/>
    <w:rsid w:val="00E06DBC"/>
    <w:rsid w:val="00E15E9D"/>
    <w:rsid w:val="00E2501C"/>
    <w:rsid w:val="00E26C50"/>
    <w:rsid w:val="00E27751"/>
    <w:rsid w:val="00E27F14"/>
    <w:rsid w:val="00E3507A"/>
    <w:rsid w:val="00E42FD9"/>
    <w:rsid w:val="00E4414A"/>
    <w:rsid w:val="00E503BE"/>
    <w:rsid w:val="00E52840"/>
    <w:rsid w:val="00E664C8"/>
    <w:rsid w:val="00E67F17"/>
    <w:rsid w:val="00E775C7"/>
    <w:rsid w:val="00E8241D"/>
    <w:rsid w:val="00E86C12"/>
    <w:rsid w:val="00E941E6"/>
    <w:rsid w:val="00E9451C"/>
    <w:rsid w:val="00E96F35"/>
    <w:rsid w:val="00EA0259"/>
    <w:rsid w:val="00EA0593"/>
    <w:rsid w:val="00EA1637"/>
    <w:rsid w:val="00EA2EA1"/>
    <w:rsid w:val="00EA452A"/>
    <w:rsid w:val="00EB1349"/>
    <w:rsid w:val="00EB5EB0"/>
    <w:rsid w:val="00EB7635"/>
    <w:rsid w:val="00EC1AF8"/>
    <w:rsid w:val="00EC32F7"/>
    <w:rsid w:val="00EC5540"/>
    <w:rsid w:val="00EC6499"/>
    <w:rsid w:val="00ED3A88"/>
    <w:rsid w:val="00ED7453"/>
    <w:rsid w:val="00EE0044"/>
    <w:rsid w:val="00EF07A4"/>
    <w:rsid w:val="00EF31EA"/>
    <w:rsid w:val="00EF65E5"/>
    <w:rsid w:val="00F02AC2"/>
    <w:rsid w:val="00F151BB"/>
    <w:rsid w:val="00F17752"/>
    <w:rsid w:val="00F27C6C"/>
    <w:rsid w:val="00F363E7"/>
    <w:rsid w:val="00F36BA3"/>
    <w:rsid w:val="00F40016"/>
    <w:rsid w:val="00F4527F"/>
    <w:rsid w:val="00F45714"/>
    <w:rsid w:val="00F53C6D"/>
    <w:rsid w:val="00F60175"/>
    <w:rsid w:val="00F67F8C"/>
    <w:rsid w:val="00F81E06"/>
    <w:rsid w:val="00F82821"/>
    <w:rsid w:val="00F8470D"/>
    <w:rsid w:val="00F85BC5"/>
    <w:rsid w:val="00FA4A2C"/>
    <w:rsid w:val="00FB57DF"/>
    <w:rsid w:val="00FB6294"/>
    <w:rsid w:val="00FC17D9"/>
    <w:rsid w:val="00FC4FB4"/>
    <w:rsid w:val="00FD1560"/>
    <w:rsid w:val="00FD2CCB"/>
    <w:rsid w:val="00FD429A"/>
    <w:rsid w:val="00FD6C19"/>
    <w:rsid w:val="00FD6D60"/>
    <w:rsid w:val="00FE0AF4"/>
    <w:rsid w:val="00FE46B8"/>
    <w:rsid w:val="00FE658F"/>
    <w:rsid w:val="00FF14C1"/>
    <w:rsid w:val="00FF4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7467557"/>
  <w15:docId w15:val="{7414426B-E4FB-42D7-9FFF-53EC8721A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27AF"/>
    <w:pPr>
      <w:jc w:val="both"/>
    </w:pPr>
    <w:rPr>
      <w:rFonts w:ascii="Arial" w:hAnsi="Arial"/>
      <w:sz w:val="24"/>
      <w:szCs w:val="24"/>
    </w:rPr>
  </w:style>
  <w:style w:type="paragraph" w:styleId="Titre1">
    <w:name w:val="heading 1"/>
    <w:basedOn w:val="Normal"/>
    <w:next w:val="Normal"/>
    <w:qFormat/>
    <w:rsid w:val="00C65042"/>
    <w:pPr>
      <w:keepNext/>
      <w:pBdr>
        <w:top w:val="single" w:sz="12" w:space="6" w:color="auto"/>
        <w:left w:val="single" w:sz="12" w:space="4" w:color="auto"/>
        <w:bottom w:val="single" w:sz="12" w:space="6" w:color="auto"/>
        <w:right w:val="single" w:sz="12" w:space="4" w:color="auto"/>
      </w:pBdr>
      <w:spacing w:before="240"/>
      <w:jc w:val="center"/>
      <w:outlineLvl w:val="0"/>
    </w:pPr>
    <w:rPr>
      <w:rFonts w:cs="Arial"/>
      <w:b/>
      <w:bCs/>
      <w:caps/>
      <w:sz w:val="28"/>
      <w:szCs w:val="52"/>
    </w:rPr>
  </w:style>
  <w:style w:type="paragraph" w:styleId="Titre2">
    <w:name w:val="heading 2"/>
    <w:basedOn w:val="Normal"/>
    <w:next w:val="Normal"/>
    <w:qFormat/>
    <w:rsid w:val="00285591"/>
    <w:pPr>
      <w:keepNext/>
      <w:outlineLvl w:val="1"/>
    </w:pPr>
    <w:rPr>
      <w:rFonts w:cs="Arial"/>
      <w:b/>
      <w:bCs/>
      <w:szCs w:val="52"/>
      <w:u w:val="single"/>
    </w:rPr>
  </w:style>
  <w:style w:type="paragraph" w:styleId="Titre3">
    <w:name w:val="heading 3"/>
    <w:basedOn w:val="Normal"/>
    <w:next w:val="Normal"/>
    <w:qFormat/>
    <w:rsid w:val="00CD6E4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5">
    <w:name w:val="heading 5"/>
    <w:basedOn w:val="Normal"/>
    <w:next w:val="Normal"/>
    <w:qFormat/>
    <w:rsid w:val="001505A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E27F14"/>
  </w:style>
  <w:style w:type="paragraph" w:styleId="Retraitcorpsdetexte">
    <w:name w:val="Body Text Indent"/>
    <w:basedOn w:val="Normal"/>
    <w:rsid w:val="00CD6E4B"/>
    <w:pPr>
      <w:ind w:firstLine="708"/>
    </w:pPr>
    <w:rPr>
      <w:sz w:val="28"/>
      <w:szCs w:val="20"/>
    </w:rPr>
  </w:style>
  <w:style w:type="paragraph" w:styleId="Corpsdetexte3">
    <w:name w:val="Body Text 3"/>
    <w:basedOn w:val="Normal"/>
    <w:rsid w:val="00CD6E4B"/>
    <w:rPr>
      <w:szCs w:val="20"/>
    </w:rPr>
  </w:style>
  <w:style w:type="table" w:styleId="Grilledutableau">
    <w:name w:val="Table Grid"/>
    <w:basedOn w:val="TableauNormal"/>
    <w:rsid w:val="00AB6D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rsid w:val="00C2118F"/>
    <w:pPr>
      <w:spacing w:after="120" w:line="480" w:lineRule="auto"/>
    </w:pPr>
  </w:style>
  <w:style w:type="paragraph" w:styleId="Titre">
    <w:name w:val="Title"/>
    <w:basedOn w:val="Normal"/>
    <w:qFormat/>
    <w:rsid w:val="00C2118F"/>
    <w:pPr>
      <w:jc w:val="center"/>
    </w:pPr>
    <w:rPr>
      <w:rFonts w:ascii="Comic Sans MS" w:hAnsi="Comic Sans MS"/>
      <w:sz w:val="40"/>
      <w:szCs w:val="20"/>
    </w:rPr>
  </w:style>
  <w:style w:type="character" w:customStyle="1" w:styleId="PieddepageCar">
    <w:name w:val="Pied de page Car"/>
    <w:link w:val="Pieddepage"/>
    <w:uiPriority w:val="99"/>
    <w:rsid w:val="00254E9E"/>
    <w:rPr>
      <w:sz w:val="24"/>
      <w:szCs w:val="24"/>
    </w:rPr>
  </w:style>
  <w:style w:type="paragraph" w:styleId="Corpsdetexte">
    <w:name w:val="Body Text"/>
    <w:basedOn w:val="Normal"/>
    <w:rsid w:val="003A358C"/>
    <w:pPr>
      <w:spacing w:after="120"/>
    </w:pPr>
  </w:style>
  <w:style w:type="paragraph" w:customStyle="1" w:styleId="Question">
    <w:name w:val="Question"/>
    <w:basedOn w:val="Normal"/>
    <w:next w:val="Normal"/>
    <w:qFormat/>
    <w:rsid w:val="004C1EED"/>
    <w:pPr>
      <w:numPr>
        <w:numId w:val="40"/>
      </w:numPr>
      <w:tabs>
        <w:tab w:val="left" w:pos="567"/>
        <w:tab w:val="right" w:pos="10206"/>
      </w:tabs>
      <w:spacing w:before="120" w:after="120" w:line="259" w:lineRule="auto"/>
      <w:ind w:left="0" w:firstLine="0"/>
    </w:pPr>
  </w:style>
  <w:style w:type="paragraph" w:customStyle="1" w:styleId="Rponse">
    <w:name w:val="Réponse"/>
    <w:basedOn w:val="Normal"/>
    <w:next w:val="Normal"/>
    <w:qFormat/>
    <w:rsid w:val="00A52F91"/>
    <w:pPr>
      <w:tabs>
        <w:tab w:val="right" w:leader="dot" w:pos="10206"/>
      </w:tabs>
      <w:spacing w:before="120" w:after="160" w:line="259" w:lineRule="auto"/>
    </w:pPr>
    <w:rPr>
      <w:b/>
      <w:color w:val="FF0000"/>
      <w:sz w:val="22"/>
    </w:rPr>
  </w:style>
  <w:style w:type="paragraph" w:styleId="Paragraphedeliste">
    <w:name w:val="List Paragraph"/>
    <w:basedOn w:val="Normal"/>
    <w:uiPriority w:val="34"/>
    <w:qFormat/>
    <w:rsid w:val="00CC5D0B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6E6BF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E6BFC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rsid w:val="00EC5540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1.wdp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00-AFS\00-Sujet_PEUGEOT_208\0000-Sujet_Final_18102022\2023%20-%20Maquette%20Corrig&#233;%20%20EP1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2023 - Maquette Corrigé  EP1.dotx</Template>
  <TotalTime>374</TotalTime>
  <Pages>14</Pages>
  <Words>1632</Words>
  <Characters>8977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MINISTERE DE L'EDUCATION NATIONALE</vt:lpstr>
    </vt:vector>
  </TitlesOfParts>
  <Company>rh</Company>
  <LinksUpToDate>false</LinksUpToDate>
  <CharactersWithSpaces>10588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MINISTERE DE L'EDUCATION NATIONALE</dc:title>
  <dc:subject/>
  <dc:creator>petroni jerome andre gi</dc:creator>
  <cp:keywords/>
  <cp:lastModifiedBy>Hoareau Angelique</cp:lastModifiedBy>
  <cp:revision>105</cp:revision>
  <cp:lastPrinted>2024-03-06T13:53:00Z</cp:lastPrinted>
  <dcterms:created xsi:type="dcterms:W3CDTF">2022-11-22T12:57:00Z</dcterms:created>
  <dcterms:modified xsi:type="dcterms:W3CDTF">2024-03-06T13:53:00Z</dcterms:modified>
</cp:coreProperties>
</file>