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B1146" w:rsidRPr="00DA1B50" w:rsidRDefault="005B1146">
      <w:pPr>
        <w:jc w:val="center"/>
        <w:rPr>
          <w:rFonts w:ascii="Arial" w:hAnsi="Arial" w:cs="Arial"/>
          <w:sz w:val="24"/>
          <w:szCs w:val="24"/>
        </w:rPr>
      </w:pPr>
    </w:p>
    <w:p w:rsidR="00A52B1B" w:rsidRPr="00DA1B50" w:rsidRDefault="00A52B1B" w:rsidP="00A52B1B">
      <w:pPr>
        <w:ind w:firstLine="57"/>
        <w:rPr>
          <w:rFonts w:ascii="Arial" w:hAnsi="Arial" w:cs="Arial"/>
          <w:sz w:val="24"/>
          <w:szCs w:val="24"/>
        </w:rPr>
      </w:pPr>
    </w:p>
    <w:p w:rsidR="0001656E" w:rsidRDefault="0001656E" w:rsidP="0001656E">
      <w:pPr>
        <w:ind w:firstLine="57"/>
        <w:jc w:val="center"/>
        <w:rPr>
          <w:rFonts w:ascii="Arial" w:hAnsi="Arial" w:cs="Arial"/>
          <w:sz w:val="24"/>
          <w:szCs w:val="24"/>
        </w:rPr>
      </w:pPr>
    </w:p>
    <w:p w:rsidR="007A756B" w:rsidRPr="004473FC" w:rsidRDefault="007A756B" w:rsidP="007A756B">
      <w:pPr>
        <w:ind w:left="114"/>
        <w:jc w:val="center"/>
        <w:rPr>
          <w:rFonts w:ascii="Arial" w:hAnsi="Arial" w:cs="Arial"/>
          <w:sz w:val="24"/>
          <w:szCs w:val="24"/>
        </w:rPr>
      </w:pPr>
      <w:r w:rsidRPr="004473FC">
        <w:rPr>
          <w:rFonts w:ascii="Arial" w:hAnsi="Arial" w:cs="Arial"/>
          <w:sz w:val="24"/>
          <w:szCs w:val="24"/>
        </w:rPr>
        <w:t xml:space="preserve">Ce dossier technique comporte </w:t>
      </w:r>
      <w:r>
        <w:rPr>
          <w:rFonts w:ascii="Arial" w:hAnsi="Arial" w:cs="Arial"/>
          <w:b/>
          <w:sz w:val="24"/>
          <w:szCs w:val="24"/>
        </w:rPr>
        <w:t>2</w:t>
      </w:r>
      <w:r w:rsidR="00E942F8">
        <w:rPr>
          <w:rFonts w:ascii="Arial" w:hAnsi="Arial" w:cs="Arial"/>
          <w:b/>
          <w:sz w:val="24"/>
          <w:szCs w:val="24"/>
        </w:rPr>
        <w:t>0</w:t>
      </w:r>
      <w:r w:rsidRPr="004473FC">
        <w:rPr>
          <w:rFonts w:ascii="Arial" w:hAnsi="Arial" w:cs="Arial"/>
          <w:sz w:val="24"/>
          <w:szCs w:val="24"/>
        </w:rPr>
        <w:t xml:space="preserve"> pages, numérotées de </w:t>
      </w:r>
      <w:r>
        <w:rPr>
          <w:rFonts w:ascii="Arial" w:hAnsi="Arial" w:cs="Arial"/>
          <w:b/>
          <w:sz w:val="24"/>
          <w:szCs w:val="24"/>
        </w:rPr>
        <w:t>1/2</w:t>
      </w:r>
      <w:r w:rsidR="00E942F8">
        <w:rPr>
          <w:rFonts w:ascii="Arial" w:hAnsi="Arial" w:cs="Arial"/>
          <w:b/>
          <w:sz w:val="24"/>
          <w:szCs w:val="24"/>
        </w:rPr>
        <w:t>0</w:t>
      </w:r>
      <w:r w:rsidRPr="004473FC">
        <w:rPr>
          <w:rFonts w:ascii="Arial" w:hAnsi="Arial" w:cs="Arial"/>
          <w:sz w:val="24"/>
          <w:szCs w:val="24"/>
        </w:rPr>
        <w:t xml:space="preserve"> à </w:t>
      </w:r>
      <w:r w:rsidR="00C6276E">
        <w:rPr>
          <w:rFonts w:ascii="Arial" w:hAnsi="Arial" w:cs="Arial"/>
          <w:b/>
          <w:sz w:val="24"/>
          <w:szCs w:val="24"/>
        </w:rPr>
        <w:t>20</w:t>
      </w:r>
      <w:r w:rsidR="00E942F8">
        <w:rPr>
          <w:rFonts w:ascii="Arial" w:hAnsi="Arial" w:cs="Arial"/>
          <w:b/>
          <w:sz w:val="24"/>
          <w:szCs w:val="24"/>
        </w:rPr>
        <w:t>/20</w:t>
      </w:r>
      <w:r>
        <w:rPr>
          <w:rFonts w:ascii="Arial" w:hAnsi="Arial" w:cs="Arial"/>
          <w:b/>
          <w:sz w:val="24"/>
          <w:szCs w:val="24"/>
        </w:rPr>
        <w:t>.</w:t>
      </w:r>
    </w:p>
    <w:p w:rsidR="007A756B" w:rsidRPr="00C85D18" w:rsidRDefault="007A756B" w:rsidP="007A756B">
      <w:pPr>
        <w:ind w:left="114"/>
        <w:jc w:val="center"/>
        <w:rPr>
          <w:rFonts w:ascii="Arial" w:hAnsi="Arial" w:cs="Arial"/>
          <w:sz w:val="24"/>
          <w:szCs w:val="24"/>
        </w:rPr>
      </w:pPr>
      <w:r w:rsidRPr="00C85D18">
        <w:rPr>
          <w:rFonts w:ascii="Arial" w:hAnsi="Arial" w:cs="Arial"/>
          <w:sz w:val="24"/>
          <w:szCs w:val="24"/>
        </w:rPr>
        <w:t>Assurez-vous que cet exemplaire est complet.</w:t>
      </w:r>
    </w:p>
    <w:p w:rsidR="007A756B" w:rsidRPr="00C85D18" w:rsidRDefault="007A756B" w:rsidP="007A756B">
      <w:pPr>
        <w:ind w:left="114"/>
        <w:jc w:val="center"/>
        <w:rPr>
          <w:rFonts w:ascii="Arial" w:hAnsi="Arial" w:cs="Arial"/>
          <w:sz w:val="24"/>
          <w:szCs w:val="24"/>
        </w:rPr>
      </w:pPr>
      <w:r w:rsidRPr="00C85D18">
        <w:rPr>
          <w:rFonts w:ascii="Arial" w:hAnsi="Arial" w:cs="Arial"/>
          <w:sz w:val="24"/>
          <w:szCs w:val="24"/>
        </w:rPr>
        <w:t>S’il est incomplet, demandez un autre exemplaire au chef de salle.</w:t>
      </w:r>
    </w:p>
    <w:p w:rsidR="007A756B" w:rsidRPr="00E73279" w:rsidRDefault="007A756B" w:rsidP="007A756B">
      <w:pPr>
        <w:ind w:left="114"/>
        <w:jc w:val="center"/>
        <w:rPr>
          <w:rFonts w:ascii="Arial" w:hAnsi="Arial" w:cs="Arial"/>
          <w:sz w:val="24"/>
          <w:szCs w:val="28"/>
        </w:rPr>
      </w:pPr>
    </w:p>
    <w:p w:rsidR="007A756B" w:rsidRDefault="007A756B" w:rsidP="007A756B">
      <w:pPr>
        <w:ind w:left="114"/>
        <w:jc w:val="center"/>
        <w:rPr>
          <w:rFonts w:ascii="Arial" w:hAnsi="Arial" w:cs="Arial"/>
          <w:sz w:val="24"/>
          <w:szCs w:val="28"/>
        </w:rPr>
      </w:pPr>
    </w:p>
    <w:p w:rsidR="00F41CE1" w:rsidRDefault="00F41CE1" w:rsidP="007A756B">
      <w:pPr>
        <w:ind w:left="114"/>
        <w:jc w:val="center"/>
        <w:rPr>
          <w:rFonts w:ascii="Arial" w:hAnsi="Arial" w:cs="Arial"/>
          <w:sz w:val="24"/>
          <w:szCs w:val="28"/>
        </w:rPr>
      </w:pPr>
    </w:p>
    <w:p w:rsidR="00F41CE1" w:rsidRPr="00E73279" w:rsidRDefault="00F41CE1" w:rsidP="007A756B">
      <w:pPr>
        <w:ind w:left="114"/>
        <w:jc w:val="center"/>
        <w:rPr>
          <w:rFonts w:ascii="Arial" w:hAnsi="Arial" w:cs="Arial"/>
          <w:sz w:val="24"/>
          <w:szCs w:val="28"/>
        </w:rPr>
      </w:pPr>
    </w:p>
    <w:p w:rsidR="007A756B" w:rsidRDefault="007A756B" w:rsidP="007A756B">
      <w:pPr>
        <w:ind w:left="114"/>
        <w:jc w:val="center"/>
        <w:rPr>
          <w:rFonts w:ascii="Arial" w:hAnsi="Arial" w:cs="Arial"/>
          <w:sz w:val="24"/>
          <w:szCs w:val="28"/>
        </w:rPr>
      </w:pPr>
    </w:p>
    <w:p w:rsidR="007A756B" w:rsidRDefault="007A756B" w:rsidP="007A756B">
      <w:pPr>
        <w:ind w:left="114"/>
        <w:jc w:val="center"/>
        <w:rPr>
          <w:rFonts w:ascii="Arial" w:hAnsi="Arial" w:cs="Arial"/>
          <w:sz w:val="24"/>
          <w:szCs w:val="28"/>
        </w:rPr>
      </w:pPr>
    </w:p>
    <w:p w:rsidR="00F41CE1" w:rsidRDefault="00F41CE1" w:rsidP="00F41CE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2"/>
          <w:szCs w:val="24"/>
          <w:lang w:bidi="fr-FR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t>BACCALAURÉAT PROFESSIONNEL AÉRONAUTIQUE</w:t>
      </w:r>
    </w:p>
    <w:p w:rsidR="00F41CE1" w:rsidRDefault="00F41CE1" w:rsidP="00F41CE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:rsidR="00F41CE1" w:rsidRDefault="00F41CE1" w:rsidP="00F41CE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Cs/>
          <w:iCs/>
          <w:sz w:val="24"/>
          <w:szCs w:val="24"/>
          <w:lang w:bidi="fr-FR"/>
        </w:rPr>
        <w:t xml:space="preserve">OPTION : </w:t>
      </w:r>
      <w:r w:rsidRPr="00FC62A1">
        <w:rPr>
          <w:rFonts w:ascii="Arial" w:hAnsi="Arial" w:cs="Arial"/>
          <w:b/>
          <w:bCs/>
          <w:iCs/>
          <w:sz w:val="24"/>
          <w:szCs w:val="24"/>
          <w:lang w:bidi="fr-FR"/>
        </w:rPr>
        <w:t>STRUCTURE</w:t>
      </w:r>
    </w:p>
    <w:p w:rsidR="00F41CE1" w:rsidRDefault="00F41CE1" w:rsidP="00F41CE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:rsidR="00F41CE1" w:rsidRDefault="00F41CE1" w:rsidP="00F41CE1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Arial" w:hAnsi="Arial" w:cs="Arial"/>
          <w:bCs/>
          <w:iCs/>
          <w:sz w:val="32"/>
          <w:szCs w:val="24"/>
          <w:lang w:bidi="fr-FR"/>
        </w:rPr>
      </w:pPr>
      <w:r>
        <w:rPr>
          <w:rFonts w:ascii="Arial" w:hAnsi="Arial" w:cs="Arial"/>
          <w:sz w:val="24"/>
        </w:rPr>
        <w:t>ÉPREUVE E2 (U2) – EXPLOITATION DE LA DOCUMENTATION TECHNIQUE</w:t>
      </w:r>
    </w:p>
    <w:p w:rsidR="00F41CE1" w:rsidRDefault="00F41CE1" w:rsidP="00F41CE1">
      <w:pPr>
        <w:jc w:val="center"/>
        <w:rPr>
          <w:rFonts w:ascii="Arial" w:hAnsi="Arial" w:cs="Arial"/>
          <w:sz w:val="24"/>
          <w:szCs w:val="24"/>
        </w:rPr>
      </w:pPr>
    </w:p>
    <w:p w:rsidR="00F41CE1" w:rsidRDefault="00F41CE1" w:rsidP="00F41CE1">
      <w:pPr>
        <w:jc w:val="center"/>
        <w:rPr>
          <w:rFonts w:ascii="Arial" w:hAnsi="Arial" w:cs="Arial"/>
          <w:sz w:val="24"/>
          <w:szCs w:val="24"/>
        </w:rPr>
      </w:pPr>
    </w:p>
    <w:p w:rsidR="00F41CE1" w:rsidRPr="00FC62A1" w:rsidRDefault="00F41CE1" w:rsidP="00F41CE1">
      <w:pPr>
        <w:jc w:val="center"/>
        <w:rPr>
          <w:rFonts w:ascii="Arial" w:hAnsi="Arial" w:cs="Arial"/>
          <w:sz w:val="40"/>
          <w:szCs w:val="24"/>
        </w:rPr>
      </w:pPr>
      <w:r w:rsidRPr="00FC62A1">
        <w:rPr>
          <w:rFonts w:ascii="Arial" w:hAnsi="Arial" w:cs="Arial"/>
          <w:sz w:val="40"/>
          <w:szCs w:val="24"/>
        </w:rPr>
        <w:t>DOSSIER TECHNIQUE</w:t>
      </w:r>
    </w:p>
    <w:p w:rsidR="007A756B" w:rsidRDefault="007A756B" w:rsidP="007A756B">
      <w:pPr>
        <w:ind w:left="114"/>
        <w:jc w:val="center"/>
        <w:rPr>
          <w:rFonts w:ascii="Arial" w:hAnsi="Arial" w:cs="Arial"/>
          <w:sz w:val="24"/>
          <w:szCs w:val="28"/>
        </w:rPr>
      </w:pPr>
    </w:p>
    <w:p w:rsidR="007A756B" w:rsidRPr="00E73279" w:rsidRDefault="007A756B" w:rsidP="007A756B">
      <w:pPr>
        <w:ind w:left="114"/>
        <w:jc w:val="center"/>
        <w:rPr>
          <w:rFonts w:ascii="Arial" w:hAnsi="Arial" w:cs="Arial"/>
          <w:sz w:val="24"/>
          <w:szCs w:val="32"/>
          <w:u w:val="single"/>
        </w:rPr>
      </w:pPr>
    </w:p>
    <w:p w:rsidR="007A756B" w:rsidRPr="00E73279" w:rsidRDefault="007A756B" w:rsidP="007A756B">
      <w:pPr>
        <w:ind w:left="114"/>
        <w:jc w:val="center"/>
        <w:rPr>
          <w:rFonts w:ascii="Arial" w:hAnsi="Arial" w:cs="Arial"/>
          <w:sz w:val="24"/>
          <w:szCs w:val="32"/>
          <w:u w:val="single"/>
        </w:rPr>
      </w:pPr>
    </w:p>
    <w:p w:rsidR="007A756B" w:rsidRDefault="007A756B" w:rsidP="007A756B">
      <w:pPr>
        <w:ind w:left="114"/>
        <w:jc w:val="center"/>
        <w:rPr>
          <w:rFonts w:ascii="Arial" w:hAnsi="Arial" w:cs="Arial"/>
          <w:sz w:val="24"/>
          <w:szCs w:val="32"/>
          <w:u w:val="single"/>
        </w:rPr>
      </w:pPr>
    </w:p>
    <w:p w:rsidR="007A756B" w:rsidRDefault="007A756B" w:rsidP="007A756B">
      <w:pPr>
        <w:ind w:left="114"/>
        <w:jc w:val="center"/>
        <w:rPr>
          <w:rFonts w:ascii="Arial" w:hAnsi="Arial" w:cs="Arial"/>
          <w:sz w:val="24"/>
          <w:szCs w:val="32"/>
          <w:u w:val="single"/>
        </w:rPr>
      </w:pPr>
    </w:p>
    <w:p w:rsidR="007A756B" w:rsidRDefault="007A756B" w:rsidP="007A756B">
      <w:pPr>
        <w:ind w:left="114"/>
        <w:jc w:val="center"/>
        <w:rPr>
          <w:rFonts w:ascii="Arial" w:hAnsi="Arial" w:cs="Arial"/>
          <w:sz w:val="24"/>
          <w:szCs w:val="32"/>
          <w:u w:val="single"/>
        </w:rPr>
      </w:pPr>
    </w:p>
    <w:p w:rsidR="007A756B" w:rsidRDefault="007A756B" w:rsidP="007A756B">
      <w:pPr>
        <w:ind w:leftChars="71" w:left="142"/>
        <w:jc w:val="center"/>
        <w:rPr>
          <w:rFonts w:ascii="Arial" w:hAnsi="Arial" w:cs="Arial"/>
          <w:sz w:val="24"/>
          <w:szCs w:val="26"/>
          <w:u w:val="single"/>
        </w:rPr>
      </w:pPr>
    </w:p>
    <w:p w:rsidR="007A756B" w:rsidRDefault="007A756B" w:rsidP="007A756B">
      <w:pPr>
        <w:ind w:leftChars="71" w:left="142"/>
        <w:jc w:val="center"/>
        <w:rPr>
          <w:rFonts w:ascii="Arial" w:hAnsi="Arial" w:cs="Arial"/>
          <w:sz w:val="24"/>
          <w:szCs w:val="26"/>
          <w:u w:val="single"/>
        </w:rPr>
      </w:pPr>
    </w:p>
    <w:p w:rsidR="00A52B1B" w:rsidRPr="00DA1B50" w:rsidRDefault="00A52B1B" w:rsidP="00A52B1B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A52B1B" w:rsidRPr="00DA1B50" w:rsidRDefault="00A52B1B" w:rsidP="00A52B1B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A52B1B" w:rsidRPr="00DA1B50" w:rsidRDefault="00A52B1B" w:rsidP="00A52B1B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396512" w:rsidRDefault="00396512" w:rsidP="00830862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7A756B" w:rsidRDefault="007A756B" w:rsidP="00830862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7A756B" w:rsidRDefault="007A756B" w:rsidP="00830862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7A756B" w:rsidRDefault="007A756B" w:rsidP="00830862">
      <w:pPr>
        <w:ind w:left="114"/>
        <w:jc w:val="center"/>
        <w:rPr>
          <w:rFonts w:ascii="Arial" w:hAnsi="Arial" w:cs="Arial"/>
          <w:b/>
          <w:sz w:val="28"/>
          <w:szCs w:val="28"/>
        </w:rPr>
      </w:pPr>
    </w:p>
    <w:p w:rsidR="007A756B" w:rsidRDefault="007A756B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96512" w:rsidRDefault="00396512" w:rsidP="00830862">
      <w:pPr>
        <w:ind w:left="114"/>
        <w:jc w:val="center"/>
        <w:rPr>
          <w:rFonts w:ascii="Arial" w:hAnsi="Arial" w:cs="Arial"/>
          <w:sz w:val="24"/>
          <w:szCs w:val="24"/>
        </w:rPr>
      </w:pPr>
      <w:bookmarkStart w:id="0" w:name="_GoBack"/>
      <w:bookmarkEnd w:id="0"/>
    </w:p>
    <w:p w:rsidR="00396512" w:rsidRDefault="00396512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96512" w:rsidRDefault="00396512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F4BF1" w:rsidRDefault="003F4BF1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F4BF1" w:rsidRDefault="003F4BF1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F4BF1" w:rsidRDefault="003F4BF1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F4BF1" w:rsidRDefault="003F4BF1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F4BF1" w:rsidRDefault="003F4BF1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F4BF1" w:rsidRDefault="003F4BF1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F4BF1" w:rsidRDefault="003F4BF1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3F4BF1" w:rsidRDefault="003F4BF1" w:rsidP="00830862">
      <w:pPr>
        <w:ind w:left="114"/>
        <w:jc w:val="center"/>
        <w:rPr>
          <w:rFonts w:ascii="Arial" w:hAnsi="Arial" w:cs="Arial"/>
          <w:sz w:val="24"/>
          <w:szCs w:val="24"/>
        </w:rPr>
      </w:pPr>
    </w:p>
    <w:p w:rsidR="000A1EE9" w:rsidRDefault="000A1EE9" w:rsidP="000A1EE9">
      <w:pPr>
        <w:rPr>
          <w:rFonts w:ascii="Arial" w:hAnsi="Arial" w:cs="Arial"/>
          <w:sz w:val="26"/>
          <w:szCs w:val="26"/>
        </w:rPr>
      </w:pPr>
    </w:p>
    <w:p w:rsidR="000A1EE9" w:rsidRDefault="000A1EE9" w:rsidP="000A1EE9">
      <w:pPr>
        <w:rPr>
          <w:rFonts w:ascii="Arial" w:hAnsi="Arial" w:cs="Arial"/>
          <w:sz w:val="26"/>
          <w:szCs w:val="26"/>
        </w:rPr>
      </w:pPr>
    </w:p>
    <w:p w:rsidR="000A1EE9" w:rsidRDefault="000A1EE9" w:rsidP="000A1EE9">
      <w:pPr>
        <w:rPr>
          <w:rFonts w:ascii="Arial" w:hAnsi="Arial" w:cs="Arial"/>
          <w:sz w:val="26"/>
          <w:szCs w:val="26"/>
        </w:rPr>
      </w:pPr>
    </w:p>
    <w:p w:rsidR="000A1EE9" w:rsidRDefault="000A1EE9" w:rsidP="000A1EE9">
      <w:pPr>
        <w:rPr>
          <w:rFonts w:ascii="Arial" w:hAnsi="Arial" w:cs="Arial"/>
          <w:sz w:val="26"/>
          <w:szCs w:val="26"/>
        </w:rPr>
      </w:pPr>
    </w:p>
    <w:p w:rsidR="000A1EE9" w:rsidRDefault="000A1EE9" w:rsidP="000A1EE9">
      <w:pPr>
        <w:rPr>
          <w:rFonts w:ascii="Arial" w:hAnsi="Arial" w:cs="Arial"/>
          <w:sz w:val="26"/>
          <w:szCs w:val="26"/>
        </w:rPr>
      </w:pPr>
    </w:p>
    <w:p w:rsidR="000A1EE9" w:rsidRDefault="000A1EE9" w:rsidP="000A1EE9">
      <w:pPr>
        <w:rPr>
          <w:rFonts w:ascii="Arial" w:hAnsi="Arial" w:cs="Arial"/>
          <w:sz w:val="26"/>
          <w:szCs w:val="26"/>
        </w:rPr>
      </w:pPr>
    </w:p>
    <w:p w:rsidR="000A1EE9" w:rsidRDefault="000A1EE9" w:rsidP="000A1EE9">
      <w:pPr>
        <w:rPr>
          <w:rFonts w:ascii="Arial" w:hAnsi="Arial" w:cs="Arial"/>
          <w:sz w:val="26"/>
          <w:szCs w:val="26"/>
        </w:rPr>
      </w:pPr>
    </w:p>
    <w:p w:rsidR="000A1EE9" w:rsidRPr="0083618D" w:rsidRDefault="000A1EE9" w:rsidP="000A1EE9">
      <w:pPr>
        <w:rPr>
          <w:rFonts w:ascii="Arial" w:hAnsi="Arial" w:cs="Arial"/>
          <w:sz w:val="26"/>
          <w:szCs w:val="26"/>
        </w:rPr>
      </w:pPr>
    </w:p>
    <w:p w:rsidR="0083618D" w:rsidRDefault="0083618D" w:rsidP="0083618D">
      <w:pPr>
        <w:rPr>
          <w:rFonts w:ascii="Arial" w:hAnsi="Arial" w:cs="Arial"/>
          <w:sz w:val="26"/>
          <w:szCs w:val="26"/>
        </w:rPr>
      </w:pPr>
    </w:p>
    <w:p w:rsidR="00830862" w:rsidRPr="00830862" w:rsidRDefault="00830862" w:rsidP="00830862">
      <w:pPr>
        <w:rPr>
          <w:rFonts w:ascii="Arial" w:hAnsi="Arial" w:cs="Arial"/>
          <w:sz w:val="26"/>
          <w:szCs w:val="26"/>
        </w:rPr>
        <w:sectPr w:rsidR="00830862" w:rsidRPr="00830862" w:rsidSect="00DA1B50">
          <w:footerReference w:type="default" r:id="rId8"/>
          <w:pgSz w:w="23814" w:h="16840" w:orient="landscape" w:code="8"/>
          <w:pgMar w:top="851" w:right="851" w:bottom="851" w:left="1134" w:header="680" w:footer="680" w:gutter="0"/>
          <w:cols w:num="2" w:space="1419"/>
          <w:docGrid w:linePitch="360"/>
        </w:sectPr>
      </w:pPr>
    </w:p>
    <w:p w:rsidR="0083618D" w:rsidRPr="00396512" w:rsidRDefault="0083618D" w:rsidP="002F7A29">
      <w:pPr>
        <w:numPr>
          <w:ilvl w:val="0"/>
          <w:numId w:val="3"/>
        </w:numPr>
        <w:rPr>
          <w:rFonts w:ascii="Arial" w:hAnsi="Arial" w:cs="Arial"/>
          <w:sz w:val="26"/>
          <w:szCs w:val="26"/>
        </w:rPr>
      </w:pPr>
      <w:r w:rsidRPr="00396512">
        <w:rPr>
          <w:rFonts w:ascii="Arial" w:hAnsi="Arial" w:cs="Arial"/>
          <w:sz w:val="26"/>
          <w:szCs w:val="26"/>
        </w:rPr>
        <w:lastRenderedPageBreak/>
        <w:t xml:space="preserve"> Documentation de </w:t>
      </w:r>
      <w:r w:rsidR="007E70EE">
        <w:rPr>
          <w:rFonts w:ascii="Arial" w:hAnsi="Arial" w:cs="Arial"/>
          <w:sz w:val="26"/>
          <w:szCs w:val="26"/>
        </w:rPr>
        <w:t>l</w:t>
      </w:r>
      <w:r w:rsidR="00036B8C">
        <w:rPr>
          <w:rFonts w:ascii="Arial" w:hAnsi="Arial" w:cs="Arial"/>
          <w:sz w:val="26"/>
          <w:szCs w:val="26"/>
        </w:rPr>
        <w:t>’</w:t>
      </w:r>
      <w:r w:rsidR="00396512" w:rsidRPr="00396512">
        <w:rPr>
          <w:rFonts w:ascii="Arial" w:hAnsi="Arial" w:cs="Arial"/>
          <w:sz w:val="26"/>
          <w:szCs w:val="26"/>
        </w:rPr>
        <w:t xml:space="preserve">Air-Inlet Flap Actuator </w:t>
      </w:r>
      <w:r w:rsidR="00A51A96">
        <w:rPr>
          <w:rFonts w:ascii="Arial" w:hAnsi="Arial" w:cs="Arial"/>
          <w:sz w:val="26"/>
          <w:szCs w:val="26"/>
        </w:rPr>
        <w:t>de l'avion</w:t>
      </w:r>
    </w:p>
    <w:p w:rsidR="0083618D" w:rsidRDefault="00C761A2" w:rsidP="0083618D">
      <w:pPr>
        <w:ind w:left="2145"/>
        <w:rPr>
          <w:rFonts w:ascii="Arial" w:hAnsi="Arial" w:cs="Arial"/>
          <w:sz w:val="26"/>
          <w:szCs w:val="26"/>
        </w:rPr>
      </w:pPr>
      <w:r w:rsidRPr="00C761A2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741696" behindDoc="0" locked="0" layoutInCell="1" allowOverlap="1">
            <wp:simplePos x="0" y="0"/>
            <wp:positionH relativeFrom="column">
              <wp:posOffset>7635438</wp:posOffset>
            </wp:positionH>
            <wp:positionV relativeFrom="paragraph">
              <wp:posOffset>-5855</wp:posOffset>
            </wp:positionV>
            <wp:extent cx="5966113" cy="4488873"/>
            <wp:effectExtent l="19050" t="0" r="0" b="0"/>
            <wp:wrapNone/>
            <wp:docPr id="9634" name="Objet 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6032665" cy="4536504"/>
                      <a:chOff x="-756592" y="980729"/>
                      <a:chExt cx="6032665" cy="4536504"/>
                    </a:xfrm>
                  </a:grpSpPr>
                  <a:grpSp>
                    <a:nvGrpSpPr>
                      <a:cNvPr id="8" name="Groupe 7"/>
                      <a:cNvGrpSpPr/>
                    </a:nvGrpSpPr>
                    <a:grpSpPr>
                      <a:xfrm>
                        <a:off x="-756592" y="980729"/>
                        <a:ext cx="6032665" cy="4536504"/>
                        <a:chOff x="-756592" y="980729"/>
                        <a:chExt cx="6032665" cy="4536504"/>
                      </a:xfrm>
                    </a:grpSpPr>
                    <a:pic>
                      <a:nvPicPr>
                        <a:cNvPr id="4" name="Image 3"/>
                        <a:cNvPicPr/>
                      </a:nvPicPr>
                      <a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a:blipFill>
                      <a:spPr bwMode="auto">
                        <a:xfrm>
                          <a:off x="-756592" y="980729"/>
                          <a:ext cx="6032665" cy="453650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a:spPr>
                    </a:pic>
                    <a:sp>
                      <a:nvSpPr>
                        <a:cNvPr id="1026" name="Text Box 2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3915925" y="1052736"/>
                          <a:ext cx="1184275" cy="828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fr-FR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l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ts val="100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fr-FR" sz="1200" b="0" i="0" u="none" strike="noStrike" cap="none" normalizeH="0" baseline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cs typeface="Arial" pitchFamily="34" charset="0"/>
                              </a:rPr>
                              <a:t>Orifice relié au système de climatisation de l’avion</a:t>
                            </a:r>
                            <a:endParaRPr kumimoji="0" lang="fr-FR" sz="1800" b="0" i="0" u="none" strike="noStrike" cap="none" normalizeH="0" baseline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  <a:sp>
                      <a:nvSpPr>
                        <a:cNvPr id="1027" name="Text Box 3"/>
                        <a:cNvSpPr txBox="1">
                          <a:spLocks noChangeArrowheads="1"/>
                        </a:cNvSpPr>
                      </a:nvSpPr>
                      <a:spPr bwMode="auto">
                        <a:xfrm>
                          <a:off x="27493" y="5006926"/>
                          <a:ext cx="1589087" cy="47466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a:spPr>
                      <a:txSp>
                        <a:txBody>
                          <a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a:bodyPr>
                          <a:lstStyle>
                            <a:defPPr>
                              <a:defRPr lang="fr-FR"/>
                            </a:defPPr>
                            <a:lvl1pPr marL="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1pPr>
                            <a:lvl2pPr marL="457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2pPr>
                            <a:lvl3pPr marL="914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3pPr>
                            <a:lvl4pPr marL="1371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4pPr>
                            <a:lvl5pPr marL="18288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5pPr>
                            <a:lvl6pPr marL="22860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6pPr>
                            <a:lvl7pPr marL="27432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7pPr>
                            <a:lvl8pPr marL="32004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8pPr>
                            <a:lvl9pPr marL="3657600" algn="l" defTabSz="914400" rtl="0" eaLnBrk="1" latinLnBrk="0" hangingPunct="1">
                              <a:defRPr sz="1800" kern="1200">
                                <a:solidFill>
                                  <a:schemeClr val="tx1"/>
                                </a:solidFill>
                                <a:latin typeface="+mn-lt"/>
                                <a:ea typeface="+mn-ea"/>
                                <a:cs typeface="+mn-cs"/>
                              </a:defRPr>
                            </a:lvl9pPr>
                          </a:lstStyle>
                          <a:p>
                            <a:pPr marL="0" marR="0" lvl="0" indent="0" algn="l" defTabSz="914400" rtl="0" eaLnBrk="1" fontAlgn="base" latinLnBrk="0" hangingPunct="1">
                              <a:lnSpc>
                                <a:spcPct val="100000"/>
                              </a:lnSpc>
                              <a:spcBef>
                                <a:spcPct val="0"/>
                              </a:spcBef>
                              <a:spcAft>
                                <a:spcPts val="1000"/>
                              </a:spcAft>
                              <a:buClrTx/>
                              <a:buSzTx/>
                              <a:buFontTx/>
                              <a:buNone/>
                              <a:tabLst/>
                            </a:pPr>
                            <a:r>
                              <a:rPr kumimoji="0" lang="fr-FR" sz="1200" b="0" i="0" u="none" strike="noStrike" cap="none" normalizeH="0" baseline="0" dirty="0" smtClean="0">
                                <a:ln>
                                  <a:noFill/>
                                </a:ln>
                                <a:solidFill>
                                  <a:schemeClr val="tx1"/>
                                </a:solidFill>
                                <a:effectLst/>
                                <a:latin typeface="Arial" pitchFamily="34" charset="0"/>
                                <a:cs typeface="Arial" pitchFamily="34" charset="0"/>
                              </a:rPr>
                              <a:t>Orifice en contact avec l’air extérieur</a:t>
                            </a:r>
                            <a:endParaRPr kumimoji="0" lang="fr-FR" sz="18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tx1"/>
                              </a:solidFill>
                              <a:effectLst/>
                              <a:latin typeface="Arial" pitchFamily="34" charset="0"/>
                              <a:cs typeface="Arial" pitchFamily="34" charset="0"/>
                            </a:endParaRPr>
                          </a:p>
                        </a:txBody>
                        <a:useSpRect/>
                      </a:txSp>
                    </a:sp>
                  </a:grpSp>
                </lc:lockedCanvas>
              </a:graphicData>
            </a:graphic>
          </wp:anchor>
        </w:drawing>
      </w:r>
    </w:p>
    <w:p w:rsidR="0083618D" w:rsidRDefault="00036B8C" w:rsidP="008232D4">
      <w:pPr>
        <w:numPr>
          <w:ilvl w:val="1"/>
          <w:numId w:val="2"/>
        </w:num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Mise en situation</w:t>
      </w:r>
    </w:p>
    <w:p w:rsidR="0083618D" w:rsidRDefault="0083618D" w:rsidP="0083618D">
      <w:pPr>
        <w:ind w:left="2145"/>
        <w:rPr>
          <w:rFonts w:ascii="Arial" w:hAnsi="Arial" w:cs="Arial"/>
          <w:sz w:val="26"/>
          <w:szCs w:val="26"/>
        </w:rPr>
      </w:pPr>
    </w:p>
    <w:p w:rsidR="0083618D" w:rsidRPr="00396512" w:rsidRDefault="00036B8C" w:rsidP="0083618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L’</w:t>
      </w:r>
      <w:r w:rsidR="0083618D" w:rsidRPr="00396512">
        <w:rPr>
          <w:rFonts w:ascii="Arial" w:hAnsi="Arial" w:cs="Arial"/>
          <w:sz w:val="24"/>
          <w:szCs w:val="24"/>
        </w:rPr>
        <w:t>Ai</w:t>
      </w:r>
      <w:r w:rsidR="00F01EE0" w:rsidRPr="00396512">
        <w:rPr>
          <w:rFonts w:ascii="Arial" w:hAnsi="Arial" w:cs="Arial"/>
          <w:sz w:val="24"/>
          <w:szCs w:val="24"/>
        </w:rPr>
        <w:t xml:space="preserve">r-Inlet Flap Actuator </w:t>
      </w:r>
      <w:r w:rsidR="008D0F11" w:rsidRPr="00396512">
        <w:rPr>
          <w:rFonts w:ascii="Arial" w:hAnsi="Arial" w:cs="Arial"/>
          <w:sz w:val="24"/>
          <w:szCs w:val="24"/>
        </w:rPr>
        <w:t>(prise d’air conditionné</w:t>
      </w:r>
      <w:r w:rsidR="0083618D" w:rsidRPr="00396512">
        <w:rPr>
          <w:rFonts w:ascii="Arial" w:hAnsi="Arial" w:cs="Arial"/>
          <w:sz w:val="24"/>
          <w:szCs w:val="24"/>
        </w:rPr>
        <w:t>) se situ</w:t>
      </w:r>
      <w:r w:rsidR="008D0F11" w:rsidRPr="00396512">
        <w:rPr>
          <w:rFonts w:ascii="Arial" w:hAnsi="Arial" w:cs="Arial"/>
          <w:sz w:val="24"/>
          <w:szCs w:val="24"/>
        </w:rPr>
        <w:t>e</w:t>
      </w:r>
      <w:r w:rsidR="0083618D" w:rsidRPr="00396512">
        <w:rPr>
          <w:rFonts w:ascii="Arial" w:hAnsi="Arial" w:cs="Arial"/>
          <w:sz w:val="24"/>
          <w:szCs w:val="24"/>
        </w:rPr>
        <w:t xml:space="preserve"> sous </w:t>
      </w:r>
      <w:r w:rsidR="00F23A89" w:rsidRPr="00396512">
        <w:rPr>
          <w:rFonts w:ascii="Arial" w:hAnsi="Arial" w:cs="Arial"/>
          <w:sz w:val="24"/>
          <w:szCs w:val="24"/>
        </w:rPr>
        <w:t>l’avion</w:t>
      </w:r>
      <w:r w:rsidR="00191523">
        <w:rPr>
          <w:rFonts w:ascii="Arial" w:hAnsi="Arial" w:cs="Arial"/>
          <w:sz w:val="24"/>
          <w:szCs w:val="24"/>
        </w:rPr>
        <w:t xml:space="preserve"> (dans le ventre mou</w:t>
      </w:r>
      <w:r w:rsidR="0074724C">
        <w:rPr>
          <w:rFonts w:ascii="Arial" w:hAnsi="Arial" w:cs="Arial"/>
          <w:sz w:val="24"/>
          <w:szCs w:val="24"/>
        </w:rPr>
        <w:t>)</w:t>
      </w:r>
      <w:r w:rsidR="00F23A89" w:rsidRPr="00396512">
        <w:rPr>
          <w:rFonts w:ascii="Arial" w:hAnsi="Arial" w:cs="Arial"/>
          <w:sz w:val="24"/>
          <w:szCs w:val="24"/>
        </w:rPr>
        <w:t>.</w:t>
      </w:r>
    </w:p>
    <w:p w:rsidR="00F23A89" w:rsidRPr="00396512" w:rsidRDefault="0074724C" w:rsidP="0083618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Il </w:t>
      </w:r>
      <w:r w:rsidR="00F23A89" w:rsidRPr="00396512">
        <w:rPr>
          <w:rFonts w:ascii="Arial" w:hAnsi="Arial" w:cs="Arial"/>
          <w:sz w:val="24"/>
          <w:szCs w:val="24"/>
        </w:rPr>
        <w:t xml:space="preserve">permet de capter l’air extérieur pour </w:t>
      </w:r>
      <w:r>
        <w:rPr>
          <w:rFonts w:ascii="Arial" w:hAnsi="Arial" w:cs="Arial"/>
          <w:sz w:val="24"/>
          <w:szCs w:val="24"/>
        </w:rPr>
        <w:t xml:space="preserve">alimenter </w:t>
      </w:r>
      <w:r w:rsidR="00F23A89" w:rsidRPr="00396512">
        <w:rPr>
          <w:rFonts w:ascii="Arial" w:hAnsi="Arial" w:cs="Arial"/>
          <w:sz w:val="24"/>
          <w:szCs w:val="24"/>
        </w:rPr>
        <w:t>l</w:t>
      </w:r>
      <w:r w:rsidR="00396512">
        <w:rPr>
          <w:rFonts w:ascii="Arial" w:hAnsi="Arial" w:cs="Arial"/>
          <w:sz w:val="24"/>
          <w:szCs w:val="24"/>
        </w:rPr>
        <w:t>a climatisation de l’avion.</w:t>
      </w:r>
    </w:p>
    <w:p w:rsidR="0004417F" w:rsidRPr="00396512" w:rsidRDefault="0004417F" w:rsidP="0083618D">
      <w:pPr>
        <w:rPr>
          <w:rFonts w:ascii="Arial" w:hAnsi="Arial" w:cs="Arial"/>
          <w:sz w:val="24"/>
          <w:szCs w:val="24"/>
        </w:rPr>
      </w:pPr>
    </w:p>
    <w:p w:rsidR="008A4F46" w:rsidRDefault="00B91A5C" w:rsidP="00D37E18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6"/>
          <w:szCs w:val="2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142" o:spid="_x0000_s1026" type="#_x0000_t32" style="position:absolute;margin-left:137.6pt;margin-top:196pt;width:36.5pt;height:191.85pt;flip:y;z-index:2516556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">
            <v:stroke endarrow="block"/>
          </v:shape>
        </w:pict>
      </w:r>
      <w:r>
        <w:rPr>
          <w:rFonts w:ascii="Arial" w:hAnsi="Arial" w:cs="Arial"/>
          <w:noProof/>
          <w:sz w:val="26"/>
          <w:szCs w:val="26"/>
        </w:rPr>
        <w:pict>
          <v:oval id="Oval 141" o:spid="_x0000_s1153" style="position:absolute;margin-left:150.2pt;margin-top:150.15pt;width:56.45pt;height:45.85pt;z-index:2516546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" filled="f"/>
        </w:pict>
      </w:r>
      <w:r w:rsidR="00695027"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5275580" cy="3528695"/>
            <wp:effectExtent l="19050" t="0" r="1270" b="0"/>
            <wp:docPr id="1" name="Image 1" descr="Sans tit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ans tit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580" cy="3528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F46" w:rsidRDefault="00B84B78" w:rsidP="00DA1B50">
      <w:pPr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736576" behindDoc="0" locked="0" layoutInCell="1" allowOverlap="1">
            <wp:simplePos x="0" y="0"/>
            <wp:positionH relativeFrom="column">
              <wp:posOffset>6846570</wp:posOffset>
            </wp:positionH>
            <wp:positionV relativeFrom="paragraph">
              <wp:posOffset>106680</wp:posOffset>
            </wp:positionV>
            <wp:extent cx="5511165" cy="3820160"/>
            <wp:effectExtent l="0" t="0" r="0" b="0"/>
            <wp:wrapNone/>
            <wp:docPr id="283" name="Image 283" descr="situ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situation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1165" cy="3820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37E18" w:rsidRDefault="00B91A5C" w:rsidP="00D37E18">
      <w:pPr>
        <w:rPr>
          <w:rFonts w:ascii="Arial" w:hAnsi="Arial" w:cs="Arial"/>
        </w:rPr>
      </w:pPr>
      <w:r>
        <w:rPr>
          <w:rFonts w:ascii="Arial" w:hAnsi="Arial" w:cs="Arial"/>
          <w:noProof/>
        </w:rPr>
        <w:pict>
          <v:shape id="AutoShape 287" o:spid="_x0000_s1152" type="#_x0000_t32" style="position:absolute;margin-left:864.5pt;margin-top:210pt;width:62.9pt;height:13.3pt;flip:x y;z-index:2517406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">
            <v:stroke endarrow="block"/>
          </v:shape>
        </w:pict>
      </w:r>
      <w:r>
        <w:rPr>
          <w:rFonts w:ascii="Arial" w:hAnsi="Arial" w:cs="Arial"/>
          <w:noProof/>
        </w:rPr>
        <w:pict>
          <v:shape id="AutoShape 286" o:spid="_x0000_s1151" type="#_x0000_t32" style="position:absolute;margin-left:893.15pt;margin-top:40.8pt;width:34.25pt;height:54.25pt;flip:x;z-index:2517396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">
            <v:stroke endarrow="block"/>
          </v:shape>
        </w:pict>
      </w:r>
      <w:r>
        <w:rPr>
          <w:rFonts w:ascii="Arial" w:hAnsi="Arial" w:cs="Arial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285" o:spid="_x0000_s1150" type="#_x0000_t202" style="position:absolute;margin-left:927.4pt;margin-top:210pt;width:141.25pt;height:26.55pt;z-index:2517386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">
            <v:textbox>
              <w:txbxContent>
                <w:p w:rsidR="00DE0556" w:rsidRPr="00AE494C" w:rsidRDefault="00DE0556" w:rsidP="005533A7">
                  <w:pPr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>Air-Inlet Flap Actuator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Text Box 284" o:spid="_x0000_s1027" type="#_x0000_t202" style="position:absolute;margin-left:893.15pt;margin-top:5.35pt;width:135.15pt;height:35.45pt;z-index:2517376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">
            <v:textbox>
              <w:txbxContent>
                <w:p w:rsidR="00DE0556" w:rsidRDefault="00DE0556" w:rsidP="005533A7">
                  <w:pPr>
                    <w:jc w:val="center"/>
                  </w:pPr>
                  <w:r>
                    <w:rPr>
                      <w:sz w:val="24"/>
                      <w:szCs w:val="24"/>
                    </w:rPr>
                    <w:t>Système de climatisation de l’avion.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</w:rPr>
        <w:pict>
          <v:shape id="AutoShape 290" o:spid="_x0000_s1149" type="#_x0000_t32" style="position:absolute;margin-left:64.2pt;margin-top:179.95pt;width:62.8pt;height:56.45pt;flip:y;z-index:2516587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">
            <v:stroke endarrow="block"/>
          </v:shape>
        </w:pict>
      </w:r>
      <w:r w:rsidR="00695027">
        <w:rPr>
          <w:rFonts w:ascii="Arial" w:hAnsi="Arial" w:cs="Arial"/>
          <w:noProof/>
        </w:rPr>
        <w:drawing>
          <wp:inline distT="0" distB="0" distL="0" distR="0">
            <wp:extent cx="3763010" cy="3129915"/>
            <wp:effectExtent l="19050" t="0" r="8890" b="0"/>
            <wp:docPr id="2" name="Image 2" descr="pac 3d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ac 3d2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3441" t="26729" r="33528" b="10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010" cy="312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6512" w:rsidRDefault="00396512" w:rsidP="00D37E18">
      <w:pPr>
        <w:rPr>
          <w:rFonts w:ascii="Arial" w:hAnsi="Arial" w:cs="Arial"/>
          <w:sz w:val="24"/>
          <w:szCs w:val="24"/>
          <w:lang w:val="en-US"/>
        </w:rPr>
      </w:pPr>
      <w:r w:rsidRPr="00396512">
        <w:rPr>
          <w:rFonts w:ascii="Arial" w:hAnsi="Arial" w:cs="Arial"/>
          <w:sz w:val="24"/>
          <w:szCs w:val="24"/>
          <w:lang w:val="en-US"/>
        </w:rPr>
        <w:t>Air-Inlet Flap Actuator</w:t>
      </w:r>
    </w:p>
    <w:p w:rsidR="00D37E18" w:rsidRDefault="00D37E18" w:rsidP="00D37E18">
      <w:pPr>
        <w:rPr>
          <w:rFonts w:ascii="Arial" w:hAnsi="Arial" w:cs="Arial"/>
          <w:sz w:val="24"/>
          <w:szCs w:val="24"/>
          <w:lang w:val="en-US"/>
        </w:rPr>
      </w:pPr>
    </w:p>
    <w:p w:rsidR="008A4F46" w:rsidRPr="00396512" w:rsidRDefault="00396512" w:rsidP="00DA1B50">
      <w:pPr>
        <w:jc w:val="center"/>
        <w:rPr>
          <w:rFonts w:ascii="Arial" w:hAnsi="Arial" w:cs="Arial"/>
          <w:sz w:val="26"/>
          <w:szCs w:val="26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br w:type="page"/>
      </w:r>
    </w:p>
    <w:p w:rsidR="00F23A89" w:rsidRPr="00396512" w:rsidRDefault="00B91A5C" w:rsidP="002F7A29">
      <w:pPr>
        <w:numPr>
          <w:ilvl w:val="1"/>
          <w:numId w:val="2"/>
        </w:num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6"/>
          <w:szCs w:val="26"/>
        </w:rPr>
        <w:lastRenderedPageBreak/>
        <w:pict>
          <v:group id="Group 300" o:spid="_x0000_s1028" style="position:absolute;left:0;text-align:left;margin-left:636pt;margin-top:5.2pt;width:400.15pt;height:86.95pt;z-index:251660800" coordorigin="13854,1254" coordsize="8003,17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8AAEQgDSgPPAwEi&#10;AAIRAQMRAf/aAAwDAQACEQMRAD8A9/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">
            <v:shape id="Text Box 148" o:spid="_x0000_s1029" type="#_x0000_t202" style="position:absolute;left:13854;top:2401;width:2100;height: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" filled="f" stroked="f">
              <v:textbox>
                <w:txbxContent>
                  <w:p w:rsidR="00DE0556" w:rsidRDefault="00DE0556" w:rsidP="00F23A89">
                    <w:r>
                      <w:t xml:space="preserve">Entrée d’air  </w:t>
                    </w:r>
                  </w:p>
                </w:txbxContent>
              </v:textbox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149" o:spid="_x0000_s1030" type="#_x0000_t75" alt="pac écorché 2" style="position:absolute;left:16262;top:1254;width:5595;height:17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">
              <v:imagedata r:id="rId13" o:title="pac écorché 2" croptop="24063f" cropbottom="17945f"/>
            </v:shape>
            <v:shape id="AutoShape 158" o:spid="_x0000_s1031" type="#_x0000_t32" style="position:absolute;left:15273;top:2092;width:2061;height:576;flip: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">
              <v:stroke endarrow="block"/>
            </v:shape>
          </v:group>
        </w:pict>
      </w:r>
      <w:r w:rsidR="00D8525A">
        <w:rPr>
          <w:rFonts w:ascii="Arial" w:hAnsi="Arial" w:cs="Arial"/>
          <w:sz w:val="26"/>
          <w:szCs w:val="26"/>
        </w:rPr>
        <w:t>Ecorché</w:t>
      </w:r>
      <w:r w:rsidR="006268F4">
        <w:rPr>
          <w:rFonts w:ascii="Arial" w:hAnsi="Arial" w:cs="Arial"/>
          <w:sz w:val="26"/>
          <w:szCs w:val="26"/>
        </w:rPr>
        <w:t xml:space="preserve"> et coupe</w:t>
      </w:r>
      <w:r w:rsidR="00D8525A">
        <w:rPr>
          <w:rFonts w:ascii="Arial" w:hAnsi="Arial" w:cs="Arial"/>
          <w:sz w:val="26"/>
          <w:szCs w:val="26"/>
        </w:rPr>
        <w:t xml:space="preserve"> de</w:t>
      </w:r>
      <w:r w:rsidR="007E70EE">
        <w:rPr>
          <w:rFonts w:ascii="Arial" w:hAnsi="Arial" w:cs="Arial"/>
          <w:sz w:val="24"/>
          <w:szCs w:val="24"/>
        </w:rPr>
        <w:t xml:space="preserve"> l</w:t>
      </w:r>
      <w:r w:rsidR="00D8525A" w:rsidRPr="00396512">
        <w:rPr>
          <w:rFonts w:ascii="Arial" w:hAnsi="Arial" w:cs="Arial"/>
          <w:sz w:val="24"/>
          <w:szCs w:val="24"/>
        </w:rPr>
        <w:t>’ Air-Inlet Flap Actuator</w:t>
      </w:r>
    </w:p>
    <w:p w:rsidR="0004417F" w:rsidRDefault="0004417F" w:rsidP="0004417F">
      <w:pPr>
        <w:ind w:left="2145"/>
        <w:rPr>
          <w:rFonts w:ascii="Arial" w:hAnsi="Arial" w:cs="Arial"/>
          <w:sz w:val="26"/>
          <w:szCs w:val="26"/>
        </w:rPr>
      </w:pPr>
    </w:p>
    <w:p w:rsidR="00F23A89" w:rsidRPr="00EF1BC8" w:rsidRDefault="006268F4" w:rsidP="00F23A89">
      <w:pPr>
        <w:ind w:left="2127"/>
        <w:rPr>
          <w:rFonts w:ascii="Arial" w:hAnsi="Arial" w:cs="Arial"/>
          <w:i/>
          <w:sz w:val="26"/>
          <w:szCs w:val="26"/>
        </w:rPr>
      </w:pPr>
      <w:r w:rsidRPr="00EF1BC8">
        <w:rPr>
          <w:rFonts w:ascii="Arial" w:hAnsi="Arial" w:cs="Arial"/>
          <w:i/>
          <w:sz w:val="26"/>
          <w:szCs w:val="26"/>
        </w:rPr>
        <w:t>Ecorché</w:t>
      </w:r>
      <w:r w:rsidR="00EF1BC8">
        <w:rPr>
          <w:rFonts w:ascii="Arial" w:hAnsi="Arial" w:cs="Arial"/>
          <w:i/>
          <w:sz w:val="26"/>
          <w:szCs w:val="26"/>
        </w:rPr>
        <w:t> :</w:t>
      </w:r>
    </w:p>
    <w:p w:rsidR="00F23A89" w:rsidRDefault="00F23A89" w:rsidP="00F23A89">
      <w:pPr>
        <w:ind w:left="2127"/>
        <w:rPr>
          <w:rFonts w:ascii="Arial" w:hAnsi="Arial" w:cs="Arial"/>
          <w:sz w:val="26"/>
          <w:szCs w:val="26"/>
        </w:rPr>
      </w:pPr>
    </w:p>
    <w:p w:rsidR="00F23A89" w:rsidRDefault="00B91A5C" w:rsidP="00F23A89">
      <w:pPr>
        <w:ind w:left="2127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6"/>
          <w:szCs w:val="26"/>
        </w:rPr>
        <w:pict>
          <v:group id="Group 302" o:spid="_x0000_s1032" style="position:absolute;left:0;text-align:left;margin-left:154.25pt;margin-top:2.75pt;width:891.85pt;height:393.35pt;z-index:251661824" coordorigin="4156,2401" coordsize="17837,78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">
            <v:shape id="Text Box 147" o:spid="_x0000_s1033" type="#_x0000_t202" style="position:absolute;left:5412;top:2401;width:4323;height: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" filled="f" stroked="f">
              <v:textbox>
                <w:txbxContent>
                  <w:p w:rsidR="00DE0556" w:rsidRPr="0095658B" w:rsidRDefault="00DE0556">
                    <w:pPr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</w:rPr>
                      <w:t>Bâti (v</w:t>
                    </w:r>
                    <w:r w:rsidRPr="0095658B">
                      <w:rPr>
                        <w:sz w:val="24"/>
                        <w:szCs w:val="24"/>
                      </w:rPr>
                      <w:t>entre mou</w:t>
                    </w:r>
                    <w:r>
                      <w:rPr>
                        <w:sz w:val="24"/>
                        <w:szCs w:val="24"/>
                      </w:rPr>
                      <w:t>)</w:t>
                    </w:r>
                    <w:r w:rsidRPr="0095658B">
                      <w:rPr>
                        <w:sz w:val="24"/>
                        <w:szCs w:val="24"/>
                      </w:rPr>
                      <w:t xml:space="preserve">   0</w:t>
                    </w:r>
                  </w:p>
                </w:txbxContent>
              </v:textbox>
            </v:shape>
            <v:shape id="Text Box 151" o:spid="_x0000_s1034" type="#_x0000_t202" style="position:absolute;left:6788;top:3536;width:5539;height: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" filled="f" stroked="f">
              <v:textbox>
                <w:txbxContent>
                  <w:p w:rsidR="00DE0556" w:rsidRPr="0004417F" w:rsidRDefault="00DE0556" w:rsidP="00F23A89">
                    <w:pPr>
                      <w:rPr>
                        <w:sz w:val="24"/>
                        <w:szCs w:val="24"/>
                      </w:rPr>
                    </w:pPr>
                    <w:r w:rsidRPr="0004417F">
                      <w:rPr>
                        <w:sz w:val="24"/>
                        <w:szCs w:val="24"/>
                      </w:rPr>
                      <w:t>Actionneur : (Vérin électrique) 1 et 2</w:t>
                    </w:r>
                  </w:p>
                </w:txbxContent>
              </v:textbox>
            </v:shape>
            <v:shape id="Text Box 152" o:spid="_x0000_s1035" type="#_x0000_t202" style="position:absolute;left:9192;top:4383;width:2847;height: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" filled="f" stroked="f">
              <v:textbox>
                <w:txbxContent>
                  <w:p w:rsidR="00DE0556" w:rsidRPr="0004417F" w:rsidRDefault="00DE0556" w:rsidP="00F23A89">
                    <w:pPr>
                      <w:rPr>
                        <w:sz w:val="24"/>
                        <w:szCs w:val="24"/>
                      </w:rPr>
                    </w:pPr>
                    <w:r w:rsidRPr="0004417F">
                      <w:rPr>
                        <w:sz w:val="24"/>
                        <w:szCs w:val="24"/>
                      </w:rPr>
                      <w:t>Levier 3</w:t>
                    </w:r>
                  </w:p>
                </w:txbxContent>
              </v:textbox>
            </v:shape>
            <v:shape id="Text Box 153" o:spid="_x0000_s1036" type="#_x0000_t202" style="position:absolute;left:11673;top:5136;width:2847;height: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" filled="f" stroked="f">
              <v:textbox>
                <w:txbxContent>
                  <w:p w:rsidR="00DE0556" w:rsidRPr="0004417F" w:rsidRDefault="00DE0556" w:rsidP="0095658B">
                    <w:pPr>
                      <w:rPr>
                        <w:sz w:val="24"/>
                        <w:szCs w:val="24"/>
                      </w:rPr>
                    </w:pPr>
                    <w:r w:rsidRPr="0004417F">
                      <w:rPr>
                        <w:sz w:val="24"/>
                        <w:szCs w:val="24"/>
                      </w:rPr>
                      <w:t>Bielle 4</w:t>
                    </w:r>
                  </w:p>
                </w:txbxContent>
              </v:textbox>
            </v:shape>
            <v:shape id="Text Box 154" o:spid="_x0000_s1037" type="#_x0000_t202" style="position:absolute;left:13490;top:6110;width:2847;height: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" filled="f" stroked="f">
              <v:textbox>
                <w:txbxContent>
                  <w:p w:rsidR="00DE0556" w:rsidRPr="0004417F" w:rsidRDefault="00DE0556" w:rsidP="0095658B">
                    <w:pPr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</w:rPr>
                      <w:t>Volet</w:t>
                    </w:r>
                    <w:r w:rsidRPr="0004417F">
                      <w:rPr>
                        <w:sz w:val="24"/>
                        <w:szCs w:val="24"/>
                      </w:rPr>
                      <w:t xml:space="preserve"> obturateur 6</w:t>
                    </w:r>
                  </w:p>
                </w:txbxContent>
              </v:textbox>
            </v:shape>
            <v:shape id="Text Box 155" o:spid="_x0000_s1038" type="#_x0000_t202" style="position:absolute;left:15928;top:7005;width:4419;height:56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" filled="f" stroked="f">
              <v:textbox>
                <w:txbxContent>
                  <w:p w:rsidR="00DE0556" w:rsidRPr="0004417F" w:rsidRDefault="00DE0556" w:rsidP="0095658B">
                    <w:pPr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</w:rPr>
                      <w:t xml:space="preserve">Volet </w:t>
                    </w:r>
                    <w:r w:rsidR="00EF1BC8">
                      <w:rPr>
                        <w:sz w:val="24"/>
                        <w:szCs w:val="24"/>
                      </w:rPr>
                      <w:t xml:space="preserve">obturateur </w:t>
                    </w:r>
                    <w:r w:rsidR="00EF1BC8" w:rsidRPr="0004417F">
                      <w:rPr>
                        <w:sz w:val="24"/>
                        <w:szCs w:val="24"/>
                      </w:rPr>
                      <w:t>5</w:t>
                    </w:r>
                  </w:p>
                </w:txbxContent>
              </v:textbox>
            </v:shape>
            <v:shape id="Text Box 156" o:spid="_x0000_s1039" type="#_x0000_t202" style="position:absolute;left:20097;top:8473;width:1896;height: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" filled="f" stroked="f">
              <v:textbox>
                <w:txbxContent>
                  <w:p w:rsidR="00DE0556" w:rsidRPr="0004417F" w:rsidRDefault="00DE0556" w:rsidP="0095658B">
                    <w:pPr>
                      <w:rPr>
                        <w:sz w:val="24"/>
                        <w:szCs w:val="24"/>
                      </w:rPr>
                    </w:pPr>
                    <w:r w:rsidRPr="0004417F">
                      <w:rPr>
                        <w:sz w:val="24"/>
                        <w:szCs w:val="24"/>
                      </w:rPr>
                      <w:t>Bielle 7</w:t>
                    </w:r>
                  </w:p>
                </w:txbxContent>
              </v:textbox>
            </v:shape>
            <v:shape id="AutoShape 157" o:spid="_x0000_s1040" type="#_x0000_t32" style="position:absolute;left:4967;top:2821;width:669;height:1135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">
              <v:stroke endarrow="block"/>
            </v:shape>
            <v:shape id="AutoShape 159" o:spid="_x0000_s1041" type="#_x0000_t32" style="position:absolute;left:6944;top:3956;width:576;height:11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">
              <v:stroke endarrow="block"/>
            </v:shape>
            <v:shape id="AutoShape 160" o:spid="_x0000_s1042" type="#_x0000_t32" style="position:absolute;left:9004;top:4803;width:310;height:753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">
              <v:stroke endarrow="block"/>
            </v:shape>
            <v:shape id="AutoShape 161" o:spid="_x0000_s1043" type="#_x0000_t32" style="position:absolute;left:9735;top:5432;width:2304;height:1098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">
              <v:stroke endarrow="block"/>
            </v:shape>
            <v:shape id="AutoShape 162" o:spid="_x0000_s1044" type="#_x0000_t32" style="position:absolute;left:9192;top:6385;width:4464;height:1019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">
              <v:stroke endarrow="block"/>
            </v:shape>
            <v:shape id="AutoShape 163" o:spid="_x0000_s1045" type="#_x0000_t32" style="position:absolute;left:12681;top:7404;width:3273;height:1329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">
              <v:stroke endarrow="block"/>
            </v:shape>
            <v:shape id="AutoShape 164" o:spid="_x0000_s1046" type="#_x0000_t32" style="position:absolute;left:20097;top:8893;width:626;height:1375;flip:x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">
              <v:stroke endarrow="block"/>
            </v:shape>
            <v:shape id="Text Box 165" o:spid="_x0000_s1047" type="#_x0000_t202" style="position:absolute;left:4156;top:9347;width:1591;height:42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" filled="f" stroked="f">
              <v:textbox>
                <w:txbxContent>
                  <w:p w:rsidR="00DE0556" w:rsidRPr="0004417F" w:rsidRDefault="00DE0556" w:rsidP="0095658B">
                    <w:pPr>
                      <w:rPr>
                        <w:sz w:val="24"/>
                        <w:szCs w:val="24"/>
                      </w:rPr>
                    </w:pPr>
                    <w:r>
                      <w:rPr>
                        <w:sz w:val="24"/>
                        <w:szCs w:val="24"/>
                      </w:rPr>
                      <w:t>Charnières</w:t>
                    </w:r>
                  </w:p>
                </w:txbxContent>
              </v:textbox>
            </v:shape>
            <v:shape id="AutoShape 166" o:spid="_x0000_s1048" type="#_x0000_t32" style="position:absolute;left:5412;top:6788;width:1775;height:2756;flip: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">
              <v:stroke endarrow="block"/>
            </v:shape>
            <v:shape id="AutoShape 167" o:spid="_x0000_s1049" type="#_x0000_t32" style="position:absolute;left:5412;top:8327;width:3458;height:1217;flip: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">
              <v:stroke endarrow="block"/>
            </v:shape>
          </v:group>
        </w:pict>
      </w:r>
    </w:p>
    <w:p w:rsidR="00F23A89" w:rsidRDefault="00F23A89" w:rsidP="00F23A89">
      <w:pPr>
        <w:ind w:left="2127"/>
        <w:rPr>
          <w:rFonts w:ascii="Arial" w:hAnsi="Arial" w:cs="Arial"/>
          <w:sz w:val="26"/>
          <w:szCs w:val="26"/>
        </w:rPr>
      </w:pPr>
    </w:p>
    <w:p w:rsidR="008A4F46" w:rsidRDefault="008A4F46" w:rsidP="00F23A89">
      <w:pPr>
        <w:ind w:left="2127"/>
        <w:rPr>
          <w:rFonts w:ascii="Arial" w:hAnsi="Arial" w:cs="Arial"/>
          <w:sz w:val="26"/>
          <w:szCs w:val="26"/>
        </w:rPr>
      </w:pPr>
    </w:p>
    <w:p w:rsidR="008A4F46" w:rsidRDefault="00695027" w:rsidP="00DA1B50">
      <w:pPr>
        <w:jc w:val="center"/>
        <w:rPr>
          <w:rFonts w:ascii="Arial" w:hAnsi="Arial" w:cs="Arial"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81280</wp:posOffset>
            </wp:positionV>
            <wp:extent cx="13049885" cy="6779895"/>
            <wp:effectExtent l="0" t="0" r="0" b="1905"/>
            <wp:wrapNone/>
            <wp:docPr id="9511" name="Image 951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1" descr="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9595" t="28554" r="15881" b="240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885" cy="67798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/>
                  </pic:spPr>
                </pic:pic>
              </a:graphicData>
            </a:graphic>
          </wp:anchor>
        </w:drawing>
      </w:r>
    </w:p>
    <w:p w:rsidR="008A4F46" w:rsidRDefault="008A4F46" w:rsidP="00DA1B50">
      <w:pPr>
        <w:jc w:val="center"/>
        <w:rPr>
          <w:rFonts w:ascii="Arial" w:hAnsi="Arial" w:cs="Arial"/>
          <w:sz w:val="26"/>
          <w:szCs w:val="26"/>
        </w:rPr>
      </w:pPr>
    </w:p>
    <w:p w:rsidR="0004417F" w:rsidRDefault="0004417F" w:rsidP="00DA1B50">
      <w:pPr>
        <w:jc w:val="center"/>
        <w:rPr>
          <w:rFonts w:ascii="Arial" w:hAnsi="Arial" w:cs="Arial"/>
          <w:sz w:val="26"/>
          <w:szCs w:val="26"/>
        </w:rPr>
      </w:pPr>
    </w:p>
    <w:p w:rsidR="0004417F" w:rsidRDefault="0004417F" w:rsidP="00DA1B50">
      <w:pPr>
        <w:jc w:val="center"/>
        <w:rPr>
          <w:rFonts w:ascii="Arial" w:hAnsi="Arial" w:cs="Arial"/>
          <w:sz w:val="26"/>
          <w:szCs w:val="26"/>
        </w:rPr>
      </w:pPr>
    </w:p>
    <w:p w:rsidR="0004417F" w:rsidRDefault="0004417F" w:rsidP="00DA1B50">
      <w:pPr>
        <w:jc w:val="center"/>
        <w:rPr>
          <w:rFonts w:ascii="Arial" w:hAnsi="Arial" w:cs="Arial"/>
          <w:sz w:val="26"/>
          <w:szCs w:val="26"/>
        </w:rPr>
      </w:pPr>
    </w:p>
    <w:p w:rsidR="0004417F" w:rsidRPr="00EF1BC8" w:rsidRDefault="0004417F" w:rsidP="006268F4">
      <w:pPr>
        <w:ind w:left="2138"/>
        <w:rPr>
          <w:rFonts w:ascii="Arial" w:hAnsi="Arial" w:cs="Arial"/>
          <w:i/>
          <w:sz w:val="26"/>
          <w:szCs w:val="26"/>
        </w:rPr>
      </w:pPr>
      <w:r w:rsidRPr="006268F4">
        <w:rPr>
          <w:rFonts w:ascii="Arial" w:hAnsi="Arial" w:cs="Arial"/>
          <w:sz w:val="26"/>
          <w:szCs w:val="26"/>
        </w:rPr>
        <w:br w:type="page"/>
      </w:r>
      <w:r w:rsidR="006268F4" w:rsidRPr="00EF1BC8">
        <w:rPr>
          <w:rFonts w:ascii="Arial" w:hAnsi="Arial" w:cs="Arial"/>
          <w:i/>
          <w:sz w:val="26"/>
          <w:szCs w:val="26"/>
        </w:rPr>
        <w:lastRenderedPageBreak/>
        <w:t>Projection et Coupe</w:t>
      </w:r>
      <w:r w:rsidR="00EF1BC8">
        <w:rPr>
          <w:rFonts w:ascii="Arial" w:hAnsi="Arial" w:cs="Arial"/>
          <w:i/>
          <w:sz w:val="26"/>
          <w:szCs w:val="26"/>
        </w:rPr>
        <w:t> :</w:t>
      </w:r>
    </w:p>
    <w:p w:rsidR="008A4F46" w:rsidRDefault="00B91A5C" w:rsidP="00DA1B50">
      <w:pPr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6"/>
          <w:szCs w:val="26"/>
        </w:rPr>
        <w:pict>
          <v:shape id="Text Box 339" o:spid="_x0000_s1050" type="#_x0000_t202" style="position:absolute;left:0;text-align:left;margin-left:969.75pt;margin-top:470.3pt;width:15.95pt;height:34.4pt;z-index:2516976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" stroked="f">
            <v:textbox>
              <w:txbxContent>
                <w:p w:rsidR="00EF33A1" w:rsidRPr="00EF33A1" w:rsidRDefault="00EF33A1" w:rsidP="00EF33A1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noProof/>
          <w:sz w:val="26"/>
          <w:szCs w:val="26"/>
        </w:rPr>
        <w:pict>
          <v:shape id="Text Box 338" o:spid="_x0000_s1051" type="#_x0000_t202" style="position:absolute;left:0;text-align:left;margin-left:121.85pt;margin-top:504.7pt;width:15.95pt;height:34.4pt;z-index:2516966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" stroked="f">
            <v:textbox>
              <w:txbxContent>
                <w:p w:rsidR="00EF33A1" w:rsidRPr="00EF33A1" w:rsidRDefault="00EF33A1" w:rsidP="00EF33A1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noProof/>
          <w:sz w:val="26"/>
          <w:szCs w:val="26"/>
        </w:rPr>
        <w:pict>
          <v:shape id="Text Box 337" o:spid="_x0000_s1052" type="#_x0000_t202" style="position:absolute;left:0;text-align:left;margin-left:61.85pt;margin-top:479.8pt;width:27.95pt;height:34.4pt;z-index:2516956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" stroked="f">
            <v:textbox>
              <w:txbxContent>
                <w:p w:rsidR="00EF33A1" w:rsidRPr="00EF33A1" w:rsidRDefault="00EF33A1" w:rsidP="00EF33A1">
                  <w:pPr>
                    <w:rPr>
                      <w:sz w:val="36"/>
                      <w:szCs w:val="36"/>
                    </w:rPr>
                  </w:pPr>
                  <w:r w:rsidRPr="00EF33A1">
                    <w:rPr>
                      <w:sz w:val="36"/>
                      <w:szCs w:val="36"/>
                    </w:rPr>
                    <w:t>A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6"/>
          <w:szCs w:val="26"/>
        </w:rPr>
        <w:pict>
          <v:shape id="Text Box 336" o:spid="_x0000_s1053" type="#_x0000_t202" style="position:absolute;left:0;text-align:left;margin-left:998.7pt;margin-top:455.1pt;width:27.95pt;height:34.4pt;z-index:251694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" stroked="f">
            <v:textbox>
              <w:txbxContent>
                <w:p w:rsidR="00EF33A1" w:rsidRPr="00EF33A1" w:rsidRDefault="00EF33A1">
                  <w:pPr>
                    <w:rPr>
                      <w:sz w:val="36"/>
                      <w:szCs w:val="36"/>
                    </w:rPr>
                  </w:pPr>
                  <w:r w:rsidRPr="00EF33A1">
                    <w:rPr>
                      <w:sz w:val="36"/>
                      <w:szCs w:val="36"/>
                    </w:rPr>
                    <w:t>A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6"/>
          <w:szCs w:val="26"/>
        </w:rPr>
        <w:pict>
          <v:shape id="AutoShape 308" o:spid="_x0000_s1148" type="#_x0000_t32" style="position:absolute;left:0;text-align:left;margin-left:952.25pt;margin-top:468.05pt;width:40.2pt;height:0;z-index:251666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" strokeweight="2pt"/>
        </w:pict>
      </w:r>
      <w:r>
        <w:rPr>
          <w:rFonts w:ascii="Arial" w:hAnsi="Arial" w:cs="Arial"/>
          <w:noProof/>
          <w:sz w:val="26"/>
          <w:szCs w:val="26"/>
        </w:rPr>
        <w:pict>
          <v:shape id="AutoShape 307" o:spid="_x0000_s1147" type="#_x0000_t32" style="position:absolute;left:0;text-align:left;margin-left:97.6pt;margin-top:498.85pt;width:40.2pt;height:0;z-index:2516659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" strokeweight="2pt"/>
        </w:pict>
      </w:r>
      <w:r>
        <w:rPr>
          <w:rFonts w:ascii="Arial" w:hAnsi="Arial" w:cs="Arial"/>
          <w:noProof/>
          <w:sz w:val="26"/>
          <w:szCs w:val="26"/>
        </w:rPr>
        <w:pict>
          <v:rect id="Rectangle 306" o:spid="_x0000_s1146" style="position:absolute;left:0;text-align:left;margin-left:567.9pt;margin-top:671.85pt;width:88.85pt;height:13.1pt;z-index:251664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" stroked="f"/>
        </w:pict>
      </w:r>
      <w:r w:rsidR="00695027"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13188315" cy="9085580"/>
            <wp:effectExtent l="19050" t="0" r="0" b="0"/>
            <wp:docPr id="4" name="Image 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24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315" cy="908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68F4">
        <w:rPr>
          <w:rFonts w:ascii="Arial" w:hAnsi="Arial" w:cs="Arial"/>
          <w:sz w:val="26"/>
          <w:szCs w:val="26"/>
        </w:rPr>
        <w:br w:type="page"/>
      </w:r>
    </w:p>
    <w:p w:rsidR="007F304A" w:rsidRPr="007F304A" w:rsidRDefault="006268F4" w:rsidP="002F7A29">
      <w:pPr>
        <w:numPr>
          <w:ilvl w:val="1"/>
          <w:numId w:val="2"/>
        </w:numPr>
        <w:rPr>
          <w:rFonts w:ascii="Arial" w:hAnsi="Arial" w:cs="Arial"/>
          <w:sz w:val="26"/>
          <w:szCs w:val="26"/>
        </w:rPr>
      </w:pPr>
      <w:r w:rsidRPr="006268F4">
        <w:rPr>
          <w:rFonts w:ascii="Arial" w:hAnsi="Arial" w:cs="Arial"/>
          <w:sz w:val="24"/>
          <w:szCs w:val="24"/>
        </w:rPr>
        <w:lastRenderedPageBreak/>
        <w:t>Principe de fonctionnement</w:t>
      </w:r>
    </w:p>
    <w:p w:rsidR="007F304A" w:rsidRDefault="007F304A" w:rsidP="007F304A">
      <w:pPr>
        <w:rPr>
          <w:rFonts w:ascii="Arial" w:hAnsi="Arial" w:cs="Arial"/>
          <w:sz w:val="24"/>
          <w:szCs w:val="24"/>
        </w:rPr>
      </w:pPr>
    </w:p>
    <w:p w:rsidR="007F304A" w:rsidRDefault="007F304A" w:rsidP="007F304A">
      <w:pPr>
        <w:rPr>
          <w:rFonts w:ascii="Arial" w:hAnsi="Arial" w:cs="Arial"/>
          <w:sz w:val="24"/>
          <w:szCs w:val="24"/>
        </w:rPr>
      </w:pPr>
      <w:r w:rsidRPr="00396512">
        <w:rPr>
          <w:rFonts w:ascii="Arial" w:hAnsi="Arial" w:cs="Arial"/>
          <w:sz w:val="24"/>
          <w:szCs w:val="24"/>
        </w:rPr>
        <w:t>Air-Inlet Flap Actuator</w:t>
      </w:r>
      <w:r>
        <w:rPr>
          <w:rFonts w:ascii="Arial" w:hAnsi="Arial" w:cs="Arial"/>
          <w:sz w:val="24"/>
          <w:szCs w:val="24"/>
        </w:rPr>
        <w:t xml:space="preserve"> ouvert à 1%</w:t>
      </w:r>
    </w:p>
    <w:p w:rsidR="007F304A" w:rsidRDefault="00B91A5C" w:rsidP="007F304A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pict>
          <v:group id="Group 294" o:spid="_x0000_s1054" style="position:absolute;margin-left:-15.05pt;margin-top:88.55pt;width:966.2pt;height:555.6pt;z-index:251659776" coordorigin="833,3768" coordsize="19324,111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"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AutoShape 238" o:spid="_x0000_s1055" type="#_x0000_t13" style="position:absolute;left:5391;top:8597;width:6246;height:397;rotation:-394987fd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" fillcolor="#d8d8d8"/>
            <v:shape id="AutoShape 239" o:spid="_x0000_s1056" type="#_x0000_t13" style="position:absolute;left:4001;top:13020;width:7618;height:960;rotation:-480665fd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" fillcolor="#d8d8d8"/>
            <v:shape id="AutoShape 240" o:spid="_x0000_s1057" type="#_x0000_t13" style="position:absolute;left:6493;top:4453;width:5505;height:111;rotation:-371773fd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" fillcolor="#d8d8d8"/>
            <v:shape id="AutoShape 241" o:spid="_x0000_s1058" type="#_x0000_t32" style="position:absolute;left:1496;top:4284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">
              <v:stroke endarrow="block"/>
            </v:shape>
            <v:shape id="AutoShape 242" o:spid="_x0000_s1059" type="#_x0000_t32" style="position:absolute;left:1736;top:4524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">
              <v:stroke endarrow="block"/>
            </v:shape>
            <v:shape id="AutoShape 243" o:spid="_x0000_s1060" type="#_x0000_t32" style="position:absolute;left:1976;top:4764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">
              <v:stroke endarrow="block"/>
            </v:shape>
            <v:shape id="AutoShape 244" o:spid="_x0000_s1061" type="#_x0000_t32" style="position:absolute;left:2216;top:8597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">
              <v:stroke endarrow="block"/>
            </v:shape>
            <v:shape id="AutoShape 245" o:spid="_x0000_s1062" type="#_x0000_t32" style="position:absolute;left:2456;top:8837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">
              <v:stroke endarrow="block"/>
            </v:shape>
            <v:shape id="AutoShape 246" o:spid="_x0000_s1063" type="#_x0000_t32" style="position:absolute;left:2696;top:9077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">
              <v:stroke endarrow="block"/>
            </v:shape>
            <v:shape id="AutoShape 247" o:spid="_x0000_s1064" type="#_x0000_t32" style="position:absolute;left:1736;top:13459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">
              <v:stroke endarrow="block"/>
            </v:shape>
            <v:shape id="AutoShape 250" o:spid="_x0000_s1065" type="#_x0000_t32" style="position:absolute;left:1976;top:13699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">
              <v:stroke endarrow="block"/>
            </v:shape>
            <v:shape id="AutoShape 251" o:spid="_x0000_s1066" type="#_x0000_t32" style="position:absolute;left:2216;top:13939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">
              <v:stroke endarrow="block"/>
            </v:shape>
            <v:shape id="AutoShape 253" o:spid="_x0000_s1067" type="#_x0000_t32" style="position:absolute;left:8562;top:5004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">
              <v:stroke endarrow="block"/>
            </v:shape>
            <v:shape id="AutoShape 254" o:spid="_x0000_s1068" type="#_x0000_t32" style="position:absolute;left:8802;top:5244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">
              <v:stroke endarrow="block"/>
            </v:shape>
            <v:shape id="AutoShape 256" o:spid="_x0000_s1069" type="#_x0000_t32" style="position:absolute;left:8562;top:9245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">
              <v:stroke endarrow="block"/>
            </v:shape>
            <v:shape id="AutoShape 257" o:spid="_x0000_s1070" type="#_x0000_t32" style="position:absolute;left:8802;top:9485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">
              <v:stroke endarrow="block"/>
            </v:shape>
            <v:shape id="AutoShape 258" o:spid="_x0000_s1071" type="#_x0000_t32" style="position:absolute;left:9042;top:9725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">
              <v:stroke endarrow="block"/>
            </v:shape>
            <v:shape id="AutoShape 259" o:spid="_x0000_s1072" type="#_x0000_t32" style="position:absolute;left:8562;top:14120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">
              <v:stroke endarrow="block"/>
            </v:shape>
            <v:shape id="AutoShape 260" o:spid="_x0000_s1073" type="#_x0000_t32" style="position:absolute;left:8802;top:14360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">
              <v:stroke endarrow="block"/>
            </v:shape>
            <v:shape id="AutoShape 261" o:spid="_x0000_s1074" type="#_x0000_t32" style="position:absolute;left:9042;top:14600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">
              <v:stroke endarrow="block"/>
            </v:shape>
            <v:shape id="Text Box 262" o:spid="_x0000_s1075" type="#_x0000_t202" style="position:absolute;left:833;top:4764;width:1659;height:4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" stroked="f">
              <v:textbox>
                <w:txbxContent>
                  <w:p w:rsidR="00DE0556" w:rsidRPr="003A5282" w:rsidRDefault="00DE0556">
                    <w:pPr>
                      <w:rPr>
                        <w:sz w:val="24"/>
                        <w:szCs w:val="24"/>
                      </w:rPr>
                    </w:pPr>
                    <w:r w:rsidRPr="003A5282">
                      <w:rPr>
                        <w:sz w:val="24"/>
                        <w:szCs w:val="24"/>
                      </w:rPr>
                      <w:t>Vent relatif</w:t>
                    </w:r>
                  </w:p>
                </w:txbxContent>
              </v:textbox>
            </v:shape>
            <v:shape id="Text Box 263" o:spid="_x0000_s1076" type="#_x0000_t202" style="position:absolute;left:17789;top:3886;width:2368;height:9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" stroked="f">
              <v:textbox>
                <w:txbxContent>
                  <w:p w:rsidR="00DE0556" w:rsidRPr="003A5282" w:rsidRDefault="00DE0556" w:rsidP="003A5282">
                    <w:pPr>
                      <w:rPr>
                        <w:sz w:val="24"/>
                        <w:szCs w:val="24"/>
                      </w:rPr>
                    </w:pPr>
                    <w:r w:rsidRPr="003A5282">
                      <w:rPr>
                        <w:sz w:val="24"/>
                        <w:szCs w:val="24"/>
                      </w:rPr>
                      <w:t>Air entrant dans l’avion</w:t>
                    </w:r>
                  </w:p>
                </w:txbxContent>
              </v:textbox>
            </v:shape>
            <v:shape id="AutoShape 264" o:spid="_x0000_s1077" type="#_x0000_t13" style="position:absolute;left:11998;top:12372;width:7618;height:960;rotation:-214581fd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" fillcolor="#d8d8d8"/>
            <v:shape id="AutoShape 265" o:spid="_x0000_s1078" type="#_x0000_t13" style="position:absolute;left:13144;top:8028;width:6246;height:39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" fillcolor="#d8d8d8"/>
            <v:shape id="AutoShape 266" o:spid="_x0000_s1079" type="#_x0000_t13" style="position:absolute;left:13061;top:3768;width:5505;height:111;rotation:-237683fd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" fillcolor="#d8d8d8"/>
            <v:shape id="Text Box 267" o:spid="_x0000_s1080" type="#_x0000_t202" style="position:absolute;left:17511;top:8607;width:2368;height:91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" stroked="f">
              <v:textbox>
                <w:txbxContent>
                  <w:p w:rsidR="00DE0556" w:rsidRPr="003A5282" w:rsidRDefault="00DE0556" w:rsidP="003A5282">
                    <w:pPr>
                      <w:rPr>
                        <w:sz w:val="24"/>
                        <w:szCs w:val="24"/>
                      </w:rPr>
                    </w:pPr>
                    <w:r w:rsidRPr="003A5282">
                      <w:rPr>
                        <w:sz w:val="24"/>
                        <w:szCs w:val="24"/>
                      </w:rPr>
                      <w:t>Air entrant dans l’avion</w:t>
                    </w:r>
                  </w:p>
                </w:txbxContent>
              </v:textbox>
            </v:shape>
            <v:shape id="Text Box 268" o:spid="_x0000_s1081" type="#_x0000_t202" style="position:absolute;left:17511;top:13699;width:2368;height:113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" stroked="f">
              <v:textbox>
                <w:txbxContent>
                  <w:p w:rsidR="00DE0556" w:rsidRPr="003A5282" w:rsidRDefault="00DE0556" w:rsidP="003A5282">
                    <w:pPr>
                      <w:rPr>
                        <w:sz w:val="24"/>
                        <w:szCs w:val="24"/>
                      </w:rPr>
                    </w:pPr>
                    <w:r w:rsidRPr="003A5282">
                      <w:rPr>
                        <w:sz w:val="24"/>
                        <w:szCs w:val="24"/>
                      </w:rPr>
                      <w:t>Air entrant dans l’avion</w:t>
                    </w:r>
                  </w:p>
                </w:txbxContent>
              </v:textbox>
            </v:shape>
            <v:shape id="Text Box 269" o:spid="_x0000_s1082" type="#_x0000_t202" style="position:absolute;left:1407;top:8952;width:1659;height:4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" stroked="f">
              <v:textbox>
                <w:txbxContent>
                  <w:p w:rsidR="00DE0556" w:rsidRPr="003A5282" w:rsidRDefault="00DE0556" w:rsidP="003A5282">
                    <w:pPr>
                      <w:rPr>
                        <w:sz w:val="24"/>
                        <w:szCs w:val="24"/>
                      </w:rPr>
                    </w:pPr>
                    <w:r w:rsidRPr="003A5282">
                      <w:rPr>
                        <w:sz w:val="24"/>
                        <w:szCs w:val="24"/>
                      </w:rPr>
                      <w:t>Vent relatif</w:t>
                    </w:r>
                  </w:p>
                </w:txbxContent>
              </v:textbox>
            </v:shape>
            <v:shape id="Text Box 270" o:spid="_x0000_s1083" type="#_x0000_t202" style="position:absolute;left:948;top:14054;width:1659;height:43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" stroked="f">
              <v:textbox>
                <w:txbxContent>
                  <w:p w:rsidR="00DE0556" w:rsidRPr="003A5282" w:rsidRDefault="00DE0556" w:rsidP="003A5282">
                    <w:pPr>
                      <w:rPr>
                        <w:sz w:val="24"/>
                        <w:szCs w:val="24"/>
                      </w:rPr>
                    </w:pPr>
                    <w:r w:rsidRPr="003A5282">
                      <w:rPr>
                        <w:sz w:val="24"/>
                        <w:szCs w:val="24"/>
                      </w:rPr>
                      <w:t>Vent relatif</w:t>
                    </w:r>
                  </w:p>
                </w:txbxContent>
              </v:textbox>
            </v:shape>
            <v:shape id="AutoShape 272" o:spid="_x0000_s1084" type="#_x0000_t32" style="position:absolute;left:9042;top:5760;width:2040;height:280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">
              <v:stroke endarrow="block"/>
            </v:shape>
            <v:shape id="AutoShape 291" o:spid="_x0000_s1085" type="#_x0000_t32" style="position:absolute;left:17511;top:3768;width:1055;height:118;flip:x 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">
              <v:stroke endarrow="block"/>
            </v:shape>
            <v:shape id="AutoShape 292" o:spid="_x0000_s1086" type="#_x0000_t32" style="position:absolute;left:18075;top:12825;width:225;height:914;flip:x 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">
              <v:stroke endarrow="block"/>
            </v:shape>
            <v:shape id="AutoShape 293" o:spid="_x0000_s1087" type="#_x0000_t32" style="position:absolute;left:18210;top:8265;width:431;height:342;flip:x y;visibility:visibl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">
              <v:stroke endarrow="block"/>
            </v:shape>
          </v:group>
        </w:pict>
      </w:r>
      <w:r w:rsidR="00590311">
        <w:rPr>
          <w:rFonts w:ascii="Arial" w:hAnsi="Arial" w:cs="Arial"/>
          <w:sz w:val="24"/>
          <w:szCs w:val="24"/>
        </w:rPr>
        <w:t xml:space="preserve">  </w:t>
      </w:r>
      <w:r w:rsidR="00695027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0539095" cy="2004695"/>
            <wp:effectExtent l="19050" t="0" r="0" b="0"/>
            <wp:docPr id="5" name="Image 5" descr="pac coupé dt principe de fonctionnement 2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c coupé dt principe de fonctionnement 2m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0896" t="33521" r="11540" b="4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9095" cy="2004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775B">
        <w:rPr>
          <w:rFonts w:ascii="Arial" w:hAnsi="Arial" w:cs="Arial"/>
          <w:sz w:val="24"/>
          <w:szCs w:val="24"/>
        </w:rPr>
        <w:t xml:space="preserve">                    </w:t>
      </w:r>
      <w:r w:rsidR="00695027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344420" cy="1641475"/>
            <wp:effectExtent l="19050" t="0" r="0" b="0"/>
            <wp:docPr id="6" name="Image 6" descr="pac écorchée ferm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c écorchée fermé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420" cy="164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04A" w:rsidRDefault="007F304A" w:rsidP="007F304A">
      <w:pPr>
        <w:rPr>
          <w:rFonts w:ascii="Arial" w:hAnsi="Arial" w:cs="Arial"/>
          <w:sz w:val="24"/>
          <w:szCs w:val="24"/>
        </w:rPr>
      </w:pPr>
    </w:p>
    <w:p w:rsidR="00F2775B" w:rsidRDefault="00F2775B" w:rsidP="007F304A">
      <w:pPr>
        <w:rPr>
          <w:rFonts w:ascii="Arial" w:hAnsi="Arial" w:cs="Arial"/>
          <w:sz w:val="24"/>
          <w:szCs w:val="24"/>
        </w:rPr>
      </w:pPr>
    </w:p>
    <w:p w:rsidR="00590311" w:rsidRDefault="00590311" w:rsidP="00590311">
      <w:pPr>
        <w:rPr>
          <w:rFonts w:ascii="Arial" w:hAnsi="Arial" w:cs="Arial"/>
          <w:sz w:val="24"/>
          <w:szCs w:val="24"/>
        </w:rPr>
      </w:pPr>
      <w:r w:rsidRPr="00396512">
        <w:rPr>
          <w:rFonts w:ascii="Arial" w:hAnsi="Arial" w:cs="Arial"/>
          <w:sz w:val="24"/>
          <w:szCs w:val="24"/>
        </w:rPr>
        <w:t>Air-Inlet Flap Actuator</w:t>
      </w:r>
      <w:r>
        <w:rPr>
          <w:rFonts w:ascii="Arial" w:hAnsi="Arial" w:cs="Arial"/>
          <w:sz w:val="24"/>
          <w:szCs w:val="24"/>
        </w:rPr>
        <w:t xml:space="preserve"> ouvert à 20%</w:t>
      </w:r>
    </w:p>
    <w:p w:rsidR="007F304A" w:rsidRDefault="007F304A" w:rsidP="007F304A">
      <w:pPr>
        <w:rPr>
          <w:rFonts w:ascii="Arial" w:hAnsi="Arial" w:cs="Arial"/>
          <w:sz w:val="24"/>
          <w:szCs w:val="24"/>
        </w:rPr>
      </w:pPr>
    </w:p>
    <w:p w:rsidR="007F304A" w:rsidRDefault="00695027" w:rsidP="00590311">
      <w:pPr>
        <w:ind w:right="-143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0714990" cy="2075180"/>
            <wp:effectExtent l="19050" t="0" r="0" b="0"/>
            <wp:docPr id="7" name="Image 7" descr="pac coupé dt principe de fonctionnement intermédiè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ac coupé dt principe de fonctionnement intermédière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0255" t="33237" r="10793" b="45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4990" cy="207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775B">
        <w:rPr>
          <w:rFonts w:ascii="Arial" w:hAnsi="Arial" w:cs="Arial"/>
          <w:sz w:val="24"/>
          <w:szCs w:val="24"/>
        </w:rPr>
        <w:t xml:space="preserve">      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332990" cy="1148715"/>
            <wp:effectExtent l="19050" t="0" r="0" b="0"/>
            <wp:docPr id="8" name="Image 8" descr="pac écorché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c écorché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grayscl/>
                    </a:blip>
                    <a:srcRect t="30901" b="12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114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04A" w:rsidRDefault="007F304A" w:rsidP="007F304A">
      <w:pPr>
        <w:rPr>
          <w:rFonts w:ascii="Arial" w:hAnsi="Arial" w:cs="Arial"/>
          <w:sz w:val="24"/>
          <w:szCs w:val="24"/>
        </w:rPr>
      </w:pPr>
    </w:p>
    <w:p w:rsidR="00F2775B" w:rsidRDefault="00F2775B" w:rsidP="007F304A">
      <w:pPr>
        <w:rPr>
          <w:rFonts w:ascii="Arial" w:hAnsi="Arial" w:cs="Arial"/>
          <w:sz w:val="24"/>
          <w:szCs w:val="24"/>
        </w:rPr>
      </w:pPr>
    </w:p>
    <w:p w:rsidR="00F2775B" w:rsidRDefault="00F2775B" w:rsidP="007F304A">
      <w:pPr>
        <w:rPr>
          <w:rFonts w:ascii="Arial" w:hAnsi="Arial" w:cs="Arial"/>
          <w:sz w:val="24"/>
          <w:szCs w:val="24"/>
        </w:rPr>
      </w:pPr>
    </w:p>
    <w:p w:rsidR="007F304A" w:rsidRDefault="007F304A" w:rsidP="007F304A">
      <w:pPr>
        <w:rPr>
          <w:rFonts w:ascii="Arial" w:hAnsi="Arial" w:cs="Arial"/>
          <w:sz w:val="24"/>
          <w:szCs w:val="24"/>
        </w:rPr>
      </w:pPr>
    </w:p>
    <w:p w:rsidR="00590311" w:rsidRDefault="00590311" w:rsidP="00590311">
      <w:pPr>
        <w:rPr>
          <w:rFonts w:ascii="Arial" w:hAnsi="Arial" w:cs="Arial"/>
          <w:sz w:val="24"/>
          <w:szCs w:val="24"/>
        </w:rPr>
      </w:pPr>
      <w:r w:rsidRPr="00396512">
        <w:rPr>
          <w:rFonts w:ascii="Arial" w:hAnsi="Arial" w:cs="Arial"/>
          <w:sz w:val="24"/>
          <w:szCs w:val="24"/>
        </w:rPr>
        <w:t>Air-Inlet Flap Actuator</w:t>
      </w:r>
      <w:r>
        <w:rPr>
          <w:rFonts w:ascii="Arial" w:hAnsi="Arial" w:cs="Arial"/>
          <w:sz w:val="24"/>
          <w:szCs w:val="24"/>
        </w:rPr>
        <w:t xml:space="preserve"> ouvert à 80%</w:t>
      </w:r>
    </w:p>
    <w:p w:rsidR="007F304A" w:rsidRDefault="007F304A" w:rsidP="007F304A">
      <w:pPr>
        <w:rPr>
          <w:rFonts w:ascii="Arial" w:hAnsi="Arial" w:cs="Arial"/>
          <w:sz w:val="24"/>
          <w:szCs w:val="24"/>
        </w:rPr>
      </w:pPr>
    </w:p>
    <w:p w:rsidR="00D8525A" w:rsidRPr="006268F4" w:rsidRDefault="00695027" w:rsidP="007F304A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0633075" cy="2122170"/>
            <wp:effectExtent l="19050" t="0" r="0" b="0"/>
            <wp:docPr id="9" name="Image 9" descr="pac coupé dt principe de fonctionnement intermédière 35m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ac coupé dt principe de fonctionnement intermédière 35m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0471" t="33376" r="11325" b="44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3075" cy="2122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775B">
        <w:rPr>
          <w:rFonts w:ascii="Arial" w:hAnsi="Arial" w:cs="Arial"/>
          <w:sz w:val="24"/>
          <w:szCs w:val="24"/>
        </w:rPr>
        <w:t xml:space="preserve">           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086610" cy="1101725"/>
            <wp:effectExtent l="19050" t="0" r="8890" b="0"/>
            <wp:docPr id="10" name="Image 10" descr="pac écorchée ouver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ac écorchée ouvert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grayscl/>
                    </a:blip>
                    <a:srcRect l="4199" t="30937" r="23529" b="265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6610" cy="110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525A" w:rsidRPr="006268F4">
        <w:rPr>
          <w:rFonts w:ascii="Arial" w:hAnsi="Arial" w:cs="Arial"/>
          <w:sz w:val="26"/>
          <w:szCs w:val="26"/>
        </w:rPr>
        <w:br w:type="page"/>
      </w:r>
      <w:r w:rsidR="00FE79BD">
        <w:rPr>
          <w:rFonts w:ascii="Arial" w:hAnsi="Arial" w:cs="Arial"/>
          <w:sz w:val="26"/>
          <w:szCs w:val="26"/>
        </w:rPr>
        <w:lastRenderedPageBreak/>
        <w:t>1.4</w:t>
      </w:r>
      <w:r w:rsidR="00EF1BC8">
        <w:rPr>
          <w:rFonts w:ascii="Arial" w:hAnsi="Arial" w:cs="Arial"/>
          <w:sz w:val="26"/>
          <w:szCs w:val="26"/>
        </w:rPr>
        <w:t>) Extrait</w:t>
      </w:r>
      <w:r w:rsidR="006268F4">
        <w:rPr>
          <w:rFonts w:ascii="Arial" w:hAnsi="Arial" w:cs="Arial"/>
          <w:sz w:val="26"/>
          <w:szCs w:val="26"/>
        </w:rPr>
        <w:t xml:space="preserve"> de l’Aircraft Mai</w:t>
      </w:r>
      <w:r w:rsidR="00036B8C">
        <w:rPr>
          <w:rFonts w:ascii="Arial" w:hAnsi="Arial" w:cs="Arial"/>
          <w:sz w:val="26"/>
          <w:szCs w:val="26"/>
        </w:rPr>
        <w:t>ntenance Manuel (AMM) de l’A340</w:t>
      </w:r>
    </w:p>
    <w:p w:rsidR="00D8525A" w:rsidRDefault="00695027" w:rsidP="00D8525A">
      <w:pPr>
        <w:ind w:left="1276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6541770" cy="8077200"/>
            <wp:effectExtent l="19050" t="0" r="0" b="0"/>
            <wp:docPr id="11" name="Image 11" descr="21-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21-5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4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770" cy="807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E494C" w:rsidRPr="00AE494C">
        <w:rPr>
          <w:rFonts w:ascii="Arial" w:hAnsi="Arial" w:cs="Arial"/>
          <w:b/>
          <w:sz w:val="26"/>
          <w:szCs w:val="26"/>
        </w:rPr>
        <w:t xml:space="preserve"> </w:t>
      </w:r>
      <w:r w:rsidR="00D8525A">
        <w:rPr>
          <w:rFonts w:ascii="Arial" w:hAnsi="Arial" w:cs="Arial"/>
          <w:b/>
          <w:sz w:val="26"/>
          <w:szCs w:val="26"/>
        </w:rPr>
        <w:t xml:space="preserve">        </w:t>
      </w:r>
      <w:r>
        <w:rPr>
          <w:rFonts w:ascii="Arial" w:hAnsi="Arial" w:cs="Arial"/>
          <w:noProof/>
          <w:sz w:val="26"/>
          <w:szCs w:val="26"/>
        </w:rPr>
        <w:drawing>
          <wp:inline distT="0" distB="0" distL="0" distR="0">
            <wp:extent cx="5779770" cy="8053705"/>
            <wp:effectExtent l="19050" t="0" r="0" b="0"/>
            <wp:docPr id="12" name="Image 12" descr="Pages amm 21 53 51_Page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ages amm 21 53 51_Page_0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9573" t="5309" r="8727" b="6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805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4F46" w:rsidRDefault="008A4F46" w:rsidP="00DA1B50">
      <w:pPr>
        <w:jc w:val="center"/>
        <w:rPr>
          <w:rFonts w:ascii="Arial" w:hAnsi="Arial" w:cs="Arial"/>
          <w:sz w:val="26"/>
          <w:szCs w:val="26"/>
        </w:rPr>
      </w:pPr>
    </w:p>
    <w:p w:rsidR="00D8525A" w:rsidRDefault="00D8525A" w:rsidP="00DA1B50">
      <w:pPr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sz w:val="26"/>
          <w:szCs w:val="26"/>
        </w:rPr>
        <w:br w:type="page"/>
      </w:r>
      <w:r>
        <w:rPr>
          <w:rFonts w:ascii="Arial" w:hAnsi="Arial" w:cs="Arial"/>
          <w:b/>
          <w:sz w:val="26"/>
          <w:szCs w:val="26"/>
        </w:rPr>
        <w:lastRenderedPageBreak/>
        <w:t xml:space="preserve"> </w:t>
      </w:r>
      <w:r w:rsidR="004C3446"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6353810" cy="8768715"/>
            <wp:effectExtent l="19050" t="0" r="8890" b="0"/>
            <wp:docPr id="9504" name="Image 13" descr="Pages%20amm%2021%2053%2051_Page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ages%20amm%2021%2053%2051_Page_0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9464" t="5077" r="8121" b="6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8768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26"/>
          <w:szCs w:val="26"/>
        </w:rPr>
        <w:t xml:space="preserve">      </w:t>
      </w:r>
      <w:r w:rsidR="00695027"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6283325" cy="8792210"/>
            <wp:effectExtent l="19050" t="0" r="3175" b="0"/>
            <wp:docPr id="14" name="Image 14" descr="Pages%20amm%2021%2053%2051_Page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ages%20amm%2021%2053%2051_Page_1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0281" t="5238" r="8286" b="6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3325" cy="8792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25A" w:rsidRDefault="00B91A5C" w:rsidP="00D8525A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b/>
          <w:noProof/>
          <w:sz w:val="26"/>
          <w:szCs w:val="26"/>
        </w:rPr>
        <w:pict>
          <v:group id="Group 327" o:spid="_x0000_s1136" style="position:absolute;margin-left:45.75pt;margin-top:-407.9pt;width:447.7pt;height:297.65pt;z-index:251686400" coordorigin="2049,6539" coordsize="8954,5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">
            <v:rect id="Rectangle 318" o:spid="_x0000_s1145" style="position:absolute;left:3423;top:8940;width:1413;height:2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" stroked="f"/>
            <v:rect id="Rectangle 319" o:spid="_x0000_s1144" style="position:absolute;left:3068;top:6539;width:434;height:2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" stroked="f"/>
            <v:rect id="Rectangle 320" o:spid="_x0000_s1143" style="position:absolute;left:6166;top:8563;width:434;height:2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" stroked="f"/>
            <v:rect id="Rectangle 321" o:spid="_x0000_s1142" style="position:absolute;left:2049;top:7968;width:434;height:26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" stroked="f"/>
            <v:rect id="Rectangle 322" o:spid="_x0000_s1141" style="position:absolute;left:3951;top:9781;width:434;height: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" stroked="f"/>
            <v:rect id="Rectangle 323" o:spid="_x0000_s1140" style="position:absolute;left:2989;top:12044;width:434;height: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" stroked="f"/>
            <v:rect id="Rectangle 324" o:spid="_x0000_s1139" style="position:absolute;left:5611;top:12044;width:434;height: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" stroked="f"/>
            <v:rect id="Rectangle 325" o:spid="_x0000_s1138" style="position:absolute;left:10135;top:10229;width:434;height: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" stroked="f"/>
            <v:rect id="Rectangle 326" o:spid="_x0000_s1137" style="position:absolute;left:10569;top:10474;width:434;height:44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" stroked="f"/>
          </v:group>
        </w:pict>
      </w:r>
      <w:r>
        <w:rPr>
          <w:rFonts w:ascii="Arial" w:hAnsi="Arial" w:cs="Arial"/>
          <w:b/>
          <w:noProof/>
          <w:sz w:val="26"/>
          <w:szCs w:val="26"/>
        </w:rPr>
        <w:pict>
          <v:group id="Group 317" o:spid="_x0000_s1088" style="position:absolute;margin-left:661.35pt;margin-top:-336pt;width:145.15pt;height:103.4pt;z-index:251676160" coordorigin="14361,7977" coordsize="2903,20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">
            <v:shape id="Text Box 309" o:spid="_x0000_s1089" type="#_x0000_t202" style="position:absolute;left:15919;top:9080;width:371;height: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" stroked="f">
              <v:textbox inset="2mm,0,,0">
                <w:txbxContent>
                  <w:p w:rsidR="004C3446" w:rsidRPr="004C3446" w:rsidRDefault="004C3446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8</w:t>
                    </w:r>
                  </w:p>
                </w:txbxContent>
              </v:textbox>
            </v:shape>
            <v:shape id="Text Box 310" o:spid="_x0000_s1090" type="#_x0000_t202" style="position:absolute;left:16490;top:8949;width:559;height: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" stroked="f">
              <v:textbox inset="2mm,0,,0">
                <w:txbxContent>
                  <w:p w:rsidR="004C3446" w:rsidRPr="004C3446" w:rsidRDefault="004C3446" w:rsidP="004C3446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18</w:t>
                    </w:r>
                  </w:p>
                </w:txbxContent>
              </v:textbox>
            </v:shape>
            <v:shape id="Text Box 311" o:spid="_x0000_s1091" type="#_x0000_t202" style="position:absolute;left:16335;top:8685;width:290;height: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" stroked="f">
              <v:textbox inset="0,0,0,0">
                <w:txbxContent>
                  <w:p w:rsidR="007D7E6F" w:rsidRPr="004C3446" w:rsidRDefault="007D7E6F" w:rsidP="007D7E6F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16</w:t>
                    </w:r>
                  </w:p>
                </w:txbxContent>
              </v:textbox>
            </v:shape>
            <v:shape id="Text Box 312" o:spid="_x0000_s1092" type="#_x0000_t202" style="position:absolute;left:17062;top:8039;width:202;height: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" stroked="f">
              <v:textbox inset="0,0,0,0">
                <w:txbxContent>
                  <w:p w:rsidR="007D7E6F" w:rsidRPr="004C3446" w:rsidRDefault="007D7E6F" w:rsidP="007D7E6F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3</w:t>
                    </w:r>
                  </w:p>
                </w:txbxContent>
              </v:textbox>
            </v:shape>
            <v:shape id="Text Box 313" o:spid="_x0000_s1093" type="#_x0000_t202" style="position:absolute;left:15146;top:9445;width:349;height: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" stroked="f">
              <v:textbox inset="0,0,0,0">
                <w:txbxContent>
                  <w:p w:rsidR="007D7E6F" w:rsidRPr="004C3446" w:rsidRDefault="007D7E6F" w:rsidP="007D7E6F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12</w:t>
                    </w:r>
                  </w:p>
                </w:txbxContent>
              </v:textbox>
            </v:shape>
            <v:shape id="Text Box 314" o:spid="_x0000_s1094" type="#_x0000_t202" style="position:absolute;left:15986;top:7977;width:349;height: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" stroked="f">
              <v:textbox inset="0,0,0,0">
                <w:txbxContent>
                  <w:p w:rsidR="007D7E6F" w:rsidRPr="004C3446" w:rsidRDefault="007D7E6F" w:rsidP="007D7E6F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13</w:t>
                    </w:r>
                  </w:p>
                </w:txbxContent>
              </v:textbox>
            </v:shape>
            <v:shape id="Text Box 315" o:spid="_x0000_s1095" type="#_x0000_t202" style="position:absolute;left:15624;top:8119;width:349;height: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" stroked="f">
              <v:textbox inset="0,0,0,0">
                <w:txbxContent>
                  <w:p w:rsidR="007D7E6F" w:rsidRPr="004C3446" w:rsidRDefault="007D7E6F" w:rsidP="007D7E6F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11</w:t>
                    </w:r>
                  </w:p>
                </w:txbxContent>
              </v:textbox>
            </v:shape>
            <v:shape id="Text Box 316" o:spid="_x0000_s1096" type="#_x0000_t202" style="position:absolute;left:14361;top:9790;width:349;height: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" stroked="f">
              <v:textbox inset="0,0,0,0">
                <w:txbxContent>
                  <w:p w:rsidR="007D7E6F" w:rsidRPr="004C3446" w:rsidRDefault="007D7E6F" w:rsidP="007D7E6F">
                    <w:pPr>
                      <w:rPr>
                        <w:rFonts w:ascii="Arial" w:hAnsi="Arial" w:cs="Arial"/>
                      </w:rPr>
                    </w:pPr>
                    <w:r>
                      <w:rPr>
                        <w:rFonts w:ascii="Arial" w:hAnsi="Arial" w:cs="Arial"/>
                      </w:rPr>
                      <w:t>15</w:t>
                    </w:r>
                  </w:p>
                </w:txbxContent>
              </v:textbox>
            </v:shape>
          </v:group>
        </w:pict>
      </w:r>
      <w:r w:rsidR="00D8525A">
        <w:rPr>
          <w:rFonts w:ascii="Arial" w:hAnsi="Arial" w:cs="Arial"/>
          <w:b/>
          <w:sz w:val="26"/>
          <w:szCs w:val="26"/>
        </w:rPr>
        <w:br w:type="page"/>
      </w:r>
      <w:r w:rsidR="00695027">
        <w:rPr>
          <w:rFonts w:ascii="Arial" w:hAnsi="Arial" w:cs="Arial"/>
          <w:b/>
          <w:noProof/>
          <w:sz w:val="26"/>
          <w:szCs w:val="26"/>
        </w:rPr>
        <w:lastRenderedPageBreak/>
        <w:drawing>
          <wp:inline distT="0" distB="0" distL="0" distR="0">
            <wp:extent cx="6353810" cy="8909685"/>
            <wp:effectExtent l="19050" t="0" r="8890" b="0"/>
            <wp:docPr id="15" name="Image 15" descr="Pages%20amm%2021%2053%2051_Page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ages%20amm%2021%2053%2051_Page_1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0271" t="5211" r="8286" b="6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890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25A" w:rsidRDefault="00D8525A" w:rsidP="00DA1B50">
      <w:pPr>
        <w:jc w:val="center"/>
        <w:rPr>
          <w:rFonts w:ascii="Arial" w:hAnsi="Arial" w:cs="Arial"/>
          <w:sz w:val="26"/>
          <w:szCs w:val="26"/>
        </w:rPr>
        <w:sectPr w:rsidR="00D8525A" w:rsidSect="008A4F46">
          <w:pgSz w:w="23814" w:h="16840" w:orient="landscape" w:code="8"/>
          <w:pgMar w:top="851" w:right="851" w:bottom="851" w:left="1134" w:header="680" w:footer="680" w:gutter="0"/>
          <w:cols w:space="285"/>
          <w:docGrid w:linePitch="360"/>
        </w:sectPr>
      </w:pPr>
    </w:p>
    <w:p w:rsidR="00396512" w:rsidRDefault="00396512" w:rsidP="00396512">
      <w:pPr>
        <w:ind w:left="2138"/>
        <w:rPr>
          <w:rFonts w:ascii="Arial" w:hAnsi="Arial" w:cs="Arial"/>
          <w:sz w:val="26"/>
          <w:szCs w:val="26"/>
        </w:rPr>
      </w:pPr>
    </w:p>
    <w:p w:rsidR="00D8525A" w:rsidRDefault="00D8525A" w:rsidP="00DA1B50">
      <w:pPr>
        <w:jc w:val="center"/>
        <w:rPr>
          <w:rFonts w:ascii="Arial" w:hAnsi="Arial" w:cs="Arial"/>
          <w:b/>
          <w:sz w:val="26"/>
          <w:szCs w:val="26"/>
        </w:rPr>
      </w:pPr>
    </w:p>
    <w:p w:rsidR="00236B55" w:rsidRPr="00236B55" w:rsidRDefault="00236B55" w:rsidP="00236B55">
      <w:pPr>
        <w:numPr>
          <w:ilvl w:val="1"/>
          <w:numId w:val="6"/>
        </w:numPr>
        <w:rPr>
          <w:rFonts w:ascii="Arial" w:hAnsi="Arial" w:cs="Arial"/>
          <w:sz w:val="26"/>
          <w:szCs w:val="26"/>
        </w:rPr>
      </w:pPr>
      <w:r w:rsidRPr="00236B55">
        <w:rPr>
          <w:rFonts w:ascii="Arial" w:hAnsi="Arial" w:cs="Arial"/>
          <w:sz w:val="26"/>
          <w:szCs w:val="26"/>
        </w:rPr>
        <w:t xml:space="preserve">Plans de </w:t>
      </w:r>
      <w:r>
        <w:rPr>
          <w:rFonts w:ascii="Arial" w:hAnsi="Arial" w:cs="Arial"/>
          <w:sz w:val="24"/>
          <w:szCs w:val="24"/>
        </w:rPr>
        <w:t>l</w:t>
      </w:r>
      <w:r w:rsidR="00E41B4E">
        <w:rPr>
          <w:rFonts w:ascii="Arial" w:hAnsi="Arial" w:cs="Arial"/>
          <w:sz w:val="24"/>
          <w:szCs w:val="24"/>
        </w:rPr>
        <w:t>’</w:t>
      </w:r>
      <w:r w:rsidRPr="00236B55">
        <w:rPr>
          <w:rFonts w:ascii="Arial" w:hAnsi="Arial" w:cs="Arial"/>
          <w:sz w:val="24"/>
          <w:szCs w:val="24"/>
        </w:rPr>
        <w:t>Air-Inlet Flap Actuator</w:t>
      </w:r>
    </w:p>
    <w:p w:rsidR="003F7C1E" w:rsidRDefault="003F7C1E" w:rsidP="003F7C1E">
      <w:pPr>
        <w:rPr>
          <w:rFonts w:ascii="Arial" w:hAnsi="Arial" w:cs="Arial"/>
          <w:sz w:val="24"/>
          <w:szCs w:val="24"/>
        </w:rPr>
      </w:pPr>
    </w:p>
    <w:p w:rsidR="003F7C1E" w:rsidRDefault="003F7C1E" w:rsidP="003F7C1E">
      <w:pPr>
        <w:rPr>
          <w:rFonts w:ascii="Arial" w:hAnsi="Arial" w:cs="Arial"/>
          <w:sz w:val="24"/>
          <w:szCs w:val="24"/>
        </w:rPr>
      </w:pPr>
    </w:p>
    <w:p w:rsidR="003F7C1E" w:rsidRPr="0004417F" w:rsidRDefault="003F7C1E" w:rsidP="003F7C1E">
      <w:pPr>
        <w:rPr>
          <w:rFonts w:ascii="Arial" w:hAnsi="Arial" w:cs="Arial"/>
          <w:sz w:val="24"/>
          <w:szCs w:val="24"/>
        </w:rPr>
      </w:pPr>
    </w:p>
    <w:p w:rsidR="00C3198B" w:rsidRDefault="00C3198B" w:rsidP="00C3198B">
      <w:pPr>
        <w:rPr>
          <w:rFonts w:ascii="Arial" w:hAnsi="Arial" w:cs="Arial"/>
          <w:b/>
          <w:sz w:val="26"/>
          <w:szCs w:val="26"/>
        </w:rPr>
      </w:pPr>
    </w:p>
    <w:p w:rsidR="00C3198B" w:rsidRDefault="0003586B" w:rsidP="003F7C1E">
      <w:pPr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42720" behindDoc="0" locked="0" layoutInCell="1" allowOverlap="1">
            <wp:simplePos x="0" y="0"/>
            <wp:positionH relativeFrom="column">
              <wp:posOffset>5145604</wp:posOffset>
            </wp:positionH>
            <wp:positionV relativeFrom="paragraph">
              <wp:posOffset>650240</wp:posOffset>
            </wp:positionV>
            <wp:extent cx="1985172" cy="199198"/>
            <wp:effectExtent l="0" t="0" r="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172" cy="199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1A5C">
        <w:rPr>
          <w:rFonts w:ascii="Arial" w:hAnsi="Arial" w:cs="Arial"/>
          <w:b/>
          <w:noProof/>
          <w:sz w:val="26"/>
          <w:szCs w:val="26"/>
        </w:rPr>
        <w:pict>
          <v:group id="Group 334" o:spid="_x0000_s1097" style="position:absolute;left:0;text-align:left;margin-left:310.1pt;margin-top:68.15pt;width:366.3pt;height:208.95pt;z-index:251693568;mso-position-horizontal-relative:text;mso-position-vertical-relative:text" coordorigin="6486,4238" coordsize="7326,4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">
            <v:oval id="Oval 328" o:spid="_x0000_s1098" style="position:absolute;left:11647;top:4238;width:272;height:26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">
              <v:textbox inset="0,0,0,0">
                <w:txbxContent>
                  <w:p w:rsidR="00F438D8" w:rsidRPr="00F438D8" w:rsidRDefault="00F438D8">
                    <w:pPr>
                      <w:rPr>
                        <w:sz w:val="14"/>
                        <w:szCs w:val="14"/>
                      </w:rPr>
                    </w:pPr>
                    <w:r w:rsidRPr="00F438D8">
                      <w:rPr>
                        <w:sz w:val="14"/>
                        <w:szCs w:val="14"/>
                      </w:rPr>
                      <w:t>14</w:t>
                    </w:r>
                  </w:p>
                </w:txbxContent>
              </v:textbox>
            </v:oval>
            <v:oval id="Oval 329" o:spid="_x0000_s1099" style="position:absolute;left:13540;top:4238;width:272;height:26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">
              <v:textbox inset="0,0,0,0">
                <w:txbxContent>
                  <w:p w:rsidR="00F438D8" w:rsidRPr="00F438D8" w:rsidRDefault="00F438D8">
                    <w:pPr>
                      <w:rPr>
                        <w:sz w:val="14"/>
                        <w:szCs w:val="14"/>
                      </w:rPr>
                    </w:pPr>
                    <w:r w:rsidRPr="00F438D8">
                      <w:rPr>
                        <w:sz w:val="14"/>
                        <w:szCs w:val="14"/>
                      </w:rPr>
                      <w:t>1</w:t>
                    </w:r>
                    <w:r>
                      <w:rPr>
                        <w:sz w:val="14"/>
                        <w:szCs w:val="14"/>
                      </w:rPr>
                      <w:t>7</w:t>
                    </w:r>
                  </w:p>
                </w:txbxContent>
              </v:textbox>
            </v:oval>
            <v:oval id="Oval 330" o:spid="_x0000_s1100" style="position:absolute;left:13540;top:4803;width:272;height:26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">
              <v:textbox inset="0,0,0,0">
                <w:txbxContent>
                  <w:p w:rsidR="00F438D8" w:rsidRPr="00F438D8" w:rsidRDefault="00F438D8">
                    <w:pPr>
                      <w:rPr>
                        <w:sz w:val="14"/>
                        <w:szCs w:val="14"/>
                      </w:rPr>
                    </w:pPr>
                    <w:r w:rsidRPr="00F438D8">
                      <w:rPr>
                        <w:sz w:val="14"/>
                        <w:szCs w:val="14"/>
                      </w:rPr>
                      <w:t>1</w:t>
                    </w:r>
                    <w:r>
                      <w:rPr>
                        <w:sz w:val="14"/>
                        <w:szCs w:val="14"/>
                      </w:rPr>
                      <w:t>8</w:t>
                    </w:r>
                  </w:p>
                </w:txbxContent>
              </v:textbox>
            </v:oval>
            <v:oval id="Oval 331" o:spid="_x0000_s1101" style="position:absolute;left:13540;top:6236;width:272;height:26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">
              <v:textbox inset="0,0,0,0">
                <w:txbxContent>
                  <w:p w:rsidR="00F438D8" w:rsidRPr="00F438D8" w:rsidRDefault="00F438D8">
                    <w:pPr>
                      <w:rPr>
                        <w:sz w:val="14"/>
                        <w:szCs w:val="14"/>
                      </w:rPr>
                    </w:pPr>
                    <w:r w:rsidRPr="00F438D8">
                      <w:rPr>
                        <w:sz w:val="14"/>
                        <w:szCs w:val="14"/>
                      </w:rPr>
                      <w:t>1</w:t>
                    </w:r>
                    <w:r>
                      <w:rPr>
                        <w:sz w:val="14"/>
                        <w:szCs w:val="14"/>
                      </w:rPr>
                      <w:t>1</w:t>
                    </w:r>
                  </w:p>
                </w:txbxContent>
              </v:textbox>
            </v:oval>
            <v:oval id="Oval 332" o:spid="_x0000_s1102" style="position:absolute;left:6486;top:6835;width:272;height:26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">
              <v:textbox inset="0,0,0,0">
                <w:txbxContent>
                  <w:p w:rsidR="00F438D8" w:rsidRPr="00F438D8" w:rsidRDefault="00F438D8">
                    <w:pPr>
                      <w:rPr>
                        <w:sz w:val="14"/>
                        <w:szCs w:val="14"/>
                      </w:rPr>
                    </w:pPr>
                    <w:r>
                      <w:rPr>
                        <w:sz w:val="14"/>
                        <w:szCs w:val="14"/>
                      </w:rPr>
                      <w:t>3</w:t>
                    </w:r>
                  </w:p>
                </w:txbxContent>
              </v:textbox>
            </v:oval>
            <v:oval id="Oval 333" o:spid="_x0000_s1103" style="position:absolute;left:8997;top:8156;width:272;height:261;visibility:visibl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">
              <v:textbox inset="0,0,0,0">
                <w:txbxContent>
                  <w:p w:rsidR="00F438D8" w:rsidRPr="00F438D8" w:rsidRDefault="00F438D8">
                    <w:pPr>
                      <w:rPr>
                        <w:sz w:val="14"/>
                        <w:szCs w:val="14"/>
                      </w:rPr>
                    </w:pPr>
                    <w:r>
                      <w:rPr>
                        <w:sz w:val="14"/>
                        <w:szCs w:val="14"/>
                      </w:rPr>
                      <w:t>5</w:t>
                    </w:r>
                  </w:p>
                </w:txbxContent>
              </v:textbox>
            </v:oval>
          </v:group>
        </w:pict>
      </w:r>
      <w:r w:rsidR="00695027"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14267180" cy="7432675"/>
            <wp:effectExtent l="19050" t="0" r="1270" b="0"/>
            <wp:docPr id="16" name="Image 16" descr="plan anonim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lan anonimé 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1344" r="1965" b="28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7180" cy="743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B55" w:rsidRDefault="00236B55" w:rsidP="00236B55">
      <w:pPr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sz w:val="26"/>
          <w:szCs w:val="26"/>
        </w:rPr>
        <w:br w:type="page"/>
      </w:r>
      <w:r w:rsidR="00B91A5C">
        <w:rPr>
          <w:rFonts w:ascii="Arial" w:hAnsi="Arial" w:cs="Arial"/>
          <w:b/>
          <w:noProof/>
          <w:sz w:val="26"/>
          <w:szCs w:val="26"/>
        </w:rPr>
        <w:lastRenderedPageBreak/>
        <w:pict>
          <v:shape id="Text Box 351" o:spid="_x0000_s1104" type="#_x0000_t202" style="position:absolute;left:0;text-align:left;margin-left:648.5pt;margin-top:580.35pt;width:18.45pt;height:10.05pt;z-index:251713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" stroked="f">
            <v:textbox inset="0,0,0,0">
              <w:txbxContent>
                <w:p w:rsidR="00E85F02" w:rsidRPr="002A5BBF" w:rsidRDefault="00E85F02">
                  <w:pPr>
                    <w:rPr>
                      <w:rFonts w:ascii="Arial" w:hAnsi="Arial" w:cs="Arial"/>
                      <w:b/>
                    </w:rPr>
                  </w:pPr>
                  <w:r w:rsidRPr="002A5BBF">
                    <w:rPr>
                      <w:rFonts w:ascii="Arial" w:hAnsi="Arial" w:cs="Arial"/>
                      <w:b/>
                    </w:rPr>
                    <w:t>2</w:t>
                  </w:r>
                </w:p>
              </w:txbxContent>
            </v:textbox>
          </v:shape>
        </w:pict>
      </w:r>
      <w:r w:rsidR="00B91A5C">
        <w:rPr>
          <w:rFonts w:ascii="Arial" w:hAnsi="Arial" w:cs="Arial"/>
          <w:b/>
          <w:noProof/>
          <w:sz w:val="26"/>
          <w:szCs w:val="26"/>
        </w:rPr>
        <w:pict>
          <v:shape id="Text Box 340" o:spid="_x0000_s1105" type="#_x0000_t202" style="position:absolute;left:0;text-align:left;margin-left:125.05pt;margin-top:299.45pt;width:27.95pt;height:34.4pt;z-index:2516986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" stroked="f">
            <v:textbox>
              <w:txbxContent>
                <w:p w:rsidR="00EF33A1" w:rsidRPr="00EF33A1" w:rsidRDefault="00EF33A1" w:rsidP="00EF33A1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D</w:t>
                  </w:r>
                </w:p>
              </w:txbxContent>
            </v:textbox>
          </v:shape>
        </w:pict>
      </w:r>
      <w:r w:rsidR="00B91A5C">
        <w:rPr>
          <w:rFonts w:ascii="Arial" w:hAnsi="Arial" w:cs="Arial"/>
          <w:b/>
          <w:noProof/>
          <w:sz w:val="26"/>
          <w:szCs w:val="26"/>
        </w:rPr>
        <w:pict>
          <v:shape id="Text Box 343" o:spid="_x0000_s1106" type="#_x0000_t202" style="position:absolute;left:0;text-align:left;margin-left:128.2pt;margin-top:333.85pt;width:55.9pt;height:29.8pt;z-index:251712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" stroked="f">
            <v:textbox>
              <w:txbxContent>
                <w:p w:rsidR="00EF33A1" w:rsidRPr="00EF33A1" w:rsidRDefault="00EF33A1" w:rsidP="00EF33A1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E85F02">
        <w:rPr>
          <w:rFonts w:ascii="Arial" w:hAnsi="Arial" w:cs="Arial"/>
          <w:b/>
          <w:noProof/>
          <w:sz w:val="26"/>
          <w:szCs w:val="26"/>
        </w:rPr>
        <w:drawing>
          <wp:anchor distT="0" distB="0" distL="114300" distR="114300" simplePos="0" relativeHeight="251709952" behindDoc="0" locked="0" layoutInCell="1" allowOverlap="1">
            <wp:simplePos x="0" y="0"/>
            <wp:positionH relativeFrom="column">
              <wp:posOffset>1880162</wp:posOffset>
            </wp:positionH>
            <wp:positionV relativeFrom="paragraph">
              <wp:posOffset>3914657</wp:posOffset>
            </wp:positionV>
            <wp:extent cx="480680" cy="308344"/>
            <wp:effectExtent l="19050" t="0" r="0" b="0"/>
            <wp:wrapNone/>
            <wp:docPr id="9506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9833" t="46171" r="86605" b="50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80" cy="30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1A5C">
        <w:rPr>
          <w:rFonts w:ascii="Arial" w:hAnsi="Arial" w:cs="Arial"/>
          <w:b/>
          <w:noProof/>
          <w:sz w:val="26"/>
          <w:szCs w:val="26"/>
        </w:rPr>
        <w:pict>
          <v:shape id="AutoShape 347" o:spid="_x0000_s1135" type="#_x0000_t32" style="position:absolute;left:0;text-align:left;margin-left:184.1pt;margin-top:307pt;width:0;height:26.85pt;z-index:2517109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" strokeweight="2pt"/>
        </w:pict>
      </w:r>
      <w:r w:rsidR="00B91A5C">
        <w:rPr>
          <w:rFonts w:ascii="Arial" w:hAnsi="Arial" w:cs="Arial"/>
          <w:b/>
          <w:noProof/>
          <w:sz w:val="26"/>
          <w:szCs w:val="26"/>
        </w:rPr>
        <w:pict>
          <v:rect id="Rectangle 349" o:spid="_x0000_s1134" style="position:absolute;left:0;text-align:left;margin-left:599.3pt;margin-top:700.05pt;width:93.8pt;height:16.75pt;z-index:2517089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" stroked="f"/>
        </w:pict>
      </w:r>
      <w:r w:rsidR="009E5611">
        <w:rPr>
          <w:rFonts w:ascii="Arial" w:hAnsi="Arial" w:cs="Arial"/>
          <w:b/>
          <w:noProof/>
          <w:sz w:val="26"/>
          <w:szCs w:val="26"/>
        </w:rPr>
        <w:drawing>
          <wp:anchor distT="0" distB="0" distL="114300" distR="114300" simplePos="0" relativeHeight="251707904" behindDoc="0" locked="0" layoutInCell="1" allowOverlap="1">
            <wp:simplePos x="0" y="0"/>
            <wp:positionH relativeFrom="column">
              <wp:posOffset>8929547</wp:posOffset>
            </wp:positionH>
            <wp:positionV relativeFrom="paragraph">
              <wp:posOffset>7040629</wp:posOffset>
            </wp:positionV>
            <wp:extent cx="480680" cy="138224"/>
            <wp:effectExtent l="19050" t="0" r="0" b="0"/>
            <wp:wrapNone/>
            <wp:docPr id="31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63472" t="72114" r="32932" b="26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80" cy="138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1A5C">
        <w:rPr>
          <w:rFonts w:ascii="Arial" w:hAnsi="Arial" w:cs="Arial"/>
          <w:b/>
          <w:noProof/>
          <w:sz w:val="26"/>
          <w:szCs w:val="26"/>
        </w:rPr>
        <w:pict>
          <v:rect id="Rectangle 348" o:spid="_x0000_s1133" style="position:absolute;left:0;text-align:left;margin-left:701.8pt;margin-top:502.2pt;width:8.25pt;height:10.55pt;z-index:2517068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" stroked="f"/>
        </w:pict>
      </w:r>
      <w:r w:rsidR="00B91A5C">
        <w:rPr>
          <w:rFonts w:ascii="Arial" w:hAnsi="Arial" w:cs="Arial"/>
          <w:b/>
          <w:noProof/>
          <w:sz w:val="26"/>
          <w:szCs w:val="26"/>
        </w:rPr>
        <w:pict>
          <v:shape id="AutoShape 346" o:spid="_x0000_s1132" type="#_x0000_t32" style="position:absolute;left:0;text-align:left;margin-left:182.9pt;margin-top:27.35pt;width:0;height:26.85pt;z-index:2517048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" strokeweight="2pt"/>
        </w:pict>
      </w:r>
      <w:r w:rsidR="00B91A5C">
        <w:rPr>
          <w:rFonts w:ascii="Arial" w:hAnsi="Arial" w:cs="Arial"/>
          <w:b/>
          <w:noProof/>
          <w:sz w:val="26"/>
          <w:szCs w:val="26"/>
        </w:rPr>
        <w:pict>
          <v:shape id="AutoShape 345" o:spid="_x0000_s1131" type="#_x0000_t32" style="position:absolute;left:0;text-align:left;margin-left:184.1pt;margin-top:29.45pt;width:0;height:321.3pt;z-index:2517038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" strokeweight=".25pt">
            <v:stroke dashstyle="longDashDot"/>
          </v:shape>
        </w:pict>
      </w:r>
      <w:r w:rsidR="00B91A5C">
        <w:rPr>
          <w:rFonts w:ascii="Arial" w:hAnsi="Arial" w:cs="Arial"/>
          <w:b/>
          <w:noProof/>
          <w:sz w:val="26"/>
          <w:szCs w:val="26"/>
        </w:rPr>
        <w:pict>
          <v:shape id="Text Box 344" o:spid="_x0000_s1107" type="#_x0000_t202" style="position:absolute;left:0;text-align:left;margin-left:121.8pt;margin-top:10.15pt;width:27.95pt;height:34.4pt;z-index:2517027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" stroked="f">
            <v:textbox>
              <w:txbxContent>
                <w:p w:rsidR="00EF33A1" w:rsidRPr="00EF33A1" w:rsidRDefault="00EF33A1" w:rsidP="00EF33A1">
                  <w:pPr>
                    <w:rPr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 w:rsidR="00B91A5C">
        <w:rPr>
          <w:rFonts w:ascii="Arial" w:hAnsi="Arial" w:cs="Arial"/>
          <w:b/>
          <w:noProof/>
          <w:sz w:val="26"/>
          <w:szCs w:val="26"/>
        </w:rPr>
        <w:pict>
          <v:shape id="Text Box 342" o:spid="_x0000_s1108" type="#_x0000_t202" style="position:absolute;left:0;text-align:left;margin-left:176.75pt;margin-top:10.15pt;width:17.7pt;height:19.3pt;z-index:2517007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" stroked="f">
            <v:textbox inset="0,0,0,0">
              <w:txbxContent>
                <w:p w:rsidR="00EF33A1" w:rsidRPr="00EF33A1" w:rsidRDefault="00EF33A1" w:rsidP="00EF33A1">
                  <w:pPr>
                    <w:rPr>
                      <w:sz w:val="36"/>
                      <w:szCs w:val="36"/>
                    </w:rPr>
                  </w:pPr>
                  <w:r>
                    <w:rPr>
                      <w:sz w:val="36"/>
                      <w:szCs w:val="36"/>
                    </w:rPr>
                    <w:t>D</w:t>
                  </w:r>
                </w:p>
              </w:txbxContent>
            </v:textbox>
          </v:shape>
        </w:pict>
      </w:r>
      <w:r w:rsidR="00695027"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13434695" cy="9307830"/>
            <wp:effectExtent l="19050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4695" cy="9307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1E1C" w:rsidRDefault="00B91A5C" w:rsidP="00236B55">
      <w:pPr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noProof/>
          <w:sz w:val="26"/>
          <w:szCs w:val="26"/>
        </w:rPr>
        <w:lastRenderedPageBreak/>
        <w:pict>
          <v:rect id="Rectangle 357" o:spid="_x0000_s1130" style="position:absolute;left:0;text-align:left;margin-left:929.9pt;margin-top:106.9pt;width:25pt;height:20.1pt;z-index:2517191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" stroked="f"/>
        </w:pict>
      </w:r>
      <w:r>
        <w:rPr>
          <w:rFonts w:ascii="Arial" w:hAnsi="Arial" w:cs="Arial"/>
          <w:b/>
          <w:noProof/>
          <w:sz w:val="26"/>
          <w:szCs w:val="26"/>
        </w:rPr>
        <w:pict>
          <v:shape id="Text Box 360" o:spid="_x0000_s1109" type="#_x0000_t202" style="position:absolute;left:0;text-align:left;margin-left:932.25pt;margin-top:197.05pt;width:29.6pt;height:25.65pt;z-index:251722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" stroked="f">
            <v:textbox>
              <w:txbxContent>
                <w:p w:rsidR="002302FF" w:rsidRPr="002302FF" w:rsidRDefault="002302FF" w:rsidP="002302FF">
                  <w:pPr>
                    <w:rPr>
                      <w:rFonts w:ascii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sz w:val="32"/>
                      <w:szCs w:val="32"/>
                    </w:rPr>
                    <w:t>C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6"/>
          <w:szCs w:val="26"/>
        </w:rPr>
        <w:pict>
          <v:shape id="Text Box 359" o:spid="_x0000_s1110" type="#_x0000_t202" style="position:absolute;left:0;text-align:left;margin-left:942pt;margin-top:258.7pt;width:29.6pt;height:20.75pt;z-index:251721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" stroked="f">
            <v:textbox>
              <w:txbxContent>
                <w:p w:rsidR="002302FF" w:rsidRPr="002302FF" w:rsidRDefault="002302FF" w:rsidP="002302FF">
                  <w:pPr>
                    <w:rPr>
                      <w:rFonts w:ascii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sz w:val="32"/>
                      <w:szCs w:val="32"/>
                    </w:rPr>
                    <w:t>C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6"/>
          <w:szCs w:val="26"/>
        </w:rPr>
        <w:pict>
          <v:shape id="Text Box 358" o:spid="_x0000_s1111" type="#_x0000_t202" style="position:absolute;left:0;text-align:left;margin-left:924.7pt;margin-top:133.15pt;width:29.6pt;height:24.15pt;z-index:251720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" stroked="f">
            <v:textbox>
              <w:txbxContent>
                <w:p w:rsidR="002302FF" w:rsidRPr="002302FF" w:rsidRDefault="002302FF">
                  <w:pPr>
                    <w:rPr>
                      <w:rFonts w:ascii="Arial" w:hAnsi="Arial" w:cs="Arial"/>
                      <w:sz w:val="32"/>
                      <w:szCs w:val="32"/>
                    </w:rPr>
                  </w:pPr>
                  <w:r w:rsidRPr="002302FF">
                    <w:rPr>
                      <w:rFonts w:ascii="Arial" w:hAnsi="Arial" w:cs="Arial"/>
                      <w:sz w:val="32"/>
                      <w:szCs w:val="32"/>
                    </w:rPr>
                    <w:t>B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6"/>
          <w:szCs w:val="26"/>
        </w:rPr>
        <w:pict>
          <v:rect id="Rectangle 356" o:spid="_x0000_s1129" style="position:absolute;left:0;text-align:left;margin-left:942pt;margin-top:254.95pt;width:25pt;height:20.1pt;z-index:2517181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" stroked="f"/>
        </w:pict>
      </w:r>
      <w:r>
        <w:rPr>
          <w:rFonts w:ascii="Arial" w:hAnsi="Arial" w:cs="Arial"/>
          <w:b/>
          <w:noProof/>
          <w:sz w:val="26"/>
          <w:szCs w:val="26"/>
        </w:rPr>
        <w:pict>
          <v:rect id="Rectangle 355" o:spid="_x0000_s1128" style="position:absolute;left:0;text-align:left;margin-left:600.15pt;margin-top:642.3pt;width:96.3pt;height:20.1pt;z-index:2517171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" stroked="f"/>
        </w:pict>
      </w:r>
      <w:r>
        <w:rPr>
          <w:rFonts w:ascii="Arial" w:hAnsi="Arial" w:cs="Arial"/>
          <w:b/>
          <w:noProof/>
          <w:sz w:val="26"/>
          <w:szCs w:val="26"/>
        </w:rPr>
        <w:pict>
          <v:shape id="Text Box 354" o:spid="_x0000_s1112" type="#_x0000_t202" style="position:absolute;left:0;text-align:left;margin-left:967pt;margin-top:611.45pt;width:100.45pt;height:20.95pt;z-index:2517160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" stroked="f">
            <v:textbox>
              <w:txbxContent>
                <w:p w:rsidR="00E85F02" w:rsidRPr="00E85F02" w:rsidRDefault="00E85F02" w:rsidP="00E85F02">
                  <w:pPr>
                    <w:rPr>
                      <w:sz w:val="24"/>
                      <w:szCs w:val="24"/>
                    </w:rPr>
                  </w:pPr>
                  <w:r w:rsidRPr="00E85F02">
                    <w:rPr>
                      <w:sz w:val="24"/>
                      <w:szCs w:val="24"/>
                    </w:rPr>
                    <w:t>Echelle 1:2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6"/>
          <w:szCs w:val="26"/>
        </w:rPr>
        <w:pict>
          <v:shape id="Text Box 353" o:spid="_x0000_s1113" type="#_x0000_t202" style="position:absolute;left:0;text-align:left;margin-left:979pt;margin-top:314.9pt;width:100.45pt;height:20.95pt;z-index:251715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" stroked="f">
            <v:textbox>
              <w:txbxContent>
                <w:p w:rsidR="00E85F02" w:rsidRPr="00E85F02" w:rsidRDefault="00E85F02" w:rsidP="00E85F02">
                  <w:pPr>
                    <w:rPr>
                      <w:sz w:val="24"/>
                      <w:szCs w:val="24"/>
                    </w:rPr>
                  </w:pPr>
                  <w:r w:rsidRPr="00E85F02">
                    <w:rPr>
                      <w:sz w:val="24"/>
                      <w:szCs w:val="24"/>
                    </w:rPr>
                    <w:t>Echelle 1:2</w:t>
                  </w: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6"/>
          <w:szCs w:val="26"/>
        </w:rPr>
        <w:pict>
          <v:shape id="Text Box 352" o:spid="_x0000_s1114" type="#_x0000_t202" style="position:absolute;left:0;text-align:left;margin-left:967pt;margin-top:2in;width:100.45pt;height:20.95pt;z-index:2517140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" stroked="f">
            <v:textbox>
              <w:txbxContent>
                <w:p w:rsidR="00E85F02" w:rsidRPr="00E85F02" w:rsidRDefault="00E85F02">
                  <w:pPr>
                    <w:rPr>
                      <w:sz w:val="24"/>
                      <w:szCs w:val="24"/>
                    </w:rPr>
                  </w:pPr>
                  <w:r w:rsidRPr="00E85F02">
                    <w:rPr>
                      <w:sz w:val="24"/>
                      <w:szCs w:val="24"/>
                    </w:rPr>
                    <w:t>Echelle 1:2</w:t>
                  </w:r>
                </w:p>
              </w:txbxContent>
            </v:textbox>
          </v:shape>
        </w:pict>
      </w:r>
      <w:r w:rsidR="00695027"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13258800" cy="9237980"/>
            <wp:effectExtent l="19050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0" cy="9237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8E9" w:rsidRDefault="00C658E9" w:rsidP="00236B55">
      <w:pPr>
        <w:jc w:val="center"/>
        <w:rPr>
          <w:rFonts w:ascii="Arial" w:hAnsi="Arial" w:cs="Arial"/>
          <w:b/>
          <w:sz w:val="26"/>
          <w:szCs w:val="26"/>
        </w:rPr>
      </w:pPr>
    </w:p>
    <w:p w:rsidR="00C827F0" w:rsidRDefault="00C827F0" w:rsidP="00C827F0">
      <w:pPr>
        <w:numPr>
          <w:ilvl w:val="1"/>
          <w:numId w:val="4"/>
        </w:num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Fo</w:t>
      </w:r>
      <w:r w:rsidRPr="0083618D">
        <w:rPr>
          <w:rFonts w:ascii="Arial" w:hAnsi="Arial" w:cs="Arial"/>
          <w:sz w:val="26"/>
          <w:szCs w:val="26"/>
        </w:rPr>
        <w:t>rmulaire</w:t>
      </w:r>
      <w:r w:rsidR="00036B8C">
        <w:rPr>
          <w:rFonts w:ascii="Arial" w:hAnsi="Arial" w:cs="Arial"/>
          <w:sz w:val="26"/>
          <w:szCs w:val="26"/>
        </w:rPr>
        <w:t xml:space="preserve"> construction</w:t>
      </w:r>
    </w:p>
    <w:p w:rsidR="00896416" w:rsidRPr="00896416" w:rsidRDefault="00896416" w:rsidP="00896416">
      <w:pPr>
        <w:ind w:left="709"/>
        <w:rPr>
          <w:rFonts w:ascii="Arial" w:hAnsi="Arial" w:cs="Arial"/>
          <w:sz w:val="26"/>
          <w:szCs w:val="26"/>
        </w:rPr>
      </w:pPr>
      <w:r w:rsidRPr="00896416">
        <w:rPr>
          <w:rFonts w:ascii="Arial" w:hAnsi="Arial" w:cs="Arial"/>
          <w:sz w:val="26"/>
          <w:szCs w:val="26"/>
        </w:rPr>
        <w:t>Liaison usuelle de deux solides</w:t>
      </w:r>
    </w:p>
    <w:p w:rsidR="00C827F0" w:rsidRDefault="00C827F0" w:rsidP="00896416">
      <w:pPr>
        <w:ind w:left="1134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</w:t>
      </w:r>
      <w:r w:rsidR="00896416">
        <w:rPr>
          <w:rFonts w:ascii="Arial" w:hAnsi="Arial" w:cs="Arial"/>
          <w:noProof/>
        </w:rPr>
        <w:drawing>
          <wp:inline distT="0" distB="0" distL="0" distR="0">
            <wp:extent cx="6306704" cy="7968343"/>
            <wp:effectExtent l="19050" t="0" r="0" b="0"/>
            <wp:docPr id="9636" name="Image 9635" descr="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1"/>
                    <a:srcRect l="7060" t="14339" r="7480" b="9271"/>
                    <a:stretch>
                      <a:fillRect/>
                    </a:stretch>
                  </pic:blipFill>
                  <pic:spPr>
                    <a:xfrm>
                      <a:off x="0" y="0"/>
                      <a:ext cx="6306704" cy="796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6416">
        <w:rPr>
          <w:rFonts w:ascii="Arial" w:hAnsi="Arial" w:cs="Arial"/>
          <w:noProof/>
        </w:rPr>
        <w:t xml:space="preserve">                 </w:t>
      </w:r>
      <w:r w:rsidR="00896416">
        <w:rPr>
          <w:rFonts w:ascii="Arial" w:hAnsi="Arial" w:cs="Arial"/>
          <w:noProof/>
        </w:rPr>
        <w:drawing>
          <wp:inline distT="0" distB="0" distL="0" distR="0">
            <wp:extent cx="5752358" cy="7964313"/>
            <wp:effectExtent l="19050" t="0" r="742" b="0"/>
            <wp:docPr id="9637" name="Image 9636" descr="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2"/>
                    <a:srcRect l="7758" t="2843" r="7521" b="14257"/>
                    <a:stretch>
                      <a:fillRect/>
                    </a:stretch>
                  </pic:blipFill>
                  <pic:spPr>
                    <a:xfrm>
                      <a:off x="0" y="0"/>
                      <a:ext cx="5752358" cy="7964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E7F" w:rsidRDefault="00061E7F" w:rsidP="00C827F0">
      <w:pPr>
        <w:rPr>
          <w:rFonts w:ascii="Arial" w:hAnsi="Arial" w:cs="Arial"/>
        </w:rPr>
      </w:pPr>
    </w:p>
    <w:p w:rsidR="00C827F0" w:rsidRDefault="001151AF" w:rsidP="00EF1BC8">
      <w:pPr>
        <w:ind w:left="709" w:firstLine="709"/>
        <w:rPr>
          <w:rFonts w:ascii="Arial" w:hAnsi="Arial" w:cs="Arial"/>
        </w:rPr>
      </w:pPr>
      <w:r>
        <w:rPr>
          <w:rFonts w:ascii="Arial" w:hAnsi="Arial" w:cs="Arial"/>
        </w:rPr>
        <w:t>S</w:t>
      </w:r>
      <w:r w:rsidR="00061E7F">
        <w:rPr>
          <w:rFonts w:ascii="Arial" w:hAnsi="Arial" w:cs="Arial"/>
        </w:rPr>
        <w:t>ource: guide du dessinateur industriel</w:t>
      </w:r>
    </w:p>
    <w:p w:rsidR="00C827F0" w:rsidRDefault="00695027" w:rsidP="00236B55">
      <w:pPr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noProof/>
          <w:sz w:val="26"/>
          <w:szCs w:val="26"/>
        </w:rPr>
        <w:lastRenderedPageBreak/>
        <w:drawing>
          <wp:inline distT="0" distB="0" distL="0" distR="0">
            <wp:extent cx="5720715" cy="9120505"/>
            <wp:effectExtent l="1905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9120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2DC4">
        <w:rPr>
          <w:rFonts w:ascii="Arial" w:hAnsi="Arial" w:cs="Arial"/>
          <w:b/>
          <w:sz w:val="26"/>
          <w:szCs w:val="26"/>
        </w:rPr>
        <w:t xml:space="preserve">     </w:t>
      </w:r>
      <w:r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5673725" cy="8991600"/>
            <wp:effectExtent l="19050" t="0" r="3175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725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2DC4">
        <w:rPr>
          <w:rFonts w:ascii="Arial" w:hAnsi="Arial" w:cs="Arial"/>
          <w:b/>
          <w:sz w:val="26"/>
          <w:szCs w:val="26"/>
        </w:rPr>
        <w:t xml:space="preserve">  </w:t>
      </w:r>
    </w:p>
    <w:p w:rsidR="00061E7F" w:rsidRDefault="001151AF" w:rsidP="00EF1BC8">
      <w:pPr>
        <w:ind w:left="709" w:firstLine="709"/>
        <w:rPr>
          <w:rFonts w:ascii="Arial" w:hAnsi="Arial" w:cs="Arial"/>
        </w:rPr>
      </w:pPr>
      <w:r>
        <w:rPr>
          <w:rFonts w:ascii="Arial" w:hAnsi="Arial" w:cs="Arial"/>
        </w:rPr>
        <w:t>S</w:t>
      </w:r>
      <w:r w:rsidR="00061E7F">
        <w:rPr>
          <w:rFonts w:ascii="Arial" w:hAnsi="Arial" w:cs="Arial"/>
        </w:rPr>
        <w:t>ource: guide du dessinateur industriel</w:t>
      </w:r>
    </w:p>
    <w:p w:rsidR="00822DC4" w:rsidRDefault="00B91A5C" w:rsidP="0084457A">
      <w:pPr>
        <w:tabs>
          <w:tab w:val="left" w:pos="567"/>
        </w:tabs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noProof/>
          <w:sz w:val="26"/>
          <w:szCs w:val="26"/>
        </w:rPr>
        <w:lastRenderedPageBreak/>
        <w:pict>
          <v:shape id="Text Box 362" o:spid="_x0000_s1115" type="#_x0000_t202" style="position:absolute;left:0;text-align:left;margin-left:25.05pt;margin-top:155.45pt;width:49.6pt;height:20.8pt;z-index:251724288;visibility:visible" stroked="f">
            <v:textbox>
              <w:txbxContent>
                <w:p w:rsidR="00061E7F" w:rsidRDefault="00061E7F"/>
              </w:txbxContent>
            </v:textbox>
          </v:shape>
        </w:pict>
      </w:r>
      <w:r>
        <w:rPr>
          <w:rFonts w:ascii="Arial" w:hAnsi="Arial" w:cs="Arial"/>
          <w:b/>
          <w:noProof/>
          <w:sz w:val="26"/>
          <w:szCs w:val="26"/>
        </w:rPr>
        <w:pict>
          <v:shape id="Text Box 361" o:spid="_x0000_s1116" type="#_x0000_t202" style="position:absolute;left:0;text-align:left;margin-left:25.05pt;margin-top:-2.8pt;width:49.6pt;height:50.95pt;z-index:251723264;visibility:visible" stroked="f">
            <v:textbox>
              <w:txbxContent>
                <w:p w:rsidR="00061E7F" w:rsidRDefault="00061E7F"/>
              </w:txbxContent>
            </v:textbox>
          </v:shape>
        </w:pict>
      </w:r>
      <w:r>
        <w:rPr>
          <w:rFonts w:ascii="Arial" w:hAnsi="Arial" w:cs="Arial"/>
          <w:b/>
          <w:noProof/>
          <w:sz w:val="26"/>
          <w:szCs w:val="26"/>
        </w:rPr>
        <w:pict>
          <v:shape id="AutoShape 304" o:spid="_x0000_s1127" type="#_x0000_t13" style="position:absolute;left:0;text-align:left;margin-left:443.3pt;margin-top:516.3pt;width:146.2pt;height:24.35pt;z-index:251663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"/>
        </w:pict>
      </w:r>
      <w:r w:rsidR="00695027"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5744210" cy="8745220"/>
            <wp:effectExtent l="19050" t="0" r="889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grayscl/>
                    </a:blip>
                    <a:srcRect b="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210" cy="8745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457A">
        <w:rPr>
          <w:rFonts w:ascii="Arial" w:hAnsi="Arial" w:cs="Arial"/>
          <w:b/>
          <w:sz w:val="26"/>
          <w:szCs w:val="26"/>
        </w:rPr>
        <w:t xml:space="preserve">   </w:t>
      </w:r>
      <w:r w:rsidR="006516D8">
        <w:rPr>
          <w:rFonts w:ascii="Arial" w:hAnsi="Arial" w:cs="Arial"/>
          <w:b/>
          <w:sz w:val="26"/>
          <w:szCs w:val="26"/>
        </w:rPr>
        <w:t xml:space="preserve">                       </w:t>
      </w:r>
      <w:r w:rsidR="0084457A">
        <w:rPr>
          <w:rFonts w:ascii="Arial" w:hAnsi="Arial" w:cs="Arial"/>
          <w:b/>
          <w:sz w:val="26"/>
          <w:szCs w:val="26"/>
        </w:rPr>
        <w:t xml:space="preserve">     </w:t>
      </w:r>
      <w:r w:rsidR="00695027"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6764020" cy="7221220"/>
            <wp:effectExtent l="1905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grayscl/>
                    </a:blip>
                    <a:srcRect l="52992" t="63431" r="2908" b="6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4020" cy="722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1AF" w:rsidRDefault="001151AF" w:rsidP="0084457A">
      <w:pPr>
        <w:tabs>
          <w:tab w:val="left" w:pos="567"/>
        </w:tabs>
        <w:jc w:val="center"/>
        <w:rPr>
          <w:rFonts w:ascii="Arial" w:hAnsi="Arial" w:cs="Arial"/>
          <w:b/>
          <w:sz w:val="26"/>
          <w:szCs w:val="26"/>
        </w:rPr>
      </w:pPr>
    </w:p>
    <w:p w:rsidR="001151AF" w:rsidRDefault="001151AF" w:rsidP="00EF1BC8">
      <w:pPr>
        <w:ind w:left="709" w:firstLine="709"/>
        <w:rPr>
          <w:rFonts w:ascii="Arial" w:hAnsi="Arial" w:cs="Arial"/>
        </w:rPr>
      </w:pPr>
      <w:r>
        <w:rPr>
          <w:rFonts w:ascii="Arial" w:hAnsi="Arial" w:cs="Arial"/>
        </w:rPr>
        <w:t>Source: guide du dessinateur industriel</w:t>
      </w:r>
    </w:p>
    <w:p w:rsidR="001151AF" w:rsidRDefault="001151AF" w:rsidP="0084457A">
      <w:pPr>
        <w:tabs>
          <w:tab w:val="left" w:pos="567"/>
        </w:tabs>
        <w:jc w:val="center"/>
        <w:rPr>
          <w:rFonts w:ascii="Arial" w:hAnsi="Arial" w:cs="Arial"/>
          <w:b/>
          <w:sz w:val="26"/>
          <w:szCs w:val="26"/>
        </w:rPr>
        <w:sectPr w:rsidR="001151AF" w:rsidSect="00C3198B">
          <w:pgSz w:w="23814" w:h="16840" w:orient="landscape" w:code="8"/>
          <w:pgMar w:top="851" w:right="567" w:bottom="851" w:left="284" w:header="680" w:footer="680" w:gutter="0"/>
          <w:cols w:space="285"/>
          <w:docGrid w:linePitch="360"/>
        </w:sectPr>
      </w:pPr>
    </w:p>
    <w:p w:rsidR="004E6085" w:rsidRDefault="004E6085" w:rsidP="004E6085">
      <w:pPr>
        <w:rPr>
          <w:u w:val="single"/>
        </w:rPr>
      </w:pPr>
    </w:p>
    <w:p w:rsidR="004E6085" w:rsidRDefault="00695027" w:rsidP="004E6085">
      <w:pPr>
        <w:jc w:val="center"/>
      </w:pPr>
      <w:r>
        <w:rPr>
          <w:noProof/>
        </w:rPr>
        <w:drawing>
          <wp:inline distT="0" distB="0" distL="0" distR="0">
            <wp:extent cx="5123180" cy="8182610"/>
            <wp:effectExtent l="19050" t="0" r="1270" b="0"/>
            <wp:docPr id="25" name="Image 25" descr="Img0004 b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0004 bis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grayscl/>
                    </a:blip>
                    <a:srcRect l="12540" t="3307" r="16910" b="17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180" cy="8182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FED" w:rsidRPr="00FF6156" w:rsidRDefault="002C7FED" w:rsidP="002C7FED">
      <w:pPr>
        <w:rPr>
          <w:rFonts w:ascii="Arial" w:hAnsi="Arial" w:cs="Arial"/>
        </w:rPr>
      </w:pPr>
    </w:p>
    <w:p w:rsidR="001151AF" w:rsidRDefault="001151AF" w:rsidP="00EF1BC8">
      <w:pPr>
        <w:ind w:left="709" w:firstLine="709"/>
        <w:rPr>
          <w:rFonts w:ascii="Arial" w:hAnsi="Arial" w:cs="Arial"/>
        </w:rPr>
      </w:pPr>
      <w:r>
        <w:rPr>
          <w:rFonts w:ascii="Arial" w:hAnsi="Arial" w:cs="Arial"/>
        </w:rPr>
        <w:t>Source : guide des sciences et techniques industrielles</w:t>
      </w:r>
    </w:p>
    <w:p w:rsidR="002C7FED" w:rsidRPr="00FF6156" w:rsidRDefault="002C7FED" w:rsidP="002C7FED">
      <w:pPr>
        <w:rPr>
          <w:rFonts w:ascii="Arial" w:hAnsi="Arial" w:cs="Arial"/>
        </w:rPr>
      </w:pPr>
    </w:p>
    <w:p w:rsidR="002C7FED" w:rsidRPr="00FF6156" w:rsidRDefault="002C7FED" w:rsidP="002C7FED">
      <w:pPr>
        <w:rPr>
          <w:rFonts w:ascii="Arial" w:hAnsi="Arial" w:cs="Arial"/>
        </w:rPr>
      </w:pPr>
    </w:p>
    <w:p w:rsidR="002C7FED" w:rsidRPr="00FF6156" w:rsidRDefault="002C7FED" w:rsidP="002C7FED">
      <w:pPr>
        <w:rPr>
          <w:rFonts w:ascii="Arial" w:hAnsi="Arial" w:cs="Arial"/>
        </w:rPr>
      </w:pPr>
    </w:p>
    <w:p w:rsidR="002C7FED" w:rsidRPr="00FF6156" w:rsidRDefault="002C7FED" w:rsidP="002C7FED">
      <w:pPr>
        <w:rPr>
          <w:rFonts w:ascii="Arial" w:hAnsi="Arial" w:cs="Arial"/>
        </w:rPr>
      </w:pPr>
    </w:p>
    <w:p w:rsidR="002C7FED" w:rsidRPr="00FF6156" w:rsidRDefault="002C7FED" w:rsidP="002C7FED">
      <w:pPr>
        <w:rPr>
          <w:rFonts w:ascii="Arial" w:hAnsi="Arial" w:cs="Arial"/>
        </w:rPr>
      </w:pPr>
    </w:p>
    <w:p w:rsidR="002C7FED" w:rsidRPr="00FF6156" w:rsidRDefault="00EF33A1" w:rsidP="002C7FED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>
            <wp:extent cx="6480175" cy="6181187"/>
            <wp:effectExtent l="19050" t="0" r="0" b="0"/>
            <wp:docPr id="13" name="Image 1" descr="Img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005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5661" t="677" r="4654" b="7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181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FED" w:rsidRDefault="002C7FED" w:rsidP="002C7FED">
      <w:pPr>
        <w:rPr>
          <w:rFonts w:ascii="Arial" w:hAnsi="Arial" w:cs="Arial"/>
          <w:b/>
          <w:color w:val="333399"/>
          <w:sz w:val="28"/>
          <w:szCs w:val="28"/>
        </w:rPr>
      </w:pPr>
      <w:r>
        <w:rPr>
          <w:rFonts w:ascii="Arial" w:hAnsi="Arial" w:cs="Arial"/>
          <w:b/>
          <w:color w:val="333399"/>
          <w:sz w:val="28"/>
          <w:szCs w:val="28"/>
        </w:rPr>
        <w:sym w:font="Symbol" w:char="F0B7"/>
      </w:r>
      <w:r>
        <w:rPr>
          <w:rFonts w:ascii="Arial" w:hAnsi="Arial" w:cs="Arial"/>
          <w:b/>
          <w:color w:val="333399"/>
          <w:sz w:val="28"/>
          <w:szCs w:val="28"/>
        </w:rPr>
        <w:t xml:space="preserve"> Formulaire</w:t>
      </w:r>
      <w:r w:rsidR="004E6085">
        <w:rPr>
          <w:rFonts w:ascii="Arial" w:hAnsi="Arial" w:cs="Arial"/>
          <w:b/>
          <w:color w:val="333399"/>
          <w:sz w:val="28"/>
          <w:szCs w:val="28"/>
        </w:rPr>
        <w:t xml:space="preserve"> RDM Cisaillement</w:t>
      </w:r>
    </w:p>
    <w:p w:rsidR="002C7FED" w:rsidRPr="002C7FED" w:rsidRDefault="00B91A5C" w:rsidP="002C7FED">
      <w:pPr>
        <w:autoSpaceDE w:val="0"/>
        <w:autoSpaceDN w:val="0"/>
        <w:adjustRightInd w:val="0"/>
        <w:rPr>
          <w:i/>
          <w:iCs/>
          <w:sz w:val="28"/>
          <w:szCs w:val="28"/>
        </w:rPr>
      </w:pPr>
      <w:r>
        <w:rPr>
          <w:i/>
          <w:iCs/>
          <w:noProof/>
          <w:sz w:val="28"/>
          <w:szCs w:val="28"/>
          <w:u w:val="single"/>
        </w:rPr>
        <w:pict>
          <v:shape id="Text Box 144" o:spid="_x0000_s1117" type="#_x0000_t202" style="position:absolute;margin-left:48pt;margin-top:1.95pt;width:30pt;height:36pt;z-index:251651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" stroked="f">
            <v:textbox>
              <w:txbxContent>
                <w:p w:rsidR="00DE0556" w:rsidRPr="009A066D" w:rsidRDefault="00DE0556" w:rsidP="002C7FED">
                  <w:pPr>
                    <w:autoSpaceDE w:val="0"/>
                    <w:autoSpaceDN w:val="0"/>
                    <w:adjustRightInd w:val="0"/>
                    <w:rPr>
                      <w:iCs/>
                      <w:sz w:val="28"/>
                      <w:szCs w:val="28"/>
                    </w:rPr>
                  </w:pPr>
                  <w:r w:rsidRPr="009A066D">
                    <w:rPr>
                      <w:iCs/>
                      <w:sz w:val="28"/>
                      <w:szCs w:val="28"/>
                      <w:u w:val="single"/>
                    </w:rPr>
                    <w:t>T</w:t>
                  </w:r>
                  <w:r w:rsidRPr="009A066D">
                    <w:rPr>
                      <w:iCs/>
                      <w:sz w:val="28"/>
                      <w:szCs w:val="28"/>
                    </w:rPr>
                    <w:t xml:space="preserve">                S</w:t>
                  </w:r>
                </w:p>
                <w:p w:rsidR="00DE0556" w:rsidRDefault="00DE0556" w:rsidP="002C7FED"/>
              </w:txbxContent>
            </v:textbox>
          </v:shape>
        </w:pict>
      </w:r>
      <w:r w:rsidR="002C7FED" w:rsidRPr="009A066D">
        <w:rPr>
          <w:rFonts w:ascii="Symbol" w:hAnsi="Symbol"/>
          <w:sz w:val="48"/>
          <w:szCs w:val="48"/>
        </w:rPr>
        <w:t></w:t>
      </w:r>
      <w:r w:rsidR="002C7FED" w:rsidRPr="002C7FED">
        <w:rPr>
          <w:i/>
          <w:iCs/>
          <w:sz w:val="28"/>
          <w:szCs w:val="28"/>
        </w:rPr>
        <w:t xml:space="preserve">moy = </w:t>
      </w:r>
    </w:p>
    <w:p w:rsidR="002C7FED" w:rsidRPr="002C7FED" w:rsidRDefault="00B91A5C" w:rsidP="002C7FED">
      <w:pPr>
        <w:autoSpaceDE w:val="0"/>
        <w:autoSpaceDN w:val="0"/>
        <w:adjustRightInd w:val="0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Text Box 145" o:spid="_x0000_s1118" type="#_x0000_t202" style="position:absolute;margin-left:42pt;margin-top:8.55pt;width:42pt;height:36pt;z-index:251652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" filled="f" stroked="f">
            <v:textbox>
              <w:txbxContent>
                <w:p w:rsidR="00DE0556" w:rsidRPr="009A066D" w:rsidRDefault="00DE0556" w:rsidP="002C7FED">
                  <w:pPr>
                    <w:autoSpaceDE w:val="0"/>
                    <w:autoSpaceDN w:val="0"/>
                    <w:adjustRightInd w:val="0"/>
                    <w:jc w:val="center"/>
                    <w:rPr>
                      <w:iCs/>
                      <w:sz w:val="28"/>
                      <w:szCs w:val="28"/>
                    </w:rPr>
                  </w:pPr>
                  <w:r w:rsidRPr="009A066D">
                    <w:rPr>
                      <w:iCs/>
                      <w:sz w:val="28"/>
                      <w:szCs w:val="28"/>
                      <w:u w:val="single"/>
                    </w:rPr>
                    <w:t>Reg</w:t>
                  </w:r>
                  <w:r w:rsidRPr="009A066D">
                    <w:rPr>
                      <w:iCs/>
                      <w:sz w:val="28"/>
                      <w:szCs w:val="28"/>
                    </w:rPr>
                    <w:t xml:space="preserve">                k</w:t>
                  </w:r>
                </w:p>
                <w:p w:rsidR="00DE0556" w:rsidRDefault="00DE0556" w:rsidP="002C7FED"/>
              </w:txbxContent>
            </v:textbox>
          </v:shape>
        </w:pict>
      </w:r>
    </w:p>
    <w:p w:rsidR="002C7FED" w:rsidRPr="002C7FED" w:rsidRDefault="002C7FED" w:rsidP="002C7FED">
      <w:pPr>
        <w:autoSpaceDE w:val="0"/>
        <w:autoSpaceDN w:val="0"/>
        <w:adjustRightInd w:val="0"/>
        <w:rPr>
          <w:sz w:val="28"/>
          <w:szCs w:val="28"/>
        </w:rPr>
      </w:pPr>
      <w:r w:rsidRPr="002C7FED">
        <w:rPr>
          <w:sz w:val="28"/>
          <w:szCs w:val="28"/>
        </w:rPr>
        <w:t xml:space="preserve">Rpg   =  </w:t>
      </w:r>
    </w:p>
    <w:p w:rsidR="002C7FED" w:rsidRPr="005A4E65" w:rsidRDefault="002C7FED" w:rsidP="002C7FED">
      <w:pPr>
        <w:autoSpaceDE w:val="0"/>
        <w:autoSpaceDN w:val="0"/>
        <w:adjustRightInd w:val="0"/>
        <w:rPr>
          <w:sz w:val="28"/>
          <w:szCs w:val="28"/>
        </w:rPr>
      </w:pPr>
      <w:r w:rsidRPr="005A4E65">
        <w:rPr>
          <w:sz w:val="28"/>
          <w:szCs w:val="28"/>
        </w:rPr>
        <w:br/>
      </w:r>
      <w:r w:rsidRPr="005A4E65">
        <w:rPr>
          <w:rFonts w:ascii="Symbol" w:hAnsi="Symbol"/>
          <w:sz w:val="28"/>
          <w:szCs w:val="28"/>
        </w:rPr>
        <w:t></w:t>
      </w:r>
      <w:r w:rsidRPr="005A4E65">
        <w:rPr>
          <w:i/>
          <w:iCs/>
          <w:sz w:val="28"/>
          <w:szCs w:val="28"/>
        </w:rPr>
        <w:t>moy   &lt; ou =</w:t>
      </w:r>
      <w:r w:rsidRPr="005A4E65">
        <w:rPr>
          <w:sz w:val="28"/>
          <w:szCs w:val="28"/>
        </w:rPr>
        <w:t xml:space="preserve"> Rpg</w:t>
      </w:r>
    </w:p>
    <w:p w:rsidR="002C7FED" w:rsidRPr="005A4E65" w:rsidRDefault="002C7FED" w:rsidP="002C7FED">
      <w:pPr>
        <w:rPr>
          <w:i/>
          <w:iCs/>
          <w:sz w:val="28"/>
          <w:szCs w:val="28"/>
        </w:rPr>
      </w:pPr>
      <w:r w:rsidRPr="005A4E65">
        <w:rPr>
          <w:rFonts w:ascii="Symbol" w:hAnsi="Symbol"/>
          <w:sz w:val="28"/>
          <w:szCs w:val="28"/>
        </w:rPr>
        <w:br/>
      </w:r>
      <w:r w:rsidRPr="005A4E65">
        <w:rPr>
          <w:rFonts w:ascii="Symbol" w:hAnsi="Symbol"/>
          <w:sz w:val="28"/>
          <w:szCs w:val="28"/>
        </w:rPr>
        <w:t></w:t>
      </w:r>
      <w:r w:rsidR="007E70EE">
        <w:rPr>
          <w:sz w:val="28"/>
          <w:szCs w:val="28"/>
        </w:rPr>
        <w:t xml:space="preserve">moy   </w:t>
      </w:r>
      <w:r w:rsidR="007E70EE">
        <w:rPr>
          <w:sz w:val="28"/>
          <w:szCs w:val="28"/>
        </w:rPr>
        <w:tab/>
        <w:t>C</w:t>
      </w:r>
      <w:r w:rsidRPr="005A4E65">
        <w:rPr>
          <w:sz w:val="28"/>
          <w:szCs w:val="28"/>
        </w:rPr>
        <w:t>ontrainte de cisaillement</w:t>
      </w:r>
      <w:r w:rsidR="00B84B9E">
        <w:rPr>
          <w:sz w:val="28"/>
          <w:szCs w:val="28"/>
        </w:rPr>
        <w:t xml:space="preserve">                             N.</w:t>
      </w:r>
      <w:r w:rsidR="004E6085">
        <w:rPr>
          <w:sz w:val="28"/>
          <w:szCs w:val="28"/>
        </w:rPr>
        <w:t>mm</w:t>
      </w:r>
      <w:r w:rsidR="00B84B9E">
        <w:rPr>
          <w:sz w:val="28"/>
          <w:szCs w:val="28"/>
          <w:vertAlign w:val="superscript"/>
        </w:rPr>
        <w:t>-2</w:t>
      </w:r>
    </w:p>
    <w:p w:rsidR="002C7FED" w:rsidRPr="005A4E65" w:rsidRDefault="007E70EE" w:rsidP="002C7FED">
      <w:pPr>
        <w:rPr>
          <w:sz w:val="28"/>
          <w:szCs w:val="28"/>
        </w:rPr>
      </w:pPr>
      <w:r>
        <w:rPr>
          <w:sz w:val="28"/>
          <w:szCs w:val="28"/>
        </w:rPr>
        <w:t>Rpg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Ré</w:t>
      </w:r>
      <w:r w:rsidR="002C7FED" w:rsidRPr="005A4E65">
        <w:rPr>
          <w:sz w:val="28"/>
          <w:szCs w:val="28"/>
        </w:rPr>
        <w:t>si</w:t>
      </w:r>
      <w:r w:rsidR="004E6085">
        <w:rPr>
          <w:sz w:val="28"/>
          <w:szCs w:val="28"/>
        </w:rPr>
        <w:t xml:space="preserve">stance pratique au cisaillement              </w:t>
      </w:r>
      <w:r w:rsidR="00B84B9E">
        <w:rPr>
          <w:sz w:val="28"/>
          <w:szCs w:val="28"/>
        </w:rPr>
        <w:t>N.mm</w:t>
      </w:r>
      <w:r w:rsidR="00B84B9E">
        <w:rPr>
          <w:sz w:val="28"/>
          <w:szCs w:val="28"/>
          <w:vertAlign w:val="superscript"/>
        </w:rPr>
        <w:t>-2</w:t>
      </w:r>
    </w:p>
    <w:p w:rsidR="004E6085" w:rsidRDefault="00635D6E" w:rsidP="002C7FED">
      <w:pPr>
        <w:rPr>
          <w:sz w:val="28"/>
          <w:szCs w:val="28"/>
        </w:rPr>
      </w:pPr>
      <w:r>
        <w:rPr>
          <w:sz w:val="28"/>
          <w:szCs w:val="28"/>
        </w:rPr>
        <w:t>Reg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B05694">
        <w:rPr>
          <w:sz w:val="28"/>
          <w:szCs w:val="28"/>
        </w:rPr>
        <w:t xml:space="preserve">Résistance élastique </w:t>
      </w:r>
      <w:r w:rsidR="00B05694" w:rsidRPr="005A4E65">
        <w:rPr>
          <w:sz w:val="28"/>
          <w:szCs w:val="28"/>
        </w:rPr>
        <w:t>au</w:t>
      </w:r>
      <w:r w:rsidR="002C7FED" w:rsidRPr="005A4E65">
        <w:rPr>
          <w:sz w:val="28"/>
          <w:szCs w:val="28"/>
        </w:rPr>
        <w:t xml:space="preserve"> cisaillement</w:t>
      </w:r>
      <w:r w:rsidR="004E6085">
        <w:rPr>
          <w:sz w:val="28"/>
          <w:szCs w:val="28"/>
        </w:rPr>
        <w:t xml:space="preserve">          </w:t>
      </w:r>
      <w:r w:rsidR="00036B8C">
        <w:rPr>
          <w:sz w:val="28"/>
          <w:szCs w:val="28"/>
        </w:rPr>
        <w:t xml:space="preserve">  </w:t>
      </w:r>
      <w:r w:rsidR="00B05694">
        <w:rPr>
          <w:sz w:val="28"/>
          <w:szCs w:val="28"/>
        </w:rPr>
        <w:t xml:space="preserve"> </w:t>
      </w:r>
      <w:r w:rsidR="00B84B9E">
        <w:rPr>
          <w:sz w:val="28"/>
          <w:szCs w:val="28"/>
        </w:rPr>
        <w:t>N.mm</w:t>
      </w:r>
      <w:r w:rsidR="00B84B9E">
        <w:rPr>
          <w:sz w:val="28"/>
          <w:szCs w:val="28"/>
          <w:vertAlign w:val="superscript"/>
        </w:rPr>
        <w:t>-2</w:t>
      </w:r>
    </w:p>
    <w:p w:rsidR="002C7FED" w:rsidRPr="005A4E65" w:rsidRDefault="002C7FED" w:rsidP="002C7FED">
      <w:pPr>
        <w:rPr>
          <w:sz w:val="28"/>
          <w:szCs w:val="28"/>
        </w:rPr>
      </w:pPr>
      <w:r w:rsidRPr="005A4E65">
        <w:rPr>
          <w:sz w:val="28"/>
          <w:szCs w:val="28"/>
        </w:rPr>
        <w:t xml:space="preserve">k </w:t>
      </w:r>
      <w:r w:rsidRPr="005A4E65">
        <w:rPr>
          <w:sz w:val="28"/>
          <w:szCs w:val="28"/>
        </w:rPr>
        <w:tab/>
      </w:r>
      <w:r w:rsidRPr="005A4E65">
        <w:rPr>
          <w:sz w:val="28"/>
          <w:szCs w:val="28"/>
        </w:rPr>
        <w:tab/>
      </w:r>
      <w:r w:rsidR="007E70EE">
        <w:rPr>
          <w:sz w:val="28"/>
          <w:szCs w:val="28"/>
        </w:rPr>
        <w:t>C</w:t>
      </w:r>
      <w:r w:rsidRPr="005A4E65">
        <w:rPr>
          <w:sz w:val="28"/>
          <w:szCs w:val="28"/>
        </w:rPr>
        <w:t>oefficient de sécurité</w:t>
      </w:r>
    </w:p>
    <w:p w:rsidR="002C7FED" w:rsidRPr="005A4E65" w:rsidRDefault="002C7FED" w:rsidP="002C7FED">
      <w:pPr>
        <w:rPr>
          <w:sz w:val="28"/>
          <w:szCs w:val="28"/>
        </w:rPr>
      </w:pPr>
      <w:r w:rsidRPr="005A4E65">
        <w:rPr>
          <w:sz w:val="28"/>
          <w:szCs w:val="28"/>
        </w:rPr>
        <w:t xml:space="preserve">T </w:t>
      </w:r>
      <w:r w:rsidRPr="005A4E65">
        <w:rPr>
          <w:sz w:val="28"/>
          <w:szCs w:val="28"/>
        </w:rPr>
        <w:tab/>
      </w:r>
      <w:r w:rsidRPr="005A4E65">
        <w:rPr>
          <w:sz w:val="28"/>
          <w:szCs w:val="28"/>
        </w:rPr>
        <w:tab/>
        <w:t>Effort tranchant</w:t>
      </w:r>
      <w:r w:rsidR="004E6085">
        <w:rPr>
          <w:sz w:val="28"/>
          <w:szCs w:val="28"/>
        </w:rPr>
        <w:t xml:space="preserve">                  </w:t>
      </w:r>
      <w:r w:rsidR="007E70EE">
        <w:rPr>
          <w:sz w:val="28"/>
          <w:szCs w:val="28"/>
        </w:rPr>
        <w:t xml:space="preserve">  </w:t>
      </w:r>
      <w:r w:rsidR="004E6085">
        <w:rPr>
          <w:sz w:val="28"/>
          <w:szCs w:val="28"/>
        </w:rPr>
        <w:t xml:space="preserve">                           N</w:t>
      </w:r>
    </w:p>
    <w:p w:rsidR="002C7FED" w:rsidRDefault="002C7FED" w:rsidP="002C7FED">
      <w:pPr>
        <w:rPr>
          <w:sz w:val="28"/>
          <w:szCs w:val="28"/>
        </w:rPr>
      </w:pPr>
      <w:r w:rsidRPr="005A4E65">
        <w:rPr>
          <w:sz w:val="28"/>
          <w:szCs w:val="28"/>
        </w:rPr>
        <w:t>S</w:t>
      </w:r>
      <w:r w:rsidRPr="005A4E65">
        <w:rPr>
          <w:sz w:val="28"/>
          <w:szCs w:val="28"/>
        </w:rPr>
        <w:tab/>
      </w:r>
      <w:r w:rsidRPr="005A4E65">
        <w:rPr>
          <w:sz w:val="28"/>
          <w:szCs w:val="28"/>
        </w:rPr>
        <w:tab/>
        <w:t>Surface cisaillé</w:t>
      </w:r>
      <w:r w:rsidR="007E70EE">
        <w:rPr>
          <w:sz w:val="28"/>
          <w:szCs w:val="28"/>
        </w:rPr>
        <w:t>e</w:t>
      </w:r>
      <w:r w:rsidR="004E6085">
        <w:rPr>
          <w:sz w:val="28"/>
          <w:szCs w:val="28"/>
        </w:rPr>
        <w:t xml:space="preserve">                                              mm</w:t>
      </w:r>
      <w:r w:rsidR="004E6085" w:rsidRPr="004E6085">
        <w:rPr>
          <w:sz w:val="28"/>
          <w:szCs w:val="28"/>
          <w:vertAlign w:val="superscript"/>
        </w:rPr>
        <w:t>2</w:t>
      </w:r>
    </w:p>
    <w:p w:rsidR="003F7C1E" w:rsidRDefault="003F7C1E" w:rsidP="002C7FED">
      <w:pPr>
        <w:rPr>
          <w:sz w:val="28"/>
          <w:szCs w:val="28"/>
        </w:rPr>
      </w:pPr>
    </w:p>
    <w:p w:rsidR="00B642EF" w:rsidRDefault="000A1EE9" w:rsidP="00B642EF">
      <w:pPr>
        <w:ind w:left="720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b/>
          <w:sz w:val="26"/>
          <w:szCs w:val="26"/>
        </w:rPr>
        <w:br w:type="page"/>
      </w:r>
      <w:r w:rsidR="00B642EF">
        <w:rPr>
          <w:rFonts w:ascii="Arial" w:hAnsi="Arial" w:cs="Arial"/>
          <w:b/>
          <w:sz w:val="26"/>
          <w:szCs w:val="26"/>
        </w:rPr>
        <w:lastRenderedPageBreak/>
        <w:t xml:space="preserve">2) </w:t>
      </w:r>
      <w:r w:rsidR="00B642EF">
        <w:rPr>
          <w:rFonts w:ascii="Arial" w:hAnsi="Arial" w:cs="Arial"/>
          <w:sz w:val="26"/>
          <w:szCs w:val="26"/>
        </w:rPr>
        <w:t>Extrait (SRM)</w:t>
      </w:r>
    </w:p>
    <w:p w:rsidR="00B642EF" w:rsidRDefault="00B642EF" w:rsidP="00B642EF">
      <w:pPr>
        <w:ind w:left="720"/>
        <w:rPr>
          <w:rFonts w:ascii="Arial" w:hAnsi="Arial" w:cs="Arial"/>
          <w:sz w:val="26"/>
          <w:szCs w:val="26"/>
        </w:rPr>
      </w:pPr>
    </w:p>
    <w:p w:rsidR="00B642EF" w:rsidRDefault="00B642EF" w:rsidP="00B642EF">
      <w:pPr>
        <w:ind w:left="114"/>
        <w:jc w:val="center"/>
        <w:rPr>
          <w:rFonts w:ascii="Arial" w:hAnsi="Arial" w:cs="Arial"/>
          <w:b/>
          <w:sz w:val="26"/>
          <w:szCs w:val="26"/>
        </w:rPr>
      </w:pPr>
    </w:p>
    <w:p w:rsidR="00B642EF" w:rsidRDefault="00B642EF" w:rsidP="00B642EF">
      <w:pPr>
        <w:ind w:left="114"/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5861685" cy="8159115"/>
            <wp:effectExtent l="19050" t="0" r="5715" b="0"/>
            <wp:docPr id="9505" name="Image 27" descr="Pages ata 53 A340 metal_Page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ages ata 53 A340 metal_Page_0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2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685" cy="8159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2EF" w:rsidRDefault="00B642EF" w:rsidP="00B642EF">
      <w:pPr>
        <w:ind w:left="114"/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6389370" cy="8862695"/>
            <wp:effectExtent l="19050" t="0" r="0" b="0"/>
            <wp:docPr id="9507" name="Image 28" descr="Pages%20ata%2053%20A340%20metal_Page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ages%20ata%2053%20A340%20metal_Page_0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t="2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370" cy="8862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2EF" w:rsidRDefault="00B642EF" w:rsidP="00B642EF">
      <w:pPr>
        <w:ind w:left="114"/>
        <w:jc w:val="center"/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sz w:val="26"/>
          <w:szCs w:val="26"/>
        </w:rPr>
        <w:br w:type="page"/>
      </w:r>
    </w:p>
    <w:p w:rsidR="00B642EF" w:rsidRDefault="00B642EF" w:rsidP="00B642EF">
      <w:pPr>
        <w:rPr>
          <w:rFonts w:ascii="Arial" w:hAnsi="Arial" w:cs="Arial"/>
          <w:b/>
          <w:sz w:val="26"/>
          <w:szCs w:val="26"/>
        </w:rPr>
      </w:pPr>
      <w:r>
        <w:rPr>
          <w:rFonts w:ascii="Arial" w:hAnsi="Arial" w:cs="Arial"/>
          <w:b/>
          <w:noProof/>
          <w:sz w:val="26"/>
          <w:szCs w:val="26"/>
        </w:rPr>
        <w:lastRenderedPageBreak/>
        <w:drawing>
          <wp:inline distT="0" distB="0" distL="0" distR="0">
            <wp:extent cx="6400800" cy="8909685"/>
            <wp:effectExtent l="19050" t="0" r="0" b="0"/>
            <wp:docPr id="9508" name="Image 29" descr="Pages%20ata%2053%20A340%20metal_Page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ages%20ata%2053%20A340%20metal_Page_10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t="2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909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sz w:val="26"/>
          <w:szCs w:val="26"/>
        </w:rPr>
        <w:drawing>
          <wp:inline distT="0" distB="0" distL="0" distR="0">
            <wp:extent cx="6400800" cy="8886190"/>
            <wp:effectExtent l="19050" t="0" r="0" b="0"/>
            <wp:docPr id="9509" name="Image 30" descr="Pages%20ata%2053%20A340%20metal_Page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ages%20ata%2053%20A340%20metal_Page_1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t="2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886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22B" w:rsidRDefault="0048322B">
      <w:pPr>
        <w:rPr>
          <w:rFonts w:ascii="Arial" w:hAnsi="Arial" w:cs="Arial"/>
          <w:b/>
          <w:sz w:val="26"/>
          <w:szCs w:val="26"/>
        </w:rPr>
      </w:pPr>
    </w:p>
    <w:p w:rsidR="0048322B" w:rsidRDefault="0048322B">
      <w:pPr>
        <w:rPr>
          <w:rFonts w:ascii="Arial" w:hAnsi="Arial" w:cs="Arial"/>
          <w:b/>
          <w:sz w:val="26"/>
          <w:szCs w:val="26"/>
        </w:rPr>
      </w:pPr>
    </w:p>
    <w:p w:rsidR="0048322B" w:rsidRDefault="00703127" w:rsidP="00B642EF">
      <w:pPr>
        <w:rPr>
          <w:rFonts w:ascii="Arial" w:hAnsi="Arial" w:cs="Arial"/>
          <w:b/>
          <w:sz w:val="26"/>
          <w:szCs w:val="26"/>
        </w:rPr>
      </w:pPr>
      <w:r w:rsidRPr="00703127">
        <w:rPr>
          <w:rFonts w:ascii="Arial" w:hAnsi="Arial" w:cs="Arial"/>
          <w:b/>
          <w:noProof/>
          <w:sz w:val="26"/>
          <w:szCs w:val="26"/>
        </w:rPr>
        <w:lastRenderedPageBreak/>
        <w:drawing>
          <wp:inline distT="0" distB="0" distL="0" distR="0">
            <wp:extent cx="6480175" cy="8730455"/>
            <wp:effectExtent l="19050" t="0" r="0" b="0"/>
            <wp:docPr id="9643" name="Image 7" descr="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42"/>
                    <a:srcRect l="13152" t="11502" r="1473" b="714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73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42EF" w:rsidRDefault="00B642EF" w:rsidP="00B642EF">
      <w:pPr>
        <w:jc w:val="center"/>
      </w:pPr>
      <w:r w:rsidRPr="00D2228B">
        <w:t xml:space="preserve"> </w:t>
      </w:r>
    </w:p>
    <w:p w:rsidR="0048322B" w:rsidRDefault="0048322B" w:rsidP="00B642EF">
      <w:pPr>
        <w:jc w:val="center"/>
        <w:sectPr w:rsidR="0048322B" w:rsidSect="00DA1B50">
          <w:pgSz w:w="23814" w:h="16840" w:orient="landscape" w:code="8"/>
          <w:pgMar w:top="851" w:right="851" w:bottom="851" w:left="1134" w:header="680" w:footer="680" w:gutter="0"/>
          <w:cols w:num="2" w:space="1419"/>
          <w:docGrid w:linePitch="360"/>
        </w:sectPr>
      </w:pPr>
    </w:p>
    <w:p w:rsidR="00B642EF" w:rsidRDefault="00B91A5C" w:rsidP="00B642EF">
      <w:pPr>
        <w:jc w:val="center"/>
        <w:rPr>
          <w:rFonts w:ascii="Arial" w:hAnsi="Arial" w:cs="Arial"/>
          <w:b/>
          <w:sz w:val="26"/>
          <w:szCs w:val="26"/>
        </w:rPr>
      </w:pPr>
      <w:r>
        <w:rPr>
          <w:noProof/>
        </w:rPr>
        <w:lastRenderedPageBreak/>
        <w:pict>
          <v:shape id="Text Box 374" o:spid="_x0000_s1119" type="#_x0000_t202" style="position:absolute;left:0;text-align:left;margin-left:974pt;margin-top:146.6pt;width:16.5pt;height:9pt;z-index:2517345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" strokecolor="white [3212]">
            <v:textbox>
              <w:txbxContent>
                <w:p w:rsidR="00DE195F" w:rsidRDefault="00DE195F"/>
              </w:txbxContent>
            </v:textbox>
          </v:shape>
        </w:pict>
      </w:r>
      <w:r w:rsidR="00B642EF">
        <w:rPr>
          <w:noProof/>
        </w:rPr>
        <w:drawing>
          <wp:inline distT="0" distB="0" distL="0" distR="0">
            <wp:extent cx="11823754" cy="8058150"/>
            <wp:effectExtent l="19050" t="0" r="6296" b="0"/>
            <wp:docPr id="9510" name="Image 9509" descr="C:\Users\SA211769\AppData\Local\Temp\SNAGHTML6b23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A211769\AppData\Local\Temp\SNAGHTML6b2337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" t="12179" r="2753" b="3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435" cy="806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2EF" w:rsidRDefault="00B642EF" w:rsidP="00B642EF">
      <w:pPr>
        <w:jc w:val="center"/>
        <w:rPr>
          <w:rFonts w:ascii="Arial" w:hAnsi="Arial" w:cs="Arial"/>
          <w:b/>
          <w:sz w:val="26"/>
          <w:szCs w:val="26"/>
        </w:rPr>
      </w:pPr>
    </w:p>
    <w:p w:rsidR="00B642EF" w:rsidRDefault="00B642EF" w:rsidP="00B642EF">
      <w:pPr>
        <w:jc w:val="center"/>
        <w:rPr>
          <w:rFonts w:ascii="Arial" w:hAnsi="Arial" w:cs="Arial"/>
          <w:b/>
          <w:sz w:val="26"/>
          <w:szCs w:val="26"/>
        </w:rPr>
        <w:sectPr w:rsidR="00B642EF" w:rsidSect="00737E5B">
          <w:type w:val="continuous"/>
          <w:pgSz w:w="23814" w:h="16840" w:orient="landscape" w:code="8"/>
          <w:pgMar w:top="851" w:right="851" w:bottom="851" w:left="1134" w:header="680" w:footer="680" w:gutter="0"/>
          <w:cols w:space="1419"/>
          <w:docGrid w:linePitch="360"/>
        </w:sectPr>
      </w:pPr>
    </w:p>
    <w:p w:rsidR="00B642EF" w:rsidRDefault="00B642EF" w:rsidP="00B642EF">
      <w:pPr>
        <w:rPr>
          <w:noProof/>
        </w:rPr>
      </w:pPr>
      <w:r>
        <w:rPr>
          <w:noProof/>
        </w:rPr>
        <w:br w:type="page"/>
      </w:r>
    </w:p>
    <w:p w:rsidR="00B642EF" w:rsidRDefault="00B642EF" w:rsidP="00B642EF">
      <w:pPr>
        <w:jc w:val="center"/>
        <w:rPr>
          <w:rFonts w:ascii="Arial" w:hAnsi="Arial" w:cs="Arial"/>
          <w:b/>
          <w:sz w:val="26"/>
          <w:szCs w:val="26"/>
        </w:rPr>
        <w:sectPr w:rsidR="00B642EF" w:rsidSect="00737E5B">
          <w:type w:val="continuous"/>
          <w:pgSz w:w="23814" w:h="16840" w:orient="landscape" w:code="8"/>
          <w:pgMar w:top="851" w:right="851" w:bottom="851" w:left="1134" w:header="680" w:footer="680" w:gutter="0"/>
          <w:cols w:num="2" w:space="1419"/>
          <w:docGrid w:linePitch="360"/>
        </w:sectPr>
      </w:pPr>
    </w:p>
    <w:p w:rsidR="00B642EF" w:rsidRPr="00B642EF" w:rsidRDefault="00B642EF" w:rsidP="00B642EF">
      <w:pPr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lastRenderedPageBreak/>
        <w:t>3) D</w:t>
      </w:r>
      <w:r w:rsidR="00036B8C">
        <w:rPr>
          <w:rFonts w:ascii="Arial" w:hAnsi="Arial" w:cs="Arial"/>
          <w:sz w:val="26"/>
          <w:szCs w:val="26"/>
        </w:rPr>
        <w:t>ocument de réparation</w:t>
      </w:r>
    </w:p>
    <w:p w:rsidR="00393F84" w:rsidRDefault="00393F84" w:rsidP="00EF1BC8">
      <w:pPr>
        <w:rPr>
          <w:rFonts w:ascii="Arial" w:hAnsi="Arial" w:cs="Arial"/>
          <w:b/>
          <w:sz w:val="26"/>
          <w:szCs w:val="26"/>
        </w:rPr>
        <w:sectPr w:rsidR="00393F84" w:rsidSect="00B642EF">
          <w:type w:val="continuous"/>
          <w:pgSz w:w="23814" w:h="16840" w:orient="landscape" w:code="8"/>
          <w:pgMar w:top="851" w:right="851" w:bottom="851" w:left="1134" w:header="680" w:footer="680" w:gutter="0"/>
          <w:cols w:num="2" w:space="1419"/>
          <w:docGrid w:linePitch="360"/>
        </w:sectPr>
      </w:pPr>
    </w:p>
    <w:p w:rsidR="00C11C86" w:rsidRDefault="00B91A5C" w:rsidP="00C11C86">
      <w:r>
        <w:rPr>
          <w:noProof/>
        </w:rPr>
        <w:pict>
          <v:shape id="Text Box 369" o:spid="_x0000_s1120" type="#_x0000_t202" style="position:absolute;margin-left:675.45pt;margin-top:632.6pt;width:96.35pt;height:23.35pt;z-index:251730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">
            <v:textbox>
              <w:txbxContent>
                <w:p w:rsidR="00241326" w:rsidRPr="003016D7" w:rsidRDefault="00241326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016D7">
                    <w:rPr>
                      <w:rFonts w:ascii="Arial" w:hAnsi="Arial" w:cs="Arial"/>
                      <w:sz w:val="24"/>
                      <w:szCs w:val="24"/>
                    </w:rPr>
                    <w:t>Bord du cade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370" o:spid="_x0000_s1121" type="#_x0000_t202" style="position:absolute;margin-left:659.7pt;margin-top:204.3pt;width:80.25pt;height:27.15pt;z-index:251731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">
            <v:textbox>
              <w:txbxContent>
                <w:p w:rsidR="00241326" w:rsidRPr="003016D7" w:rsidRDefault="00241326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3016D7">
                    <w:rPr>
                      <w:rFonts w:ascii="Arial" w:hAnsi="Arial" w:cs="Arial"/>
                      <w:sz w:val="24"/>
                      <w:szCs w:val="24"/>
                    </w:rPr>
                    <w:t>Cadre 37.2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368" o:spid="_x0000_s1126" type="#_x0000_t32" style="position:absolute;margin-left:654pt;margin-top:597.05pt;width:69.15pt;height:35.55pt;flip:x y;z-index:251729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">
            <v:stroke endarrow="block"/>
          </v:shape>
        </w:pict>
      </w:r>
      <w:r>
        <w:rPr>
          <w:noProof/>
        </w:rPr>
        <w:pict>
          <v:shape id="AutoShape 367" o:spid="_x0000_s1125" type="#_x0000_t32" style="position:absolute;margin-left:723.15pt;margin-top:580.8pt;width:26.2pt;height:51.8pt;flip:y;z-index:251728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">
            <v:stroke endarrow="block"/>
          </v:shape>
        </w:pict>
      </w:r>
      <w:r>
        <w:rPr>
          <w:noProof/>
        </w:rPr>
        <w:pict>
          <v:shape id="AutoShape 366" o:spid="_x0000_s1124" type="#_x0000_t32" style="position:absolute;margin-left:654pt;margin-top:239.9pt;width:0;height:357.15pt;z-index:251727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"/>
        </w:pict>
      </w:r>
      <w:r>
        <w:rPr>
          <w:noProof/>
        </w:rPr>
        <w:pict>
          <v:shape id="AutoShape 364" o:spid="_x0000_s1123" type="#_x0000_t32" style="position:absolute;margin-left:749.35pt;margin-top:236.45pt;width:0;height:357.15pt;z-index:2517263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"/>
        </w:pict>
      </w:r>
    </w:p>
    <w:p w:rsidR="00393F84" w:rsidRDefault="00036B8C" w:rsidP="00393F84">
      <w:pPr>
        <w:jc w:val="center"/>
        <w:rPr>
          <w:rFonts w:ascii="Arial" w:hAnsi="Arial" w:cs="Arial"/>
          <w:b/>
          <w:sz w:val="26"/>
          <w:szCs w:val="26"/>
        </w:rPr>
        <w:sectPr w:rsidR="00393F84" w:rsidSect="00393F84">
          <w:type w:val="continuous"/>
          <w:pgSz w:w="23814" w:h="16840" w:orient="landscape" w:code="8"/>
          <w:pgMar w:top="851" w:right="851" w:bottom="851" w:left="1134" w:header="680" w:footer="680" w:gutter="0"/>
          <w:cols w:space="1419"/>
          <w:docGrid w:linePitch="360"/>
        </w:sectPr>
      </w:pPr>
      <w:r>
        <w:rPr>
          <w:noProof/>
        </w:rPr>
        <w:drawing>
          <wp:anchor distT="0" distB="0" distL="114300" distR="114300" simplePos="0" relativeHeight="251725312" behindDoc="0" locked="0" layoutInCell="1" allowOverlap="1">
            <wp:simplePos x="0" y="0"/>
            <wp:positionH relativeFrom="column">
              <wp:posOffset>533652</wp:posOffset>
            </wp:positionH>
            <wp:positionV relativeFrom="paragraph">
              <wp:posOffset>85725</wp:posOffset>
            </wp:positionV>
            <wp:extent cx="3353542" cy="1698172"/>
            <wp:effectExtent l="19050" t="0" r="0" b="0"/>
            <wp:wrapNone/>
            <wp:docPr id="9513" name="Image 9510" descr="C:\Users\SA211769\AppData\Local\Temp\SNAGHTML899f4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211769\AppData\Local\Temp\SNAGHTML899f4c6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bright="-3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041" b="81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542" cy="169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91A5C">
        <w:rPr>
          <w:noProof/>
        </w:rPr>
        <w:pict>
          <v:shape id="Zone de texte 2" o:spid="_x0000_s1122" type="#_x0000_t202" style="position:absolute;left:0;text-align:left;margin-left:213.8pt;margin-top:292.25pt;width:145.45pt;height:18.7pt;z-index:251733504;visibility:visible;mso-height-percent:200;mso-position-horizontal-relative:text;mso-position-vertical-relative:text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" fillcolor="#f3ee12" stroked="f">
            <v:textbox style="mso-fit-shape-to-text:t">
              <w:txbxContent>
                <w:p w:rsidR="00C11C86" w:rsidRPr="00320CDF" w:rsidRDefault="00320CDF">
                  <w:pPr>
                    <w:rPr>
                      <w:rFonts w:ascii="Arial" w:hAnsi="Arial" w:cs="Arial"/>
                      <w:b/>
                      <w:color w:val="FF0000"/>
                    </w:rPr>
                  </w:pPr>
                  <w:r w:rsidRPr="00320CDF">
                    <w:rPr>
                      <w:rFonts w:ascii="Arial" w:hAnsi="Arial" w:cs="Arial"/>
                      <w:b/>
                      <w:color w:val="FF0000"/>
                    </w:rPr>
                    <w:t>EN 6114 V 3</w:t>
                  </w:r>
                  <w:r>
                    <w:rPr>
                      <w:rFonts w:ascii="Arial" w:hAnsi="Arial" w:cs="Arial"/>
                      <w:b/>
                      <w:color w:val="FF0000"/>
                    </w:rPr>
                    <w:t xml:space="preserve"> </w:t>
                  </w:r>
                  <w:r w:rsidRPr="00320CDF">
                    <w:rPr>
                      <w:rFonts w:ascii="Arial" w:hAnsi="Arial" w:cs="Arial"/>
                      <w:b/>
                      <w:color w:val="FF0000"/>
                    </w:rPr>
                    <w:t>-</w:t>
                  </w:r>
                  <w:r>
                    <w:rPr>
                      <w:rFonts w:ascii="Arial" w:hAnsi="Arial" w:cs="Arial"/>
                      <w:b/>
                      <w:color w:val="FF0000"/>
                    </w:rPr>
                    <w:t xml:space="preserve"> </w:t>
                  </w:r>
                  <w:r w:rsidRPr="00320CDF">
                    <w:rPr>
                      <w:rFonts w:ascii="Arial" w:hAnsi="Arial" w:cs="Arial"/>
                      <w:b/>
                      <w:color w:val="FF0000"/>
                    </w:rPr>
                    <w:t>4</w:t>
                  </w:r>
                </w:p>
              </w:txbxContent>
            </v:textbox>
          </v:shape>
        </w:pict>
      </w:r>
      <w:r w:rsidR="00B642EF">
        <w:rPr>
          <w:noProof/>
        </w:rPr>
        <w:drawing>
          <wp:inline distT="0" distB="0" distL="0" distR="0">
            <wp:extent cx="12438166" cy="8839570"/>
            <wp:effectExtent l="19050" t="0" r="1484" b="0"/>
            <wp:docPr id="9512" name="Image 9510" descr="C:\Users\SA211769\AppData\Local\Temp\SNAGHTML899f4c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A211769\AppData\Local\Temp\SNAGHTML899f4c6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2025" cy="884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EE9" w:rsidRPr="00DA1B50" w:rsidRDefault="000A1EE9" w:rsidP="00393F84">
      <w:pPr>
        <w:jc w:val="center"/>
        <w:rPr>
          <w:rFonts w:ascii="Arial" w:hAnsi="Arial" w:cs="Arial"/>
          <w:b/>
          <w:sz w:val="26"/>
          <w:szCs w:val="26"/>
        </w:rPr>
      </w:pPr>
    </w:p>
    <w:sectPr w:rsidR="000A1EE9" w:rsidRPr="00DA1B50" w:rsidSect="00B642EF">
      <w:type w:val="continuous"/>
      <w:pgSz w:w="23814" w:h="16840" w:orient="landscape" w:code="8"/>
      <w:pgMar w:top="851" w:right="851" w:bottom="851" w:left="1134" w:header="680" w:footer="680" w:gutter="0"/>
      <w:cols w:num="2" w:space="141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7372" w:rsidRDefault="00907372">
      <w:r>
        <w:separator/>
      </w:r>
    </w:p>
  </w:endnote>
  <w:endnote w:type="continuationSeparator" w:id="0">
    <w:p w:rsidR="00907372" w:rsidRDefault="009073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22866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5880"/>
      <w:gridCol w:w="7440"/>
      <w:gridCol w:w="2551"/>
      <w:gridCol w:w="1776"/>
      <w:gridCol w:w="1420"/>
      <w:gridCol w:w="1274"/>
      <w:gridCol w:w="1242"/>
      <w:gridCol w:w="1283"/>
    </w:tblGrid>
    <w:tr w:rsidR="00F41CE1" w:rsidRPr="00300F3A" w:rsidTr="00F41CE1">
      <w:trPr>
        <w:trHeight w:val="441"/>
        <w:jc w:val="center"/>
      </w:trPr>
      <w:tc>
        <w:tcPr>
          <w:tcW w:w="5880" w:type="dxa"/>
          <w:shd w:val="clear" w:color="auto" w:fill="auto"/>
          <w:vAlign w:val="center"/>
        </w:tcPr>
        <w:p w:rsidR="00F41CE1" w:rsidRPr="00300F3A" w:rsidRDefault="00F41CE1" w:rsidP="006475D5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BACCALAURÉAT PROFESSIONNEL </w:t>
          </w:r>
          <w:r w:rsidRPr="00300F3A">
            <w:rPr>
              <w:rFonts w:ascii="Arial" w:hAnsi="Arial" w:cs="Arial"/>
              <w:b/>
            </w:rPr>
            <w:t>AÉRONAUTIQUE</w:t>
          </w:r>
        </w:p>
        <w:p w:rsidR="00F41CE1" w:rsidRPr="00300F3A" w:rsidRDefault="00F41CE1" w:rsidP="006475D5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OPTION :      STRUCTURE</w:t>
          </w:r>
        </w:p>
      </w:tc>
      <w:tc>
        <w:tcPr>
          <w:tcW w:w="7440" w:type="dxa"/>
          <w:shd w:val="clear" w:color="auto" w:fill="auto"/>
          <w:vAlign w:val="center"/>
        </w:tcPr>
        <w:p w:rsidR="00F41CE1" w:rsidRPr="00300F3A" w:rsidRDefault="00F41CE1" w:rsidP="006475D5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ÉPREUVE E2 (U2) – EXPLOITATION DE LA DOCUMENTATION TECHNIQUE</w:t>
          </w:r>
        </w:p>
      </w:tc>
      <w:tc>
        <w:tcPr>
          <w:tcW w:w="2551" w:type="dxa"/>
          <w:vAlign w:val="center"/>
        </w:tcPr>
        <w:p w:rsidR="00F41CE1" w:rsidRDefault="00B91A5C" w:rsidP="00F41CE1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Code : 2206-AER C U2 1</w:t>
          </w:r>
        </w:p>
      </w:tc>
      <w:tc>
        <w:tcPr>
          <w:tcW w:w="1776" w:type="dxa"/>
          <w:shd w:val="clear" w:color="auto" w:fill="auto"/>
          <w:vAlign w:val="center"/>
        </w:tcPr>
        <w:p w:rsidR="00F41CE1" w:rsidRPr="00300F3A" w:rsidRDefault="00F41CE1" w:rsidP="006475D5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DOSSIER TECHNIQUE</w:t>
          </w:r>
        </w:p>
      </w:tc>
      <w:tc>
        <w:tcPr>
          <w:tcW w:w="1420" w:type="dxa"/>
          <w:shd w:val="clear" w:color="auto" w:fill="auto"/>
          <w:vAlign w:val="center"/>
        </w:tcPr>
        <w:p w:rsidR="00F41CE1" w:rsidRPr="00300F3A" w:rsidRDefault="00F41CE1" w:rsidP="006475D5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Durée : 4 h</w:t>
          </w:r>
        </w:p>
      </w:tc>
      <w:tc>
        <w:tcPr>
          <w:tcW w:w="1274" w:type="dxa"/>
          <w:shd w:val="clear" w:color="auto" w:fill="auto"/>
          <w:vAlign w:val="center"/>
        </w:tcPr>
        <w:p w:rsidR="00F41CE1" w:rsidRPr="00300F3A" w:rsidRDefault="00F41CE1" w:rsidP="006475D5">
          <w:pPr>
            <w:jc w:val="center"/>
            <w:rPr>
              <w:rFonts w:ascii="Arial" w:hAnsi="Arial" w:cs="Arial"/>
              <w:b/>
            </w:rPr>
          </w:pPr>
          <w:r w:rsidRPr="00300F3A">
            <w:rPr>
              <w:rFonts w:ascii="Arial" w:hAnsi="Arial" w:cs="Arial"/>
              <w:b/>
            </w:rPr>
            <w:t>Coef. : 4</w:t>
          </w:r>
        </w:p>
      </w:tc>
      <w:tc>
        <w:tcPr>
          <w:tcW w:w="1242" w:type="dxa"/>
          <w:shd w:val="clear" w:color="auto" w:fill="auto"/>
          <w:vAlign w:val="center"/>
        </w:tcPr>
        <w:p w:rsidR="00F41CE1" w:rsidRDefault="00F41CE1" w:rsidP="006475D5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Session </w:t>
          </w:r>
        </w:p>
        <w:p w:rsidR="00F41CE1" w:rsidRPr="00300F3A" w:rsidRDefault="0030657B" w:rsidP="006475D5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2022</w:t>
          </w:r>
        </w:p>
      </w:tc>
      <w:tc>
        <w:tcPr>
          <w:tcW w:w="1283" w:type="dxa"/>
          <w:shd w:val="clear" w:color="auto" w:fill="auto"/>
          <w:vAlign w:val="center"/>
        </w:tcPr>
        <w:p w:rsidR="00F41CE1" w:rsidRPr="00300F3A" w:rsidRDefault="00F41CE1" w:rsidP="006475D5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 xml:space="preserve">PAGE </w:t>
          </w:r>
          <w:r w:rsidR="00014A4A" w:rsidRPr="00300F3A">
            <w:rPr>
              <w:rStyle w:val="Numrodepage"/>
              <w:rFonts w:ascii="Arial" w:hAnsi="Arial" w:cs="Arial"/>
              <w:b/>
            </w:rPr>
            <w:fldChar w:fldCharType="begin"/>
          </w:r>
          <w:r w:rsidRPr="00300F3A">
            <w:rPr>
              <w:rStyle w:val="Numrodepage"/>
              <w:rFonts w:ascii="Arial" w:hAnsi="Arial" w:cs="Arial"/>
              <w:b/>
            </w:rPr>
            <w:instrText xml:space="preserve"> PAGE </w:instrText>
          </w:r>
          <w:r w:rsidR="00014A4A" w:rsidRPr="00300F3A">
            <w:rPr>
              <w:rStyle w:val="Numrodepage"/>
              <w:rFonts w:ascii="Arial" w:hAnsi="Arial" w:cs="Arial"/>
              <w:b/>
            </w:rPr>
            <w:fldChar w:fldCharType="separate"/>
          </w:r>
          <w:r w:rsidR="00B91A5C">
            <w:rPr>
              <w:rStyle w:val="Numrodepage"/>
              <w:rFonts w:ascii="Arial" w:hAnsi="Arial" w:cs="Arial"/>
              <w:b/>
              <w:noProof/>
            </w:rPr>
            <w:t>1</w:t>
          </w:r>
          <w:r w:rsidR="00014A4A" w:rsidRPr="00300F3A">
            <w:rPr>
              <w:rStyle w:val="Numrodepage"/>
              <w:rFonts w:ascii="Arial" w:hAnsi="Arial" w:cs="Arial"/>
              <w:b/>
            </w:rPr>
            <w:fldChar w:fldCharType="end"/>
          </w:r>
          <w:r>
            <w:rPr>
              <w:rStyle w:val="Numrodepage"/>
              <w:rFonts w:ascii="Arial" w:hAnsi="Arial" w:cs="Arial"/>
              <w:b/>
            </w:rPr>
            <w:t>/</w:t>
          </w:r>
          <w:r w:rsidR="00014A4A" w:rsidRPr="00300F3A">
            <w:rPr>
              <w:rStyle w:val="Numrodepage"/>
              <w:rFonts w:ascii="Arial" w:hAnsi="Arial" w:cs="Arial"/>
              <w:b/>
            </w:rPr>
            <w:fldChar w:fldCharType="begin"/>
          </w:r>
          <w:r w:rsidRPr="00300F3A">
            <w:rPr>
              <w:rStyle w:val="Numrodepage"/>
              <w:rFonts w:ascii="Arial" w:hAnsi="Arial" w:cs="Arial"/>
              <w:b/>
            </w:rPr>
            <w:instrText xml:space="preserve"> NUMPAGES </w:instrText>
          </w:r>
          <w:r w:rsidR="00014A4A" w:rsidRPr="00300F3A">
            <w:rPr>
              <w:rStyle w:val="Numrodepage"/>
              <w:rFonts w:ascii="Arial" w:hAnsi="Arial" w:cs="Arial"/>
              <w:b/>
            </w:rPr>
            <w:fldChar w:fldCharType="separate"/>
          </w:r>
          <w:r w:rsidR="00B91A5C">
            <w:rPr>
              <w:rStyle w:val="Numrodepage"/>
              <w:rFonts w:ascii="Arial" w:hAnsi="Arial" w:cs="Arial"/>
              <w:b/>
              <w:noProof/>
            </w:rPr>
            <w:t>20</w:t>
          </w:r>
          <w:r w:rsidR="00014A4A" w:rsidRPr="00300F3A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DE0556" w:rsidRPr="00005F57" w:rsidRDefault="00DE0556" w:rsidP="00005F57">
    <w:pPr>
      <w:pStyle w:val="Pieddepage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7372" w:rsidRDefault="00907372">
      <w:r>
        <w:separator/>
      </w:r>
    </w:p>
  </w:footnote>
  <w:footnote w:type="continuationSeparator" w:id="0">
    <w:p w:rsidR="00907372" w:rsidRDefault="0090737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CD18F0"/>
    <w:multiLevelType w:val="multilevel"/>
    <w:tmpl w:val="ADD411D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4260" w:hanging="144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603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800" w:hanging="2160"/>
      </w:pPr>
      <w:rPr>
        <w:rFonts w:hint="default"/>
      </w:rPr>
    </w:lvl>
  </w:abstractNum>
  <w:abstractNum w:abstractNumId="1" w15:restartNumberingAfterBreak="0">
    <w:nsid w:val="245343D8"/>
    <w:multiLevelType w:val="multilevel"/>
    <w:tmpl w:val="ADD411D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425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213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3195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4260" w:hanging="144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96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603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6735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7800" w:hanging="2160"/>
      </w:pPr>
      <w:rPr>
        <w:rFonts w:hint="default"/>
      </w:rPr>
    </w:lvl>
  </w:abstractNum>
  <w:abstractNum w:abstractNumId="2" w15:restartNumberingAfterBreak="0">
    <w:nsid w:val="284C19CB"/>
    <w:multiLevelType w:val="multilevel"/>
    <w:tmpl w:val="541C3C8A"/>
    <w:lvl w:ilvl="0">
      <w:start w:val="1"/>
      <w:numFmt w:val="decimal"/>
      <w:lvlText w:val="%1."/>
      <w:lvlJc w:val="left"/>
      <w:pPr>
        <w:ind w:left="405" w:hanging="405"/>
      </w:pPr>
      <w:rPr>
        <w:rFonts w:hint="default"/>
      </w:rPr>
    </w:lvl>
    <w:lvl w:ilvl="1">
      <w:start w:val="5"/>
      <w:numFmt w:val="decimal"/>
      <w:lvlText w:val="%1.%2)"/>
      <w:lvlJc w:val="left"/>
      <w:pPr>
        <w:ind w:left="2858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4996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494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9632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213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268" w:hanging="144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6766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9264" w:hanging="2160"/>
      </w:pPr>
      <w:rPr>
        <w:rFonts w:hint="default"/>
      </w:rPr>
    </w:lvl>
  </w:abstractNum>
  <w:abstractNum w:abstractNumId="3" w15:restartNumberingAfterBreak="0">
    <w:nsid w:val="4AD924FA"/>
    <w:multiLevelType w:val="multilevel"/>
    <w:tmpl w:val="A2E49F74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2138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3570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5355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7140" w:hanging="144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856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0350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1775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3560" w:hanging="2160"/>
      </w:pPr>
      <w:rPr>
        <w:rFonts w:hint="default"/>
      </w:rPr>
    </w:lvl>
  </w:abstractNum>
  <w:abstractNum w:abstractNumId="4" w15:restartNumberingAfterBreak="0">
    <w:nsid w:val="555B502F"/>
    <w:multiLevelType w:val="multilevel"/>
    <w:tmpl w:val="E6C6F0B6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5"/>
      <w:numFmt w:val="decimal"/>
      <w:lvlText w:val="%1.%2)"/>
      <w:lvlJc w:val="left"/>
      <w:pPr>
        <w:ind w:left="2858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4996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7494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9992" w:hanging="144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12130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14628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16766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19264" w:hanging="2160"/>
      </w:pPr>
      <w:rPr>
        <w:rFonts w:hint="default"/>
      </w:rPr>
    </w:lvl>
  </w:abstractNum>
  <w:abstractNum w:abstractNumId="5" w15:restartNumberingAfterBreak="0">
    <w:nsid w:val="671B475C"/>
    <w:multiLevelType w:val="hybridMultilevel"/>
    <w:tmpl w:val="33B2C29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9A86DA7"/>
    <w:multiLevelType w:val="hybridMultilevel"/>
    <w:tmpl w:val="33B2C29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2"/>
  </w:num>
  <w:num w:numId="5">
    <w:abstractNumId w:val="0"/>
  </w:num>
  <w:num w:numId="6">
    <w:abstractNumId w:val="4"/>
  </w:num>
  <w:num w:numId="7">
    <w:abstractNumId w:val="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isplayBackgroundShape/>
  <w:embedSystemFonts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57"/>
  <w:drawingGridVerticalSpacing w:val="57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A7EFD"/>
    <w:rsid w:val="00005F57"/>
    <w:rsid w:val="00012740"/>
    <w:rsid w:val="00014A4A"/>
    <w:rsid w:val="0001554E"/>
    <w:rsid w:val="0001656E"/>
    <w:rsid w:val="00021E1C"/>
    <w:rsid w:val="000270BA"/>
    <w:rsid w:val="000324BA"/>
    <w:rsid w:val="00034CF5"/>
    <w:rsid w:val="0003586B"/>
    <w:rsid w:val="00036B8C"/>
    <w:rsid w:val="00041A54"/>
    <w:rsid w:val="00042753"/>
    <w:rsid w:val="0004296D"/>
    <w:rsid w:val="0004417F"/>
    <w:rsid w:val="000446F2"/>
    <w:rsid w:val="00050C0A"/>
    <w:rsid w:val="00053846"/>
    <w:rsid w:val="00061E7F"/>
    <w:rsid w:val="00061F81"/>
    <w:rsid w:val="00064960"/>
    <w:rsid w:val="0006735C"/>
    <w:rsid w:val="000679E4"/>
    <w:rsid w:val="0007462C"/>
    <w:rsid w:val="00080E2E"/>
    <w:rsid w:val="00082662"/>
    <w:rsid w:val="00091D18"/>
    <w:rsid w:val="000953D3"/>
    <w:rsid w:val="000A1A18"/>
    <w:rsid w:val="000A1EE9"/>
    <w:rsid w:val="000A27A4"/>
    <w:rsid w:val="000A780A"/>
    <w:rsid w:val="000B25E1"/>
    <w:rsid w:val="000B7C33"/>
    <w:rsid w:val="000C57EA"/>
    <w:rsid w:val="000D06CE"/>
    <w:rsid w:val="000D0FF9"/>
    <w:rsid w:val="000D39C5"/>
    <w:rsid w:val="000D54D5"/>
    <w:rsid w:val="000E2FF9"/>
    <w:rsid w:val="000E52B7"/>
    <w:rsid w:val="000E7678"/>
    <w:rsid w:val="000E7A0C"/>
    <w:rsid w:val="000F0468"/>
    <w:rsid w:val="00102F56"/>
    <w:rsid w:val="001151AF"/>
    <w:rsid w:val="00130164"/>
    <w:rsid w:val="0013184C"/>
    <w:rsid w:val="001324A1"/>
    <w:rsid w:val="0014021A"/>
    <w:rsid w:val="001404F7"/>
    <w:rsid w:val="00143FE0"/>
    <w:rsid w:val="001454E3"/>
    <w:rsid w:val="00150FBF"/>
    <w:rsid w:val="00151D28"/>
    <w:rsid w:val="00164835"/>
    <w:rsid w:val="00166B55"/>
    <w:rsid w:val="00174C42"/>
    <w:rsid w:val="00175EA6"/>
    <w:rsid w:val="00180B12"/>
    <w:rsid w:val="00180E48"/>
    <w:rsid w:val="00191523"/>
    <w:rsid w:val="001923ED"/>
    <w:rsid w:val="00195F8D"/>
    <w:rsid w:val="001A0033"/>
    <w:rsid w:val="001A135F"/>
    <w:rsid w:val="001A15AD"/>
    <w:rsid w:val="001A2BA4"/>
    <w:rsid w:val="001A74A6"/>
    <w:rsid w:val="001A7F82"/>
    <w:rsid w:val="001B5B7C"/>
    <w:rsid w:val="001B72DB"/>
    <w:rsid w:val="001D403F"/>
    <w:rsid w:val="001D5B6D"/>
    <w:rsid w:val="001F3C60"/>
    <w:rsid w:val="002000E1"/>
    <w:rsid w:val="00200EEF"/>
    <w:rsid w:val="00202181"/>
    <w:rsid w:val="00205568"/>
    <w:rsid w:val="00207ABD"/>
    <w:rsid w:val="00211957"/>
    <w:rsid w:val="00212670"/>
    <w:rsid w:val="00212932"/>
    <w:rsid w:val="00214AE6"/>
    <w:rsid w:val="002202FA"/>
    <w:rsid w:val="002302FF"/>
    <w:rsid w:val="00232E88"/>
    <w:rsid w:val="00233E00"/>
    <w:rsid w:val="00236B55"/>
    <w:rsid w:val="0023787B"/>
    <w:rsid w:val="00241326"/>
    <w:rsid w:val="00241629"/>
    <w:rsid w:val="00245320"/>
    <w:rsid w:val="0024708F"/>
    <w:rsid w:val="00247CE2"/>
    <w:rsid w:val="00247D79"/>
    <w:rsid w:val="00261857"/>
    <w:rsid w:val="002623A3"/>
    <w:rsid w:val="00265F62"/>
    <w:rsid w:val="00273211"/>
    <w:rsid w:val="0027578B"/>
    <w:rsid w:val="002779CB"/>
    <w:rsid w:val="00280D2B"/>
    <w:rsid w:val="002817C9"/>
    <w:rsid w:val="0028205C"/>
    <w:rsid w:val="0029616C"/>
    <w:rsid w:val="002A3850"/>
    <w:rsid w:val="002A5BBF"/>
    <w:rsid w:val="002A61AA"/>
    <w:rsid w:val="002C16C7"/>
    <w:rsid w:val="002C1765"/>
    <w:rsid w:val="002C28D0"/>
    <w:rsid w:val="002C7FED"/>
    <w:rsid w:val="002D60F5"/>
    <w:rsid w:val="002E30DC"/>
    <w:rsid w:val="002E5CCF"/>
    <w:rsid w:val="002E7598"/>
    <w:rsid w:val="002F12AF"/>
    <w:rsid w:val="002F14DE"/>
    <w:rsid w:val="002F238D"/>
    <w:rsid w:val="002F23B5"/>
    <w:rsid w:val="002F4217"/>
    <w:rsid w:val="002F6CB3"/>
    <w:rsid w:val="002F7A29"/>
    <w:rsid w:val="003016D7"/>
    <w:rsid w:val="0030657B"/>
    <w:rsid w:val="00313B55"/>
    <w:rsid w:val="00315A35"/>
    <w:rsid w:val="003208E9"/>
    <w:rsid w:val="00320CDF"/>
    <w:rsid w:val="00324C51"/>
    <w:rsid w:val="00325A36"/>
    <w:rsid w:val="00326334"/>
    <w:rsid w:val="003316C9"/>
    <w:rsid w:val="0033449E"/>
    <w:rsid w:val="00334AD0"/>
    <w:rsid w:val="003470DB"/>
    <w:rsid w:val="003475A3"/>
    <w:rsid w:val="00352A97"/>
    <w:rsid w:val="0035472B"/>
    <w:rsid w:val="003603EE"/>
    <w:rsid w:val="00362545"/>
    <w:rsid w:val="003652D2"/>
    <w:rsid w:val="00372E69"/>
    <w:rsid w:val="003731FB"/>
    <w:rsid w:val="003775DF"/>
    <w:rsid w:val="0038006B"/>
    <w:rsid w:val="00380C3F"/>
    <w:rsid w:val="003834C0"/>
    <w:rsid w:val="00392FC2"/>
    <w:rsid w:val="00393DC9"/>
    <w:rsid w:val="00393F84"/>
    <w:rsid w:val="00396512"/>
    <w:rsid w:val="00397801"/>
    <w:rsid w:val="003A0070"/>
    <w:rsid w:val="003A107F"/>
    <w:rsid w:val="003A4475"/>
    <w:rsid w:val="003A5282"/>
    <w:rsid w:val="003B5163"/>
    <w:rsid w:val="003C44BA"/>
    <w:rsid w:val="003D2428"/>
    <w:rsid w:val="003E6845"/>
    <w:rsid w:val="003F10E8"/>
    <w:rsid w:val="003F3484"/>
    <w:rsid w:val="003F4798"/>
    <w:rsid w:val="003F4BF1"/>
    <w:rsid w:val="003F7C1E"/>
    <w:rsid w:val="004000E2"/>
    <w:rsid w:val="0040272B"/>
    <w:rsid w:val="00403860"/>
    <w:rsid w:val="00403F25"/>
    <w:rsid w:val="0040517E"/>
    <w:rsid w:val="00407C1D"/>
    <w:rsid w:val="004121D0"/>
    <w:rsid w:val="00415647"/>
    <w:rsid w:val="004163E9"/>
    <w:rsid w:val="00417388"/>
    <w:rsid w:val="00420D5A"/>
    <w:rsid w:val="004242B9"/>
    <w:rsid w:val="00427503"/>
    <w:rsid w:val="00441125"/>
    <w:rsid w:val="0044126F"/>
    <w:rsid w:val="0044329D"/>
    <w:rsid w:val="004502AA"/>
    <w:rsid w:val="00451ED5"/>
    <w:rsid w:val="00452F7B"/>
    <w:rsid w:val="00453C3C"/>
    <w:rsid w:val="00453E15"/>
    <w:rsid w:val="00460E9D"/>
    <w:rsid w:val="00462BD5"/>
    <w:rsid w:val="00465060"/>
    <w:rsid w:val="00466AAD"/>
    <w:rsid w:val="0047147C"/>
    <w:rsid w:val="004745C3"/>
    <w:rsid w:val="004824F9"/>
    <w:rsid w:val="00482CA2"/>
    <w:rsid w:val="0048322B"/>
    <w:rsid w:val="00487EA6"/>
    <w:rsid w:val="004929C6"/>
    <w:rsid w:val="004941F9"/>
    <w:rsid w:val="004A07FA"/>
    <w:rsid w:val="004A21C7"/>
    <w:rsid w:val="004A274D"/>
    <w:rsid w:val="004A2B86"/>
    <w:rsid w:val="004A5035"/>
    <w:rsid w:val="004A5DF0"/>
    <w:rsid w:val="004B01D9"/>
    <w:rsid w:val="004B2FB1"/>
    <w:rsid w:val="004C3446"/>
    <w:rsid w:val="004C420B"/>
    <w:rsid w:val="004C5D16"/>
    <w:rsid w:val="004D0015"/>
    <w:rsid w:val="004D24EC"/>
    <w:rsid w:val="004D3478"/>
    <w:rsid w:val="004D6069"/>
    <w:rsid w:val="004E6085"/>
    <w:rsid w:val="004E7816"/>
    <w:rsid w:val="0050163C"/>
    <w:rsid w:val="00507120"/>
    <w:rsid w:val="00511ADC"/>
    <w:rsid w:val="0051239B"/>
    <w:rsid w:val="00512799"/>
    <w:rsid w:val="00515509"/>
    <w:rsid w:val="00525C7D"/>
    <w:rsid w:val="00526C52"/>
    <w:rsid w:val="0053124B"/>
    <w:rsid w:val="00532BD0"/>
    <w:rsid w:val="00533A6C"/>
    <w:rsid w:val="00535FFE"/>
    <w:rsid w:val="005373F8"/>
    <w:rsid w:val="005375F1"/>
    <w:rsid w:val="00542043"/>
    <w:rsid w:val="005433DF"/>
    <w:rsid w:val="0054603D"/>
    <w:rsid w:val="00550397"/>
    <w:rsid w:val="005533A7"/>
    <w:rsid w:val="00555C3A"/>
    <w:rsid w:val="005578A2"/>
    <w:rsid w:val="00561C5A"/>
    <w:rsid w:val="0056394C"/>
    <w:rsid w:val="00565B4B"/>
    <w:rsid w:val="005662B5"/>
    <w:rsid w:val="005667B4"/>
    <w:rsid w:val="005734F1"/>
    <w:rsid w:val="00573B43"/>
    <w:rsid w:val="005800EE"/>
    <w:rsid w:val="00582CD8"/>
    <w:rsid w:val="00585202"/>
    <w:rsid w:val="00590298"/>
    <w:rsid w:val="00590311"/>
    <w:rsid w:val="005931DA"/>
    <w:rsid w:val="00594A00"/>
    <w:rsid w:val="00594E33"/>
    <w:rsid w:val="005A16C9"/>
    <w:rsid w:val="005A5EFB"/>
    <w:rsid w:val="005A5FAE"/>
    <w:rsid w:val="005A7B47"/>
    <w:rsid w:val="005B1146"/>
    <w:rsid w:val="005C09DC"/>
    <w:rsid w:val="005C1A0D"/>
    <w:rsid w:val="005D78A0"/>
    <w:rsid w:val="005E1832"/>
    <w:rsid w:val="005E190D"/>
    <w:rsid w:val="005E4D44"/>
    <w:rsid w:val="005F2E5B"/>
    <w:rsid w:val="005F35D8"/>
    <w:rsid w:val="005F509C"/>
    <w:rsid w:val="006011BE"/>
    <w:rsid w:val="00601A6F"/>
    <w:rsid w:val="00602440"/>
    <w:rsid w:val="00604C55"/>
    <w:rsid w:val="00606BFD"/>
    <w:rsid w:val="0061275F"/>
    <w:rsid w:val="00612FC3"/>
    <w:rsid w:val="006142E3"/>
    <w:rsid w:val="00614793"/>
    <w:rsid w:val="006268F4"/>
    <w:rsid w:val="00630504"/>
    <w:rsid w:val="00635D6E"/>
    <w:rsid w:val="00637A25"/>
    <w:rsid w:val="0064208A"/>
    <w:rsid w:val="0064217B"/>
    <w:rsid w:val="006458EA"/>
    <w:rsid w:val="00646AA8"/>
    <w:rsid w:val="006475D5"/>
    <w:rsid w:val="006516D8"/>
    <w:rsid w:val="006541DF"/>
    <w:rsid w:val="006549F5"/>
    <w:rsid w:val="00654D16"/>
    <w:rsid w:val="00657931"/>
    <w:rsid w:val="00657C49"/>
    <w:rsid w:val="00660D14"/>
    <w:rsid w:val="0066687C"/>
    <w:rsid w:val="00670387"/>
    <w:rsid w:val="00687A88"/>
    <w:rsid w:val="00687D3F"/>
    <w:rsid w:val="00690B77"/>
    <w:rsid w:val="00695027"/>
    <w:rsid w:val="006A3169"/>
    <w:rsid w:val="006A550F"/>
    <w:rsid w:val="006B02CE"/>
    <w:rsid w:val="006B3F25"/>
    <w:rsid w:val="006C299F"/>
    <w:rsid w:val="006C2AAE"/>
    <w:rsid w:val="006C4895"/>
    <w:rsid w:val="006E0B9E"/>
    <w:rsid w:val="006F0353"/>
    <w:rsid w:val="00702AF3"/>
    <w:rsid w:val="00702C0F"/>
    <w:rsid w:val="00703127"/>
    <w:rsid w:val="007060B7"/>
    <w:rsid w:val="00706451"/>
    <w:rsid w:val="00711309"/>
    <w:rsid w:val="00716C1D"/>
    <w:rsid w:val="0072127F"/>
    <w:rsid w:val="007245A5"/>
    <w:rsid w:val="007255AE"/>
    <w:rsid w:val="00726CE0"/>
    <w:rsid w:val="0072704D"/>
    <w:rsid w:val="0072719B"/>
    <w:rsid w:val="00740567"/>
    <w:rsid w:val="00744622"/>
    <w:rsid w:val="0074724C"/>
    <w:rsid w:val="0074733E"/>
    <w:rsid w:val="00747877"/>
    <w:rsid w:val="00751878"/>
    <w:rsid w:val="00751D04"/>
    <w:rsid w:val="007524C6"/>
    <w:rsid w:val="0075507C"/>
    <w:rsid w:val="0075564B"/>
    <w:rsid w:val="00756102"/>
    <w:rsid w:val="00757213"/>
    <w:rsid w:val="007602E0"/>
    <w:rsid w:val="0076203A"/>
    <w:rsid w:val="007626E7"/>
    <w:rsid w:val="00771A4F"/>
    <w:rsid w:val="007723A1"/>
    <w:rsid w:val="007763AE"/>
    <w:rsid w:val="00776C25"/>
    <w:rsid w:val="00781B0A"/>
    <w:rsid w:val="0078465A"/>
    <w:rsid w:val="00786F1B"/>
    <w:rsid w:val="00790A97"/>
    <w:rsid w:val="00795DEA"/>
    <w:rsid w:val="00795EBE"/>
    <w:rsid w:val="007A1740"/>
    <w:rsid w:val="007A3C6C"/>
    <w:rsid w:val="007A52E9"/>
    <w:rsid w:val="007A756B"/>
    <w:rsid w:val="007B0F4B"/>
    <w:rsid w:val="007B400A"/>
    <w:rsid w:val="007B4340"/>
    <w:rsid w:val="007B7BA6"/>
    <w:rsid w:val="007C0220"/>
    <w:rsid w:val="007D4933"/>
    <w:rsid w:val="007D4F3A"/>
    <w:rsid w:val="007D7E6F"/>
    <w:rsid w:val="007E156D"/>
    <w:rsid w:val="007E250C"/>
    <w:rsid w:val="007E67EA"/>
    <w:rsid w:val="007E68AA"/>
    <w:rsid w:val="007E70EE"/>
    <w:rsid w:val="007F00DD"/>
    <w:rsid w:val="007F035A"/>
    <w:rsid w:val="007F248C"/>
    <w:rsid w:val="007F304A"/>
    <w:rsid w:val="007F520C"/>
    <w:rsid w:val="008009DA"/>
    <w:rsid w:val="00801749"/>
    <w:rsid w:val="00802E56"/>
    <w:rsid w:val="0080429F"/>
    <w:rsid w:val="0081367C"/>
    <w:rsid w:val="008227F5"/>
    <w:rsid w:val="00822DC4"/>
    <w:rsid w:val="008232D4"/>
    <w:rsid w:val="00830862"/>
    <w:rsid w:val="0083618D"/>
    <w:rsid w:val="008412DC"/>
    <w:rsid w:val="008439BA"/>
    <w:rsid w:val="0084457A"/>
    <w:rsid w:val="008458B0"/>
    <w:rsid w:val="00845A3F"/>
    <w:rsid w:val="00847FA7"/>
    <w:rsid w:val="008516DA"/>
    <w:rsid w:val="008526AE"/>
    <w:rsid w:val="00852D3B"/>
    <w:rsid w:val="00855EAF"/>
    <w:rsid w:val="00856845"/>
    <w:rsid w:val="00857AC9"/>
    <w:rsid w:val="0086252A"/>
    <w:rsid w:val="0086615F"/>
    <w:rsid w:val="00866F40"/>
    <w:rsid w:val="00871AE7"/>
    <w:rsid w:val="00881279"/>
    <w:rsid w:val="008814F4"/>
    <w:rsid w:val="008827CE"/>
    <w:rsid w:val="00882ECE"/>
    <w:rsid w:val="00884B84"/>
    <w:rsid w:val="008913BE"/>
    <w:rsid w:val="008943B5"/>
    <w:rsid w:val="00896416"/>
    <w:rsid w:val="008A4F46"/>
    <w:rsid w:val="008A6EFE"/>
    <w:rsid w:val="008B412B"/>
    <w:rsid w:val="008B6A22"/>
    <w:rsid w:val="008C6837"/>
    <w:rsid w:val="008D0F11"/>
    <w:rsid w:val="008D2D2A"/>
    <w:rsid w:val="008D3445"/>
    <w:rsid w:val="008D7E63"/>
    <w:rsid w:val="008E0D8F"/>
    <w:rsid w:val="008E3C50"/>
    <w:rsid w:val="008E5046"/>
    <w:rsid w:val="008E5274"/>
    <w:rsid w:val="008F0852"/>
    <w:rsid w:val="008F1C53"/>
    <w:rsid w:val="008F57C3"/>
    <w:rsid w:val="008F5C08"/>
    <w:rsid w:val="00900182"/>
    <w:rsid w:val="0090126D"/>
    <w:rsid w:val="00905410"/>
    <w:rsid w:val="0090570A"/>
    <w:rsid w:val="00907372"/>
    <w:rsid w:val="00913192"/>
    <w:rsid w:val="00916D09"/>
    <w:rsid w:val="00917E77"/>
    <w:rsid w:val="009248E1"/>
    <w:rsid w:val="00925CE2"/>
    <w:rsid w:val="00926BB5"/>
    <w:rsid w:val="0092712C"/>
    <w:rsid w:val="00931A07"/>
    <w:rsid w:val="009371D7"/>
    <w:rsid w:val="009446AF"/>
    <w:rsid w:val="009506E7"/>
    <w:rsid w:val="00950F02"/>
    <w:rsid w:val="0095658B"/>
    <w:rsid w:val="0096072B"/>
    <w:rsid w:val="00970987"/>
    <w:rsid w:val="00980256"/>
    <w:rsid w:val="00987D88"/>
    <w:rsid w:val="00993DD9"/>
    <w:rsid w:val="009A1036"/>
    <w:rsid w:val="009A3945"/>
    <w:rsid w:val="009A3BF2"/>
    <w:rsid w:val="009A404B"/>
    <w:rsid w:val="009A6963"/>
    <w:rsid w:val="009A775F"/>
    <w:rsid w:val="009B13CC"/>
    <w:rsid w:val="009B77A3"/>
    <w:rsid w:val="009C0E00"/>
    <w:rsid w:val="009D03FA"/>
    <w:rsid w:val="009D7EE1"/>
    <w:rsid w:val="009E278A"/>
    <w:rsid w:val="009E39D7"/>
    <w:rsid w:val="009E5611"/>
    <w:rsid w:val="009F109E"/>
    <w:rsid w:val="009F3FAD"/>
    <w:rsid w:val="00A00602"/>
    <w:rsid w:val="00A036F0"/>
    <w:rsid w:val="00A1255F"/>
    <w:rsid w:val="00A1482E"/>
    <w:rsid w:val="00A16459"/>
    <w:rsid w:val="00A173EB"/>
    <w:rsid w:val="00A21643"/>
    <w:rsid w:val="00A2494A"/>
    <w:rsid w:val="00A25AAB"/>
    <w:rsid w:val="00A31B2A"/>
    <w:rsid w:val="00A35DC6"/>
    <w:rsid w:val="00A51217"/>
    <w:rsid w:val="00A51A96"/>
    <w:rsid w:val="00A52365"/>
    <w:rsid w:val="00A527A1"/>
    <w:rsid w:val="00A52B1B"/>
    <w:rsid w:val="00A54715"/>
    <w:rsid w:val="00A55748"/>
    <w:rsid w:val="00A61C77"/>
    <w:rsid w:val="00A6293B"/>
    <w:rsid w:val="00A65F65"/>
    <w:rsid w:val="00A73157"/>
    <w:rsid w:val="00A77835"/>
    <w:rsid w:val="00A81815"/>
    <w:rsid w:val="00A921B7"/>
    <w:rsid w:val="00A96A9E"/>
    <w:rsid w:val="00AA6E3C"/>
    <w:rsid w:val="00AA75CA"/>
    <w:rsid w:val="00AB0798"/>
    <w:rsid w:val="00AB0975"/>
    <w:rsid w:val="00AB40C4"/>
    <w:rsid w:val="00AC4E0E"/>
    <w:rsid w:val="00AC6CAE"/>
    <w:rsid w:val="00AC7BF2"/>
    <w:rsid w:val="00AD0456"/>
    <w:rsid w:val="00AD2141"/>
    <w:rsid w:val="00AD4075"/>
    <w:rsid w:val="00AD60A9"/>
    <w:rsid w:val="00AE25B5"/>
    <w:rsid w:val="00AE494C"/>
    <w:rsid w:val="00AE5DF9"/>
    <w:rsid w:val="00AF26B7"/>
    <w:rsid w:val="00AF54E8"/>
    <w:rsid w:val="00B012E8"/>
    <w:rsid w:val="00B01F78"/>
    <w:rsid w:val="00B04AFD"/>
    <w:rsid w:val="00B05694"/>
    <w:rsid w:val="00B058A7"/>
    <w:rsid w:val="00B0629D"/>
    <w:rsid w:val="00B062F8"/>
    <w:rsid w:val="00B07045"/>
    <w:rsid w:val="00B21B95"/>
    <w:rsid w:val="00B2587D"/>
    <w:rsid w:val="00B30138"/>
    <w:rsid w:val="00B30C71"/>
    <w:rsid w:val="00B3702D"/>
    <w:rsid w:val="00B42956"/>
    <w:rsid w:val="00B42977"/>
    <w:rsid w:val="00B456C4"/>
    <w:rsid w:val="00B55531"/>
    <w:rsid w:val="00B6131B"/>
    <w:rsid w:val="00B642EF"/>
    <w:rsid w:val="00B653F3"/>
    <w:rsid w:val="00B66C58"/>
    <w:rsid w:val="00B67C05"/>
    <w:rsid w:val="00B72B21"/>
    <w:rsid w:val="00B81368"/>
    <w:rsid w:val="00B82888"/>
    <w:rsid w:val="00B831A1"/>
    <w:rsid w:val="00B831E7"/>
    <w:rsid w:val="00B84B78"/>
    <w:rsid w:val="00B84B9E"/>
    <w:rsid w:val="00B86BA6"/>
    <w:rsid w:val="00B90B86"/>
    <w:rsid w:val="00B91A5C"/>
    <w:rsid w:val="00B957E7"/>
    <w:rsid w:val="00B97EC3"/>
    <w:rsid w:val="00BA753B"/>
    <w:rsid w:val="00BA7EFD"/>
    <w:rsid w:val="00BB5EFD"/>
    <w:rsid w:val="00BC00FA"/>
    <w:rsid w:val="00BC3591"/>
    <w:rsid w:val="00BD1474"/>
    <w:rsid w:val="00BD3FC0"/>
    <w:rsid w:val="00BD4796"/>
    <w:rsid w:val="00BD54C9"/>
    <w:rsid w:val="00BD61F3"/>
    <w:rsid w:val="00BE10DD"/>
    <w:rsid w:val="00BF10E2"/>
    <w:rsid w:val="00BF6500"/>
    <w:rsid w:val="00C01528"/>
    <w:rsid w:val="00C10DAA"/>
    <w:rsid w:val="00C119D7"/>
    <w:rsid w:val="00C11C86"/>
    <w:rsid w:val="00C15359"/>
    <w:rsid w:val="00C15EE1"/>
    <w:rsid w:val="00C22A49"/>
    <w:rsid w:val="00C22BE3"/>
    <w:rsid w:val="00C278E0"/>
    <w:rsid w:val="00C3014A"/>
    <w:rsid w:val="00C3198B"/>
    <w:rsid w:val="00C33F27"/>
    <w:rsid w:val="00C34AED"/>
    <w:rsid w:val="00C4367A"/>
    <w:rsid w:val="00C44E38"/>
    <w:rsid w:val="00C5179B"/>
    <w:rsid w:val="00C52463"/>
    <w:rsid w:val="00C549A1"/>
    <w:rsid w:val="00C55301"/>
    <w:rsid w:val="00C6276E"/>
    <w:rsid w:val="00C658E9"/>
    <w:rsid w:val="00C761A2"/>
    <w:rsid w:val="00C76627"/>
    <w:rsid w:val="00C76721"/>
    <w:rsid w:val="00C827F0"/>
    <w:rsid w:val="00C82C0D"/>
    <w:rsid w:val="00C83957"/>
    <w:rsid w:val="00C85D18"/>
    <w:rsid w:val="00C97C2C"/>
    <w:rsid w:val="00CA3E97"/>
    <w:rsid w:val="00CA46DD"/>
    <w:rsid w:val="00CA4D34"/>
    <w:rsid w:val="00CB2375"/>
    <w:rsid w:val="00CB2CC4"/>
    <w:rsid w:val="00CB6789"/>
    <w:rsid w:val="00CB6854"/>
    <w:rsid w:val="00CC0DDB"/>
    <w:rsid w:val="00CC45F3"/>
    <w:rsid w:val="00CD1B2B"/>
    <w:rsid w:val="00CD3E62"/>
    <w:rsid w:val="00CD6C38"/>
    <w:rsid w:val="00CD7141"/>
    <w:rsid w:val="00CE0771"/>
    <w:rsid w:val="00CE128D"/>
    <w:rsid w:val="00CE5E6E"/>
    <w:rsid w:val="00CE5F84"/>
    <w:rsid w:val="00CF0B73"/>
    <w:rsid w:val="00CF360B"/>
    <w:rsid w:val="00CF7D61"/>
    <w:rsid w:val="00D00A63"/>
    <w:rsid w:val="00D07CB6"/>
    <w:rsid w:val="00D204E3"/>
    <w:rsid w:val="00D236A8"/>
    <w:rsid w:val="00D249AC"/>
    <w:rsid w:val="00D27CE7"/>
    <w:rsid w:val="00D301C6"/>
    <w:rsid w:val="00D303BF"/>
    <w:rsid w:val="00D36DAC"/>
    <w:rsid w:val="00D37E18"/>
    <w:rsid w:val="00D55748"/>
    <w:rsid w:val="00D62A80"/>
    <w:rsid w:val="00D67BCF"/>
    <w:rsid w:val="00D728DC"/>
    <w:rsid w:val="00D82EA4"/>
    <w:rsid w:val="00D8525A"/>
    <w:rsid w:val="00D855E5"/>
    <w:rsid w:val="00D920DC"/>
    <w:rsid w:val="00D921D3"/>
    <w:rsid w:val="00D936BB"/>
    <w:rsid w:val="00D93A14"/>
    <w:rsid w:val="00DA1B50"/>
    <w:rsid w:val="00DA598B"/>
    <w:rsid w:val="00DA5D61"/>
    <w:rsid w:val="00DA7C78"/>
    <w:rsid w:val="00DB2E95"/>
    <w:rsid w:val="00DB2F4F"/>
    <w:rsid w:val="00DB645B"/>
    <w:rsid w:val="00DB7B04"/>
    <w:rsid w:val="00DC0CC3"/>
    <w:rsid w:val="00DC5C3C"/>
    <w:rsid w:val="00DD2561"/>
    <w:rsid w:val="00DD2FE1"/>
    <w:rsid w:val="00DD4659"/>
    <w:rsid w:val="00DD4EA3"/>
    <w:rsid w:val="00DE0556"/>
    <w:rsid w:val="00DE195F"/>
    <w:rsid w:val="00DE3E13"/>
    <w:rsid w:val="00DE54CC"/>
    <w:rsid w:val="00DE78F1"/>
    <w:rsid w:val="00DF158E"/>
    <w:rsid w:val="00E01002"/>
    <w:rsid w:val="00E035EE"/>
    <w:rsid w:val="00E172A8"/>
    <w:rsid w:val="00E22D45"/>
    <w:rsid w:val="00E24EBF"/>
    <w:rsid w:val="00E25D0F"/>
    <w:rsid w:val="00E35E0A"/>
    <w:rsid w:val="00E36234"/>
    <w:rsid w:val="00E4140E"/>
    <w:rsid w:val="00E41B4E"/>
    <w:rsid w:val="00E509FE"/>
    <w:rsid w:val="00E50A24"/>
    <w:rsid w:val="00E54F18"/>
    <w:rsid w:val="00E55614"/>
    <w:rsid w:val="00E55FDA"/>
    <w:rsid w:val="00E56202"/>
    <w:rsid w:val="00E56408"/>
    <w:rsid w:val="00E56DDA"/>
    <w:rsid w:val="00E64BDD"/>
    <w:rsid w:val="00E71122"/>
    <w:rsid w:val="00E71C58"/>
    <w:rsid w:val="00E726CA"/>
    <w:rsid w:val="00E7691B"/>
    <w:rsid w:val="00E81B8F"/>
    <w:rsid w:val="00E82FD3"/>
    <w:rsid w:val="00E84220"/>
    <w:rsid w:val="00E846E8"/>
    <w:rsid w:val="00E85F02"/>
    <w:rsid w:val="00E91D9F"/>
    <w:rsid w:val="00E942F8"/>
    <w:rsid w:val="00E95D76"/>
    <w:rsid w:val="00E962F3"/>
    <w:rsid w:val="00EA4B8A"/>
    <w:rsid w:val="00EA763C"/>
    <w:rsid w:val="00EB113C"/>
    <w:rsid w:val="00EB199C"/>
    <w:rsid w:val="00EB1FAB"/>
    <w:rsid w:val="00EC2056"/>
    <w:rsid w:val="00EC2351"/>
    <w:rsid w:val="00EC235C"/>
    <w:rsid w:val="00EC2B97"/>
    <w:rsid w:val="00EC46AD"/>
    <w:rsid w:val="00EC7006"/>
    <w:rsid w:val="00EC7CD4"/>
    <w:rsid w:val="00ED127C"/>
    <w:rsid w:val="00ED507D"/>
    <w:rsid w:val="00ED6CAF"/>
    <w:rsid w:val="00ED7888"/>
    <w:rsid w:val="00EE22AB"/>
    <w:rsid w:val="00EE2F52"/>
    <w:rsid w:val="00EE6A7C"/>
    <w:rsid w:val="00EE6F98"/>
    <w:rsid w:val="00EF1BC8"/>
    <w:rsid w:val="00EF33A1"/>
    <w:rsid w:val="00F008F6"/>
    <w:rsid w:val="00F01EE0"/>
    <w:rsid w:val="00F04E9F"/>
    <w:rsid w:val="00F11819"/>
    <w:rsid w:val="00F14982"/>
    <w:rsid w:val="00F16DE7"/>
    <w:rsid w:val="00F22038"/>
    <w:rsid w:val="00F224BB"/>
    <w:rsid w:val="00F23A89"/>
    <w:rsid w:val="00F2775B"/>
    <w:rsid w:val="00F30C23"/>
    <w:rsid w:val="00F31E9B"/>
    <w:rsid w:val="00F32A0B"/>
    <w:rsid w:val="00F3494B"/>
    <w:rsid w:val="00F41CE1"/>
    <w:rsid w:val="00F42BA5"/>
    <w:rsid w:val="00F438D8"/>
    <w:rsid w:val="00F51B99"/>
    <w:rsid w:val="00F5600C"/>
    <w:rsid w:val="00F604C1"/>
    <w:rsid w:val="00F63B03"/>
    <w:rsid w:val="00F63FE8"/>
    <w:rsid w:val="00F65D89"/>
    <w:rsid w:val="00F6674E"/>
    <w:rsid w:val="00FA0367"/>
    <w:rsid w:val="00FA5CA2"/>
    <w:rsid w:val="00FB37A5"/>
    <w:rsid w:val="00FB37D9"/>
    <w:rsid w:val="00FB5D79"/>
    <w:rsid w:val="00FB61B6"/>
    <w:rsid w:val="00FB7B46"/>
    <w:rsid w:val="00FC4DC3"/>
    <w:rsid w:val="00FC62A1"/>
    <w:rsid w:val="00FD7F5F"/>
    <w:rsid w:val="00FE110F"/>
    <w:rsid w:val="00FE424F"/>
    <w:rsid w:val="00FE79BD"/>
    <w:rsid w:val="00FF13D5"/>
    <w:rsid w:val="00FF471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  <o:rules v:ext="edit">
        <o:r id="V:Rule45" type="connector" idref="#AutoShape 346"/>
        <o:r id="V:Rule46" type="connector" idref="#AutoShape 364"/>
        <o:r id="V:Rule47" type="connector" idref="#AutoShape 162"/>
        <o:r id="V:Rule48" type="connector" idref="#AutoShape 290"/>
        <o:r id="V:Rule49" type="connector" idref="#AutoShape 245"/>
        <o:r id="V:Rule50" type="connector" idref="#AutoShape 250"/>
        <o:r id="V:Rule51" type="connector" idref="#AutoShape 293"/>
        <o:r id="V:Rule52" type="connector" idref="#AutoShape 368"/>
        <o:r id="V:Rule53" type="connector" idref="#AutoShape 347"/>
        <o:r id="V:Rule54" type="connector" idref="#AutoShape 241"/>
        <o:r id="V:Rule55" type="connector" idref="#AutoShape 253"/>
        <o:r id="V:Rule56" type="connector" idref="#AutoShape 164"/>
        <o:r id="V:Rule57" type="connector" idref="#AutoShape 367"/>
        <o:r id="V:Rule58" type="connector" idref="#AutoShape 160"/>
        <o:r id="V:Rule59" type="connector" idref="#AutoShape 247"/>
        <o:r id="V:Rule60" type="connector" idref="#AutoShape 307"/>
        <o:r id="V:Rule61" type="connector" idref="#AutoShape 243"/>
        <o:r id="V:Rule62" type="connector" idref="#AutoShape 246"/>
        <o:r id="V:Rule63" type="connector" idref="#AutoShape 257"/>
        <o:r id="V:Rule64" type="connector" idref="#AutoShape 256"/>
        <o:r id="V:Rule65" type="connector" idref="#AutoShape 261"/>
        <o:r id="V:Rule66" type="connector" idref="#AutoShape 142"/>
        <o:r id="V:Rule67" type="connector" idref="#AutoShape 308"/>
        <o:r id="V:Rule68" type="connector" idref="#AutoShape 157"/>
        <o:r id="V:Rule69" type="connector" idref="#AutoShape 260"/>
        <o:r id="V:Rule70" type="connector" idref="#AutoShape 287"/>
        <o:r id="V:Rule71" type="connector" idref="#AutoShape 158"/>
        <o:r id="V:Rule72" type="connector" idref="#AutoShape 244"/>
        <o:r id="V:Rule73" type="connector" idref="#AutoShape 251"/>
        <o:r id="V:Rule74" type="connector" idref="#AutoShape 258"/>
        <o:r id="V:Rule75" type="connector" idref="#AutoShape 366"/>
        <o:r id="V:Rule76" type="connector" idref="#AutoShape 159"/>
        <o:r id="V:Rule77" type="connector" idref="#AutoShape 167"/>
        <o:r id="V:Rule78" type="connector" idref="#AutoShape 254"/>
        <o:r id="V:Rule79" type="connector" idref="#AutoShape 291"/>
        <o:r id="V:Rule80" type="connector" idref="#AutoShape 345"/>
        <o:r id="V:Rule81" type="connector" idref="#AutoShape 292"/>
        <o:r id="V:Rule82" type="connector" idref="#AutoShape 242"/>
        <o:r id="V:Rule83" type="connector" idref="#AutoShape 272"/>
        <o:r id="V:Rule84" type="connector" idref="#AutoShape 163"/>
        <o:r id="V:Rule85" type="connector" idref="#AutoShape 286"/>
        <o:r id="V:Rule86" type="connector" idref="#AutoShape 166"/>
        <o:r id="V:Rule87" type="connector" idref="#AutoShape 259"/>
        <o:r id="V:Rule88" type="connector" idref="#AutoShape 161"/>
      </o:rules>
    </o:shapelayout>
  </w:shapeDefaults>
  <w:decimalSymbol w:val=","/>
  <w:listSeparator w:val=";"/>
  <w14:docId w14:val="622DE38B"/>
  <w15:docId w15:val="{1BC4C184-0196-4E2D-B921-81FA700900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2E88"/>
  </w:style>
  <w:style w:type="paragraph" w:styleId="Titre1">
    <w:name w:val="heading 1"/>
    <w:basedOn w:val="Normal"/>
    <w:next w:val="Normal"/>
    <w:qFormat/>
    <w:rsid w:val="00232E88"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jc w:val="center"/>
      <w:outlineLvl w:val="0"/>
    </w:pPr>
    <w:rPr>
      <w:rFonts w:ascii="Arial" w:hAnsi="Arial" w:cs="Arial"/>
      <w:b/>
      <w:bCs/>
      <w:sz w:val="28"/>
    </w:rPr>
  </w:style>
  <w:style w:type="paragraph" w:styleId="Titre2">
    <w:name w:val="heading 2"/>
    <w:basedOn w:val="Normal"/>
    <w:next w:val="Normal"/>
    <w:link w:val="Titre2Car"/>
    <w:qFormat/>
    <w:rsid w:val="00232E88"/>
    <w:pPr>
      <w:keepNext/>
      <w:jc w:val="center"/>
      <w:outlineLvl w:val="1"/>
    </w:pPr>
    <w:rPr>
      <w:rFonts w:ascii="Arial" w:hAnsi="Arial" w:cs="Arial"/>
      <w:b/>
      <w:bCs/>
      <w:sz w:val="28"/>
    </w:rPr>
  </w:style>
  <w:style w:type="paragraph" w:styleId="Titre3">
    <w:name w:val="heading 3"/>
    <w:basedOn w:val="Normal"/>
    <w:next w:val="Normal"/>
    <w:qFormat/>
    <w:rsid w:val="00232E88"/>
    <w:pPr>
      <w:keepNext/>
      <w:jc w:val="center"/>
      <w:outlineLvl w:val="2"/>
    </w:pPr>
    <w:rPr>
      <w:rFonts w:ascii="Arial" w:hAnsi="Arial" w:cs="Arial"/>
      <w:sz w:val="24"/>
    </w:rPr>
  </w:style>
  <w:style w:type="paragraph" w:styleId="Titre4">
    <w:name w:val="heading 4"/>
    <w:basedOn w:val="Normal"/>
    <w:next w:val="Normal"/>
    <w:qFormat/>
    <w:rsid w:val="00232E88"/>
    <w:pPr>
      <w:keepNext/>
      <w:jc w:val="center"/>
      <w:outlineLvl w:val="3"/>
    </w:pPr>
    <w:rPr>
      <w:rFonts w:ascii="Arial" w:hAnsi="Arial"/>
      <w:i/>
      <w:sz w:val="18"/>
    </w:rPr>
  </w:style>
  <w:style w:type="paragraph" w:styleId="Titre5">
    <w:name w:val="heading 5"/>
    <w:basedOn w:val="Normal"/>
    <w:next w:val="Normal"/>
    <w:qFormat/>
    <w:rsid w:val="00232E88"/>
    <w:pPr>
      <w:keepNext/>
      <w:ind w:left="4820"/>
      <w:jc w:val="center"/>
      <w:outlineLvl w:val="4"/>
    </w:pPr>
    <w:rPr>
      <w:sz w:val="260"/>
    </w:rPr>
  </w:style>
  <w:style w:type="paragraph" w:styleId="Titre6">
    <w:name w:val="heading 6"/>
    <w:basedOn w:val="Normal"/>
    <w:next w:val="Normal"/>
    <w:qFormat/>
    <w:rsid w:val="00232E88"/>
    <w:pPr>
      <w:keepNext/>
      <w:spacing w:before="120"/>
      <w:ind w:left="1348" w:hanging="1348"/>
      <w:jc w:val="center"/>
      <w:outlineLvl w:val="5"/>
    </w:pPr>
    <w:rPr>
      <w:rFonts w:ascii="Arial" w:hAnsi="Arial"/>
      <w:color w:val="FF0000"/>
      <w:sz w:val="24"/>
    </w:rPr>
  </w:style>
  <w:style w:type="paragraph" w:styleId="Titre7">
    <w:name w:val="heading 7"/>
    <w:basedOn w:val="Normal"/>
    <w:next w:val="Normal"/>
    <w:qFormat/>
    <w:rsid w:val="00232E88"/>
    <w:pPr>
      <w:keepNext/>
      <w:ind w:left="3261"/>
      <w:jc w:val="center"/>
      <w:outlineLvl w:val="6"/>
    </w:pPr>
    <w:rPr>
      <w:sz w:val="200"/>
    </w:rPr>
  </w:style>
  <w:style w:type="paragraph" w:styleId="Titre8">
    <w:name w:val="heading 8"/>
    <w:basedOn w:val="Normal"/>
    <w:next w:val="Normal"/>
    <w:qFormat/>
    <w:rsid w:val="00232E88"/>
    <w:pPr>
      <w:keepNext/>
      <w:jc w:val="center"/>
      <w:outlineLvl w:val="7"/>
    </w:pPr>
    <w:rPr>
      <w:rFonts w:ascii="Arial" w:hAnsi="Arial"/>
      <w:i/>
      <w:sz w:val="24"/>
    </w:rPr>
  </w:style>
  <w:style w:type="paragraph" w:styleId="Titre9">
    <w:name w:val="heading 9"/>
    <w:basedOn w:val="Normal"/>
    <w:next w:val="Normal"/>
    <w:qFormat/>
    <w:rsid w:val="00232E88"/>
    <w:pPr>
      <w:keepNext/>
      <w:jc w:val="both"/>
      <w:outlineLvl w:val="8"/>
    </w:pPr>
    <w:rPr>
      <w:rFonts w:ascii="Arial" w:hAnsi="Arial"/>
      <w:i/>
      <w:color w:val="FF000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ieddepage">
    <w:name w:val="footer"/>
    <w:basedOn w:val="Normal"/>
    <w:rsid w:val="00232E88"/>
    <w:pPr>
      <w:tabs>
        <w:tab w:val="center" w:pos="4536"/>
        <w:tab w:val="right" w:pos="9072"/>
      </w:tabs>
    </w:pPr>
  </w:style>
  <w:style w:type="paragraph" w:styleId="Titre">
    <w:name w:val="Title"/>
    <w:basedOn w:val="Normal"/>
    <w:qFormat/>
    <w:rsid w:val="00232E88"/>
    <w:pPr>
      <w:jc w:val="center"/>
    </w:pPr>
    <w:rPr>
      <w:sz w:val="40"/>
    </w:rPr>
  </w:style>
  <w:style w:type="paragraph" w:styleId="Corpsdetexte3">
    <w:name w:val="Body Text 3"/>
    <w:basedOn w:val="Normal"/>
    <w:rsid w:val="00232E88"/>
    <w:rPr>
      <w:rFonts w:ascii="Arial" w:hAnsi="Arial" w:cs="Arial"/>
      <w:sz w:val="24"/>
    </w:rPr>
  </w:style>
  <w:style w:type="paragraph" w:styleId="Corpsdetexte2">
    <w:name w:val="Body Text 2"/>
    <w:basedOn w:val="Normal"/>
    <w:rsid w:val="00232E88"/>
    <w:pPr>
      <w:spacing w:after="120" w:line="480" w:lineRule="auto"/>
    </w:pPr>
  </w:style>
  <w:style w:type="character" w:styleId="Numrodepage">
    <w:name w:val="page number"/>
    <w:basedOn w:val="Policepardfaut"/>
    <w:rsid w:val="00232E88"/>
  </w:style>
  <w:style w:type="paragraph" w:styleId="En-tte">
    <w:name w:val="header"/>
    <w:basedOn w:val="Normal"/>
    <w:rsid w:val="00232E88"/>
    <w:pPr>
      <w:tabs>
        <w:tab w:val="center" w:pos="4536"/>
        <w:tab w:val="right" w:pos="9072"/>
      </w:tabs>
    </w:pPr>
  </w:style>
  <w:style w:type="table" w:styleId="Grilledutableau">
    <w:name w:val="Table Grid"/>
    <w:basedOn w:val="TableauNormal"/>
    <w:rsid w:val="0040386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semiHidden/>
    <w:rsid w:val="006541DF"/>
    <w:rPr>
      <w:rFonts w:ascii="Tahoma" w:hAnsi="Tahoma" w:cs="Tahoma"/>
      <w:sz w:val="16"/>
      <w:szCs w:val="16"/>
    </w:rPr>
  </w:style>
  <w:style w:type="character" w:customStyle="1" w:styleId="Titre2Car">
    <w:name w:val="Titre 2 Car"/>
    <w:basedOn w:val="Policepardfaut"/>
    <w:link w:val="Titre2"/>
    <w:rsid w:val="006011BE"/>
    <w:rPr>
      <w:rFonts w:ascii="Arial" w:hAnsi="Arial" w:cs="Arial"/>
      <w:b/>
      <w:bCs/>
      <w:sz w:val="28"/>
      <w:lang w:val="fr-FR" w:eastAsia="fr-FR" w:bidi="ar-SA"/>
    </w:rPr>
  </w:style>
  <w:style w:type="paragraph" w:styleId="Paragraphedeliste">
    <w:name w:val="List Paragraph"/>
    <w:basedOn w:val="Normal"/>
    <w:uiPriority w:val="34"/>
    <w:qFormat/>
    <w:rsid w:val="009B77A3"/>
    <w:pPr>
      <w:ind w:left="720"/>
      <w:contextualSpacing/>
    </w:pPr>
  </w:style>
  <w:style w:type="paragraph" w:styleId="Corpsdetexte">
    <w:name w:val="Body Text"/>
    <w:basedOn w:val="Normal"/>
    <w:link w:val="CorpsdetexteCar"/>
    <w:rsid w:val="003F7C1E"/>
    <w:pPr>
      <w:spacing w:after="120"/>
    </w:pPr>
  </w:style>
  <w:style w:type="character" w:customStyle="1" w:styleId="CorpsdetexteCar">
    <w:name w:val="Corps de texte Car"/>
    <w:basedOn w:val="Policepardfaut"/>
    <w:link w:val="Corpsdetexte"/>
    <w:rsid w:val="003F7C1E"/>
  </w:style>
  <w:style w:type="paragraph" w:styleId="Normalcentr">
    <w:name w:val="Block Text"/>
    <w:basedOn w:val="Normal"/>
    <w:rsid w:val="003F7C1E"/>
    <w:pPr>
      <w:spacing w:line="360" w:lineRule="auto"/>
      <w:ind w:left="142" w:right="140"/>
      <w:jc w:val="both"/>
    </w:pPr>
    <w:rPr>
      <w:rFonts w:ascii="Arial" w:hAnsi="Arial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668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0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emf"/><Relationship Id="rId42" Type="http://schemas.openxmlformats.org/officeDocument/2006/relationships/image" Target="media/image3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emf"/><Relationship Id="rId43" Type="http://schemas.openxmlformats.org/officeDocument/2006/relationships/image" Target="media/image35.png"/><Relationship Id="rId8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emf"/><Relationship Id="rId38" Type="http://schemas.openxmlformats.org/officeDocument/2006/relationships/image" Target="media/image30.jpeg"/><Relationship Id="rId46" Type="http://schemas.openxmlformats.org/officeDocument/2006/relationships/theme" Target="theme/theme1.xml"/><Relationship Id="rId20" Type="http://schemas.openxmlformats.org/officeDocument/2006/relationships/image" Target="media/image12.jpeg"/><Relationship Id="rId41" Type="http://schemas.openxmlformats.org/officeDocument/2006/relationships/image" Target="media/image3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SIXTE\Bureau\CAP%202008\U11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4C7F72-34C0-420F-B0BA-09320B20F0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U11</Template>
  <TotalTime>176</TotalTime>
  <Pages>20</Pages>
  <Words>308</Words>
  <Characters>1694</Characters>
  <DocSecurity>0</DocSecurity>
  <Lines>14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Vous devez enlever les agrafes pour faciliter votre travail</vt:lpstr>
    </vt:vector>
  </TitlesOfParts>
  <LinksUpToDate>false</LinksUpToDate>
  <CharactersWithSpaces>1999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2020-01-14T14:48:00Z</cp:lastPrinted>
  <dcterms:created xsi:type="dcterms:W3CDTF">2019-01-10T14:20:00Z</dcterms:created>
  <dcterms:modified xsi:type="dcterms:W3CDTF">2022-01-11T16:15:00Z</dcterms:modified>
</cp:coreProperties>
</file>