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1B0E6" w14:textId="77777777" w:rsidR="0088185B" w:rsidRDefault="0088185B" w:rsidP="00023F30">
      <w:pPr>
        <w:jc w:val="center"/>
        <w:rPr>
          <w:b/>
          <w:sz w:val="32"/>
        </w:rPr>
      </w:pPr>
    </w:p>
    <w:p w14:paraId="384C39FA" w14:textId="77777777" w:rsidR="0088185B" w:rsidRDefault="0088185B" w:rsidP="00023F30">
      <w:pPr>
        <w:jc w:val="center"/>
        <w:rPr>
          <w:b/>
          <w:sz w:val="32"/>
        </w:rPr>
      </w:pPr>
    </w:p>
    <w:p w14:paraId="5F58FE2A" w14:textId="77777777" w:rsidR="003A358C" w:rsidRPr="004714AA" w:rsidRDefault="0088185B" w:rsidP="00023F30">
      <w:pPr>
        <w:jc w:val="center"/>
        <w:rPr>
          <w:b/>
          <w:sz w:val="32"/>
        </w:rPr>
      </w:pPr>
      <w:r>
        <w:rPr>
          <w:b/>
          <w:sz w:val="32"/>
        </w:rPr>
        <w:t xml:space="preserve">CERTIFICAT D’APTITUDES </w:t>
      </w:r>
      <w:r w:rsidR="003A358C" w:rsidRPr="004714AA">
        <w:rPr>
          <w:b/>
          <w:sz w:val="32"/>
        </w:rPr>
        <w:t>PROFESSIONNEL</w:t>
      </w:r>
      <w:r>
        <w:rPr>
          <w:b/>
          <w:sz w:val="32"/>
        </w:rPr>
        <w:t>LES</w:t>
      </w:r>
    </w:p>
    <w:p w14:paraId="741B82FF" w14:textId="77777777" w:rsidR="003A358C" w:rsidRDefault="003A358C" w:rsidP="00023F30">
      <w:pPr>
        <w:jc w:val="center"/>
      </w:pPr>
    </w:p>
    <w:p w14:paraId="5E7D667F" w14:textId="77777777" w:rsidR="003A358C" w:rsidRDefault="003A358C" w:rsidP="00023F30">
      <w:pPr>
        <w:jc w:val="center"/>
      </w:pPr>
      <w:r w:rsidRPr="004714AA">
        <w:rPr>
          <w:b/>
          <w:sz w:val="32"/>
          <w:szCs w:val="32"/>
        </w:rPr>
        <w:t>R</w:t>
      </w:r>
      <w:r w:rsidR="00921DAE">
        <w:rPr>
          <w:b/>
          <w:sz w:val="32"/>
          <w:szCs w:val="32"/>
        </w:rPr>
        <w:t>É</w:t>
      </w:r>
      <w:r w:rsidRPr="004714AA">
        <w:rPr>
          <w:b/>
          <w:sz w:val="32"/>
          <w:szCs w:val="32"/>
        </w:rPr>
        <w:t>PARATION DES CARROSSERIES</w:t>
      </w:r>
    </w:p>
    <w:p w14:paraId="0BD20BB4" w14:textId="77777777" w:rsidR="005C608B" w:rsidRDefault="005C608B" w:rsidP="005C608B"/>
    <w:p w14:paraId="1417ABA5" w14:textId="68972BA7" w:rsidR="005C608B" w:rsidRPr="00AD3506" w:rsidRDefault="005C608B" w:rsidP="00AD3506">
      <w:pPr>
        <w:tabs>
          <w:tab w:val="right" w:pos="10204"/>
        </w:tabs>
        <w:jc w:val="center"/>
        <w:rPr>
          <w:rFonts w:cs="Arial"/>
          <w:b/>
          <w:sz w:val="36"/>
          <w:szCs w:val="36"/>
        </w:rPr>
      </w:pPr>
      <w:r w:rsidRPr="00AD3506">
        <w:rPr>
          <w:rFonts w:cs="Arial"/>
          <w:b/>
          <w:sz w:val="36"/>
          <w:szCs w:val="36"/>
        </w:rPr>
        <w:t>Session 20</w:t>
      </w:r>
      <w:r w:rsidR="00CE662B" w:rsidRPr="00AD3506">
        <w:rPr>
          <w:rFonts w:cs="Arial"/>
          <w:b/>
          <w:sz w:val="36"/>
          <w:szCs w:val="36"/>
        </w:rPr>
        <w:t>22</w:t>
      </w:r>
    </w:p>
    <w:p w14:paraId="6B2095B5" w14:textId="77777777" w:rsidR="005C608B" w:rsidRDefault="005C608B" w:rsidP="005C608B"/>
    <w:p w14:paraId="5C1C2681" w14:textId="77777777" w:rsidR="003A358C" w:rsidRDefault="00921DAE" w:rsidP="00921DA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 w:rsidRPr="00921DAE">
        <w:rPr>
          <w:b/>
        </w:rPr>
        <w:tab/>
      </w:r>
      <w:r w:rsidR="003A358C">
        <w:rPr>
          <w:b/>
          <w:u w:val="single"/>
        </w:rPr>
        <w:t>UNIT</w:t>
      </w:r>
      <w:r>
        <w:rPr>
          <w:b/>
          <w:u w:val="single"/>
        </w:rPr>
        <w:t>É</w:t>
      </w:r>
      <w:r w:rsidR="003A358C">
        <w:rPr>
          <w:b/>
          <w:u w:val="single"/>
        </w:rPr>
        <w:t xml:space="preserve"> </w:t>
      </w:r>
      <w:r w:rsidR="0088185B">
        <w:rPr>
          <w:b/>
          <w:u w:val="single"/>
        </w:rPr>
        <w:t>PROFESSIONNELLE</w:t>
      </w:r>
      <w:r w:rsidR="003A358C">
        <w:rPr>
          <w:b/>
          <w:u w:val="single"/>
        </w:rPr>
        <w:t xml:space="preserve"> U</w:t>
      </w:r>
      <w:r w:rsidR="0088185B">
        <w:rPr>
          <w:b/>
          <w:u w:val="single"/>
        </w:rPr>
        <w:t>P1</w:t>
      </w:r>
    </w:p>
    <w:p w14:paraId="3EFE167A" w14:textId="77777777"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34B12A93" w14:textId="77777777" w:rsidR="003A358C" w:rsidRPr="004714AA" w:rsidRDefault="0088185B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Analyse d’une situation professionnelle</w:t>
      </w:r>
    </w:p>
    <w:p w14:paraId="0BBB2498" w14:textId="77777777"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257790DF" w14:textId="77777777" w:rsidR="003A358C" w:rsidRDefault="0088185B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>
        <w:rPr>
          <w:b/>
        </w:rPr>
        <w:t>Durée : 2</w:t>
      </w:r>
      <w:r w:rsidR="00E15E9D">
        <w:rPr>
          <w:b/>
        </w:rPr>
        <w:t xml:space="preserve"> </w:t>
      </w:r>
      <w:r w:rsidR="003A358C">
        <w:rPr>
          <w:b/>
        </w:rPr>
        <w:t>h</w:t>
      </w:r>
      <w:r w:rsidR="00E15E9D">
        <w:rPr>
          <w:b/>
        </w:rPr>
        <w:t>eures</w:t>
      </w:r>
      <w:r w:rsidR="003A358C">
        <w:tab/>
      </w:r>
      <w:r w:rsidR="00994C84">
        <w:rPr>
          <w:b/>
        </w:rPr>
        <w:t>Coefficient</w:t>
      </w:r>
      <w:r w:rsidR="003A358C">
        <w:rPr>
          <w:b/>
        </w:rPr>
        <w:t xml:space="preserve"> : </w:t>
      </w:r>
      <w:r>
        <w:rPr>
          <w:b/>
        </w:rPr>
        <w:t>4</w:t>
      </w:r>
    </w:p>
    <w:p w14:paraId="76FD7095" w14:textId="77777777" w:rsidR="003A358C" w:rsidRDefault="003A358C" w:rsidP="003A358C"/>
    <w:p w14:paraId="73D4FF75" w14:textId="77777777" w:rsidR="001510CE" w:rsidRPr="00F9293D" w:rsidRDefault="001510CE" w:rsidP="001510CE">
      <w:pPr>
        <w:rPr>
          <w:rFonts w:cs="Arial"/>
        </w:rPr>
      </w:pPr>
    </w:p>
    <w:p w14:paraId="4D592B1B" w14:textId="77777777" w:rsidR="00D2650C" w:rsidRPr="00892508" w:rsidRDefault="00D2650C" w:rsidP="00D2650C">
      <w:pPr>
        <w:keepNext/>
        <w:jc w:val="center"/>
        <w:outlineLvl w:val="0"/>
        <w:rPr>
          <w:rFonts w:cs="Arial"/>
          <w:b/>
          <w:bCs/>
          <w:sz w:val="52"/>
          <w:szCs w:val="52"/>
        </w:rPr>
      </w:pPr>
      <w:r w:rsidRPr="00892508">
        <w:rPr>
          <w:rFonts w:cs="Arial"/>
          <w:b/>
          <w:bCs/>
          <w:sz w:val="52"/>
          <w:szCs w:val="52"/>
        </w:rPr>
        <w:t>DOSSIER SUJET</w:t>
      </w:r>
    </w:p>
    <w:p w14:paraId="70D79188" w14:textId="77777777" w:rsidR="00B70A1D" w:rsidRPr="00B70A1D" w:rsidRDefault="00B70A1D" w:rsidP="00B70A1D"/>
    <w:p w14:paraId="18F70FBC" w14:textId="77777777" w:rsidR="00F82821" w:rsidRPr="00F9293D" w:rsidRDefault="00F82821" w:rsidP="001510CE">
      <w:pPr>
        <w:rPr>
          <w:rFonts w:cs="Arial"/>
        </w:rPr>
      </w:pPr>
    </w:p>
    <w:p w14:paraId="5923668D" w14:textId="5B582E18" w:rsidR="00E27F14" w:rsidRPr="00D521C3" w:rsidRDefault="00374229" w:rsidP="00ED7453">
      <w:pPr>
        <w:jc w:val="center"/>
        <w:rPr>
          <w:b/>
        </w:rPr>
      </w:pPr>
      <w:r w:rsidRPr="00594B65">
        <w:rPr>
          <w:b/>
        </w:rPr>
        <w:t xml:space="preserve">Ce dossier </w:t>
      </w:r>
      <w:r w:rsidR="00D81CB5" w:rsidRPr="00594B65">
        <w:rPr>
          <w:b/>
        </w:rPr>
        <w:t xml:space="preserve">comprend </w:t>
      </w:r>
      <w:r w:rsidR="00CE662B">
        <w:rPr>
          <w:b/>
        </w:rPr>
        <w:t>12</w:t>
      </w:r>
      <w:r w:rsidR="00D81CB5" w:rsidRPr="00594B65">
        <w:rPr>
          <w:b/>
        </w:rPr>
        <w:t xml:space="preserve"> </w:t>
      </w:r>
      <w:r w:rsidRPr="00594B65">
        <w:rPr>
          <w:b/>
        </w:rPr>
        <w:t xml:space="preserve">pages numérotées de </w:t>
      </w:r>
      <w:r w:rsidR="00B94C6A" w:rsidRPr="00594B65">
        <w:rPr>
          <w:b/>
        </w:rPr>
        <w:t>D</w:t>
      </w:r>
      <w:r w:rsidR="00DA78B2">
        <w:rPr>
          <w:b/>
        </w:rPr>
        <w:t>S</w:t>
      </w:r>
      <w:r w:rsidR="00B94C6A" w:rsidRPr="00594B65">
        <w:rPr>
          <w:b/>
        </w:rPr>
        <w:t xml:space="preserve"> </w:t>
      </w:r>
      <w:r w:rsidR="00CE662B">
        <w:rPr>
          <w:b/>
        </w:rPr>
        <w:t>1/12</w:t>
      </w:r>
      <w:r w:rsidR="00D81CB5" w:rsidRPr="00594B65">
        <w:rPr>
          <w:b/>
        </w:rPr>
        <w:t xml:space="preserve"> </w:t>
      </w:r>
      <w:r w:rsidRPr="00594B65">
        <w:rPr>
          <w:b/>
        </w:rPr>
        <w:t>à</w:t>
      </w:r>
      <w:r w:rsidR="00D81CB5" w:rsidRPr="00594B65">
        <w:rPr>
          <w:b/>
        </w:rPr>
        <w:t xml:space="preserve"> </w:t>
      </w:r>
      <w:r w:rsidR="00B94C6A" w:rsidRPr="00594B65">
        <w:rPr>
          <w:b/>
        </w:rPr>
        <w:t>D</w:t>
      </w:r>
      <w:r w:rsidR="00DA78B2">
        <w:rPr>
          <w:b/>
        </w:rPr>
        <w:t>S</w:t>
      </w:r>
      <w:r w:rsidR="00B94C6A" w:rsidRPr="00594B65">
        <w:rPr>
          <w:b/>
        </w:rPr>
        <w:t xml:space="preserve"> </w:t>
      </w:r>
      <w:r w:rsidR="00CE662B">
        <w:rPr>
          <w:b/>
        </w:rPr>
        <w:t>12/12</w:t>
      </w:r>
      <w:r w:rsidR="000C085E">
        <w:rPr>
          <w:b/>
        </w:rPr>
        <w:t>.</w:t>
      </w:r>
    </w:p>
    <w:p w14:paraId="3E222576" w14:textId="77777777" w:rsidR="00D2650C" w:rsidRPr="00892508" w:rsidRDefault="00D2650C" w:rsidP="00D2650C">
      <w:pPr>
        <w:jc w:val="center"/>
        <w:rPr>
          <w:rFonts w:cs="Arial"/>
          <w:b/>
        </w:rPr>
      </w:pPr>
      <w:r w:rsidRPr="00D521C3">
        <w:rPr>
          <w:b/>
        </w:rPr>
        <w:t>Assurez-vous qu’il est com</w:t>
      </w:r>
      <w:r w:rsidRPr="00892508">
        <w:rPr>
          <w:rFonts w:cs="Arial"/>
          <w:b/>
        </w:rPr>
        <w:t>plet.</w:t>
      </w:r>
    </w:p>
    <w:p w14:paraId="3F03EB78" w14:textId="77777777" w:rsidR="00932D8A" w:rsidRDefault="00932D8A" w:rsidP="003F7DA9">
      <w:pPr>
        <w:rPr>
          <w:b/>
        </w:rPr>
      </w:pPr>
    </w:p>
    <w:p w14:paraId="146D3F00" w14:textId="77777777" w:rsidR="005963F0" w:rsidRDefault="005963F0" w:rsidP="003F7DA9">
      <w:pPr>
        <w:rPr>
          <w:b/>
        </w:rPr>
      </w:pPr>
    </w:p>
    <w:p w14:paraId="3E16A5C3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/>
          <w:bCs/>
        </w:rPr>
      </w:pPr>
      <w:r w:rsidRPr="001F0E7C">
        <w:rPr>
          <w:rFonts w:cs="Arial"/>
          <w:b/>
          <w:bCs/>
        </w:rPr>
        <w:t>DOCUMENTS ET MATÉRIEL AUTORISÉS</w:t>
      </w:r>
    </w:p>
    <w:p w14:paraId="05E1FD9D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/>
          <w:bCs/>
        </w:rPr>
      </w:pPr>
    </w:p>
    <w:p w14:paraId="49CB265C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L’usage de la calculatrice avec mode examen actif est autorisé.</w:t>
      </w:r>
    </w:p>
    <w:p w14:paraId="118B655A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L’usage de la calculatrice sans mémoire, « type collège », est autorisé.</w:t>
      </w:r>
    </w:p>
    <w:p w14:paraId="2BBBDD93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</w:p>
    <w:p w14:paraId="61302CDD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Tout autre matériel est interdit.</w:t>
      </w:r>
    </w:p>
    <w:p w14:paraId="1035F9AC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Aucun document autorisé.</w:t>
      </w:r>
    </w:p>
    <w:p w14:paraId="01B7F7BB" w14:textId="77777777" w:rsidR="0088185B" w:rsidRDefault="0088185B" w:rsidP="003F7DA9">
      <w:pPr>
        <w:rPr>
          <w:b/>
        </w:rPr>
      </w:pPr>
    </w:p>
    <w:p w14:paraId="09A775E9" w14:textId="77777777" w:rsidR="005963F0" w:rsidRDefault="005963F0" w:rsidP="00E27F14">
      <w:pPr>
        <w:pStyle w:val="Pieddepage"/>
      </w:pPr>
    </w:p>
    <w:p w14:paraId="1017D520" w14:textId="77777777" w:rsidR="00E15E9D" w:rsidRPr="00F9293D" w:rsidRDefault="00E15E9D" w:rsidP="00E15E9D">
      <w:pPr>
        <w:rPr>
          <w:rFonts w:cs="Arial"/>
        </w:rPr>
      </w:pPr>
    </w:p>
    <w:p w14:paraId="7D57EA23" w14:textId="77777777" w:rsidR="00E15E9D" w:rsidRDefault="00E15E9D" w:rsidP="00E27F14">
      <w:pPr>
        <w:pStyle w:val="Pieddepage"/>
        <w:sectPr w:rsidR="00E15E9D" w:rsidSect="00771F1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809" w:right="851" w:bottom="851" w:left="851" w:header="720" w:footer="354" w:gutter="0"/>
          <w:pgNumType w:start="1"/>
          <w:cols w:space="720"/>
          <w:titlePg/>
          <w:docGrid w:linePitch="326"/>
        </w:sectPr>
      </w:pPr>
    </w:p>
    <w:p w14:paraId="3E99FE45" w14:textId="02A68CDB" w:rsidR="00CE662B" w:rsidRDefault="00CE662B" w:rsidP="00CE662B">
      <w:pPr>
        <w:pStyle w:val="Titre1"/>
      </w:pPr>
      <w:r>
        <w:lastRenderedPageBreak/>
        <w:t>MISE EN SITUATION</w:t>
      </w:r>
    </w:p>
    <w:p w14:paraId="34BC6EE4" w14:textId="77777777" w:rsidR="00CE662B" w:rsidRPr="00840D15" w:rsidRDefault="00CE662B" w:rsidP="00CE662B">
      <w:pPr>
        <w:pStyle w:val="Standard"/>
      </w:pPr>
    </w:p>
    <w:p w14:paraId="3BF6E1CB" w14:textId="70BBA598" w:rsidR="00CE662B" w:rsidRDefault="00CE662B" w:rsidP="00CE662B">
      <w:r>
        <w:t>Suite à un accident survenu le 10/02/2016 sur un vé</w:t>
      </w:r>
      <w:r w:rsidR="009A4CFA">
        <w:t>hicule Renault Twingo de 2011, l</w:t>
      </w:r>
      <w:r>
        <w:t xml:space="preserve">e responsable d’atelier </w:t>
      </w:r>
      <w:r w:rsidR="009A4CFA">
        <w:t xml:space="preserve">de l’entreprise dont vous êtes salarié </w:t>
      </w:r>
      <w:r>
        <w:t xml:space="preserve">vous confie sa réparation. </w:t>
      </w:r>
    </w:p>
    <w:p w14:paraId="0940EEBC" w14:textId="6F112D30" w:rsidR="00CE662B" w:rsidRDefault="00CE662B" w:rsidP="00CE662B">
      <w:r>
        <w:t>Le véhicule a subi un choc avant gauche du 2</w:t>
      </w:r>
      <w:r w:rsidRPr="00FF74BA">
        <w:rPr>
          <w:vertAlign w:val="superscript"/>
        </w:rPr>
        <w:t>nd</w:t>
      </w:r>
      <w:r>
        <w:t xml:space="preserve"> degré ayant endommagé</w:t>
      </w:r>
      <w:r w:rsidR="00414690">
        <w:t> </w:t>
      </w:r>
      <w:r w:rsidRPr="00414690">
        <w:rPr>
          <w:i/>
          <w:iCs/>
        </w:rPr>
        <w:t>l’aile avant gauche, l’optique de phare avant gauche, le capot, le bouclier avant, la traverse inférieure, le pare-brise, la porte avant gauche et l’airbag conducteur</w:t>
      </w:r>
      <w:r>
        <w:t xml:space="preserve">. </w:t>
      </w:r>
    </w:p>
    <w:p w14:paraId="1B134870" w14:textId="77777777" w:rsidR="00CE662B" w:rsidRDefault="00CE662B" w:rsidP="00CE662B"/>
    <w:p w14:paraId="4DCEB59F" w14:textId="246FFADF" w:rsidR="00CE662B" w:rsidRPr="00840D15" w:rsidRDefault="00CE662B" w:rsidP="00CE662B">
      <w:r w:rsidRPr="00840D15">
        <w:t xml:space="preserve">En vous aidant du dossier </w:t>
      </w:r>
      <w:r w:rsidR="00414690">
        <w:t>technique</w:t>
      </w:r>
      <w:r w:rsidRPr="00840D15">
        <w:t xml:space="preserve"> et de vos connaissances personnelles, vous devez répondre au</w:t>
      </w:r>
      <w:r w:rsidR="008003B3">
        <w:t>x</w:t>
      </w:r>
      <w:r w:rsidRPr="00840D15">
        <w:t xml:space="preserve"> question</w:t>
      </w:r>
      <w:r w:rsidR="008003B3">
        <w:t xml:space="preserve">s portant </w:t>
      </w:r>
      <w:r w:rsidRPr="00840D15">
        <w:t>sur la préparation</w:t>
      </w:r>
      <w:r>
        <w:t xml:space="preserve"> de votre intervention</w:t>
      </w:r>
      <w:r w:rsidRPr="00840D15">
        <w:t xml:space="preserve"> et la remise en état du véhicule.</w:t>
      </w:r>
    </w:p>
    <w:p w14:paraId="0E1A72CD" w14:textId="77777777" w:rsidR="00CE662B" w:rsidRDefault="00CE662B" w:rsidP="00CE662B">
      <w:pPr>
        <w:pStyle w:val="Standard"/>
        <w:keepLines/>
        <w:widowControl w:val="0"/>
        <w:ind w:left="2127"/>
        <w:rPr>
          <w:rFonts w:ascii="Arial" w:hAnsi="Arial"/>
        </w:rPr>
      </w:pPr>
    </w:p>
    <w:p w14:paraId="27B2D460" w14:textId="77777777" w:rsidR="00CE662B" w:rsidRDefault="00CE662B" w:rsidP="00CE662B">
      <w:pPr>
        <w:rPr>
          <w:rFonts w:cs="Mangal"/>
          <w:szCs w:val="21"/>
        </w:rPr>
        <w:sectPr w:rsidR="00CE662B" w:rsidSect="00CE662B">
          <w:footerReference w:type="default" r:id="rId13"/>
          <w:pgSz w:w="11906" w:h="16838"/>
          <w:pgMar w:top="1134" w:right="1134" w:bottom="1700" w:left="1134" w:header="720" w:footer="340" w:gutter="0"/>
          <w:cols w:space="0"/>
          <w:docGrid w:linePitch="326"/>
        </w:sectPr>
      </w:pPr>
    </w:p>
    <w:p w14:paraId="128A3FAB" w14:textId="77777777" w:rsidR="00CE662B" w:rsidRDefault="00CE662B" w:rsidP="00CE662B">
      <w:pPr>
        <w:jc w:val="center"/>
        <w:rPr>
          <w:rFonts w:cs="Mangal"/>
          <w:szCs w:val="21"/>
        </w:rPr>
        <w:sectPr w:rsidR="00CE662B" w:rsidSect="00CE662B">
          <w:type w:val="continuous"/>
          <w:pgSz w:w="11906" w:h="16838"/>
          <w:pgMar w:top="1134" w:right="1134" w:bottom="1700" w:left="1134" w:header="720" w:footer="548" w:gutter="0"/>
          <w:cols w:space="0"/>
        </w:sectPr>
      </w:pPr>
      <w:r w:rsidRPr="00245283">
        <w:rPr>
          <w:noProof/>
        </w:rPr>
        <w:drawing>
          <wp:inline distT="0" distB="0" distL="0" distR="0" wp14:anchorId="449F7743" wp14:editId="34AF0CD3">
            <wp:extent cx="6053176" cy="4343400"/>
            <wp:effectExtent l="0" t="0" r="508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7" t="12944" r="22570"/>
                    <a:stretch/>
                  </pic:blipFill>
                  <pic:spPr bwMode="auto">
                    <a:xfrm>
                      <a:off x="0" y="0"/>
                      <a:ext cx="6075423" cy="435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93FF6" w14:textId="68BCD373" w:rsidR="00CE662B" w:rsidRDefault="00CE662B" w:rsidP="00CE662B">
      <w:pPr>
        <w:pStyle w:val="Titre1"/>
      </w:pPr>
      <w:r w:rsidRPr="00840D15">
        <w:lastRenderedPageBreak/>
        <w:t>1</w:t>
      </w:r>
      <w:r w:rsidR="000C085E">
        <w:t>.</w:t>
      </w:r>
      <w:r w:rsidRPr="00840D15">
        <w:t xml:space="preserve"> </w:t>
      </w:r>
      <w:r>
        <w:t>P</w:t>
      </w:r>
      <w:r w:rsidRPr="00811156">
        <w:t>RÉPARATION</w:t>
      </w:r>
    </w:p>
    <w:p w14:paraId="49D7AD16" w14:textId="77777777" w:rsidR="00CE662B" w:rsidRPr="00840D15" w:rsidRDefault="00CE662B" w:rsidP="00CE662B">
      <w:pPr>
        <w:pStyle w:val="Standard"/>
        <w:widowControl w:val="0"/>
      </w:pPr>
    </w:p>
    <w:p w14:paraId="72181455" w14:textId="135581D0" w:rsidR="00CE662B" w:rsidRPr="004D3276" w:rsidRDefault="00CE662B" w:rsidP="00CE662B">
      <w:pPr>
        <w:pStyle w:val="Question"/>
        <w:rPr>
          <w:spacing w:val="-2"/>
        </w:rPr>
      </w:pPr>
      <w:r w:rsidRPr="004D3276">
        <w:rPr>
          <w:spacing w:val="-2"/>
        </w:rPr>
        <w:t xml:space="preserve">Afin de renseigner votre </w:t>
      </w:r>
      <w:r>
        <w:rPr>
          <w:spacing w:val="-2"/>
        </w:rPr>
        <w:t>fiche de travail d’atelier</w:t>
      </w:r>
      <w:r w:rsidRPr="004D3276">
        <w:rPr>
          <w:spacing w:val="-2"/>
        </w:rPr>
        <w:t xml:space="preserve">, vous devez </w:t>
      </w:r>
      <w:r w:rsidRPr="004D3276">
        <w:rPr>
          <w:b/>
          <w:bCs/>
          <w:spacing w:val="-2"/>
        </w:rPr>
        <w:t>relever</w:t>
      </w:r>
      <w:r w:rsidRPr="004D3276">
        <w:rPr>
          <w:spacing w:val="-2"/>
        </w:rPr>
        <w:t xml:space="preserve"> des informations sur la plaque du constructeur. En vous aidant du </w:t>
      </w:r>
      <w:r w:rsidRPr="004D3276">
        <w:rPr>
          <w:b/>
          <w:bCs/>
          <w:spacing w:val="-2"/>
        </w:rPr>
        <w:t xml:space="preserve">DT </w:t>
      </w:r>
      <w:r w:rsidR="003B08FC">
        <w:rPr>
          <w:b/>
          <w:bCs/>
          <w:spacing w:val="-2"/>
        </w:rPr>
        <w:t xml:space="preserve">pages </w:t>
      </w:r>
      <w:r w:rsidRPr="004D3276">
        <w:rPr>
          <w:b/>
          <w:bCs/>
          <w:spacing w:val="-2"/>
        </w:rPr>
        <w:t>2/17 et 3/17</w:t>
      </w:r>
      <w:r w:rsidRPr="004D3276">
        <w:rPr>
          <w:spacing w:val="-2"/>
        </w:rPr>
        <w:t xml:space="preserve">, </w:t>
      </w:r>
      <w:r w:rsidRPr="004D3276">
        <w:rPr>
          <w:b/>
          <w:bCs/>
          <w:spacing w:val="-2"/>
        </w:rPr>
        <w:t>compléter</w:t>
      </w:r>
      <w:r w:rsidR="009A4CFA">
        <w:rPr>
          <w:spacing w:val="-2"/>
        </w:rPr>
        <w:t xml:space="preserve"> le tableau ci-dessous.</w:t>
      </w:r>
    </w:p>
    <w:p w14:paraId="20D0FDF0" w14:textId="52BCA414" w:rsidR="00CE662B" w:rsidRDefault="00CE662B" w:rsidP="00CE662B">
      <w:pPr>
        <w:ind w:left="8508" w:firstLine="709"/>
      </w:pPr>
    </w:p>
    <w:p w14:paraId="0CAA99D0" w14:textId="77777777" w:rsidR="00CE662B" w:rsidRDefault="00CE662B" w:rsidP="00CE662B">
      <w:pPr>
        <w:ind w:left="8508" w:firstLine="709"/>
        <w:rPr>
          <w:color w:val="FF0000"/>
        </w:rPr>
      </w:pPr>
    </w:p>
    <w:tbl>
      <w:tblPr>
        <w:tblW w:w="1015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4"/>
        <w:gridCol w:w="5182"/>
      </w:tblGrid>
      <w:tr w:rsidR="00CE662B" w14:paraId="146E9E8D" w14:textId="77777777" w:rsidTr="00970322">
        <w:trPr>
          <w:trHeight w:val="437"/>
          <w:jc w:val="center"/>
        </w:trPr>
        <w:tc>
          <w:tcPr>
            <w:tcW w:w="49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B67D4" w14:textId="77777777" w:rsidR="00CE662B" w:rsidRDefault="00CE662B" w:rsidP="00970322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Emplacement de la plaque sur le véhicule</w:t>
            </w:r>
          </w:p>
        </w:tc>
        <w:tc>
          <w:tcPr>
            <w:tcW w:w="5182" w:type="dxa"/>
            <w:vAlign w:val="center"/>
          </w:tcPr>
          <w:p w14:paraId="072AEA63" w14:textId="13EE2D1E" w:rsidR="00CE662B" w:rsidRDefault="00CE662B" w:rsidP="00970322">
            <w:pPr>
              <w:pStyle w:val="Standard"/>
              <w:rPr>
                <w:rFonts w:ascii="Arial" w:hAnsi="Arial"/>
                <w:color w:val="FF0000"/>
              </w:rPr>
            </w:pPr>
          </w:p>
        </w:tc>
      </w:tr>
      <w:tr w:rsidR="00CE662B" w14:paraId="1C6D2084" w14:textId="77777777" w:rsidTr="00970322">
        <w:trPr>
          <w:trHeight w:val="421"/>
          <w:jc w:val="center"/>
        </w:trPr>
        <w:tc>
          <w:tcPr>
            <w:tcW w:w="49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53EBE" w14:textId="77777777" w:rsidR="00CE662B" w:rsidRDefault="00CE662B" w:rsidP="00970322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Type mine et N° dans la série du type (VIN)</w:t>
            </w:r>
          </w:p>
        </w:tc>
        <w:tc>
          <w:tcPr>
            <w:tcW w:w="5182" w:type="dxa"/>
            <w:vAlign w:val="center"/>
          </w:tcPr>
          <w:p w14:paraId="1404EFB8" w14:textId="33459F89" w:rsidR="00CE662B" w:rsidRDefault="00CE662B" w:rsidP="00970322">
            <w:pPr>
              <w:pStyle w:val="TableContents"/>
              <w:rPr>
                <w:rFonts w:ascii="Arial" w:hAnsi="Arial"/>
                <w:color w:val="FF0000"/>
              </w:rPr>
            </w:pPr>
          </w:p>
        </w:tc>
      </w:tr>
      <w:tr w:rsidR="00CE662B" w14:paraId="134ADDAC" w14:textId="77777777" w:rsidTr="00970322">
        <w:trPr>
          <w:trHeight w:val="421"/>
          <w:jc w:val="center"/>
        </w:trPr>
        <w:tc>
          <w:tcPr>
            <w:tcW w:w="49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5240C" w14:textId="77777777" w:rsidR="00CE662B" w:rsidRDefault="00CE662B" w:rsidP="00970322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Référence peinture</w:t>
            </w:r>
          </w:p>
        </w:tc>
        <w:tc>
          <w:tcPr>
            <w:tcW w:w="5182" w:type="dxa"/>
            <w:vAlign w:val="center"/>
          </w:tcPr>
          <w:p w14:paraId="0BC4ADC4" w14:textId="110607C4" w:rsidR="00CE662B" w:rsidRPr="00C1758B" w:rsidRDefault="00CE662B" w:rsidP="00970322">
            <w:pPr>
              <w:pStyle w:val="Standard"/>
              <w:rPr>
                <w:rFonts w:ascii="Arial" w:hAnsi="Arial"/>
                <w:color w:val="FF0000"/>
              </w:rPr>
            </w:pPr>
          </w:p>
        </w:tc>
      </w:tr>
      <w:tr w:rsidR="00CE662B" w14:paraId="3E6F3015" w14:textId="77777777" w:rsidTr="00970322">
        <w:trPr>
          <w:trHeight w:val="421"/>
          <w:jc w:val="center"/>
        </w:trPr>
        <w:tc>
          <w:tcPr>
            <w:tcW w:w="49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6BC11" w14:textId="77777777" w:rsidR="00CE662B" w:rsidRDefault="00CE662B" w:rsidP="00970322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Code sellerie</w:t>
            </w:r>
          </w:p>
        </w:tc>
        <w:tc>
          <w:tcPr>
            <w:tcW w:w="5182" w:type="dxa"/>
            <w:vAlign w:val="center"/>
          </w:tcPr>
          <w:p w14:paraId="7B09B4EF" w14:textId="2F649823" w:rsidR="00CE662B" w:rsidRDefault="00CE662B" w:rsidP="00970322">
            <w:pPr>
              <w:pStyle w:val="Standard"/>
              <w:rPr>
                <w:rFonts w:ascii="Arial" w:hAnsi="Arial"/>
                <w:color w:val="FF0000"/>
              </w:rPr>
            </w:pPr>
          </w:p>
        </w:tc>
      </w:tr>
      <w:tr w:rsidR="00CE662B" w14:paraId="0D257940" w14:textId="77777777" w:rsidTr="00970322">
        <w:trPr>
          <w:trHeight w:val="421"/>
          <w:jc w:val="center"/>
        </w:trPr>
        <w:tc>
          <w:tcPr>
            <w:tcW w:w="49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467D3" w14:textId="77777777" w:rsidR="00CE662B" w:rsidRDefault="00CE662B" w:rsidP="00970322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Code habillage intérieur</w:t>
            </w:r>
          </w:p>
        </w:tc>
        <w:tc>
          <w:tcPr>
            <w:tcW w:w="5182" w:type="dxa"/>
            <w:vAlign w:val="center"/>
          </w:tcPr>
          <w:p w14:paraId="3A5FED75" w14:textId="412D3774" w:rsidR="00CE662B" w:rsidRDefault="00CE662B" w:rsidP="00970322">
            <w:pPr>
              <w:pStyle w:val="Standard"/>
              <w:rPr>
                <w:rFonts w:ascii="Arial" w:hAnsi="Arial"/>
                <w:color w:val="FF0000"/>
              </w:rPr>
            </w:pPr>
          </w:p>
        </w:tc>
      </w:tr>
      <w:tr w:rsidR="00CE662B" w14:paraId="4D749EB7" w14:textId="77777777" w:rsidTr="00970322">
        <w:trPr>
          <w:trHeight w:val="421"/>
          <w:jc w:val="center"/>
        </w:trPr>
        <w:tc>
          <w:tcPr>
            <w:tcW w:w="49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93442" w14:textId="77777777" w:rsidR="00CE662B" w:rsidRDefault="00CE662B" w:rsidP="00970322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MTMA</w:t>
            </w:r>
          </w:p>
        </w:tc>
        <w:tc>
          <w:tcPr>
            <w:tcW w:w="5182" w:type="dxa"/>
            <w:vAlign w:val="center"/>
          </w:tcPr>
          <w:p w14:paraId="0346C808" w14:textId="7EB53494" w:rsidR="00CE662B" w:rsidRDefault="00CE662B" w:rsidP="00970322">
            <w:pPr>
              <w:pStyle w:val="Standard"/>
              <w:rPr>
                <w:rFonts w:ascii="Arial" w:hAnsi="Arial"/>
                <w:color w:val="FF0000"/>
              </w:rPr>
            </w:pPr>
          </w:p>
        </w:tc>
      </w:tr>
    </w:tbl>
    <w:p w14:paraId="0DF9BB16" w14:textId="77777777" w:rsidR="00CE662B" w:rsidRDefault="00CE662B" w:rsidP="00CE662B">
      <w:pPr>
        <w:pStyle w:val="Standard"/>
        <w:spacing w:line="360" w:lineRule="auto"/>
        <w:rPr>
          <w:rFonts w:ascii="Arial" w:hAnsi="Arial"/>
        </w:rPr>
      </w:pPr>
    </w:p>
    <w:p w14:paraId="408AF4FD" w14:textId="51BF4328" w:rsidR="00CE662B" w:rsidRDefault="008B1083" w:rsidP="00CE662B">
      <w:pPr>
        <w:pStyle w:val="Question"/>
      </w:pPr>
      <w:r>
        <w:rPr>
          <w:rFonts w:ascii="Ebrima" w:hAnsi="Ebrima"/>
        </w:rPr>
        <w:t>À</w:t>
      </w:r>
      <w:r w:rsidR="00CE662B">
        <w:t xml:space="preserve"> quelle famille le véhicule appartient-il et quel est son type de structure ?</w:t>
      </w:r>
      <w:r w:rsidR="00CE662B" w:rsidRPr="00394077">
        <w:rPr>
          <w:color w:val="FF0000"/>
        </w:rPr>
        <w:t xml:space="preserve"> </w:t>
      </w:r>
      <w:r w:rsidR="00CE662B">
        <w:rPr>
          <w:color w:val="FF0000"/>
        </w:rPr>
        <w:tab/>
      </w:r>
    </w:p>
    <w:p w14:paraId="526E5D94" w14:textId="1BF88751" w:rsidR="00CE662B" w:rsidRPr="00BF095E" w:rsidRDefault="001E3E5C" w:rsidP="001E3E5C">
      <w:pPr>
        <w:pStyle w:val="Rponse"/>
      </w:pPr>
      <w:r>
        <w:tab/>
      </w:r>
    </w:p>
    <w:p w14:paraId="6F08E595" w14:textId="712C762A" w:rsidR="00CE662B" w:rsidRDefault="00CE662B" w:rsidP="00CE662B">
      <w:pPr>
        <w:pStyle w:val="Question"/>
      </w:pPr>
      <w:r>
        <w:t xml:space="preserve">Vous </w:t>
      </w:r>
      <w:r w:rsidR="009A4CFA">
        <w:t>all</w:t>
      </w:r>
      <w:r>
        <w:t xml:space="preserve">ez déposer les éléments endommagés. </w:t>
      </w:r>
      <w:r w:rsidRPr="00B85C66">
        <w:rPr>
          <w:b/>
          <w:bCs/>
        </w:rPr>
        <w:t>Identifier</w:t>
      </w:r>
      <w:r>
        <w:t xml:space="preserve"> le type de liaison correspondant à chaque élément </w:t>
      </w:r>
      <w:r w:rsidR="009A4CFA">
        <w:t>dans le tableau ci-dessous.</w:t>
      </w:r>
      <w:r w:rsidRPr="00394077">
        <w:rPr>
          <w:color w:val="FF0000"/>
        </w:rPr>
        <w:t xml:space="preserve"> </w:t>
      </w:r>
      <w:r>
        <w:rPr>
          <w:color w:val="FF0000"/>
        </w:rPr>
        <w:tab/>
      </w:r>
    </w:p>
    <w:p w14:paraId="435C77C5" w14:textId="77777777" w:rsidR="00CE662B" w:rsidRDefault="00CE662B" w:rsidP="00CE662B">
      <w:pPr>
        <w:pStyle w:val="Standard"/>
        <w:spacing w:line="360" w:lineRule="auto"/>
        <w:rPr>
          <w:rFonts w:ascii="Arial" w:hAnsi="Arial"/>
        </w:rPr>
      </w:pPr>
    </w:p>
    <w:tbl>
      <w:tblPr>
        <w:tblpPr w:leftFromText="141" w:rightFromText="141" w:vertAnchor="page" w:horzAnchor="margin" w:tblpXSpec="center" w:tblpY="11576"/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5"/>
        <w:gridCol w:w="2100"/>
        <w:gridCol w:w="1980"/>
        <w:gridCol w:w="1815"/>
      </w:tblGrid>
      <w:tr w:rsidR="00CE662B" w14:paraId="3390DF25" w14:textId="77777777" w:rsidTr="00970322">
        <w:trPr>
          <w:gridBefore w:val="1"/>
          <w:wBefore w:w="3345" w:type="dxa"/>
          <w:trHeight w:val="270"/>
        </w:trPr>
        <w:tc>
          <w:tcPr>
            <w:tcW w:w="5895" w:type="dxa"/>
            <w:gridSpan w:val="3"/>
            <w:shd w:val="clear" w:color="auto" w:fill="F2F2F2" w:themeFill="background1" w:themeFillShade="F2"/>
          </w:tcPr>
          <w:p w14:paraId="4D6B971C" w14:textId="77777777" w:rsidR="00CE662B" w:rsidRDefault="00CE662B" w:rsidP="00970322">
            <w:pPr>
              <w:pStyle w:val="Standard"/>
              <w:spacing w:line="276" w:lineRule="auto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Types de liaison</w:t>
            </w:r>
          </w:p>
        </w:tc>
      </w:tr>
      <w:tr w:rsidR="00CE662B" w14:paraId="1943757B" w14:textId="77777777" w:rsidTr="00970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D5D57" w14:textId="77777777" w:rsidR="00CE662B" w:rsidRPr="004B0135" w:rsidRDefault="00CE662B" w:rsidP="00970322">
            <w:pPr>
              <w:pStyle w:val="Standard"/>
              <w:spacing w:line="276" w:lineRule="auto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4B0135">
              <w:rPr>
                <w:rFonts w:ascii="Arial" w:hAnsi="Arial"/>
                <w:b/>
                <w:bCs/>
                <w:sz w:val="22"/>
                <w:szCs w:val="22"/>
              </w:rPr>
              <w:t>Elément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2B6B5" w14:textId="77777777" w:rsidR="00CE662B" w:rsidRPr="004B0135" w:rsidRDefault="00CE662B" w:rsidP="00970322">
            <w:pPr>
              <w:pStyle w:val="Standard"/>
              <w:spacing w:line="276" w:lineRule="auto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4B0135">
              <w:rPr>
                <w:rFonts w:ascii="Arial" w:hAnsi="Arial"/>
                <w:b/>
                <w:bCs/>
                <w:sz w:val="22"/>
                <w:szCs w:val="22"/>
              </w:rPr>
              <w:t>Amovible fixe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8315E" w14:textId="77777777" w:rsidR="00CE662B" w:rsidRPr="004B0135" w:rsidRDefault="00CE662B" w:rsidP="00970322">
            <w:pPr>
              <w:pStyle w:val="Standard"/>
              <w:spacing w:line="276" w:lineRule="auto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4B0135">
              <w:rPr>
                <w:rFonts w:ascii="Arial" w:hAnsi="Arial"/>
                <w:b/>
                <w:bCs/>
                <w:sz w:val="22"/>
                <w:szCs w:val="22"/>
              </w:rPr>
              <w:t>Amovible mobile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AC779" w14:textId="77777777" w:rsidR="00CE662B" w:rsidRPr="004B0135" w:rsidRDefault="00CE662B" w:rsidP="00970322">
            <w:pPr>
              <w:pStyle w:val="Standard"/>
              <w:spacing w:line="276" w:lineRule="auto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4B0135">
              <w:rPr>
                <w:rFonts w:ascii="Arial" w:hAnsi="Arial"/>
                <w:b/>
                <w:bCs/>
                <w:sz w:val="22"/>
                <w:szCs w:val="22"/>
              </w:rPr>
              <w:t>Inamovible</w:t>
            </w:r>
          </w:p>
        </w:tc>
      </w:tr>
      <w:tr w:rsidR="00CE662B" w14:paraId="5168E851" w14:textId="77777777" w:rsidTr="00970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EA15C" w14:textId="77777777" w:rsidR="00CE662B" w:rsidRDefault="00CE662B" w:rsidP="00970322">
            <w:pPr>
              <w:pStyle w:val="Standard"/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Aile avant gauche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130AD" w14:textId="286BF22A" w:rsidR="00CE662B" w:rsidRDefault="00CE662B" w:rsidP="00970322">
            <w:pPr>
              <w:pStyle w:val="Standard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4FFB1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1EE89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</w:rPr>
            </w:pPr>
          </w:p>
        </w:tc>
      </w:tr>
      <w:tr w:rsidR="00CE662B" w14:paraId="72DE688F" w14:textId="77777777" w:rsidTr="00970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55081" w14:textId="77777777" w:rsidR="00CE662B" w:rsidRDefault="00CE662B" w:rsidP="00970322">
            <w:pPr>
              <w:pStyle w:val="Standard"/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Optique gauche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E3FFA" w14:textId="5035F087" w:rsidR="00CE662B" w:rsidRDefault="00CE662B" w:rsidP="00970322">
            <w:pPr>
              <w:pStyle w:val="Standard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92EDD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7B457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</w:rPr>
            </w:pPr>
          </w:p>
        </w:tc>
      </w:tr>
      <w:tr w:rsidR="00CE662B" w14:paraId="7D947DC2" w14:textId="77777777" w:rsidTr="00970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E38FF" w14:textId="77777777" w:rsidR="00CE662B" w:rsidRDefault="00CE662B" w:rsidP="00970322">
            <w:pPr>
              <w:pStyle w:val="Standard"/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Capot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D8301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77437" w14:textId="40593885" w:rsidR="00CE662B" w:rsidRDefault="00CE662B" w:rsidP="00970322">
            <w:pPr>
              <w:pStyle w:val="Standard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213F6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</w:rPr>
            </w:pPr>
          </w:p>
        </w:tc>
      </w:tr>
      <w:tr w:rsidR="00CE662B" w14:paraId="4F7C7DC9" w14:textId="77777777" w:rsidTr="00970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980ED" w14:textId="77777777" w:rsidR="00CE662B" w:rsidRDefault="00CE662B" w:rsidP="00970322">
            <w:pPr>
              <w:pStyle w:val="Standard"/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Bouclier avant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3CAE8" w14:textId="39DA191D" w:rsidR="00CE662B" w:rsidRDefault="00CE662B" w:rsidP="00970322">
            <w:pPr>
              <w:pStyle w:val="Standard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BF2B6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AEE16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</w:tr>
      <w:tr w:rsidR="00CE662B" w14:paraId="0DC2B7AA" w14:textId="77777777" w:rsidTr="00970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25FE8" w14:textId="77777777" w:rsidR="00CE662B" w:rsidRDefault="00CE662B" w:rsidP="00970322">
            <w:pPr>
              <w:pStyle w:val="Standard"/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Traverse inférieure avant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649F4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00D73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0DFB4" w14:textId="7F023C5B" w:rsidR="00CE662B" w:rsidRDefault="00CE662B" w:rsidP="00970322">
            <w:pPr>
              <w:pStyle w:val="Standard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</w:tr>
      <w:tr w:rsidR="00CE662B" w14:paraId="67A17418" w14:textId="77777777" w:rsidTr="00970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C9BE0" w14:textId="77777777" w:rsidR="00CE662B" w:rsidRDefault="00CE662B" w:rsidP="00970322">
            <w:pPr>
              <w:pStyle w:val="Standard"/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Pare-brise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48CCF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AB006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FCA52" w14:textId="13D27290" w:rsidR="00CE662B" w:rsidRDefault="00CE662B" w:rsidP="00970322">
            <w:pPr>
              <w:pStyle w:val="Standard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</w:tr>
      <w:tr w:rsidR="00CE662B" w14:paraId="73017EB0" w14:textId="77777777" w:rsidTr="00970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c>
          <w:tcPr>
            <w:tcW w:w="334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FA16C" w14:textId="77777777" w:rsidR="00CE662B" w:rsidRDefault="00CE662B" w:rsidP="00970322">
            <w:pPr>
              <w:pStyle w:val="Standard"/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Porte avant gauche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8ADE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C504C" w14:textId="0B81A966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  <w:tc>
          <w:tcPr>
            <w:tcW w:w="1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151F2" w14:textId="77777777" w:rsidR="00CE662B" w:rsidRDefault="00CE662B" w:rsidP="00970322">
            <w:pPr>
              <w:pStyle w:val="Standard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</w:tr>
      <w:tr w:rsidR="00CE662B" w14:paraId="42D961F2" w14:textId="77777777" w:rsidTr="00970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6149C" w14:textId="77777777" w:rsidR="00CE662B" w:rsidRDefault="00CE662B" w:rsidP="00970322">
            <w:pPr>
              <w:pStyle w:val="Standard"/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Airbag conducteur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16317" w14:textId="084C728B" w:rsidR="00CE662B" w:rsidRDefault="00CE662B" w:rsidP="00970322">
            <w:pPr>
              <w:pStyle w:val="Standard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32899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934BF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</w:rPr>
            </w:pPr>
          </w:p>
        </w:tc>
      </w:tr>
    </w:tbl>
    <w:p w14:paraId="288F6399" w14:textId="77777777" w:rsidR="00CE662B" w:rsidRDefault="00CE662B" w:rsidP="00CE662B">
      <w:pPr>
        <w:pStyle w:val="Standard"/>
        <w:spacing w:line="360" w:lineRule="auto"/>
        <w:rPr>
          <w:rFonts w:ascii="Arial" w:hAnsi="Arial"/>
        </w:rPr>
      </w:pPr>
    </w:p>
    <w:p w14:paraId="1FECA087" w14:textId="7E60683B" w:rsidR="00CE662B" w:rsidRDefault="00CE662B" w:rsidP="00CE662B">
      <w:pPr>
        <w:pStyle w:val="Titre1"/>
      </w:pPr>
      <w:r>
        <w:lastRenderedPageBreak/>
        <w:t>2</w:t>
      </w:r>
      <w:r w:rsidR="000C085E">
        <w:t>.</w:t>
      </w:r>
      <w:r w:rsidRPr="00B54337">
        <w:t xml:space="preserve"> </w:t>
      </w:r>
      <w:r w:rsidRPr="007414EF">
        <w:t>RESTRUCTURATION</w:t>
      </w:r>
    </w:p>
    <w:p w14:paraId="53D71A82" w14:textId="77777777" w:rsidR="00CE662B" w:rsidRDefault="00CE662B" w:rsidP="00CE662B">
      <w:pPr>
        <w:pStyle w:val="Standard"/>
        <w:spacing w:line="360" w:lineRule="auto"/>
        <w:rPr>
          <w:rFonts w:ascii="Arial" w:hAnsi="Arial"/>
          <w:noProof/>
        </w:rPr>
      </w:pPr>
    </w:p>
    <w:p w14:paraId="7E20C14B" w14:textId="5400A792" w:rsidR="00CE662B" w:rsidRDefault="00CE662B" w:rsidP="00CE662B">
      <w:pPr>
        <w:rPr>
          <w:noProof/>
        </w:rPr>
      </w:pPr>
      <w:r>
        <w:rPr>
          <w:noProof/>
        </w:rPr>
        <w:t xml:space="preserve">Après </w:t>
      </w:r>
      <w:r w:rsidR="008003B3">
        <w:rPr>
          <w:noProof/>
        </w:rPr>
        <w:t xml:space="preserve">la </w:t>
      </w:r>
      <w:r>
        <w:rPr>
          <w:noProof/>
        </w:rPr>
        <w:t>dépose des éléments amovibles, vous constatez une déformation sur la traverse inférieure avant. Vous proc</w:t>
      </w:r>
      <w:r w:rsidR="00AD3506">
        <w:rPr>
          <w:noProof/>
        </w:rPr>
        <w:t>é</w:t>
      </w:r>
      <w:r>
        <w:rPr>
          <w:noProof/>
        </w:rPr>
        <w:t>de</w:t>
      </w:r>
      <w:r w:rsidR="009A4CFA">
        <w:rPr>
          <w:noProof/>
        </w:rPr>
        <w:t>z</w:t>
      </w:r>
      <w:r>
        <w:rPr>
          <w:noProof/>
        </w:rPr>
        <w:t xml:space="preserve"> à son remplacement. </w:t>
      </w:r>
    </w:p>
    <w:p w14:paraId="49A452CE" w14:textId="5827C3C2" w:rsidR="00CE662B" w:rsidRDefault="00CE662B" w:rsidP="00CE662B">
      <w:pPr>
        <w:pStyle w:val="Standard"/>
        <w:spacing w:line="360" w:lineRule="auto"/>
        <w:jc w:val="center"/>
        <w:rPr>
          <w:rFonts w:ascii="Arial" w:hAnsi="Arial"/>
          <w:noProof/>
        </w:rPr>
      </w:pPr>
      <w:r>
        <w:rPr>
          <w:rFonts w:ascii="Arial" w:hAnsi="Arial"/>
          <w:noProof/>
          <w:lang w:eastAsia="fr-FR" w:bidi="ar-SA"/>
        </w:rPr>
        <w:drawing>
          <wp:inline distT="0" distB="0" distL="0" distR="0" wp14:anchorId="60D605D2" wp14:editId="088DDA53">
            <wp:extent cx="5816600" cy="3996690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"/>
                    <a:stretch/>
                  </pic:blipFill>
                  <pic:spPr bwMode="auto">
                    <a:xfrm>
                      <a:off x="0" y="0"/>
                      <a:ext cx="581660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98CB7" w14:textId="77777777" w:rsidR="00CE662B" w:rsidRDefault="00CE662B" w:rsidP="00CE662B">
      <w:pPr>
        <w:pStyle w:val="Standard"/>
        <w:rPr>
          <w:rFonts w:ascii="Arial" w:hAnsi="Arial"/>
        </w:rPr>
      </w:pPr>
    </w:p>
    <w:p w14:paraId="49682731" w14:textId="5DF3EAF3" w:rsidR="00CE662B" w:rsidRDefault="00CE662B" w:rsidP="00CE662B">
      <w:pPr>
        <w:pStyle w:val="Question"/>
        <w:rPr>
          <w:color w:val="FF0000"/>
        </w:rPr>
      </w:pPr>
      <w:r w:rsidRPr="004D3276">
        <w:rPr>
          <w:spacing w:val="-6"/>
        </w:rPr>
        <w:t xml:space="preserve">En vous aidant du </w:t>
      </w:r>
      <w:r w:rsidRPr="004D3276">
        <w:rPr>
          <w:b/>
          <w:bCs/>
          <w:spacing w:val="-6"/>
        </w:rPr>
        <w:t xml:space="preserve">DT </w:t>
      </w:r>
      <w:r w:rsidR="003B08FC">
        <w:rPr>
          <w:b/>
          <w:bCs/>
          <w:spacing w:val="-6"/>
        </w:rPr>
        <w:t xml:space="preserve">page </w:t>
      </w:r>
      <w:r w:rsidRPr="004D3276">
        <w:rPr>
          <w:b/>
          <w:bCs/>
          <w:spacing w:val="-6"/>
        </w:rPr>
        <w:t>4/17</w:t>
      </w:r>
      <w:r w:rsidRPr="004D3276">
        <w:rPr>
          <w:spacing w:val="-6"/>
        </w:rPr>
        <w:t xml:space="preserve">, </w:t>
      </w:r>
      <w:r w:rsidRPr="004D3276">
        <w:rPr>
          <w:b/>
          <w:bCs/>
          <w:spacing w:val="-6"/>
        </w:rPr>
        <w:t>entourer</w:t>
      </w:r>
      <w:r w:rsidRPr="004D3276">
        <w:rPr>
          <w:spacing w:val="-6"/>
        </w:rPr>
        <w:t xml:space="preserve"> la traverse inférieure armature avant sur l’éclaté</w:t>
      </w:r>
      <w:r>
        <w:rPr>
          <w:spacing w:val="-6"/>
        </w:rPr>
        <w:t>e</w:t>
      </w:r>
      <w:r w:rsidRPr="004D3276">
        <w:rPr>
          <w:spacing w:val="-6"/>
        </w:rPr>
        <w:t xml:space="preserve"> ci-dessus.</w:t>
      </w:r>
      <w:r w:rsidRPr="00394077">
        <w:rPr>
          <w:color w:val="FF0000"/>
        </w:rPr>
        <w:t xml:space="preserve"> </w:t>
      </w:r>
      <w:r>
        <w:rPr>
          <w:color w:val="FF0000"/>
        </w:rPr>
        <w:tab/>
      </w:r>
    </w:p>
    <w:p w14:paraId="71894A76" w14:textId="77777777" w:rsidR="00B055C0" w:rsidRPr="00B055C0" w:rsidRDefault="00B055C0" w:rsidP="00B055C0"/>
    <w:p w14:paraId="3BB44D0E" w14:textId="77777777" w:rsidR="00CE662B" w:rsidRDefault="00CE662B" w:rsidP="00CE662B">
      <w:pPr>
        <w:pStyle w:val="Standard"/>
        <w:rPr>
          <w:rFonts w:ascii="Arial" w:hAnsi="Arial"/>
        </w:rPr>
      </w:pPr>
    </w:p>
    <w:p w14:paraId="0EFCEC27" w14:textId="77777777" w:rsidR="00CE662B" w:rsidRDefault="00CE662B" w:rsidP="00CE662B">
      <w:pPr>
        <w:pStyle w:val="Standard"/>
        <w:rPr>
          <w:rFonts w:ascii="Arial" w:hAnsi="Arial"/>
        </w:rPr>
      </w:pPr>
    </w:p>
    <w:p w14:paraId="17FC5462" w14:textId="4413CB85" w:rsidR="00CE662B" w:rsidRDefault="00CE662B" w:rsidP="00CE662B">
      <w:pPr>
        <w:pStyle w:val="Question"/>
      </w:pPr>
      <w:r>
        <w:t>Sur l’éclatée ci-dessus (avant du véhicule), que représentent les lettres A, D, E ?</w:t>
      </w:r>
      <w:r w:rsidRPr="00394077">
        <w:rPr>
          <w:color w:val="FF0000"/>
        </w:rPr>
        <w:t xml:space="preserve"> </w:t>
      </w:r>
      <w:r>
        <w:rPr>
          <w:color w:val="FF0000"/>
        </w:rPr>
        <w:tab/>
      </w:r>
    </w:p>
    <w:p w14:paraId="53AAEFD6" w14:textId="6E104E2F" w:rsidR="00CE662B" w:rsidRDefault="005F2363" w:rsidP="005F2363">
      <w:pPr>
        <w:pStyle w:val="Rponse"/>
        <w:rPr>
          <w:rFonts w:eastAsia="SimSun" w:cs="Arial"/>
          <w:kern w:val="3"/>
          <w:lang w:eastAsia="zh-CN" w:bidi="hi-IN"/>
        </w:rPr>
      </w:pPr>
      <w:r>
        <w:tab/>
      </w:r>
      <w:r w:rsidR="00CE662B">
        <w:br w:type="page"/>
      </w:r>
    </w:p>
    <w:p w14:paraId="5C0D3422" w14:textId="524AF08D" w:rsidR="00CE662B" w:rsidRDefault="00CE662B" w:rsidP="003B08FC">
      <w:pPr>
        <w:pStyle w:val="Question"/>
      </w:pPr>
      <w:r w:rsidRPr="004D3276">
        <w:rPr>
          <w:spacing w:val="-6"/>
        </w:rPr>
        <w:lastRenderedPageBreak/>
        <w:t xml:space="preserve">En vous aidant du </w:t>
      </w:r>
      <w:r w:rsidRPr="004D3276">
        <w:rPr>
          <w:b/>
          <w:bCs/>
          <w:spacing w:val="-6"/>
        </w:rPr>
        <w:t xml:space="preserve">DT </w:t>
      </w:r>
      <w:r w:rsidR="003B08FC">
        <w:rPr>
          <w:b/>
          <w:bCs/>
          <w:spacing w:val="-6"/>
        </w:rPr>
        <w:t xml:space="preserve">pages </w:t>
      </w:r>
      <w:r>
        <w:rPr>
          <w:b/>
          <w:bCs/>
          <w:spacing w:val="-6"/>
        </w:rPr>
        <w:t>5</w:t>
      </w:r>
      <w:r w:rsidRPr="004D3276">
        <w:rPr>
          <w:b/>
          <w:bCs/>
          <w:spacing w:val="-6"/>
        </w:rPr>
        <w:t>/17</w:t>
      </w:r>
      <w:r>
        <w:rPr>
          <w:b/>
          <w:bCs/>
          <w:spacing w:val="-6"/>
        </w:rPr>
        <w:t xml:space="preserve"> et 6/17, </w:t>
      </w:r>
      <w:r>
        <w:rPr>
          <w:b/>
          <w:bCs/>
        </w:rPr>
        <w:t>i</w:t>
      </w:r>
      <w:r w:rsidRPr="00907904">
        <w:rPr>
          <w:b/>
          <w:bCs/>
        </w:rPr>
        <w:t>dentifier</w:t>
      </w:r>
      <w:r>
        <w:t xml:space="preserve"> la nature de l’acier de la traverse inférieure. Quelles sont les préconisations du constructeur concernant l’assemblage de cette pièce ?</w:t>
      </w:r>
      <w:r w:rsidRPr="00394077">
        <w:rPr>
          <w:color w:val="FF0000"/>
        </w:rPr>
        <w:t xml:space="preserve"> </w:t>
      </w:r>
      <w:r w:rsidR="003B08FC">
        <w:tab/>
      </w:r>
    </w:p>
    <w:p w14:paraId="6E2CB19D" w14:textId="771CBA9A" w:rsidR="00CE662B" w:rsidRDefault="005F2363" w:rsidP="00DB275D">
      <w:pPr>
        <w:pStyle w:val="Rponse"/>
        <w:spacing w:line="240" w:lineRule="auto"/>
      </w:pPr>
      <w:r>
        <w:tab/>
      </w:r>
    </w:p>
    <w:p w14:paraId="242FABFE" w14:textId="4DF5B0A7" w:rsidR="005F2363" w:rsidRDefault="005F2363" w:rsidP="00DB275D">
      <w:pPr>
        <w:pStyle w:val="Rponse"/>
        <w:spacing w:line="240" w:lineRule="auto"/>
      </w:pPr>
      <w:r>
        <w:tab/>
      </w:r>
    </w:p>
    <w:p w14:paraId="6586CC75" w14:textId="4BD1654D" w:rsidR="005F2363" w:rsidRDefault="005F2363" w:rsidP="00DB275D">
      <w:pPr>
        <w:pStyle w:val="Rponse"/>
        <w:spacing w:line="240" w:lineRule="auto"/>
      </w:pPr>
      <w:r>
        <w:tab/>
      </w:r>
    </w:p>
    <w:p w14:paraId="3B280B99" w14:textId="0A51B125" w:rsidR="005F2363" w:rsidRPr="005F2363" w:rsidRDefault="005F2363" w:rsidP="00DB275D">
      <w:pPr>
        <w:pStyle w:val="Rponse"/>
        <w:spacing w:line="240" w:lineRule="auto"/>
      </w:pPr>
      <w:r>
        <w:tab/>
      </w:r>
    </w:p>
    <w:p w14:paraId="43A6CDDF" w14:textId="77777777" w:rsidR="00CE662B" w:rsidRPr="005F2363" w:rsidRDefault="00CE662B" w:rsidP="00CE662B">
      <w:pPr>
        <w:pStyle w:val="Standard"/>
        <w:spacing w:line="360" w:lineRule="auto"/>
        <w:rPr>
          <w:rFonts w:ascii="Arial" w:hAnsi="Arial"/>
          <w:color w:val="FF0000"/>
          <w:sz w:val="6"/>
          <w:szCs w:val="6"/>
        </w:rPr>
      </w:pPr>
    </w:p>
    <w:p w14:paraId="7134B05C" w14:textId="219288E5" w:rsidR="00CE662B" w:rsidRDefault="009A4CFA" w:rsidP="00CE662B">
      <w:pPr>
        <w:pStyle w:val="Question"/>
      </w:pPr>
      <w:r w:rsidRPr="009A4CFA">
        <w:rPr>
          <w:b/>
        </w:rPr>
        <w:t>Identifier</w:t>
      </w:r>
      <w:r>
        <w:t>, pour</w:t>
      </w:r>
      <w:r w:rsidR="00CE662B">
        <w:t xml:space="preserve"> des 3 opérations présent</w:t>
      </w:r>
      <w:r w:rsidR="00BE25D0">
        <w:t>ées</w:t>
      </w:r>
      <w:r w:rsidR="00CE662B">
        <w:t xml:space="preserve"> ci-dessous, les risques et les moyens de prévention spécifiques à mettre en œuvre : </w:t>
      </w:r>
      <w:r w:rsidR="00CE662B">
        <w:tab/>
      </w:r>
    </w:p>
    <w:p w14:paraId="0D5EBD26" w14:textId="77777777" w:rsidR="00CE662B" w:rsidRPr="005F2363" w:rsidRDefault="00CE662B" w:rsidP="00CE662B">
      <w:pPr>
        <w:pStyle w:val="Standard"/>
        <w:keepLines/>
        <w:widowControl w:val="0"/>
        <w:rPr>
          <w:rFonts w:ascii="Arial" w:hAnsi="Arial"/>
          <w:bCs/>
          <w:sz w:val="2"/>
          <w:szCs w:val="2"/>
        </w:rPr>
      </w:pPr>
    </w:p>
    <w:p w14:paraId="068B1ADF" w14:textId="77777777" w:rsidR="00CE662B" w:rsidRDefault="00CE662B" w:rsidP="00CE662B">
      <w:pPr>
        <w:pStyle w:val="Standard"/>
        <w:spacing w:line="360" w:lineRule="auto"/>
        <w:rPr>
          <w:rFonts w:ascii="Arial" w:hAnsi="Arial"/>
          <w:color w:val="FF0000"/>
        </w:rPr>
      </w:pPr>
    </w:p>
    <w:tbl>
      <w:tblPr>
        <w:tblpPr w:leftFromText="141" w:rightFromText="141" w:vertAnchor="text" w:horzAnchor="margin" w:tblpXSpec="center" w:tblpY="-161"/>
        <w:tblW w:w="103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48"/>
        <w:gridCol w:w="2977"/>
        <w:gridCol w:w="3168"/>
      </w:tblGrid>
      <w:tr w:rsidR="00CE662B" w14:paraId="71274578" w14:textId="77777777" w:rsidTr="00DB275D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29C1B" w14:textId="77777777" w:rsidR="00CE662B" w:rsidRPr="00B92DB5" w:rsidRDefault="00CE662B" w:rsidP="00970322">
            <w:pPr>
              <w:pStyle w:val="Standard"/>
              <w:keepLines/>
              <w:widowControl w:val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92DB5">
              <w:rPr>
                <w:rFonts w:ascii="Arial" w:hAnsi="Arial"/>
                <w:b/>
                <w:sz w:val="20"/>
                <w:szCs w:val="20"/>
              </w:rPr>
              <w:t>OPÉRATION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B690A" w14:textId="77777777" w:rsidR="00CE662B" w:rsidRPr="00B92DB5" w:rsidRDefault="00CE662B" w:rsidP="00970322">
            <w:pPr>
              <w:pStyle w:val="Standard"/>
              <w:keepLines/>
              <w:widowControl w:val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92DB5">
              <w:rPr>
                <w:rFonts w:ascii="Arial" w:hAnsi="Arial"/>
                <w:b/>
                <w:sz w:val="20"/>
                <w:szCs w:val="20"/>
              </w:rPr>
              <w:t>RISQUES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96512" w14:textId="0508E580" w:rsidR="00CE662B" w:rsidRPr="00B92DB5" w:rsidRDefault="00CE662B" w:rsidP="00511A3D">
            <w:pPr>
              <w:pStyle w:val="Standard"/>
              <w:keepLines/>
              <w:widowControl w:val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92DB5">
              <w:rPr>
                <w:rFonts w:ascii="Arial" w:hAnsi="Arial"/>
                <w:b/>
                <w:sz w:val="20"/>
                <w:szCs w:val="20"/>
              </w:rPr>
              <w:t>MOYENS DE PR</w:t>
            </w:r>
            <w:r w:rsidR="00511A3D">
              <w:rPr>
                <w:rFonts w:ascii="Arial" w:hAnsi="Arial"/>
                <w:b/>
                <w:sz w:val="20"/>
                <w:szCs w:val="20"/>
              </w:rPr>
              <w:t>É</w:t>
            </w:r>
            <w:r w:rsidRPr="00B92DB5">
              <w:rPr>
                <w:rFonts w:ascii="Arial" w:hAnsi="Arial"/>
                <w:b/>
                <w:sz w:val="20"/>
                <w:szCs w:val="20"/>
              </w:rPr>
              <w:t>VENTION</w:t>
            </w:r>
          </w:p>
        </w:tc>
      </w:tr>
      <w:tr w:rsidR="00CE662B" w14:paraId="367D823B" w14:textId="77777777" w:rsidTr="00DD5AA3">
        <w:trPr>
          <w:trHeight w:val="217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0F5F2" w14:textId="77777777" w:rsidR="00CE662B" w:rsidRDefault="00CE662B" w:rsidP="00970322">
            <w:pPr>
              <w:pStyle w:val="Standard"/>
              <w:keepLines/>
              <w:widowControl w:val="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C79283" wp14:editId="55DD5067">
                      <wp:simplePos x="0" y="0"/>
                      <wp:positionH relativeFrom="column">
                        <wp:posOffset>723112</wp:posOffset>
                      </wp:positionH>
                      <wp:positionV relativeFrom="paragraph">
                        <wp:posOffset>120519</wp:posOffset>
                      </wp:positionV>
                      <wp:extent cx="1881351" cy="1177158"/>
                      <wp:effectExtent l="0" t="0" r="5080" b="4445"/>
                      <wp:wrapNone/>
                      <wp:docPr id="23" name="Zone de text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1351" cy="11771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2289F5" w14:textId="77777777" w:rsidR="00970322" w:rsidRPr="000656A5" w:rsidRDefault="00970322" w:rsidP="00DB275D">
                                  <w:pPr>
                                    <w:jc w:val="left"/>
                                    <w:rPr>
                                      <w:rFonts w:cs="Arial"/>
                                    </w:rPr>
                                  </w:pPr>
                                  <w:r w:rsidRPr="000656A5">
                                    <w:rPr>
                                      <w:rFonts w:cs="Arial"/>
                                    </w:rPr>
                                    <w:t>Meuler le cordon ou les points de soudure.</w:t>
                                  </w:r>
                                </w:p>
                                <w:p w14:paraId="19133B52" w14:textId="7E4B8B6A" w:rsidR="00970322" w:rsidRPr="000656A5" w:rsidRDefault="00970322" w:rsidP="00DB275D">
                                  <w:pPr>
                                    <w:jc w:val="left"/>
                                    <w:rPr>
                                      <w:rFonts w:cs="Arial"/>
                                    </w:rPr>
                                  </w:pPr>
                                  <w:r w:rsidRPr="000656A5">
                                    <w:rPr>
                                      <w:rFonts w:cs="Arial"/>
                                    </w:rPr>
                                    <w:t>Meuleuse droite équipée d’un disque bakélite diamètre 75, épaisseur 1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>,</w:t>
                                  </w:r>
                                  <w:r w:rsidRPr="000656A5">
                                    <w:rPr>
                                      <w:rFonts w:cs="Arial"/>
                                    </w:rPr>
                                    <w:t>8 à 3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>,</w:t>
                                  </w:r>
                                  <w:r w:rsidRPr="000656A5">
                                    <w:rPr>
                                      <w:rFonts w:cs="Arial"/>
                                    </w:rPr>
                                    <w:t xml:space="preserve">2 </w:t>
                                  </w:r>
                                  <w:proofErr w:type="spellStart"/>
                                  <w:r w:rsidRPr="000656A5">
                                    <w:rPr>
                                      <w:rFonts w:cs="Arial"/>
                                    </w:rPr>
                                    <w:t>mm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>.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C792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3" o:spid="_x0000_s1026" type="#_x0000_t202" style="position:absolute;margin-left:56.95pt;margin-top:9.5pt;width:148.15pt;height:9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" stroked="f">
                      <v:textbox>
                        <w:txbxContent>
                          <w:p w14:paraId="052289F5" w14:textId="77777777" w:rsidR="00970322" w:rsidRPr="000656A5" w:rsidRDefault="00970322" w:rsidP="00DB275D">
                            <w:pPr>
                              <w:jc w:val="left"/>
                              <w:rPr>
                                <w:rFonts w:cs="Arial"/>
                              </w:rPr>
                            </w:pPr>
                            <w:r w:rsidRPr="000656A5">
                              <w:rPr>
                                <w:rFonts w:cs="Arial"/>
                              </w:rPr>
                              <w:t>Meuler le cordon ou les points de soudure.</w:t>
                            </w:r>
                          </w:p>
                          <w:p w14:paraId="19133B52" w14:textId="7E4B8B6A" w:rsidR="00970322" w:rsidRPr="000656A5" w:rsidRDefault="00970322" w:rsidP="00DB275D">
                            <w:pPr>
                              <w:jc w:val="left"/>
                              <w:rPr>
                                <w:rFonts w:cs="Arial"/>
                              </w:rPr>
                            </w:pPr>
                            <w:r w:rsidRPr="000656A5">
                              <w:rPr>
                                <w:rFonts w:cs="Arial"/>
                              </w:rPr>
                              <w:t>Meuleuse droite équipée d’un disque bakélite diamètre 75, épaisseur 1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Pr="000656A5">
                              <w:rPr>
                                <w:rFonts w:cs="Arial"/>
                              </w:rPr>
                              <w:t>8 à 3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Pr="000656A5">
                              <w:rPr>
                                <w:rFonts w:cs="Arial"/>
                              </w:rPr>
                              <w:t xml:space="preserve">2 </w:t>
                            </w:r>
                            <w:proofErr w:type="spellStart"/>
                            <w:r w:rsidRPr="000656A5">
                              <w:rPr>
                                <w:rFonts w:cs="Arial"/>
                              </w:rPr>
                              <w:t>mm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Cs/>
                <w:noProof/>
                <w:lang w:eastAsia="fr-FR" w:bidi="ar-SA"/>
              </w:rPr>
              <w:drawing>
                <wp:anchor distT="0" distB="0" distL="114300" distR="114300" simplePos="0" relativeHeight="251659264" behindDoc="0" locked="0" layoutInCell="1" allowOverlap="1" wp14:anchorId="55EC7005" wp14:editId="6A9243E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114300</wp:posOffset>
                  </wp:positionV>
                  <wp:extent cx="722630" cy="685800"/>
                  <wp:effectExtent l="0" t="0" r="1270" b="0"/>
                  <wp:wrapTopAndBottom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134D0" w14:textId="01CEF496" w:rsidR="00DB275D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48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……………………...</w:t>
            </w:r>
          </w:p>
          <w:p w14:paraId="6A84DE6C" w14:textId="7A2A6E7F" w:rsidR="00DB275D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48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……………………...</w:t>
            </w:r>
          </w:p>
          <w:p w14:paraId="68172185" w14:textId="7E95352D" w:rsidR="00DB275D" w:rsidRPr="005F2363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480" w:lineRule="auto"/>
              <w:rPr>
                <w:rFonts w:ascii="Arial" w:hAnsi="Arial"/>
                <w:bCs/>
              </w:rPr>
            </w:pPr>
            <w:r w:rsidRPr="00DB275D">
              <w:rPr>
                <w:rFonts w:ascii="Arial" w:hAnsi="Arial"/>
                <w:bCs/>
              </w:rPr>
              <w:t>………………………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D8464" w14:textId="7CCC900B" w:rsidR="00DB275D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48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...................................</w:t>
            </w:r>
          </w:p>
          <w:p w14:paraId="47650D37" w14:textId="77777777" w:rsidR="00DB275D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48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………………………..</w:t>
            </w:r>
          </w:p>
          <w:p w14:paraId="0695A8E8" w14:textId="6F3C6D17" w:rsidR="00DB275D" w:rsidRPr="005F2363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48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………………………..</w:t>
            </w:r>
          </w:p>
        </w:tc>
      </w:tr>
      <w:tr w:rsidR="00CE662B" w14:paraId="39F78ED7" w14:textId="77777777" w:rsidTr="00DD5AA3">
        <w:trPr>
          <w:trHeight w:val="196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9E2E2" w14:textId="77777777" w:rsidR="00CE662B" w:rsidRDefault="00CE662B" w:rsidP="00970322">
            <w:pPr>
              <w:pStyle w:val="Standard"/>
              <w:keepLines/>
              <w:widowControl w:val="0"/>
              <w:snapToGrid w:val="0"/>
              <w:rPr>
                <w:rFonts w:ascii="Arial" w:hAnsi="Arial"/>
                <w:bCs/>
              </w:rPr>
            </w:pPr>
            <w:r>
              <w:rPr>
                <w:rFonts w:ascii="Arial" w:hAnsi="Arial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8432DAA" wp14:editId="7AE78CED">
                      <wp:simplePos x="0" y="0"/>
                      <wp:positionH relativeFrom="column">
                        <wp:posOffset>712601</wp:posOffset>
                      </wp:positionH>
                      <wp:positionV relativeFrom="paragraph">
                        <wp:posOffset>135978</wp:posOffset>
                      </wp:positionV>
                      <wp:extent cx="1891381" cy="987972"/>
                      <wp:effectExtent l="0" t="0" r="0" b="3175"/>
                      <wp:wrapNone/>
                      <wp:docPr id="21" name="Zone de text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1381" cy="9879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2CFE2D" w14:textId="77777777" w:rsidR="00970322" w:rsidRPr="000656A5" w:rsidRDefault="00970322" w:rsidP="00DB275D">
                                  <w:pPr>
                                    <w:jc w:val="left"/>
                                    <w:rPr>
                                      <w:rFonts w:cs="Arial"/>
                                    </w:rPr>
                                  </w:pPr>
                                  <w:r w:rsidRPr="000656A5">
                                    <w:rPr>
                                      <w:rFonts w:cs="Arial"/>
                                    </w:rPr>
                                    <w:t>Percer les points de soudure.</w:t>
                                  </w:r>
                                </w:p>
                                <w:p w14:paraId="401FC10A" w14:textId="334CA2DE" w:rsidR="00970322" w:rsidRPr="000656A5" w:rsidRDefault="00970322" w:rsidP="00DB275D">
                                  <w:pPr>
                                    <w:jc w:val="left"/>
                                    <w:rPr>
                                      <w:rFonts w:cs="Arial"/>
                                    </w:rPr>
                                  </w:pPr>
                                  <w:r w:rsidRPr="000656A5">
                                    <w:rPr>
                                      <w:rFonts w:cs="Arial"/>
                                    </w:rPr>
                                    <w:t>Forêt à dépointer. Vitesse de rotation 800 à 1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> </w:t>
                                  </w:r>
                                  <w:r w:rsidRPr="000656A5">
                                    <w:rPr>
                                      <w:rFonts w:cs="Arial"/>
                                    </w:rPr>
                                    <w:t>000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 xml:space="preserve"> </w:t>
                                  </w:r>
                                  <w:r w:rsidRPr="000656A5">
                                    <w:rPr>
                                      <w:rFonts w:cs="Arial"/>
                                    </w:rPr>
                                    <w:t>tr/min.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32DAA" id="Zone de texte 21" o:spid="_x0000_s1027" type="#_x0000_t202" style="position:absolute;margin-left:56.1pt;margin-top:10.7pt;width:148.95pt;height:7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" stroked="f">
                      <v:textbox>
                        <w:txbxContent>
                          <w:p w14:paraId="132CFE2D" w14:textId="77777777" w:rsidR="00970322" w:rsidRPr="000656A5" w:rsidRDefault="00970322" w:rsidP="00DB275D">
                            <w:pPr>
                              <w:jc w:val="left"/>
                              <w:rPr>
                                <w:rFonts w:cs="Arial"/>
                              </w:rPr>
                            </w:pPr>
                            <w:r w:rsidRPr="000656A5">
                              <w:rPr>
                                <w:rFonts w:cs="Arial"/>
                              </w:rPr>
                              <w:t>Percer les points de soudure.</w:t>
                            </w:r>
                          </w:p>
                          <w:p w14:paraId="401FC10A" w14:textId="334CA2DE" w:rsidR="00970322" w:rsidRPr="000656A5" w:rsidRDefault="00970322" w:rsidP="00DB275D">
                            <w:pPr>
                              <w:jc w:val="left"/>
                              <w:rPr>
                                <w:rFonts w:cs="Arial"/>
                              </w:rPr>
                            </w:pPr>
                            <w:r w:rsidRPr="000656A5">
                              <w:rPr>
                                <w:rFonts w:cs="Arial"/>
                              </w:rPr>
                              <w:t>Forêt à dépointer. Vitesse de rotation 800 à 1</w:t>
                            </w:r>
                            <w:r>
                              <w:rPr>
                                <w:rFonts w:cs="Arial"/>
                              </w:rPr>
                              <w:t> </w:t>
                            </w:r>
                            <w:r w:rsidRPr="000656A5">
                              <w:rPr>
                                <w:rFonts w:cs="Arial"/>
                              </w:rPr>
                              <w:t>000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0656A5">
                              <w:rPr>
                                <w:rFonts w:cs="Arial"/>
                              </w:rPr>
                              <w:t>tr/min.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eastAsia="fr-FR" w:bidi="ar-SA"/>
              </w:rPr>
              <w:drawing>
                <wp:anchor distT="0" distB="0" distL="114300" distR="114300" simplePos="0" relativeHeight="251660288" behindDoc="0" locked="0" layoutInCell="1" allowOverlap="1" wp14:anchorId="4C17CC45" wp14:editId="4804417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189865</wp:posOffset>
                  </wp:positionV>
                  <wp:extent cx="597535" cy="537210"/>
                  <wp:effectExtent l="0" t="0" r="0" b="0"/>
                  <wp:wrapTopAndBottom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573" r="80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81BC97" w14:textId="77777777" w:rsidR="00CE662B" w:rsidRDefault="00CE662B" w:rsidP="00970322">
            <w:pPr>
              <w:pStyle w:val="Standard"/>
              <w:keepLines/>
              <w:widowControl w:val="0"/>
              <w:rPr>
                <w:rFonts w:ascii="Arial" w:hAnsi="Aria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74702" w14:textId="77777777" w:rsidR="00CE662B" w:rsidRDefault="00CE662B" w:rsidP="00DB275D">
            <w:pPr>
              <w:pStyle w:val="Standard"/>
              <w:keepLines/>
              <w:widowControl w:val="0"/>
              <w:spacing w:line="276" w:lineRule="auto"/>
              <w:rPr>
                <w:rFonts w:ascii="Arial" w:hAnsi="Arial"/>
                <w:bCs/>
              </w:rPr>
            </w:pPr>
          </w:p>
          <w:p w14:paraId="5E6BBDA0" w14:textId="76C92148" w:rsidR="00DB275D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48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………………………</w:t>
            </w:r>
          </w:p>
          <w:p w14:paraId="3A49CEA0" w14:textId="25F5BB2B" w:rsidR="00DB275D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48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………………………</w:t>
            </w:r>
          </w:p>
          <w:p w14:paraId="4B58E75D" w14:textId="34E94A98" w:rsidR="00DB275D" w:rsidRPr="005F2363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48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………………………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360DD" w14:textId="77777777" w:rsidR="00DB275D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48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………………………</w:t>
            </w:r>
          </w:p>
          <w:p w14:paraId="1507B18A" w14:textId="77777777" w:rsidR="00DB275D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48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………………………</w:t>
            </w:r>
          </w:p>
          <w:p w14:paraId="73D127FA" w14:textId="165E9DCC" w:rsidR="00DB275D" w:rsidRPr="005F2363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276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………………………</w:t>
            </w:r>
          </w:p>
        </w:tc>
      </w:tr>
      <w:tr w:rsidR="00CE662B" w14:paraId="4FBC9AE0" w14:textId="77777777" w:rsidTr="00DD5AA3">
        <w:trPr>
          <w:trHeight w:val="116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FB308" w14:textId="77777777" w:rsidR="00CE662B" w:rsidRPr="00E455C7" w:rsidRDefault="00CE662B" w:rsidP="00970322">
            <w:pPr>
              <w:pStyle w:val="Standard"/>
              <w:keepLines/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4F65BD" wp14:editId="2F3E716E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169414</wp:posOffset>
                      </wp:positionV>
                      <wp:extent cx="1608083" cy="593725"/>
                      <wp:effectExtent l="0" t="0" r="0" b="0"/>
                      <wp:wrapNone/>
                      <wp:docPr id="19" name="Zone de text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8083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B48918" w14:textId="77777777" w:rsidR="00970322" w:rsidRPr="000656A5" w:rsidRDefault="00970322" w:rsidP="00CE662B">
                                  <w:pPr>
                                    <w:rPr>
                                      <w:rFonts w:cs="Arial"/>
                                    </w:rPr>
                                  </w:pPr>
                                  <w:r w:rsidRPr="000656A5">
                                    <w:rPr>
                                      <w:rFonts w:cs="Arial"/>
                                    </w:rPr>
                                    <w:t>Soudure par point de résistance électrique.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F65BD" id="Zone de texte 19" o:spid="_x0000_s1028" type="#_x0000_t202" style="position:absolute;margin-left:65.15pt;margin-top:13.35pt;width:126.6pt;height:4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" stroked="f">
                      <v:textbox>
                        <w:txbxContent>
                          <w:p w14:paraId="5AB48918" w14:textId="77777777" w:rsidR="00970322" w:rsidRPr="000656A5" w:rsidRDefault="00970322" w:rsidP="00CE662B">
                            <w:pPr>
                              <w:rPr>
                                <w:rFonts w:cs="Arial"/>
                              </w:rPr>
                            </w:pPr>
                            <w:r w:rsidRPr="000656A5">
                              <w:rPr>
                                <w:rFonts w:cs="Arial"/>
                              </w:rPr>
                              <w:t>Soudure par point de résistance électrique.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eastAsia="fr-FR" w:bidi="ar-SA"/>
              </w:rPr>
              <w:drawing>
                <wp:anchor distT="0" distB="0" distL="114300" distR="114300" simplePos="0" relativeHeight="251661312" behindDoc="0" locked="0" layoutInCell="1" allowOverlap="1" wp14:anchorId="64F40D1B" wp14:editId="01A7B8A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104775</wp:posOffset>
                  </wp:positionV>
                  <wp:extent cx="755650" cy="561975"/>
                  <wp:effectExtent l="0" t="0" r="6350" b="9525"/>
                  <wp:wrapTopAndBottom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AA3A1" w14:textId="77777777" w:rsidR="00CE662B" w:rsidRDefault="00CE662B" w:rsidP="00DB275D">
            <w:pPr>
              <w:pStyle w:val="Standard"/>
              <w:keepLines/>
              <w:widowControl w:val="0"/>
              <w:spacing w:line="276" w:lineRule="auto"/>
              <w:ind w:left="135"/>
              <w:rPr>
                <w:rFonts w:ascii="Arial" w:hAnsi="Arial"/>
                <w:bCs/>
              </w:rPr>
            </w:pPr>
          </w:p>
          <w:p w14:paraId="090535D7" w14:textId="77777777" w:rsidR="00DB275D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48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………………………</w:t>
            </w:r>
          </w:p>
          <w:p w14:paraId="4BE4F156" w14:textId="4D74C2CE" w:rsidR="00DB275D" w:rsidRPr="00DB275D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48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………………………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B96D2" w14:textId="77777777" w:rsidR="00CE662B" w:rsidRDefault="00CE662B" w:rsidP="00DB275D">
            <w:pPr>
              <w:pStyle w:val="Standard"/>
              <w:keepLines/>
              <w:widowControl w:val="0"/>
              <w:spacing w:line="276" w:lineRule="auto"/>
              <w:ind w:left="135"/>
              <w:rPr>
                <w:rFonts w:ascii="Arial" w:hAnsi="Arial"/>
                <w:bCs/>
              </w:rPr>
            </w:pPr>
          </w:p>
          <w:p w14:paraId="5377FA14" w14:textId="77777777" w:rsidR="00DB275D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48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………………………</w:t>
            </w:r>
          </w:p>
          <w:p w14:paraId="6AA825BC" w14:textId="5D544E78" w:rsidR="00DB275D" w:rsidRPr="00DB275D" w:rsidRDefault="00DB275D" w:rsidP="00DB275D">
            <w:pPr>
              <w:pStyle w:val="Standard"/>
              <w:keepLines/>
              <w:widowControl w:val="0"/>
              <w:numPr>
                <w:ilvl w:val="0"/>
                <w:numId w:val="45"/>
              </w:numPr>
              <w:spacing w:line="48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………………………</w:t>
            </w:r>
          </w:p>
        </w:tc>
      </w:tr>
    </w:tbl>
    <w:p w14:paraId="118E6DB4" w14:textId="5B02B5BC" w:rsidR="00CE662B" w:rsidRDefault="008003B3" w:rsidP="00CE662B">
      <w:pPr>
        <w:pStyle w:val="Question"/>
      </w:pPr>
      <w:r>
        <w:t>Afin d’éviter l’apparition de corrosion, q</w:t>
      </w:r>
      <w:r w:rsidR="00CE662B">
        <w:t xml:space="preserve">uelle opération de traitement de matériau </w:t>
      </w:r>
      <w:r w:rsidR="00BE25D0">
        <w:t>est à</w:t>
      </w:r>
      <w:r w:rsidR="00CE662B">
        <w:t xml:space="preserve"> réaliser avant le soudage de la traverse?</w:t>
      </w:r>
      <w:r w:rsidR="00CE662B" w:rsidRPr="00394077">
        <w:rPr>
          <w:color w:val="FF0000"/>
        </w:rPr>
        <w:t xml:space="preserve"> </w:t>
      </w:r>
    </w:p>
    <w:p w14:paraId="24B1F249" w14:textId="40E928DC" w:rsidR="00CE662B" w:rsidRDefault="005F2363" w:rsidP="005F2363">
      <w:pPr>
        <w:pStyle w:val="Rponse"/>
        <w:rPr>
          <w:rFonts w:eastAsia="SimSun" w:cs="Arial"/>
          <w:kern w:val="3"/>
          <w:lang w:eastAsia="zh-CN" w:bidi="hi-IN"/>
        </w:rPr>
      </w:pPr>
      <w:r>
        <w:tab/>
      </w:r>
      <w:r w:rsidR="00CE662B">
        <w:br w:type="page"/>
      </w:r>
    </w:p>
    <w:p w14:paraId="59A89EC7" w14:textId="65635D7B" w:rsidR="00CE662B" w:rsidRDefault="00CE662B" w:rsidP="00CE662B">
      <w:pPr>
        <w:pStyle w:val="Question"/>
      </w:pPr>
      <w:r w:rsidRPr="00487CAE">
        <w:lastRenderedPageBreak/>
        <w:t xml:space="preserve">Vous </w:t>
      </w:r>
      <w:r>
        <w:t>installez</w:t>
      </w:r>
      <w:r w:rsidRPr="00487CAE">
        <w:t xml:space="preserve"> votre poste à souder MAG</w:t>
      </w:r>
      <w:r>
        <w:t xml:space="preserve">. En vous aidant du </w:t>
      </w:r>
      <w:r w:rsidRPr="000A0C41">
        <w:rPr>
          <w:b/>
          <w:bCs/>
        </w:rPr>
        <w:t>D</w:t>
      </w:r>
      <w:r>
        <w:rPr>
          <w:b/>
          <w:bCs/>
        </w:rPr>
        <w:t>T</w:t>
      </w:r>
      <w:r w:rsidRPr="000A0C41">
        <w:rPr>
          <w:b/>
          <w:bCs/>
        </w:rPr>
        <w:t xml:space="preserve"> </w:t>
      </w:r>
      <w:r w:rsidR="003B08FC">
        <w:rPr>
          <w:b/>
          <w:bCs/>
        </w:rPr>
        <w:t xml:space="preserve">page </w:t>
      </w:r>
      <w:r>
        <w:rPr>
          <w:b/>
          <w:bCs/>
        </w:rPr>
        <w:t>6</w:t>
      </w:r>
      <w:r w:rsidRPr="000A0C41">
        <w:rPr>
          <w:b/>
          <w:bCs/>
        </w:rPr>
        <w:t>/</w:t>
      </w:r>
      <w:r>
        <w:rPr>
          <w:b/>
          <w:bCs/>
        </w:rPr>
        <w:t>17</w:t>
      </w:r>
      <w:r>
        <w:t xml:space="preserve">, </w:t>
      </w:r>
      <w:r w:rsidRPr="00371AB8">
        <w:rPr>
          <w:b/>
          <w:bCs/>
        </w:rPr>
        <w:t>citer</w:t>
      </w:r>
      <w:r>
        <w:t xml:space="preserve"> la </w:t>
      </w:r>
      <w:r w:rsidRPr="00487CAE">
        <w:t>pr</w:t>
      </w:r>
      <w:r>
        <w:t>écaution</w:t>
      </w:r>
      <w:r w:rsidR="008003B3">
        <w:t xml:space="preserve"> à</w:t>
      </w:r>
      <w:r w:rsidR="008003B3" w:rsidRPr="00487CAE">
        <w:t xml:space="preserve"> respecter</w:t>
      </w:r>
      <w:r w:rsidR="008003B3">
        <w:t> </w:t>
      </w:r>
      <w:r w:rsidR="009A4CFA">
        <w:t>pour</w:t>
      </w:r>
      <w:r>
        <w:t xml:space="preserve"> le positionnement de la pince de masse</w:t>
      </w:r>
      <w:r w:rsidR="008003B3">
        <w:t>,</w:t>
      </w:r>
      <w:r>
        <w:t xml:space="preserve"> afin de protéger les organe</w:t>
      </w:r>
      <w:r w:rsidR="00DD1AA9">
        <w:t>s électriques et électroniques.</w:t>
      </w:r>
      <w:r>
        <w:rPr>
          <w:color w:val="FF0000"/>
        </w:rPr>
        <w:tab/>
      </w:r>
    </w:p>
    <w:p w14:paraId="34E02457" w14:textId="77777777" w:rsidR="00CE662B" w:rsidRDefault="00CE662B" w:rsidP="00CE662B">
      <w:pPr>
        <w:rPr>
          <w:rFonts w:cs="Arial"/>
        </w:rPr>
      </w:pPr>
    </w:p>
    <w:p w14:paraId="182E478A" w14:textId="54FF9757" w:rsidR="00CE662B" w:rsidRDefault="005F2363" w:rsidP="005F2363">
      <w:pPr>
        <w:pStyle w:val="Rponse"/>
      </w:pPr>
      <w:r>
        <w:tab/>
      </w:r>
    </w:p>
    <w:p w14:paraId="6C5DC8A2" w14:textId="41515F25" w:rsidR="005F2363" w:rsidRPr="005F2363" w:rsidRDefault="005F2363" w:rsidP="005F2363">
      <w:pPr>
        <w:pStyle w:val="Rponse"/>
      </w:pPr>
      <w:r>
        <w:tab/>
      </w:r>
    </w:p>
    <w:p w14:paraId="427B391F" w14:textId="07F36746" w:rsidR="00CE662B" w:rsidRPr="003E1CFF" w:rsidRDefault="00CE662B" w:rsidP="00CE662B">
      <w:pPr>
        <w:pStyle w:val="Titre1"/>
      </w:pPr>
      <w:r>
        <w:t>3</w:t>
      </w:r>
      <w:r w:rsidR="00DD1AA9">
        <w:t>.</w:t>
      </w:r>
      <w:r w:rsidRPr="003E1CFF">
        <w:t xml:space="preserve"> D</w:t>
      </w:r>
      <w:r>
        <w:t>É</w:t>
      </w:r>
      <w:r w:rsidRPr="003E1CFF">
        <w:t>POSE</w:t>
      </w:r>
      <w:r>
        <w:t xml:space="preserve">, </w:t>
      </w:r>
      <w:r w:rsidRPr="003E1CFF">
        <w:t>R</w:t>
      </w:r>
      <w:r>
        <w:t>e</w:t>
      </w:r>
      <w:r w:rsidRPr="003E1CFF">
        <w:t>POSE</w:t>
      </w:r>
      <w:r>
        <w:t xml:space="preserve"> et rÉglages</w:t>
      </w:r>
    </w:p>
    <w:p w14:paraId="0C4B38C0" w14:textId="77777777" w:rsidR="00CE662B" w:rsidRPr="007414EF" w:rsidRDefault="00CE662B" w:rsidP="00CE662B">
      <w:pPr>
        <w:rPr>
          <w:rFonts w:cs="Arial"/>
          <w:lang w:eastAsia="zh-CN" w:bidi="hi-IN"/>
        </w:rPr>
      </w:pPr>
    </w:p>
    <w:p w14:paraId="3CCCD319" w14:textId="01945E2D" w:rsidR="00CE662B" w:rsidRDefault="00CE662B" w:rsidP="00CE662B">
      <w:pPr>
        <w:pStyle w:val="Question"/>
        <w:rPr>
          <w:lang w:eastAsia="zh-CN" w:bidi="hi-IN"/>
        </w:rPr>
      </w:pPr>
      <w:r>
        <w:rPr>
          <w:b/>
          <w:bCs/>
          <w:lang w:eastAsia="zh-CN" w:bidi="hi-IN"/>
        </w:rPr>
        <w:t xml:space="preserve"> </w:t>
      </w:r>
      <w:r w:rsidRPr="00371AB8">
        <w:rPr>
          <w:b/>
          <w:bCs/>
          <w:lang w:eastAsia="zh-CN" w:bidi="hi-IN"/>
        </w:rPr>
        <w:t>Renseigner</w:t>
      </w:r>
      <w:r>
        <w:rPr>
          <w:lang w:eastAsia="zh-CN" w:bidi="hi-IN"/>
        </w:rPr>
        <w:t>,</w:t>
      </w:r>
      <w:r w:rsidRPr="007414EF">
        <w:rPr>
          <w:lang w:eastAsia="zh-CN" w:bidi="hi-IN"/>
        </w:rPr>
        <w:t xml:space="preserve"> dans le tableau ci-dessous</w:t>
      </w:r>
      <w:r>
        <w:rPr>
          <w:lang w:eastAsia="zh-CN" w:bidi="hi-IN"/>
        </w:rPr>
        <w:t>,</w:t>
      </w:r>
      <w:r w:rsidRPr="007414EF">
        <w:rPr>
          <w:lang w:eastAsia="zh-CN" w:bidi="hi-IN"/>
        </w:rPr>
        <w:t xml:space="preserve"> la méthodologie de dépose et de repose de la porte avant gauche</w:t>
      </w:r>
      <w:r>
        <w:rPr>
          <w:lang w:eastAsia="zh-CN" w:bidi="hi-IN"/>
        </w:rPr>
        <w:t xml:space="preserve">. </w:t>
      </w:r>
      <w:r>
        <w:rPr>
          <w:lang w:eastAsia="zh-CN" w:bidi="hi-IN"/>
        </w:rPr>
        <w:tab/>
      </w:r>
    </w:p>
    <w:p w14:paraId="18CB4C83" w14:textId="77777777" w:rsidR="00CE662B" w:rsidRDefault="00CE662B" w:rsidP="00CE662B">
      <w:pPr>
        <w:rPr>
          <w:rFonts w:cs="Arial"/>
          <w:lang w:eastAsia="zh-CN" w:bidi="hi-IN"/>
        </w:rPr>
      </w:pPr>
    </w:p>
    <w:p w14:paraId="4A42FCAE" w14:textId="7E4F7565" w:rsidR="00CE662B" w:rsidRDefault="00CE662B" w:rsidP="00CE662B">
      <w:pPr>
        <w:rPr>
          <w:rFonts w:cs="Arial"/>
          <w:lang w:eastAsia="zh-CN" w:bidi="hi-IN"/>
        </w:rPr>
      </w:pPr>
      <w:r>
        <w:rPr>
          <w:rFonts w:cs="Arial"/>
          <w:lang w:eastAsia="zh-CN" w:bidi="hi-IN"/>
        </w:rPr>
        <w:t xml:space="preserve">Pour cela, </w:t>
      </w:r>
      <w:r w:rsidRPr="00371AB8">
        <w:rPr>
          <w:rFonts w:cs="Arial"/>
          <w:b/>
          <w:bCs/>
          <w:lang w:eastAsia="zh-CN" w:bidi="hi-IN"/>
        </w:rPr>
        <w:t>décrire</w:t>
      </w:r>
      <w:r>
        <w:rPr>
          <w:rFonts w:cs="Arial"/>
          <w:lang w:eastAsia="zh-CN" w:bidi="hi-IN"/>
        </w:rPr>
        <w:t xml:space="preserve"> l</w:t>
      </w:r>
      <w:r w:rsidR="0044242C">
        <w:rPr>
          <w:rFonts w:cs="Arial"/>
          <w:lang w:eastAsia="zh-CN" w:bidi="hi-IN"/>
        </w:rPr>
        <w:t xml:space="preserve">es </w:t>
      </w:r>
      <w:r>
        <w:rPr>
          <w:rFonts w:cs="Arial"/>
          <w:lang w:eastAsia="zh-CN" w:bidi="hi-IN"/>
        </w:rPr>
        <w:t>action</w:t>
      </w:r>
      <w:r w:rsidR="0044242C">
        <w:rPr>
          <w:rFonts w:cs="Arial"/>
          <w:lang w:eastAsia="zh-CN" w:bidi="hi-IN"/>
        </w:rPr>
        <w:t>s</w:t>
      </w:r>
      <w:r>
        <w:rPr>
          <w:rFonts w:cs="Arial"/>
          <w:lang w:eastAsia="zh-CN" w:bidi="hi-IN"/>
        </w:rPr>
        <w:t xml:space="preserve"> de dépose à effectuer sur les pièces repérées A, B, C et D.</w:t>
      </w:r>
    </w:p>
    <w:p w14:paraId="06E476CE" w14:textId="77777777" w:rsidR="00CE662B" w:rsidRDefault="00CE662B" w:rsidP="00CE662B">
      <w:pPr>
        <w:rPr>
          <w:rFonts w:eastAsia="SimSun" w:cs="Arial"/>
          <w:b/>
          <w:bCs/>
          <w:color w:val="000000"/>
          <w:kern w:val="3"/>
          <w:lang w:eastAsia="zh-CN" w:bidi="hi-IN"/>
        </w:rPr>
      </w:pPr>
    </w:p>
    <w:tbl>
      <w:tblPr>
        <w:tblpPr w:leftFromText="141" w:rightFromText="141" w:vertAnchor="text" w:horzAnchor="margin" w:tblpXSpec="right" w:tblpY="366"/>
        <w:tblW w:w="6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4"/>
        <w:gridCol w:w="5371"/>
      </w:tblGrid>
      <w:tr w:rsidR="00CE662B" w14:paraId="1208C85D" w14:textId="77777777" w:rsidTr="00970322">
        <w:trPr>
          <w:trHeight w:val="333"/>
        </w:trPr>
        <w:tc>
          <w:tcPr>
            <w:tcW w:w="6375" w:type="dxa"/>
            <w:gridSpan w:val="2"/>
            <w:shd w:val="clear" w:color="auto" w:fill="D9D9D9"/>
          </w:tcPr>
          <w:p w14:paraId="05AE7D47" w14:textId="77777777" w:rsidR="00CE662B" w:rsidRPr="00381260" w:rsidRDefault="00CE662B" w:rsidP="00970322">
            <w:pPr>
              <w:jc w:val="center"/>
              <w:rPr>
                <w:rFonts w:cs="Arial"/>
                <w:sz w:val="28"/>
                <w:szCs w:val="28"/>
              </w:rPr>
            </w:pPr>
            <w:r w:rsidRPr="00381260">
              <w:rPr>
                <w:rFonts w:cs="Arial"/>
                <w:sz w:val="28"/>
                <w:szCs w:val="28"/>
              </w:rPr>
              <w:t>Méthodologie dépose</w:t>
            </w:r>
          </w:p>
        </w:tc>
      </w:tr>
      <w:tr w:rsidR="00CE662B" w14:paraId="1F9FBAEC" w14:textId="77777777" w:rsidTr="00DD1AA9">
        <w:trPr>
          <w:trHeight w:val="356"/>
        </w:trPr>
        <w:tc>
          <w:tcPr>
            <w:tcW w:w="1004" w:type="dxa"/>
            <w:shd w:val="clear" w:color="auto" w:fill="F2F2F2"/>
            <w:vAlign w:val="center"/>
          </w:tcPr>
          <w:p w14:paraId="75FB5AC5" w14:textId="77777777" w:rsidR="00CE662B" w:rsidRPr="00381260" w:rsidRDefault="00CE662B" w:rsidP="0097032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Repère</w:t>
            </w:r>
          </w:p>
        </w:tc>
        <w:tc>
          <w:tcPr>
            <w:tcW w:w="5371" w:type="dxa"/>
            <w:shd w:val="clear" w:color="auto" w:fill="F2F2F2"/>
            <w:vAlign w:val="center"/>
          </w:tcPr>
          <w:p w14:paraId="46D6203E" w14:textId="72DC9AC5" w:rsidR="00CE662B" w:rsidRPr="00D56604" w:rsidRDefault="00CE662B" w:rsidP="00DD1AA9">
            <w:pPr>
              <w:jc w:val="center"/>
              <w:rPr>
                <w:rFonts w:cs="Arial"/>
              </w:rPr>
            </w:pPr>
            <w:r w:rsidRPr="00D56604">
              <w:rPr>
                <w:rFonts w:cs="Arial"/>
              </w:rPr>
              <w:t>OP</w:t>
            </w:r>
            <w:r w:rsidR="00DD1AA9">
              <w:rPr>
                <w:rFonts w:cs="Arial"/>
              </w:rPr>
              <w:t>É</w:t>
            </w:r>
            <w:r w:rsidRPr="00D56604">
              <w:rPr>
                <w:rFonts w:cs="Arial"/>
              </w:rPr>
              <w:t>RATION</w:t>
            </w:r>
            <w:r>
              <w:rPr>
                <w:rFonts w:cs="Arial"/>
              </w:rPr>
              <w:t>S</w:t>
            </w:r>
            <w:r w:rsidRPr="00D56604">
              <w:rPr>
                <w:rFonts w:cs="Arial"/>
              </w:rPr>
              <w:t xml:space="preserve"> DE D</w:t>
            </w:r>
            <w:r w:rsidR="00DD1AA9">
              <w:rPr>
                <w:rFonts w:cs="Arial"/>
              </w:rPr>
              <w:t>É</w:t>
            </w:r>
            <w:r w:rsidRPr="00D56604">
              <w:rPr>
                <w:rFonts w:cs="Arial"/>
              </w:rPr>
              <w:t>POSE</w:t>
            </w:r>
          </w:p>
        </w:tc>
      </w:tr>
      <w:tr w:rsidR="00CE662B" w14:paraId="5ACC3FDE" w14:textId="77777777" w:rsidTr="00970322">
        <w:trPr>
          <w:trHeight w:val="589"/>
        </w:trPr>
        <w:tc>
          <w:tcPr>
            <w:tcW w:w="1004" w:type="dxa"/>
            <w:shd w:val="clear" w:color="auto" w:fill="auto"/>
            <w:vAlign w:val="center"/>
          </w:tcPr>
          <w:p w14:paraId="4DD2C5C0" w14:textId="77777777" w:rsidR="00CE662B" w:rsidRPr="00381260" w:rsidRDefault="00CE662B" w:rsidP="00970322">
            <w:pPr>
              <w:jc w:val="center"/>
              <w:rPr>
                <w:rFonts w:cs="Arial"/>
              </w:rPr>
            </w:pPr>
            <w:r w:rsidRPr="00381260">
              <w:rPr>
                <w:rFonts w:cs="Arial"/>
              </w:rPr>
              <w:t>A</w:t>
            </w:r>
          </w:p>
        </w:tc>
        <w:tc>
          <w:tcPr>
            <w:tcW w:w="5371" w:type="dxa"/>
            <w:shd w:val="clear" w:color="auto" w:fill="auto"/>
            <w:vAlign w:val="center"/>
          </w:tcPr>
          <w:p w14:paraId="29F944AC" w14:textId="08569081" w:rsidR="00CE662B" w:rsidRPr="007414EF" w:rsidRDefault="00CE662B" w:rsidP="00970322">
            <w:pPr>
              <w:jc w:val="left"/>
              <w:rPr>
                <w:rFonts w:cs="Arial"/>
                <w:color w:val="FF0000"/>
              </w:rPr>
            </w:pPr>
          </w:p>
        </w:tc>
      </w:tr>
      <w:tr w:rsidR="00CE662B" w14:paraId="1E1331DE" w14:textId="77777777" w:rsidTr="00970322">
        <w:trPr>
          <w:trHeight w:val="589"/>
        </w:trPr>
        <w:tc>
          <w:tcPr>
            <w:tcW w:w="1004" w:type="dxa"/>
            <w:shd w:val="clear" w:color="auto" w:fill="auto"/>
            <w:vAlign w:val="center"/>
          </w:tcPr>
          <w:p w14:paraId="68BB0921" w14:textId="77777777" w:rsidR="00CE662B" w:rsidRPr="00381260" w:rsidRDefault="00CE662B" w:rsidP="00970322">
            <w:pPr>
              <w:jc w:val="center"/>
              <w:rPr>
                <w:rFonts w:cs="Arial"/>
              </w:rPr>
            </w:pPr>
            <w:r w:rsidRPr="00381260">
              <w:rPr>
                <w:rFonts w:cs="Arial"/>
              </w:rPr>
              <w:t>B</w:t>
            </w:r>
          </w:p>
        </w:tc>
        <w:tc>
          <w:tcPr>
            <w:tcW w:w="5371" w:type="dxa"/>
            <w:shd w:val="clear" w:color="auto" w:fill="auto"/>
            <w:vAlign w:val="center"/>
          </w:tcPr>
          <w:p w14:paraId="6A5A1CE3" w14:textId="68692839" w:rsidR="00CE662B" w:rsidRPr="007414EF" w:rsidRDefault="00CE662B" w:rsidP="00970322">
            <w:pPr>
              <w:jc w:val="left"/>
              <w:rPr>
                <w:rFonts w:cs="Arial"/>
                <w:color w:val="FF0000"/>
              </w:rPr>
            </w:pPr>
          </w:p>
        </w:tc>
      </w:tr>
      <w:tr w:rsidR="00CE662B" w14:paraId="4048CA2F" w14:textId="77777777" w:rsidTr="00970322">
        <w:trPr>
          <w:trHeight w:val="644"/>
        </w:trPr>
        <w:tc>
          <w:tcPr>
            <w:tcW w:w="1004" w:type="dxa"/>
            <w:shd w:val="clear" w:color="auto" w:fill="auto"/>
            <w:vAlign w:val="center"/>
          </w:tcPr>
          <w:p w14:paraId="616CDFB9" w14:textId="77777777" w:rsidR="00CE662B" w:rsidRPr="00381260" w:rsidRDefault="00CE662B" w:rsidP="00970322">
            <w:pPr>
              <w:jc w:val="center"/>
              <w:rPr>
                <w:rFonts w:cs="Arial"/>
              </w:rPr>
            </w:pPr>
            <w:r w:rsidRPr="00381260">
              <w:rPr>
                <w:rFonts w:cs="Arial"/>
              </w:rPr>
              <w:t>C</w:t>
            </w:r>
          </w:p>
        </w:tc>
        <w:tc>
          <w:tcPr>
            <w:tcW w:w="5371" w:type="dxa"/>
            <w:shd w:val="clear" w:color="auto" w:fill="auto"/>
            <w:vAlign w:val="center"/>
          </w:tcPr>
          <w:p w14:paraId="28CFA063" w14:textId="25390520" w:rsidR="00CE662B" w:rsidRPr="007414EF" w:rsidRDefault="00CE662B" w:rsidP="00970322">
            <w:pPr>
              <w:jc w:val="left"/>
              <w:rPr>
                <w:rFonts w:cs="Arial"/>
                <w:color w:val="FF0000"/>
              </w:rPr>
            </w:pPr>
          </w:p>
        </w:tc>
      </w:tr>
      <w:tr w:rsidR="00CE662B" w14:paraId="7160BB6A" w14:textId="77777777" w:rsidTr="00970322">
        <w:trPr>
          <w:trHeight w:val="589"/>
        </w:trPr>
        <w:tc>
          <w:tcPr>
            <w:tcW w:w="1004" w:type="dxa"/>
            <w:shd w:val="clear" w:color="auto" w:fill="auto"/>
            <w:vAlign w:val="center"/>
          </w:tcPr>
          <w:p w14:paraId="43814D35" w14:textId="77777777" w:rsidR="00CE662B" w:rsidRPr="00381260" w:rsidRDefault="00CE662B" w:rsidP="00970322">
            <w:pPr>
              <w:jc w:val="center"/>
              <w:rPr>
                <w:rFonts w:cs="Arial"/>
              </w:rPr>
            </w:pPr>
            <w:r w:rsidRPr="00381260">
              <w:rPr>
                <w:rFonts w:cs="Arial"/>
              </w:rPr>
              <w:t>D</w:t>
            </w:r>
          </w:p>
        </w:tc>
        <w:tc>
          <w:tcPr>
            <w:tcW w:w="5371" w:type="dxa"/>
            <w:shd w:val="clear" w:color="auto" w:fill="auto"/>
            <w:vAlign w:val="center"/>
          </w:tcPr>
          <w:p w14:paraId="527BC5D1" w14:textId="17865E1D" w:rsidR="00CE662B" w:rsidRPr="007414EF" w:rsidRDefault="00CE662B" w:rsidP="00970322">
            <w:pPr>
              <w:jc w:val="left"/>
              <w:rPr>
                <w:rFonts w:cs="Arial"/>
                <w:color w:val="FF0000"/>
              </w:rPr>
            </w:pPr>
          </w:p>
        </w:tc>
      </w:tr>
    </w:tbl>
    <w:p w14:paraId="2702BF34" w14:textId="77777777" w:rsidR="00CE662B" w:rsidRPr="00381260" w:rsidRDefault="00CE662B" w:rsidP="00CE662B">
      <w:pPr>
        <w:rPr>
          <w:lang w:eastAsia="zh-CN" w:bidi="hi-IN"/>
        </w:rPr>
      </w:pPr>
      <w:r w:rsidRPr="001D6C3D">
        <w:rPr>
          <w:noProof/>
        </w:rPr>
        <w:drawing>
          <wp:inline distT="0" distB="0" distL="0" distR="0" wp14:anchorId="1A638B1A" wp14:editId="7530AC4B">
            <wp:extent cx="2329165" cy="2654135"/>
            <wp:effectExtent l="0" t="0" r="0" b="0"/>
            <wp:docPr id="15" name="Image 15" descr="Description : IMGP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IMGP19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21" cy="267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E04BC" w14:textId="77777777" w:rsidR="00CE662B" w:rsidRDefault="00CE662B" w:rsidP="00CE662B">
      <w:pPr>
        <w:ind w:firstLine="708"/>
        <w:rPr>
          <w:color w:val="000000"/>
        </w:rPr>
      </w:pPr>
    </w:p>
    <w:p w14:paraId="2AB867C8" w14:textId="77777777" w:rsidR="00CE662B" w:rsidRDefault="00CE662B" w:rsidP="00CE662B">
      <w:pPr>
        <w:ind w:firstLine="708"/>
        <w:rPr>
          <w:color w:val="000000"/>
        </w:rPr>
      </w:pPr>
    </w:p>
    <w:p w14:paraId="7F722211" w14:textId="77777777" w:rsidR="00CE662B" w:rsidRDefault="00CE662B" w:rsidP="00CE662B">
      <w:pPr>
        <w:jc w:val="left"/>
      </w:pPr>
      <w:r>
        <w:br w:type="page"/>
      </w:r>
    </w:p>
    <w:p w14:paraId="5891F224" w14:textId="77777777" w:rsidR="00CE662B" w:rsidRPr="00C46949" w:rsidRDefault="00CE662B" w:rsidP="00CE662B">
      <w:r>
        <w:lastRenderedPageBreak/>
        <w:t>Vous venez de déposer votre porte gauche. Après réception des nouvelles pièces, vous devez procéder à la repose de tous les éléments endommagés (</w:t>
      </w:r>
      <w:r w:rsidRPr="002F799A">
        <w:rPr>
          <w:i/>
          <w:iCs/>
        </w:rPr>
        <w:t>porte avant gauche, aile avant gauche, optique avant gauche, bouclier avant complet et capot</w:t>
      </w:r>
      <w:r>
        <w:t xml:space="preserve">). </w:t>
      </w:r>
    </w:p>
    <w:p w14:paraId="7203349A" w14:textId="77777777" w:rsidR="00CE662B" w:rsidRDefault="00CE662B" w:rsidP="00CE662B">
      <w:pPr>
        <w:jc w:val="left"/>
        <w:rPr>
          <w:color w:val="000000"/>
        </w:rPr>
      </w:pPr>
    </w:p>
    <w:p w14:paraId="0005FCDF" w14:textId="55C07534" w:rsidR="00CE662B" w:rsidRPr="007414EF" w:rsidRDefault="00CE662B" w:rsidP="00CE662B">
      <w:pPr>
        <w:pStyle w:val="Question"/>
        <w:rPr>
          <w:lang w:eastAsia="zh-CN" w:bidi="hi-IN"/>
        </w:rPr>
      </w:pPr>
      <w:r>
        <w:rPr>
          <w:lang w:eastAsia="zh-CN" w:bidi="hi-IN"/>
        </w:rPr>
        <w:t xml:space="preserve"> </w:t>
      </w:r>
      <w:r w:rsidR="008B1083">
        <w:rPr>
          <w:lang w:eastAsia="zh-CN" w:bidi="hi-IN"/>
        </w:rPr>
        <w:t>À</w:t>
      </w:r>
      <w:r>
        <w:rPr>
          <w:lang w:eastAsia="zh-CN" w:bidi="hi-IN"/>
        </w:rPr>
        <w:t xml:space="preserve"> partir de la méthodologie de dépose, </w:t>
      </w:r>
      <w:r w:rsidRPr="0024642C">
        <w:rPr>
          <w:b/>
          <w:bCs/>
          <w:lang w:eastAsia="zh-CN" w:bidi="hi-IN"/>
        </w:rPr>
        <w:t>en déduire</w:t>
      </w:r>
      <w:r>
        <w:rPr>
          <w:lang w:eastAsia="zh-CN" w:bidi="hi-IN"/>
        </w:rPr>
        <w:t xml:space="preserve"> la méthodologie de repose.</w:t>
      </w:r>
      <w:r>
        <w:rPr>
          <w:lang w:eastAsia="zh-CN" w:bidi="hi-IN"/>
        </w:rPr>
        <w:tab/>
      </w:r>
      <w:r w:rsidRPr="00394077">
        <w:rPr>
          <w:color w:val="FF0000"/>
        </w:rPr>
        <w:t xml:space="preserve"> </w:t>
      </w:r>
    </w:p>
    <w:p w14:paraId="473AC845" w14:textId="77777777" w:rsidR="009A4CFA" w:rsidRDefault="009A4CFA" w:rsidP="009A4CFA">
      <w:pPr>
        <w:pStyle w:val="Standard"/>
        <w:spacing w:line="480" w:lineRule="auto"/>
        <w:rPr>
          <w:sz w:val="28"/>
          <w:szCs w:val="28"/>
        </w:rPr>
      </w:pPr>
    </w:p>
    <w:p w14:paraId="00C2B37C" w14:textId="07CA9E83" w:rsidR="00CE662B" w:rsidRDefault="009A4CFA" w:rsidP="009A4CFA">
      <w:pPr>
        <w:pStyle w:val="Standard"/>
        <w:spacing w:line="480" w:lineRule="auto"/>
        <w:rPr>
          <w:rFonts w:ascii="Arial" w:hAnsi="Arial"/>
        </w:rPr>
      </w:pPr>
      <w:r w:rsidRPr="00414690">
        <w:rPr>
          <w:sz w:val="28"/>
          <w:szCs w:val="28"/>
        </w:rPr>
        <w:t>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</w:t>
      </w:r>
    </w:p>
    <w:p w14:paraId="486C3F90" w14:textId="77777777" w:rsidR="00CE662B" w:rsidRDefault="00CE662B" w:rsidP="00CE662B">
      <w:pPr>
        <w:pStyle w:val="Standard"/>
        <w:rPr>
          <w:rFonts w:ascii="Arial" w:hAnsi="Arial"/>
        </w:rPr>
      </w:pPr>
    </w:p>
    <w:p w14:paraId="040F1774" w14:textId="5D947B08" w:rsidR="00CE662B" w:rsidRDefault="00BE25D0" w:rsidP="00CE662B">
      <w:r>
        <w:t>À</w:t>
      </w:r>
      <w:r w:rsidR="00CE662B">
        <w:t xml:space="preserve"> partir de la documentation technique, vous prépare</w:t>
      </w:r>
      <w:r w:rsidR="00AD3506">
        <w:t>z</w:t>
      </w:r>
      <w:r w:rsidR="00CE662B">
        <w:t xml:space="preserve"> votre intervention en recensant toutes les données utiles pour les réglages.</w:t>
      </w:r>
    </w:p>
    <w:p w14:paraId="520362AE" w14:textId="77777777" w:rsidR="00CE662B" w:rsidRDefault="00CE662B" w:rsidP="00CE662B"/>
    <w:p w14:paraId="66ED871F" w14:textId="77777777" w:rsidR="00CE662B" w:rsidRDefault="00CE662B" w:rsidP="00CE662B">
      <w:pPr>
        <w:pStyle w:val="Titre2"/>
      </w:pPr>
      <w:r>
        <w:t>Repose et réglage de la porte</w:t>
      </w:r>
    </w:p>
    <w:p w14:paraId="4165AF44" w14:textId="77777777" w:rsidR="00CE662B" w:rsidRPr="003F4477" w:rsidRDefault="00CE662B" w:rsidP="00CE662B">
      <w:pPr>
        <w:rPr>
          <w:sz w:val="10"/>
          <w:szCs w:val="10"/>
        </w:rPr>
      </w:pPr>
    </w:p>
    <w:p w14:paraId="750198F8" w14:textId="7515B1A0" w:rsidR="00CE662B" w:rsidRDefault="00CE662B" w:rsidP="00CE662B">
      <w:pPr>
        <w:pStyle w:val="Question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5A7C6B4" wp14:editId="207EC787">
            <wp:simplePos x="0" y="0"/>
            <wp:positionH relativeFrom="column">
              <wp:posOffset>5675612</wp:posOffset>
            </wp:positionH>
            <wp:positionV relativeFrom="paragraph">
              <wp:posOffset>262141</wp:posOffset>
            </wp:positionV>
            <wp:extent cx="764869" cy="1055032"/>
            <wp:effectExtent l="0" t="0" r="0" b="0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69" cy="1055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B01E42" w:rsidRPr="007C5632">
        <w:rPr>
          <w:b/>
          <w:bCs/>
        </w:rPr>
        <w:t>Finir</w:t>
      </w:r>
      <w:r w:rsidR="00B01E42">
        <w:t xml:space="preserve"> </w:t>
      </w:r>
      <w:r w:rsidR="00B01E42" w:rsidRPr="007C5632">
        <w:rPr>
          <w:b/>
          <w:bCs/>
        </w:rPr>
        <w:t>de</w:t>
      </w:r>
      <w:r w:rsidR="00B01E42">
        <w:t xml:space="preserve"> </w:t>
      </w:r>
      <w:r w:rsidR="00B01E42" w:rsidRPr="007C5632">
        <w:rPr>
          <w:b/>
          <w:bCs/>
        </w:rPr>
        <w:t>c</w:t>
      </w:r>
      <w:r w:rsidRPr="007C5632">
        <w:rPr>
          <w:b/>
          <w:bCs/>
        </w:rPr>
        <w:t>ompléter</w:t>
      </w:r>
      <w:r>
        <w:t xml:space="preserve"> le tableau suivant </w:t>
      </w:r>
      <w:r w:rsidR="00B01E42">
        <w:t>qui</w:t>
      </w:r>
      <w:r>
        <w:t xml:space="preserve"> précis</w:t>
      </w:r>
      <w:r w:rsidR="00B01E42">
        <w:t>e</w:t>
      </w:r>
      <w:r>
        <w:t> :</w:t>
      </w:r>
      <w:r w:rsidRPr="00394077">
        <w:rPr>
          <w:color w:val="FF0000"/>
        </w:rPr>
        <w:t xml:space="preserve"> </w:t>
      </w:r>
    </w:p>
    <w:p w14:paraId="5956570E" w14:textId="0FFBE4C2" w:rsidR="00CE662B" w:rsidRDefault="00CE662B" w:rsidP="00CE662B">
      <w:r>
        <w:t xml:space="preserve">a. le </w:t>
      </w:r>
      <w:r w:rsidR="00AD3506">
        <w:t>n</w:t>
      </w:r>
      <w:r>
        <w:t>uméro du jeu que vous allez devoir contrôler (</w:t>
      </w:r>
      <w:r w:rsidR="003B08FC">
        <w:t>v</w:t>
      </w:r>
      <w:r>
        <w:t xml:space="preserve">oir </w:t>
      </w:r>
      <w:r w:rsidRPr="00517347">
        <w:rPr>
          <w:b/>
          <w:bCs/>
        </w:rPr>
        <w:t xml:space="preserve">DT </w:t>
      </w:r>
      <w:r w:rsidR="003B08FC">
        <w:rPr>
          <w:b/>
          <w:bCs/>
        </w:rPr>
        <w:t xml:space="preserve">page </w:t>
      </w:r>
      <w:r>
        <w:rPr>
          <w:b/>
          <w:bCs/>
        </w:rPr>
        <w:t>7</w:t>
      </w:r>
      <w:r w:rsidRPr="00517347">
        <w:rPr>
          <w:b/>
          <w:bCs/>
        </w:rPr>
        <w:t>/</w:t>
      </w:r>
      <w:r>
        <w:rPr>
          <w:b/>
          <w:bCs/>
        </w:rPr>
        <w:t>17</w:t>
      </w:r>
      <w:r>
        <w:t>),</w:t>
      </w:r>
    </w:p>
    <w:p w14:paraId="6056A2C1" w14:textId="15A96335" w:rsidR="00CE662B" w:rsidRDefault="00CE662B" w:rsidP="00CE662B">
      <w:r>
        <w:t>b. la c</w:t>
      </w:r>
      <w:r w:rsidR="00DD5AA3">
        <w:t>o</w:t>
      </w:r>
      <w:r>
        <w:t xml:space="preserve">te </w:t>
      </w:r>
      <w:proofErr w:type="spellStart"/>
      <w:r>
        <w:t>tolérancée</w:t>
      </w:r>
      <w:proofErr w:type="spellEnd"/>
      <w:r>
        <w:t xml:space="preserve"> du jeu et valeurs mini et </w:t>
      </w:r>
      <w:r w:rsidR="00DD5AA3">
        <w:t>m</w:t>
      </w:r>
      <w:r>
        <w:t>axi</w:t>
      </w:r>
      <w:r w:rsidR="009A4CFA">
        <w:t xml:space="preserve"> calculées</w:t>
      </w:r>
      <w:r>
        <w:t>,</w:t>
      </w:r>
    </w:p>
    <w:p w14:paraId="76AEAAD0" w14:textId="77777777" w:rsidR="00CE662B" w:rsidRDefault="00CE662B" w:rsidP="00CE662B">
      <w:r>
        <w:t>c. les éléments de fixation à desserrer pour permettre le réglage des</w:t>
      </w:r>
    </w:p>
    <w:p w14:paraId="1820D8B5" w14:textId="77777777" w:rsidR="003B08FC" w:rsidRDefault="00CE662B" w:rsidP="00CE662B">
      <w:r>
        <w:t>positionnements (</w:t>
      </w:r>
      <w:r w:rsidRPr="002F799A">
        <w:rPr>
          <w:i/>
          <w:iCs/>
        </w:rPr>
        <w:t>jeu, alignement et affleurement</w:t>
      </w:r>
      <w:r>
        <w:t>)</w:t>
      </w:r>
      <w:r w:rsidRPr="005A4739">
        <w:t xml:space="preserve"> </w:t>
      </w:r>
    </w:p>
    <w:p w14:paraId="25DBF290" w14:textId="139A466C" w:rsidR="00CE662B" w:rsidRDefault="00CE662B" w:rsidP="00CE662B">
      <w:r>
        <w:t>(</w:t>
      </w:r>
      <w:r w:rsidR="003B08FC">
        <w:t>v</w:t>
      </w:r>
      <w:r>
        <w:t xml:space="preserve">oir </w:t>
      </w:r>
      <w:r w:rsidRPr="00517347">
        <w:rPr>
          <w:b/>
          <w:bCs/>
        </w:rPr>
        <w:t>D</w:t>
      </w:r>
      <w:r>
        <w:rPr>
          <w:b/>
          <w:bCs/>
        </w:rPr>
        <w:t>T</w:t>
      </w:r>
      <w:r w:rsidRPr="00517347">
        <w:rPr>
          <w:b/>
          <w:bCs/>
        </w:rPr>
        <w:t xml:space="preserve"> </w:t>
      </w:r>
      <w:r w:rsidR="003B08FC">
        <w:rPr>
          <w:b/>
          <w:bCs/>
        </w:rPr>
        <w:t xml:space="preserve">pages </w:t>
      </w:r>
      <w:r>
        <w:rPr>
          <w:b/>
          <w:bCs/>
        </w:rPr>
        <w:t>8</w:t>
      </w:r>
      <w:r w:rsidRPr="00517347">
        <w:rPr>
          <w:b/>
          <w:bCs/>
        </w:rPr>
        <w:t>/</w:t>
      </w:r>
      <w:r>
        <w:rPr>
          <w:b/>
          <w:bCs/>
        </w:rPr>
        <w:t>17, 11/17 et 12/17</w:t>
      </w:r>
      <w:r w:rsidR="003B08FC">
        <w:t>).</w:t>
      </w:r>
    </w:p>
    <w:p w14:paraId="38E548A3" w14:textId="77777777" w:rsidR="00CE662B" w:rsidRDefault="00CE662B" w:rsidP="00CE662B"/>
    <w:tbl>
      <w:tblPr>
        <w:tblStyle w:val="Grilledutableau"/>
        <w:tblW w:w="11153" w:type="dxa"/>
        <w:jc w:val="center"/>
        <w:tblLayout w:type="fixed"/>
        <w:tblLook w:val="04A0" w:firstRow="1" w:lastRow="0" w:firstColumn="1" w:lastColumn="0" w:noHBand="0" w:noVBand="1"/>
      </w:tblPr>
      <w:tblGrid>
        <w:gridCol w:w="2552"/>
        <w:gridCol w:w="992"/>
        <w:gridCol w:w="1418"/>
        <w:gridCol w:w="992"/>
        <w:gridCol w:w="992"/>
        <w:gridCol w:w="1212"/>
        <w:gridCol w:w="1418"/>
        <w:gridCol w:w="1577"/>
      </w:tblGrid>
      <w:tr w:rsidR="00CE662B" w14:paraId="084AF2D5" w14:textId="77777777" w:rsidTr="003F4477">
        <w:trPr>
          <w:trHeight w:hRule="exact" w:val="680"/>
          <w:jc w:val="center"/>
        </w:trPr>
        <w:tc>
          <w:tcPr>
            <w:tcW w:w="2552" w:type="dxa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20774C" w14:textId="77777777" w:rsidR="00CE662B" w:rsidRDefault="00CE662B" w:rsidP="002A393F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5313377E" wp14:editId="413503AF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1270</wp:posOffset>
                  </wp:positionV>
                  <wp:extent cx="1227455" cy="930910"/>
                  <wp:effectExtent l="0" t="0" r="0" b="2540"/>
                  <wp:wrapSquare wrapText="bothSides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B8D8689" w14:textId="77777777" w:rsidR="00CE662B" w:rsidRDefault="00CE662B" w:rsidP="00970322">
            <w:pPr>
              <w:jc w:val="center"/>
            </w:pPr>
            <w:r>
              <w:t>a.</w:t>
            </w:r>
          </w:p>
          <w:p w14:paraId="6F6F0D22" w14:textId="77777777" w:rsidR="00CE662B" w:rsidRDefault="00CE662B" w:rsidP="00970322">
            <w:pPr>
              <w:jc w:val="center"/>
            </w:pPr>
            <w:r>
              <w:t>Jeu N°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257C99D" w14:textId="3AB41592" w:rsidR="00CE662B" w:rsidRDefault="00CE662B" w:rsidP="00970322">
            <w:pPr>
              <w:jc w:val="center"/>
            </w:pPr>
            <w:r>
              <w:t>b. C</w:t>
            </w:r>
            <w:r w:rsidR="00DD5AA3">
              <w:t>o</w:t>
            </w:r>
            <w:r>
              <w:t>te de réglage (en mm)</w:t>
            </w:r>
          </w:p>
        </w:tc>
        <w:tc>
          <w:tcPr>
            <w:tcW w:w="42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DE540A" w14:textId="2915C8DF" w:rsidR="00DD5AA3" w:rsidRDefault="00CE662B" w:rsidP="00DD5AA3">
            <w:pPr>
              <w:jc w:val="center"/>
            </w:pPr>
            <w:r>
              <w:t>c. Pièces à desserrer afin de régler</w:t>
            </w:r>
          </w:p>
        </w:tc>
      </w:tr>
      <w:tr w:rsidR="002A393F" w14:paraId="53AC829E" w14:textId="77777777" w:rsidTr="003F4477">
        <w:trPr>
          <w:trHeight w:val="961"/>
          <w:jc w:val="center"/>
        </w:trPr>
        <w:tc>
          <w:tcPr>
            <w:tcW w:w="2552" w:type="dxa"/>
            <w:vMerge/>
            <w:tcBorders>
              <w:left w:val="nil"/>
              <w:right w:val="single" w:sz="12" w:space="0" w:color="auto"/>
            </w:tcBorders>
            <w:shd w:val="clear" w:color="auto" w:fill="FFFFFF" w:themeFill="background1"/>
          </w:tcPr>
          <w:p w14:paraId="3E5277C5" w14:textId="77777777" w:rsidR="002A393F" w:rsidRDefault="002A393F" w:rsidP="002A393F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C9A8B7" w14:textId="77777777" w:rsidR="002A393F" w:rsidRDefault="002A393F" w:rsidP="002A393F">
            <w:pPr>
              <w:jc w:val="center"/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72EE98C" w14:textId="1B157CF7" w:rsidR="002A393F" w:rsidRDefault="002A393F" w:rsidP="002A393F">
            <w:pPr>
              <w:jc w:val="center"/>
            </w:pPr>
            <w:r>
              <w:t xml:space="preserve">Cote </w:t>
            </w:r>
            <w:proofErr w:type="spellStart"/>
            <w:r>
              <w:t>tolérancée</w:t>
            </w:r>
            <w:proofErr w:type="spellEnd"/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DC275F4" w14:textId="2267DD0F" w:rsidR="002A393F" w:rsidRDefault="002A393F" w:rsidP="002A393F">
            <w:pPr>
              <w:jc w:val="center"/>
            </w:pPr>
            <w:r>
              <w:t>Valeur mini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5A60C0" w14:textId="05984D50" w:rsidR="002A393F" w:rsidRDefault="002A393F" w:rsidP="002A393F">
            <w:pPr>
              <w:jc w:val="center"/>
            </w:pPr>
            <w:r>
              <w:t>Valeur maxi</w:t>
            </w:r>
          </w:p>
        </w:tc>
        <w:tc>
          <w:tcPr>
            <w:tcW w:w="12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93E91B9" w14:textId="77777777" w:rsidR="002A393F" w:rsidRDefault="002A393F" w:rsidP="002A393F">
            <w:pPr>
              <w:jc w:val="center"/>
            </w:pPr>
            <w:r>
              <w:t>Jeu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069363B" w14:textId="77777777" w:rsidR="002A393F" w:rsidRDefault="002A393F" w:rsidP="002A393F">
            <w:pPr>
              <w:jc w:val="center"/>
            </w:pPr>
            <w:r>
              <w:t>Alignement</w:t>
            </w:r>
          </w:p>
        </w:tc>
        <w:tc>
          <w:tcPr>
            <w:tcW w:w="157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524EF9" w14:textId="77777777" w:rsidR="002A393F" w:rsidRDefault="002A393F" w:rsidP="002A393F">
            <w:pPr>
              <w:jc w:val="center"/>
            </w:pPr>
            <w:r>
              <w:t>Affleurement</w:t>
            </w:r>
          </w:p>
        </w:tc>
      </w:tr>
      <w:tr w:rsidR="002A393F" w14:paraId="3DB09AD6" w14:textId="77777777" w:rsidTr="003F4477">
        <w:trPr>
          <w:trHeight w:val="529"/>
          <w:jc w:val="center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69FAFA0" w14:textId="77777777" w:rsidR="002A393F" w:rsidRDefault="002A393F" w:rsidP="002A393F">
            <w:pPr>
              <w:jc w:val="center"/>
            </w:pPr>
            <w:r>
              <w:t>Entre porte et arrière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7218B27" w14:textId="77777777" w:rsidR="002A393F" w:rsidRPr="005A2E29" w:rsidRDefault="002A393F" w:rsidP="002A393F">
            <w:pPr>
              <w:jc w:val="center"/>
            </w:pPr>
            <w:r w:rsidRPr="005A2E29"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CE44517" w14:textId="627F9F06" w:rsidR="002A393F" w:rsidRPr="005A2E29" w:rsidRDefault="002A393F" w:rsidP="002A393F">
            <w:pPr>
              <w:jc w:val="center"/>
            </w:pPr>
            <w:r w:rsidRPr="005A2E29">
              <w:t>4</w:t>
            </w:r>
            <w:r>
              <w:t xml:space="preserve"> </w:t>
            </w:r>
            <w:r>
              <w:sym w:font="Symbol" w:char="F0B1"/>
            </w:r>
            <w:r>
              <w:t xml:space="preserve"> 1,5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3B48BE" w14:textId="77777777" w:rsidR="002A393F" w:rsidRPr="005A2E29" w:rsidRDefault="002A393F" w:rsidP="002A393F">
            <w:pPr>
              <w:jc w:val="center"/>
            </w:pPr>
            <w:r w:rsidRPr="005A2E29">
              <w:t>2,5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9625C24" w14:textId="77777777" w:rsidR="002A393F" w:rsidRPr="005A2E29" w:rsidRDefault="002A393F" w:rsidP="002A393F">
            <w:pPr>
              <w:jc w:val="center"/>
            </w:pPr>
            <w:r w:rsidRPr="005A2E29">
              <w:t>5,5</w:t>
            </w:r>
          </w:p>
        </w:tc>
        <w:tc>
          <w:tcPr>
            <w:tcW w:w="1212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D75B6FB" w14:textId="77777777" w:rsidR="002A393F" w:rsidRPr="005A4739" w:rsidRDefault="002A393F" w:rsidP="002A393F">
            <w:pPr>
              <w:jc w:val="center"/>
              <w:rPr>
                <w:spacing w:val="-10"/>
              </w:rPr>
            </w:pPr>
            <w:r w:rsidRPr="005A4739">
              <w:rPr>
                <w:spacing w:val="-10"/>
              </w:rPr>
              <w:t>5, 6, 8 et 9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F99639" w14:textId="65615B13" w:rsidR="002A393F" w:rsidRDefault="002A393F" w:rsidP="002A393F">
            <w:pPr>
              <w:jc w:val="center"/>
              <w:rPr>
                <w:color w:val="FF0000"/>
              </w:rPr>
            </w:pPr>
          </w:p>
        </w:tc>
        <w:tc>
          <w:tcPr>
            <w:tcW w:w="15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D04D6C7" w14:textId="41FB5ED1" w:rsidR="002A393F" w:rsidRDefault="002A393F" w:rsidP="002A393F">
            <w:pPr>
              <w:jc w:val="center"/>
              <w:rPr>
                <w:color w:val="FF0000"/>
              </w:rPr>
            </w:pPr>
            <w:r w:rsidRPr="006A16CA">
              <w:t>31,</w:t>
            </w:r>
            <w:r>
              <w:t>………...</w:t>
            </w:r>
          </w:p>
        </w:tc>
      </w:tr>
      <w:tr w:rsidR="002A393F" w14:paraId="6BAE6A3D" w14:textId="77777777" w:rsidTr="003F4477">
        <w:trPr>
          <w:trHeight w:val="555"/>
          <w:jc w:val="center"/>
        </w:trPr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30D80A" w14:textId="77777777" w:rsidR="002A393F" w:rsidRDefault="002A393F" w:rsidP="002A393F">
            <w:pPr>
              <w:jc w:val="center"/>
            </w:pPr>
            <w:r>
              <w:t>Entre porte et vitre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DCB85F" w14:textId="56B057AB" w:rsidR="002A393F" w:rsidRPr="00E565BA" w:rsidRDefault="002A393F" w:rsidP="002A393F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D99EBF4" w14:textId="35E61495" w:rsidR="002A393F" w:rsidRPr="00E565BA" w:rsidRDefault="002A393F" w:rsidP="002A393F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FDC881" w14:textId="36F37BED" w:rsidR="002A393F" w:rsidRPr="00E565BA" w:rsidRDefault="002A393F" w:rsidP="002A393F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701E70A" w14:textId="608DB206" w:rsidR="002A393F" w:rsidRPr="00E565BA" w:rsidRDefault="002A393F" w:rsidP="002A393F">
            <w:pPr>
              <w:jc w:val="center"/>
              <w:rPr>
                <w:color w:val="FF0000"/>
              </w:rPr>
            </w:pPr>
          </w:p>
        </w:tc>
        <w:tc>
          <w:tcPr>
            <w:tcW w:w="1212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F092CDF" w14:textId="4A41FCD7" w:rsidR="002A393F" w:rsidRDefault="002A393F" w:rsidP="002A393F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0B305D" w14:textId="77777777" w:rsidR="002A393F" w:rsidRDefault="002A393F" w:rsidP="002A393F">
            <w:pPr>
              <w:jc w:val="center"/>
              <w:rPr>
                <w:color w:val="FF0000"/>
              </w:rPr>
            </w:pPr>
          </w:p>
        </w:tc>
        <w:tc>
          <w:tcPr>
            <w:tcW w:w="1577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E4B5952" w14:textId="77777777" w:rsidR="002A393F" w:rsidRDefault="002A393F" w:rsidP="002A393F">
            <w:pPr>
              <w:jc w:val="center"/>
              <w:rPr>
                <w:color w:val="FF0000"/>
              </w:rPr>
            </w:pPr>
          </w:p>
        </w:tc>
      </w:tr>
      <w:tr w:rsidR="002A393F" w14:paraId="0BDFD1DC" w14:textId="77777777" w:rsidTr="003F4477">
        <w:trPr>
          <w:trHeight w:val="555"/>
          <w:jc w:val="center"/>
        </w:trPr>
        <w:tc>
          <w:tcPr>
            <w:tcW w:w="25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2EA2FE" w14:textId="77777777" w:rsidR="002A393F" w:rsidRDefault="002A393F" w:rsidP="002A393F">
            <w:pPr>
              <w:jc w:val="center"/>
            </w:pPr>
            <w:r>
              <w:t>Entre porte et toit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2FB56E" w14:textId="5CC1DB70" w:rsidR="002A393F" w:rsidRPr="00E565BA" w:rsidRDefault="002A393F" w:rsidP="002A393F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4FF78E" w14:textId="48B4D7A6" w:rsidR="002A393F" w:rsidRPr="00E565BA" w:rsidRDefault="002A393F" w:rsidP="002A393F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D8DE13" w14:textId="6A6F3E45" w:rsidR="002A393F" w:rsidRPr="00E565BA" w:rsidRDefault="002A393F" w:rsidP="002A393F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CC506D" w14:textId="57FEF0F8" w:rsidR="002A393F" w:rsidRPr="00E565BA" w:rsidRDefault="002A393F" w:rsidP="002A393F">
            <w:pPr>
              <w:jc w:val="center"/>
              <w:rPr>
                <w:color w:val="FF0000"/>
              </w:rPr>
            </w:pPr>
          </w:p>
        </w:tc>
        <w:tc>
          <w:tcPr>
            <w:tcW w:w="1212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736310D" w14:textId="46201629" w:rsidR="002A393F" w:rsidRDefault="002A393F" w:rsidP="002A393F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049630" w14:textId="77777777" w:rsidR="002A393F" w:rsidRDefault="002A393F" w:rsidP="002A393F">
            <w:pPr>
              <w:jc w:val="center"/>
              <w:rPr>
                <w:color w:val="FF0000"/>
              </w:rPr>
            </w:pPr>
          </w:p>
        </w:tc>
        <w:tc>
          <w:tcPr>
            <w:tcW w:w="15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02A0CD" w14:textId="77777777" w:rsidR="002A393F" w:rsidRDefault="002A393F" w:rsidP="002A393F">
            <w:pPr>
              <w:jc w:val="center"/>
              <w:rPr>
                <w:color w:val="FF0000"/>
              </w:rPr>
            </w:pPr>
          </w:p>
        </w:tc>
      </w:tr>
    </w:tbl>
    <w:p w14:paraId="4298C1A8" w14:textId="77777777" w:rsidR="00CE662B" w:rsidRDefault="00CE662B" w:rsidP="00CE662B">
      <w:pPr>
        <w:jc w:val="left"/>
      </w:pPr>
      <w:r>
        <w:br w:type="page"/>
      </w:r>
    </w:p>
    <w:p w14:paraId="794A1C86" w14:textId="722767FA" w:rsidR="00CE662B" w:rsidRDefault="00CE662B" w:rsidP="00CE662B">
      <w:pPr>
        <w:pStyle w:val="Question"/>
      </w:pPr>
      <w:r>
        <w:lastRenderedPageBreak/>
        <w:t xml:space="preserve"> En vous aidant de l’exem</w:t>
      </w:r>
      <w:r w:rsidR="003B08FC">
        <w:t>ple de la charnière haute et du</w:t>
      </w:r>
      <w:r>
        <w:t xml:space="preserve"> </w:t>
      </w:r>
      <w:r w:rsidRPr="00517347">
        <w:rPr>
          <w:b/>
          <w:bCs/>
        </w:rPr>
        <w:t>D</w:t>
      </w:r>
      <w:r>
        <w:rPr>
          <w:b/>
          <w:bCs/>
        </w:rPr>
        <w:t>T</w:t>
      </w:r>
      <w:r w:rsidRPr="00517347">
        <w:rPr>
          <w:b/>
          <w:bCs/>
        </w:rPr>
        <w:t xml:space="preserve"> </w:t>
      </w:r>
      <w:r w:rsidR="003B08FC">
        <w:rPr>
          <w:b/>
          <w:bCs/>
        </w:rPr>
        <w:t xml:space="preserve">pages </w:t>
      </w:r>
      <w:r>
        <w:rPr>
          <w:b/>
          <w:bCs/>
        </w:rPr>
        <w:t>8</w:t>
      </w:r>
      <w:r w:rsidRPr="00517347">
        <w:rPr>
          <w:b/>
          <w:bCs/>
        </w:rPr>
        <w:t>/</w:t>
      </w:r>
      <w:r>
        <w:rPr>
          <w:b/>
          <w:bCs/>
        </w:rPr>
        <w:t>17, 11/17 et 12/17</w:t>
      </w:r>
      <w:r>
        <w:t xml:space="preserve">, </w:t>
      </w:r>
      <w:r w:rsidRPr="0024642C">
        <w:rPr>
          <w:b/>
          <w:bCs/>
        </w:rPr>
        <w:t>compléter</w:t>
      </w:r>
      <w:r>
        <w:t xml:space="preserve"> les indications permettant les réglages des positionnements (</w:t>
      </w:r>
      <w:r w:rsidRPr="002F799A">
        <w:rPr>
          <w:i/>
          <w:iCs/>
        </w:rPr>
        <w:t>jeu avec son numéro, alignement et affleurement</w:t>
      </w:r>
      <w:r>
        <w:t xml:space="preserve">) de la charnière basse et de la gâche. </w:t>
      </w:r>
      <w:r>
        <w:tab/>
      </w:r>
    </w:p>
    <w:tbl>
      <w:tblPr>
        <w:tblStyle w:val="Grilledutableau"/>
        <w:tblW w:w="10196" w:type="dxa"/>
        <w:jc w:val="center"/>
        <w:tblLook w:val="04A0" w:firstRow="1" w:lastRow="0" w:firstColumn="1" w:lastColumn="0" w:noHBand="0" w:noVBand="1"/>
      </w:tblPr>
      <w:tblGrid>
        <w:gridCol w:w="5665"/>
        <w:gridCol w:w="4531"/>
      </w:tblGrid>
      <w:tr w:rsidR="00CE662B" w:rsidRPr="00AE34BA" w14:paraId="623C7315" w14:textId="77777777" w:rsidTr="00970322">
        <w:trPr>
          <w:trHeight w:val="304"/>
          <w:jc w:val="center"/>
        </w:trPr>
        <w:tc>
          <w:tcPr>
            <w:tcW w:w="5665" w:type="dxa"/>
            <w:shd w:val="clear" w:color="auto" w:fill="F2F2F2" w:themeFill="background1" w:themeFillShade="F2"/>
            <w:vAlign w:val="center"/>
          </w:tcPr>
          <w:p w14:paraId="2B35405C" w14:textId="77777777" w:rsidR="00CE662B" w:rsidRPr="00AE34BA" w:rsidRDefault="00CE662B" w:rsidP="00970322">
            <w:pPr>
              <w:jc w:val="center"/>
              <w:rPr>
                <w:b/>
                <w:bCs/>
                <w:i/>
                <w:iCs/>
                <w:u w:val="single"/>
              </w:rPr>
            </w:pPr>
            <w:r w:rsidRPr="00AE34BA">
              <w:rPr>
                <w:b/>
                <w:bCs/>
                <w:i/>
                <w:iCs/>
                <w:u w:val="single"/>
              </w:rPr>
              <w:t xml:space="preserve">Charnière </w:t>
            </w:r>
            <w:r>
              <w:rPr>
                <w:b/>
                <w:bCs/>
                <w:i/>
                <w:iCs/>
                <w:u w:val="single"/>
              </w:rPr>
              <w:t>haute</w:t>
            </w:r>
          </w:p>
        </w:tc>
        <w:tc>
          <w:tcPr>
            <w:tcW w:w="4531" w:type="dxa"/>
            <w:shd w:val="clear" w:color="auto" w:fill="F2F2F2" w:themeFill="background1" w:themeFillShade="F2"/>
            <w:vAlign w:val="center"/>
          </w:tcPr>
          <w:p w14:paraId="34F2D0AE" w14:textId="77777777" w:rsidR="00CE662B" w:rsidRPr="00AE34BA" w:rsidRDefault="00CE662B" w:rsidP="00970322">
            <w:pPr>
              <w:jc w:val="center"/>
              <w:rPr>
                <w:b/>
                <w:bCs/>
                <w:i/>
                <w:iCs/>
                <w:noProof/>
                <w:u w:val="single"/>
              </w:rPr>
            </w:pPr>
            <w:r w:rsidRPr="00AE34BA">
              <w:rPr>
                <w:b/>
                <w:bCs/>
                <w:i/>
                <w:iCs/>
                <w:noProof/>
                <w:u w:val="single"/>
              </w:rPr>
              <w:t>Gâche porte</w:t>
            </w:r>
          </w:p>
        </w:tc>
      </w:tr>
      <w:tr w:rsidR="00CE662B" w14:paraId="7A1F29E2" w14:textId="77777777" w:rsidTr="00970322">
        <w:trPr>
          <w:trHeight w:val="2898"/>
          <w:jc w:val="center"/>
        </w:trPr>
        <w:tc>
          <w:tcPr>
            <w:tcW w:w="5665" w:type="dxa"/>
            <w:vAlign w:val="center"/>
          </w:tcPr>
          <w:p w14:paraId="4417DE98" w14:textId="77777777" w:rsidR="00CE662B" w:rsidRDefault="00CE662B" w:rsidP="00970322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1C486ACA" wp14:editId="213577DD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555625</wp:posOffset>
                      </wp:positionV>
                      <wp:extent cx="974725" cy="381000"/>
                      <wp:effectExtent l="0" t="190500" r="0" b="76200"/>
                      <wp:wrapNone/>
                      <wp:docPr id="57" name="Groupe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4725" cy="381000"/>
                                <a:chOff x="-168537" y="15922"/>
                                <a:chExt cx="977417" cy="384242"/>
                              </a:xfrm>
                            </wpg:grpSpPr>
                            <wps:wsp>
                              <wps:cNvPr id="58" name="Connecteur droit avec flèche 58"/>
                              <wps:cNvCnPr/>
                              <wps:spPr>
                                <a:xfrm flipV="1">
                                  <a:off x="44398" y="20475"/>
                                  <a:ext cx="634460" cy="37968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stealth"/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Zone de texte 59"/>
                              <wps:cNvSpPr txBox="1"/>
                              <wps:spPr>
                                <a:xfrm rot="19736876">
                                  <a:off x="-168537" y="15922"/>
                                  <a:ext cx="977417" cy="278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56C159" w14:textId="77777777" w:rsidR="00970322" w:rsidRPr="00603D13" w:rsidRDefault="00970322" w:rsidP="00CE662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03D13">
                                      <w:rPr>
                                        <w:sz w:val="18"/>
                                        <w:szCs w:val="18"/>
                                      </w:rPr>
                                      <w:t>Jeu (12, 13)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486ACA" id="Groupe 57" o:spid="_x0000_s1029" style="position:absolute;left:0;text-align:left;margin-left:66.6pt;margin-top:43.75pt;width:76.75pt;height:30pt;z-index:251677696;mso-width-relative:margin;mso-height-relative:margin" coordorigin="-1685,159" coordsize="9774,3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58" o:spid="_x0000_s1030" type="#_x0000_t32" style="position:absolute;left:443;top:204;width:6345;height:37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" strokecolor="black [3200]" strokeweight=".5pt">
                        <v:stroke startarrow="classic" endarrow="classic" joinstyle="miter"/>
                      </v:shape>
                      <v:shape id="Zone de texte 59" o:spid="_x0000_s1031" type="#_x0000_t202" style="position:absolute;left:-1685;top:159;width:9773;height:2781;rotation:-20350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" filled="f" stroked="f" strokeweight=".5pt">
                        <v:textbox>
                          <w:txbxContent>
                            <w:p w14:paraId="1856C159" w14:textId="77777777" w:rsidR="00970322" w:rsidRPr="00603D13" w:rsidRDefault="00970322" w:rsidP="00CE662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03D13">
                                <w:rPr>
                                  <w:sz w:val="18"/>
                                  <w:szCs w:val="18"/>
                                </w:rPr>
                                <w:t>Jeu (12, 13)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1B4420C5" wp14:editId="1FA9E3FC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173990</wp:posOffset>
                      </wp:positionV>
                      <wp:extent cx="973455" cy="513080"/>
                      <wp:effectExtent l="0" t="171450" r="0" b="39370"/>
                      <wp:wrapNone/>
                      <wp:docPr id="72" name="Groupe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900914">
                                <a:off x="0" y="0"/>
                                <a:ext cx="973455" cy="513080"/>
                                <a:chOff x="1262208" y="-1479"/>
                                <a:chExt cx="977417" cy="519938"/>
                              </a:xfrm>
                            </wpg:grpSpPr>
                            <wps:wsp>
                              <wps:cNvPr id="73" name="Connecteur droit avec flèche 73"/>
                              <wps:cNvCnPr/>
                              <wps:spPr>
                                <a:xfrm rot="20699086">
                                  <a:off x="1381929" y="-1479"/>
                                  <a:ext cx="616008" cy="51993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/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" name="Zone de texte 74"/>
                              <wps:cNvSpPr txBox="1"/>
                              <wps:spPr>
                                <a:xfrm rot="1488971">
                                  <a:off x="1262208" y="39482"/>
                                  <a:ext cx="977417" cy="278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DEBED9" w14:textId="77777777" w:rsidR="00970322" w:rsidRPr="002B7FF1" w:rsidRDefault="00970322" w:rsidP="00CE662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B7FF1">
                                      <w:rPr>
                                        <w:sz w:val="18"/>
                                        <w:szCs w:val="18"/>
                                      </w:rPr>
                                      <w:t>Affleurement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4420C5" id="Groupe 72" o:spid="_x0000_s1032" style="position:absolute;left:0;text-align:left;margin-left:129.4pt;margin-top:13.7pt;width:76.65pt;height:40.4pt;rotation:984038fd;z-index:251679744;mso-width-relative:margin;mso-height-relative:margin" coordorigin="12622,-14" coordsize="9774,5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">
                      <v:shape id="Connecteur droit avec flèche 73" o:spid="_x0000_s1033" type="#_x0000_t32" style="position:absolute;left:13819;top:-14;width:6160;height:5198;rotation:-984038fd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" strokecolor="black [3213]" strokeweight=".5pt">
                        <v:stroke startarrow="classic" endarrow="classic" joinstyle="miter"/>
                      </v:shape>
                      <v:shape id="Zone de texte 74" o:spid="_x0000_s1034" type="#_x0000_t202" style="position:absolute;left:12622;top:394;width:9774;height:2782;rotation:16263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" filled="f" stroked="f" strokeweight=".5pt">
                        <v:textbox>
                          <w:txbxContent>
                            <w:p w14:paraId="7BDEBED9" w14:textId="77777777" w:rsidR="00970322" w:rsidRPr="002B7FF1" w:rsidRDefault="00970322" w:rsidP="00CE662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B7FF1">
                                <w:rPr>
                                  <w:sz w:val="18"/>
                                  <w:szCs w:val="18"/>
                                </w:rPr>
                                <w:t>Affleurement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539BF9C9" wp14:editId="21CA798D">
                      <wp:simplePos x="0" y="0"/>
                      <wp:positionH relativeFrom="column">
                        <wp:posOffset>2524760</wp:posOffset>
                      </wp:positionH>
                      <wp:positionV relativeFrom="paragraph">
                        <wp:posOffset>145415</wp:posOffset>
                      </wp:positionV>
                      <wp:extent cx="273050" cy="1484630"/>
                      <wp:effectExtent l="0" t="0" r="12700" b="0"/>
                      <wp:wrapNone/>
                      <wp:docPr id="78" name="Groupe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900914">
                                <a:off x="0" y="0"/>
                                <a:ext cx="273050" cy="1484630"/>
                                <a:chOff x="1305807" y="-382691"/>
                                <a:chExt cx="276304" cy="1500747"/>
                              </a:xfrm>
                            </wpg:grpSpPr>
                            <wps:wsp>
                              <wps:cNvPr id="79" name="Connecteur droit avec flèche 79"/>
                              <wps:cNvCnPr/>
                              <wps:spPr>
                                <a:xfrm rot="20699086">
                                  <a:off x="1514532" y="-224227"/>
                                  <a:ext cx="0" cy="115224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/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" name="Zone de texte 80"/>
                              <wps:cNvSpPr txBox="1"/>
                              <wps:spPr>
                                <a:xfrm rot="15299086">
                                  <a:off x="693585" y="229531"/>
                                  <a:ext cx="1500747" cy="27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14D155" w14:textId="77777777" w:rsidR="00970322" w:rsidRPr="002B7FF1" w:rsidRDefault="00970322" w:rsidP="00CE662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B7FF1">
                                      <w:rPr>
                                        <w:sz w:val="18"/>
                                        <w:szCs w:val="18"/>
                                      </w:rPr>
                                      <w:t>Jeu 14 et alignement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9BF9C9" id="Groupe 78" o:spid="_x0000_s1035" style="position:absolute;left:0;text-align:left;margin-left:198.8pt;margin-top:11.45pt;width:21.5pt;height:116.9pt;rotation:984038fd;z-index:251680768;mso-width-relative:margin;mso-height-relative:margin" coordorigin="13058,-3826" coordsize="2763,1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">
                      <v:shape id="Connecteur droit avec flèche 79" o:spid="_x0000_s1036" type="#_x0000_t32" style="position:absolute;left:15145;top:-2242;width:0;height:11522;rotation:-984038fd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" strokecolor="black [3213]" strokeweight=".5pt">
                        <v:stroke startarrow="classic" endarrow="classic" joinstyle="miter"/>
                      </v:shape>
                      <v:shape id="Zone de texte 80" o:spid="_x0000_s1037" type="#_x0000_t202" style="position:absolute;left:6937;top:2295;width:15006;height:2763;rotation:-68822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" filled="f" stroked="f" strokeweight=".5pt">
                        <v:textbox>
                          <w:txbxContent>
                            <w:p w14:paraId="2F14D155" w14:textId="77777777" w:rsidR="00970322" w:rsidRPr="002B7FF1" w:rsidRDefault="00970322" w:rsidP="00CE662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B7FF1">
                                <w:rPr>
                                  <w:sz w:val="18"/>
                                  <w:szCs w:val="18"/>
                                </w:rPr>
                                <w:t>Jeu 14 et alignement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FA5CE6B" wp14:editId="46ECC18D">
                  <wp:extent cx="2209800" cy="1753547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814" cy="178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Merge w:val="restart"/>
            <w:vAlign w:val="center"/>
          </w:tcPr>
          <w:p w14:paraId="62C3519F" w14:textId="77777777" w:rsidR="00CE662B" w:rsidRDefault="00CE662B" w:rsidP="00970322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03CA209C" wp14:editId="7C51A0BD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273050</wp:posOffset>
                      </wp:positionV>
                      <wp:extent cx="972820" cy="403225"/>
                      <wp:effectExtent l="0" t="152400" r="0" b="53975"/>
                      <wp:wrapNone/>
                      <wp:docPr id="75" name="Groupe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2820" cy="403225"/>
                                <a:chOff x="1036587" y="187523"/>
                                <a:chExt cx="977417" cy="409523"/>
                              </a:xfrm>
                            </wpg:grpSpPr>
                            <wps:wsp>
                              <wps:cNvPr id="76" name="Connecteur droit avec flèche 76"/>
                              <wps:cNvCnPr/>
                              <wps:spPr>
                                <a:xfrm>
                                  <a:off x="1116771" y="240322"/>
                                  <a:ext cx="719128" cy="35672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/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" name="Zone de texte 77"/>
                              <wps:cNvSpPr txBox="1"/>
                              <wps:spPr>
                                <a:xfrm rot="1591301">
                                  <a:off x="1036587" y="187523"/>
                                  <a:ext cx="977417" cy="278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5D2708" w14:textId="3835CDD0" w:rsidR="00970322" w:rsidRPr="00B76916" w:rsidRDefault="00970322" w:rsidP="00CE662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………………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CA209C" id="Groupe 75" o:spid="_x0000_s1038" style="position:absolute;left:0;text-align:left;margin-left:102.65pt;margin-top:21.5pt;width:76.6pt;height:31.75pt;z-index:251682816;mso-width-relative:margin;mso-height-relative:margin" coordorigin="10365,1875" coordsize="9774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">
                      <v:shape id="Connecteur droit avec flèche 76" o:spid="_x0000_s1039" type="#_x0000_t32" style="position:absolute;left:11167;top:2403;width:7191;height:35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" strokecolor="black [3213]" strokeweight=".5pt">
                        <v:stroke startarrow="classic" endarrow="classic" joinstyle="miter"/>
                      </v:shape>
                      <v:shape id="Zone de texte 77" o:spid="_x0000_s1040" type="#_x0000_t202" style="position:absolute;left:10365;top:1875;width:9775;height:2781;rotation:17381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" filled="f" stroked="f" strokeweight=".5pt">
                        <v:textbox>
                          <w:txbxContent>
                            <w:p w14:paraId="035D2708" w14:textId="3835CDD0" w:rsidR="00970322" w:rsidRPr="00B76916" w:rsidRDefault="00970322" w:rsidP="00CE662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………………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29068F8" wp14:editId="5917EB1A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358140</wp:posOffset>
                  </wp:positionV>
                  <wp:extent cx="1703705" cy="1468120"/>
                  <wp:effectExtent l="0" t="0" r="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662B" w14:paraId="4B54B9B7" w14:textId="77777777" w:rsidTr="00970322">
        <w:trPr>
          <w:trHeight w:val="242"/>
          <w:jc w:val="center"/>
        </w:trPr>
        <w:tc>
          <w:tcPr>
            <w:tcW w:w="5665" w:type="dxa"/>
            <w:shd w:val="clear" w:color="auto" w:fill="F2F2F2" w:themeFill="background1" w:themeFillShade="F2"/>
            <w:vAlign w:val="center"/>
          </w:tcPr>
          <w:p w14:paraId="1896BD3D" w14:textId="77777777" w:rsidR="00CE662B" w:rsidRPr="00126EB6" w:rsidRDefault="00CE662B" w:rsidP="00970322">
            <w:pPr>
              <w:jc w:val="center"/>
              <w:rPr>
                <w:b/>
                <w:bCs/>
                <w:i/>
                <w:iCs/>
                <w:noProof/>
                <w:u w:val="single"/>
              </w:rPr>
            </w:pPr>
            <w:r w:rsidRPr="00126EB6">
              <w:rPr>
                <w:b/>
                <w:bCs/>
                <w:i/>
                <w:iCs/>
                <w:noProof/>
                <w:u w:val="single"/>
              </w:rPr>
              <w:t>Charnière basse</w:t>
            </w:r>
          </w:p>
        </w:tc>
        <w:tc>
          <w:tcPr>
            <w:tcW w:w="4531" w:type="dxa"/>
            <w:vMerge/>
            <w:vAlign w:val="center"/>
          </w:tcPr>
          <w:p w14:paraId="69E683A1" w14:textId="77777777" w:rsidR="00CE662B" w:rsidRDefault="00CE662B" w:rsidP="00970322">
            <w:pPr>
              <w:jc w:val="center"/>
              <w:rPr>
                <w:noProof/>
              </w:rPr>
            </w:pPr>
          </w:p>
        </w:tc>
      </w:tr>
      <w:tr w:rsidR="00CE662B" w14:paraId="0A468F89" w14:textId="77777777" w:rsidTr="00970322">
        <w:trPr>
          <w:trHeight w:val="2817"/>
          <w:jc w:val="center"/>
        </w:trPr>
        <w:tc>
          <w:tcPr>
            <w:tcW w:w="5665" w:type="dxa"/>
            <w:vAlign w:val="center"/>
          </w:tcPr>
          <w:p w14:paraId="0C656F7C" w14:textId="77777777" w:rsidR="00CE662B" w:rsidRDefault="00CE662B" w:rsidP="0097032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5A32BB3" wp14:editId="5FD0310A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320040</wp:posOffset>
                      </wp:positionV>
                      <wp:extent cx="1171575" cy="452120"/>
                      <wp:effectExtent l="0" t="247650" r="0" b="100330"/>
                      <wp:wrapNone/>
                      <wp:docPr id="54" name="Groupe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1575" cy="452120"/>
                                <a:chOff x="-328472" y="41507"/>
                                <a:chExt cx="1175116" cy="459113"/>
                              </a:xfrm>
                            </wpg:grpSpPr>
                            <wps:wsp>
                              <wps:cNvPr id="55" name="Connecteur droit avec flèche 55"/>
                              <wps:cNvCnPr/>
                              <wps:spPr>
                                <a:xfrm flipV="1">
                                  <a:off x="9475" y="41507"/>
                                  <a:ext cx="666429" cy="45911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/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" name="Zone de texte 56"/>
                              <wps:cNvSpPr txBox="1"/>
                              <wps:spPr>
                                <a:xfrm rot="19543970">
                                  <a:off x="-328472" y="57063"/>
                                  <a:ext cx="1175116" cy="278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A2AC25" w14:textId="256854EF" w:rsidR="00970322" w:rsidRPr="00B76916" w:rsidRDefault="00970322" w:rsidP="00CE662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……………………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A32BB3" id="Groupe 54" o:spid="_x0000_s1041" style="position:absolute;left:0;text-align:left;margin-left:44.5pt;margin-top:25.2pt;width:92.25pt;height:35.6pt;z-index:251676672;mso-width-relative:margin;mso-height-relative:margin" coordorigin="-3284,415" coordsize="11751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">
                      <v:shape id="Connecteur droit avec flèche 55" o:spid="_x0000_s1042" type="#_x0000_t32" style="position:absolute;left:94;top:415;width:6665;height:45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" strokecolor="black [3213]" strokeweight=".5pt">
                        <v:stroke startarrow="classic" endarrow="classic" joinstyle="miter"/>
                      </v:shape>
                      <v:shape id="Zone de texte 56" o:spid="_x0000_s1043" type="#_x0000_t202" style="position:absolute;left:-3284;top:570;width:11750;height:2782;rotation:-224573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" filled="f" stroked="f" strokeweight=".5pt">
                        <v:textbox>
                          <w:txbxContent>
                            <w:p w14:paraId="7FA2AC25" w14:textId="256854EF" w:rsidR="00970322" w:rsidRPr="00B76916" w:rsidRDefault="00970322" w:rsidP="00CE662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……………………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50F6439E" wp14:editId="128CEF53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83185</wp:posOffset>
                      </wp:positionV>
                      <wp:extent cx="973455" cy="551180"/>
                      <wp:effectExtent l="0" t="171450" r="0" b="39370"/>
                      <wp:wrapNone/>
                      <wp:docPr id="69" name="Groupe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900914">
                                <a:off x="0" y="0"/>
                                <a:ext cx="973455" cy="551180"/>
                                <a:chOff x="1491540" y="31158"/>
                                <a:chExt cx="977417" cy="559141"/>
                              </a:xfrm>
                            </wpg:grpSpPr>
                            <wps:wsp>
                              <wps:cNvPr id="70" name="Connecteur droit avec flèche 70"/>
                              <wps:cNvCnPr/>
                              <wps:spPr>
                                <a:xfrm rot="20699086">
                                  <a:off x="1596895" y="31158"/>
                                  <a:ext cx="661762" cy="55914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/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" name="Zone de texte 71"/>
                              <wps:cNvSpPr txBox="1"/>
                              <wps:spPr>
                                <a:xfrm rot="1488971">
                                  <a:off x="1491540" y="78366"/>
                                  <a:ext cx="977417" cy="278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16C3D3" w14:textId="504D36FD" w:rsidR="00970322" w:rsidRPr="00B76916" w:rsidRDefault="00970322" w:rsidP="00CE662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……………….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F6439E" id="Groupe 69" o:spid="_x0000_s1044" style="position:absolute;left:0;text-align:left;margin-left:132.65pt;margin-top:6.55pt;width:76.65pt;height:43.4pt;rotation:984038fd;z-index:251678720;mso-width-relative:margin;mso-height-relative:margin" coordorigin="14915,311" coordsize="9774,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">
                      <v:shape id="Connecteur droit avec flèche 70" o:spid="_x0000_s1045" type="#_x0000_t32" style="position:absolute;left:15968;top:311;width:6618;height:5591;rotation:-984038fd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" strokecolor="black [3213]" strokeweight=".5pt">
                        <v:stroke startarrow="classic" endarrow="classic" joinstyle="miter"/>
                      </v:shape>
                      <v:shape id="Zone de texte 71" o:spid="_x0000_s1046" type="#_x0000_t202" style="position:absolute;left:14915;top:783;width:9774;height:2782;rotation:16263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" filled="f" stroked="f" strokeweight=".5pt">
                        <v:textbox>
                          <w:txbxContent>
                            <w:p w14:paraId="5416C3D3" w14:textId="504D36FD" w:rsidR="00970322" w:rsidRPr="00B76916" w:rsidRDefault="00970322" w:rsidP="00CE662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……………….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26EB6">
              <w:rPr>
                <w:b/>
                <w:bCs/>
                <w:i/>
                <w:iCs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43C5FE59" wp14:editId="1DBB62D8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9525</wp:posOffset>
                      </wp:positionV>
                      <wp:extent cx="273050" cy="1484630"/>
                      <wp:effectExtent l="0" t="0" r="31750" b="0"/>
                      <wp:wrapNone/>
                      <wp:docPr id="81" name="Groupe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900914">
                                <a:off x="0" y="0"/>
                                <a:ext cx="273050" cy="1484630"/>
                                <a:chOff x="1402307" y="-155860"/>
                                <a:chExt cx="276304" cy="1500747"/>
                              </a:xfrm>
                            </wpg:grpSpPr>
                            <wps:wsp>
                              <wps:cNvPr id="82" name="Connecteur droit avec flèche 82"/>
                              <wps:cNvCnPr/>
                              <wps:spPr>
                                <a:xfrm rot="20699086">
                                  <a:off x="1625472" y="-12415"/>
                                  <a:ext cx="0" cy="116704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/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" name="Zone de texte 83"/>
                              <wps:cNvSpPr txBox="1"/>
                              <wps:spPr>
                                <a:xfrm rot="15299086">
                                  <a:off x="790085" y="456362"/>
                                  <a:ext cx="1500747" cy="27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15791F" w14:textId="5DA811FA" w:rsidR="00970322" w:rsidRPr="00B76916" w:rsidRDefault="00970322" w:rsidP="00CE662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…………………………….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C5FE59" id="Groupe 81" o:spid="_x0000_s1047" style="position:absolute;left:0;text-align:left;margin-left:205.4pt;margin-top:.75pt;width:21.5pt;height:116.9pt;rotation:984038fd;z-index:251683840;mso-width-relative:margin;mso-height-relative:margin" coordorigin="14023,-1558" coordsize="2763,1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">
                      <v:shape id="Connecteur droit avec flèche 82" o:spid="_x0000_s1048" type="#_x0000_t32" style="position:absolute;left:16254;top:-124;width:0;height:11670;rotation:-984038fd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" strokecolor="black [3213]" strokeweight=".5pt">
                        <v:stroke startarrow="classic" endarrow="classic" joinstyle="miter"/>
                      </v:shape>
                      <v:shape id="Zone de texte 83" o:spid="_x0000_s1049" type="#_x0000_t202" style="position:absolute;left:7902;top:4563;width:15006;height:2763;rotation:-68822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" filled="f" stroked="f" strokeweight=".5pt">
                        <v:textbox>
                          <w:txbxContent>
                            <w:p w14:paraId="6615791F" w14:textId="5DA811FA" w:rsidR="00970322" w:rsidRPr="00B76916" w:rsidRDefault="00970322" w:rsidP="00CE662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…………………………….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8CBA906" wp14:editId="782019A0">
                  <wp:extent cx="2458861" cy="16192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76" cy="164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Merge/>
            <w:vAlign w:val="center"/>
          </w:tcPr>
          <w:p w14:paraId="2A729EE5" w14:textId="77777777" w:rsidR="00CE662B" w:rsidRDefault="00CE662B" w:rsidP="00970322">
            <w:pPr>
              <w:jc w:val="center"/>
              <w:rPr>
                <w:noProof/>
              </w:rPr>
            </w:pPr>
          </w:p>
        </w:tc>
      </w:tr>
    </w:tbl>
    <w:p w14:paraId="4FFD342A" w14:textId="77777777" w:rsidR="00CE662B" w:rsidRPr="00B76916" w:rsidRDefault="00CE662B" w:rsidP="00CE662B">
      <w:pPr>
        <w:pStyle w:val="Paragraphedeliste"/>
        <w:rPr>
          <w:b/>
          <w:bCs/>
          <w:sz w:val="10"/>
          <w:szCs w:val="10"/>
        </w:rPr>
      </w:pPr>
    </w:p>
    <w:p w14:paraId="3FC70E58" w14:textId="77777777" w:rsidR="00CE662B" w:rsidRDefault="00CE662B" w:rsidP="00CE662B">
      <w:pPr>
        <w:pStyle w:val="Titre2"/>
      </w:pPr>
      <w:r w:rsidRPr="00812B14">
        <w:t>R</w:t>
      </w:r>
      <w:r>
        <w:t>epose et réglage</w:t>
      </w:r>
      <w:r w:rsidRPr="00812B14">
        <w:t xml:space="preserve"> de l’aile</w:t>
      </w:r>
    </w:p>
    <w:p w14:paraId="527E0CB3" w14:textId="77777777" w:rsidR="00CE662B" w:rsidRPr="00B76916" w:rsidRDefault="00CE662B" w:rsidP="00CE662B">
      <w:pPr>
        <w:rPr>
          <w:sz w:val="8"/>
          <w:szCs w:val="8"/>
        </w:rPr>
      </w:pPr>
    </w:p>
    <w:p w14:paraId="48BA1AD9" w14:textId="7FE77BB3" w:rsidR="00CE662B" w:rsidRDefault="00CE662B" w:rsidP="00CE662B">
      <w:pPr>
        <w:pStyle w:val="Question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2841626" wp14:editId="20526F92">
            <wp:simplePos x="0" y="0"/>
            <wp:positionH relativeFrom="column">
              <wp:posOffset>5003165</wp:posOffset>
            </wp:positionH>
            <wp:positionV relativeFrom="paragraph">
              <wp:posOffset>78105</wp:posOffset>
            </wp:positionV>
            <wp:extent cx="687705" cy="779145"/>
            <wp:effectExtent l="0" t="0" r="0" b="1905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" r="3044" b="2494"/>
                    <a:stretch/>
                  </pic:blipFill>
                  <pic:spPr bwMode="auto">
                    <a:xfrm>
                      <a:off x="0" y="0"/>
                      <a:ext cx="687705" cy="77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Pr="0024642C">
        <w:rPr>
          <w:b/>
          <w:bCs/>
        </w:rPr>
        <w:t>Compléter</w:t>
      </w:r>
      <w:r>
        <w:t xml:space="preserve"> le tableau suivant </w:t>
      </w:r>
      <w:r w:rsidR="00A0520F">
        <w:t>qui précise</w:t>
      </w:r>
      <w:r>
        <w:t xml:space="preserve"> : </w:t>
      </w:r>
      <w:r>
        <w:tab/>
      </w:r>
    </w:p>
    <w:p w14:paraId="26A4DF49" w14:textId="18873345" w:rsidR="00CE662B" w:rsidRDefault="00CE662B" w:rsidP="00CE662B">
      <w:r>
        <w:t xml:space="preserve">a. le </w:t>
      </w:r>
      <w:r w:rsidR="004D4B79">
        <w:t>n</w:t>
      </w:r>
      <w:r>
        <w:t>uméro du jeu que vous allez devoir contrôler (</w:t>
      </w:r>
      <w:r w:rsidR="003B08FC">
        <w:t>v</w:t>
      </w:r>
      <w:r>
        <w:t xml:space="preserve">oir </w:t>
      </w:r>
      <w:r w:rsidRPr="00517347">
        <w:rPr>
          <w:b/>
          <w:bCs/>
        </w:rPr>
        <w:t xml:space="preserve">DT </w:t>
      </w:r>
      <w:r w:rsidR="003B08FC">
        <w:rPr>
          <w:b/>
          <w:bCs/>
        </w:rPr>
        <w:t xml:space="preserve">page </w:t>
      </w:r>
      <w:r>
        <w:rPr>
          <w:b/>
          <w:bCs/>
        </w:rPr>
        <w:t>7</w:t>
      </w:r>
      <w:r w:rsidRPr="00517347">
        <w:rPr>
          <w:b/>
          <w:bCs/>
        </w:rPr>
        <w:t>/</w:t>
      </w:r>
      <w:r>
        <w:rPr>
          <w:b/>
          <w:bCs/>
        </w:rPr>
        <w:t>17</w:t>
      </w:r>
      <w:r>
        <w:t>),</w:t>
      </w:r>
    </w:p>
    <w:p w14:paraId="1E16AEF1" w14:textId="7313B3BC" w:rsidR="00CE662B" w:rsidRDefault="00CE662B" w:rsidP="00CE662B">
      <w:r>
        <w:t>b. la c</w:t>
      </w:r>
      <w:r w:rsidR="004D4B79">
        <w:t>o</w:t>
      </w:r>
      <w:r>
        <w:t xml:space="preserve">te </w:t>
      </w:r>
      <w:proofErr w:type="spellStart"/>
      <w:r>
        <w:t>tolérancée</w:t>
      </w:r>
      <w:proofErr w:type="spellEnd"/>
      <w:r>
        <w:t xml:space="preserve"> du jeu et les valeurs mini et </w:t>
      </w:r>
      <w:r w:rsidR="004D4B79">
        <w:t>m</w:t>
      </w:r>
      <w:r>
        <w:t>axi</w:t>
      </w:r>
      <w:r w:rsidR="009A4CFA">
        <w:t xml:space="preserve"> calculées</w:t>
      </w:r>
      <w:r>
        <w:t>.</w:t>
      </w:r>
    </w:p>
    <w:p w14:paraId="67420899" w14:textId="77777777" w:rsidR="00CE662B" w:rsidRDefault="00CE662B" w:rsidP="00CE662B"/>
    <w:tbl>
      <w:tblPr>
        <w:tblStyle w:val="Grilledutableau"/>
        <w:tblW w:w="7397" w:type="dxa"/>
        <w:jc w:val="center"/>
        <w:tblLook w:val="04A0" w:firstRow="1" w:lastRow="0" w:firstColumn="1" w:lastColumn="0" w:noHBand="0" w:noVBand="1"/>
      </w:tblPr>
      <w:tblGrid>
        <w:gridCol w:w="3402"/>
        <w:gridCol w:w="838"/>
        <w:gridCol w:w="1337"/>
        <w:gridCol w:w="910"/>
        <w:gridCol w:w="910"/>
      </w:tblGrid>
      <w:tr w:rsidR="00CE662B" w14:paraId="4D57EB4D" w14:textId="77777777" w:rsidTr="00E54F1E">
        <w:trPr>
          <w:trHeight w:val="336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B50C67F" w14:textId="77777777" w:rsidR="00CE662B" w:rsidRDefault="00CE662B" w:rsidP="009703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8EFDA0" wp14:editId="29A4957A">
                  <wp:extent cx="1121278" cy="875170"/>
                  <wp:effectExtent l="0" t="0" r="3175" b="127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1" b="5705"/>
                          <a:stretch/>
                        </pic:blipFill>
                        <pic:spPr bwMode="auto">
                          <a:xfrm>
                            <a:off x="0" y="0"/>
                            <a:ext cx="1187695" cy="927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4DBEC14" w14:textId="77777777" w:rsidR="00CE662B" w:rsidRDefault="00CE662B" w:rsidP="00970322">
            <w:pPr>
              <w:jc w:val="center"/>
            </w:pPr>
            <w:r>
              <w:t>a.</w:t>
            </w:r>
          </w:p>
          <w:p w14:paraId="53FC6B25" w14:textId="77777777" w:rsidR="00CE662B" w:rsidRDefault="00CE662B" w:rsidP="00970322">
            <w:pPr>
              <w:jc w:val="center"/>
            </w:pPr>
            <w:r>
              <w:t>Jeu N°</w:t>
            </w:r>
          </w:p>
        </w:tc>
        <w:tc>
          <w:tcPr>
            <w:tcW w:w="315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5A746E8" w14:textId="6B6D992E" w:rsidR="00CE662B" w:rsidRDefault="00CE662B" w:rsidP="004D4B79">
            <w:pPr>
              <w:jc w:val="center"/>
            </w:pPr>
            <w:r>
              <w:t>b. C</w:t>
            </w:r>
            <w:r w:rsidR="004D4B79">
              <w:t>o</w:t>
            </w:r>
            <w:r>
              <w:t>te de réglage (en mm)</w:t>
            </w:r>
          </w:p>
        </w:tc>
      </w:tr>
      <w:tr w:rsidR="00CE662B" w14:paraId="2DE2837E" w14:textId="77777777" w:rsidTr="00E54F1E">
        <w:trPr>
          <w:trHeight w:val="889"/>
          <w:jc w:val="center"/>
        </w:trPr>
        <w:tc>
          <w:tcPr>
            <w:tcW w:w="3402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0EACB94" w14:textId="77777777" w:rsidR="00CE662B" w:rsidRDefault="00CE662B" w:rsidP="00970322">
            <w:pPr>
              <w:jc w:val="center"/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A90C81B" w14:textId="77777777" w:rsidR="00CE662B" w:rsidRDefault="00CE662B" w:rsidP="00970322">
            <w:pPr>
              <w:jc w:val="center"/>
            </w:pPr>
          </w:p>
        </w:tc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97764" w14:textId="48E234EE" w:rsidR="00CE662B" w:rsidRDefault="004D4B79" w:rsidP="00970322">
            <w:pPr>
              <w:jc w:val="center"/>
            </w:pPr>
            <w:r>
              <w:t>Co</w:t>
            </w:r>
            <w:r w:rsidR="00CE662B">
              <w:t xml:space="preserve">te </w:t>
            </w:r>
            <w:proofErr w:type="spellStart"/>
            <w:r w:rsidR="00CE662B">
              <w:t>tolérancée</w:t>
            </w:r>
            <w:proofErr w:type="spellEnd"/>
          </w:p>
        </w:tc>
        <w:tc>
          <w:tcPr>
            <w:tcW w:w="9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463163" w14:textId="77777777" w:rsidR="00CE662B" w:rsidRDefault="00CE662B" w:rsidP="00970322">
            <w:pPr>
              <w:jc w:val="center"/>
            </w:pPr>
            <w:r>
              <w:t>Valeur mini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DE178C2" w14:textId="1E292A4C" w:rsidR="00CE662B" w:rsidRDefault="00CE662B" w:rsidP="004D4B79">
            <w:pPr>
              <w:jc w:val="center"/>
            </w:pPr>
            <w:r>
              <w:t xml:space="preserve">Valeur </w:t>
            </w:r>
            <w:r w:rsidR="004D4B79">
              <w:t>m</w:t>
            </w:r>
            <w:r>
              <w:t>axi</w:t>
            </w:r>
          </w:p>
        </w:tc>
      </w:tr>
      <w:tr w:rsidR="00CE662B" w14:paraId="32A48275" w14:textId="77777777" w:rsidTr="00B76916">
        <w:trPr>
          <w:trHeight w:val="345"/>
          <w:jc w:val="center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5DB4A85" w14:textId="77777777" w:rsidR="00CE662B" w:rsidRDefault="00CE662B" w:rsidP="00970322">
            <w:pPr>
              <w:jc w:val="center"/>
            </w:pPr>
            <w:r>
              <w:t>Entre aile et porte</w:t>
            </w:r>
          </w:p>
        </w:tc>
        <w:tc>
          <w:tcPr>
            <w:tcW w:w="8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C6B0AD" w14:textId="1473C850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1337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974A6F3" w14:textId="65DE190C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35AAC5" w14:textId="51A29940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14E51006" w14:textId="0325866C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</w:tr>
      <w:tr w:rsidR="00CE662B" w14:paraId="1BDC0C99" w14:textId="77777777" w:rsidTr="00B76916">
        <w:trPr>
          <w:trHeight w:val="353"/>
          <w:jc w:val="center"/>
        </w:trPr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</w:tcPr>
          <w:p w14:paraId="6C2D98E5" w14:textId="77777777" w:rsidR="00CE662B" w:rsidRDefault="00CE662B" w:rsidP="00970322">
            <w:pPr>
              <w:jc w:val="center"/>
            </w:pPr>
            <w:r>
              <w:t>Entre aile bas de caisse</w:t>
            </w:r>
          </w:p>
        </w:tc>
        <w:tc>
          <w:tcPr>
            <w:tcW w:w="8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4F7397" w14:textId="32F4E1E9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133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F123EFE" w14:textId="16E38F15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9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079FFD" w14:textId="621691C8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91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191A7B9" w14:textId="38D86E91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</w:tr>
      <w:tr w:rsidR="00CE662B" w14:paraId="517B717A" w14:textId="77777777" w:rsidTr="00B76916">
        <w:trPr>
          <w:trHeight w:val="345"/>
          <w:jc w:val="center"/>
        </w:trPr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DBF962" w14:textId="77777777" w:rsidR="00CE662B" w:rsidRDefault="00CE662B" w:rsidP="00970322">
            <w:pPr>
              <w:jc w:val="center"/>
            </w:pPr>
            <w:r>
              <w:t>Entre aile et montant portière</w:t>
            </w:r>
          </w:p>
        </w:tc>
        <w:tc>
          <w:tcPr>
            <w:tcW w:w="8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FB2076" w14:textId="3F45D8D9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1337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190C03" w14:textId="3D9604E0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91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EE8AF5" w14:textId="01448B06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91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55B7DC" w14:textId="79F68476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</w:tr>
    </w:tbl>
    <w:p w14:paraId="07BD2738" w14:textId="77777777" w:rsidR="00CE662B" w:rsidRDefault="00CE662B" w:rsidP="00CE662B"/>
    <w:p w14:paraId="7E965745" w14:textId="77777777" w:rsidR="00CE662B" w:rsidRDefault="00CE662B" w:rsidP="00CE662B">
      <w:pPr>
        <w:pStyle w:val="Titre2"/>
      </w:pPr>
      <w:r w:rsidRPr="00562B06">
        <w:lastRenderedPageBreak/>
        <w:t>R</w:t>
      </w:r>
      <w:r>
        <w:t>epose et réglage</w:t>
      </w:r>
      <w:r w:rsidRPr="00562B06">
        <w:t xml:space="preserve"> de l’optique</w:t>
      </w:r>
    </w:p>
    <w:p w14:paraId="689F00A7" w14:textId="77777777" w:rsidR="00CE662B" w:rsidRPr="00562B06" w:rsidRDefault="00CE662B" w:rsidP="00CE662B"/>
    <w:p w14:paraId="36E8F9FC" w14:textId="3AD4F56B" w:rsidR="00CE662B" w:rsidRDefault="00CE662B" w:rsidP="00CE662B">
      <w:pPr>
        <w:pStyle w:val="Question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A07458F" wp14:editId="29520E83">
            <wp:simplePos x="0" y="0"/>
            <wp:positionH relativeFrom="column">
              <wp:posOffset>4726940</wp:posOffset>
            </wp:positionH>
            <wp:positionV relativeFrom="paragraph">
              <wp:posOffset>254635</wp:posOffset>
            </wp:positionV>
            <wp:extent cx="1132840" cy="759460"/>
            <wp:effectExtent l="0" t="0" r="0" b="2540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Pr="0024642C">
        <w:rPr>
          <w:b/>
          <w:bCs/>
        </w:rPr>
        <w:t>Compléter</w:t>
      </w:r>
      <w:r>
        <w:t xml:space="preserve"> le tableau suivant </w:t>
      </w:r>
      <w:r w:rsidR="00A0520F">
        <w:t>qui précise </w:t>
      </w:r>
      <w:r>
        <w:t xml:space="preserve">: </w:t>
      </w:r>
      <w:r>
        <w:tab/>
      </w:r>
    </w:p>
    <w:p w14:paraId="22CB00EE" w14:textId="15D2BB6A" w:rsidR="00CE662B" w:rsidRDefault="00CE662B" w:rsidP="00CE662B">
      <w:r>
        <w:t xml:space="preserve">a. le </w:t>
      </w:r>
      <w:r w:rsidR="004D4B79">
        <w:t>numéro</w:t>
      </w:r>
      <w:r>
        <w:t xml:space="preserve"> du jeu que vous allez devoir contrôler (</w:t>
      </w:r>
      <w:r w:rsidR="003B08FC">
        <w:t>v</w:t>
      </w:r>
      <w:r>
        <w:t xml:space="preserve">oir </w:t>
      </w:r>
      <w:r w:rsidRPr="00517347">
        <w:rPr>
          <w:b/>
          <w:bCs/>
        </w:rPr>
        <w:t xml:space="preserve">DT </w:t>
      </w:r>
      <w:r w:rsidR="003B08FC">
        <w:rPr>
          <w:b/>
          <w:bCs/>
        </w:rPr>
        <w:t xml:space="preserve">page </w:t>
      </w:r>
      <w:r>
        <w:rPr>
          <w:b/>
          <w:bCs/>
        </w:rPr>
        <w:t>7</w:t>
      </w:r>
      <w:r w:rsidRPr="00517347">
        <w:rPr>
          <w:b/>
          <w:bCs/>
        </w:rPr>
        <w:t>/</w:t>
      </w:r>
      <w:r>
        <w:rPr>
          <w:b/>
          <w:bCs/>
        </w:rPr>
        <w:t>17</w:t>
      </w:r>
      <w:r>
        <w:t>),</w:t>
      </w:r>
    </w:p>
    <w:p w14:paraId="60EF6FC5" w14:textId="1F8EBF61" w:rsidR="00CE662B" w:rsidRDefault="00CE662B" w:rsidP="00CE662B">
      <w:r>
        <w:t>b. la c</w:t>
      </w:r>
      <w:r w:rsidR="004D4B79">
        <w:t>o</w:t>
      </w:r>
      <w:r>
        <w:t xml:space="preserve">te </w:t>
      </w:r>
      <w:proofErr w:type="spellStart"/>
      <w:r>
        <w:t>tolérancée</w:t>
      </w:r>
      <w:proofErr w:type="spellEnd"/>
      <w:r>
        <w:t xml:space="preserve"> du jeu et les valeurs mini et </w:t>
      </w:r>
      <w:r w:rsidR="004D4B79">
        <w:t>m</w:t>
      </w:r>
      <w:r>
        <w:t>axi</w:t>
      </w:r>
      <w:r w:rsidR="009A4CFA">
        <w:t xml:space="preserve"> calculées</w:t>
      </w:r>
      <w:r>
        <w:t>.</w:t>
      </w:r>
    </w:p>
    <w:p w14:paraId="5C9FB314" w14:textId="77777777" w:rsidR="00CE662B" w:rsidRDefault="00CE662B" w:rsidP="00CE662B"/>
    <w:p w14:paraId="75A5F049" w14:textId="77777777" w:rsidR="00CE662B" w:rsidRDefault="00CE662B" w:rsidP="00CE662B"/>
    <w:tbl>
      <w:tblPr>
        <w:tblStyle w:val="Grilledutableau"/>
        <w:tblW w:w="7436" w:type="dxa"/>
        <w:jc w:val="center"/>
        <w:tblLook w:val="04A0" w:firstRow="1" w:lastRow="0" w:firstColumn="1" w:lastColumn="0" w:noHBand="0" w:noVBand="1"/>
      </w:tblPr>
      <w:tblGrid>
        <w:gridCol w:w="3119"/>
        <w:gridCol w:w="992"/>
        <w:gridCol w:w="1419"/>
        <w:gridCol w:w="953"/>
        <w:gridCol w:w="953"/>
      </w:tblGrid>
      <w:tr w:rsidR="00CE662B" w14:paraId="5104A008" w14:textId="77777777" w:rsidTr="00E54F1E">
        <w:trPr>
          <w:jc w:val="center"/>
        </w:trPr>
        <w:tc>
          <w:tcPr>
            <w:tcW w:w="3119" w:type="dxa"/>
            <w:vMerge w:val="restar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00218B" w14:textId="77777777" w:rsidR="00CE662B" w:rsidRDefault="00CE662B" w:rsidP="009703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81C991" wp14:editId="39D885AE">
                  <wp:extent cx="1393418" cy="1074717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7" b="3258"/>
                          <a:stretch/>
                        </pic:blipFill>
                        <pic:spPr bwMode="auto">
                          <a:xfrm>
                            <a:off x="0" y="0"/>
                            <a:ext cx="1443070" cy="1113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13C99A" w14:textId="77777777" w:rsidR="00CE662B" w:rsidRDefault="00CE662B" w:rsidP="00970322">
            <w:pPr>
              <w:jc w:val="center"/>
            </w:pPr>
            <w:r>
              <w:t>a.</w:t>
            </w:r>
          </w:p>
          <w:p w14:paraId="7C2A1FBD" w14:textId="77777777" w:rsidR="00CE662B" w:rsidRDefault="00CE662B" w:rsidP="00970322">
            <w:pPr>
              <w:jc w:val="center"/>
            </w:pPr>
            <w:r>
              <w:t>Jeu N°</w:t>
            </w:r>
          </w:p>
        </w:tc>
        <w:tc>
          <w:tcPr>
            <w:tcW w:w="33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108D2B" w14:textId="1F86D849" w:rsidR="00CE662B" w:rsidRDefault="00CE662B" w:rsidP="004D4B79">
            <w:pPr>
              <w:jc w:val="center"/>
            </w:pPr>
            <w:r>
              <w:t>b. C</w:t>
            </w:r>
            <w:r w:rsidR="004D4B79">
              <w:t>o</w:t>
            </w:r>
            <w:r>
              <w:t>te de réglage (en mm)</w:t>
            </w:r>
          </w:p>
        </w:tc>
      </w:tr>
      <w:tr w:rsidR="00CE662B" w14:paraId="3EB2BD68" w14:textId="77777777" w:rsidTr="00E54F1E">
        <w:trPr>
          <w:trHeight w:val="1130"/>
          <w:jc w:val="center"/>
        </w:trPr>
        <w:tc>
          <w:tcPr>
            <w:tcW w:w="3119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7C4506" w14:textId="77777777" w:rsidR="00CE662B" w:rsidRDefault="00CE662B" w:rsidP="00970322">
            <w:pPr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70C328" w14:textId="77777777" w:rsidR="00CE662B" w:rsidRDefault="00CE662B" w:rsidP="00970322">
            <w:pPr>
              <w:jc w:val="center"/>
            </w:pP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FBB66A" w14:textId="2BC384D5" w:rsidR="00CE662B" w:rsidRDefault="00CE662B" w:rsidP="004D4B79">
            <w:pPr>
              <w:jc w:val="center"/>
            </w:pPr>
            <w:r>
              <w:t>C</w:t>
            </w:r>
            <w:r w:rsidR="004D4B79">
              <w:t>o</w:t>
            </w:r>
            <w:r>
              <w:t xml:space="preserve">te </w:t>
            </w:r>
            <w:proofErr w:type="spellStart"/>
            <w:r>
              <w:t>tolérancée</w:t>
            </w:r>
            <w:proofErr w:type="spellEnd"/>
          </w:p>
        </w:tc>
        <w:tc>
          <w:tcPr>
            <w:tcW w:w="9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91D519" w14:textId="77777777" w:rsidR="00CE662B" w:rsidRDefault="00CE662B" w:rsidP="00970322">
            <w:pPr>
              <w:jc w:val="center"/>
            </w:pPr>
            <w:r>
              <w:t>Valeur mini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A9230E" w14:textId="3E9A8C22" w:rsidR="00CE662B" w:rsidRDefault="004D4B79" w:rsidP="00970322">
            <w:pPr>
              <w:jc w:val="center"/>
            </w:pPr>
            <w:r>
              <w:t>Valeur m</w:t>
            </w:r>
            <w:r w:rsidR="00CE662B">
              <w:t>axi</w:t>
            </w:r>
          </w:p>
        </w:tc>
      </w:tr>
      <w:tr w:rsidR="00CE662B" w14:paraId="1A8A588D" w14:textId="77777777" w:rsidTr="00A45C94">
        <w:trPr>
          <w:trHeight w:val="307"/>
          <w:jc w:val="center"/>
        </w:trPr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A191924" w14:textId="77777777" w:rsidR="00CE662B" w:rsidRDefault="00CE662B" w:rsidP="00970322">
            <w:pPr>
              <w:jc w:val="center"/>
            </w:pPr>
            <w:r>
              <w:t>Entre optique et aile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FE67C87" w14:textId="54C5F821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4429F3" w14:textId="070137CA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95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0A2020" w14:textId="1ADC0D91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95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17F4517" w14:textId="759CC91B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</w:tr>
      <w:tr w:rsidR="00CE662B" w14:paraId="2302388E" w14:textId="77777777" w:rsidTr="00A45C94">
        <w:trPr>
          <w:trHeight w:val="276"/>
          <w:jc w:val="center"/>
        </w:trPr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73E0DB" w14:textId="77777777" w:rsidR="00CE662B" w:rsidRDefault="00CE662B" w:rsidP="00970322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85FDEA" w14:textId="7E5DDD56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14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F6AB101" w14:textId="2EE0BA75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95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B1559A4" w14:textId="551C0460" w:rsidR="00CE662B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95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1CC019" w14:textId="49CCE939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</w:tr>
    </w:tbl>
    <w:p w14:paraId="27405F47" w14:textId="77777777" w:rsidR="00CE662B" w:rsidRDefault="00CE662B" w:rsidP="00CE662B"/>
    <w:p w14:paraId="6B93E967" w14:textId="77777777" w:rsidR="00CE662B" w:rsidRDefault="00CE662B" w:rsidP="00CE662B">
      <w:pPr>
        <w:pStyle w:val="Titre2"/>
      </w:pPr>
      <w:r w:rsidRPr="00562B06">
        <w:t>Repose</w:t>
      </w:r>
      <w:r>
        <w:t xml:space="preserve"> et réglage</w:t>
      </w:r>
      <w:r w:rsidRPr="00562B06">
        <w:t xml:space="preserve"> du bouclier</w:t>
      </w:r>
    </w:p>
    <w:p w14:paraId="246E009E" w14:textId="77777777" w:rsidR="00CE662B" w:rsidRPr="00562B06" w:rsidRDefault="00CE662B" w:rsidP="00CE662B"/>
    <w:p w14:paraId="2B1A6BF7" w14:textId="248E8A1D" w:rsidR="00CE662B" w:rsidRDefault="00CE662B" w:rsidP="00CE662B">
      <w:pPr>
        <w:pStyle w:val="Question"/>
      </w:pPr>
      <w:r w:rsidRPr="0024642C"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 wp14:anchorId="02056DDA" wp14:editId="53315931">
            <wp:simplePos x="0" y="0"/>
            <wp:positionH relativeFrom="column">
              <wp:posOffset>5088890</wp:posOffset>
            </wp:positionH>
            <wp:positionV relativeFrom="paragraph">
              <wp:posOffset>111760</wp:posOffset>
            </wp:positionV>
            <wp:extent cx="1339850" cy="1044305"/>
            <wp:effectExtent l="0" t="0" r="0" b="3810"/>
            <wp:wrapNone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3" b="2519"/>
                    <a:stretch/>
                  </pic:blipFill>
                  <pic:spPr bwMode="auto">
                    <a:xfrm>
                      <a:off x="0" y="0"/>
                      <a:ext cx="1339850" cy="104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42C">
        <w:rPr>
          <w:b/>
          <w:bCs/>
        </w:rPr>
        <w:t>Compléter</w:t>
      </w:r>
      <w:r>
        <w:t xml:space="preserve"> le tableau suivant </w:t>
      </w:r>
      <w:r w:rsidR="00A0520F">
        <w:t>qui précise </w:t>
      </w:r>
      <w:r>
        <w:t>:</w:t>
      </w:r>
      <w:r w:rsidRPr="006446BC">
        <w:rPr>
          <w:noProof/>
        </w:rPr>
        <w:t xml:space="preserve"> </w:t>
      </w:r>
      <w:r>
        <w:rPr>
          <w:noProof/>
        </w:rPr>
        <w:tab/>
      </w:r>
    </w:p>
    <w:p w14:paraId="2FACAFE8" w14:textId="6FAD0C05" w:rsidR="00CE662B" w:rsidRDefault="00CE662B" w:rsidP="00CE662B">
      <w:r>
        <w:t xml:space="preserve">a. le </w:t>
      </w:r>
      <w:r w:rsidR="004D4B79">
        <w:t>numéro</w:t>
      </w:r>
      <w:r>
        <w:t xml:space="preserve"> du jeu que vous allez devoir contrôler (</w:t>
      </w:r>
      <w:r w:rsidR="003B08FC">
        <w:t>v</w:t>
      </w:r>
      <w:r>
        <w:t xml:space="preserve">oir </w:t>
      </w:r>
      <w:r w:rsidRPr="00517347">
        <w:rPr>
          <w:b/>
          <w:bCs/>
        </w:rPr>
        <w:t xml:space="preserve">DT </w:t>
      </w:r>
      <w:r w:rsidR="003B08FC">
        <w:rPr>
          <w:b/>
          <w:bCs/>
        </w:rPr>
        <w:t xml:space="preserve">page </w:t>
      </w:r>
      <w:r>
        <w:rPr>
          <w:b/>
          <w:bCs/>
        </w:rPr>
        <w:t>7</w:t>
      </w:r>
      <w:r w:rsidRPr="00517347">
        <w:rPr>
          <w:b/>
          <w:bCs/>
        </w:rPr>
        <w:t>/</w:t>
      </w:r>
      <w:r>
        <w:rPr>
          <w:b/>
          <w:bCs/>
        </w:rPr>
        <w:t>17</w:t>
      </w:r>
      <w:r>
        <w:t>),</w:t>
      </w:r>
    </w:p>
    <w:p w14:paraId="0EE53492" w14:textId="603E9F0B" w:rsidR="00CE662B" w:rsidRDefault="004D4B79" w:rsidP="00CE662B">
      <w:r>
        <w:t>b. la co</w:t>
      </w:r>
      <w:r w:rsidR="00CE662B">
        <w:t xml:space="preserve">te </w:t>
      </w:r>
      <w:proofErr w:type="spellStart"/>
      <w:r w:rsidR="00CE662B">
        <w:t>tolérancée</w:t>
      </w:r>
      <w:proofErr w:type="spellEnd"/>
      <w:r w:rsidR="00CE662B">
        <w:t xml:space="preserve"> du jeu et les valeurs m</w:t>
      </w:r>
      <w:r>
        <w:t>ini et m</w:t>
      </w:r>
      <w:r w:rsidR="00CE662B">
        <w:t>axi</w:t>
      </w:r>
      <w:r w:rsidR="009A4CFA">
        <w:t xml:space="preserve"> calculées</w:t>
      </w:r>
      <w:r w:rsidR="00CE662B">
        <w:t>.</w:t>
      </w:r>
    </w:p>
    <w:p w14:paraId="0A1E7DFD" w14:textId="77777777" w:rsidR="00CE662B" w:rsidRDefault="00CE662B" w:rsidP="00CE662B"/>
    <w:p w14:paraId="4ED4082F" w14:textId="77777777" w:rsidR="00CE662B" w:rsidRDefault="00CE662B" w:rsidP="00CE662B"/>
    <w:p w14:paraId="374AD289" w14:textId="77777777" w:rsidR="00CE662B" w:rsidRDefault="00CE662B" w:rsidP="00CE662B"/>
    <w:tbl>
      <w:tblPr>
        <w:tblStyle w:val="Grilledutableau"/>
        <w:tblW w:w="7565" w:type="dxa"/>
        <w:jc w:val="center"/>
        <w:tblLayout w:type="fixed"/>
        <w:tblLook w:val="04A0" w:firstRow="1" w:lastRow="0" w:firstColumn="1" w:lastColumn="0" w:noHBand="0" w:noVBand="1"/>
      </w:tblPr>
      <w:tblGrid>
        <w:gridCol w:w="3119"/>
        <w:gridCol w:w="1029"/>
        <w:gridCol w:w="7"/>
        <w:gridCol w:w="1410"/>
        <w:gridCol w:w="7"/>
        <w:gridCol w:w="941"/>
        <w:gridCol w:w="7"/>
        <w:gridCol w:w="1031"/>
        <w:gridCol w:w="14"/>
      </w:tblGrid>
      <w:tr w:rsidR="00CE662B" w14:paraId="63191B9E" w14:textId="77777777" w:rsidTr="00E54F1E">
        <w:trPr>
          <w:gridAfter w:val="1"/>
          <w:wAfter w:w="14" w:type="dxa"/>
          <w:jc w:val="center"/>
        </w:trPr>
        <w:tc>
          <w:tcPr>
            <w:tcW w:w="3119" w:type="dxa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C7B94FB" w14:textId="77777777" w:rsidR="00CE662B" w:rsidRDefault="00CE662B" w:rsidP="009703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B3C66" wp14:editId="1858E2AF">
                  <wp:extent cx="1506071" cy="1216025"/>
                  <wp:effectExtent l="0" t="0" r="0" b="3175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76"/>
                          <a:stretch/>
                        </pic:blipFill>
                        <pic:spPr bwMode="auto">
                          <a:xfrm>
                            <a:off x="0" y="0"/>
                            <a:ext cx="1507104" cy="1216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0F3867" w14:textId="77777777" w:rsidR="00CE662B" w:rsidRDefault="00CE662B" w:rsidP="00970322">
            <w:pPr>
              <w:jc w:val="center"/>
            </w:pPr>
            <w:r>
              <w:t>a.</w:t>
            </w:r>
          </w:p>
          <w:p w14:paraId="2EF38B61" w14:textId="77777777" w:rsidR="00CE662B" w:rsidRDefault="00CE662B" w:rsidP="00970322">
            <w:pPr>
              <w:jc w:val="center"/>
            </w:pPr>
            <w:r>
              <w:t>Jeu N°</w:t>
            </w:r>
          </w:p>
        </w:tc>
        <w:tc>
          <w:tcPr>
            <w:tcW w:w="340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36D869" w14:textId="0CB85C02" w:rsidR="00CE662B" w:rsidRPr="00C05E51" w:rsidRDefault="00CE662B" w:rsidP="004D4B79">
            <w:pPr>
              <w:jc w:val="center"/>
            </w:pPr>
            <w:r>
              <w:t xml:space="preserve">b. </w:t>
            </w:r>
            <w:r w:rsidRPr="00C05E51">
              <w:t>C</w:t>
            </w:r>
            <w:r w:rsidR="004D4B79">
              <w:t>o</w:t>
            </w:r>
            <w:r w:rsidRPr="00C05E51">
              <w:t>te de réglage (en mm)</w:t>
            </w:r>
          </w:p>
        </w:tc>
      </w:tr>
      <w:tr w:rsidR="00CE662B" w14:paraId="494EC1F7" w14:textId="77777777" w:rsidTr="00E54F1E">
        <w:trPr>
          <w:gridAfter w:val="1"/>
          <w:wAfter w:w="14" w:type="dxa"/>
          <w:trHeight w:val="1130"/>
          <w:jc w:val="center"/>
        </w:trPr>
        <w:tc>
          <w:tcPr>
            <w:tcW w:w="3119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54576AE" w14:textId="77777777" w:rsidR="00CE662B" w:rsidRDefault="00CE662B" w:rsidP="00970322">
            <w:pPr>
              <w:jc w:val="center"/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E6DBD5" w14:textId="77777777" w:rsidR="00CE662B" w:rsidRDefault="00CE662B" w:rsidP="00970322">
            <w:pPr>
              <w:jc w:val="center"/>
            </w:pP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8C666E" w14:textId="46D9E57B" w:rsidR="00CE662B" w:rsidRDefault="00CE662B" w:rsidP="004D4B79">
            <w:pPr>
              <w:jc w:val="center"/>
            </w:pPr>
            <w:r>
              <w:t>C</w:t>
            </w:r>
            <w:r w:rsidR="004D4B79">
              <w:t>o</w:t>
            </w:r>
            <w:r>
              <w:t xml:space="preserve">te </w:t>
            </w:r>
            <w:proofErr w:type="spellStart"/>
            <w:r>
              <w:t>tolérancée</w:t>
            </w:r>
            <w:proofErr w:type="spellEnd"/>
          </w:p>
        </w:tc>
        <w:tc>
          <w:tcPr>
            <w:tcW w:w="94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423A97" w14:textId="77777777" w:rsidR="00CE662B" w:rsidRDefault="00CE662B" w:rsidP="00970322">
            <w:pPr>
              <w:jc w:val="center"/>
            </w:pPr>
            <w:r>
              <w:t>Valeur mini</w:t>
            </w:r>
          </w:p>
        </w:tc>
        <w:tc>
          <w:tcPr>
            <w:tcW w:w="10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CE8845" w14:textId="70845B96" w:rsidR="00CE662B" w:rsidRPr="00C05E51" w:rsidRDefault="00CE662B" w:rsidP="004D4B79">
            <w:pPr>
              <w:jc w:val="center"/>
            </w:pPr>
            <w:r w:rsidRPr="00C05E51">
              <w:t xml:space="preserve">Valeur </w:t>
            </w:r>
            <w:r w:rsidR="004D4B79">
              <w:t>m</w:t>
            </w:r>
            <w:r w:rsidRPr="00C05E51">
              <w:t>axi</w:t>
            </w:r>
          </w:p>
        </w:tc>
      </w:tr>
      <w:tr w:rsidR="00CE662B" w14:paraId="48AEAEDB" w14:textId="77777777" w:rsidTr="00A45C94">
        <w:trPr>
          <w:trHeight w:val="470"/>
          <w:jc w:val="center"/>
        </w:trPr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D740728" w14:textId="77777777" w:rsidR="00CE662B" w:rsidRDefault="00CE662B" w:rsidP="00970322">
            <w:pPr>
              <w:jc w:val="center"/>
            </w:pPr>
            <w:r>
              <w:t>Entre bouclier et aile</w:t>
            </w:r>
          </w:p>
        </w:tc>
        <w:tc>
          <w:tcPr>
            <w:tcW w:w="1036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17436EFD" w14:textId="039A5C35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05914B" w14:textId="683991C7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948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A39243" w14:textId="0B1964B8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1045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272EC7AB" w14:textId="0EF293B6" w:rsidR="00CE662B" w:rsidRPr="00E565BA" w:rsidRDefault="00CE662B" w:rsidP="00970322">
            <w:pPr>
              <w:jc w:val="center"/>
              <w:rPr>
                <w:color w:val="FF0000"/>
              </w:rPr>
            </w:pPr>
          </w:p>
        </w:tc>
      </w:tr>
      <w:tr w:rsidR="00CE662B" w14:paraId="5269571C" w14:textId="77777777" w:rsidTr="00A45C94">
        <w:trPr>
          <w:trHeight w:val="470"/>
          <w:jc w:val="center"/>
        </w:trPr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6E930" w14:textId="77777777" w:rsidR="00CE662B" w:rsidRDefault="00CE662B" w:rsidP="00970322">
            <w:pPr>
              <w:jc w:val="center"/>
            </w:pPr>
            <w:r>
              <w:t>Entre bouclier et optique</w:t>
            </w:r>
          </w:p>
        </w:tc>
        <w:tc>
          <w:tcPr>
            <w:tcW w:w="1036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DCCA47" w14:textId="20363FA9" w:rsidR="00CE662B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D48D8BD" w14:textId="14126195" w:rsidR="00CE662B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948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EAFA76C" w14:textId="71779815" w:rsidR="00CE662B" w:rsidRDefault="00CE662B" w:rsidP="00970322">
            <w:pPr>
              <w:jc w:val="center"/>
              <w:rPr>
                <w:color w:val="FF0000"/>
              </w:rPr>
            </w:pPr>
          </w:p>
        </w:tc>
        <w:tc>
          <w:tcPr>
            <w:tcW w:w="1045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B6AF21" w14:textId="53D019B8" w:rsidR="00CE662B" w:rsidRDefault="00CE662B" w:rsidP="00970322">
            <w:pPr>
              <w:jc w:val="center"/>
              <w:rPr>
                <w:color w:val="FF0000"/>
              </w:rPr>
            </w:pPr>
          </w:p>
        </w:tc>
      </w:tr>
    </w:tbl>
    <w:p w14:paraId="2E3FAA02" w14:textId="77777777" w:rsidR="00CE662B" w:rsidRPr="00467F6C" w:rsidRDefault="00CE662B" w:rsidP="00CE662B">
      <w:pPr>
        <w:rPr>
          <w:sz w:val="10"/>
          <w:szCs w:val="10"/>
        </w:rPr>
      </w:pPr>
    </w:p>
    <w:p w14:paraId="5B69EA96" w14:textId="77777777" w:rsidR="00CE662B" w:rsidRDefault="00CE662B" w:rsidP="00CE662B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095970DC" w14:textId="77777777" w:rsidR="00CE662B" w:rsidRDefault="00CE662B" w:rsidP="00CE662B">
      <w:pPr>
        <w:pStyle w:val="Titre2"/>
      </w:pPr>
      <w:r w:rsidRPr="00562B06">
        <w:lastRenderedPageBreak/>
        <w:t>Repose</w:t>
      </w:r>
      <w:r>
        <w:t xml:space="preserve"> et réglage</w:t>
      </w:r>
      <w:r w:rsidRPr="00562B06">
        <w:t xml:space="preserve"> du capot</w:t>
      </w:r>
    </w:p>
    <w:p w14:paraId="474B5EC5" w14:textId="77777777" w:rsidR="00CE662B" w:rsidRPr="00B400F0" w:rsidRDefault="00CE662B" w:rsidP="00CE662B">
      <w:pPr>
        <w:rPr>
          <w:sz w:val="6"/>
          <w:szCs w:val="6"/>
        </w:rPr>
      </w:pPr>
    </w:p>
    <w:p w14:paraId="317F83E8" w14:textId="52BDAC73" w:rsidR="00CE662B" w:rsidRDefault="00CE662B" w:rsidP="00CE662B">
      <w:pPr>
        <w:pStyle w:val="Question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4FD0DF2" wp14:editId="1B0CC380">
            <wp:simplePos x="0" y="0"/>
            <wp:positionH relativeFrom="margin">
              <wp:align>right</wp:align>
            </wp:positionH>
            <wp:positionV relativeFrom="paragraph">
              <wp:posOffset>264012</wp:posOffset>
            </wp:positionV>
            <wp:extent cx="1212850" cy="837565"/>
            <wp:effectExtent l="0" t="0" r="6350" b="635"/>
            <wp:wrapSquare wrapText="bothSides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" t="6140" r="3242"/>
                    <a:stretch/>
                  </pic:blipFill>
                  <pic:spPr bwMode="auto">
                    <a:xfrm>
                      <a:off x="0" y="0"/>
                      <a:ext cx="121285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Pr="0024642C">
        <w:rPr>
          <w:b/>
          <w:bCs/>
        </w:rPr>
        <w:t>Compléter</w:t>
      </w:r>
      <w:r>
        <w:t xml:space="preserve"> le tableau suivant </w:t>
      </w:r>
      <w:r w:rsidR="00A0520F">
        <w:t>qui précise </w:t>
      </w:r>
      <w:r>
        <w:t xml:space="preserve">: </w:t>
      </w:r>
      <w:r>
        <w:tab/>
      </w:r>
    </w:p>
    <w:p w14:paraId="03F43B0B" w14:textId="03646A58" w:rsidR="00CE662B" w:rsidRDefault="00E54F1E" w:rsidP="00CE662B">
      <w:r>
        <w:t>a. le numéro</w:t>
      </w:r>
      <w:r w:rsidR="00CE662B">
        <w:t xml:space="preserve"> du jeu que vous allez devoir contrôler (</w:t>
      </w:r>
      <w:r w:rsidR="003B08FC">
        <w:t>v</w:t>
      </w:r>
      <w:r w:rsidR="00CE662B">
        <w:t xml:space="preserve">oir </w:t>
      </w:r>
      <w:r w:rsidR="00CE662B" w:rsidRPr="00517347">
        <w:rPr>
          <w:b/>
          <w:bCs/>
        </w:rPr>
        <w:t xml:space="preserve">DT </w:t>
      </w:r>
      <w:r w:rsidR="003B08FC">
        <w:rPr>
          <w:b/>
          <w:bCs/>
        </w:rPr>
        <w:t xml:space="preserve">page </w:t>
      </w:r>
      <w:r w:rsidR="00CE662B">
        <w:rPr>
          <w:b/>
          <w:bCs/>
        </w:rPr>
        <w:t>7</w:t>
      </w:r>
      <w:r w:rsidR="00CE662B" w:rsidRPr="00517347">
        <w:rPr>
          <w:b/>
          <w:bCs/>
        </w:rPr>
        <w:t>/</w:t>
      </w:r>
      <w:r w:rsidR="00CE662B">
        <w:rPr>
          <w:b/>
          <w:bCs/>
        </w:rPr>
        <w:t>17</w:t>
      </w:r>
      <w:r w:rsidR="00CE662B">
        <w:t>),</w:t>
      </w:r>
    </w:p>
    <w:p w14:paraId="4B89CDB7" w14:textId="172E5ECA" w:rsidR="00CE662B" w:rsidRDefault="00CE662B" w:rsidP="00CE662B">
      <w:r>
        <w:t>b. la c</w:t>
      </w:r>
      <w:r w:rsidR="00E54F1E">
        <w:t>o</w:t>
      </w:r>
      <w:r>
        <w:t xml:space="preserve">te </w:t>
      </w:r>
      <w:proofErr w:type="spellStart"/>
      <w:r>
        <w:t>tolérancée</w:t>
      </w:r>
      <w:proofErr w:type="spellEnd"/>
      <w:r>
        <w:t xml:space="preserve"> du jeu et les valeurs mini et </w:t>
      </w:r>
      <w:r w:rsidR="00E54F1E">
        <w:t>m</w:t>
      </w:r>
      <w:r>
        <w:t>axi</w:t>
      </w:r>
      <w:r w:rsidR="009A4CFA">
        <w:t xml:space="preserve"> calculées</w:t>
      </w:r>
      <w:r>
        <w:t>,</w:t>
      </w:r>
    </w:p>
    <w:p w14:paraId="00A5D295" w14:textId="5CC80481" w:rsidR="00CE662B" w:rsidRDefault="00CE662B" w:rsidP="00CE662B">
      <w:r>
        <w:t>c. les éléments de fixation à desserrer pour permettre le réglage des positionnements (</w:t>
      </w:r>
      <w:r w:rsidRPr="002F799A">
        <w:rPr>
          <w:i/>
          <w:iCs/>
        </w:rPr>
        <w:t>jeu, alignement et affleurement</w:t>
      </w:r>
      <w:r>
        <w:t>)</w:t>
      </w:r>
      <w:r w:rsidRPr="00376F8A">
        <w:t xml:space="preserve"> </w:t>
      </w:r>
      <w:r>
        <w:t>(</w:t>
      </w:r>
      <w:r w:rsidR="003B08FC">
        <w:t>v</w:t>
      </w:r>
      <w:r>
        <w:t xml:space="preserve">oir </w:t>
      </w:r>
      <w:r w:rsidRPr="00517347">
        <w:rPr>
          <w:b/>
          <w:bCs/>
        </w:rPr>
        <w:t xml:space="preserve">DT </w:t>
      </w:r>
      <w:r w:rsidR="003B08FC">
        <w:rPr>
          <w:b/>
          <w:bCs/>
        </w:rPr>
        <w:t xml:space="preserve">page </w:t>
      </w:r>
      <w:r>
        <w:rPr>
          <w:b/>
          <w:bCs/>
        </w:rPr>
        <w:t>10</w:t>
      </w:r>
      <w:r w:rsidRPr="00517347">
        <w:rPr>
          <w:b/>
          <w:bCs/>
        </w:rPr>
        <w:t>/</w:t>
      </w:r>
      <w:r>
        <w:rPr>
          <w:b/>
          <w:bCs/>
        </w:rPr>
        <w:t>17</w:t>
      </w:r>
      <w:r w:rsidR="003B08FC">
        <w:t>).</w:t>
      </w:r>
    </w:p>
    <w:p w14:paraId="748C3D39" w14:textId="7FF5A83F" w:rsidR="00CE662B" w:rsidRDefault="00CE662B" w:rsidP="00CE662B"/>
    <w:tbl>
      <w:tblPr>
        <w:tblStyle w:val="Grilledutableau"/>
        <w:tblW w:w="11255" w:type="dxa"/>
        <w:jc w:val="center"/>
        <w:tblLook w:val="04A0" w:firstRow="1" w:lastRow="0" w:firstColumn="1" w:lastColumn="0" w:noHBand="0" w:noVBand="1"/>
      </w:tblPr>
      <w:tblGrid>
        <w:gridCol w:w="2482"/>
        <w:gridCol w:w="828"/>
        <w:gridCol w:w="1601"/>
        <w:gridCol w:w="999"/>
        <w:gridCol w:w="1069"/>
        <w:gridCol w:w="1271"/>
        <w:gridCol w:w="1417"/>
        <w:gridCol w:w="1577"/>
        <w:gridCol w:w="11"/>
      </w:tblGrid>
      <w:tr w:rsidR="00E54F1E" w14:paraId="023BEC68" w14:textId="77777777" w:rsidTr="00E54F1E">
        <w:trPr>
          <w:jc w:val="center"/>
        </w:trPr>
        <w:tc>
          <w:tcPr>
            <w:tcW w:w="2532" w:type="dxa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CCDE81" w14:textId="77777777" w:rsidR="00E54F1E" w:rsidRDefault="00E54F1E" w:rsidP="007177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DE0019" wp14:editId="03B6C834">
                  <wp:extent cx="1282092" cy="1009503"/>
                  <wp:effectExtent l="0" t="0" r="0" b="63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804" cy="105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80FA64" w14:textId="77777777" w:rsidR="00E54F1E" w:rsidRDefault="00E54F1E" w:rsidP="007177ED">
            <w:pPr>
              <w:jc w:val="center"/>
            </w:pPr>
            <w:r>
              <w:t>a.</w:t>
            </w:r>
          </w:p>
          <w:p w14:paraId="7D12AE28" w14:textId="77777777" w:rsidR="00E54F1E" w:rsidRDefault="00E54F1E" w:rsidP="007177ED">
            <w:pPr>
              <w:jc w:val="center"/>
            </w:pPr>
            <w:r>
              <w:t>Jeu N°</w:t>
            </w:r>
          </w:p>
        </w:tc>
        <w:tc>
          <w:tcPr>
            <w:tcW w:w="376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B040F2" w14:textId="77777777" w:rsidR="00E54F1E" w:rsidRDefault="00E54F1E" w:rsidP="007177ED">
            <w:pPr>
              <w:jc w:val="center"/>
            </w:pPr>
            <w:r>
              <w:t>b. Cote de réglage (en mm)</w:t>
            </w:r>
          </w:p>
        </w:tc>
        <w:tc>
          <w:tcPr>
            <w:tcW w:w="408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4B86D0B" w14:textId="77777777" w:rsidR="00E54F1E" w:rsidRDefault="00E54F1E" w:rsidP="007177ED">
            <w:pPr>
              <w:jc w:val="center"/>
            </w:pPr>
            <w:r>
              <w:t>c. Pièces à desserrer afin de régler</w:t>
            </w:r>
          </w:p>
        </w:tc>
      </w:tr>
      <w:tr w:rsidR="00E54F1E" w14:paraId="55A55A22" w14:textId="77777777" w:rsidTr="00E54F1E">
        <w:trPr>
          <w:gridAfter w:val="1"/>
          <w:wAfter w:w="12" w:type="dxa"/>
          <w:trHeight w:val="276"/>
          <w:jc w:val="center"/>
        </w:trPr>
        <w:tc>
          <w:tcPr>
            <w:tcW w:w="2532" w:type="dxa"/>
            <w:vMerge/>
            <w:tcBorders>
              <w:left w:val="nil"/>
              <w:right w:val="single" w:sz="12" w:space="0" w:color="auto"/>
            </w:tcBorders>
            <w:shd w:val="clear" w:color="auto" w:fill="FFFFFF" w:themeFill="background1"/>
          </w:tcPr>
          <w:p w14:paraId="4FE9081B" w14:textId="77777777" w:rsidR="00E54F1E" w:rsidRDefault="00E54F1E" w:rsidP="007177ED">
            <w:pPr>
              <w:jc w:val="center"/>
            </w:pPr>
          </w:p>
        </w:tc>
        <w:tc>
          <w:tcPr>
            <w:tcW w:w="87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9E8C1BD" w14:textId="77777777" w:rsidR="00E54F1E" w:rsidRDefault="00E54F1E" w:rsidP="007177ED">
            <w:pPr>
              <w:jc w:val="center"/>
            </w:pPr>
          </w:p>
        </w:tc>
        <w:tc>
          <w:tcPr>
            <w:tcW w:w="16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D368B" w14:textId="77777777" w:rsidR="00E54F1E" w:rsidRDefault="00E54F1E" w:rsidP="007177ED">
            <w:pPr>
              <w:jc w:val="center"/>
            </w:pPr>
            <w:r>
              <w:t xml:space="preserve">Côte </w:t>
            </w:r>
            <w:proofErr w:type="spellStart"/>
            <w:r>
              <w:t>tolérancée</w:t>
            </w:r>
            <w:proofErr w:type="spellEnd"/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0245E4" w14:textId="77777777" w:rsidR="00E54F1E" w:rsidRDefault="00E54F1E" w:rsidP="007177ED">
            <w:pPr>
              <w:jc w:val="center"/>
            </w:pPr>
            <w:r>
              <w:t>Valeur mini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401C09" w14:textId="77777777" w:rsidR="00E54F1E" w:rsidRDefault="00E54F1E" w:rsidP="007177ED">
            <w:pPr>
              <w:jc w:val="center"/>
            </w:pPr>
            <w:r>
              <w:t>Valeur maxi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8067CE" w14:textId="77777777" w:rsidR="00E54F1E" w:rsidRDefault="00E54F1E" w:rsidP="007177ED">
            <w:pPr>
              <w:jc w:val="center"/>
            </w:pPr>
            <w:r>
              <w:t>Jeu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1AF7D7" w14:textId="77777777" w:rsidR="00E54F1E" w:rsidRDefault="00E54F1E" w:rsidP="007177ED">
            <w:pPr>
              <w:jc w:val="center"/>
            </w:pPr>
            <w:r>
              <w:t>Alignement</w:t>
            </w:r>
          </w:p>
        </w:tc>
        <w:tc>
          <w:tcPr>
            <w:tcW w:w="13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AA2E12C" w14:textId="77777777" w:rsidR="00E54F1E" w:rsidRDefault="00E54F1E" w:rsidP="007177ED">
            <w:pPr>
              <w:jc w:val="center"/>
            </w:pPr>
            <w:r>
              <w:t>Affleurement</w:t>
            </w:r>
          </w:p>
        </w:tc>
      </w:tr>
      <w:tr w:rsidR="00E54F1E" w14:paraId="4BC6B907" w14:textId="77777777" w:rsidTr="00E54F1E">
        <w:trPr>
          <w:gridAfter w:val="1"/>
          <w:wAfter w:w="12" w:type="dxa"/>
          <w:trHeight w:hRule="exact" w:val="340"/>
          <w:jc w:val="center"/>
        </w:trPr>
        <w:tc>
          <w:tcPr>
            <w:tcW w:w="25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37F9BA6" w14:textId="77777777" w:rsidR="00E54F1E" w:rsidRDefault="00E54F1E" w:rsidP="007177ED">
            <w:pPr>
              <w:jc w:val="center"/>
            </w:pPr>
            <w:r>
              <w:t>Entre porte et arrière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1830C38" w14:textId="73CF5027" w:rsidR="00E54F1E" w:rsidRPr="005A2E29" w:rsidRDefault="00E54F1E" w:rsidP="007177ED">
            <w:pPr>
              <w:jc w:val="center"/>
            </w:pPr>
          </w:p>
        </w:tc>
        <w:tc>
          <w:tcPr>
            <w:tcW w:w="1652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B787CCF" w14:textId="4A62984D" w:rsidR="00E54F1E" w:rsidRPr="005A2E29" w:rsidRDefault="00E54F1E" w:rsidP="007177ED">
            <w:pPr>
              <w:jc w:val="center"/>
            </w:pPr>
          </w:p>
        </w:tc>
        <w:tc>
          <w:tcPr>
            <w:tcW w:w="101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590172" w14:textId="0833E847" w:rsidR="00E54F1E" w:rsidRPr="005A2E29" w:rsidRDefault="00E54F1E" w:rsidP="007177ED">
            <w:pPr>
              <w:jc w:val="center"/>
            </w:pPr>
          </w:p>
        </w:tc>
        <w:tc>
          <w:tcPr>
            <w:tcW w:w="109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599929C9" w14:textId="6B2DA92C" w:rsidR="00E54F1E" w:rsidRPr="005A2E29" w:rsidRDefault="00E54F1E" w:rsidP="007177ED">
            <w:pPr>
              <w:jc w:val="center"/>
            </w:pPr>
          </w:p>
        </w:tc>
        <w:tc>
          <w:tcPr>
            <w:tcW w:w="14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3E4E6C6" w14:textId="3E29F876" w:rsidR="00E54F1E" w:rsidRPr="005A4739" w:rsidRDefault="00E54F1E" w:rsidP="007177ED">
            <w:pPr>
              <w:jc w:val="center"/>
              <w:rPr>
                <w:spacing w:val="-10"/>
              </w:rPr>
            </w:pPr>
          </w:p>
        </w:tc>
        <w:tc>
          <w:tcPr>
            <w:tcW w:w="133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762334" w14:textId="788566A4" w:rsidR="00E54F1E" w:rsidRDefault="00E54F1E" w:rsidP="007177ED">
            <w:pPr>
              <w:jc w:val="center"/>
              <w:rPr>
                <w:color w:val="FF0000"/>
              </w:rPr>
            </w:pPr>
          </w:p>
        </w:tc>
        <w:tc>
          <w:tcPr>
            <w:tcW w:w="133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52316399" w14:textId="733CA4A6" w:rsidR="00E54F1E" w:rsidRDefault="00E54F1E" w:rsidP="007177ED">
            <w:pPr>
              <w:jc w:val="center"/>
              <w:rPr>
                <w:color w:val="FF0000"/>
              </w:rPr>
            </w:pPr>
          </w:p>
        </w:tc>
      </w:tr>
      <w:tr w:rsidR="00E54F1E" w14:paraId="135536F2" w14:textId="77777777" w:rsidTr="00E54F1E">
        <w:trPr>
          <w:gridAfter w:val="1"/>
          <w:wAfter w:w="12" w:type="dxa"/>
          <w:trHeight w:hRule="exact" w:val="340"/>
          <w:jc w:val="center"/>
        </w:trPr>
        <w:tc>
          <w:tcPr>
            <w:tcW w:w="2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B51038" w14:textId="77777777" w:rsidR="00E54F1E" w:rsidRDefault="00E54F1E" w:rsidP="007177ED">
            <w:pPr>
              <w:jc w:val="center"/>
            </w:pPr>
            <w:r>
              <w:t>Entre porte et vitre</w:t>
            </w:r>
          </w:p>
        </w:tc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3C038B" w14:textId="40A2D00E" w:rsidR="00E54F1E" w:rsidRPr="00E565BA" w:rsidRDefault="00E54F1E" w:rsidP="007177ED">
            <w:pPr>
              <w:jc w:val="center"/>
              <w:rPr>
                <w:color w:val="FF0000"/>
              </w:rPr>
            </w:pPr>
          </w:p>
        </w:tc>
        <w:tc>
          <w:tcPr>
            <w:tcW w:w="1652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B60C51D" w14:textId="79800DEA" w:rsidR="00E54F1E" w:rsidRPr="00E565BA" w:rsidRDefault="00E54F1E" w:rsidP="007177ED">
            <w:pPr>
              <w:jc w:val="center"/>
              <w:rPr>
                <w:color w:val="FF0000"/>
              </w:rPr>
            </w:pP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76A64D" w14:textId="496D19B5" w:rsidR="00E54F1E" w:rsidRPr="00E565BA" w:rsidRDefault="00E54F1E" w:rsidP="007177ED">
            <w:pPr>
              <w:jc w:val="center"/>
              <w:rPr>
                <w:color w:val="FF0000"/>
              </w:rPr>
            </w:pPr>
          </w:p>
        </w:tc>
        <w:tc>
          <w:tcPr>
            <w:tcW w:w="109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4D6BDB9" w14:textId="51BFE2D0" w:rsidR="00E54F1E" w:rsidRPr="00E565BA" w:rsidRDefault="00E54F1E" w:rsidP="007177ED">
            <w:pPr>
              <w:jc w:val="center"/>
              <w:rPr>
                <w:color w:val="FF0000"/>
              </w:rPr>
            </w:pPr>
          </w:p>
        </w:tc>
        <w:tc>
          <w:tcPr>
            <w:tcW w:w="1401" w:type="dxa"/>
            <w:vMerge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D3955AB" w14:textId="77777777" w:rsidR="00E54F1E" w:rsidRDefault="00E54F1E" w:rsidP="007177ED">
            <w:pPr>
              <w:jc w:val="center"/>
              <w:rPr>
                <w:color w:val="FF0000"/>
              </w:rPr>
            </w:pP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987DE0" w14:textId="77777777" w:rsidR="00E54F1E" w:rsidRDefault="00E54F1E" w:rsidP="007177ED">
            <w:pPr>
              <w:jc w:val="center"/>
              <w:rPr>
                <w:color w:val="FF0000"/>
              </w:rPr>
            </w:pPr>
          </w:p>
        </w:tc>
        <w:tc>
          <w:tcPr>
            <w:tcW w:w="1337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421E4D9" w14:textId="77777777" w:rsidR="00E54F1E" w:rsidRDefault="00E54F1E" w:rsidP="007177ED">
            <w:pPr>
              <w:jc w:val="center"/>
              <w:rPr>
                <w:color w:val="FF0000"/>
              </w:rPr>
            </w:pPr>
          </w:p>
        </w:tc>
      </w:tr>
      <w:tr w:rsidR="00E54F1E" w14:paraId="2E6F09F6" w14:textId="77777777" w:rsidTr="00E54F1E">
        <w:trPr>
          <w:gridAfter w:val="1"/>
          <w:wAfter w:w="12" w:type="dxa"/>
          <w:trHeight w:hRule="exact" w:val="340"/>
          <w:jc w:val="center"/>
        </w:trPr>
        <w:tc>
          <w:tcPr>
            <w:tcW w:w="25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299AC9" w14:textId="77777777" w:rsidR="00E54F1E" w:rsidRDefault="00E54F1E" w:rsidP="007177ED">
            <w:pPr>
              <w:jc w:val="center"/>
            </w:pPr>
            <w:r>
              <w:t>Entre porte et toit</w:t>
            </w:r>
          </w:p>
        </w:tc>
        <w:tc>
          <w:tcPr>
            <w:tcW w:w="8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23E5B1" w14:textId="58F8F3A3" w:rsidR="00E54F1E" w:rsidRPr="00E565BA" w:rsidRDefault="00E54F1E" w:rsidP="007177ED">
            <w:pPr>
              <w:jc w:val="center"/>
              <w:rPr>
                <w:color w:val="FF0000"/>
              </w:rPr>
            </w:pPr>
          </w:p>
        </w:tc>
        <w:tc>
          <w:tcPr>
            <w:tcW w:w="1652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62F7484" w14:textId="1387BA0B" w:rsidR="00E54F1E" w:rsidRPr="00E565BA" w:rsidRDefault="00E54F1E" w:rsidP="007177ED">
            <w:pPr>
              <w:jc w:val="center"/>
              <w:rPr>
                <w:color w:val="FF0000"/>
              </w:rPr>
            </w:pPr>
          </w:p>
        </w:tc>
        <w:tc>
          <w:tcPr>
            <w:tcW w:w="101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95D526" w14:textId="68AEC350" w:rsidR="00E54F1E" w:rsidRPr="00E565BA" w:rsidRDefault="00E54F1E" w:rsidP="007177ED">
            <w:pPr>
              <w:jc w:val="center"/>
              <w:rPr>
                <w:color w:val="FF0000"/>
              </w:rPr>
            </w:pPr>
          </w:p>
        </w:tc>
        <w:tc>
          <w:tcPr>
            <w:tcW w:w="109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1F13E9" w14:textId="3A40F2C8" w:rsidR="00E54F1E" w:rsidRPr="00E565BA" w:rsidRDefault="00E54F1E" w:rsidP="007177ED">
            <w:pPr>
              <w:jc w:val="center"/>
              <w:rPr>
                <w:color w:val="FF0000"/>
              </w:rPr>
            </w:pPr>
          </w:p>
        </w:tc>
        <w:tc>
          <w:tcPr>
            <w:tcW w:w="140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4B83ED" w14:textId="77777777" w:rsidR="00E54F1E" w:rsidRDefault="00E54F1E" w:rsidP="007177ED">
            <w:pPr>
              <w:jc w:val="center"/>
              <w:rPr>
                <w:color w:val="FF0000"/>
              </w:rPr>
            </w:pPr>
          </w:p>
        </w:tc>
        <w:tc>
          <w:tcPr>
            <w:tcW w:w="133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310CA00" w14:textId="77777777" w:rsidR="00E54F1E" w:rsidRDefault="00E54F1E" w:rsidP="007177ED">
            <w:pPr>
              <w:jc w:val="center"/>
              <w:rPr>
                <w:color w:val="FF0000"/>
              </w:rPr>
            </w:pPr>
          </w:p>
        </w:tc>
        <w:tc>
          <w:tcPr>
            <w:tcW w:w="133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2256F7" w14:textId="77777777" w:rsidR="00E54F1E" w:rsidRDefault="00E54F1E" w:rsidP="007177ED">
            <w:pPr>
              <w:jc w:val="center"/>
              <w:rPr>
                <w:color w:val="FF0000"/>
              </w:rPr>
            </w:pPr>
          </w:p>
        </w:tc>
      </w:tr>
    </w:tbl>
    <w:p w14:paraId="2F1497DA" w14:textId="77777777" w:rsidR="00CE662B" w:rsidRDefault="00CE662B" w:rsidP="00CE662B">
      <w:pPr>
        <w:jc w:val="left"/>
        <w:rPr>
          <w:sz w:val="4"/>
          <w:szCs w:val="4"/>
        </w:rPr>
      </w:pPr>
    </w:p>
    <w:p w14:paraId="4F9215AB" w14:textId="77777777" w:rsidR="00CE662B" w:rsidRDefault="00CE662B" w:rsidP="00CE662B">
      <w:pPr>
        <w:jc w:val="left"/>
        <w:rPr>
          <w:sz w:val="4"/>
          <w:szCs w:val="4"/>
        </w:rPr>
      </w:pPr>
    </w:p>
    <w:p w14:paraId="325613D8" w14:textId="77777777" w:rsidR="00CE662B" w:rsidRPr="00B400F0" w:rsidRDefault="00CE662B" w:rsidP="00CE662B">
      <w:pPr>
        <w:jc w:val="left"/>
      </w:pPr>
    </w:p>
    <w:p w14:paraId="2B440D54" w14:textId="77777777" w:rsidR="00CE662B" w:rsidRPr="00614A02" w:rsidRDefault="00CE662B" w:rsidP="00CE662B">
      <w:pPr>
        <w:rPr>
          <w:sz w:val="4"/>
          <w:szCs w:val="4"/>
        </w:rPr>
      </w:pPr>
    </w:p>
    <w:p w14:paraId="6CC00A68" w14:textId="77777777" w:rsidR="00CE662B" w:rsidRDefault="00CE662B" w:rsidP="00CE662B">
      <w:pPr>
        <w:pStyle w:val="Question"/>
      </w:pPr>
      <w:r>
        <w:t xml:space="preserve"> En vous aidant de l’exemple de la </w:t>
      </w:r>
      <w:r w:rsidRPr="00214251">
        <w:rPr>
          <w:b/>
          <w:bCs/>
        </w:rPr>
        <w:t>Q13</w:t>
      </w:r>
      <w:r>
        <w:t xml:space="preserve">, </w:t>
      </w:r>
      <w:r>
        <w:rPr>
          <w:b/>
          <w:bCs/>
        </w:rPr>
        <w:t>c</w:t>
      </w:r>
      <w:r w:rsidRPr="00214251">
        <w:rPr>
          <w:b/>
          <w:bCs/>
        </w:rPr>
        <w:t>ompléter</w:t>
      </w:r>
      <w:r>
        <w:t xml:space="preserve"> les doubles flèches en indiquant le type de réglage associé aux positionnements (</w:t>
      </w:r>
      <w:r w:rsidRPr="008003B3">
        <w:rPr>
          <w:i/>
        </w:rPr>
        <w:t>jeu avec son numéro, alignement et affleurement</w:t>
      </w:r>
      <w:r>
        <w:t xml:space="preserve">). </w:t>
      </w:r>
      <w:r>
        <w:tab/>
      </w:r>
    </w:p>
    <w:p w14:paraId="1E5C2F25" w14:textId="10D047F3" w:rsidR="00CE662B" w:rsidRDefault="00CE662B" w:rsidP="00CE662B">
      <w:pPr>
        <w:pStyle w:val="Question"/>
        <w:numPr>
          <w:ilvl w:val="0"/>
          <w:numId w:val="0"/>
        </w:numPr>
      </w:pPr>
      <w:r>
        <w:tab/>
      </w:r>
      <w:r>
        <w:tab/>
      </w:r>
    </w:p>
    <w:p w14:paraId="51895F8E" w14:textId="77777777" w:rsidR="00CE662B" w:rsidRPr="00CD50B9" w:rsidRDefault="00CE662B" w:rsidP="00CE662B">
      <w:pPr>
        <w:jc w:val="center"/>
        <w:rPr>
          <w:sz w:val="14"/>
          <w:szCs w:val="1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03"/>
        <w:gridCol w:w="4091"/>
      </w:tblGrid>
      <w:tr w:rsidR="00CE662B" w14:paraId="16CD7219" w14:textId="77777777" w:rsidTr="00970322">
        <w:tc>
          <w:tcPr>
            <w:tcW w:w="4531" w:type="dxa"/>
            <w:shd w:val="clear" w:color="auto" w:fill="F2F2F2" w:themeFill="background1" w:themeFillShade="F2"/>
          </w:tcPr>
          <w:p w14:paraId="1E239E82" w14:textId="77777777" w:rsidR="00CE662B" w:rsidRDefault="00CE662B" w:rsidP="00970322">
            <w:pPr>
              <w:jc w:val="center"/>
            </w:pPr>
            <w:r>
              <w:t>Articulations capot</w:t>
            </w:r>
          </w:p>
        </w:tc>
        <w:tc>
          <w:tcPr>
            <w:tcW w:w="4531" w:type="dxa"/>
            <w:shd w:val="clear" w:color="auto" w:fill="F2F2F2" w:themeFill="background1" w:themeFillShade="F2"/>
          </w:tcPr>
          <w:p w14:paraId="5784A57C" w14:textId="77777777" w:rsidR="00CE662B" w:rsidRDefault="00CE662B" w:rsidP="00970322">
            <w:pPr>
              <w:jc w:val="center"/>
            </w:pPr>
            <w:r>
              <w:t>Serrure capot</w:t>
            </w:r>
          </w:p>
        </w:tc>
      </w:tr>
      <w:tr w:rsidR="00CE662B" w14:paraId="08A2944F" w14:textId="77777777" w:rsidTr="00970322">
        <w:trPr>
          <w:trHeight w:val="4162"/>
        </w:trPr>
        <w:tc>
          <w:tcPr>
            <w:tcW w:w="4531" w:type="dxa"/>
          </w:tcPr>
          <w:p w14:paraId="629ED9B5" w14:textId="77777777" w:rsidR="00CE662B" w:rsidRDefault="00CE662B" w:rsidP="0097032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2AAB143" wp14:editId="125C4A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154305</wp:posOffset>
                      </wp:positionV>
                      <wp:extent cx="3738245" cy="2354580"/>
                      <wp:effectExtent l="0" t="0" r="0" b="0"/>
                      <wp:wrapSquare wrapText="bothSides"/>
                      <wp:docPr id="114" name="Groupe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8245" cy="2354580"/>
                                <a:chOff x="0" y="0"/>
                                <a:chExt cx="3738245" cy="23549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Image 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10" t="3965" r="2662" b="6709"/>
                                <a:stretch/>
                              </pic:blipFill>
                              <pic:spPr bwMode="auto">
                                <a:xfrm>
                                  <a:off x="0" y="24344"/>
                                  <a:ext cx="3738245" cy="21583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5" name="Zone de texte 95"/>
                              <wps:cNvSpPr txBox="1"/>
                              <wps:spPr>
                                <a:xfrm rot="16200000">
                                  <a:off x="825561" y="316865"/>
                                  <a:ext cx="861060" cy="227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C67DF2" w14:textId="5A893126" w:rsidR="00970322" w:rsidRPr="004C1B93" w:rsidRDefault="00970322" w:rsidP="00CE662B">
                                    <w:pPr>
                                      <w:jc w:val="center"/>
                                      <w:rPr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……………...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Zone de texte 96"/>
                              <wps:cNvSpPr txBox="1"/>
                              <wps:spPr>
                                <a:xfrm rot="16200000">
                                  <a:off x="2556853" y="1476116"/>
                                  <a:ext cx="1485265" cy="272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760004" w14:textId="2A6943FF" w:rsidR="00970322" w:rsidRPr="00B76916" w:rsidRDefault="00970322" w:rsidP="00CE662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……………………….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Connecteur droit avec flèche 100"/>
                              <wps:cNvCnPr>
                                <a:endCxn id="92" idx="2"/>
                              </wps:cNvCnPr>
                              <wps:spPr>
                                <a:xfrm>
                                  <a:off x="68436" y="1150190"/>
                                  <a:ext cx="1800687" cy="103251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/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Connecteur droit avec flèche 101"/>
                              <wps:cNvCnPr/>
                              <wps:spPr>
                                <a:xfrm flipV="1">
                                  <a:off x="536470" y="647486"/>
                                  <a:ext cx="494030" cy="4946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/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" name="Connecteur droit avec flèche 103"/>
                              <wps:cNvCnPr/>
                              <wps:spPr>
                                <a:xfrm flipV="1">
                                  <a:off x="1689220" y="1392874"/>
                                  <a:ext cx="494030" cy="4946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/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" name="Zone de texte 104"/>
                              <wps:cNvSpPr txBox="1"/>
                              <wps:spPr>
                                <a:xfrm rot="1761209">
                                  <a:off x="450800" y="1473864"/>
                                  <a:ext cx="1135384" cy="227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C087D8" w14:textId="0533361D" w:rsidR="00970322" w:rsidRPr="004C1B93" w:rsidRDefault="00970322" w:rsidP="00CE662B">
                                    <w:pPr>
                                      <w:jc w:val="center"/>
                                      <w:rPr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……………………..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Zone de texte 106"/>
                              <wps:cNvSpPr txBox="1"/>
                              <wps:spPr>
                                <a:xfrm rot="18909266">
                                  <a:off x="411697" y="729735"/>
                                  <a:ext cx="639332" cy="227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85423E" w14:textId="62F8CC17" w:rsidR="00970322" w:rsidRPr="004C1B93" w:rsidRDefault="00970322" w:rsidP="00CE662B">
                                    <w:pPr>
                                      <w:jc w:val="center"/>
                                      <w:rPr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………...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Zone de texte 107"/>
                              <wps:cNvSpPr txBox="1"/>
                              <wps:spPr>
                                <a:xfrm rot="18909266">
                                  <a:off x="1555780" y="1483790"/>
                                  <a:ext cx="639332" cy="214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06668D" w14:textId="44C4D8AB" w:rsidR="00970322" w:rsidRPr="004C1B93" w:rsidRDefault="00970322" w:rsidP="00CE662B">
                                    <w:pPr>
                                      <w:jc w:val="center"/>
                                      <w:rPr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……..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AAB143" id="Groupe 114" o:spid="_x0000_s1050" style="position:absolute;left:0;text-align:left;margin-left:0;margin-top:12.15pt;width:294.35pt;height:185.4pt;z-index:251666432" coordsize="37382,2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92" o:spid="_x0000_s1051" type="#_x0000_t75" style="position:absolute;top:243;width:37382;height:2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">
                        <v:imagedata r:id="rId35" o:title="" croptop="2599f" cropbottom="4397f" cropleft="1317f" cropright="1745f"/>
                      </v:shape>
                      <v:shape id="Zone de texte 95" o:spid="_x0000_s1052" type="#_x0000_t202" style="position:absolute;left:8256;top:3168;width:8610;height:227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" filled="f" stroked="f" strokeweight=".5pt">
                        <v:textbox>
                          <w:txbxContent>
                            <w:p w14:paraId="56C67DF2" w14:textId="5A893126" w:rsidR="00970322" w:rsidRPr="004C1B93" w:rsidRDefault="00970322" w:rsidP="00CE662B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……………...</w:t>
                              </w:r>
                            </w:p>
                          </w:txbxContent>
                        </v:textbox>
                      </v:shape>
                      <v:shape id="Zone de texte 96" o:spid="_x0000_s1053" type="#_x0000_t202" style="position:absolute;left:25567;top:14761;width:14853;height:272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" filled="f" stroked="f" strokeweight=".5pt">
                        <v:textbox>
                          <w:txbxContent>
                            <w:p w14:paraId="36760004" w14:textId="2A6943FF" w:rsidR="00970322" w:rsidRPr="00B76916" w:rsidRDefault="00970322" w:rsidP="00CE662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……………………….</w:t>
                              </w:r>
                            </w:p>
                          </w:txbxContent>
                        </v:textbox>
                      </v:shape>
                      <v:shape id="Connecteur droit avec flèche 100" o:spid="_x0000_s1054" type="#_x0000_t32" style="position:absolute;left:684;top:11501;width:18007;height:10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" strokecolor="black [3213]" strokeweight=".5pt">
                        <v:stroke startarrow="classic" endarrow="classic" joinstyle="miter"/>
                      </v:shape>
                      <v:shape id="Connecteur droit avec flèche 101" o:spid="_x0000_s1055" type="#_x0000_t32" style="position:absolute;left:5364;top:6474;width:4941;height:49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" strokecolor="black [3213]" strokeweight=".5pt">
                        <v:stroke startarrow="classic" endarrow="classic" joinstyle="miter"/>
                      </v:shape>
                      <v:shape id="Connecteur droit avec flèche 103" o:spid="_x0000_s1056" type="#_x0000_t32" style="position:absolute;left:16892;top:13928;width:4940;height:49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" strokecolor="black [3213]" strokeweight=".5pt">
                        <v:stroke startarrow="classic" endarrow="classic" joinstyle="miter"/>
                      </v:shape>
                      <v:shape id="Zone de texte 104" o:spid="_x0000_s1057" type="#_x0000_t202" style="position:absolute;left:4508;top:14738;width:11353;height:2273;rotation:19237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" filled="f" stroked="f" strokeweight=".5pt">
                        <v:textbox>
                          <w:txbxContent>
                            <w:p w14:paraId="31C087D8" w14:textId="0533361D" w:rsidR="00970322" w:rsidRPr="004C1B93" w:rsidRDefault="00970322" w:rsidP="00CE662B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……………………..</w:t>
                              </w:r>
                            </w:p>
                          </w:txbxContent>
                        </v:textbox>
                      </v:shape>
                      <v:shape id="Zone de texte 106" o:spid="_x0000_s1058" type="#_x0000_t202" style="position:absolute;left:4116;top:7297;width:6394;height:2273;rotation:-2938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" filled="f" stroked="f" strokeweight=".5pt">
                        <v:textbox>
                          <w:txbxContent>
                            <w:p w14:paraId="3685423E" w14:textId="62F8CC17" w:rsidR="00970322" w:rsidRPr="004C1B93" w:rsidRDefault="00970322" w:rsidP="00CE662B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………...</w:t>
                              </w:r>
                            </w:p>
                          </w:txbxContent>
                        </v:textbox>
                      </v:shape>
                      <v:shape id="Zone de texte 107" o:spid="_x0000_s1059" type="#_x0000_t202" style="position:absolute;left:15557;top:14837;width:6394;height:2145;rotation:-2938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" filled="f" stroked="f" strokeweight=".5pt">
                        <v:textbox>
                          <w:txbxContent>
                            <w:p w14:paraId="7C06668D" w14:textId="44C4D8AB" w:rsidR="00970322" w:rsidRPr="004C1B93" w:rsidRDefault="00970322" w:rsidP="00CE662B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……..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7956BA" wp14:editId="0D00E967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177165</wp:posOffset>
                      </wp:positionV>
                      <wp:extent cx="4445" cy="816610"/>
                      <wp:effectExtent l="76200" t="38100" r="71755" b="59690"/>
                      <wp:wrapSquare wrapText="bothSides"/>
                      <wp:docPr id="94" name="Connecteur droit avec flèch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8166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stealth"/>
                                <a:tailEnd type="stealt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B6ED9" id="Connecteur droit avec flèche 94" o:spid="_x0000_s1026" type="#_x0000_t32" style="position:absolute;margin-left:107pt;margin-top:13.95pt;width:.35pt;height:64.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" strokecolor="black [3213]" strokeweight=".5pt">
                      <v:stroke startarrow="classic" endarrow="classic" joinstyle="miter"/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706C0FF" wp14:editId="5926F9C3">
                      <wp:simplePos x="0" y="0"/>
                      <wp:positionH relativeFrom="column">
                        <wp:posOffset>3381375</wp:posOffset>
                      </wp:positionH>
                      <wp:positionV relativeFrom="paragraph">
                        <wp:posOffset>1377950</wp:posOffset>
                      </wp:positionV>
                      <wp:extent cx="0" cy="771525"/>
                      <wp:effectExtent l="76200" t="38100" r="57150" b="47625"/>
                      <wp:wrapSquare wrapText="bothSides"/>
                      <wp:docPr id="98" name="Connecteur droit avec flèch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771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stealth"/>
                                <a:tailEnd type="stealt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2AA0E" id="Connecteur droit avec flèche 98" o:spid="_x0000_s1026" type="#_x0000_t32" style="position:absolute;margin-left:266.25pt;margin-top:108.5pt;width:0;height:60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" strokecolor="black [3213]" strokeweight=".5pt">
                      <v:stroke startarrow="classic" endarrow="classic" joinstyle="miter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531" w:type="dxa"/>
            <w:vAlign w:val="center"/>
          </w:tcPr>
          <w:p w14:paraId="0312F08A" w14:textId="77777777" w:rsidR="00CE662B" w:rsidRDefault="00CE662B" w:rsidP="00970322">
            <w:pPr>
              <w:jc w:val="center"/>
            </w:pPr>
            <w:r w:rsidRPr="00CC1B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4882E2" wp14:editId="43D1F829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180975</wp:posOffset>
                      </wp:positionV>
                      <wp:extent cx="843915" cy="272415"/>
                      <wp:effectExtent l="0" t="0" r="0" b="0"/>
                      <wp:wrapNone/>
                      <wp:docPr id="112" name="Zone de text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843915" cy="2724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0AAB58" w14:textId="0AE4A259" w:rsidR="00970322" w:rsidRPr="00B76916" w:rsidRDefault="00970322" w:rsidP="00CE662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……………...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882E2" id="Zone de texte 112" o:spid="_x0000_s1060" type="#_x0000_t202" style="position:absolute;left:0;text-align:left;margin-left:96.55pt;margin-top:14.25pt;width:66.45pt;height:21.4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" filled="f" stroked="f" strokeweight=".5pt">
                      <v:textbox>
                        <w:txbxContent>
                          <w:p w14:paraId="3D0AAB58" w14:textId="0AE4A259" w:rsidR="00970322" w:rsidRPr="00B76916" w:rsidRDefault="00970322" w:rsidP="00CE66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……………...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1B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92A117D" wp14:editId="0DEDC506">
                      <wp:simplePos x="0" y="0"/>
                      <wp:positionH relativeFrom="column">
                        <wp:posOffset>1740535</wp:posOffset>
                      </wp:positionH>
                      <wp:positionV relativeFrom="paragraph">
                        <wp:posOffset>-72390</wp:posOffset>
                      </wp:positionV>
                      <wp:extent cx="0" cy="788670"/>
                      <wp:effectExtent l="76200" t="38100" r="57150" b="49530"/>
                      <wp:wrapNone/>
                      <wp:docPr id="113" name="Connecteur droit avec flèch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7886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stealth"/>
                                <a:tailEnd type="stealt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11141" id="Connecteur droit avec flèche 113" o:spid="_x0000_s1026" type="#_x0000_t32" style="position:absolute;margin-left:137.05pt;margin-top:-5.7pt;width:0;height:62.1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" strokecolor="black [3213]" strokeweight=".5pt">
                      <v:stroke startarrow="classic" endarrow="classic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AC3E22" wp14:editId="6BD89F13">
                  <wp:extent cx="641380" cy="565759"/>
                  <wp:effectExtent l="0" t="0" r="6350" b="635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45" cy="58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05AB0" w14:textId="77777777" w:rsidR="00CE662B" w:rsidRDefault="00CE662B" w:rsidP="00CE662B">
      <w:pPr>
        <w:jc w:val="left"/>
        <w:rPr>
          <w:rFonts w:cs="Arial"/>
          <w:b/>
          <w:bCs/>
          <w:caps/>
          <w:sz w:val="28"/>
          <w:szCs w:val="52"/>
        </w:rPr>
      </w:pPr>
      <w:r>
        <w:br w:type="page"/>
      </w:r>
    </w:p>
    <w:p w14:paraId="5444076A" w14:textId="4529F4B8" w:rsidR="00CE662B" w:rsidRDefault="00CE662B" w:rsidP="00CE662B">
      <w:pPr>
        <w:pStyle w:val="Titre1"/>
      </w:pPr>
      <w:r>
        <w:lastRenderedPageBreak/>
        <w:t>4</w:t>
      </w:r>
      <w:r w:rsidR="003B08FC">
        <w:t>.</w:t>
      </w:r>
      <w:r>
        <w:t xml:space="preserve"> LES VITRAGES</w:t>
      </w:r>
    </w:p>
    <w:p w14:paraId="50DD573B" w14:textId="1DBBE0C2" w:rsidR="00CE662B" w:rsidRDefault="00CE662B" w:rsidP="00215ED5">
      <w:pPr>
        <w:pStyle w:val="Question"/>
        <w:spacing w:after="0"/>
      </w:pPr>
      <w:r>
        <w:t xml:space="preserve"> En vue de son remplacement, </w:t>
      </w:r>
      <w:r w:rsidRPr="00A45C94">
        <w:rPr>
          <w:b/>
          <w:bCs/>
        </w:rPr>
        <w:t>identifier</w:t>
      </w:r>
      <w:r w:rsidR="00A45C94">
        <w:t xml:space="preserve"> </w:t>
      </w:r>
      <w:r>
        <w:t>par une croix les caractéristiques du pare-brise</w:t>
      </w:r>
      <w:r w:rsidR="004569EB">
        <w:t xml:space="preserve"> à remplacer</w:t>
      </w:r>
      <w:r>
        <w:t xml:space="preserve"> : </w:t>
      </w:r>
      <w:r>
        <w:tab/>
      </w:r>
      <w:r w:rsidR="00A45C94">
        <w:tab/>
      </w:r>
    </w:p>
    <w:p w14:paraId="56685796" w14:textId="77777777" w:rsidR="00CE662B" w:rsidRPr="00CA4DC6" w:rsidRDefault="00CE662B" w:rsidP="00CE662B">
      <w:pPr>
        <w:pStyle w:val="Standard"/>
        <w:rPr>
          <w:rFonts w:ascii="Arial" w:hAnsi="Arial"/>
        </w:rPr>
      </w:pPr>
    </w:p>
    <w:tbl>
      <w:tblPr>
        <w:tblpPr w:leftFromText="141" w:rightFromText="141" w:vertAnchor="text" w:horzAnchor="margin" w:tblpX="1508" w:tblpY="-119"/>
        <w:tblW w:w="76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8"/>
        <w:gridCol w:w="3989"/>
      </w:tblGrid>
      <w:tr w:rsidR="00CE662B" w14:paraId="1982B796" w14:textId="77777777" w:rsidTr="002105E5">
        <w:trPr>
          <w:trHeight w:val="283"/>
        </w:trPr>
        <w:tc>
          <w:tcPr>
            <w:tcW w:w="36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BF4F792" w14:textId="05067963" w:rsidR="00CE662B" w:rsidRDefault="00CE662B" w:rsidP="00970322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Caractéristique</w:t>
            </w:r>
            <w:r w:rsidR="00A45C94">
              <w:rPr>
                <w:rFonts w:ascii="Arial" w:hAnsi="Arial"/>
              </w:rPr>
              <w:t>s</w:t>
            </w:r>
            <w:r>
              <w:rPr>
                <w:rFonts w:ascii="Arial" w:hAnsi="Arial"/>
              </w:rPr>
              <w:t xml:space="preserve"> du vitrage</w:t>
            </w:r>
          </w:p>
        </w:tc>
        <w:tc>
          <w:tcPr>
            <w:tcW w:w="3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7FCA9352" w14:textId="166C43C1" w:rsidR="00CE662B" w:rsidRPr="00950829" w:rsidRDefault="00CE662B" w:rsidP="00970322">
            <w:pPr>
              <w:spacing w:line="276" w:lineRule="auto"/>
              <w:jc w:val="center"/>
            </w:pPr>
            <w:r w:rsidRPr="00950829">
              <w:t>Case</w:t>
            </w:r>
            <w:r w:rsidR="00A45C94">
              <w:t>s</w:t>
            </w:r>
            <w:r w:rsidRPr="00950829">
              <w:t xml:space="preserve"> à cocher</w:t>
            </w:r>
          </w:p>
        </w:tc>
      </w:tr>
      <w:tr w:rsidR="00CE662B" w14:paraId="49DD1C4B" w14:textId="77777777" w:rsidTr="002105E5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302"/>
        </w:trPr>
        <w:tc>
          <w:tcPr>
            <w:tcW w:w="3628" w:type="dxa"/>
            <w:tcBorders>
              <w:top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9C6A4" w14:textId="77777777" w:rsidR="00CE662B" w:rsidRDefault="00CE662B" w:rsidP="00970322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Verre trempé</w:t>
            </w:r>
          </w:p>
        </w:tc>
        <w:tc>
          <w:tcPr>
            <w:tcW w:w="39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45D6508D" w14:textId="77777777" w:rsidR="00CE662B" w:rsidRDefault="00CE662B" w:rsidP="00970322">
            <w:pPr>
              <w:pStyle w:val="Standard"/>
              <w:snapToGrid w:val="0"/>
              <w:spacing w:line="276" w:lineRule="auto"/>
              <w:rPr>
                <w:rFonts w:ascii="Arial" w:hAnsi="Arial"/>
              </w:rPr>
            </w:pPr>
          </w:p>
        </w:tc>
      </w:tr>
      <w:tr w:rsidR="00CE662B" w14:paraId="4CE3018C" w14:textId="77777777" w:rsidTr="002105E5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302"/>
        </w:trPr>
        <w:tc>
          <w:tcPr>
            <w:tcW w:w="3628" w:type="dxa"/>
            <w:tcBorders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358BD" w14:textId="77777777" w:rsidR="00CE662B" w:rsidRDefault="00CE662B" w:rsidP="00970322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Verre feuilleté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29C02F4A" w14:textId="73FF106A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</w:tr>
      <w:tr w:rsidR="00CE662B" w14:paraId="0F5AC056" w14:textId="77777777" w:rsidTr="002105E5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3628" w:type="dxa"/>
            <w:tcBorders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F45A1" w14:textId="77777777" w:rsidR="00CE662B" w:rsidRDefault="00CE662B" w:rsidP="00970322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AS2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33DF0F4D" w14:textId="77777777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</w:rPr>
            </w:pPr>
          </w:p>
        </w:tc>
      </w:tr>
      <w:tr w:rsidR="00CE662B" w14:paraId="0AC7F0D6" w14:textId="77777777" w:rsidTr="002105E5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3628" w:type="dxa"/>
            <w:tcBorders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16209" w14:textId="77777777" w:rsidR="00CE662B" w:rsidRDefault="00CE662B" w:rsidP="00970322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AS1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0F6AAEFE" w14:textId="1B25A680" w:rsidR="00CE662B" w:rsidRDefault="00CE662B" w:rsidP="00970322">
            <w:pPr>
              <w:pStyle w:val="Standard"/>
              <w:snapToGrid w:val="0"/>
              <w:spacing w:line="276" w:lineRule="auto"/>
              <w:jc w:val="center"/>
              <w:rPr>
                <w:rFonts w:ascii="Arial" w:hAnsi="Arial"/>
                <w:color w:val="FF0000"/>
              </w:rPr>
            </w:pPr>
          </w:p>
        </w:tc>
      </w:tr>
    </w:tbl>
    <w:p w14:paraId="336EFBD0" w14:textId="77777777" w:rsidR="00CE662B" w:rsidRDefault="00CE662B" w:rsidP="00CE662B">
      <w:pPr>
        <w:pStyle w:val="Standard"/>
        <w:rPr>
          <w:rFonts w:ascii="Arial" w:hAnsi="Arial"/>
          <w:b/>
          <w:sz w:val="28"/>
          <w:szCs w:val="28"/>
        </w:rPr>
      </w:pPr>
    </w:p>
    <w:p w14:paraId="43BF2BA3" w14:textId="77777777" w:rsidR="00CE662B" w:rsidRDefault="00CE662B" w:rsidP="00CE662B">
      <w:pPr>
        <w:pStyle w:val="Standard"/>
        <w:rPr>
          <w:rFonts w:ascii="Arial" w:hAnsi="Arial"/>
          <w:b/>
          <w:sz w:val="28"/>
          <w:szCs w:val="28"/>
        </w:rPr>
      </w:pPr>
    </w:p>
    <w:p w14:paraId="17F9D439" w14:textId="77777777" w:rsidR="00CE662B" w:rsidRDefault="00CE662B" w:rsidP="00CE662B">
      <w:pPr>
        <w:pStyle w:val="Standard"/>
        <w:rPr>
          <w:rFonts w:ascii="Arial" w:hAnsi="Arial"/>
          <w:b/>
          <w:sz w:val="28"/>
          <w:szCs w:val="28"/>
        </w:rPr>
      </w:pPr>
    </w:p>
    <w:p w14:paraId="664F5789" w14:textId="77777777" w:rsidR="00CE662B" w:rsidRDefault="00CE662B" w:rsidP="00CE662B">
      <w:pPr>
        <w:pStyle w:val="Standard"/>
        <w:rPr>
          <w:rFonts w:ascii="Arial" w:hAnsi="Arial"/>
          <w:b/>
          <w:sz w:val="28"/>
          <w:szCs w:val="28"/>
        </w:rPr>
      </w:pPr>
    </w:p>
    <w:p w14:paraId="0CDE11E4" w14:textId="77777777" w:rsidR="00CE662B" w:rsidRDefault="00CE662B" w:rsidP="00CE662B">
      <w:pPr>
        <w:pStyle w:val="Standard"/>
        <w:rPr>
          <w:rFonts w:ascii="Arial" w:hAnsi="Arial"/>
          <w:b/>
          <w:sz w:val="28"/>
          <w:szCs w:val="28"/>
        </w:rPr>
      </w:pPr>
    </w:p>
    <w:p w14:paraId="3E61199E" w14:textId="77777777" w:rsidR="00CE662B" w:rsidRPr="00B934BE" w:rsidRDefault="00CE662B" w:rsidP="00CE662B">
      <w:pPr>
        <w:pStyle w:val="Standard"/>
        <w:rPr>
          <w:rFonts w:ascii="Arial" w:hAnsi="Arial"/>
          <w:b/>
          <w:sz w:val="6"/>
          <w:szCs w:val="6"/>
        </w:rPr>
      </w:pPr>
    </w:p>
    <w:p w14:paraId="2E20884F" w14:textId="05CE96AC" w:rsidR="00CE662B" w:rsidRDefault="00CE662B" w:rsidP="00CE662B">
      <w:pPr>
        <w:pStyle w:val="Question"/>
        <w:rPr>
          <w:noProof/>
        </w:rPr>
      </w:pPr>
      <w:r>
        <w:t xml:space="preserve"> En vous aidant des </w:t>
      </w:r>
      <w:r w:rsidRPr="00214251">
        <w:rPr>
          <w:b/>
          <w:bCs/>
        </w:rPr>
        <w:t>D</w:t>
      </w:r>
      <w:r>
        <w:rPr>
          <w:b/>
          <w:bCs/>
        </w:rPr>
        <w:t xml:space="preserve">T </w:t>
      </w:r>
      <w:r w:rsidR="003B08FC">
        <w:rPr>
          <w:b/>
          <w:bCs/>
        </w:rPr>
        <w:t xml:space="preserve">pages </w:t>
      </w:r>
      <w:r>
        <w:rPr>
          <w:b/>
          <w:bCs/>
        </w:rPr>
        <w:t>13</w:t>
      </w:r>
      <w:r w:rsidRPr="00214251">
        <w:rPr>
          <w:b/>
          <w:bCs/>
        </w:rPr>
        <w:t>/</w:t>
      </w:r>
      <w:r>
        <w:rPr>
          <w:b/>
          <w:bCs/>
        </w:rPr>
        <w:t>17</w:t>
      </w:r>
      <w:r w:rsidRPr="00214251">
        <w:rPr>
          <w:b/>
          <w:bCs/>
        </w:rPr>
        <w:t xml:space="preserve">, </w:t>
      </w:r>
      <w:r>
        <w:rPr>
          <w:b/>
          <w:bCs/>
        </w:rPr>
        <w:t>14</w:t>
      </w:r>
      <w:r w:rsidRPr="00214251">
        <w:rPr>
          <w:b/>
          <w:bCs/>
        </w:rPr>
        <w:t>/</w:t>
      </w:r>
      <w:r>
        <w:rPr>
          <w:b/>
          <w:bCs/>
        </w:rPr>
        <w:t xml:space="preserve">17 </w:t>
      </w:r>
      <w:r w:rsidRPr="00214251">
        <w:rPr>
          <w:b/>
          <w:bCs/>
        </w:rPr>
        <w:t xml:space="preserve">et </w:t>
      </w:r>
      <w:r>
        <w:rPr>
          <w:b/>
          <w:bCs/>
        </w:rPr>
        <w:t>15</w:t>
      </w:r>
      <w:r w:rsidRPr="00214251">
        <w:rPr>
          <w:b/>
          <w:bCs/>
        </w:rPr>
        <w:t>/</w:t>
      </w:r>
      <w:r>
        <w:rPr>
          <w:b/>
          <w:bCs/>
        </w:rPr>
        <w:t>17</w:t>
      </w:r>
      <w:r>
        <w:t xml:space="preserve">, </w:t>
      </w:r>
      <w:r w:rsidRPr="00CD50B9">
        <w:rPr>
          <w:b/>
          <w:bCs/>
          <w:noProof/>
        </w:rPr>
        <w:t>numéroter</w:t>
      </w:r>
      <w:r w:rsidR="00FF514B">
        <w:rPr>
          <w:b/>
          <w:bCs/>
          <w:noProof/>
        </w:rPr>
        <w:t xml:space="preserve"> </w:t>
      </w:r>
      <w:r w:rsidR="00FF514B">
        <w:rPr>
          <w:noProof/>
        </w:rPr>
        <w:t>de 1 à 10</w:t>
      </w:r>
      <w:r>
        <w:rPr>
          <w:noProof/>
        </w:rPr>
        <w:t xml:space="preserve"> les vignettes </w:t>
      </w:r>
      <w:r w:rsidR="009A4CFA">
        <w:rPr>
          <w:noProof/>
        </w:rPr>
        <w:t>décrivant</w:t>
      </w:r>
      <w:r>
        <w:rPr>
          <w:noProof/>
        </w:rPr>
        <w:t xml:space="preserve"> la chronologie des étapes de r</w:t>
      </w:r>
      <w:r w:rsidR="00A50B43">
        <w:rPr>
          <w:noProof/>
        </w:rPr>
        <w:t>emplacement</w:t>
      </w:r>
      <w:r>
        <w:rPr>
          <w:noProof/>
        </w:rPr>
        <w:t xml:space="preserve"> : </w:t>
      </w:r>
      <w:r>
        <w:rPr>
          <w:noProof/>
        </w:rPr>
        <w:tab/>
      </w:r>
    </w:p>
    <w:p w14:paraId="311A043C" w14:textId="77777777" w:rsidR="00CE662B" w:rsidRDefault="00CE662B" w:rsidP="00CE662B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05B9E80" wp14:editId="190F0C40">
                <wp:simplePos x="0" y="0"/>
                <wp:positionH relativeFrom="column">
                  <wp:posOffset>302450</wp:posOffset>
                </wp:positionH>
                <wp:positionV relativeFrom="paragraph">
                  <wp:posOffset>6985</wp:posOffset>
                </wp:positionV>
                <wp:extent cx="6014852" cy="4886696"/>
                <wp:effectExtent l="0" t="0" r="5080" b="28575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4852" cy="4886696"/>
                          <a:chOff x="0" y="0"/>
                          <a:chExt cx="6019800" cy="492249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5" b="1710"/>
                          <a:stretch/>
                        </pic:blipFill>
                        <pic:spPr bwMode="auto">
                          <a:xfrm>
                            <a:off x="0" y="0"/>
                            <a:ext cx="6019800" cy="489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Zone de texte 3"/>
                        <wps:cNvSpPr txBox="1"/>
                        <wps:spPr>
                          <a:xfrm>
                            <a:off x="4111143" y="351129"/>
                            <a:ext cx="37465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1EA1224" w14:textId="214EF043" w:rsidR="00970322" w:rsidRPr="000E1CAB" w:rsidRDefault="00970322" w:rsidP="00CE662B">
                              <w:pPr>
                                <w:jc w:val="center"/>
                              </w:pPr>
                              <w: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95098" y="351129"/>
                            <a:ext cx="37465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0E116F" w14:textId="2DB1E942" w:rsidR="00970322" w:rsidRPr="000E1CAB" w:rsidRDefault="00970322" w:rsidP="00CE662B">
                              <w:pPr>
                                <w:jc w:val="center"/>
                              </w:pPr>
                              <w: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2018995" y="351129"/>
                            <a:ext cx="37465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1D5AF74" w14:textId="4C310F9A" w:rsidR="00970322" w:rsidRPr="000E1CAB" w:rsidRDefault="00970322" w:rsidP="00CE662B">
                              <w:pPr>
                                <w:jc w:val="center"/>
                              </w:pPr>
                              <w: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95098" y="1565453"/>
                            <a:ext cx="37465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4C9D1C9" w14:textId="5A4BD9BA" w:rsidR="00970322" w:rsidRPr="000E1CAB" w:rsidRDefault="00970322" w:rsidP="00CE662B">
                              <w:pPr>
                                <w:jc w:val="center"/>
                              </w:pPr>
                              <w: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Zone de texte 9"/>
                        <wps:cNvSpPr txBox="1"/>
                        <wps:spPr>
                          <a:xfrm>
                            <a:off x="1967789" y="1572768"/>
                            <a:ext cx="37465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F8F0A39" w14:textId="56A3A10B" w:rsidR="00970322" w:rsidRPr="000E1CAB" w:rsidRDefault="00970322" w:rsidP="00CE662B">
                              <w:pPr>
                                <w:jc w:val="center"/>
                              </w:pPr>
                              <w: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4111143" y="1565453"/>
                            <a:ext cx="37465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B1BC4BB" w14:textId="718BACE3" w:rsidR="00970322" w:rsidRPr="000E1CAB" w:rsidRDefault="00970322" w:rsidP="00CE662B">
                              <w:pPr>
                                <w:jc w:val="center"/>
                              </w:pPr>
                              <w: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95098" y="2801721"/>
                            <a:ext cx="37465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05910B0" w14:textId="03A8B0DA" w:rsidR="00970322" w:rsidRPr="000E1CAB" w:rsidRDefault="00970322" w:rsidP="00CE662B">
                              <w:pPr>
                                <w:jc w:val="center"/>
                              </w:pPr>
                              <w: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Zone de texte 12"/>
                        <wps:cNvSpPr txBox="1"/>
                        <wps:spPr>
                          <a:xfrm>
                            <a:off x="1953159" y="2801721"/>
                            <a:ext cx="37465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6D8DB1" w14:textId="3EDA65AC" w:rsidR="00970322" w:rsidRPr="000E1CAB" w:rsidRDefault="00970322" w:rsidP="00CE662B">
                              <w:pPr>
                                <w:jc w:val="center"/>
                              </w:pPr>
                              <w: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Zone de texte 13"/>
                        <wps:cNvSpPr txBox="1"/>
                        <wps:spPr>
                          <a:xfrm>
                            <a:off x="4111143" y="2809037"/>
                            <a:ext cx="37465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B96EAFB" w14:textId="592EE4BC" w:rsidR="00970322" w:rsidRPr="000E1CAB" w:rsidRDefault="00970322" w:rsidP="00CE662B">
                              <w:pPr>
                                <w:jc w:val="center"/>
                              </w:pPr>
                              <w: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one de texte 25"/>
                        <wps:cNvSpPr txBox="1"/>
                        <wps:spPr>
                          <a:xfrm>
                            <a:off x="95098" y="3979469"/>
                            <a:ext cx="375274" cy="3277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DE63692" w14:textId="279F0B81" w:rsidR="00970322" w:rsidRPr="000E1CAB" w:rsidRDefault="00970322" w:rsidP="00CE662B">
                              <w:pPr>
                                <w:jc w:val="center"/>
                              </w:pPr>
                              <w: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004365" y="3606393"/>
                            <a:ext cx="2008509" cy="13161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B9E80" id="Groupe 28" o:spid="_x0000_s1061" style="position:absolute;margin-left:23.8pt;margin-top:.55pt;width:473.6pt;height:384.8pt;z-index:251684864;mso-width-relative:margin;mso-height-relative:margin" coordsize="60198,492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">
                <v:shape id="Image 14" o:spid="_x0000_s1062" type="#_x0000_t75" style="position:absolute;width:60198;height:48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">
                  <v:imagedata r:id="rId38" o:title="" croptop="1681f" cropbottom="1121f" blacklevel="6554f"/>
                </v:shape>
                <v:shape id="Zone de texte 3" o:spid="_x0000_s1063" type="#_x0000_t202" style="position:absolute;left:41111;top:3511;width:3746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" fillcolor="white [3201]" strokeweight=".5pt">
                  <v:textbox>
                    <w:txbxContent>
                      <w:p w14:paraId="31EA1224" w14:textId="214EF043" w:rsidR="00970322" w:rsidRPr="000E1CAB" w:rsidRDefault="00970322" w:rsidP="00CE662B">
                        <w:pPr>
                          <w:jc w:val="center"/>
                        </w:pPr>
                        <w:r>
                          <w:t>…</w:t>
                        </w:r>
                      </w:p>
                    </w:txbxContent>
                  </v:textbox>
                </v:shape>
                <v:shape id="Zone de texte 5" o:spid="_x0000_s1064" type="#_x0000_t202" style="position:absolute;left:950;top:3511;width:3747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" fillcolor="white [3201]" strokeweight=".5pt">
                  <v:textbox>
                    <w:txbxContent>
                      <w:p w14:paraId="140E116F" w14:textId="2DB1E942" w:rsidR="00970322" w:rsidRPr="000E1CAB" w:rsidRDefault="00970322" w:rsidP="00CE662B">
                        <w:pPr>
                          <w:jc w:val="center"/>
                        </w:pPr>
                        <w:r>
                          <w:t>…</w:t>
                        </w:r>
                      </w:p>
                    </w:txbxContent>
                  </v:textbox>
                </v:shape>
                <v:shape id="Zone de texte 6" o:spid="_x0000_s1065" type="#_x0000_t202" style="position:absolute;left:20189;top:3511;width:3747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" fillcolor="white [3201]" strokeweight=".5pt">
                  <v:textbox>
                    <w:txbxContent>
                      <w:p w14:paraId="21D5AF74" w14:textId="4C310F9A" w:rsidR="00970322" w:rsidRPr="000E1CAB" w:rsidRDefault="00970322" w:rsidP="00CE662B">
                        <w:pPr>
                          <w:jc w:val="center"/>
                        </w:pPr>
                        <w:r>
                          <w:t>…</w:t>
                        </w:r>
                      </w:p>
                    </w:txbxContent>
                  </v:textbox>
                </v:shape>
                <v:shape id="Zone de texte 8" o:spid="_x0000_s1066" type="#_x0000_t202" style="position:absolute;left:950;top:15654;width:3747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" fillcolor="white [3201]" strokeweight=".5pt">
                  <v:textbox>
                    <w:txbxContent>
                      <w:p w14:paraId="54C9D1C9" w14:textId="5A4BD9BA" w:rsidR="00970322" w:rsidRPr="000E1CAB" w:rsidRDefault="00970322" w:rsidP="00CE662B">
                        <w:pPr>
                          <w:jc w:val="center"/>
                        </w:pPr>
                        <w:r>
                          <w:t>…</w:t>
                        </w:r>
                      </w:p>
                    </w:txbxContent>
                  </v:textbox>
                </v:shape>
                <v:shape id="Zone de texte 9" o:spid="_x0000_s1067" type="#_x0000_t202" style="position:absolute;left:19677;top:15727;width:3747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" fillcolor="white [3201]" strokeweight=".5pt">
                  <v:textbox>
                    <w:txbxContent>
                      <w:p w14:paraId="5F8F0A39" w14:textId="56A3A10B" w:rsidR="00970322" w:rsidRPr="000E1CAB" w:rsidRDefault="00970322" w:rsidP="00CE662B">
                        <w:pPr>
                          <w:jc w:val="center"/>
                        </w:pPr>
                        <w:r>
                          <w:t>…</w:t>
                        </w:r>
                      </w:p>
                    </w:txbxContent>
                  </v:textbox>
                </v:shape>
                <v:shape id="Zone de texte 10" o:spid="_x0000_s1068" type="#_x0000_t202" style="position:absolute;left:41111;top:15654;width:3746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" fillcolor="white [3201]" strokeweight=".5pt">
                  <v:textbox>
                    <w:txbxContent>
                      <w:p w14:paraId="3B1BC4BB" w14:textId="718BACE3" w:rsidR="00970322" w:rsidRPr="000E1CAB" w:rsidRDefault="00970322" w:rsidP="00CE662B">
                        <w:pPr>
                          <w:jc w:val="center"/>
                        </w:pPr>
                        <w:r>
                          <w:t>…</w:t>
                        </w:r>
                      </w:p>
                    </w:txbxContent>
                  </v:textbox>
                </v:shape>
                <v:shape id="Zone de texte 11" o:spid="_x0000_s1069" type="#_x0000_t202" style="position:absolute;left:950;top:28017;width:3747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" fillcolor="white [3201]" strokeweight=".5pt">
                  <v:textbox>
                    <w:txbxContent>
                      <w:p w14:paraId="305910B0" w14:textId="03A8B0DA" w:rsidR="00970322" w:rsidRPr="000E1CAB" w:rsidRDefault="00970322" w:rsidP="00CE662B">
                        <w:pPr>
                          <w:jc w:val="center"/>
                        </w:pPr>
                        <w:r>
                          <w:t>…</w:t>
                        </w:r>
                      </w:p>
                    </w:txbxContent>
                  </v:textbox>
                </v:shape>
                <v:shape id="Zone de texte 12" o:spid="_x0000_s1070" type="#_x0000_t202" style="position:absolute;left:19531;top:28017;width:3747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" fillcolor="white [3201]" strokeweight=".5pt">
                  <v:textbox>
                    <w:txbxContent>
                      <w:p w14:paraId="6E6D8DB1" w14:textId="3EDA65AC" w:rsidR="00970322" w:rsidRPr="000E1CAB" w:rsidRDefault="00970322" w:rsidP="00CE662B">
                        <w:pPr>
                          <w:jc w:val="center"/>
                        </w:pPr>
                        <w:r>
                          <w:t>…</w:t>
                        </w:r>
                      </w:p>
                    </w:txbxContent>
                  </v:textbox>
                </v:shape>
                <v:shape id="Zone de texte 13" o:spid="_x0000_s1071" type="#_x0000_t202" style="position:absolute;left:41111;top:28090;width:3746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" fillcolor="white [3201]" strokeweight=".5pt">
                  <v:textbox>
                    <w:txbxContent>
                      <w:p w14:paraId="1B96EAFB" w14:textId="592EE4BC" w:rsidR="00970322" w:rsidRPr="000E1CAB" w:rsidRDefault="00970322" w:rsidP="00CE662B">
                        <w:pPr>
                          <w:jc w:val="center"/>
                        </w:pPr>
                        <w:r>
                          <w:t>…</w:t>
                        </w:r>
                      </w:p>
                    </w:txbxContent>
                  </v:textbox>
                </v:shape>
                <v:shape id="Zone de texte 25" o:spid="_x0000_s1072" type="#_x0000_t202" style="position:absolute;left:950;top:39794;width:3753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" fillcolor="white [3201]" strokeweight=".5pt">
                  <v:textbox>
                    <w:txbxContent>
                      <w:p w14:paraId="1DE63692" w14:textId="279F0B81" w:rsidR="00970322" w:rsidRPr="000E1CAB" w:rsidRDefault="00970322" w:rsidP="00CE662B">
                        <w:pPr>
                          <w:jc w:val="center"/>
                        </w:pPr>
                        <w:r>
                          <w:t>…</w:t>
                        </w:r>
                      </w:p>
                    </w:txbxContent>
                  </v:textbox>
                </v:shape>
                <v:rect id="Rectangle 27" o:spid="_x0000_s1073" style="position:absolute;left:20043;top:36063;width:20085;height:13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>
        <w:br w:type="page"/>
      </w:r>
    </w:p>
    <w:p w14:paraId="4E213ADA" w14:textId="5520352D" w:rsidR="00CE662B" w:rsidRDefault="00CE662B" w:rsidP="00CE662B">
      <w:pPr>
        <w:pStyle w:val="Titre1"/>
      </w:pPr>
      <w:r>
        <w:lastRenderedPageBreak/>
        <w:t>5</w:t>
      </w:r>
      <w:r w:rsidR="003B08FC">
        <w:t>.</w:t>
      </w:r>
      <w:r>
        <w:t xml:space="preserve"> </w:t>
      </w:r>
      <w:r w:rsidRPr="00573AFA">
        <w:t>LES CIRCUITS D'</w:t>
      </w:r>
      <w:r w:rsidR="00BE25D0">
        <w:t>É</w:t>
      </w:r>
      <w:r w:rsidRPr="00573AFA">
        <w:t>CLAIRAGE ET DE SIGNALISATION</w:t>
      </w:r>
    </w:p>
    <w:p w14:paraId="6BDB9ADA" w14:textId="53E7B836" w:rsidR="00CE662B" w:rsidRDefault="00CE662B" w:rsidP="00CE662B">
      <w:pPr>
        <w:pStyle w:val="Question"/>
      </w:pPr>
      <w:r>
        <w:t xml:space="preserve"> </w:t>
      </w:r>
      <w:r w:rsidR="00FF04C7">
        <w:t>En vous aidant d</w:t>
      </w:r>
      <w:r w:rsidR="003B08FC">
        <w:t>u</w:t>
      </w:r>
      <w:r w:rsidR="00FF04C7">
        <w:t xml:space="preserve"> </w:t>
      </w:r>
      <w:r w:rsidR="00FF04C7" w:rsidRPr="00231287">
        <w:rPr>
          <w:b/>
          <w:bCs/>
        </w:rPr>
        <w:t>D</w:t>
      </w:r>
      <w:r w:rsidR="00FF04C7">
        <w:rPr>
          <w:b/>
          <w:bCs/>
        </w:rPr>
        <w:t xml:space="preserve">T </w:t>
      </w:r>
      <w:r w:rsidR="003B08FC">
        <w:rPr>
          <w:b/>
          <w:bCs/>
        </w:rPr>
        <w:t xml:space="preserve">pages </w:t>
      </w:r>
      <w:r w:rsidR="00FF04C7" w:rsidRPr="00231287">
        <w:rPr>
          <w:b/>
          <w:bCs/>
        </w:rPr>
        <w:t>1</w:t>
      </w:r>
      <w:r w:rsidR="00FF04C7">
        <w:rPr>
          <w:b/>
          <w:bCs/>
        </w:rPr>
        <w:t>6</w:t>
      </w:r>
      <w:r w:rsidR="00FF04C7" w:rsidRPr="00231287">
        <w:rPr>
          <w:b/>
          <w:bCs/>
        </w:rPr>
        <w:t>/</w:t>
      </w:r>
      <w:r w:rsidR="00FF04C7">
        <w:rPr>
          <w:b/>
          <w:bCs/>
        </w:rPr>
        <w:t>17 et 17/17</w:t>
      </w:r>
      <w:r w:rsidR="00FF04C7">
        <w:t xml:space="preserve">, </w:t>
      </w:r>
      <w:r w:rsidR="00FF04C7">
        <w:rPr>
          <w:b/>
          <w:bCs/>
        </w:rPr>
        <w:t>lister</w:t>
      </w:r>
      <w:r w:rsidR="00FF04C7">
        <w:t xml:space="preserve"> les </w:t>
      </w:r>
      <w:r w:rsidR="00511A3D">
        <w:t>6</w:t>
      </w:r>
      <w:r w:rsidR="005072C5">
        <w:t xml:space="preserve"> </w:t>
      </w:r>
      <w:r w:rsidR="00FF04C7">
        <w:t xml:space="preserve">opérations </w:t>
      </w:r>
      <w:bookmarkStart w:id="0" w:name="_Hlk92895263"/>
      <w:r w:rsidR="00FF04C7">
        <w:t>préliminaires nécessaires au réglage des optiques </w:t>
      </w:r>
      <w:bookmarkEnd w:id="0"/>
      <w:r w:rsidR="00FF04C7">
        <w:t>:</w:t>
      </w:r>
      <w:r>
        <w:tab/>
      </w:r>
    </w:p>
    <w:p w14:paraId="62D09F58" w14:textId="77777777" w:rsidR="00CE662B" w:rsidRPr="00073E3C" w:rsidRDefault="00CE662B" w:rsidP="00CE662B">
      <w:pPr>
        <w:pStyle w:val="Standard"/>
        <w:rPr>
          <w:rFonts w:ascii="Arial" w:hAnsi="Arial"/>
          <w:b/>
          <w:sz w:val="2"/>
          <w:szCs w:val="2"/>
        </w:rPr>
      </w:pPr>
    </w:p>
    <w:tbl>
      <w:tblPr>
        <w:tblpPr w:leftFromText="141" w:rightFromText="141" w:vertAnchor="text" w:horzAnchor="margin" w:tblpXSpec="center" w:tblpY="90"/>
        <w:tblW w:w="88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20"/>
      </w:tblGrid>
      <w:tr w:rsidR="00CE662B" w14:paraId="101810FE" w14:textId="77777777" w:rsidTr="00970322">
        <w:trPr>
          <w:trHeight w:hRule="exact" w:val="412"/>
        </w:trPr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DE070" w14:textId="0E7136DF" w:rsidR="00CE662B" w:rsidRDefault="00CE662B" w:rsidP="00970322">
            <w:pPr>
              <w:pStyle w:val="Standard"/>
              <w:snapToGrid w:val="0"/>
              <w:jc w:val="center"/>
              <w:rPr>
                <w:rFonts w:ascii="Arial" w:hAnsi="Arial"/>
                <w:color w:val="FF0000"/>
              </w:rPr>
            </w:pPr>
          </w:p>
        </w:tc>
      </w:tr>
      <w:tr w:rsidR="00CE662B" w14:paraId="5B5B08C4" w14:textId="77777777" w:rsidTr="00970322">
        <w:trPr>
          <w:trHeight w:hRule="exact" w:val="412"/>
        </w:trPr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08DC2" w14:textId="2852CF99" w:rsidR="00CE662B" w:rsidRDefault="00CE662B" w:rsidP="00970322">
            <w:pPr>
              <w:pStyle w:val="Standard"/>
              <w:snapToGrid w:val="0"/>
              <w:jc w:val="center"/>
              <w:rPr>
                <w:rFonts w:ascii="Arial" w:hAnsi="Arial"/>
                <w:color w:val="FF0000"/>
              </w:rPr>
            </w:pPr>
          </w:p>
        </w:tc>
      </w:tr>
      <w:tr w:rsidR="00CE662B" w14:paraId="28950E21" w14:textId="77777777" w:rsidTr="00970322">
        <w:trPr>
          <w:trHeight w:hRule="exact" w:val="412"/>
        </w:trPr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C375F" w14:textId="0BF2D81B" w:rsidR="00CE662B" w:rsidRDefault="00CE662B" w:rsidP="00970322">
            <w:pPr>
              <w:pStyle w:val="Standard"/>
              <w:snapToGrid w:val="0"/>
              <w:jc w:val="center"/>
              <w:rPr>
                <w:rFonts w:ascii="Arial" w:hAnsi="Arial"/>
                <w:color w:val="FF0000"/>
              </w:rPr>
            </w:pPr>
          </w:p>
        </w:tc>
      </w:tr>
      <w:tr w:rsidR="00CE662B" w14:paraId="6F00D53D" w14:textId="77777777" w:rsidTr="00970322">
        <w:trPr>
          <w:trHeight w:hRule="exact" w:val="412"/>
        </w:trPr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BE0ED" w14:textId="7E594E22" w:rsidR="00CE662B" w:rsidRDefault="00CE662B" w:rsidP="00970322">
            <w:pPr>
              <w:pStyle w:val="Standard"/>
              <w:snapToGrid w:val="0"/>
              <w:jc w:val="center"/>
              <w:rPr>
                <w:rFonts w:ascii="Arial" w:hAnsi="Arial"/>
                <w:color w:val="FF0000"/>
              </w:rPr>
            </w:pPr>
          </w:p>
        </w:tc>
      </w:tr>
      <w:tr w:rsidR="00CE662B" w14:paraId="6744421F" w14:textId="77777777" w:rsidTr="00970322">
        <w:trPr>
          <w:trHeight w:hRule="exact" w:val="412"/>
        </w:trPr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169CB" w14:textId="431775BF" w:rsidR="00CE662B" w:rsidRDefault="00CE662B" w:rsidP="00970322">
            <w:pPr>
              <w:pStyle w:val="Standard"/>
              <w:snapToGrid w:val="0"/>
              <w:jc w:val="center"/>
              <w:rPr>
                <w:rFonts w:ascii="Arial" w:hAnsi="Arial"/>
                <w:color w:val="FF0000"/>
              </w:rPr>
            </w:pPr>
          </w:p>
        </w:tc>
      </w:tr>
      <w:tr w:rsidR="00CE662B" w14:paraId="449F9DB0" w14:textId="77777777" w:rsidTr="00970322">
        <w:trPr>
          <w:trHeight w:hRule="exact" w:val="412"/>
        </w:trPr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99400" w14:textId="760D02EA" w:rsidR="00CE662B" w:rsidRDefault="00CE662B" w:rsidP="00970322">
            <w:pPr>
              <w:pStyle w:val="Standard"/>
              <w:snapToGrid w:val="0"/>
              <w:jc w:val="center"/>
              <w:rPr>
                <w:rFonts w:ascii="Arial" w:hAnsi="Arial"/>
                <w:color w:val="FF0000"/>
              </w:rPr>
            </w:pPr>
          </w:p>
        </w:tc>
      </w:tr>
    </w:tbl>
    <w:p w14:paraId="3A715309" w14:textId="77777777" w:rsidR="00CE662B" w:rsidRDefault="00CE662B" w:rsidP="00CE662B">
      <w:pPr>
        <w:pStyle w:val="Standard"/>
        <w:rPr>
          <w:rFonts w:ascii="Arial" w:hAnsi="Arial"/>
          <w:b/>
          <w:sz w:val="28"/>
          <w:szCs w:val="28"/>
        </w:rPr>
      </w:pPr>
    </w:p>
    <w:p w14:paraId="288B61E7" w14:textId="77777777" w:rsidR="00CE662B" w:rsidRDefault="00CE662B" w:rsidP="00CE662B">
      <w:pPr>
        <w:pStyle w:val="Standard"/>
        <w:rPr>
          <w:rFonts w:ascii="Arial" w:hAnsi="Arial"/>
          <w:b/>
          <w:sz w:val="28"/>
          <w:szCs w:val="28"/>
        </w:rPr>
      </w:pPr>
    </w:p>
    <w:p w14:paraId="0637A866" w14:textId="77777777" w:rsidR="00CE662B" w:rsidRDefault="00CE662B" w:rsidP="00CE662B">
      <w:pPr>
        <w:pStyle w:val="Standard"/>
        <w:rPr>
          <w:rFonts w:ascii="Arial" w:hAnsi="Arial"/>
          <w:b/>
          <w:sz w:val="28"/>
          <w:szCs w:val="28"/>
        </w:rPr>
      </w:pPr>
    </w:p>
    <w:p w14:paraId="2043FD7D" w14:textId="77777777" w:rsidR="00CE662B" w:rsidRDefault="00CE662B" w:rsidP="00CE662B">
      <w:pPr>
        <w:pStyle w:val="Standard"/>
        <w:rPr>
          <w:rFonts w:ascii="Arial" w:hAnsi="Arial"/>
          <w:b/>
          <w:sz w:val="28"/>
          <w:szCs w:val="28"/>
        </w:rPr>
      </w:pPr>
    </w:p>
    <w:p w14:paraId="6B60733B" w14:textId="77777777" w:rsidR="00CE662B" w:rsidRDefault="00CE662B" w:rsidP="00CE662B">
      <w:pPr>
        <w:pStyle w:val="Standard"/>
        <w:rPr>
          <w:rFonts w:ascii="Arial" w:hAnsi="Arial"/>
          <w:b/>
          <w:sz w:val="28"/>
          <w:szCs w:val="28"/>
        </w:rPr>
      </w:pPr>
    </w:p>
    <w:p w14:paraId="6E31A1EE" w14:textId="77777777" w:rsidR="00CE662B" w:rsidRDefault="00CE662B" w:rsidP="00CE662B">
      <w:pPr>
        <w:pStyle w:val="Standard"/>
        <w:rPr>
          <w:rFonts w:ascii="Arial" w:hAnsi="Arial"/>
          <w:b/>
          <w:sz w:val="28"/>
          <w:szCs w:val="28"/>
        </w:rPr>
      </w:pPr>
    </w:p>
    <w:p w14:paraId="011E1F47" w14:textId="77777777" w:rsidR="00CE662B" w:rsidRDefault="00CE662B" w:rsidP="00CE662B">
      <w:pPr>
        <w:pStyle w:val="Standard"/>
        <w:rPr>
          <w:rFonts w:ascii="Arial" w:hAnsi="Arial"/>
          <w:b/>
          <w:sz w:val="28"/>
          <w:szCs w:val="28"/>
        </w:rPr>
      </w:pPr>
    </w:p>
    <w:p w14:paraId="7BA284FC" w14:textId="77777777" w:rsidR="00CE662B" w:rsidRDefault="00CE662B" w:rsidP="00CE662B">
      <w:pPr>
        <w:pStyle w:val="Standard"/>
        <w:rPr>
          <w:rFonts w:ascii="Arial" w:hAnsi="Arial"/>
          <w:b/>
          <w:sz w:val="28"/>
          <w:szCs w:val="28"/>
        </w:rPr>
      </w:pPr>
    </w:p>
    <w:p w14:paraId="24D4BF78" w14:textId="77777777" w:rsidR="00CE662B" w:rsidRPr="00B934BE" w:rsidRDefault="00CE662B" w:rsidP="00CE662B">
      <w:pPr>
        <w:pStyle w:val="Standard"/>
        <w:rPr>
          <w:rFonts w:ascii="Arial" w:hAnsi="Arial"/>
          <w:b/>
          <w:sz w:val="4"/>
          <w:szCs w:val="4"/>
        </w:rPr>
      </w:pPr>
    </w:p>
    <w:p w14:paraId="10C230A5" w14:textId="77777777" w:rsidR="00CE662B" w:rsidRPr="00073E3C" w:rsidRDefault="00CE662B" w:rsidP="00CE662B">
      <w:pPr>
        <w:pStyle w:val="Standard"/>
        <w:rPr>
          <w:rFonts w:ascii="Arial" w:hAnsi="Arial"/>
          <w:b/>
          <w:sz w:val="2"/>
          <w:szCs w:val="2"/>
        </w:rPr>
      </w:pPr>
    </w:p>
    <w:p w14:paraId="04D0D973" w14:textId="31363099" w:rsidR="00CE662B" w:rsidRDefault="00CE662B" w:rsidP="00CE662B">
      <w:pPr>
        <w:pStyle w:val="Question"/>
      </w:pPr>
      <w:r>
        <w:t xml:space="preserve"> En vous aidant du </w:t>
      </w:r>
      <w:r w:rsidRPr="00231287">
        <w:rPr>
          <w:b/>
          <w:bCs/>
        </w:rPr>
        <w:t>D</w:t>
      </w:r>
      <w:r>
        <w:rPr>
          <w:b/>
          <w:bCs/>
        </w:rPr>
        <w:t xml:space="preserve">T </w:t>
      </w:r>
      <w:r w:rsidR="003B08FC">
        <w:rPr>
          <w:b/>
          <w:bCs/>
        </w:rPr>
        <w:t xml:space="preserve">page </w:t>
      </w:r>
      <w:r w:rsidRPr="00231287">
        <w:rPr>
          <w:b/>
          <w:bCs/>
        </w:rPr>
        <w:t>1</w:t>
      </w:r>
      <w:r>
        <w:rPr>
          <w:b/>
          <w:bCs/>
        </w:rPr>
        <w:t>6</w:t>
      </w:r>
      <w:r w:rsidRPr="00231287">
        <w:rPr>
          <w:b/>
          <w:bCs/>
        </w:rPr>
        <w:t>/</w:t>
      </w:r>
      <w:r>
        <w:rPr>
          <w:b/>
          <w:bCs/>
        </w:rPr>
        <w:t>17</w:t>
      </w:r>
      <w:r>
        <w:t xml:space="preserve">, </w:t>
      </w:r>
      <w:r w:rsidRPr="00CD50B9">
        <w:rPr>
          <w:b/>
          <w:bCs/>
        </w:rPr>
        <w:t>indiquer</w:t>
      </w:r>
      <w:r>
        <w:t xml:space="preserve"> le pourcentage d’inclinaison du </w:t>
      </w:r>
      <w:proofErr w:type="spellStart"/>
      <w:r>
        <w:t>régloscope</w:t>
      </w:r>
      <w:proofErr w:type="spellEnd"/>
      <w:r>
        <w:t xml:space="preserve"> afin d’effe</w:t>
      </w:r>
      <w:r w:rsidR="003B08FC">
        <w:t>ctuer le réglage des optiques.</w:t>
      </w:r>
      <w:r w:rsidR="003B08FC">
        <w:tab/>
      </w:r>
    </w:p>
    <w:p w14:paraId="468B78AE" w14:textId="7898C9C3" w:rsidR="00CE662B" w:rsidRPr="00A633EC" w:rsidRDefault="00B76916" w:rsidP="00B76916">
      <w:pPr>
        <w:pStyle w:val="Rponse"/>
      </w:pPr>
      <w:r>
        <w:tab/>
      </w:r>
    </w:p>
    <w:p w14:paraId="6FA18BF1" w14:textId="26DE4C74" w:rsidR="00CE662B" w:rsidRDefault="00CE662B" w:rsidP="00CE662B">
      <w:pPr>
        <w:pStyle w:val="Question"/>
        <w:spacing w:line="120" w:lineRule="auto"/>
      </w:pPr>
      <w:r>
        <w:t xml:space="preserve"> En vous aidant du </w:t>
      </w:r>
      <w:r w:rsidRPr="00231287">
        <w:rPr>
          <w:b/>
          <w:bCs/>
        </w:rPr>
        <w:t>D</w:t>
      </w:r>
      <w:r>
        <w:rPr>
          <w:b/>
          <w:bCs/>
        </w:rPr>
        <w:t xml:space="preserve">T </w:t>
      </w:r>
      <w:r w:rsidR="003B08FC">
        <w:rPr>
          <w:b/>
          <w:bCs/>
        </w:rPr>
        <w:t xml:space="preserve">page </w:t>
      </w:r>
      <w:r>
        <w:rPr>
          <w:b/>
          <w:bCs/>
        </w:rPr>
        <w:t>17/17</w:t>
      </w:r>
      <w:r>
        <w:t xml:space="preserve">, </w:t>
      </w:r>
      <w:r w:rsidRPr="00A45C94">
        <w:rPr>
          <w:b/>
          <w:bCs/>
        </w:rPr>
        <w:t>indiquer</w:t>
      </w:r>
      <w:r>
        <w:t xml:space="preserve"> sur quelles vis vous devez agir afin de régler :</w:t>
      </w:r>
    </w:p>
    <w:p w14:paraId="23828980" w14:textId="3AFE2BBD" w:rsidR="00CE662B" w:rsidRPr="00082210" w:rsidRDefault="00CE662B" w:rsidP="00B76916">
      <w:pPr>
        <w:spacing w:line="360" w:lineRule="auto"/>
        <w:ind w:left="8508" w:firstLine="709"/>
      </w:pPr>
    </w:p>
    <w:p w14:paraId="61E1AB2C" w14:textId="49A5FAEA" w:rsidR="00CE662B" w:rsidRDefault="00704DE8" w:rsidP="00704DE8">
      <w:pPr>
        <w:pStyle w:val="Question"/>
        <w:numPr>
          <w:ilvl w:val="0"/>
          <w:numId w:val="0"/>
        </w:numPr>
        <w:spacing w:after="0" w:line="120" w:lineRule="auto"/>
      </w:pPr>
      <w:r>
        <w:t xml:space="preserve">a. </w:t>
      </w:r>
      <w:r w:rsidR="00CE662B">
        <w:t xml:space="preserve">la hauteur du faisceau des projecteurs : </w:t>
      </w:r>
      <w:r w:rsidR="00B76916">
        <w:t xml:space="preserve">……… </w:t>
      </w:r>
      <w:r w:rsidR="00CE662B">
        <w:t xml:space="preserve">b. latéralement les projecteurs : </w:t>
      </w:r>
      <w:r w:rsidR="00B76916">
        <w:t>……….</w:t>
      </w:r>
    </w:p>
    <w:p w14:paraId="62CBCF94" w14:textId="77777777" w:rsidR="00704DE8" w:rsidRPr="00704DE8" w:rsidRDefault="00704DE8" w:rsidP="00704DE8">
      <w:pPr>
        <w:pStyle w:val="Paragraphedeliste"/>
        <w:ind w:left="0"/>
        <w:rPr>
          <w:rFonts w:eastAsia="SimSun"/>
          <w:sz w:val="2"/>
          <w:szCs w:val="2"/>
        </w:rPr>
      </w:pPr>
    </w:p>
    <w:p w14:paraId="29708F40" w14:textId="5921A424" w:rsidR="00CE662B" w:rsidRPr="00F265DE" w:rsidRDefault="00CE662B" w:rsidP="003B08FC">
      <w:pPr>
        <w:pStyle w:val="Titre1"/>
        <w:numPr>
          <w:ilvl w:val="0"/>
          <w:numId w:val="44"/>
        </w:numPr>
        <w:spacing w:before="0"/>
      </w:pPr>
      <w:r w:rsidRPr="00573AFA">
        <w:t xml:space="preserve">REMISE EN </w:t>
      </w:r>
      <w:r w:rsidR="00BE25D0">
        <w:t>É</w:t>
      </w:r>
      <w:r w:rsidRPr="00573AFA">
        <w:t>TAT DU POSTE DE TRAVAIL</w:t>
      </w:r>
    </w:p>
    <w:p w14:paraId="5E34630A" w14:textId="77777777" w:rsidR="00CE662B" w:rsidRPr="00A633EC" w:rsidRDefault="00CE662B" w:rsidP="00CE662B">
      <w:pPr>
        <w:pStyle w:val="Standard"/>
        <w:spacing w:line="360" w:lineRule="auto"/>
        <w:rPr>
          <w:rFonts w:ascii="Arial" w:hAnsi="Arial"/>
          <w:sz w:val="6"/>
          <w:szCs w:val="6"/>
        </w:rPr>
      </w:pPr>
    </w:p>
    <w:p w14:paraId="0485EB83" w14:textId="77777777" w:rsidR="008003B3" w:rsidRDefault="00CE662B" w:rsidP="00D064BD">
      <w:pPr>
        <w:pStyle w:val="Question"/>
        <w:spacing w:before="0"/>
      </w:pPr>
      <w:r>
        <w:t xml:space="preserve"> </w:t>
      </w:r>
      <w:r w:rsidR="008003B3" w:rsidRPr="009E16A9">
        <w:t>Le véhicule est maintenant prêt à être livr</w:t>
      </w:r>
      <w:r w:rsidR="008003B3">
        <w:t>é</w:t>
      </w:r>
      <w:r w:rsidR="008003B3" w:rsidRPr="009E16A9">
        <w:t xml:space="preserve"> au client. </w:t>
      </w:r>
      <w:r w:rsidR="008003B3" w:rsidRPr="00A633EC">
        <w:rPr>
          <w:b/>
          <w:bCs/>
        </w:rPr>
        <w:t>Classer</w:t>
      </w:r>
      <w:r w:rsidR="008003B3">
        <w:rPr>
          <w:bCs/>
        </w:rPr>
        <w:t>, dans le tableau ci-dessous,</w:t>
      </w:r>
      <w:r w:rsidR="008003B3">
        <w:t xml:space="preserve"> les éléments devenus </w:t>
      </w:r>
      <w:r w:rsidR="008003B3" w:rsidRPr="009E16A9">
        <w:t>déch</w:t>
      </w:r>
      <w:r w:rsidR="008003B3">
        <w:t>e</w:t>
      </w:r>
      <w:r w:rsidR="008003B3" w:rsidRPr="009E16A9">
        <w:t>ts</w:t>
      </w:r>
      <w:r w:rsidR="008003B3">
        <w:t>,</w:t>
      </w:r>
      <w:r w:rsidR="008003B3" w:rsidRPr="009E16A9">
        <w:t xml:space="preserve"> </w:t>
      </w:r>
      <w:r w:rsidR="008003B3">
        <w:t>générés lors des différentes opérations de réparation.</w:t>
      </w:r>
    </w:p>
    <w:p w14:paraId="20A8A2FC" w14:textId="59E33042" w:rsidR="008003B3" w:rsidRPr="00A633EC" w:rsidRDefault="008003B3" w:rsidP="008003B3">
      <w:pPr>
        <w:tabs>
          <w:tab w:val="right" w:pos="10204"/>
        </w:tabs>
        <w:ind w:left="142"/>
      </w:pPr>
      <w:r>
        <w:t>Éléments à classer :</w:t>
      </w:r>
    </w:p>
    <w:p w14:paraId="00815F57" w14:textId="775FFBF6" w:rsidR="008003B3" w:rsidRDefault="008003B3" w:rsidP="008003B3">
      <w:pPr>
        <w:spacing w:before="92"/>
        <w:ind w:right="-2"/>
        <w:jc w:val="center"/>
        <w:rPr>
          <w:rFonts w:cs="Arial"/>
          <w:i/>
          <w:iCs/>
          <w:spacing w:val="-4"/>
        </w:rPr>
      </w:pPr>
      <w:r>
        <w:rPr>
          <w:rFonts w:cs="Arial"/>
          <w:i/>
          <w:iCs/>
          <w:spacing w:val="-4"/>
        </w:rPr>
        <w:t>Cartons d’emballage, aile AVG en plastique, traverse inférieure AV, p</w:t>
      </w:r>
      <w:r w:rsidRPr="00A633EC">
        <w:rPr>
          <w:rFonts w:cs="Arial"/>
          <w:i/>
          <w:iCs/>
          <w:spacing w:val="-4"/>
        </w:rPr>
        <w:t>are-brise, cartouche de colle vide, f</w:t>
      </w:r>
      <w:r>
        <w:rPr>
          <w:rFonts w:cs="Arial"/>
          <w:i/>
          <w:iCs/>
          <w:spacing w:val="-4"/>
        </w:rPr>
        <w:t>lacon de primaire d’adhérence, porte AVG, o</w:t>
      </w:r>
      <w:r w:rsidRPr="00A633EC">
        <w:rPr>
          <w:rFonts w:cs="Arial"/>
          <w:i/>
          <w:iCs/>
          <w:spacing w:val="-4"/>
        </w:rPr>
        <w:t xml:space="preserve">ptique AVG, </w:t>
      </w:r>
      <w:r>
        <w:rPr>
          <w:rFonts w:cs="Arial"/>
          <w:i/>
          <w:iCs/>
          <w:spacing w:val="-4"/>
        </w:rPr>
        <w:t>a</w:t>
      </w:r>
      <w:r w:rsidRPr="00A633EC">
        <w:rPr>
          <w:rFonts w:cs="Arial"/>
          <w:i/>
          <w:iCs/>
          <w:spacing w:val="-4"/>
        </w:rPr>
        <w:t xml:space="preserve">érosol vide, </w:t>
      </w:r>
      <w:r>
        <w:rPr>
          <w:rFonts w:cs="Arial"/>
          <w:i/>
          <w:iCs/>
          <w:spacing w:val="-4"/>
        </w:rPr>
        <w:t>c</w:t>
      </w:r>
      <w:r w:rsidRPr="00A633EC">
        <w:rPr>
          <w:rFonts w:cs="Arial"/>
          <w:i/>
          <w:iCs/>
          <w:spacing w:val="-4"/>
        </w:rPr>
        <w:t>hiffons souillés.</w:t>
      </w:r>
    </w:p>
    <w:p w14:paraId="38520A9F" w14:textId="77777777" w:rsidR="00D064BD" w:rsidRPr="00D064BD" w:rsidRDefault="00D064BD" w:rsidP="008003B3">
      <w:pPr>
        <w:spacing w:before="92"/>
        <w:ind w:right="-2"/>
        <w:jc w:val="center"/>
        <w:rPr>
          <w:rFonts w:cs="Arial"/>
          <w:i/>
          <w:iCs/>
          <w:spacing w:val="-4"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4"/>
        <w:gridCol w:w="4606"/>
      </w:tblGrid>
      <w:tr w:rsidR="00CE662B" w14:paraId="60EBEE9D" w14:textId="77777777" w:rsidTr="00970322">
        <w:trPr>
          <w:trHeight w:val="376"/>
          <w:jc w:val="center"/>
        </w:trPr>
        <w:tc>
          <w:tcPr>
            <w:tcW w:w="4604" w:type="dxa"/>
            <w:shd w:val="clear" w:color="auto" w:fill="auto"/>
          </w:tcPr>
          <w:p w14:paraId="7667D99B" w14:textId="77777777" w:rsidR="00CE662B" w:rsidRPr="003B08FC" w:rsidRDefault="00CE662B" w:rsidP="00970322">
            <w:pPr>
              <w:pStyle w:val="TableParagraph"/>
              <w:spacing w:before="47"/>
              <w:ind w:right="964"/>
              <w:jc w:val="right"/>
              <w:rPr>
                <w:rFonts w:ascii="Arial" w:eastAsia="Calibri" w:hAnsi="Arial" w:cs="Arial"/>
                <w:b/>
                <w:i/>
                <w:sz w:val="24"/>
              </w:rPr>
            </w:pPr>
            <w:r w:rsidRPr="003B08FC">
              <w:rPr>
                <w:rFonts w:ascii="Arial" w:eastAsia="Calibri" w:hAnsi="Arial" w:cs="Arial"/>
                <w:b/>
                <w:i/>
                <w:sz w:val="24"/>
              </w:rPr>
              <w:t>Déchets non Dangereux</w:t>
            </w:r>
          </w:p>
        </w:tc>
        <w:tc>
          <w:tcPr>
            <w:tcW w:w="4606" w:type="dxa"/>
            <w:shd w:val="clear" w:color="auto" w:fill="auto"/>
          </w:tcPr>
          <w:p w14:paraId="09140AB8" w14:textId="77777777" w:rsidR="00CE662B" w:rsidRPr="003B08FC" w:rsidRDefault="00CE662B" w:rsidP="00970322">
            <w:pPr>
              <w:pStyle w:val="TableParagraph"/>
              <w:spacing w:before="47"/>
              <w:ind w:left="580" w:right="322"/>
              <w:jc w:val="center"/>
              <w:rPr>
                <w:rFonts w:ascii="Arial" w:eastAsia="Calibri" w:hAnsi="Arial" w:cs="Arial"/>
                <w:b/>
                <w:i/>
                <w:sz w:val="24"/>
              </w:rPr>
            </w:pPr>
            <w:r w:rsidRPr="003B08FC">
              <w:rPr>
                <w:rFonts w:ascii="Arial" w:eastAsia="Calibri" w:hAnsi="Arial" w:cs="Arial"/>
                <w:b/>
                <w:i/>
                <w:sz w:val="24"/>
              </w:rPr>
              <w:t>Déchets Dangereux</w:t>
            </w:r>
          </w:p>
        </w:tc>
      </w:tr>
      <w:tr w:rsidR="00CE662B" w14:paraId="70E9263B" w14:textId="77777777" w:rsidTr="00970322">
        <w:trPr>
          <w:trHeight w:val="412"/>
          <w:jc w:val="center"/>
        </w:trPr>
        <w:tc>
          <w:tcPr>
            <w:tcW w:w="4604" w:type="dxa"/>
            <w:shd w:val="clear" w:color="auto" w:fill="auto"/>
          </w:tcPr>
          <w:p w14:paraId="562DD899" w14:textId="525EA4FE" w:rsidR="00CE662B" w:rsidRPr="003F3148" w:rsidRDefault="00CE662B" w:rsidP="00970322">
            <w:pPr>
              <w:pStyle w:val="TableParagraph"/>
              <w:spacing w:before="61"/>
              <w:ind w:left="1432"/>
              <w:rPr>
                <w:rFonts w:ascii="Calibri" w:eastAsia="Calibri" w:hAnsi="Calibri"/>
                <w:sz w:val="24"/>
              </w:rPr>
            </w:pPr>
          </w:p>
        </w:tc>
        <w:tc>
          <w:tcPr>
            <w:tcW w:w="4606" w:type="dxa"/>
            <w:shd w:val="clear" w:color="auto" w:fill="auto"/>
          </w:tcPr>
          <w:p w14:paraId="37DB3E13" w14:textId="07869DC1" w:rsidR="00CE662B" w:rsidRPr="003F3148" w:rsidRDefault="00CE662B" w:rsidP="00970322">
            <w:pPr>
              <w:pStyle w:val="TableParagraph"/>
              <w:spacing w:before="61"/>
              <w:ind w:left="580" w:right="320"/>
              <w:jc w:val="center"/>
              <w:rPr>
                <w:rFonts w:ascii="Calibri" w:eastAsia="Calibri" w:hAnsi="Calibri"/>
                <w:sz w:val="24"/>
              </w:rPr>
            </w:pPr>
          </w:p>
        </w:tc>
      </w:tr>
      <w:tr w:rsidR="00CE662B" w14:paraId="3D0B4519" w14:textId="77777777" w:rsidTr="00970322">
        <w:trPr>
          <w:trHeight w:val="410"/>
          <w:jc w:val="center"/>
        </w:trPr>
        <w:tc>
          <w:tcPr>
            <w:tcW w:w="4604" w:type="dxa"/>
            <w:shd w:val="clear" w:color="auto" w:fill="auto"/>
          </w:tcPr>
          <w:p w14:paraId="3B6CA2A4" w14:textId="73138BAE" w:rsidR="00CE662B" w:rsidRPr="003F3148" w:rsidRDefault="00CE662B" w:rsidP="00970322">
            <w:pPr>
              <w:pStyle w:val="TableParagraph"/>
              <w:spacing w:before="59"/>
              <w:ind w:right="69"/>
              <w:jc w:val="center"/>
              <w:rPr>
                <w:rFonts w:ascii="Calibri" w:eastAsia="Calibri" w:hAnsi="Calibri"/>
                <w:sz w:val="24"/>
              </w:rPr>
            </w:pPr>
          </w:p>
        </w:tc>
        <w:tc>
          <w:tcPr>
            <w:tcW w:w="4606" w:type="dxa"/>
            <w:shd w:val="clear" w:color="auto" w:fill="auto"/>
          </w:tcPr>
          <w:p w14:paraId="51A83522" w14:textId="13EC80BD" w:rsidR="00CE662B" w:rsidRPr="003F3148" w:rsidRDefault="00CE662B" w:rsidP="00970322">
            <w:pPr>
              <w:pStyle w:val="TableParagraph"/>
              <w:spacing w:before="59"/>
              <w:ind w:left="580" w:right="318"/>
              <w:jc w:val="center"/>
              <w:rPr>
                <w:rFonts w:ascii="Calibri" w:eastAsia="Calibri" w:hAnsi="Calibri"/>
                <w:sz w:val="24"/>
              </w:rPr>
            </w:pPr>
          </w:p>
        </w:tc>
      </w:tr>
      <w:tr w:rsidR="00CE662B" w14:paraId="59056404" w14:textId="77777777" w:rsidTr="00970322">
        <w:trPr>
          <w:trHeight w:val="415"/>
          <w:jc w:val="center"/>
        </w:trPr>
        <w:tc>
          <w:tcPr>
            <w:tcW w:w="4604" w:type="dxa"/>
            <w:shd w:val="clear" w:color="auto" w:fill="auto"/>
          </w:tcPr>
          <w:p w14:paraId="7466B190" w14:textId="3DA85144" w:rsidR="00CE662B" w:rsidRPr="003F3148" w:rsidRDefault="00CE662B" w:rsidP="00970322">
            <w:pPr>
              <w:pStyle w:val="TableParagraph"/>
              <w:spacing w:before="61"/>
              <w:jc w:val="center"/>
              <w:rPr>
                <w:rFonts w:ascii="Calibri" w:eastAsia="Calibri" w:hAnsi="Calibri"/>
                <w:sz w:val="24"/>
              </w:rPr>
            </w:pPr>
          </w:p>
        </w:tc>
        <w:tc>
          <w:tcPr>
            <w:tcW w:w="4606" w:type="dxa"/>
            <w:shd w:val="clear" w:color="auto" w:fill="auto"/>
          </w:tcPr>
          <w:p w14:paraId="22B6C738" w14:textId="4FE274D1" w:rsidR="00CE662B" w:rsidRPr="003F3148" w:rsidRDefault="00CE662B" w:rsidP="00970322">
            <w:pPr>
              <w:pStyle w:val="TableParagraph"/>
              <w:spacing w:before="61"/>
              <w:ind w:left="580" w:right="322"/>
              <w:jc w:val="center"/>
              <w:rPr>
                <w:rFonts w:ascii="Calibri" w:eastAsia="Calibri" w:hAnsi="Calibri"/>
                <w:sz w:val="24"/>
              </w:rPr>
            </w:pPr>
          </w:p>
        </w:tc>
      </w:tr>
      <w:tr w:rsidR="00CE662B" w14:paraId="48573CF2" w14:textId="77777777" w:rsidTr="00970322">
        <w:trPr>
          <w:trHeight w:val="424"/>
          <w:jc w:val="center"/>
        </w:trPr>
        <w:tc>
          <w:tcPr>
            <w:tcW w:w="4604" w:type="dxa"/>
            <w:shd w:val="clear" w:color="auto" w:fill="auto"/>
          </w:tcPr>
          <w:p w14:paraId="3EDAE1E4" w14:textId="769B2793" w:rsidR="00CE662B" w:rsidRPr="003F3148" w:rsidRDefault="00CE662B" w:rsidP="00970322">
            <w:pPr>
              <w:pStyle w:val="TableParagraph"/>
              <w:spacing w:before="66"/>
              <w:ind w:right="69"/>
              <w:jc w:val="center"/>
              <w:rPr>
                <w:rFonts w:ascii="Calibri" w:eastAsia="Calibri" w:hAnsi="Calibri"/>
                <w:sz w:val="24"/>
              </w:rPr>
            </w:pPr>
          </w:p>
        </w:tc>
        <w:tc>
          <w:tcPr>
            <w:tcW w:w="4606" w:type="dxa"/>
            <w:shd w:val="clear" w:color="auto" w:fill="auto"/>
          </w:tcPr>
          <w:p w14:paraId="6E18CC01" w14:textId="7D426149" w:rsidR="00CE662B" w:rsidRPr="003F3148" w:rsidRDefault="00CE662B" w:rsidP="00970322">
            <w:pPr>
              <w:pStyle w:val="TableParagraph"/>
              <w:spacing w:before="66"/>
              <w:ind w:left="580" w:right="321"/>
              <w:jc w:val="center"/>
              <w:rPr>
                <w:rFonts w:ascii="Calibri" w:eastAsia="Calibri" w:hAnsi="Calibri"/>
                <w:sz w:val="24"/>
              </w:rPr>
            </w:pPr>
          </w:p>
        </w:tc>
      </w:tr>
      <w:tr w:rsidR="00CE662B" w14:paraId="1E0A513A" w14:textId="77777777" w:rsidTr="00970322">
        <w:trPr>
          <w:trHeight w:val="412"/>
          <w:jc w:val="center"/>
        </w:trPr>
        <w:tc>
          <w:tcPr>
            <w:tcW w:w="4604" w:type="dxa"/>
            <w:shd w:val="clear" w:color="auto" w:fill="auto"/>
          </w:tcPr>
          <w:p w14:paraId="55C9F00C" w14:textId="6DE8FD09" w:rsidR="00CE662B" w:rsidRPr="003F3148" w:rsidRDefault="00CE662B" w:rsidP="00970322">
            <w:pPr>
              <w:pStyle w:val="TableParagraph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606" w:type="dxa"/>
            <w:shd w:val="clear" w:color="auto" w:fill="auto"/>
          </w:tcPr>
          <w:p w14:paraId="3F0AD7EC" w14:textId="394A2E8F" w:rsidR="00CE662B" w:rsidRPr="003F3148" w:rsidRDefault="00CE662B" w:rsidP="00970322">
            <w:pPr>
              <w:pStyle w:val="TableParagraph"/>
              <w:spacing w:before="59"/>
              <w:ind w:right="-4"/>
              <w:jc w:val="center"/>
              <w:rPr>
                <w:rFonts w:ascii="Calibri" w:eastAsia="Calibri" w:hAnsi="Calibri"/>
                <w:sz w:val="24"/>
              </w:rPr>
            </w:pPr>
          </w:p>
        </w:tc>
      </w:tr>
    </w:tbl>
    <w:p w14:paraId="04191099" w14:textId="77777777" w:rsidR="00772A71" w:rsidRPr="00206658" w:rsidRDefault="00772A71" w:rsidP="00D064BD">
      <w:pPr>
        <w:pStyle w:val="Pieddepage"/>
        <w:rPr>
          <w:rFonts w:cs="Arial"/>
          <w:sz w:val="22"/>
          <w:szCs w:val="22"/>
        </w:rPr>
      </w:pPr>
    </w:p>
    <w:sectPr w:rsidR="00772A71" w:rsidRPr="00206658" w:rsidSect="00265C1F">
      <w:headerReference w:type="first" r:id="rId39"/>
      <w:pgSz w:w="11906" w:h="16838" w:code="9"/>
      <w:pgMar w:top="1418" w:right="851" w:bottom="709" w:left="851" w:header="720" w:footer="26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867A9" w14:textId="77777777" w:rsidR="00946128" w:rsidRDefault="00946128">
      <w:r>
        <w:separator/>
      </w:r>
    </w:p>
  </w:endnote>
  <w:endnote w:type="continuationSeparator" w:id="0">
    <w:p w14:paraId="58E4C218" w14:textId="77777777" w:rsidR="00946128" w:rsidRDefault="00946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324D4" w14:textId="77777777" w:rsidR="007E7816" w:rsidRDefault="007E781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06"/>
      <w:gridCol w:w="2098"/>
      <w:gridCol w:w="1701"/>
      <w:gridCol w:w="1701"/>
    </w:tblGrid>
    <w:tr w:rsidR="00970322" w14:paraId="184CA924" w14:textId="77777777" w:rsidTr="00D22748">
      <w:trPr>
        <w:trHeight w:val="348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FF5017D" w14:textId="77777777" w:rsidR="00970322" w:rsidRPr="001627AF" w:rsidRDefault="00970322" w:rsidP="00542C7E">
          <w:pPr>
            <w:jc w:val="center"/>
            <w:rPr>
              <w:b/>
            </w:rPr>
          </w:pPr>
          <w:r>
            <w:rPr>
              <w:b/>
              <w:sz w:val="20"/>
            </w:rPr>
            <w:t>CAP Réparation des carrosseries</w:t>
          </w:r>
        </w:p>
      </w:tc>
      <w:tc>
        <w:tcPr>
          <w:tcW w:w="20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46ED28" w14:textId="77777777" w:rsidR="00970322" w:rsidRDefault="00970322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D04DBB6" w14:textId="77777777" w:rsidR="00970322" w:rsidRPr="00135649" w:rsidRDefault="00970322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20XX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E6DE08F" w14:textId="77777777" w:rsidR="00970322" w:rsidRPr="00023F30" w:rsidRDefault="00970322" w:rsidP="00D2650C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DS</w:t>
          </w:r>
        </w:p>
      </w:tc>
    </w:tr>
    <w:tr w:rsidR="00970322" w14:paraId="14085755" w14:textId="77777777" w:rsidTr="00D22748">
      <w:trPr>
        <w:trHeight w:val="456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0017FBA" w14:textId="77777777" w:rsidR="00970322" w:rsidRDefault="00970322" w:rsidP="00542C7E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P1 – Analyse d’une situation professionnelle</w:t>
          </w:r>
        </w:p>
      </w:tc>
      <w:tc>
        <w:tcPr>
          <w:tcW w:w="20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48DDE81" w14:textId="77777777" w:rsidR="00970322" w:rsidRDefault="00970322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19DF632" w14:textId="77777777" w:rsidR="00970322" w:rsidRDefault="00970322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3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3FAB542" w14:textId="7AB80804" w:rsidR="00970322" w:rsidRPr="00135649" w:rsidRDefault="00970322" w:rsidP="006357E7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>Page</w:t>
          </w:r>
          <w:r w:rsidRPr="00135649">
            <w:rPr>
              <w:rFonts w:cs="Arial"/>
              <w:b w:val="0"/>
              <w:i w:val="0"/>
              <w:sz w:val="20"/>
              <w:szCs w:val="20"/>
            </w:rPr>
            <w:t xml:space="preserve"> 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5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 \* Arabic  \* MERGEFORMAT </w:instrTex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0A67FB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12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1F0B0DC1" w14:textId="77777777" w:rsidR="00970322" w:rsidRPr="00D22748" w:rsidRDefault="00970322">
    <w:pPr>
      <w:pStyle w:val="Pieddepage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06"/>
      <w:gridCol w:w="2098"/>
      <w:gridCol w:w="1701"/>
      <w:gridCol w:w="1701"/>
    </w:tblGrid>
    <w:tr w:rsidR="00970322" w14:paraId="562FFA63" w14:textId="77777777" w:rsidTr="00D22748">
      <w:trPr>
        <w:trHeight w:val="348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49814B1" w14:textId="77777777" w:rsidR="00970322" w:rsidRPr="001627AF" w:rsidRDefault="00970322" w:rsidP="0088185B">
          <w:pPr>
            <w:jc w:val="center"/>
            <w:rPr>
              <w:b/>
            </w:rPr>
          </w:pPr>
          <w:r>
            <w:rPr>
              <w:b/>
              <w:sz w:val="20"/>
            </w:rPr>
            <w:t>CAP Réparation des carrosseries</w:t>
          </w:r>
        </w:p>
      </w:tc>
      <w:tc>
        <w:tcPr>
          <w:tcW w:w="20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95E9622" w14:textId="3E1214D9" w:rsidR="00970322" w:rsidRDefault="007E7816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P2209-CAP RC EP1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B242EF" w14:textId="1A13AD04" w:rsidR="00970322" w:rsidRPr="00135649" w:rsidRDefault="00970322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2022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DBEA796" w14:textId="77777777" w:rsidR="00970322" w:rsidRPr="00023F30" w:rsidRDefault="00970322" w:rsidP="004871E0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DS</w:t>
          </w:r>
        </w:p>
      </w:tc>
    </w:tr>
    <w:tr w:rsidR="00970322" w14:paraId="5DB682DF" w14:textId="77777777" w:rsidTr="00D22748">
      <w:trPr>
        <w:trHeight w:val="456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9A57A17" w14:textId="77777777" w:rsidR="00970322" w:rsidRDefault="00970322" w:rsidP="0088185B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P1 – Analyse d’une situation professionnelle</w:t>
          </w:r>
        </w:p>
      </w:tc>
      <w:tc>
        <w:tcPr>
          <w:tcW w:w="20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C497AD4" w14:textId="20BC0669" w:rsidR="00970322" w:rsidRDefault="00970322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2 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9F9F2E1" w14:textId="77777777" w:rsidR="00970322" w:rsidRDefault="00970322" w:rsidP="004F4E16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4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4E76FBE" w14:textId="3223CD99" w:rsidR="00970322" w:rsidRPr="00135649" w:rsidRDefault="00970322" w:rsidP="00023F30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0A67FB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3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0A67FB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12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3DC77D5A" w14:textId="77777777" w:rsidR="00970322" w:rsidRPr="00D22748" w:rsidRDefault="00970322" w:rsidP="00842750">
    <w:pPr>
      <w:pStyle w:val="Pieddepage"/>
      <w:rPr>
        <w:sz w:val="1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06"/>
      <w:gridCol w:w="2098"/>
      <w:gridCol w:w="1701"/>
      <w:gridCol w:w="1701"/>
    </w:tblGrid>
    <w:tr w:rsidR="00970322" w14:paraId="6781504F" w14:textId="77777777" w:rsidTr="00970322">
      <w:trPr>
        <w:trHeight w:val="348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12C883E" w14:textId="77777777" w:rsidR="00970322" w:rsidRPr="001627AF" w:rsidRDefault="00970322" w:rsidP="00CE662B">
          <w:pPr>
            <w:jc w:val="center"/>
            <w:rPr>
              <w:b/>
            </w:rPr>
          </w:pPr>
          <w:r>
            <w:rPr>
              <w:b/>
              <w:sz w:val="20"/>
            </w:rPr>
            <w:t>CAP Réparation des carrosseries</w:t>
          </w:r>
        </w:p>
      </w:tc>
      <w:tc>
        <w:tcPr>
          <w:tcW w:w="20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4736E65" w14:textId="142195E1" w:rsidR="00970322" w:rsidRDefault="007E7816" w:rsidP="00CE662B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P2209-CAP RC EP1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B5ED130" w14:textId="13431E61" w:rsidR="00970322" w:rsidRPr="00135649" w:rsidRDefault="00970322" w:rsidP="00CE662B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2022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F8BF6A0" w14:textId="77777777" w:rsidR="00970322" w:rsidRPr="00023F30" w:rsidRDefault="00970322" w:rsidP="00CE662B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DS</w:t>
          </w:r>
        </w:p>
      </w:tc>
    </w:tr>
    <w:tr w:rsidR="00970322" w14:paraId="475273C8" w14:textId="77777777" w:rsidTr="00970322">
      <w:trPr>
        <w:trHeight w:val="456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6F2CE06" w14:textId="77777777" w:rsidR="00970322" w:rsidRDefault="00970322" w:rsidP="00CE662B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P1 – Analyse d’une situation professionnelle</w:t>
          </w:r>
        </w:p>
      </w:tc>
      <w:tc>
        <w:tcPr>
          <w:tcW w:w="20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BD6A888" w14:textId="546A9242" w:rsidR="00970322" w:rsidRDefault="00970322" w:rsidP="00CE662B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2 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50C0F8B" w14:textId="77777777" w:rsidR="00970322" w:rsidRDefault="00970322" w:rsidP="00CE662B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4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ABD32CA" w14:textId="01D605FA" w:rsidR="00970322" w:rsidRPr="00135649" w:rsidRDefault="00970322" w:rsidP="00CE662B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0A67FB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12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0A67FB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12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07EBC14C" w14:textId="77777777" w:rsidR="00970322" w:rsidRDefault="00970322" w:rsidP="00CE662B">
    <w:pPr>
      <w:pStyle w:val="Pieddepage1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0AF3F" w14:textId="77777777" w:rsidR="00946128" w:rsidRDefault="00946128">
      <w:r>
        <w:separator/>
      </w:r>
    </w:p>
  </w:footnote>
  <w:footnote w:type="continuationSeparator" w:id="0">
    <w:p w14:paraId="65A70E11" w14:textId="77777777" w:rsidR="00946128" w:rsidRDefault="009461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A87FC" w14:textId="77777777" w:rsidR="007E7816" w:rsidRDefault="007E781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206" w:type="dxa"/>
      <w:jc w:val="center"/>
      <w:tblLook w:val="04A0" w:firstRow="1" w:lastRow="0" w:firstColumn="1" w:lastColumn="0" w:noHBand="0" w:noVBand="1"/>
    </w:tblPr>
    <w:tblGrid>
      <w:gridCol w:w="10206"/>
    </w:tblGrid>
    <w:tr w:rsidR="00970322" w14:paraId="52E04ECF" w14:textId="77777777" w:rsidTr="00772A71">
      <w:trPr>
        <w:trHeight w:val="2324"/>
        <w:jc w:val="center"/>
      </w:trPr>
      <w:tc>
        <w:tcPr>
          <w:tcW w:w="10206" w:type="dxa"/>
          <w:vAlign w:val="center"/>
        </w:tcPr>
        <w:p w14:paraId="01EF42BF" w14:textId="77777777" w:rsidR="00970322" w:rsidRPr="00772A71" w:rsidRDefault="00970322" w:rsidP="00772A71">
          <w:pPr>
            <w:jc w:val="center"/>
            <w:rPr>
              <w:b/>
            </w:rPr>
          </w:pPr>
          <w:r w:rsidRPr="00772A71">
            <w:rPr>
              <w:rFonts w:cs="Arial"/>
              <w:b/>
              <w:spacing w:val="30"/>
              <w:sz w:val="32"/>
            </w:rPr>
            <w:t>NE RIEN ÉCRIRE DANS CETTE PARTIE</w:t>
          </w:r>
        </w:p>
      </w:tc>
    </w:tr>
  </w:tbl>
  <w:p w14:paraId="023C489A" w14:textId="77777777" w:rsidR="00970322" w:rsidRPr="00772A71" w:rsidRDefault="00970322" w:rsidP="00772A71">
    <w:pPr>
      <w:pStyle w:val="En-tte"/>
      <w:rPr>
        <w:sz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5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179"/>
      <w:gridCol w:w="2925"/>
    </w:tblGrid>
    <w:tr w:rsidR="00970322" w:rsidRPr="007E544C" w14:paraId="168EA942" w14:textId="77777777" w:rsidTr="00771F15">
      <w:trPr>
        <w:jc w:val="center"/>
      </w:trPr>
      <w:tc>
        <w:tcPr>
          <w:tcW w:w="1346" w:type="dxa"/>
          <w:vMerge w:val="restart"/>
          <w:tcBorders>
            <w:top w:val="nil"/>
            <w:left w:val="nil"/>
          </w:tcBorders>
          <w:textDirection w:val="btLr"/>
          <w:vAlign w:val="center"/>
        </w:tcPr>
        <w:p w14:paraId="6594E2D3" w14:textId="77777777" w:rsidR="00970322" w:rsidRPr="00772A71" w:rsidRDefault="00970322" w:rsidP="00771F15">
          <w:pPr>
            <w:ind w:left="113" w:right="113"/>
            <w:jc w:val="center"/>
            <w:rPr>
              <w:rFonts w:cs="Arial"/>
              <w:b/>
              <w:caps/>
            </w:rPr>
          </w:pPr>
          <w:r w:rsidRPr="00772A71">
            <w:rPr>
              <w:rFonts w:cs="Arial"/>
              <w:b/>
              <w:caps/>
            </w:rPr>
            <w:t>Ne rien Écrire DANS CE CADRE</w:t>
          </w:r>
        </w:p>
      </w:tc>
      <w:tc>
        <w:tcPr>
          <w:tcW w:w="6379" w:type="dxa"/>
          <w:gridSpan w:val="3"/>
          <w:tcBorders>
            <w:top w:val="nil"/>
            <w:right w:val="nil"/>
          </w:tcBorders>
          <w:vAlign w:val="bottom"/>
        </w:tcPr>
        <w:p w14:paraId="1BCE92DE" w14:textId="77777777" w:rsidR="00970322" w:rsidRPr="00771F15" w:rsidRDefault="00970322" w:rsidP="00771F15">
          <w:pPr>
            <w:tabs>
              <w:tab w:val="left" w:pos="5805"/>
            </w:tabs>
            <w:ind w:left="135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Académie :</w:t>
          </w:r>
        </w:p>
      </w:tc>
      <w:tc>
        <w:tcPr>
          <w:tcW w:w="2925" w:type="dxa"/>
          <w:tcBorders>
            <w:top w:val="nil"/>
            <w:left w:val="nil"/>
            <w:right w:val="nil"/>
          </w:tcBorders>
          <w:vAlign w:val="bottom"/>
        </w:tcPr>
        <w:p w14:paraId="5EE51CCC" w14:textId="77777777" w:rsidR="00970322" w:rsidRPr="00771F15" w:rsidRDefault="00970322" w:rsidP="00771F15">
          <w:pPr>
            <w:tabs>
              <w:tab w:val="left" w:pos="5805"/>
            </w:tabs>
            <w:ind w:left="135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Session :</w:t>
          </w:r>
        </w:p>
      </w:tc>
    </w:tr>
    <w:tr w:rsidR="00970322" w:rsidRPr="007E544C" w14:paraId="24E37766" w14:textId="77777777" w:rsidTr="00970322">
      <w:trPr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7A001912" w14:textId="77777777" w:rsidR="00970322" w:rsidRPr="007E544C" w:rsidRDefault="00970322" w:rsidP="00771F15">
          <w:pPr>
            <w:rPr>
              <w:rFonts w:cs="Arial"/>
            </w:rPr>
          </w:pPr>
        </w:p>
      </w:tc>
      <w:tc>
        <w:tcPr>
          <w:tcW w:w="6379" w:type="dxa"/>
          <w:gridSpan w:val="3"/>
          <w:tcBorders>
            <w:right w:val="nil"/>
          </w:tcBorders>
          <w:vAlign w:val="bottom"/>
        </w:tcPr>
        <w:p w14:paraId="70CECE68" w14:textId="77777777" w:rsidR="00970322" w:rsidRPr="00771F15" w:rsidRDefault="00970322" w:rsidP="00771F15">
          <w:pPr>
            <w:tabs>
              <w:tab w:val="left" w:pos="4246"/>
            </w:tabs>
            <w:spacing w:before="40"/>
            <w:ind w:left="136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Examen :</w:t>
          </w:r>
        </w:p>
      </w:tc>
      <w:tc>
        <w:tcPr>
          <w:tcW w:w="2925" w:type="dxa"/>
          <w:tcBorders>
            <w:left w:val="nil"/>
            <w:right w:val="nil"/>
          </w:tcBorders>
          <w:vAlign w:val="bottom"/>
        </w:tcPr>
        <w:p w14:paraId="48D16A2F" w14:textId="77777777" w:rsidR="00970322" w:rsidRPr="00771F15" w:rsidRDefault="00970322" w:rsidP="00771F15">
          <w:pPr>
            <w:tabs>
              <w:tab w:val="left" w:pos="4246"/>
            </w:tabs>
            <w:spacing w:before="40"/>
            <w:ind w:left="136" w:right="-122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Série :</w:t>
          </w:r>
        </w:p>
      </w:tc>
    </w:tr>
    <w:tr w:rsidR="00970322" w:rsidRPr="007E544C" w14:paraId="30DC8EEB" w14:textId="77777777" w:rsidTr="00970322">
      <w:trPr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4568543A" w14:textId="77777777" w:rsidR="00970322" w:rsidRPr="007E544C" w:rsidRDefault="00970322" w:rsidP="00771F15">
          <w:pPr>
            <w:rPr>
              <w:rFonts w:cs="Arial"/>
            </w:rPr>
          </w:pP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4E741C8C" w14:textId="77777777" w:rsidR="00970322" w:rsidRPr="00771F15" w:rsidRDefault="00970322" w:rsidP="00771F15">
          <w:pPr>
            <w:spacing w:before="40" w:after="20"/>
            <w:ind w:left="136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Spécialité/option :</w:t>
          </w:r>
        </w:p>
      </w:tc>
      <w:tc>
        <w:tcPr>
          <w:tcW w:w="3104" w:type="dxa"/>
          <w:gridSpan w:val="2"/>
          <w:tcBorders>
            <w:left w:val="nil"/>
            <w:right w:val="nil"/>
          </w:tcBorders>
          <w:vAlign w:val="bottom"/>
        </w:tcPr>
        <w:p w14:paraId="5777FAC7" w14:textId="77777777" w:rsidR="00970322" w:rsidRPr="00771F15" w:rsidRDefault="00970322" w:rsidP="00771F15">
          <w:pPr>
            <w:spacing w:before="40" w:after="20"/>
            <w:ind w:left="136" w:right="-14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Repère de l’épreuve :</w:t>
          </w:r>
        </w:p>
      </w:tc>
    </w:tr>
    <w:tr w:rsidR="00970322" w:rsidRPr="007E544C" w14:paraId="7DD26FAE" w14:textId="77777777" w:rsidTr="00970322">
      <w:trPr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1863930F" w14:textId="77777777" w:rsidR="00970322" w:rsidRPr="007E544C" w:rsidRDefault="00970322" w:rsidP="00771F15">
          <w:pPr>
            <w:rPr>
              <w:rFonts w:cs="Arial"/>
            </w:rPr>
          </w:pPr>
        </w:p>
      </w:tc>
      <w:tc>
        <w:tcPr>
          <w:tcW w:w="9304" w:type="dxa"/>
          <w:gridSpan w:val="4"/>
          <w:tcBorders>
            <w:right w:val="nil"/>
          </w:tcBorders>
          <w:vAlign w:val="bottom"/>
        </w:tcPr>
        <w:p w14:paraId="3F0D5714" w14:textId="77777777" w:rsidR="00970322" w:rsidRPr="00771F15" w:rsidRDefault="00970322" w:rsidP="00771F15">
          <w:pPr>
            <w:spacing w:before="40" w:after="20"/>
            <w:ind w:left="136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Epreuve/sous épreuve :</w:t>
          </w:r>
        </w:p>
      </w:tc>
    </w:tr>
    <w:tr w:rsidR="00970322" w:rsidRPr="007E544C" w14:paraId="69ABFC08" w14:textId="77777777" w:rsidTr="00970322">
      <w:trPr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0D13691D" w14:textId="77777777" w:rsidR="00970322" w:rsidRPr="007E544C" w:rsidRDefault="00970322" w:rsidP="00771F15">
          <w:pPr>
            <w:rPr>
              <w:rFonts w:cs="Arial"/>
            </w:rPr>
          </w:pPr>
        </w:p>
      </w:tc>
      <w:tc>
        <w:tcPr>
          <w:tcW w:w="9304" w:type="dxa"/>
          <w:gridSpan w:val="4"/>
          <w:tcBorders>
            <w:right w:val="nil"/>
          </w:tcBorders>
          <w:vAlign w:val="bottom"/>
        </w:tcPr>
        <w:p w14:paraId="3CB43D99" w14:textId="77777777" w:rsidR="00970322" w:rsidRPr="00771F15" w:rsidRDefault="00970322" w:rsidP="00771F15">
          <w:pPr>
            <w:spacing w:before="40"/>
            <w:ind w:left="136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NOM :</w:t>
          </w:r>
        </w:p>
      </w:tc>
    </w:tr>
    <w:tr w:rsidR="00970322" w:rsidRPr="007E544C" w14:paraId="7A4F874F" w14:textId="77777777" w:rsidTr="00970322">
      <w:trPr>
        <w:cantSplit/>
        <w:trHeight w:val="383"/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05F0BCDD" w14:textId="77777777" w:rsidR="00970322" w:rsidRPr="007E544C" w:rsidRDefault="00970322" w:rsidP="00771F15">
          <w:pPr>
            <w:rPr>
              <w:rFonts w:cs="Arial"/>
            </w:rPr>
          </w:pPr>
        </w:p>
      </w:tc>
      <w:tc>
        <w:tcPr>
          <w:tcW w:w="5245" w:type="dxa"/>
          <w:tcBorders>
            <w:right w:val="nil"/>
          </w:tcBorders>
        </w:tcPr>
        <w:p w14:paraId="7F8A2AB8" w14:textId="77777777" w:rsidR="00970322" w:rsidRPr="007E544C" w:rsidRDefault="00970322" w:rsidP="00771F15">
          <w:pPr>
            <w:ind w:left="135"/>
            <w:rPr>
              <w:rFonts w:cs="Arial"/>
              <w:sz w:val="16"/>
              <w:szCs w:val="16"/>
            </w:rPr>
          </w:pPr>
          <w:r w:rsidRPr="007E544C">
            <w:rPr>
              <w:rFonts w:cs="Arial"/>
              <w:sz w:val="16"/>
              <w:szCs w:val="16"/>
            </w:rPr>
            <w:t>(en majuscule, suivi s’il y a lieu, du nom d’épouse)</w:t>
          </w:r>
        </w:p>
        <w:p w14:paraId="7295DD23" w14:textId="77777777" w:rsidR="00970322" w:rsidRPr="007E544C" w:rsidRDefault="00970322" w:rsidP="00771F15">
          <w:pPr>
            <w:ind w:left="135"/>
            <w:rPr>
              <w:rFonts w:cs="Arial"/>
            </w:rPr>
          </w:pPr>
          <w:r w:rsidRPr="00771F15">
            <w:rPr>
              <w:rFonts w:cs="Arial"/>
              <w:sz w:val="20"/>
            </w:rPr>
            <w:t>Prénoms :</w:t>
          </w:r>
        </w:p>
      </w:tc>
      <w:tc>
        <w:tcPr>
          <w:tcW w:w="4059" w:type="dxa"/>
          <w:gridSpan w:val="3"/>
          <w:vMerge w:val="restart"/>
          <w:tcBorders>
            <w:left w:val="nil"/>
            <w:right w:val="nil"/>
          </w:tcBorders>
        </w:tcPr>
        <w:p w14:paraId="7A517123" w14:textId="77777777" w:rsidR="00970322" w:rsidRPr="007E544C" w:rsidRDefault="00970322" w:rsidP="00771F15">
          <w:pPr>
            <w:ind w:left="72"/>
            <w:rPr>
              <w:rFonts w:cs="Arial"/>
            </w:rPr>
          </w:pPr>
          <w:r w:rsidRPr="007E544C">
            <w:rPr>
              <w:rFonts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53958E6" wp14:editId="34146771">
                    <wp:simplePos x="0" y="0"/>
                    <wp:positionH relativeFrom="page">
                      <wp:posOffset>981183</wp:posOffset>
                    </wp:positionH>
                    <wp:positionV relativeFrom="page">
                      <wp:posOffset>91176</wp:posOffset>
                    </wp:positionV>
                    <wp:extent cx="1548130" cy="289560"/>
                    <wp:effectExtent l="0" t="0" r="0" b="0"/>
                    <wp:wrapNone/>
                    <wp:docPr id="4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7AF1BA3" id="Rectangle 1" o:spid="_x0000_s1026" style="position:absolute;margin-left:77.25pt;margin-top:7.2pt;width:121.9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">
                    <w10:wrap anchorx="page" anchory="page"/>
                  </v:rect>
                </w:pict>
              </mc:Fallback>
            </mc:AlternateContent>
          </w:r>
        </w:p>
        <w:p w14:paraId="216E3B6F" w14:textId="77777777" w:rsidR="00970322" w:rsidRPr="00771F15" w:rsidRDefault="00970322" w:rsidP="00771F15">
          <w:pPr>
            <w:keepNext/>
            <w:spacing w:after="120"/>
            <w:ind w:left="72"/>
            <w:outlineLvl w:val="0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N° du candidat</w:t>
          </w:r>
        </w:p>
        <w:p w14:paraId="1CEAE492" w14:textId="77777777" w:rsidR="00970322" w:rsidRPr="007E544C" w:rsidRDefault="00970322" w:rsidP="00771F15">
          <w:pPr>
            <w:spacing w:before="60"/>
            <w:ind w:firstLine="355"/>
            <w:rPr>
              <w:rFonts w:cs="Arial"/>
              <w:sz w:val="12"/>
              <w:szCs w:val="12"/>
            </w:rPr>
          </w:pPr>
          <w:r w:rsidRPr="007E544C">
            <w:rPr>
              <w:rFonts w:cs="Arial"/>
              <w:sz w:val="12"/>
              <w:szCs w:val="12"/>
            </w:rPr>
            <w:t>(le numéro est celui qui figure sur la convocation ou liste d’appel)</w:t>
          </w:r>
        </w:p>
      </w:tc>
    </w:tr>
    <w:tr w:rsidR="00970322" w:rsidRPr="007E544C" w14:paraId="3335ED03" w14:textId="77777777" w:rsidTr="00970322">
      <w:trPr>
        <w:cantSplit/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5806CC79" w14:textId="77777777" w:rsidR="00970322" w:rsidRPr="007E544C" w:rsidRDefault="00970322" w:rsidP="00771F15">
          <w:pPr>
            <w:rPr>
              <w:rFonts w:cs="Arial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14:paraId="17DF11A8" w14:textId="77777777" w:rsidR="00970322" w:rsidRPr="007E544C" w:rsidRDefault="00970322" w:rsidP="00771F15">
          <w:pPr>
            <w:spacing w:before="40"/>
            <w:ind w:left="136"/>
            <w:rPr>
              <w:rFonts w:cs="Arial"/>
            </w:rPr>
          </w:pPr>
          <w:r w:rsidRPr="00771F15">
            <w:rPr>
              <w:rFonts w:cs="Arial"/>
              <w:sz w:val="20"/>
            </w:rPr>
            <w:t>Né(e) le :</w:t>
          </w:r>
        </w:p>
      </w:tc>
      <w:tc>
        <w:tcPr>
          <w:tcW w:w="4059" w:type="dxa"/>
          <w:gridSpan w:val="3"/>
          <w:vMerge/>
          <w:tcBorders>
            <w:left w:val="nil"/>
            <w:right w:val="nil"/>
          </w:tcBorders>
          <w:vAlign w:val="bottom"/>
        </w:tcPr>
        <w:p w14:paraId="63B50962" w14:textId="77777777" w:rsidR="00970322" w:rsidRPr="007E544C" w:rsidRDefault="00970322" w:rsidP="00771F15">
          <w:pPr>
            <w:ind w:left="135"/>
            <w:rPr>
              <w:rFonts w:cs="Arial"/>
            </w:rPr>
          </w:pPr>
        </w:p>
      </w:tc>
    </w:tr>
    <w:tr w:rsidR="00970322" w:rsidRPr="007E544C" w14:paraId="44488E81" w14:textId="77777777" w:rsidTr="00970322">
      <w:trPr>
        <w:cantSplit/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36D261F5" w14:textId="77777777" w:rsidR="00970322" w:rsidRPr="007E544C" w:rsidRDefault="00970322" w:rsidP="00771F15">
          <w:pPr>
            <w:rPr>
              <w:rFonts w:cs="Arial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4004D3FD" w14:textId="77777777" w:rsidR="00970322" w:rsidRPr="007E544C" w:rsidRDefault="00970322" w:rsidP="00771F15">
          <w:pPr>
            <w:ind w:left="135"/>
            <w:rPr>
              <w:rFonts w:cs="Arial"/>
            </w:rPr>
          </w:pPr>
        </w:p>
      </w:tc>
      <w:tc>
        <w:tcPr>
          <w:tcW w:w="4059" w:type="dxa"/>
          <w:gridSpan w:val="3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14455E8A" w14:textId="77777777" w:rsidR="00970322" w:rsidRPr="007E544C" w:rsidRDefault="00970322" w:rsidP="00771F15">
          <w:pPr>
            <w:ind w:left="135"/>
            <w:rPr>
              <w:rFonts w:cs="Arial"/>
            </w:rPr>
          </w:pPr>
        </w:p>
      </w:tc>
    </w:tr>
    <w:tr w:rsidR="00970322" w:rsidRPr="007E544C" w14:paraId="1A8A944E" w14:textId="77777777" w:rsidTr="00771F15">
      <w:trPr>
        <w:trHeight w:val="1991"/>
        <w:jc w:val="center"/>
      </w:trPr>
      <w:tc>
        <w:tcPr>
          <w:tcW w:w="1346" w:type="dxa"/>
          <w:vMerge/>
          <w:tcBorders>
            <w:left w:val="nil"/>
            <w:bottom w:val="single" w:sz="4" w:space="0" w:color="auto"/>
          </w:tcBorders>
          <w:vAlign w:val="bottom"/>
        </w:tcPr>
        <w:p w14:paraId="2E8FB172" w14:textId="77777777" w:rsidR="00970322" w:rsidRPr="007E544C" w:rsidRDefault="00970322" w:rsidP="00771F15">
          <w:pPr>
            <w:rPr>
              <w:rFonts w:cs="Arial"/>
            </w:rPr>
          </w:pPr>
        </w:p>
      </w:tc>
      <w:tc>
        <w:tcPr>
          <w:tcW w:w="9304" w:type="dxa"/>
          <w:gridSpan w:val="4"/>
          <w:tcBorders>
            <w:top w:val="dashed" w:sz="8" w:space="0" w:color="auto"/>
            <w:bottom w:val="single" w:sz="4" w:space="0" w:color="auto"/>
            <w:right w:val="nil"/>
          </w:tcBorders>
        </w:tcPr>
        <w:p w14:paraId="5997404C" w14:textId="77777777" w:rsidR="00970322" w:rsidRPr="007E544C" w:rsidRDefault="00970322" w:rsidP="00771F15">
          <w:pPr>
            <w:keepNext/>
            <w:spacing w:before="120"/>
            <w:ind w:left="136" w:right="-1"/>
            <w:jc w:val="center"/>
            <w:outlineLvl w:val="2"/>
            <w:rPr>
              <w:rFonts w:cs="Arial"/>
            </w:rPr>
          </w:pPr>
          <w:r w:rsidRPr="00771F15">
            <w:rPr>
              <w:rFonts w:cs="Arial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0DD12582" wp14:editId="2B989C55">
                    <wp:simplePos x="0" y="0"/>
                    <wp:positionH relativeFrom="page">
                      <wp:posOffset>140922</wp:posOffset>
                    </wp:positionH>
                    <wp:positionV relativeFrom="page">
                      <wp:posOffset>241048</wp:posOffset>
                    </wp:positionV>
                    <wp:extent cx="1619885" cy="647700"/>
                    <wp:effectExtent l="0" t="0" r="0" b="0"/>
                    <wp:wrapNone/>
                    <wp:docPr id="7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B233E3" w14:textId="77777777" w:rsidR="00970322" w:rsidRDefault="00970322" w:rsidP="00771F15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077D3820" w14:textId="77777777" w:rsidR="00970322" w:rsidRPr="003E30C5" w:rsidRDefault="00970322" w:rsidP="00771F15">
                                <w:pPr>
                                  <w:rPr>
                                    <w:rFonts w:cs="Arial"/>
                                    <w:sz w:val="22"/>
                                  </w:rPr>
                                </w:pPr>
                                <w:r w:rsidRPr="003E30C5">
                                  <w:rPr>
                                    <w:rFonts w:cs="Arial"/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1258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74" type="#_x0000_t202" style="position:absolute;left:0;text-align:left;margin-left:11.1pt;margin-top:19pt;width:127.5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" o:allowincell="f">
                    <v:textbox>
                      <w:txbxContent>
                        <w:p w14:paraId="18B233E3" w14:textId="77777777" w:rsidR="00970322" w:rsidRDefault="00970322" w:rsidP="00771F15">
                          <w:pPr>
                            <w:rPr>
                              <w:sz w:val="22"/>
                            </w:rPr>
                          </w:pPr>
                        </w:p>
                        <w:p w14:paraId="077D3820" w14:textId="77777777" w:rsidR="00970322" w:rsidRPr="003E30C5" w:rsidRDefault="00970322" w:rsidP="00771F15">
                          <w:pPr>
                            <w:rPr>
                              <w:rFonts w:cs="Arial"/>
                              <w:sz w:val="22"/>
                            </w:rPr>
                          </w:pPr>
                          <w:r w:rsidRPr="003E30C5">
                            <w:rPr>
                              <w:rFonts w:cs="Arial"/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771F15">
            <w:rPr>
              <w:rFonts w:cs="Arial"/>
              <w:sz w:val="22"/>
            </w:rPr>
            <w:t>Appréciation du correcteur</w:t>
          </w:r>
        </w:p>
      </w:tc>
    </w:tr>
  </w:tbl>
  <w:p w14:paraId="51682F01" w14:textId="77777777" w:rsidR="00970322" w:rsidRPr="001505AA" w:rsidRDefault="00970322" w:rsidP="00771F15">
    <w:pPr>
      <w:pStyle w:val="En-tte"/>
      <w:ind w:right="-428" w:hanging="284"/>
      <w:rPr>
        <w:rFonts w:cs="Arial"/>
        <w:b/>
        <w:sz w:val="22"/>
        <w:szCs w:val="22"/>
      </w:rPr>
    </w:pPr>
    <w:r w:rsidRPr="00771F15">
      <w:rPr>
        <w:rFonts w:cs="Arial"/>
        <w:sz w:val="20"/>
      </w:rPr>
      <w:t>Il est interdit aux candidats de signer leur composition ou d'y mettre un signe quelconque pouvant indiquer sa provenance.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206" w:type="dxa"/>
      <w:jc w:val="center"/>
      <w:tblLook w:val="04A0" w:firstRow="1" w:lastRow="0" w:firstColumn="1" w:lastColumn="0" w:noHBand="0" w:noVBand="1"/>
    </w:tblPr>
    <w:tblGrid>
      <w:gridCol w:w="10206"/>
    </w:tblGrid>
    <w:tr w:rsidR="00970322" w14:paraId="44147291" w14:textId="77777777" w:rsidTr="00970322">
      <w:trPr>
        <w:trHeight w:val="2324"/>
        <w:jc w:val="center"/>
      </w:trPr>
      <w:tc>
        <w:tcPr>
          <w:tcW w:w="10206" w:type="dxa"/>
          <w:vAlign w:val="center"/>
        </w:tcPr>
        <w:p w14:paraId="479F4485" w14:textId="77777777" w:rsidR="00970322" w:rsidRPr="00772A71" w:rsidRDefault="00970322" w:rsidP="00970322">
          <w:pPr>
            <w:jc w:val="center"/>
            <w:rPr>
              <w:b/>
            </w:rPr>
          </w:pPr>
          <w:r w:rsidRPr="00772A71">
            <w:rPr>
              <w:rFonts w:cs="Arial"/>
              <w:b/>
              <w:spacing w:val="30"/>
              <w:sz w:val="32"/>
            </w:rPr>
            <w:t>NE RIEN ÉCRIRE DANS CETTE PARTIE</w:t>
          </w:r>
        </w:p>
      </w:tc>
    </w:tr>
  </w:tbl>
  <w:p w14:paraId="5F7BECC1" w14:textId="77777777" w:rsidR="00970322" w:rsidRPr="0052705D" w:rsidRDefault="00970322" w:rsidP="00970322">
    <w:pPr>
      <w:pStyle w:val="En-tte"/>
      <w:rPr>
        <w:rFonts w:cs="Arial"/>
        <w:b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B366B"/>
    <w:multiLevelType w:val="hybridMultilevel"/>
    <w:tmpl w:val="E788E0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52A9F"/>
    <w:multiLevelType w:val="multilevel"/>
    <w:tmpl w:val="9BB8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F23A8"/>
    <w:multiLevelType w:val="hybridMultilevel"/>
    <w:tmpl w:val="CB58A106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C200EC"/>
    <w:multiLevelType w:val="multilevel"/>
    <w:tmpl w:val="FD985C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1E2BB2"/>
    <w:multiLevelType w:val="hybridMultilevel"/>
    <w:tmpl w:val="01A214F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2E66CE"/>
    <w:multiLevelType w:val="hybridMultilevel"/>
    <w:tmpl w:val="6A629C50"/>
    <w:lvl w:ilvl="0" w:tplc="9F4CBF4C">
      <w:start w:val="1"/>
      <w:numFmt w:val="decimal"/>
      <w:lvlText w:val="Q%1-"/>
      <w:lvlJc w:val="left"/>
      <w:pPr>
        <w:ind w:left="36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3570BE"/>
    <w:multiLevelType w:val="hybridMultilevel"/>
    <w:tmpl w:val="25020380"/>
    <w:lvl w:ilvl="0" w:tplc="76087D8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2B0890"/>
    <w:multiLevelType w:val="hybridMultilevel"/>
    <w:tmpl w:val="5B9A7BC4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0D484094"/>
    <w:multiLevelType w:val="hybridMultilevel"/>
    <w:tmpl w:val="842E788A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BE58CA"/>
    <w:multiLevelType w:val="hybridMultilevel"/>
    <w:tmpl w:val="3CA6FF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67813"/>
    <w:multiLevelType w:val="hybridMultilevel"/>
    <w:tmpl w:val="9BB87D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D44C8"/>
    <w:multiLevelType w:val="hybridMultilevel"/>
    <w:tmpl w:val="5DDEA68C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EB3AD54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1A6F5C4E"/>
    <w:multiLevelType w:val="hybridMultilevel"/>
    <w:tmpl w:val="B874E7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8936A1"/>
    <w:multiLevelType w:val="hybridMultilevel"/>
    <w:tmpl w:val="7F24286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C260880"/>
    <w:multiLevelType w:val="hybridMultilevel"/>
    <w:tmpl w:val="A7BAFF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910108"/>
    <w:multiLevelType w:val="hybridMultilevel"/>
    <w:tmpl w:val="BEDCA1D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2ABE2B9A">
      <w:start w:val="2"/>
      <w:numFmt w:val="decimal"/>
      <w:lvlText w:val="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2831BA"/>
    <w:multiLevelType w:val="hybridMultilevel"/>
    <w:tmpl w:val="E50478E0"/>
    <w:lvl w:ilvl="0" w:tplc="040C000F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plc="0936C6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03014D"/>
    <w:multiLevelType w:val="hybridMultilevel"/>
    <w:tmpl w:val="1628542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26F7E"/>
    <w:multiLevelType w:val="hybridMultilevel"/>
    <w:tmpl w:val="293434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8B18B6"/>
    <w:multiLevelType w:val="hybridMultilevel"/>
    <w:tmpl w:val="4C90C46A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0" w15:restartNumberingAfterBreak="0">
    <w:nsid w:val="30A67EE1"/>
    <w:multiLevelType w:val="hybridMultilevel"/>
    <w:tmpl w:val="CA6E5BC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B6549"/>
    <w:multiLevelType w:val="hybridMultilevel"/>
    <w:tmpl w:val="EB0826F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AE41D8">
      <w:start w:val="2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602E2C9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1725BD"/>
    <w:multiLevelType w:val="hybridMultilevel"/>
    <w:tmpl w:val="84DEB69E"/>
    <w:lvl w:ilvl="0" w:tplc="41F2625C">
      <w:start w:val="1"/>
      <w:numFmt w:val="decimal"/>
      <w:pStyle w:val="Question"/>
      <w:lvlText w:val="Q%1)"/>
      <w:lvlJc w:val="left"/>
      <w:pPr>
        <w:ind w:left="1494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376258A6"/>
    <w:multiLevelType w:val="multilevel"/>
    <w:tmpl w:val="16285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6629A2"/>
    <w:multiLevelType w:val="hybridMultilevel"/>
    <w:tmpl w:val="A80A343E"/>
    <w:lvl w:ilvl="0" w:tplc="A3EC26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 w15:restartNumberingAfterBreak="0">
    <w:nsid w:val="3D9118DB"/>
    <w:multiLevelType w:val="hybridMultilevel"/>
    <w:tmpl w:val="A19A05B8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3E422815"/>
    <w:multiLevelType w:val="hybridMultilevel"/>
    <w:tmpl w:val="D7A45D7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FB41243"/>
    <w:multiLevelType w:val="hybridMultilevel"/>
    <w:tmpl w:val="21844DC4"/>
    <w:lvl w:ilvl="0" w:tplc="62B66578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F106FE"/>
    <w:multiLevelType w:val="hybridMultilevel"/>
    <w:tmpl w:val="CD1C60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3CD4EA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44C75562"/>
    <w:multiLevelType w:val="multilevel"/>
    <w:tmpl w:val="8EF038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31" w15:restartNumberingAfterBreak="0">
    <w:nsid w:val="4B9F5F43"/>
    <w:multiLevelType w:val="hybridMultilevel"/>
    <w:tmpl w:val="0916F402"/>
    <w:lvl w:ilvl="0" w:tplc="1ABC2378">
      <w:numFmt w:val="bullet"/>
      <w:lvlText w:val="-"/>
      <w:lvlJc w:val="left"/>
      <w:pPr>
        <w:ind w:left="495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2" w15:restartNumberingAfterBreak="0">
    <w:nsid w:val="525E2264"/>
    <w:multiLevelType w:val="hybridMultilevel"/>
    <w:tmpl w:val="E50478E0"/>
    <w:lvl w:ilvl="0" w:tplc="040C000F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plc="0936C6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7B0E35"/>
    <w:multiLevelType w:val="hybridMultilevel"/>
    <w:tmpl w:val="72629FD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D51CD6"/>
    <w:multiLevelType w:val="hybridMultilevel"/>
    <w:tmpl w:val="FD985C64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301F7B"/>
    <w:multiLevelType w:val="hybridMultilevel"/>
    <w:tmpl w:val="B634680C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6" w15:restartNumberingAfterBreak="0">
    <w:nsid w:val="64653171"/>
    <w:multiLevelType w:val="hybridMultilevel"/>
    <w:tmpl w:val="E0C0D72C"/>
    <w:lvl w:ilvl="0" w:tplc="90E4040E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3976F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BCD7719"/>
    <w:multiLevelType w:val="hybridMultilevel"/>
    <w:tmpl w:val="8B1A0AA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BD50F08"/>
    <w:multiLevelType w:val="hybridMultilevel"/>
    <w:tmpl w:val="CFDA74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E10330C"/>
    <w:multiLevelType w:val="hybridMultilevel"/>
    <w:tmpl w:val="FF889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1B7EED"/>
    <w:multiLevelType w:val="hybridMultilevel"/>
    <w:tmpl w:val="345E819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2D1B83"/>
    <w:multiLevelType w:val="hybridMultilevel"/>
    <w:tmpl w:val="7BF03EF6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106EDF"/>
    <w:multiLevelType w:val="hybridMultilevel"/>
    <w:tmpl w:val="1988B48C"/>
    <w:lvl w:ilvl="0" w:tplc="B9100C0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4" w15:restartNumberingAfterBreak="0">
    <w:nsid w:val="7DBD0F79"/>
    <w:multiLevelType w:val="hybridMultilevel"/>
    <w:tmpl w:val="37203BE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34470179">
    <w:abstractNumId w:val="9"/>
  </w:num>
  <w:num w:numId="2" w16cid:durableId="289171410">
    <w:abstractNumId w:val="14"/>
  </w:num>
  <w:num w:numId="3" w16cid:durableId="633868516">
    <w:abstractNumId w:val="41"/>
  </w:num>
  <w:num w:numId="4" w16cid:durableId="466244867">
    <w:abstractNumId w:val="10"/>
  </w:num>
  <w:num w:numId="5" w16cid:durableId="1045908482">
    <w:abstractNumId w:val="15"/>
  </w:num>
  <w:num w:numId="6" w16cid:durableId="1408727945">
    <w:abstractNumId w:val="18"/>
  </w:num>
  <w:num w:numId="7" w16cid:durableId="936255872">
    <w:abstractNumId w:val="13"/>
  </w:num>
  <w:num w:numId="8" w16cid:durableId="1566331394">
    <w:abstractNumId w:val="8"/>
  </w:num>
  <w:num w:numId="9" w16cid:durableId="814028108">
    <w:abstractNumId w:val="38"/>
  </w:num>
  <w:num w:numId="10" w16cid:durableId="416051534">
    <w:abstractNumId w:val="2"/>
  </w:num>
  <w:num w:numId="11" w16cid:durableId="980500265">
    <w:abstractNumId w:val="0"/>
  </w:num>
  <w:num w:numId="12" w16cid:durableId="1224218648">
    <w:abstractNumId w:val="39"/>
  </w:num>
  <w:num w:numId="13" w16cid:durableId="2015257498">
    <w:abstractNumId w:val="28"/>
  </w:num>
  <w:num w:numId="14" w16cid:durableId="933976386">
    <w:abstractNumId w:val="26"/>
  </w:num>
  <w:num w:numId="15" w16cid:durableId="699865570">
    <w:abstractNumId w:val="4"/>
  </w:num>
  <w:num w:numId="16" w16cid:durableId="822624646">
    <w:abstractNumId w:val="34"/>
  </w:num>
  <w:num w:numId="17" w16cid:durableId="1896161397">
    <w:abstractNumId w:val="3"/>
  </w:num>
  <w:num w:numId="18" w16cid:durableId="1122380589">
    <w:abstractNumId w:val="44"/>
  </w:num>
  <w:num w:numId="19" w16cid:durableId="450444060">
    <w:abstractNumId w:val="1"/>
  </w:num>
  <w:num w:numId="20" w16cid:durableId="740712135">
    <w:abstractNumId w:val="33"/>
  </w:num>
  <w:num w:numId="21" w16cid:durableId="1665015964">
    <w:abstractNumId w:val="20"/>
  </w:num>
  <w:num w:numId="22" w16cid:durableId="783885173">
    <w:abstractNumId w:val="17"/>
  </w:num>
  <w:num w:numId="23" w16cid:durableId="1456631437">
    <w:abstractNumId w:val="23"/>
  </w:num>
  <w:num w:numId="24" w16cid:durableId="1933004228">
    <w:abstractNumId w:val="21"/>
  </w:num>
  <w:num w:numId="25" w16cid:durableId="1744403267">
    <w:abstractNumId w:val="40"/>
  </w:num>
  <w:num w:numId="26" w16cid:durableId="711655432">
    <w:abstractNumId w:val="7"/>
  </w:num>
  <w:num w:numId="27" w16cid:durableId="1218471026">
    <w:abstractNumId w:val="25"/>
  </w:num>
  <w:num w:numId="28" w16cid:durableId="1612198223">
    <w:abstractNumId w:val="19"/>
  </w:num>
  <w:num w:numId="29" w16cid:durableId="1564874355">
    <w:abstractNumId w:val="35"/>
  </w:num>
  <w:num w:numId="30" w16cid:durableId="525217997">
    <w:abstractNumId w:val="11"/>
  </w:num>
  <w:num w:numId="31" w16cid:durableId="1091462757">
    <w:abstractNumId w:val="12"/>
  </w:num>
  <w:num w:numId="32" w16cid:durableId="1138382380">
    <w:abstractNumId w:val="29"/>
  </w:num>
  <w:num w:numId="33" w16cid:durableId="1368986670">
    <w:abstractNumId w:val="37"/>
  </w:num>
  <w:num w:numId="34" w16cid:durableId="1179387141">
    <w:abstractNumId w:val="43"/>
  </w:num>
  <w:num w:numId="35" w16cid:durableId="491525688">
    <w:abstractNumId w:val="24"/>
  </w:num>
  <w:num w:numId="36" w16cid:durableId="1125586049">
    <w:abstractNumId w:val="36"/>
  </w:num>
  <w:num w:numId="37" w16cid:durableId="970594822">
    <w:abstractNumId w:val="32"/>
  </w:num>
  <w:num w:numId="38" w16cid:durableId="1990595224">
    <w:abstractNumId w:val="30"/>
  </w:num>
  <w:num w:numId="39" w16cid:durableId="2068644032">
    <w:abstractNumId w:val="16"/>
  </w:num>
  <w:num w:numId="40" w16cid:durableId="206531012">
    <w:abstractNumId w:val="22"/>
  </w:num>
  <w:num w:numId="41" w16cid:durableId="184637550">
    <w:abstractNumId w:val="5"/>
  </w:num>
  <w:num w:numId="42" w16cid:durableId="800997801">
    <w:abstractNumId w:val="6"/>
  </w:num>
  <w:num w:numId="43" w16cid:durableId="920483421">
    <w:abstractNumId w:val="27"/>
  </w:num>
  <w:num w:numId="44" w16cid:durableId="629632225">
    <w:abstractNumId w:val="42"/>
  </w:num>
  <w:num w:numId="45" w16cid:durableId="186824986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4096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62B"/>
    <w:rsid w:val="0001255E"/>
    <w:rsid w:val="0001658F"/>
    <w:rsid w:val="000209C2"/>
    <w:rsid w:val="00021678"/>
    <w:rsid w:val="000216EF"/>
    <w:rsid w:val="00023F30"/>
    <w:rsid w:val="00025D68"/>
    <w:rsid w:val="00031961"/>
    <w:rsid w:val="000326C0"/>
    <w:rsid w:val="000421A0"/>
    <w:rsid w:val="00050BBD"/>
    <w:rsid w:val="000605D6"/>
    <w:rsid w:val="00062960"/>
    <w:rsid w:val="00064B55"/>
    <w:rsid w:val="0006504B"/>
    <w:rsid w:val="000651EF"/>
    <w:rsid w:val="00075934"/>
    <w:rsid w:val="0007692A"/>
    <w:rsid w:val="000862DE"/>
    <w:rsid w:val="00093529"/>
    <w:rsid w:val="000945B9"/>
    <w:rsid w:val="000A67FB"/>
    <w:rsid w:val="000C085E"/>
    <w:rsid w:val="000D1448"/>
    <w:rsid w:val="000E1CAB"/>
    <w:rsid w:val="000E365B"/>
    <w:rsid w:val="000F0DB2"/>
    <w:rsid w:val="000F4FDA"/>
    <w:rsid w:val="000F5B4E"/>
    <w:rsid w:val="00111929"/>
    <w:rsid w:val="001227E4"/>
    <w:rsid w:val="00132088"/>
    <w:rsid w:val="00135649"/>
    <w:rsid w:val="001379B8"/>
    <w:rsid w:val="00141425"/>
    <w:rsid w:val="001505AA"/>
    <w:rsid w:val="001510CE"/>
    <w:rsid w:val="0016234C"/>
    <w:rsid w:val="001627AF"/>
    <w:rsid w:val="0016467A"/>
    <w:rsid w:val="001759EF"/>
    <w:rsid w:val="0018327D"/>
    <w:rsid w:val="00192BCE"/>
    <w:rsid w:val="001A7FBB"/>
    <w:rsid w:val="001C242F"/>
    <w:rsid w:val="001C48B4"/>
    <w:rsid w:val="001C4B5A"/>
    <w:rsid w:val="001E3E5C"/>
    <w:rsid w:val="001E66DA"/>
    <w:rsid w:val="001E677F"/>
    <w:rsid w:val="001F4AFB"/>
    <w:rsid w:val="002019C5"/>
    <w:rsid w:val="00205250"/>
    <w:rsid w:val="00206658"/>
    <w:rsid w:val="002105E5"/>
    <w:rsid w:val="00211737"/>
    <w:rsid w:val="002152C4"/>
    <w:rsid w:val="00215A4E"/>
    <w:rsid w:val="00215ED5"/>
    <w:rsid w:val="002226B3"/>
    <w:rsid w:val="0022297B"/>
    <w:rsid w:val="00227BAD"/>
    <w:rsid w:val="00233140"/>
    <w:rsid w:val="002362B9"/>
    <w:rsid w:val="0024123A"/>
    <w:rsid w:val="002439D9"/>
    <w:rsid w:val="0024642C"/>
    <w:rsid w:val="0025426D"/>
    <w:rsid w:val="00254E9E"/>
    <w:rsid w:val="00254F8A"/>
    <w:rsid w:val="00260489"/>
    <w:rsid w:val="00265C1F"/>
    <w:rsid w:val="00266054"/>
    <w:rsid w:val="002677F4"/>
    <w:rsid w:val="002767CE"/>
    <w:rsid w:val="002823C0"/>
    <w:rsid w:val="00285591"/>
    <w:rsid w:val="002859AC"/>
    <w:rsid w:val="00290518"/>
    <w:rsid w:val="002A393F"/>
    <w:rsid w:val="002C1C03"/>
    <w:rsid w:val="002E35D0"/>
    <w:rsid w:val="002F799A"/>
    <w:rsid w:val="00300224"/>
    <w:rsid w:val="00300452"/>
    <w:rsid w:val="0033168C"/>
    <w:rsid w:val="00340BBE"/>
    <w:rsid w:val="00343686"/>
    <w:rsid w:val="00374229"/>
    <w:rsid w:val="00397764"/>
    <w:rsid w:val="003A358C"/>
    <w:rsid w:val="003A4BF1"/>
    <w:rsid w:val="003A7532"/>
    <w:rsid w:val="003B08FC"/>
    <w:rsid w:val="003D2748"/>
    <w:rsid w:val="003D302D"/>
    <w:rsid w:val="003E46C2"/>
    <w:rsid w:val="003E631A"/>
    <w:rsid w:val="003F4477"/>
    <w:rsid w:val="003F4B78"/>
    <w:rsid w:val="003F7DA9"/>
    <w:rsid w:val="004066F5"/>
    <w:rsid w:val="00414690"/>
    <w:rsid w:val="004264FB"/>
    <w:rsid w:val="0044242C"/>
    <w:rsid w:val="0045003B"/>
    <w:rsid w:val="004539C8"/>
    <w:rsid w:val="00453B07"/>
    <w:rsid w:val="00453FAB"/>
    <w:rsid w:val="004569EB"/>
    <w:rsid w:val="00457D52"/>
    <w:rsid w:val="00460D58"/>
    <w:rsid w:val="00463B45"/>
    <w:rsid w:val="004673C7"/>
    <w:rsid w:val="00467BA2"/>
    <w:rsid w:val="00472D4E"/>
    <w:rsid w:val="00473304"/>
    <w:rsid w:val="00480F46"/>
    <w:rsid w:val="004871E0"/>
    <w:rsid w:val="004875B7"/>
    <w:rsid w:val="0049772F"/>
    <w:rsid w:val="00497909"/>
    <w:rsid w:val="004A2357"/>
    <w:rsid w:val="004A5DF2"/>
    <w:rsid w:val="004B46D0"/>
    <w:rsid w:val="004C0D5A"/>
    <w:rsid w:val="004C1EED"/>
    <w:rsid w:val="004C3AD2"/>
    <w:rsid w:val="004D0091"/>
    <w:rsid w:val="004D4B79"/>
    <w:rsid w:val="004D5F18"/>
    <w:rsid w:val="004E647E"/>
    <w:rsid w:val="004F4E16"/>
    <w:rsid w:val="005072C5"/>
    <w:rsid w:val="005077DA"/>
    <w:rsid w:val="00511A3D"/>
    <w:rsid w:val="00513035"/>
    <w:rsid w:val="005132E3"/>
    <w:rsid w:val="00515C31"/>
    <w:rsid w:val="00517243"/>
    <w:rsid w:val="00517F95"/>
    <w:rsid w:val="005206C1"/>
    <w:rsid w:val="00521345"/>
    <w:rsid w:val="00522275"/>
    <w:rsid w:val="005243A7"/>
    <w:rsid w:val="005410E9"/>
    <w:rsid w:val="00542C7E"/>
    <w:rsid w:val="005433FF"/>
    <w:rsid w:val="0054386E"/>
    <w:rsid w:val="00550E1A"/>
    <w:rsid w:val="005615FE"/>
    <w:rsid w:val="00567F3A"/>
    <w:rsid w:val="00571467"/>
    <w:rsid w:val="00571B18"/>
    <w:rsid w:val="00577A57"/>
    <w:rsid w:val="00580D95"/>
    <w:rsid w:val="00586266"/>
    <w:rsid w:val="0058736D"/>
    <w:rsid w:val="005876CD"/>
    <w:rsid w:val="005917A4"/>
    <w:rsid w:val="00594B65"/>
    <w:rsid w:val="00595960"/>
    <w:rsid w:val="005963F0"/>
    <w:rsid w:val="005A5939"/>
    <w:rsid w:val="005B455D"/>
    <w:rsid w:val="005B65D7"/>
    <w:rsid w:val="005C608B"/>
    <w:rsid w:val="005D00EF"/>
    <w:rsid w:val="005E0385"/>
    <w:rsid w:val="005E072D"/>
    <w:rsid w:val="005E437D"/>
    <w:rsid w:val="005F2363"/>
    <w:rsid w:val="005F2E99"/>
    <w:rsid w:val="005F4093"/>
    <w:rsid w:val="00602DEE"/>
    <w:rsid w:val="00603E58"/>
    <w:rsid w:val="0061166B"/>
    <w:rsid w:val="00617AC5"/>
    <w:rsid w:val="006260DD"/>
    <w:rsid w:val="006339B1"/>
    <w:rsid w:val="006357E7"/>
    <w:rsid w:val="00635DEA"/>
    <w:rsid w:val="00640D24"/>
    <w:rsid w:val="00643B72"/>
    <w:rsid w:val="0065095D"/>
    <w:rsid w:val="00655CC3"/>
    <w:rsid w:val="00655EE8"/>
    <w:rsid w:val="00670ED0"/>
    <w:rsid w:val="00671993"/>
    <w:rsid w:val="006842BF"/>
    <w:rsid w:val="00684902"/>
    <w:rsid w:val="006854D3"/>
    <w:rsid w:val="00696C49"/>
    <w:rsid w:val="006A05EC"/>
    <w:rsid w:val="006A16CA"/>
    <w:rsid w:val="006A3A49"/>
    <w:rsid w:val="006B1A40"/>
    <w:rsid w:val="006C147D"/>
    <w:rsid w:val="006C74C0"/>
    <w:rsid w:val="006E04A2"/>
    <w:rsid w:val="006E0A54"/>
    <w:rsid w:val="006E2147"/>
    <w:rsid w:val="006E406E"/>
    <w:rsid w:val="007002D0"/>
    <w:rsid w:val="00704DE8"/>
    <w:rsid w:val="007119CD"/>
    <w:rsid w:val="00716987"/>
    <w:rsid w:val="00717BC0"/>
    <w:rsid w:val="00722FED"/>
    <w:rsid w:val="00731749"/>
    <w:rsid w:val="0074484C"/>
    <w:rsid w:val="00747080"/>
    <w:rsid w:val="00754AFF"/>
    <w:rsid w:val="00755473"/>
    <w:rsid w:val="00771F15"/>
    <w:rsid w:val="00772A71"/>
    <w:rsid w:val="00775D13"/>
    <w:rsid w:val="00780309"/>
    <w:rsid w:val="00781BD4"/>
    <w:rsid w:val="0078418F"/>
    <w:rsid w:val="00786A53"/>
    <w:rsid w:val="007910AD"/>
    <w:rsid w:val="007A2EF5"/>
    <w:rsid w:val="007A49E5"/>
    <w:rsid w:val="007A7725"/>
    <w:rsid w:val="007B6929"/>
    <w:rsid w:val="007C13F9"/>
    <w:rsid w:val="007C5632"/>
    <w:rsid w:val="007C5BB7"/>
    <w:rsid w:val="007E7816"/>
    <w:rsid w:val="007F4F80"/>
    <w:rsid w:val="007F7B23"/>
    <w:rsid w:val="008003B3"/>
    <w:rsid w:val="008174E3"/>
    <w:rsid w:val="008224FD"/>
    <w:rsid w:val="00827F24"/>
    <w:rsid w:val="00833C45"/>
    <w:rsid w:val="00837D89"/>
    <w:rsid w:val="008423F9"/>
    <w:rsid w:val="00842750"/>
    <w:rsid w:val="00844C02"/>
    <w:rsid w:val="00844EA5"/>
    <w:rsid w:val="00850DAB"/>
    <w:rsid w:val="0085332B"/>
    <w:rsid w:val="00867F5F"/>
    <w:rsid w:val="00876D01"/>
    <w:rsid w:val="0088185B"/>
    <w:rsid w:val="00887434"/>
    <w:rsid w:val="00896E58"/>
    <w:rsid w:val="008A5AE2"/>
    <w:rsid w:val="008B0F64"/>
    <w:rsid w:val="008B1083"/>
    <w:rsid w:val="008B3EFB"/>
    <w:rsid w:val="008B4874"/>
    <w:rsid w:val="008B7C19"/>
    <w:rsid w:val="008C4840"/>
    <w:rsid w:val="008D2403"/>
    <w:rsid w:val="008E7EF5"/>
    <w:rsid w:val="008F77D9"/>
    <w:rsid w:val="00912D4E"/>
    <w:rsid w:val="009156B2"/>
    <w:rsid w:val="009160AE"/>
    <w:rsid w:val="00921DAE"/>
    <w:rsid w:val="009231BA"/>
    <w:rsid w:val="00926E72"/>
    <w:rsid w:val="00932D8A"/>
    <w:rsid w:val="00933F9A"/>
    <w:rsid w:val="00944C7E"/>
    <w:rsid w:val="00946128"/>
    <w:rsid w:val="00970322"/>
    <w:rsid w:val="009757A6"/>
    <w:rsid w:val="00994C84"/>
    <w:rsid w:val="009A4CFA"/>
    <w:rsid w:val="009B43F9"/>
    <w:rsid w:val="009C1E52"/>
    <w:rsid w:val="009C24B0"/>
    <w:rsid w:val="009C578B"/>
    <w:rsid w:val="009C7827"/>
    <w:rsid w:val="009D0B69"/>
    <w:rsid w:val="009F49C3"/>
    <w:rsid w:val="009F7AD7"/>
    <w:rsid w:val="00A017C1"/>
    <w:rsid w:val="00A02CE8"/>
    <w:rsid w:val="00A0520F"/>
    <w:rsid w:val="00A0663D"/>
    <w:rsid w:val="00A14320"/>
    <w:rsid w:val="00A24FD1"/>
    <w:rsid w:val="00A27166"/>
    <w:rsid w:val="00A33F65"/>
    <w:rsid w:val="00A45C94"/>
    <w:rsid w:val="00A46B12"/>
    <w:rsid w:val="00A50B43"/>
    <w:rsid w:val="00A56674"/>
    <w:rsid w:val="00A71CD6"/>
    <w:rsid w:val="00A725E9"/>
    <w:rsid w:val="00A93A5E"/>
    <w:rsid w:val="00A9726F"/>
    <w:rsid w:val="00AA0BEE"/>
    <w:rsid w:val="00AA62FB"/>
    <w:rsid w:val="00AB6D46"/>
    <w:rsid w:val="00AC043F"/>
    <w:rsid w:val="00AC7DB3"/>
    <w:rsid w:val="00AD3506"/>
    <w:rsid w:val="00AD67AA"/>
    <w:rsid w:val="00AE1B77"/>
    <w:rsid w:val="00AE2CBE"/>
    <w:rsid w:val="00AE2DC1"/>
    <w:rsid w:val="00AE4DB9"/>
    <w:rsid w:val="00AF1337"/>
    <w:rsid w:val="00AF2FF2"/>
    <w:rsid w:val="00B01E42"/>
    <w:rsid w:val="00B055C0"/>
    <w:rsid w:val="00B07291"/>
    <w:rsid w:val="00B07381"/>
    <w:rsid w:val="00B22DAE"/>
    <w:rsid w:val="00B2785F"/>
    <w:rsid w:val="00B31946"/>
    <w:rsid w:val="00B32F73"/>
    <w:rsid w:val="00B36560"/>
    <w:rsid w:val="00B429C3"/>
    <w:rsid w:val="00B5360D"/>
    <w:rsid w:val="00B56F4B"/>
    <w:rsid w:val="00B61B9E"/>
    <w:rsid w:val="00B67643"/>
    <w:rsid w:val="00B70A1D"/>
    <w:rsid w:val="00B76916"/>
    <w:rsid w:val="00B8188E"/>
    <w:rsid w:val="00B818C4"/>
    <w:rsid w:val="00B861B3"/>
    <w:rsid w:val="00B94C6A"/>
    <w:rsid w:val="00B97E08"/>
    <w:rsid w:val="00BA3786"/>
    <w:rsid w:val="00BA5B3C"/>
    <w:rsid w:val="00BB44FF"/>
    <w:rsid w:val="00BB5FFA"/>
    <w:rsid w:val="00BC59FD"/>
    <w:rsid w:val="00BC64AE"/>
    <w:rsid w:val="00BD4689"/>
    <w:rsid w:val="00BE1165"/>
    <w:rsid w:val="00BE173C"/>
    <w:rsid w:val="00BE25D0"/>
    <w:rsid w:val="00BE65E0"/>
    <w:rsid w:val="00BF27C2"/>
    <w:rsid w:val="00BF3C4D"/>
    <w:rsid w:val="00C16930"/>
    <w:rsid w:val="00C2118F"/>
    <w:rsid w:val="00C24EBF"/>
    <w:rsid w:val="00C2629C"/>
    <w:rsid w:val="00C30042"/>
    <w:rsid w:val="00C31A5D"/>
    <w:rsid w:val="00C449B9"/>
    <w:rsid w:val="00C560AC"/>
    <w:rsid w:val="00C62A7D"/>
    <w:rsid w:val="00C65042"/>
    <w:rsid w:val="00C67FF0"/>
    <w:rsid w:val="00C74126"/>
    <w:rsid w:val="00C74938"/>
    <w:rsid w:val="00C77A81"/>
    <w:rsid w:val="00C91F24"/>
    <w:rsid w:val="00CB2F6D"/>
    <w:rsid w:val="00CB5125"/>
    <w:rsid w:val="00CC16D2"/>
    <w:rsid w:val="00CC7453"/>
    <w:rsid w:val="00CD6E4B"/>
    <w:rsid w:val="00CE662B"/>
    <w:rsid w:val="00CF3705"/>
    <w:rsid w:val="00CF629A"/>
    <w:rsid w:val="00CF7A68"/>
    <w:rsid w:val="00D036B4"/>
    <w:rsid w:val="00D064BD"/>
    <w:rsid w:val="00D0756A"/>
    <w:rsid w:val="00D177C6"/>
    <w:rsid w:val="00D22748"/>
    <w:rsid w:val="00D2650C"/>
    <w:rsid w:val="00D32F89"/>
    <w:rsid w:val="00D37BAA"/>
    <w:rsid w:val="00D521C3"/>
    <w:rsid w:val="00D5666D"/>
    <w:rsid w:val="00D5770C"/>
    <w:rsid w:val="00D57DE4"/>
    <w:rsid w:val="00D62D1C"/>
    <w:rsid w:val="00D6634D"/>
    <w:rsid w:val="00D7039E"/>
    <w:rsid w:val="00D81CB5"/>
    <w:rsid w:val="00D8675F"/>
    <w:rsid w:val="00D913FF"/>
    <w:rsid w:val="00D95951"/>
    <w:rsid w:val="00DA1981"/>
    <w:rsid w:val="00DA78B2"/>
    <w:rsid w:val="00DB275D"/>
    <w:rsid w:val="00DB4F0B"/>
    <w:rsid w:val="00DB5CD7"/>
    <w:rsid w:val="00DB67A0"/>
    <w:rsid w:val="00DC6C39"/>
    <w:rsid w:val="00DD1AA9"/>
    <w:rsid w:val="00DD5AA3"/>
    <w:rsid w:val="00E01FCE"/>
    <w:rsid w:val="00E06DBC"/>
    <w:rsid w:val="00E15E9D"/>
    <w:rsid w:val="00E2501C"/>
    <w:rsid w:val="00E26C50"/>
    <w:rsid w:val="00E27751"/>
    <w:rsid w:val="00E27F14"/>
    <w:rsid w:val="00E3507A"/>
    <w:rsid w:val="00E4414A"/>
    <w:rsid w:val="00E503BE"/>
    <w:rsid w:val="00E52840"/>
    <w:rsid w:val="00E54F1E"/>
    <w:rsid w:val="00E67F17"/>
    <w:rsid w:val="00E775C7"/>
    <w:rsid w:val="00E8241D"/>
    <w:rsid w:val="00E941E6"/>
    <w:rsid w:val="00E96F35"/>
    <w:rsid w:val="00EA0259"/>
    <w:rsid w:val="00EA1637"/>
    <w:rsid w:val="00EA452A"/>
    <w:rsid w:val="00EB5EB0"/>
    <w:rsid w:val="00ED39D8"/>
    <w:rsid w:val="00ED7453"/>
    <w:rsid w:val="00EE0044"/>
    <w:rsid w:val="00EF07A4"/>
    <w:rsid w:val="00EF31EA"/>
    <w:rsid w:val="00EF65E5"/>
    <w:rsid w:val="00F02AC2"/>
    <w:rsid w:val="00F17752"/>
    <w:rsid w:val="00F27C6C"/>
    <w:rsid w:val="00F27E7F"/>
    <w:rsid w:val="00F31E49"/>
    <w:rsid w:val="00F36BA3"/>
    <w:rsid w:val="00F40016"/>
    <w:rsid w:val="00F4527F"/>
    <w:rsid w:val="00F53C6D"/>
    <w:rsid w:val="00F60175"/>
    <w:rsid w:val="00F66158"/>
    <w:rsid w:val="00F80C5C"/>
    <w:rsid w:val="00F82821"/>
    <w:rsid w:val="00F85BC5"/>
    <w:rsid w:val="00FB57DF"/>
    <w:rsid w:val="00FB6294"/>
    <w:rsid w:val="00FC17D9"/>
    <w:rsid w:val="00FC4FB4"/>
    <w:rsid w:val="00FD1560"/>
    <w:rsid w:val="00FD2CCB"/>
    <w:rsid w:val="00FD6C19"/>
    <w:rsid w:val="00FF04C7"/>
    <w:rsid w:val="00FF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5B19E0"/>
  <w15:chartTrackingRefBased/>
  <w15:docId w15:val="{D969B177-9316-4F32-B93B-BBE947D08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27AF"/>
    <w:pPr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qFormat/>
    <w:rsid w:val="00C65042"/>
    <w:pPr>
      <w:keepNext/>
      <w:pBdr>
        <w:top w:val="single" w:sz="12" w:space="6" w:color="auto"/>
        <w:left w:val="single" w:sz="12" w:space="4" w:color="auto"/>
        <w:bottom w:val="single" w:sz="12" w:space="6" w:color="auto"/>
        <w:right w:val="single" w:sz="12" w:space="4" w:color="auto"/>
      </w:pBdr>
      <w:spacing w:before="240"/>
      <w:jc w:val="center"/>
      <w:outlineLvl w:val="0"/>
    </w:pPr>
    <w:rPr>
      <w:rFonts w:cs="Arial"/>
      <w:b/>
      <w:bCs/>
      <w:caps/>
      <w:sz w:val="28"/>
      <w:szCs w:val="52"/>
    </w:rPr>
  </w:style>
  <w:style w:type="paragraph" w:styleId="Titre2">
    <w:name w:val="heading 2"/>
    <w:basedOn w:val="Normal"/>
    <w:next w:val="Normal"/>
    <w:qFormat/>
    <w:rsid w:val="00285591"/>
    <w:pPr>
      <w:keepNext/>
      <w:outlineLvl w:val="1"/>
    </w:pPr>
    <w:rPr>
      <w:rFonts w:cs="Arial"/>
      <w:b/>
      <w:bCs/>
      <w:szCs w:val="52"/>
      <w:u w:val="single"/>
    </w:rPr>
  </w:style>
  <w:style w:type="paragraph" w:styleId="Titre3">
    <w:name w:val="heading 3"/>
    <w:basedOn w:val="Normal"/>
    <w:next w:val="Normal"/>
    <w:qFormat/>
    <w:rsid w:val="00CD6E4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771F1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qFormat/>
    <w:rsid w:val="001505A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771F1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27F14"/>
  </w:style>
  <w:style w:type="paragraph" w:styleId="Retraitcorpsdetexte">
    <w:name w:val="Body Text Indent"/>
    <w:basedOn w:val="Normal"/>
    <w:rsid w:val="00CD6E4B"/>
    <w:pPr>
      <w:ind w:firstLine="708"/>
    </w:pPr>
    <w:rPr>
      <w:sz w:val="28"/>
      <w:szCs w:val="20"/>
    </w:rPr>
  </w:style>
  <w:style w:type="paragraph" w:styleId="Corpsdetexte3">
    <w:name w:val="Body Text 3"/>
    <w:basedOn w:val="Normal"/>
    <w:rsid w:val="00CD6E4B"/>
    <w:rPr>
      <w:szCs w:val="20"/>
    </w:rPr>
  </w:style>
  <w:style w:type="table" w:styleId="Grilledutableau">
    <w:name w:val="Table Grid"/>
    <w:basedOn w:val="TableauNormal"/>
    <w:uiPriority w:val="59"/>
    <w:rsid w:val="00AB6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C2118F"/>
    <w:pPr>
      <w:spacing w:after="120" w:line="480" w:lineRule="auto"/>
    </w:pPr>
  </w:style>
  <w:style w:type="paragraph" w:styleId="Titre">
    <w:name w:val="Title"/>
    <w:basedOn w:val="Normal"/>
    <w:qFormat/>
    <w:rsid w:val="00C2118F"/>
    <w:pPr>
      <w:jc w:val="center"/>
    </w:pPr>
    <w:rPr>
      <w:rFonts w:ascii="Comic Sans MS" w:hAnsi="Comic Sans MS"/>
      <w:sz w:val="40"/>
      <w:szCs w:val="20"/>
    </w:rPr>
  </w:style>
  <w:style w:type="character" w:customStyle="1" w:styleId="PieddepageCar">
    <w:name w:val="Pied de page Car"/>
    <w:link w:val="Pieddepage"/>
    <w:uiPriority w:val="99"/>
    <w:rsid w:val="00254E9E"/>
    <w:rPr>
      <w:sz w:val="24"/>
      <w:szCs w:val="24"/>
    </w:rPr>
  </w:style>
  <w:style w:type="paragraph" w:styleId="Corpsdetexte">
    <w:name w:val="Body Text"/>
    <w:basedOn w:val="Normal"/>
    <w:rsid w:val="003A358C"/>
    <w:pPr>
      <w:spacing w:after="120"/>
    </w:pPr>
  </w:style>
  <w:style w:type="paragraph" w:customStyle="1" w:styleId="Question">
    <w:name w:val="Question"/>
    <w:basedOn w:val="Normal"/>
    <w:next w:val="Normal"/>
    <w:qFormat/>
    <w:rsid w:val="004C1EED"/>
    <w:pPr>
      <w:numPr>
        <w:numId w:val="40"/>
      </w:numPr>
      <w:tabs>
        <w:tab w:val="left" w:pos="567"/>
        <w:tab w:val="right" w:pos="10206"/>
      </w:tabs>
      <w:spacing w:before="120" w:after="120" w:line="259" w:lineRule="auto"/>
      <w:ind w:left="0" w:firstLine="0"/>
    </w:pPr>
  </w:style>
  <w:style w:type="paragraph" w:customStyle="1" w:styleId="Rponse">
    <w:name w:val="Réponse"/>
    <w:basedOn w:val="Normal"/>
    <w:next w:val="Normal"/>
    <w:qFormat/>
    <w:rsid w:val="004C1EED"/>
    <w:pPr>
      <w:tabs>
        <w:tab w:val="right" w:leader="dot" w:pos="10206"/>
      </w:tabs>
      <w:spacing w:before="120" w:after="160" w:line="259" w:lineRule="auto"/>
    </w:pPr>
  </w:style>
  <w:style w:type="character" w:customStyle="1" w:styleId="Titre4Car">
    <w:name w:val="Titre 4 Car"/>
    <w:basedOn w:val="Policepardfaut"/>
    <w:link w:val="Titre4"/>
    <w:semiHidden/>
    <w:rsid w:val="00771F1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Titre6Car">
    <w:name w:val="Titre 6 Car"/>
    <w:basedOn w:val="Policepardfaut"/>
    <w:link w:val="Titre6"/>
    <w:semiHidden/>
    <w:rsid w:val="00771F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andard">
    <w:name w:val="Standard"/>
    <w:rsid w:val="00CE662B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Pieddepage1">
    <w:name w:val="Pied de page1"/>
    <w:basedOn w:val="Standard"/>
    <w:rsid w:val="00CE662B"/>
  </w:style>
  <w:style w:type="paragraph" w:customStyle="1" w:styleId="TableContents">
    <w:name w:val="Table Contents"/>
    <w:basedOn w:val="Standard"/>
    <w:rsid w:val="00CE662B"/>
    <w:pPr>
      <w:suppressLineNumbers/>
    </w:pPr>
  </w:style>
  <w:style w:type="paragraph" w:customStyle="1" w:styleId="TableParagraph">
    <w:name w:val="Table Paragraph"/>
    <w:basedOn w:val="Normal"/>
    <w:uiPriority w:val="1"/>
    <w:qFormat/>
    <w:rsid w:val="00CE662B"/>
    <w:pPr>
      <w:widowControl w:val="0"/>
      <w:autoSpaceDE w:val="0"/>
      <w:autoSpaceDN w:val="0"/>
      <w:jc w:val="left"/>
    </w:pPr>
    <w:rPr>
      <w:rFonts w:ascii="Times New Roman" w:hAnsi="Times New Roman"/>
      <w:sz w:val="22"/>
      <w:szCs w:val="22"/>
      <w:lang w:bidi="fr-FR"/>
    </w:rPr>
  </w:style>
  <w:style w:type="paragraph" w:styleId="Paragraphedeliste">
    <w:name w:val="List Paragraph"/>
    <w:basedOn w:val="Normal"/>
    <w:uiPriority w:val="34"/>
    <w:qFormat/>
    <w:rsid w:val="00CE662B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semiHidden/>
    <w:unhideWhenUsed/>
    <w:rsid w:val="005072C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5072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eader" Target="header4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RTABLE%20J&#233;r&#244;me\OneDrive%20-%20ac-montpellier.fr\0000%20-%20Sujet%20CARROSSIER\Masters%20Sujet%20CAP\2023%20-%20Maquette%20Sujet%20EP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2023 - Maquette Sujet EP1.dotx</Template>
  <TotalTime>0</TotalTime>
  <Pages>12</Pages>
  <Words>1292</Words>
  <Characters>7111</Characters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L'EDUCATION NATIONALE</vt:lpstr>
    </vt:vector>
  </TitlesOfParts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2022-07-13T08:12:00Z</cp:lastPrinted>
  <dcterms:created xsi:type="dcterms:W3CDTF">2022-01-12T12:32:00Z</dcterms:created>
  <dcterms:modified xsi:type="dcterms:W3CDTF">2022-10-17T08:13:00Z</dcterms:modified>
</cp:coreProperties>
</file>