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2A970C" w14:textId="77777777" w:rsidR="003A358C" w:rsidRPr="004714AA" w:rsidRDefault="003A358C" w:rsidP="00023F30">
      <w:pPr>
        <w:jc w:val="center"/>
        <w:rPr>
          <w:b/>
          <w:sz w:val="32"/>
        </w:rPr>
      </w:pPr>
      <w:r w:rsidRPr="004714AA">
        <w:rPr>
          <w:b/>
          <w:sz w:val="32"/>
        </w:rPr>
        <w:t>BACCALAUR</w:t>
      </w:r>
      <w:r w:rsidR="00921DAE">
        <w:rPr>
          <w:b/>
          <w:sz w:val="32"/>
        </w:rPr>
        <w:t>É</w:t>
      </w:r>
      <w:r w:rsidRPr="004714AA">
        <w:rPr>
          <w:b/>
          <w:sz w:val="32"/>
        </w:rPr>
        <w:t>AT PROFESSIONNEL</w:t>
      </w:r>
    </w:p>
    <w:p w14:paraId="352A970D" w14:textId="77777777" w:rsidR="003A358C" w:rsidRDefault="003A358C" w:rsidP="00023F30">
      <w:pPr>
        <w:jc w:val="center"/>
      </w:pPr>
    </w:p>
    <w:p w14:paraId="352A970E" w14:textId="77777777" w:rsidR="003A358C" w:rsidRDefault="003A358C" w:rsidP="00023F30">
      <w:pPr>
        <w:jc w:val="center"/>
      </w:pPr>
      <w:r w:rsidRPr="004714AA">
        <w:rPr>
          <w:b/>
          <w:sz w:val="32"/>
          <w:szCs w:val="32"/>
        </w:rPr>
        <w:t>R</w:t>
      </w:r>
      <w:r w:rsidR="00921DAE">
        <w:rPr>
          <w:b/>
          <w:sz w:val="32"/>
          <w:szCs w:val="32"/>
        </w:rPr>
        <w:t>É</w:t>
      </w:r>
      <w:r w:rsidRPr="004714AA">
        <w:rPr>
          <w:b/>
          <w:sz w:val="32"/>
          <w:szCs w:val="32"/>
        </w:rPr>
        <w:t>PARATION DES CARROSSERIES</w:t>
      </w:r>
    </w:p>
    <w:p w14:paraId="352A970F" w14:textId="77777777" w:rsidR="003A358C" w:rsidRDefault="003A358C" w:rsidP="003A358C">
      <w:pPr>
        <w:jc w:val="center"/>
      </w:pPr>
    </w:p>
    <w:p w14:paraId="352A9710" w14:textId="77777777" w:rsidR="003A358C" w:rsidRDefault="003A358C" w:rsidP="003A358C">
      <w:pPr>
        <w:jc w:val="center"/>
      </w:pPr>
    </w:p>
    <w:p w14:paraId="352A9711" w14:textId="77777777" w:rsidR="003A358C" w:rsidRDefault="003A358C" w:rsidP="003A358C">
      <w:pPr>
        <w:jc w:val="center"/>
      </w:pPr>
    </w:p>
    <w:p w14:paraId="352A9712" w14:textId="77777777" w:rsidR="003A358C" w:rsidRDefault="003A358C" w:rsidP="003A358C">
      <w:pPr>
        <w:jc w:val="center"/>
      </w:pPr>
    </w:p>
    <w:p w14:paraId="352A9713" w14:textId="6FA7F5E3" w:rsidR="003A358C" w:rsidRPr="00ED6A09" w:rsidRDefault="00ED6A09" w:rsidP="00ED6A09">
      <w:pPr>
        <w:tabs>
          <w:tab w:val="left" w:pos="8364"/>
        </w:tabs>
        <w:jc w:val="center"/>
        <w:rPr>
          <w:b/>
          <w:sz w:val="32"/>
          <w:szCs w:val="32"/>
        </w:rPr>
      </w:pPr>
      <w:r w:rsidRPr="00ED6A09">
        <w:rPr>
          <w:b/>
          <w:sz w:val="32"/>
          <w:szCs w:val="32"/>
        </w:rPr>
        <w:t>S</w:t>
      </w:r>
      <w:r>
        <w:rPr>
          <w:b/>
          <w:sz w:val="32"/>
          <w:szCs w:val="32"/>
        </w:rPr>
        <w:t>ESSION</w:t>
      </w:r>
      <w:r w:rsidRPr="00ED6A09">
        <w:rPr>
          <w:b/>
          <w:sz w:val="32"/>
          <w:szCs w:val="32"/>
        </w:rPr>
        <w:t xml:space="preserve"> </w:t>
      </w:r>
      <w:r w:rsidR="003A358C" w:rsidRPr="00ED6A09">
        <w:rPr>
          <w:b/>
          <w:sz w:val="32"/>
          <w:szCs w:val="32"/>
        </w:rPr>
        <w:t>20</w:t>
      </w:r>
      <w:r w:rsidR="00CB59E5" w:rsidRPr="00ED6A09">
        <w:rPr>
          <w:b/>
          <w:sz w:val="32"/>
          <w:szCs w:val="32"/>
        </w:rPr>
        <w:t>2</w:t>
      </w:r>
      <w:r w:rsidR="001810FB" w:rsidRPr="00ED6A09">
        <w:rPr>
          <w:b/>
          <w:sz w:val="32"/>
          <w:szCs w:val="32"/>
        </w:rPr>
        <w:t>2</w:t>
      </w:r>
    </w:p>
    <w:p w14:paraId="352A9714" w14:textId="77777777" w:rsidR="003A358C" w:rsidRDefault="003A358C" w:rsidP="003A358C"/>
    <w:p w14:paraId="352A9715" w14:textId="77777777" w:rsidR="0072152B" w:rsidRPr="0072152B" w:rsidRDefault="0072152B" w:rsidP="0072152B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left"/>
      </w:pPr>
    </w:p>
    <w:p w14:paraId="352A9716" w14:textId="77777777" w:rsidR="0072152B" w:rsidRPr="0072152B" w:rsidRDefault="0072152B" w:rsidP="0072152B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  <w:rPr>
          <w:sz w:val="32"/>
        </w:rPr>
      </w:pPr>
      <w:r w:rsidRPr="0072152B">
        <w:rPr>
          <w:sz w:val="32"/>
        </w:rPr>
        <w:t>E.1 - ÉPREUVE SCIENTIFIQUE ET TECHNIQUE</w:t>
      </w:r>
    </w:p>
    <w:p w14:paraId="352A9717" w14:textId="77777777" w:rsidR="0072152B" w:rsidRPr="0072152B" w:rsidRDefault="0072152B" w:rsidP="0072152B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left"/>
      </w:pPr>
    </w:p>
    <w:p w14:paraId="352A9718" w14:textId="77777777" w:rsidR="0072152B" w:rsidRPr="0072152B" w:rsidRDefault="0072152B" w:rsidP="0072152B">
      <w:pPr>
        <w:jc w:val="left"/>
      </w:pPr>
    </w:p>
    <w:p w14:paraId="352A9719" w14:textId="77777777" w:rsidR="0072152B" w:rsidRPr="0072152B" w:rsidRDefault="0072152B" w:rsidP="0072152B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tabs>
          <w:tab w:val="right" w:pos="10065"/>
        </w:tabs>
        <w:jc w:val="left"/>
      </w:pPr>
      <w:r w:rsidRPr="0072152B">
        <w:rPr>
          <w:b/>
        </w:rPr>
        <w:t>Sous-épreuve E11</w:t>
      </w:r>
      <w:r w:rsidRPr="0072152B">
        <w:rPr>
          <w:b/>
        </w:rPr>
        <w:tab/>
      </w:r>
      <w:r w:rsidRPr="0072152B">
        <w:rPr>
          <w:b/>
          <w:u w:val="single"/>
        </w:rPr>
        <w:t>UNITÉ CERTIFICATIVE U11</w:t>
      </w:r>
    </w:p>
    <w:p w14:paraId="352A971A" w14:textId="77777777" w:rsidR="0072152B" w:rsidRPr="0072152B" w:rsidRDefault="0072152B" w:rsidP="0072152B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</w:pPr>
    </w:p>
    <w:p w14:paraId="352A971B" w14:textId="77777777" w:rsidR="0072152B" w:rsidRPr="0072152B" w:rsidRDefault="0072152B" w:rsidP="0072152B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  <w:rPr>
          <w:b/>
          <w:sz w:val="32"/>
          <w:szCs w:val="32"/>
        </w:rPr>
      </w:pPr>
      <w:r w:rsidRPr="0072152B">
        <w:rPr>
          <w:b/>
          <w:sz w:val="32"/>
          <w:szCs w:val="32"/>
        </w:rPr>
        <w:t>Analyse d’un système technique</w:t>
      </w:r>
    </w:p>
    <w:p w14:paraId="352A971C" w14:textId="77777777" w:rsidR="0072152B" w:rsidRPr="0072152B" w:rsidRDefault="0072152B" w:rsidP="0072152B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</w:pPr>
    </w:p>
    <w:p w14:paraId="352A971D" w14:textId="64C7BBD1" w:rsidR="0072152B" w:rsidRPr="0072152B" w:rsidRDefault="0072152B" w:rsidP="0072152B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tabs>
          <w:tab w:val="right" w:pos="10065"/>
        </w:tabs>
        <w:jc w:val="left"/>
      </w:pPr>
      <w:r w:rsidRPr="0072152B">
        <w:rPr>
          <w:b/>
        </w:rPr>
        <w:t>Durée : 3</w:t>
      </w:r>
      <w:r w:rsidR="00D902AB">
        <w:rPr>
          <w:b/>
        </w:rPr>
        <w:t xml:space="preserve"> </w:t>
      </w:r>
      <w:r w:rsidRPr="0072152B">
        <w:rPr>
          <w:b/>
        </w:rPr>
        <w:t>h</w:t>
      </w:r>
      <w:r w:rsidR="00D902AB">
        <w:rPr>
          <w:b/>
        </w:rPr>
        <w:t>eures</w:t>
      </w:r>
      <w:r w:rsidRPr="0072152B">
        <w:tab/>
      </w:r>
      <w:r w:rsidRPr="0072152B">
        <w:rPr>
          <w:b/>
        </w:rPr>
        <w:t>Coef</w:t>
      </w:r>
      <w:r w:rsidR="00D902AB">
        <w:rPr>
          <w:b/>
        </w:rPr>
        <w:t>ficient</w:t>
      </w:r>
      <w:r w:rsidRPr="0072152B">
        <w:rPr>
          <w:b/>
        </w:rPr>
        <w:t xml:space="preserve"> : 2</w:t>
      </w:r>
    </w:p>
    <w:p w14:paraId="352A971E" w14:textId="77777777" w:rsidR="0072152B" w:rsidRPr="0072152B" w:rsidRDefault="0072152B" w:rsidP="0072152B">
      <w:pPr>
        <w:jc w:val="left"/>
      </w:pPr>
    </w:p>
    <w:p w14:paraId="352A971F" w14:textId="77777777" w:rsidR="0072152B" w:rsidRPr="0072152B" w:rsidRDefault="0072152B" w:rsidP="0072152B">
      <w:pPr>
        <w:jc w:val="left"/>
        <w:rPr>
          <w:rFonts w:cs="Arial"/>
        </w:rPr>
      </w:pPr>
    </w:p>
    <w:p w14:paraId="352A9720" w14:textId="77777777" w:rsidR="0072152B" w:rsidRPr="0072152B" w:rsidRDefault="0072152B" w:rsidP="0072152B">
      <w:pPr>
        <w:jc w:val="left"/>
        <w:rPr>
          <w:rFonts w:cs="Arial"/>
        </w:rPr>
      </w:pPr>
    </w:p>
    <w:p w14:paraId="352A9721" w14:textId="77777777" w:rsidR="0072152B" w:rsidRPr="0072152B" w:rsidRDefault="0072152B" w:rsidP="0072152B">
      <w:pPr>
        <w:keepNext/>
        <w:jc w:val="center"/>
        <w:outlineLvl w:val="0"/>
        <w:rPr>
          <w:rFonts w:cs="Arial"/>
          <w:b/>
          <w:bCs/>
          <w:sz w:val="52"/>
          <w:szCs w:val="52"/>
        </w:rPr>
      </w:pPr>
      <w:r w:rsidRPr="0072152B">
        <w:rPr>
          <w:rFonts w:cs="Arial"/>
          <w:b/>
          <w:bCs/>
          <w:sz w:val="52"/>
          <w:szCs w:val="52"/>
        </w:rPr>
        <w:t>DOSSIER RÉPONSES</w:t>
      </w:r>
    </w:p>
    <w:p w14:paraId="352A9722" w14:textId="77777777" w:rsidR="00B70A1D" w:rsidRPr="00B70A1D" w:rsidRDefault="00B70A1D" w:rsidP="00B70A1D"/>
    <w:p w14:paraId="352A9723" w14:textId="77777777" w:rsidR="00F82821" w:rsidRDefault="00F82821" w:rsidP="00F82821">
      <w:pPr>
        <w:keepNext/>
        <w:suppressAutoHyphens/>
        <w:jc w:val="center"/>
        <w:rPr>
          <w:rFonts w:cs="Arial"/>
          <w:b/>
          <w:sz w:val="32"/>
          <w:lang w:eastAsia="ar-SA"/>
        </w:rPr>
      </w:pPr>
    </w:p>
    <w:p w14:paraId="352A9724" w14:textId="77777777" w:rsidR="00F82821" w:rsidRPr="00F82821" w:rsidRDefault="00F82821" w:rsidP="00F82821">
      <w:pPr>
        <w:suppressAutoHyphens/>
        <w:rPr>
          <w:rFonts w:cs="Arial"/>
          <w:b/>
          <w:lang w:eastAsia="ar-SA"/>
        </w:rPr>
      </w:pPr>
    </w:p>
    <w:p w14:paraId="352A9725" w14:textId="3D7B7ECE" w:rsidR="00F82821" w:rsidRPr="00F82821" w:rsidRDefault="00F82821" w:rsidP="00F82821">
      <w:pPr>
        <w:suppressAutoHyphens/>
        <w:spacing w:line="360" w:lineRule="auto"/>
        <w:jc w:val="center"/>
        <w:rPr>
          <w:rFonts w:cs="Arial"/>
          <w:lang w:eastAsia="ar-SA"/>
        </w:rPr>
      </w:pPr>
      <w:r w:rsidRPr="00F82821">
        <w:rPr>
          <w:rFonts w:cs="Arial"/>
          <w:b/>
          <w:lang w:eastAsia="ar-SA"/>
        </w:rPr>
        <w:t xml:space="preserve">Le dossier </w:t>
      </w:r>
      <w:r w:rsidR="00ED3801">
        <w:rPr>
          <w:rFonts w:cs="Arial"/>
          <w:b/>
          <w:lang w:eastAsia="ar-SA"/>
        </w:rPr>
        <w:t>RÉPONSES</w:t>
      </w:r>
      <w:r w:rsidRPr="00F82821">
        <w:rPr>
          <w:rFonts w:cs="Arial"/>
          <w:b/>
          <w:lang w:eastAsia="ar-SA"/>
        </w:rPr>
        <w:t xml:space="preserve"> ne portera pas l’identité du candidat</w:t>
      </w:r>
      <w:r w:rsidR="00D902AB">
        <w:rPr>
          <w:rFonts w:cs="Arial"/>
          <w:b/>
          <w:lang w:eastAsia="ar-SA"/>
        </w:rPr>
        <w:t>.</w:t>
      </w:r>
      <w:r w:rsidRPr="00F82821">
        <w:rPr>
          <w:rFonts w:cs="Arial"/>
          <w:b/>
          <w:lang w:eastAsia="ar-SA"/>
        </w:rPr>
        <w:t xml:space="preserve"> </w:t>
      </w:r>
    </w:p>
    <w:p w14:paraId="352A9726" w14:textId="77777777" w:rsidR="00D2650C" w:rsidRPr="00892508" w:rsidRDefault="00D2650C" w:rsidP="00D2650C">
      <w:pPr>
        <w:suppressAutoHyphens/>
        <w:spacing w:line="360" w:lineRule="auto"/>
        <w:jc w:val="center"/>
        <w:rPr>
          <w:rFonts w:cs="Arial"/>
          <w:lang w:eastAsia="ar-SA"/>
        </w:rPr>
      </w:pPr>
      <w:r w:rsidRPr="00892508">
        <w:rPr>
          <w:rFonts w:cs="Arial"/>
          <w:lang w:eastAsia="ar-SA"/>
        </w:rPr>
        <w:t>Les feuilles seront classées et agrafées à l'intérieur d’une copie double d'examen.</w:t>
      </w:r>
    </w:p>
    <w:p w14:paraId="352A9727" w14:textId="77777777" w:rsidR="00F82821" w:rsidRPr="00F82821" w:rsidRDefault="00F82821" w:rsidP="00F82821">
      <w:pPr>
        <w:suppressAutoHyphens/>
        <w:rPr>
          <w:rFonts w:cs="Arial"/>
          <w:lang w:eastAsia="ar-SA"/>
        </w:rPr>
      </w:pPr>
    </w:p>
    <w:p w14:paraId="352A9728" w14:textId="77777777" w:rsidR="001510CE" w:rsidRPr="00F9293D" w:rsidRDefault="001510CE" w:rsidP="001510CE">
      <w:pPr>
        <w:rPr>
          <w:rFonts w:cs="Arial"/>
        </w:rPr>
      </w:pPr>
    </w:p>
    <w:p w14:paraId="352A972B" w14:textId="7D8682E8" w:rsidR="00E27F14" w:rsidRDefault="00374229" w:rsidP="00ED7453">
      <w:pPr>
        <w:jc w:val="center"/>
        <w:rPr>
          <w:b/>
          <w:color w:val="0000FF"/>
        </w:rPr>
      </w:pPr>
      <w:r w:rsidRPr="00594B65">
        <w:rPr>
          <w:b/>
        </w:rPr>
        <w:t xml:space="preserve">Ce dossier </w:t>
      </w:r>
      <w:r w:rsidR="00D81CB5" w:rsidRPr="00594B65">
        <w:rPr>
          <w:b/>
        </w:rPr>
        <w:t>comprend</w:t>
      </w:r>
      <w:r w:rsidR="00CB59E5">
        <w:rPr>
          <w:b/>
        </w:rPr>
        <w:t xml:space="preserve"> </w:t>
      </w:r>
      <w:r w:rsidR="00D902AB">
        <w:rPr>
          <w:b/>
        </w:rPr>
        <w:t>5</w:t>
      </w:r>
      <w:r w:rsidR="00D81CB5" w:rsidRPr="00594B65">
        <w:rPr>
          <w:b/>
        </w:rPr>
        <w:t xml:space="preserve"> </w:t>
      </w:r>
      <w:r w:rsidRPr="00594B65">
        <w:rPr>
          <w:b/>
        </w:rPr>
        <w:t xml:space="preserve">pages numérotées de </w:t>
      </w:r>
      <w:r w:rsidR="00B94C6A" w:rsidRPr="00594B65">
        <w:rPr>
          <w:b/>
        </w:rPr>
        <w:t>D</w:t>
      </w:r>
      <w:r w:rsidR="004871E0">
        <w:rPr>
          <w:b/>
        </w:rPr>
        <w:t>R</w:t>
      </w:r>
      <w:r w:rsidR="00B94C6A" w:rsidRPr="00594B65">
        <w:rPr>
          <w:b/>
        </w:rPr>
        <w:t xml:space="preserve"> </w:t>
      </w:r>
      <w:r w:rsidRPr="00594B65">
        <w:rPr>
          <w:b/>
        </w:rPr>
        <w:t>1/</w:t>
      </w:r>
      <w:r w:rsidR="00D902AB">
        <w:rPr>
          <w:b/>
        </w:rPr>
        <w:t>5</w:t>
      </w:r>
      <w:r w:rsidR="00D81CB5" w:rsidRPr="00594B65">
        <w:rPr>
          <w:b/>
        </w:rPr>
        <w:t xml:space="preserve"> </w:t>
      </w:r>
      <w:r w:rsidRPr="00594B65">
        <w:rPr>
          <w:b/>
        </w:rPr>
        <w:t>à</w:t>
      </w:r>
      <w:r w:rsidR="00D81CB5" w:rsidRPr="00594B65">
        <w:rPr>
          <w:b/>
        </w:rPr>
        <w:t xml:space="preserve"> </w:t>
      </w:r>
      <w:r w:rsidR="00B94C6A" w:rsidRPr="00594B65">
        <w:rPr>
          <w:b/>
        </w:rPr>
        <w:t>D</w:t>
      </w:r>
      <w:r w:rsidR="004871E0">
        <w:rPr>
          <w:b/>
        </w:rPr>
        <w:t>R</w:t>
      </w:r>
      <w:r w:rsidR="00B94C6A" w:rsidRPr="00D902AB">
        <w:rPr>
          <w:b/>
        </w:rPr>
        <w:t xml:space="preserve"> </w:t>
      </w:r>
      <w:r w:rsidR="00D902AB" w:rsidRPr="00D902AB">
        <w:rPr>
          <w:b/>
        </w:rPr>
        <w:t>5/5.</w:t>
      </w:r>
    </w:p>
    <w:p w14:paraId="352A972C" w14:textId="77777777" w:rsidR="00D2650C" w:rsidRPr="00892508" w:rsidRDefault="00D2650C" w:rsidP="00D2650C">
      <w:pPr>
        <w:jc w:val="center"/>
        <w:rPr>
          <w:rFonts w:cs="Arial"/>
          <w:b/>
        </w:rPr>
      </w:pPr>
      <w:r w:rsidRPr="00892508">
        <w:rPr>
          <w:rFonts w:cs="Arial"/>
          <w:b/>
        </w:rPr>
        <w:t>Assurez-vous qu’il est complet.</w:t>
      </w:r>
    </w:p>
    <w:p w14:paraId="352A972D" w14:textId="77777777" w:rsidR="00932D8A" w:rsidRDefault="00932D8A" w:rsidP="003F7DA9">
      <w:pPr>
        <w:rPr>
          <w:b/>
        </w:rPr>
      </w:pPr>
    </w:p>
    <w:p w14:paraId="352A972E" w14:textId="77777777" w:rsidR="005963F0" w:rsidRDefault="005963F0" w:rsidP="003F7DA9">
      <w:pPr>
        <w:rPr>
          <w:b/>
        </w:rPr>
      </w:pPr>
    </w:p>
    <w:p w14:paraId="352A972F" w14:textId="77777777" w:rsidR="005963F0" w:rsidRDefault="005963F0" w:rsidP="00E27F14">
      <w:pPr>
        <w:pStyle w:val="Pieddepage"/>
      </w:pPr>
    </w:p>
    <w:p w14:paraId="2FE3599B" w14:textId="77777777" w:rsidR="00E2041D" w:rsidRPr="009B2917" w:rsidRDefault="00E2041D" w:rsidP="00E2041D">
      <w:pPr>
        <w:spacing w:line="259" w:lineRule="auto"/>
        <w:jc w:val="center"/>
        <w:rPr>
          <w:rFonts w:eastAsia="Calibri" w:cs="Arial"/>
          <w:b/>
          <w:lang w:eastAsia="en-US"/>
        </w:rPr>
      </w:pPr>
      <w:r w:rsidRPr="009B2917">
        <w:rPr>
          <w:rFonts w:eastAsia="Calibri" w:cs="Arial"/>
          <w:b/>
          <w:lang w:eastAsia="en-US"/>
        </w:rPr>
        <w:t>DOCUMENTS ET MATÉRIELS AUTORISÉS</w:t>
      </w:r>
    </w:p>
    <w:p w14:paraId="3FF14E19" w14:textId="77777777" w:rsidR="00E2041D" w:rsidRPr="009B2917" w:rsidRDefault="00E2041D" w:rsidP="00E2041D">
      <w:pPr>
        <w:spacing w:line="259" w:lineRule="auto"/>
        <w:jc w:val="center"/>
        <w:rPr>
          <w:rFonts w:eastAsia="Calibri" w:cs="Arial"/>
          <w:lang w:eastAsia="en-US"/>
        </w:rPr>
      </w:pPr>
      <w:r w:rsidRPr="009B2917">
        <w:rPr>
          <w:rFonts w:eastAsia="Calibri" w:cs="Arial"/>
          <w:lang w:eastAsia="en-US"/>
        </w:rPr>
        <w:t>L’usage de la calculatrice avec mode examen actif est autorisé.</w:t>
      </w:r>
    </w:p>
    <w:p w14:paraId="274DF72A" w14:textId="77777777" w:rsidR="00E2041D" w:rsidRPr="009B2917" w:rsidRDefault="00E2041D" w:rsidP="00E2041D">
      <w:pPr>
        <w:spacing w:line="259" w:lineRule="auto"/>
        <w:jc w:val="center"/>
        <w:rPr>
          <w:rFonts w:eastAsia="Calibri" w:cs="Arial"/>
          <w:lang w:eastAsia="en-US"/>
        </w:rPr>
      </w:pPr>
      <w:r w:rsidRPr="009B2917">
        <w:rPr>
          <w:rFonts w:eastAsia="Calibri" w:cs="Arial"/>
          <w:lang w:eastAsia="en-US"/>
        </w:rPr>
        <w:t>L’usage de la calculatrice sans mémoire, « type collège », est autorisé.</w:t>
      </w:r>
    </w:p>
    <w:p w14:paraId="750FD72D" w14:textId="77777777" w:rsidR="00E2041D" w:rsidRPr="009B2917" w:rsidRDefault="00E2041D" w:rsidP="00E2041D">
      <w:pPr>
        <w:spacing w:line="259" w:lineRule="auto"/>
        <w:jc w:val="center"/>
        <w:rPr>
          <w:rFonts w:eastAsia="Calibri" w:cs="Arial"/>
          <w:lang w:eastAsia="en-US"/>
        </w:rPr>
      </w:pPr>
      <w:r w:rsidRPr="009B2917">
        <w:rPr>
          <w:rFonts w:eastAsia="Calibri" w:cs="Arial"/>
          <w:lang w:eastAsia="en-US"/>
        </w:rPr>
        <w:t>Tout autre matériel est interdit.</w:t>
      </w:r>
    </w:p>
    <w:p w14:paraId="7BBEE024" w14:textId="77777777" w:rsidR="00E2041D" w:rsidRPr="009B2917" w:rsidRDefault="00E2041D" w:rsidP="00E2041D">
      <w:pPr>
        <w:spacing w:line="259" w:lineRule="auto"/>
        <w:jc w:val="center"/>
        <w:rPr>
          <w:rFonts w:eastAsia="Calibri" w:cs="Arial"/>
          <w:lang w:eastAsia="en-US"/>
        </w:rPr>
      </w:pPr>
      <w:r w:rsidRPr="009B2917">
        <w:rPr>
          <w:rFonts w:eastAsia="Calibri" w:cs="Arial"/>
          <w:lang w:eastAsia="en-US"/>
        </w:rPr>
        <w:t>Aucun document autorisé.</w:t>
      </w:r>
    </w:p>
    <w:p w14:paraId="352A9730" w14:textId="77777777" w:rsidR="00E15E9D" w:rsidRDefault="00E15E9D" w:rsidP="00E2041D">
      <w:pPr>
        <w:pStyle w:val="Pieddepage"/>
        <w:jc w:val="center"/>
        <w:sectPr w:rsidR="00E15E9D" w:rsidSect="005963F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 w:code="9"/>
          <w:pgMar w:top="1233" w:right="851" w:bottom="851" w:left="851" w:header="720" w:footer="354" w:gutter="0"/>
          <w:pgNumType w:start="1"/>
          <w:cols w:space="720"/>
          <w:titlePg/>
          <w:docGrid w:linePitch="326"/>
        </w:sectPr>
      </w:pPr>
    </w:p>
    <w:p w14:paraId="352A9731" w14:textId="77777777" w:rsidR="00842750" w:rsidRPr="00206658" w:rsidRDefault="00842750" w:rsidP="007F7B23">
      <w:pPr>
        <w:rPr>
          <w:rFonts w:cs="Arial"/>
          <w:sz w:val="22"/>
          <w:szCs w:val="22"/>
        </w:rPr>
      </w:pPr>
    </w:p>
    <w:p w14:paraId="352A9732" w14:textId="0506BE2B" w:rsidR="009E6B33" w:rsidRPr="009E6B33" w:rsidRDefault="009E6B33" w:rsidP="009E6B33">
      <w:pPr>
        <w:pStyle w:val="Titre1"/>
      </w:pPr>
      <w:r>
        <w:t xml:space="preserve">Partie 1 : </w:t>
      </w:r>
      <w:r w:rsidRPr="008B19AC">
        <w:t>Remettre la porte lat</w:t>
      </w:r>
      <w:r w:rsidR="00D902AB">
        <w:t>É</w:t>
      </w:r>
      <w:r w:rsidRPr="008B19AC">
        <w:t xml:space="preserve">rale en </w:t>
      </w:r>
      <w:r w:rsidR="00D902AB">
        <w:t>É</w:t>
      </w:r>
      <w:r w:rsidRPr="008B19AC">
        <w:t xml:space="preserve">tat de bon fonctionnement </w:t>
      </w:r>
      <w:r w:rsidR="00D902AB">
        <w:t>À</w:t>
      </w:r>
      <w:r w:rsidRPr="008B19AC">
        <w:t xml:space="preserve"> l’ouverture COMPL</w:t>
      </w:r>
      <w:r w:rsidR="00D902AB">
        <w:t>È</w:t>
      </w:r>
      <w:r w:rsidRPr="008B19AC">
        <w:t xml:space="preserve">TE </w:t>
      </w:r>
    </w:p>
    <w:p w14:paraId="352A9733" w14:textId="77777777" w:rsidR="006E0A54" w:rsidRDefault="006E0A54" w:rsidP="00B07291">
      <w:pPr>
        <w:tabs>
          <w:tab w:val="left" w:pos="1276"/>
        </w:tabs>
        <w:rPr>
          <w:rFonts w:cs="Arial"/>
          <w:sz w:val="22"/>
          <w:szCs w:val="22"/>
        </w:rPr>
      </w:pPr>
    </w:p>
    <w:p w14:paraId="352A9734" w14:textId="015922DB" w:rsidR="00D60369" w:rsidRPr="00D902AB" w:rsidRDefault="009E6B33" w:rsidP="00B07291">
      <w:pPr>
        <w:tabs>
          <w:tab w:val="left" w:pos="1276"/>
        </w:tabs>
        <w:rPr>
          <w:rFonts w:cs="Arial"/>
        </w:rPr>
      </w:pPr>
      <w:r w:rsidRPr="00D902AB">
        <w:rPr>
          <w:rFonts w:cs="Arial"/>
          <w:b/>
        </w:rPr>
        <w:t>Q1)</w:t>
      </w:r>
      <w:r w:rsidRPr="00D902AB">
        <w:rPr>
          <w:rFonts w:cs="Arial"/>
        </w:rPr>
        <w:t xml:space="preserve"> </w:t>
      </w:r>
      <w:r w:rsidR="00D60369" w:rsidRPr="00D902AB">
        <w:rPr>
          <w:rFonts w:cs="Arial"/>
          <w:b/>
        </w:rPr>
        <w:t>C</w:t>
      </w:r>
      <w:r w:rsidRPr="00D902AB">
        <w:rPr>
          <w:rFonts w:cs="Arial"/>
          <w:b/>
        </w:rPr>
        <w:t>ompléter</w:t>
      </w:r>
      <w:r w:rsidRPr="00D902AB">
        <w:rPr>
          <w:rFonts w:cs="Arial"/>
        </w:rPr>
        <w:t xml:space="preserve"> le diagramme APTE (pieuvre) en vous aidant du</w:t>
      </w:r>
      <w:r w:rsidR="00D902AB">
        <w:rPr>
          <w:rFonts w:cs="Arial"/>
        </w:rPr>
        <w:t xml:space="preserve"> dossier technique</w:t>
      </w:r>
      <w:r w:rsidRPr="00D902AB">
        <w:rPr>
          <w:rFonts w:cs="Arial"/>
        </w:rPr>
        <w:t xml:space="preserve"> DT</w:t>
      </w:r>
      <w:r w:rsidR="00D902AB">
        <w:rPr>
          <w:rFonts w:cs="Arial"/>
        </w:rPr>
        <w:t> </w:t>
      </w:r>
      <w:r w:rsidRPr="00D902AB">
        <w:rPr>
          <w:rFonts w:cs="Arial"/>
        </w:rPr>
        <w:t>page</w:t>
      </w:r>
      <w:r w:rsidR="00D902AB">
        <w:rPr>
          <w:rFonts w:cs="Arial"/>
        </w:rPr>
        <w:t> </w:t>
      </w:r>
      <w:r w:rsidRPr="00D902AB">
        <w:rPr>
          <w:rFonts w:cs="Arial"/>
        </w:rPr>
        <w:t>3/1</w:t>
      </w:r>
      <w:r w:rsidR="002F4F8B">
        <w:rPr>
          <w:rFonts w:cs="Arial"/>
        </w:rPr>
        <w:t>3</w:t>
      </w:r>
      <w:r w:rsidRPr="00D902AB">
        <w:rPr>
          <w:rFonts w:cs="Arial"/>
        </w:rPr>
        <w:t> :</w:t>
      </w:r>
    </w:p>
    <w:p w14:paraId="352A9735" w14:textId="77777777" w:rsidR="00D60369" w:rsidRPr="00D60369" w:rsidRDefault="00D60369" w:rsidP="00D60369">
      <w:pPr>
        <w:rPr>
          <w:rFonts w:cs="Arial"/>
          <w:sz w:val="22"/>
          <w:szCs w:val="22"/>
        </w:rPr>
      </w:pPr>
    </w:p>
    <w:p w14:paraId="352A9736" w14:textId="5883ACB0" w:rsidR="00D60369" w:rsidRPr="00D60369" w:rsidRDefault="00F06791" w:rsidP="00D60369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2549DCC" wp14:editId="47D236E9">
                <wp:simplePos x="0" y="0"/>
                <wp:positionH relativeFrom="column">
                  <wp:posOffset>-264160</wp:posOffset>
                </wp:positionH>
                <wp:positionV relativeFrom="paragraph">
                  <wp:posOffset>215265</wp:posOffset>
                </wp:positionV>
                <wp:extent cx="6974840" cy="3258185"/>
                <wp:effectExtent l="0" t="0" r="16510" b="18415"/>
                <wp:wrapNone/>
                <wp:docPr id="27" name="Groupe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4840" cy="3258185"/>
                          <a:chOff x="0" y="0"/>
                          <a:chExt cx="6974840" cy="3258185"/>
                        </a:xfrm>
                      </wpg:grpSpPr>
                      <wpg:grpSp>
                        <wpg:cNvPr id="1" name="Groupe 2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974840" cy="3258185"/>
                            <a:chOff x="0" y="0"/>
                            <a:chExt cx="6336731" cy="2774622"/>
                          </a:xfrm>
                        </wpg:grpSpPr>
                        <wps:wsp>
                          <wps:cNvPr id="2" name="Ellips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4217158" y="122830"/>
                              <a:ext cx="1498600" cy="659219"/>
                            </a:xfrm>
                            <a:prstGeom prst="ellips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52A97DA" w14:textId="77777777" w:rsidR="009E6B33" w:rsidRPr="000D0F08" w:rsidRDefault="009E6B33" w:rsidP="009E6B33">
                                <w:pPr>
                                  <w:jc w:val="center"/>
                                  <w:rPr>
                                    <w:rFonts w:cs="Arial"/>
                                    <w:color w:val="000000"/>
                                  </w:rPr>
                                </w:pPr>
                                <w:r w:rsidRPr="000D0F08">
                                  <w:rPr>
                                    <w:rFonts w:cs="Arial"/>
                                    <w:color w:val="000000"/>
                                  </w:rPr>
                                  <w:t>Véhicule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" name="Ellips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38131" y="1003110"/>
                              <a:ext cx="1498600" cy="659219"/>
                            </a:xfrm>
                            <a:prstGeom prst="ellips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52A97DB" w14:textId="77777777" w:rsidR="009E6B33" w:rsidRPr="000D0F08" w:rsidRDefault="009E6B33" w:rsidP="009E6B33">
                                <w:pPr>
                                  <w:jc w:val="center"/>
                                  <w:rPr>
                                    <w:rFonts w:cs="Arial"/>
                                    <w:color w:val="000000"/>
                                  </w:rPr>
                                </w:pPr>
                                <w:r w:rsidRPr="000D0F08">
                                  <w:rPr>
                                    <w:rFonts w:cs="Arial"/>
                                    <w:color w:val="000000"/>
                                  </w:rPr>
                                  <w:t>Sécurité</w:t>
                                </w:r>
                                <w:r w:rsidR="00D7033D">
                                  <w:rPr>
                                    <w:rFonts w:cs="Arial"/>
                                    <w:color w:val="000000"/>
                                  </w:rPr>
                                  <w:t xml:space="preserve"> des passagers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" name="Ellips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4579" y="1965278"/>
                              <a:ext cx="1498600" cy="659219"/>
                            </a:xfrm>
                            <a:prstGeom prst="ellips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52A97DC" w14:textId="77777777" w:rsidR="009E6B33" w:rsidRPr="000D0F08" w:rsidRDefault="009E6B33" w:rsidP="009E6B33">
                                <w:pPr>
                                  <w:jc w:val="center"/>
                                  <w:rPr>
                                    <w:rFonts w:cs="Arial"/>
                                    <w:color w:val="000000"/>
                                  </w:rPr>
                                </w:pPr>
                                <w:r w:rsidRPr="000D0F08">
                                  <w:rPr>
                                    <w:rFonts w:cs="Arial"/>
                                    <w:color w:val="000000"/>
                                  </w:rPr>
                                  <w:t>Passager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" name="Ellips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2558955" y="2115403"/>
                              <a:ext cx="1498600" cy="659219"/>
                            </a:xfrm>
                            <a:prstGeom prst="ellips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52A97DD" w14:textId="77777777" w:rsidR="009E6B33" w:rsidRPr="000D0F08" w:rsidRDefault="009E6B33" w:rsidP="009E6B33">
                                <w:pPr>
                                  <w:jc w:val="center"/>
                                  <w:rPr>
                                    <w:rFonts w:cs="Arial"/>
                                    <w:color w:val="000000"/>
                                  </w:rPr>
                                </w:pPr>
                                <w:r w:rsidRPr="000D0F08">
                                  <w:rPr>
                                    <w:rFonts w:cs="Arial"/>
                                    <w:color w:val="000000"/>
                                  </w:rPr>
                                  <w:t>Milieu extérieur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" name="Ellips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805218" y="1897039"/>
                              <a:ext cx="1498600" cy="659219"/>
                            </a:xfrm>
                            <a:prstGeom prst="ellips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52A97DE" w14:textId="77777777" w:rsidR="009E6B33" w:rsidRPr="000D0F08" w:rsidRDefault="009E6B33" w:rsidP="009E6B33">
                                <w:pPr>
                                  <w:jc w:val="center"/>
                                  <w:rPr>
                                    <w:rFonts w:cs="Arial"/>
                                    <w:color w:val="000000"/>
                                  </w:rPr>
                                </w:pPr>
                                <w:r w:rsidRPr="000D0F08">
                                  <w:rPr>
                                    <w:rFonts w:cs="Arial"/>
                                    <w:color w:val="000000"/>
                                  </w:rPr>
                                  <w:t>Confort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" name="Ellips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098645"/>
                              <a:ext cx="1881136" cy="574158"/>
                            </a:xfrm>
                            <a:prstGeom prst="ellips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52A97DF" w14:textId="77777777" w:rsidR="009E6B33" w:rsidRPr="000D0F08" w:rsidRDefault="009E6B33" w:rsidP="009E6B33">
                                <w:pPr>
                                  <w:jc w:val="center"/>
                                  <w:rPr>
                                    <w:rFonts w:cs="Arial"/>
                                    <w:color w:val="000000"/>
                                  </w:rPr>
                                </w:pPr>
                                <w:r w:rsidRPr="000D0F08">
                                  <w:rPr>
                                    <w:rFonts w:cs="Arial"/>
                                    <w:color w:val="000000"/>
                                  </w:rPr>
                                  <w:t>Réglementation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" name="Ellips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4776" y="0"/>
                              <a:ext cx="1498600" cy="659130"/>
                            </a:xfrm>
                            <a:prstGeom prst="ellips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52A97E0" w14:textId="77777777" w:rsidR="009E6B33" w:rsidRPr="000D0F08" w:rsidRDefault="009E6B33" w:rsidP="009E6B33">
                                <w:pPr>
                                  <w:jc w:val="center"/>
                                  <w:rPr>
                                    <w:rFonts w:cs="Arial"/>
                                    <w:color w:val="000000"/>
                                  </w:rPr>
                                </w:pPr>
                                <w:r w:rsidRPr="000D0F08">
                                  <w:rPr>
                                    <w:rFonts w:cs="Arial"/>
                                    <w:color w:val="000000"/>
                                  </w:rPr>
                                  <w:t>Châssis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9" name="Groupe 24"/>
                          <wpg:cNvGrpSpPr>
                            <a:grpSpLocks/>
                          </wpg:cNvGrpSpPr>
                          <wpg:grpSpPr bwMode="auto">
                            <a:xfrm>
                              <a:off x="1859854" y="566382"/>
                              <a:ext cx="2974808" cy="1561801"/>
                              <a:chOff x="3759" y="0"/>
                              <a:chExt cx="2974808" cy="1561801"/>
                            </a:xfrm>
                          </wpg:grpSpPr>
                          <wps:wsp>
                            <wps:cNvPr id="10" name="Ellipse 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1791" y="327546"/>
                                <a:ext cx="1956391" cy="76554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352A97E1" w14:textId="77777777" w:rsidR="009E6B33" w:rsidRPr="000D0F08" w:rsidRDefault="009E6B33" w:rsidP="009E6B33">
                                  <w:pPr>
                                    <w:jc w:val="center"/>
                                    <w:rPr>
                                      <w:rFonts w:cs="Arial"/>
                                      <w:color w:val="000000"/>
                                    </w:rPr>
                                  </w:pPr>
                                  <w:r w:rsidRPr="000D0F08">
                                    <w:rPr>
                                      <w:rFonts w:cs="Arial"/>
                                      <w:color w:val="000000"/>
                                    </w:rPr>
                                    <w:t>Porte coulissante latérale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2" name="Forme libre 19"/>
                            <wps:cNvSpPr>
                              <a:spLocks/>
                            </wps:cNvSpPr>
                            <wps:spPr bwMode="auto">
                              <a:xfrm>
                                <a:off x="2470245" y="709684"/>
                                <a:ext cx="508322" cy="81280"/>
                              </a:xfrm>
                              <a:custGeom>
                                <a:avLst/>
                                <a:gdLst>
                                  <a:gd name="T0" fmla="*/ 0 w 508397"/>
                                  <a:gd name="T1" fmla="*/ 0 h 81297"/>
                                  <a:gd name="T2" fmla="*/ 508322 w 508397"/>
                                  <a:gd name="T3" fmla="*/ 81280 h 81297"/>
                                  <a:gd name="T4" fmla="*/ 0 60000 65536"/>
                                  <a:gd name="T5" fmla="*/ 0 60000 65536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08397" h="81297">
                                    <a:moveTo>
                                      <a:pt x="0" y="0"/>
                                    </a:moveTo>
                                    <a:lnTo>
                                      <a:pt x="508397" y="81297"/>
                                    </a:lnTo>
                                  </a:path>
                                </a:pathLst>
                              </a:custGeom>
                              <a:noFill/>
                              <a:ln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3" name="Forme libre 20"/>
                            <wps:cNvSpPr>
                              <a:spLocks/>
                            </wps:cNvSpPr>
                            <wps:spPr bwMode="auto">
                              <a:xfrm>
                                <a:off x="279780" y="0"/>
                                <a:ext cx="2134376" cy="415490"/>
                              </a:xfrm>
                              <a:custGeom>
                                <a:avLst/>
                                <a:gdLst>
                                  <a:gd name="T0" fmla="*/ 2179674 w 2179674"/>
                                  <a:gd name="T1" fmla="*/ 0 h 415490"/>
                                  <a:gd name="T2" fmla="*/ 1212112 w 2179674"/>
                                  <a:gd name="T3" fmla="*/ 414670 h 415490"/>
                                  <a:gd name="T4" fmla="*/ 0 w 2179674"/>
                                  <a:gd name="T5" fmla="*/ 85061 h 415490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79674" h="415490">
                                    <a:moveTo>
                                      <a:pt x="2179674" y="0"/>
                                    </a:moveTo>
                                    <a:cubicBezTo>
                                      <a:pt x="1877532" y="200246"/>
                                      <a:pt x="1575391" y="400493"/>
                                      <a:pt x="1212112" y="414670"/>
                                    </a:cubicBezTo>
                                    <a:cubicBezTo>
                                      <a:pt x="848833" y="428847"/>
                                      <a:pt x="424416" y="256954"/>
                                      <a:pt x="0" y="85061"/>
                                    </a:cubicBezTo>
                                  </a:path>
                                </a:pathLst>
                              </a:custGeom>
                              <a:noFill/>
                              <a:ln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4" name="Forme libre 21"/>
                            <wps:cNvSpPr>
                              <a:spLocks/>
                            </wps:cNvSpPr>
                            <wps:spPr bwMode="auto">
                              <a:xfrm>
                                <a:off x="3759" y="825690"/>
                                <a:ext cx="557198" cy="38934"/>
                              </a:xfrm>
                              <a:custGeom>
                                <a:avLst/>
                                <a:gdLst>
                                  <a:gd name="T0" fmla="*/ 0 w 574158"/>
                                  <a:gd name="T1" fmla="*/ 24707 h 24707"/>
                                  <a:gd name="T2" fmla="*/ 574158 w 574158"/>
                                  <a:gd name="T3" fmla="*/ 3442 h 24707"/>
                                  <a:gd name="T4" fmla="*/ 0 60000 65536"/>
                                  <a:gd name="T5" fmla="*/ 0 60000 65536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74158" h="24707">
                                    <a:moveTo>
                                      <a:pt x="0" y="24707"/>
                                    </a:moveTo>
                                    <a:cubicBezTo>
                                      <a:pt x="239232" y="8758"/>
                                      <a:pt x="478465" y="-7191"/>
                                      <a:pt x="574158" y="3442"/>
                                    </a:cubicBezTo>
                                  </a:path>
                                </a:pathLst>
                              </a:custGeom>
                              <a:noFill/>
                              <a:ln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6" name="Forme libre 23"/>
                            <wps:cNvSpPr>
                              <a:spLocks/>
                            </wps:cNvSpPr>
                            <wps:spPr bwMode="auto">
                              <a:xfrm>
                                <a:off x="1405719" y="1091821"/>
                                <a:ext cx="42367" cy="469980"/>
                              </a:xfrm>
                              <a:custGeom>
                                <a:avLst/>
                                <a:gdLst>
                                  <a:gd name="T0" fmla="*/ 31898 w 31898"/>
                                  <a:gd name="T1" fmla="*/ 478465 h 478465"/>
                                  <a:gd name="T2" fmla="*/ 0 w 31898"/>
                                  <a:gd name="T3" fmla="*/ 0 h 478465"/>
                                  <a:gd name="T4" fmla="*/ 0 60000 65536"/>
                                  <a:gd name="T5" fmla="*/ 0 60000 65536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1898" h="478465">
                                    <a:moveTo>
                                      <a:pt x="31898" y="4784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2988860" y="614149"/>
                            <a:ext cx="7715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2A97D9" w14:textId="77777777" w:rsidR="009E6B33" w:rsidRPr="002F4F8B" w:rsidRDefault="0068340A" w:rsidP="009E6B33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 w:rsidRPr="002F4F8B">
                                <w:rPr>
                                  <w:sz w:val="22"/>
                                </w:rPr>
                                <w:t>…………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4797263" y="1944806"/>
                            <a:ext cx="628650" cy="280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2A97D8" w14:textId="77777777" w:rsidR="009E6B33" w:rsidRPr="009E6B33" w:rsidRDefault="0068340A" w:rsidP="009E6B33">
                              <w:pPr>
                                <w:jc w:val="center"/>
                                <w:rPr>
                                  <w:color w:val="FF0000"/>
                                  <w:sz w:val="22"/>
                                </w:rPr>
                              </w:pPr>
                              <w:r w:rsidRPr="002F4F8B">
                                <w:rPr>
                                  <w:sz w:val="22"/>
                                </w:rPr>
                                <w:t>………</w:t>
                              </w:r>
                              <w:r>
                                <w:rPr>
                                  <w:color w:val="FF0000"/>
                                  <w:sz w:val="22"/>
                                </w:rPr>
                                <w:t>…..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978926" y="1153236"/>
                            <a:ext cx="628650" cy="280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2A97D7" w14:textId="77777777" w:rsidR="009E6B33" w:rsidRPr="009E6B33" w:rsidRDefault="0068340A" w:rsidP="009E6B33">
                              <w:pPr>
                                <w:jc w:val="center"/>
                                <w:rPr>
                                  <w:color w:val="FF0000"/>
                                  <w:sz w:val="22"/>
                                </w:rPr>
                              </w:pPr>
                              <w:r w:rsidRPr="002F4F8B">
                                <w:rPr>
                                  <w:sz w:val="22"/>
                                </w:rPr>
                                <w:t>………</w:t>
                              </w:r>
                              <w:r>
                                <w:rPr>
                                  <w:color w:val="FF0000"/>
                                  <w:sz w:val="22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2122227" y="1876567"/>
                            <a:ext cx="628650" cy="280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2A97D6" w14:textId="77777777" w:rsidR="009E6B33" w:rsidRPr="002F4F8B" w:rsidRDefault="0068340A" w:rsidP="009E6B33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 w:rsidRPr="002F4F8B">
                                <w:rPr>
                                  <w:sz w:val="22"/>
                                </w:rPr>
                                <w:t>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3684896" y="2101755"/>
                            <a:ext cx="628650" cy="280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2A97D5" w14:textId="77777777" w:rsidR="009E6B33" w:rsidRPr="009E6B33" w:rsidRDefault="0068340A" w:rsidP="009E6B33">
                              <w:pPr>
                                <w:jc w:val="center"/>
                                <w:rPr>
                                  <w:color w:val="FF0000"/>
                                  <w:sz w:val="22"/>
                                </w:rPr>
                              </w:pPr>
                              <w:r w:rsidRPr="002F4F8B">
                                <w:rPr>
                                  <w:sz w:val="22"/>
                                </w:rPr>
                                <w:t>………</w:t>
                              </w:r>
                              <w:r>
                                <w:rPr>
                                  <w:color w:val="FF0000"/>
                                  <w:sz w:val="22"/>
                                </w:rPr>
                                <w:t>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4838132" y="1050878"/>
                            <a:ext cx="628650" cy="280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2A97D4" w14:textId="77777777" w:rsidR="009E6B33" w:rsidRPr="009E6B33" w:rsidRDefault="0068340A" w:rsidP="009E6B33">
                              <w:pPr>
                                <w:jc w:val="center"/>
                                <w:rPr>
                                  <w:color w:val="FF0000"/>
                                  <w:sz w:val="22"/>
                                </w:rPr>
                              </w:pPr>
                              <w:r w:rsidRPr="002F4F8B">
                                <w:rPr>
                                  <w:sz w:val="22"/>
                                </w:rPr>
                                <w:t>………</w:t>
                              </w:r>
                              <w:r>
                                <w:rPr>
                                  <w:color w:val="FF0000"/>
                                  <w:sz w:val="22"/>
                                </w:rPr>
                                <w:t>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 23"/>
                        <wps:cNvSpPr>
                          <a:spLocks/>
                        </wps:cNvSpPr>
                        <wps:spPr bwMode="auto">
                          <a:xfrm rot="3185554">
                            <a:off x="2631402" y="1743265"/>
                            <a:ext cx="137431" cy="768720"/>
                          </a:xfrm>
                          <a:custGeom>
                            <a:avLst/>
                            <a:gdLst>
                              <a:gd name="T0" fmla="*/ 31898 w 31898"/>
                              <a:gd name="T1" fmla="*/ 478465 h 478465"/>
                              <a:gd name="T2" fmla="*/ 0 w 31898"/>
                              <a:gd name="T3" fmla="*/ 0 h 47846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898" h="478465">
                                <a:moveTo>
                                  <a:pt x="31898" y="4784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" name="Arc 26"/>
                        <wps:cNvSpPr/>
                        <wps:spPr>
                          <a:xfrm rot="10800000">
                            <a:off x="4644220" y="771098"/>
                            <a:ext cx="667784" cy="1836627"/>
                          </a:xfrm>
                          <a:prstGeom prst="arc">
                            <a:avLst>
                              <a:gd name="adj1" fmla="val 16602686"/>
                              <a:gd name="adj2" fmla="val 5032901"/>
                            </a:avLst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549DCC" id="Groupe 27" o:spid="_x0000_s1026" style="position:absolute;left:0;text-align:left;margin-left:-20.8pt;margin-top:16.95pt;width:549.2pt;height:256.55pt;z-index:251666432" coordsize="69748,32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">
                <v:group id="Groupe 25" o:spid="_x0000_s1027" style="position:absolute;width:69748;height:32581" coordsize="63367,27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oval id="Ellipse 9" o:spid="_x0000_s1028" style="position:absolute;left:42171;top:1228;width:14986;height:65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" filled="f" strokeweight="2pt">
                    <v:textbox>
                      <w:txbxContent>
                        <w:p w14:paraId="352A97DA" w14:textId="77777777" w:rsidR="009E6B33" w:rsidRPr="000D0F08" w:rsidRDefault="009E6B33" w:rsidP="009E6B33">
                          <w:pPr>
                            <w:jc w:val="center"/>
                            <w:rPr>
                              <w:rFonts w:cs="Arial"/>
                              <w:color w:val="000000"/>
                            </w:rPr>
                          </w:pPr>
                          <w:r w:rsidRPr="000D0F08">
                            <w:rPr>
                              <w:rFonts w:cs="Arial"/>
                              <w:color w:val="000000"/>
                            </w:rPr>
                            <w:t>Véhicule</w:t>
                          </w:r>
                        </w:p>
                      </w:txbxContent>
                    </v:textbox>
                  </v:oval>
                  <v:oval id="Ellipse 10" o:spid="_x0000_s1029" style="position:absolute;left:48381;top:10031;width:14986;height:65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" filled="f" strokeweight="2pt">
                    <v:textbox>
                      <w:txbxContent>
                        <w:p w14:paraId="352A97DB" w14:textId="77777777" w:rsidR="009E6B33" w:rsidRPr="000D0F08" w:rsidRDefault="009E6B33" w:rsidP="009E6B33">
                          <w:pPr>
                            <w:jc w:val="center"/>
                            <w:rPr>
                              <w:rFonts w:cs="Arial"/>
                              <w:color w:val="000000"/>
                            </w:rPr>
                          </w:pPr>
                          <w:r w:rsidRPr="000D0F08">
                            <w:rPr>
                              <w:rFonts w:cs="Arial"/>
                              <w:color w:val="000000"/>
                            </w:rPr>
                            <w:t>Sécurité</w:t>
                          </w:r>
                          <w:r w:rsidR="00D7033D">
                            <w:rPr>
                              <w:rFonts w:cs="Arial"/>
                              <w:color w:val="000000"/>
                            </w:rPr>
                            <w:t xml:space="preserve"> des passagers</w:t>
                          </w:r>
                        </w:p>
                      </w:txbxContent>
                    </v:textbox>
                  </v:oval>
                  <v:oval id="Ellipse 11" o:spid="_x0000_s1030" style="position:absolute;left:43945;top:19652;width:14986;height:65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" filled="f" strokeweight="2pt">
                    <v:textbox>
                      <w:txbxContent>
                        <w:p w14:paraId="352A97DC" w14:textId="77777777" w:rsidR="009E6B33" w:rsidRPr="000D0F08" w:rsidRDefault="009E6B33" w:rsidP="009E6B33">
                          <w:pPr>
                            <w:jc w:val="center"/>
                            <w:rPr>
                              <w:rFonts w:cs="Arial"/>
                              <w:color w:val="000000"/>
                            </w:rPr>
                          </w:pPr>
                          <w:r w:rsidRPr="000D0F08">
                            <w:rPr>
                              <w:rFonts w:cs="Arial"/>
                              <w:color w:val="000000"/>
                            </w:rPr>
                            <w:t>Passager</w:t>
                          </w:r>
                        </w:p>
                      </w:txbxContent>
                    </v:textbox>
                  </v:oval>
                  <v:oval id="Ellipse 12" o:spid="_x0000_s1031" style="position:absolute;left:25589;top:21154;width:14986;height:65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" filled="f" strokeweight="2pt">
                    <v:textbox>
                      <w:txbxContent>
                        <w:p w14:paraId="352A97DD" w14:textId="77777777" w:rsidR="009E6B33" w:rsidRPr="000D0F08" w:rsidRDefault="009E6B33" w:rsidP="009E6B33">
                          <w:pPr>
                            <w:jc w:val="center"/>
                            <w:rPr>
                              <w:rFonts w:cs="Arial"/>
                              <w:color w:val="000000"/>
                            </w:rPr>
                          </w:pPr>
                          <w:r w:rsidRPr="000D0F08">
                            <w:rPr>
                              <w:rFonts w:cs="Arial"/>
                              <w:color w:val="000000"/>
                            </w:rPr>
                            <w:t>Milieu extérieur</w:t>
                          </w:r>
                        </w:p>
                      </w:txbxContent>
                    </v:textbox>
                  </v:oval>
                  <v:oval id="Ellipse 13" o:spid="_x0000_s1032" style="position:absolute;left:8052;top:18970;width:14986;height:65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" filled="f" strokeweight="2pt">
                    <v:textbox>
                      <w:txbxContent>
                        <w:p w14:paraId="352A97DE" w14:textId="77777777" w:rsidR="009E6B33" w:rsidRPr="000D0F08" w:rsidRDefault="009E6B33" w:rsidP="009E6B33">
                          <w:pPr>
                            <w:jc w:val="center"/>
                            <w:rPr>
                              <w:rFonts w:cs="Arial"/>
                              <w:color w:val="000000"/>
                            </w:rPr>
                          </w:pPr>
                          <w:r w:rsidRPr="000D0F08">
                            <w:rPr>
                              <w:rFonts w:cs="Arial"/>
                              <w:color w:val="000000"/>
                            </w:rPr>
                            <w:t>Confort</w:t>
                          </w:r>
                        </w:p>
                      </w:txbxContent>
                    </v:textbox>
                  </v:oval>
                  <v:oval id="Ellipse 14" o:spid="_x0000_s1033" style="position:absolute;top:10986;width:18811;height:57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" filled="f" strokeweight="2pt">
                    <v:textbox>
                      <w:txbxContent>
                        <w:p w14:paraId="352A97DF" w14:textId="77777777" w:rsidR="009E6B33" w:rsidRPr="000D0F08" w:rsidRDefault="009E6B33" w:rsidP="009E6B33">
                          <w:pPr>
                            <w:jc w:val="center"/>
                            <w:rPr>
                              <w:rFonts w:cs="Arial"/>
                              <w:color w:val="000000"/>
                            </w:rPr>
                          </w:pPr>
                          <w:r w:rsidRPr="000D0F08">
                            <w:rPr>
                              <w:rFonts w:cs="Arial"/>
                              <w:color w:val="000000"/>
                            </w:rPr>
                            <w:t>Réglementation</w:t>
                          </w:r>
                        </w:p>
                      </w:txbxContent>
                    </v:textbox>
                  </v:oval>
                  <v:oval id="Ellipse 15" o:spid="_x0000_s1034" style="position:absolute;left:13647;width:14986;height:65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" filled="f" strokeweight="2pt">
                    <v:textbox>
                      <w:txbxContent>
                        <w:p w14:paraId="352A97E0" w14:textId="77777777" w:rsidR="009E6B33" w:rsidRPr="000D0F08" w:rsidRDefault="009E6B33" w:rsidP="009E6B33">
                          <w:pPr>
                            <w:jc w:val="center"/>
                            <w:rPr>
                              <w:rFonts w:cs="Arial"/>
                              <w:color w:val="000000"/>
                            </w:rPr>
                          </w:pPr>
                          <w:r w:rsidRPr="000D0F08">
                            <w:rPr>
                              <w:rFonts w:cs="Arial"/>
                              <w:color w:val="000000"/>
                            </w:rPr>
                            <w:t>Châssis</w:t>
                          </w:r>
                        </w:p>
                      </w:txbxContent>
                    </v:textbox>
                  </v:oval>
                  <v:group id="Groupe 24" o:spid="_x0000_s1035" style="position:absolute;left:18598;top:5663;width:29748;height:15618" coordorigin="37" coordsize="29748,15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oval id="Ellipse 1" o:spid="_x0000_s1036" style="position:absolute;left:5117;top:3275;width:19564;height:76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" filled="f" strokeweight="2pt">
                      <v:textbox>
                        <w:txbxContent>
                          <w:p w14:paraId="352A97E1" w14:textId="77777777" w:rsidR="009E6B33" w:rsidRPr="000D0F08" w:rsidRDefault="009E6B33" w:rsidP="009E6B33">
                            <w:pPr>
                              <w:jc w:val="center"/>
                              <w:rPr>
                                <w:rFonts w:cs="Arial"/>
                                <w:color w:val="000000"/>
                              </w:rPr>
                            </w:pPr>
                            <w:r w:rsidRPr="000D0F08">
                              <w:rPr>
                                <w:rFonts w:cs="Arial"/>
                                <w:color w:val="000000"/>
                              </w:rPr>
                              <w:t>Porte coulissante latérale</w:t>
                            </w:r>
                          </w:p>
                        </w:txbxContent>
                      </v:textbox>
                    </v:oval>
                    <v:shape id="Forme libre 19" o:spid="_x0000_s1037" style="position:absolute;left:24702;top:7096;width:5083;height:813;visibility:visible;mso-wrap-style:square;v-text-anchor:middle" coordsize="508397,81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" path="m,l508397,81297e" filled="f" strokeweight="2pt">
                      <v:path arrowok="t" o:connecttype="custom" o:connectlocs="0,0;508247,81263" o:connectangles="0,0"/>
                    </v:shape>
                    <v:shape id="Forme libre 20" o:spid="_x0000_s1038" style="position:absolute;left:2797;width:21344;height:4154;visibility:visible;mso-wrap-style:square;v-text-anchor:middle" coordsize="2179674,415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" path="m2179674,c1877532,200246,1575391,400493,1212112,414670,848833,428847,424416,256954,,85061e" filled="f" strokeweight="2pt">
                      <v:path arrowok="t" o:connecttype="custom" o:connectlocs="2134376,0;1186922,414670;0,85061" o:connectangles="0,0,0"/>
                    </v:shape>
                    <v:shape id="Forme libre 21" o:spid="_x0000_s1039" style="position:absolute;left:37;top:8256;width:5572;height:390;visibility:visible;mso-wrap-style:square;v-text-anchor:middle" coordsize="574158,24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" path="m,24707c239232,8758,478465,-7191,574158,3442e" filled="f" strokeweight="2pt">
                      <v:path arrowok="t" o:connecttype="custom" o:connectlocs="0,38934;557198,5424" o:connectangles="0,0"/>
                    </v:shape>
                    <v:shape id="Forme libre 23" o:spid="_x0000_s1040" style="position:absolute;left:14057;top:10918;width:423;height:4700;visibility:visible;mso-wrap-style:square;v-text-anchor:middle" coordsize="31898,47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" path="m31898,478465l,e" filled="f" strokeweight="2pt">
                      <v:path arrowok="t" o:connecttype="custom" o:connectlocs="42367,469980;0,0" o:connectangles="0,0"/>
                    </v:shape>
                  </v:group>
                </v:group>
                <v:rect id="Rectangle 18" o:spid="_x0000_s1041" style="position:absolute;left:29888;top:6141;width:7715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" filled="f" stroked="f">
                  <v:textbox>
                    <w:txbxContent>
                      <w:p w14:paraId="352A97D9" w14:textId="77777777" w:rsidR="009E6B33" w:rsidRPr="002F4F8B" w:rsidRDefault="0068340A" w:rsidP="009E6B33">
                        <w:pPr>
                          <w:jc w:val="center"/>
                          <w:rPr>
                            <w:sz w:val="22"/>
                          </w:rPr>
                        </w:pPr>
                        <w:r w:rsidRPr="002F4F8B">
                          <w:rPr>
                            <w:sz w:val="22"/>
                          </w:rPr>
                          <w:t>…………</w:t>
                        </w:r>
                      </w:p>
                    </w:txbxContent>
                  </v:textbox>
                </v:rect>
                <v:rect id="Rectangle 19" o:spid="_x0000_s1042" style="position:absolute;left:47972;top:19448;width:6287;height:2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" strokecolor="white [3212]">
                  <v:textbox>
                    <w:txbxContent>
                      <w:p w14:paraId="352A97D8" w14:textId="77777777" w:rsidR="009E6B33" w:rsidRPr="009E6B33" w:rsidRDefault="0068340A" w:rsidP="009E6B33">
                        <w:pPr>
                          <w:jc w:val="center"/>
                          <w:rPr>
                            <w:color w:val="FF0000"/>
                            <w:sz w:val="22"/>
                          </w:rPr>
                        </w:pPr>
                        <w:r w:rsidRPr="002F4F8B">
                          <w:rPr>
                            <w:sz w:val="22"/>
                          </w:rPr>
                          <w:t>………</w:t>
                        </w:r>
                        <w:r>
                          <w:rPr>
                            <w:color w:val="FF0000"/>
                            <w:sz w:val="22"/>
                          </w:rPr>
                          <w:t>…..</w:t>
                        </w:r>
                      </w:p>
                    </w:txbxContent>
                  </v:textbox>
                </v:rect>
                <v:rect id="Rectangle 20" o:spid="_x0000_s1043" style="position:absolute;left:19789;top:11532;width:6286;height:2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" filled="f" stroked="f">
                  <v:textbox>
                    <w:txbxContent>
                      <w:p w14:paraId="352A97D7" w14:textId="77777777" w:rsidR="009E6B33" w:rsidRPr="009E6B33" w:rsidRDefault="0068340A" w:rsidP="009E6B33">
                        <w:pPr>
                          <w:jc w:val="center"/>
                          <w:rPr>
                            <w:color w:val="FF0000"/>
                            <w:sz w:val="22"/>
                          </w:rPr>
                        </w:pPr>
                        <w:r w:rsidRPr="002F4F8B">
                          <w:rPr>
                            <w:sz w:val="22"/>
                          </w:rPr>
                          <w:t>………</w:t>
                        </w:r>
                        <w:r>
                          <w:rPr>
                            <w:color w:val="FF0000"/>
                            <w:sz w:val="22"/>
                          </w:rPr>
                          <w:t>…</w:t>
                        </w:r>
                      </w:p>
                    </w:txbxContent>
                  </v:textbox>
                </v:rect>
                <v:rect id="Rectangle 21" o:spid="_x0000_s1044" style="position:absolute;left:21222;top:18765;width:6286;height:2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" strokecolor="white [3212]">
                  <v:textbox>
                    <w:txbxContent>
                      <w:p w14:paraId="352A97D6" w14:textId="77777777" w:rsidR="009E6B33" w:rsidRPr="002F4F8B" w:rsidRDefault="0068340A" w:rsidP="009E6B33">
                        <w:pPr>
                          <w:jc w:val="center"/>
                          <w:rPr>
                            <w:sz w:val="22"/>
                          </w:rPr>
                        </w:pPr>
                        <w:r w:rsidRPr="002F4F8B">
                          <w:rPr>
                            <w:sz w:val="22"/>
                          </w:rPr>
                          <w:t>………</w:t>
                        </w:r>
                      </w:p>
                    </w:txbxContent>
                  </v:textbox>
                </v:rect>
                <v:rect id="Rectangle 22" o:spid="_x0000_s1045" style="position:absolute;left:36848;top:21017;width:6287;height:2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" strokecolor="white [3212]">
                  <v:textbox>
                    <w:txbxContent>
                      <w:p w14:paraId="352A97D5" w14:textId="77777777" w:rsidR="009E6B33" w:rsidRPr="009E6B33" w:rsidRDefault="0068340A" w:rsidP="009E6B33">
                        <w:pPr>
                          <w:jc w:val="center"/>
                          <w:rPr>
                            <w:color w:val="FF0000"/>
                            <w:sz w:val="22"/>
                          </w:rPr>
                        </w:pPr>
                        <w:r w:rsidRPr="002F4F8B">
                          <w:rPr>
                            <w:sz w:val="22"/>
                          </w:rPr>
                          <w:t>………</w:t>
                        </w:r>
                        <w:r>
                          <w:rPr>
                            <w:color w:val="FF0000"/>
                            <w:sz w:val="22"/>
                          </w:rPr>
                          <w:t>..</w:t>
                        </w:r>
                      </w:p>
                    </w:txbxContent>
                  </v:textbox>
                </v:rect>
                <v:rect id="Rectangle 23" o:spid="_x0000_s1046" style="position:absolute;left:48381;top:10508;width:6286;height:2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" filled="f" stroked="f">
                  <v:textbox>
                    <w:txbxContent>
                      <w:p w14:paraId="352A97D4" w14:textId="77777777" w:rsidR="009E6B33" w:rsidRPr="009E6B33" w:rsidRDefault="0068340A" w:rsidP="009E6B33">
                        <w:pPr>
                          <w:jc w:val="center"/>
                          <w:rPr>
                            <w:color w:val="FF0000"/>
                            <w:sz w:val="22"/>
                          </w:rPr>
                        </w:pPr>
                        <w:r w:rsidRPr="002F4F8B">
                          <w:rPr>
                            <w:sz w:val="22"/>
                          </w:rPr>
                          <w:t>………</w:t>
                        </w:r>
                        <w:r>
                          <w:rPr>
                            <w:color w:val="FF0000"/>
                            <w:sz w:val="22"/>
                          </w:rPr>
                          <w:t>..</w:t>
                        </w:r>
                      </w:p>
                    </w:txbxContent>
                  </v:textbox>
                </v:rect>
                <v:shape id="Forme libre 23" o:spid="_x0000_s1047" style="position:absolute;left:26314;top:17432;width:1374;height:7687;rotation:3479474fd;visibility:visible;mso-wrap-style:square;v-text-anchor:middle" coordsize="31898,47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" path="m31898,478465l,e" filled="f" strokeweight="2pt">
                  <v:path arrowok="t" o:connecttype="custom" o:connectlocs="137431,768720;0,0" o:connectangles="0,0"/>
                </v:shape>
                <v:shape id="Arc 26" o:spid="_x0000_s1048" style="position:absolute;left:46442;top:7710;width:6678;height:18367;rotation:180;visibility:visible;mso-wrap-style:square;v-text-anchor:middle" coordsize="667784,1836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" path="m436704,44619nsc574682,167438,668056,521178,667783,920042v-278,406514,-97700,764150,-239473,879104l333892,918314,436704,44619xem436704,44619nfc574682,167438,668056,521178,667783,920042v-278,406514,-97700,764150,-239473,879104e" filled="f" strokecolor="black [3213]" strokeweight="2.25pt">
                  <v:path arrowok="t" o:connecttype="custom" o:connectlocs="436704,44619;667783,920042;428310,1799146" o:connectangles="0,0,0"/>
                </v:shape>
              </v:group>
            </w:pict>
          </mc:Fallback>
        </mc:AlternateContent>
      </w:r>
    </w:p>
    <w:p w14:paraId="352A9737" w14:textId="77B43C8C" w:rsidR="00D60369" w:rsidRPr="00D60369" w:rsidRDefault="00D60369" w:rsidP="00D60369">
      <w:pPr>
        <w:rPr>
          <w:rFonts w:cs="Arial"/>
          <w:sz w:val="22"/>
          <w:szCs w:val="22"/>
        </w:rPr>
      </w:pPr>
    </w:p>
    <w:p w14:paraId="352A9738" w14:textId="3173CAFA" w:rsidR="00D60369" w:rsidRPr="00D60369" w:rsidRDefault="00D60369" w:rsidP="00D60369">
      <w:pPr>
        <w:rPr>
          <w:rFonts w:cs="Arial"/>
          <w:sz w:val="22"/>
          <w:szCs w:val="22"/>
        </w:rPr>
      </w:pPr>
    </w:p>
    <w:p w14:paraId="352A9739" w14:textId="77777777" w:rsidR="00D60369" w:rsidRPr="00D60369" w:rsidRDefault="00D60369" w:rsidP="00D60369">
      <w:pPr>
        <w:rPr>
          <w:rFonts w:cs="Arial"/>
          <w:sz w:val="22"/>
          <w:szCs w:val="22"/>
        </w:rPr>
      </w:pPr>
    </w:p>
    <w:p w14:paraId="352A973A" w14:textId="17BCEDEA" w:rsidR="00D60369" w:rsidRPr="00D60369" w:rsidRDefault="00D60369" w:rsidP="00D60369">
      <w:pPr>
        <w:rPr>
          <w:rFonts w:cs="Arial"/>
          <w:sz w:val="22"/>
          <w:szCs w:val="22"/>
        </w:rPr>
      </w:pPr>
    </w:p>
    <w:p w14:paraId="352A973B" w14:textId="77777777" w:rsidR="00D60369" w:rsidRPr="00D60369" w:rsidRDefault="00D60369" w:rsidP="00D60369">
      <w:pPr>
        <w:rPr>
          <w:rFonts w:cs="Arial"/>
          <w:sz w:val="22"/>
          <w:szCs w:val="22"/>
        </w:rPr>
      </w:pPr>
    </w:p>
    <w:p w14:paraId="352A973C" w14:textId="48B19DB8" w:rsidR="00D60369" w:rsidRPr="00D60369" w:rsidRDefault="00D60369" w:rsidP="00D60369">
      <w:pPr>
        <w:rPr>
          <w:rFonts w:cs="Arial"/>
          <w:sz w:val="22"/>
          <w:szCs w:val="22"/>
        </w:rPr>
      </w:pPr>
    </w:p>
    <w:p w14:paraId="352A973D" w14:textId="3888AEDF" w:rsidR="00D60369" w:rsidRPr="00D60369" w:rsidRDefault="00D60369" w:rsidP="00D60369">
      <w:pPr>
        <w:rPr>
          <w:rFonts w:cs="Arial"/>
          <w:sz w:val="22"/>
          <w:szCs w:val="22"/>
        </w:rPr>
      </w:pPr>
    </w:p>
    <w:p w14:paraId="352A973E" w14:textId="289AFDB9" w:rsidR="00D60369" w:rsidRPr="00D60369" w:rsidRDefault="00D60369" w:rsidP="00D60369">
      <w:pPr>
        <w:rPr>
          <w:rFonts w:cs="Arial"/>
          <w:sz w:val="22"/>
          <w:szCs w:val="22"/>
        </w:rPr>
      </w:pPr>
    </w:p>
    <w:p w14:paraId="352A973F" w14:textId="543AF424" w:rsidR="00D60369" w:rsidRPr="00D60369" w:rsidRDefault="00D60369" w:rsidP="00D60369">
      <w:pPr>
        <w:rPr>
          <w:rFonts w:cs="Arial"/>
          <w:sz w:val="22"/>
          <w:szCs w:val="22"/>
        </w:rPr>
      </w:pPr>
    </w:p>
    <w:p w14:paraId="352A9740" w14:textId="368388FF" w:rsidR="00D60369" w:rsidRPr="00D60369" w:rsidRDefault="00D60369" w:rsidP="00D60369">
      <w:pPr>
        <w:rPr>
          <w:rFonts w:cs="Arial"/>
          <w:sz w:val="22"/>
          <w:szCs w:val="22"/>
        </w:rPr>
      </w:pPr>
    </w:p>
    <w:p w14:paraId="352A9741" w14:textId="2084B8D1" w:rsidR="00D60369" w:rsidRPr="00D60369" w:rsidRDefault="00D60369" w:rsidP="00D60369">
      <w:pPr>
        <w:rPr>
          <w:rFonts w:cs="Arial"/>
          <w:sz w:val="22"/>
          <w:szCs w:val="22"/>
        </w:rPr>
      </w:pPr>
    </w:p>
    <w:p w14:paraId="352A9742" w14:textId="51A513FF" w:rsidR="00D60369" w:rsidRPr="00D60369" w:rsidRDefault="00D60369" w:rsidP="00D60369">
      <w:pPr>
        <w:rPr>
          <w:rFonts w:cs="Arial"/>
          <w:sz w:val="22"/>
          <w:szCs w:val="22"/>
        </w:rPr>
      </w:pPr>
    </w:p>
    <w:p w14:paraId="352A9743" w14:textId="5C2A0BD1" w:rsidR="00D60369" w:rsidRPr="00D60369" w:rsidRDefault="00D60369" w:rsidP="00D60369">
      <w:pPr>
        <w:rPr>
          <w:rFonts w:cs="Arial"/>
          <w:sz w:val="22"/>
          <w:szCs w:val="22"/>
        </w:rPr>
      </w:pPr>
    </w:p>
    <w:p w14:paraId="352A9744" w14:textId="77777777" w:rsidR="00D60369" w:rsidRPr="00D60369" w:rsidRDefault="00D60369" w:rsidP="00D60369">
      <w:pPr>
        <w:rPr>
          <w:rFonts w:cs="Arial"/>
          <w:sz w:val="22"/>
          <w:szCs w:val="22"/>
        </w:rPr>
      </w:pPr>
    </w:p>
    <w:p w14:paraId="352A9745" w14:textId="77777777" w:rsidR="00D60369" w:rsidRPr="00D60369" w:rsidRDefault="00D60369" w:rsidP="00D60369">
      <w:pPr>
        <w:rPr>
          <w:rFonts w:cs="Arial"/>
          <w:sz w:val="22"/>
          <w:szCs w:val="22"/>
        </w:rPr>
      </w:pPr>
    </w:p>
    <w:p w14:paraId="352A9746" w14:textId="77777777" w:rsidR="00D60369" w:rsidRPr="00D60369" w:rsidRDefault="00D60369" w:rsidP="00D60369">
      <w:pPr>
        <w:rPr>
          <w:rFonts w:cs="Arial"/>
          <w:sz w:val="22"/>
          <w:szCs w:val="22"/>
        </w:rPr>
      </w:pPr>
    </w:p>
    <w:p w14:paraId="352A9747" w14:textId="77777777" w:rsidR="00D60369" w:rsidRPr="00D60369" w:rsidRDefault="00D60369" w:rsidP="00D60369">
      <w:pPr>
        <w:rPr>
          <w:rFonts w:cs="Arial"/>
          <w:sz w:val="22"/>
          <w:szCs w:val="22"/>
        </w:rPr>
      </w:pPr>
    </w:p>
    <w:p w14:paraId="352A9748" w14:textId="77777777" w:rsidR="00D60369" w:rsidRPr="00D60369" w:rsidRDefault="00D60369" w:rsidP="00D60369">
      <w:pPr>
        <w:rPr>
          <w:rFonts w:cs="Arial"/>
          <w:sz w:val="22"/>
          <w:szCs w:val="22"/>
        </w:rPr>
      </w:pPr>
    </w:p>
    <w:p w14:paraId="352A9749" w14:textId="77777777" w:rsidR="00D60369" w:rsidRPr="00D60369" w:rsidRDefault="00D60369" w:rsidP="00D60369">
      <w:pPr>
        <w:rPr>
          <w:rFonts w:cs="Arial"/>
          <w:sz w:val="22"/>
          <w:szCs w:val="22"/>
        </w:rPr>
      </w:pPr>
    </w:p>
    <w:p w14:paraId="352A974A" w14:textId="77777777" w:rsidR="00D60369" w:rsidRPr="00D60369" w:rsidRDefault="00D60369" w:rsidP="00D60369">
      <w:pPr>
        <w:rPr>
          <w:rFonts w:cs="Arial"/>
          <w:sz w:val="22"/>
          <w:szCs w:val="22"/>
        </w:rPr>
      </w:pPr>
    </w:p>
    <w:p w14:paraId="352A974B" w14:textId="77777777" w:rsidR="00D60369" w:rsidRPr="00D60369" w:rsidRDefault="00D60369" w:rsidP="00D60369">
      <w:pPr>
        <w:rPr>
          <w:rFonts w:cs="Arial"/>
          <w:sz w:val="22"/>
          <w:szCs w:val="22"/>
        </w:rPr>
      </w:pPr>
    </w:p>
    <w:p w14:paraId="352A974C" w14:textId="77777777" w:rsidR="00D60369" w:rsidRPr="00D60369" w:rsidRDefault="00D60369" w:rsidP="00D60369">
      <w:pPr>
        <w:rPr>
          <w:rFonts w:cs="Arial"/>
          <w:sz w:val="22"/>
          <w:szCs w:val="22"/>
        </w:rPr>
      </w:pPr>
    </w:p>
    <w:p w14:paraId="352A974D" w14:textId="77777777" w:rsidR="00D60369" w:rsidRDefault="00D60369" w:rsidP="00D60369">
      <w:pPr>
        <w:rPr>
          <w:rFonts w:cs="Arial"/>
          <w:sz w:val="22"/>
          <w:szCs w:val="22"/>
        </w:rPr>
      </w:pPr>
    </w:p>
    <w:p w14:paraId="352A974E" w14:textId="74E49040" w:rsidR="00D7033D" w:rsidRPr="000D0F08" w:rsidRDefault="00A3035B" w:rsidP="00D7033D">
      <w:pPr>
        <w:spacing w:after="200" w:line="276" w:lineRule="auto"/>
        <w:rPr>
          <w:rFonts w:eastAsia="Calibri" w:cs="Arial"/>
          <w:szCs w:val="22"/>
          <w:lang w:eastAsia="en-US"/>
        </w:rPr>
      </w:pPr>
      <w:r>
        <w:rPr>
          <w:rFonts w:eastAsia="Calibri" w:cs="Arial"/>
          <w:szCs w:val="22"/>
          <w:lang w:eastAsia="en-US"/>
        </w:rPr>
        <w:t>FP1 : f</w:t>
      </w:r>
      <w:r w:rsidR="00D7033D" w:rsidRPr="000D0F08">
        <w:rPr>
          <w:rFonts w:eastAsia="Calibri" w:cs="Arial"/>
          <w:szCs w:val="22"/>
          <w:lang w:eastAsia="en-US"/>
        </w:rPr>
        <w:t>aciliter l’accès aux places arrière</w:t>
      </w:r>
      <w:r w:rsidR="00F06791">
        <w:rPr>
          <w:rFonts w:eastAsia="Calibri" w:cs="Arial"/>
          <w:szCs w:val="22"/>
          <w:lang w:eastAsia="en-US"/>
        </w:rPr>
        <w:t>.</w:t>
      </w:r>
    </w:p>
    <w:p w14:paraId="352A974F" w14:textId="185FFD56" w:rsidR="00D7033D" w:rsidRPr="000D0F08" w:rsidRDefault="00D7033D" w:rsidP="00D7033D">
      <w:pPr>
        <w:spacing w:after="200" w:line="276" w:lineRule="auto"/>
        <w:rPr>
          <w:rFonts w:eastAsia="Calibri" w:cs="Arial"/>
          <w:szCs w:val="22"/>
          <w:lang w:eastAsia="en-US"/>
        </w:rPr>
      </w:pPr>
      <w:r w:rsidRPr="000D0F08">
        <w:rPr>
          <w:rFonts w:eastAsia="Calibri" w:cs="Arial"/>
          <w:szCs w:val="22"/>
          <w:lang w:eastAsia="en-US"/>
        </w:rPr>
        <w:t xml:space="preserve">FP2 : </w:t>
      </w:r>
      <w:r w:rsidR="00A3035B">
        <w:rPr>
          <w:rFonts w:eastAsia="Calibri" w:cs="Arial"/>
          <w:szCs w:val="22"/>
          <w:lang w:eastAsia="en-US"/>
        </w:rPr>
        <w:t>t</w:t>
      </w:r>
      <w:r w:rsidRPr="000D0F08">
        <w:rPr>
          <w:rFonts w:eastAsia="Calibri" w:cs="Arial"/>
          <w:szCs w:val="22"/>
          <w:lang w:eastAsia="en-US"/>
        </w:rPr>
        <w:t>ranslater par rapport au châssis et s’intégrer à l’esthétique du véhicule</w:t>
      </w:r>
      <w:r w:rsidR="00F06791">
        <w:rPr>
          <w:rFonts w:eastAsia="Calibri" w:cs="Arial"/>
          <w:szCs w:val="22"/>
          <w:lang w:eastAsia="en-US"/>
        </w:rPr>
        <w:t>.</w:t>
      </w:r>
    </w:p>
    <w:p w14:paraId="352A9750" w14:textId="387074CA" w:rsidR="00D7033D" w:rsidRPr="000D0F08" w:rsidRDefault="00A3035B" w:rsidP="00D7033D">
      <w:pPr>
        <w:spacing w:after="200" w:line="276" w:lineRule="auto"/>
        <w:rPr>
          <w:rFonts w:eastAsia="Calibri" w:cs="Arial"/>
          <w:szCs w:val="22"/>
          <w:lang w:eastAsia="en-US"/>
        </w:rPr>
      </w:pPr>
      <w:r>
        <w:rPr>
          <w:rFonts w:eastAsia="Calibri" w:cs="Arial"/>
          <w:szCs w:val="22"/>
          <w:lang w:eastAsia="en-US"/>
        </w:rPr>
        <w:t>FC1 : r</w:t>
      </w:r>
      <w:r w:rsidR="00D7033D" w:rsidRPr="000D0F08">
        <w:rPr>
          <w:rFonts w:eastAsia="Calibri" w:cs="Arial"/>
          <w:szCs w:val="22"/>
          <w:lang w:eastAsia="en-US"/>
        </w:rPr>
        <w:t>especter l</w:t>
      </w:r>
      <w:r w:rsidR="00D7033D">
        <w:rPr>
          <w:rFonts w:eastAsia="Calibri" w:cs="Arial"/>
          <w:szCs w:val="22"/>
          <w:lang w:eastAsia="en-US"/>
        </w:rPr>
        <w:t>a réglementation légale</w:t>
      </w:r>
      <w:r w:rsidR="00F06791">
        <w:rPr>
          <w:rFonts w:eastAsia="Calibri" w:cs="Arial"/>
          <w:szCs w:val="22"/>
          <w:lang w:eastAsia="en-US"/>
        </w:rPr>
        <w:t>.</w:t>
      </w:r>
    </w:p>
    <w:p w14:paraId="352A9751" w14:textId="79C245A3" w:rsidR="00D7033D" w:rsidRPr="000D0F08" w:rsidRDefault="00D7033D" w:rsidP="00D7033D">
      <w:pPr>
        <w:spacing w:after="200" w:line="276" w:lineRule="auto"/>
        <w:rPr>
          <w:rFonts w:eastAsia="Calibri" w:cs="Arial"/>
          <w:szCs w:val="22"/>
          <w:lang w:eastAsia="en-US"/>
        </w:rPr>
      </w:pPr>
      <w:r w:rsidRPr="000D0F08">
        <w:rPr>
          <w:rFonts w:eastAsia="Calibri" w:cs="Arial"/>
          <w:szCs w:val="22"/>
          <w:lang w:eastAsia="en-US"/>
        </w:rPr>
        <w:t xml:space="preserve">FC2 : </w:t>
      </w:r>
      <w:r w:rsidR="00A3035B">
        <w:rPr>
          <w:rFonts w:eastAsia="Calibri" w:cs="Arial"/>
          <w:szCs w:val="22"/>
          <w:lang w:eastAsia="en-US"/>
        </w:rPr>
        <w:t>a</w:t>
      </w:r>
      <w:r w:rsidRPr="000D0F08">
        <w:rPr>
          <w:rFonts w:eastAsia="Calibri" w:cs="Arial"/>
          <w:szCs w:val="22"/>
          <w:lang w:eastAsia="en-US"/>
        </w:rPr>
        <w:t>ssurer l’étanchéité et l’insonorisation du véhicule</w:t>
      </w:r>
      <w:r w:rsidR="00F06791">
        <w:rPr>
          <w:rFonts w:eastAsia="Calibri" w:cs="Arial"/>
          <w:szCs w:val="22"/>
          <w:lang w:eastAsia="en-US"/>
        </w:rPr>
        <w:t>.</w:t>
      </w:r>
    </w:p>
    <w:p w14:paraId="352A9752" w14:textId="619B5619" w:rsidR="00D7033D" w:rsidRPr="000D0F08" w:rsidRDefault="00D7033D" w:rsidP="00D7033D">
      <w:pPr>
        <w:spacing w:after="200" w:line="276" w:lineRule="auto"/>
        <w:rPr>
          <w:rFonts w:eastAsia="Calibri" w:cs="Arial"/>
          <w:szCs w:val="22"/>
          <w:lang w:eastAsia="en-US"/>
        </w:rPr>
      </w:pPr>
      <w:r w:rsidRPr="000D0F08">
        <w:rPr>
          <w:rFonts w:eastAsia="Calibri" w:cs="Arial"/>
          <w:szCs w:val="22"/>
          <w:lang w:eastAsia="en-US"/>
        </w:rPr>
        <w:t>F</w:t>
      </w:r>
      <w:r>
        <w:rPr>
          <w:rFonts w:eastAsia="Calibri" w:cs="Arial"/>
          <w:szCs w:val="22"/>
          <w:lang w:eastAsia="en-US"/>
        </w:rPr>
        <w:t xml:space="preserve">C3 : </w:t>
      </w:r>
      <w:r w:rsidR="00A3035B">
        <w:rPr>
          <w:rFonts w:eastAsia="Calibri" w:cs="Arial"/>
          <w:szCs w:val="22"/>
          <w:lang w:eastAsia="en-US"/>
        </w:rPr>
        <w:t>r</w:t>
      </w:r>
      <w:r>
        <w:rPr>
          <w:rFonts w:eastAsia="Calibri" w:cs="Arial"/>
          <w:szCs w:val="22"/>
          <w:lang w:eastAsia="en-US"/>
        </w:rPr>
        <w:t>ésister à la corrosion et à l’intempérie</w:t>
      </w:r>
      <w:r w:rsidR="00F06791">
        <w:rPr>
          <w:rFonts w:eastAsia="Calibri" w:cs="Arial"/>
          <w:szCs w:val="22"/>
          <w:lang w:eastAsia="en-US"/>
        </w:rPr>
        <w:t>.</w:t>
      </w:r>
    </w:p>
    <w:p w14:paraId="352A9753" w14:textId="2B86E52C" w:rsidR="00D7033D" w:rsidRPr="000D0F08" w:rsidRDefault="00D7033D" w:rsidP="00D7033D">
      <w:pPr>
        <w:spacing w:after="200" w:line="276" w:lineRule="auto"/>
        <w:rPr>
          <w:rFonts w:eastAsia="Calibri" w:cs="Arial"/>
          <w:szCs w:val="22"/>
          <w:lang w:eastAsia="en-US"/>
        </w:rPr>
      </w:pPr>
      <w:r w:rsidRPr="000D0F08">
        <w:rPr>
          <w:rFonts w:eastAsia="Calibri" w:cs="Arial"/>
          <w:szCs w:val="22"/>
          <w:lang w:eastAsia="en-US"/>
        </w:rPr>
        <w:t xml:space="preserve">FC4 : </w:t>
      </w:r>
      <w:r w:rsidR="00A3035B">
        <w:rPr>
          <w:rFonts w:eastAsia="Calibri" w:cs="Arial"/>
          <w:szCs w:val="22"/>
          <w:lang w:eastAsia="en-US"/>
        </w:rPr>
        <w:t>m</w:t>
      </w:r>
      <w:r w:rsidRPr="000D0F08">
        <w:rPr>
          <w:rFonts w:eastAsia="Calibri" w:cs="Arial"/>
          <w:szCs w:val="22"/>
          <w:lang w:eastAsia="en-US"/>
        </w:rPr>
        <w:t>aintenir en positon ouverte sans risque de fermeture et de pincement</w:t>
      </w:r>
      <w:r w:rsidR="00F06791">
        <w:rPr>
          <w:rFonts w:eastAsia="Calibri" w:cs="Arial"/>
          <w:szCs w:val="22"/>
          <w:lang w:eastAsia="en-US"/>
        </w:rPr>
        <w:t>.</w:t>
      </w:r>
    </w:p>
    <w:p w14:paraId="352A9754" w14:textId="77777777" w:rsidR="00D60369" w:rsidRDefault="00D60369">
      <w:pPr>
        <w:jc w:val="lef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br w:type="page"/>
      </w:r>
    </w:p>
    <w:p w14:paraId="352A9755" w14:textId="77777777" w:rsidR="00D60369" w:rsidRDefault="00D60369" w:rsidP="00D60369">
      <w:pPr>
        <w:tabs>
          <w:tab w:val="left" w:pos="1965"/>
        </w:tabs>
        <w:rPr>
          <w:rFonts w:cs="Arial"/>
          <w:sz w:val="22"/>
          <w:szCs w:val="22"/>
        </w:rPr>
      </w:pPr>
      <w:r>
        <w:rPr>
          <w:rFonts w:cs="Arial"/>
          <w:b/>
        </w:rPr>
        <w:lastRenderedPageBreak/>
        <w:t>Q3) E</w:t>
      </w:r>
      <w:r w:rsidRPr="002D008E">
        <w:rPr>
          <w:rFonts w:cs="Arial"/>
          <w:b/>
        </w:rPr>
        <w:t>ntourer</w:t>
      </w:r>
      <w:r>
        <w:rPr>
          <w:rFonts w:cs="Arial"/>
        </w:rPr>
        <w:t xml:space="preserve"> les éléments mis en cause dans le diagnostic.</w:t>
      </w:r>
    </w:p>
    <w:p w14:paraId="352A9756" w14:textId="77777777" w:rsidR="00D60369" w:rsidRDefault="00410A8C" w:rsidP="00D60369">
      <w:pPr>
        <w:tabs>
          <w:tab w:val="left" w:pos="1965"/>
        </w:tabs>
        <w:rPr>
          <w:rFonts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52A97AA" wp14:editId="3DF4A4CF">
            <wp:simplePos x="0" y="0"/>
            <wp:positionH relativeFrom="column">
              <wp:posOffset>1133475</wp:posOffset>
            </wp:positionH>
            <wp:positionV relativeFrom="paragraph">
              <wp:posOffset>80645</wp:posOffset>
            </wp:positionV>
            <wp:extent cx="4362450" cy="4824730"/>
            <wp:effectExtent l="0" t="0" r="0" b="0"/>
            <wp:wrapSquare wrapText="bothSides"/>
            <wp:docPr id="301" name="Imag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51"/>
                    <a:stretch/>
                  </pic:blipFill>
                  <pic:spPr bwMode="auto">
                    <a:xfrm>
                      <a:off x="0" y="0"/>
                      <a:ext cx="4362450" cy="482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2A9757" w14:textId="77777777" w:rsidR="00D60369" w:rsidRDefault="00D60369" w:rsidP="00D60369">
      <w:pPr>
        <w:tabs>
          <w:tab w:val="right" w:pos="10204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</w:r>
    </w:p>
    <w:p w14:paraId="352A9758" w14:textId="77777777" w:rsidR="00410A8C" w:rsidRDefault="00410A8C">
      <w:pPr>
        <w:jc w:val="left"/>
        <w:rPr>
          <w:rFonts w:cs="Arial"/>
          <w:sz w:val="22"/>
          <w:szCs w:val="22"/>
        </w:rPr>
      </w:pPr>
    </w:p>
    <w:p w14:paraId="352A9759" w14:textId="77777777" w:rsidR="00410A8C" w:rsidRDefault="00410A8C">
      <w:pPr>
        <w:jc w:val="left"/>
        <w:rPr>
          <w:rFonts w:cs="Arial"/>
          <w:sz w:val="22"/>
          <w:szCs w:val="22"/>
        </w:rPr>
      </w:pPr>
    </w:p>
    <w:p w14:paraId="352A975A" w14:textId="77777777" w:rsidR="00410A8C" w:rsidRDefault="00410A8C">
      <w:pPr>
        <w:jc w:val="left"/>
        <w:rPr>
          <w:rFonts w:cs="Arial"/>
          <w:sz w:val="22"/>
          <w:szCs w:val="22"/>
        </w:rPr>
      </w:pPr>
    </w:p>
    <w:p w14:paraId="352A975B" w14:textId="77777777" w:rsidR="00410A8C" w:rsidRDefault="00410A8C">
      <w:pPr>
        <w:jc w:val="left"/>
        <w:rPr>
          <w:rFonts w:cs="Arial"/>
          <w:sz w:val="22"/>
          <w:szCs w:val="22"/>
        </w:rPr>
      </w:pPr>
    </w:p>
    <w:p w14:paraId="352A975C" w14:textId="77777777" w:rsidR="00410A8C" w:rsidRDefault="00410A8C">
      <w:pPr>
        <w:jc w:val="left"/>
        <w:rPr>
          <w:rFonts w:cs="Arial"/>
          <w:sz w:val="22"/>
          <w:szCs w:val="22"/>
        </w:rPr>
      </w:pPr>
    </w:p>
    <w:p w14:paraId="352A975D" w14:textId="77777777" w:rsidR="00410A8C" w:rsidRDefault="00410A8C">
      <w:pPr>
        <w:jc w:val="left"/>
        <w:rPr>
          <w:rFonts w:cs="Arial"/>
          <w:sz w:val="22"/>
          <w:szCs w:val="22"/>
        </w:rPr>
      </w:pPr>
    </w:p>
    <w:p w14:paraId="352A975E" w14:textId="77777777" w:rsidR="00410A8C" w:rsidRDefault="00410A8C">
      <w:pPr>
        <w:jc w:val="left"/>
        <w:rPr>
          <w:rFonts w:cs="Arial"/>
          <w:sz w:val="22"/>
          <w:szCs w:val="22"/>
        </w:rPr>
      </w:pPr>
    </w:p>
    <w:p w14:paraId="352A975F" w14:textId="77777777" w:rsidR="00410A8C" w:rsidRDefault="00410A8C">
      <w:pPr>
        <w:jc w:val="left"/>
        <w:rPr>
          <w:rFonts w:cs="Arial"/>
          <w:sz w:val="22"/>
          <w:szCs w:val="22"/>
        </w:rPr>
      </w:pPr>
    </w:p>
    <w:p w14:paraId="352A9760" w14:textId="77777777" w:rsidR="00410A8C" w:rsidRDefault="00410A8C">
      <w:pPr>
        <w:jc w:val="left"/>
        <w:rPr>
          <w:rFonts w:cs="Arial"/>
          <w:sz w:val="22"/>
          <w:szCs w:val="22"/>
        </w:rPr>
      </w:pPr>
    </w:p>
    <w:p w14:paraId="352A9761" w14:textId="77777777" w:rsidR="00410A8C" w:rsidRDefault="00410A8C">
      <w:pPr>
        <w:jc w:val="left"/>
        <w:rPr>
          <w:rFonts w:cs="Arial"/>
          <w:sz w:val="22"/>
          <w:szCs w:val="22"/>
        </w:rPr>
      </w:pPr>
    </w:p>
    <w:p w14:paraId="352A9762" w14:textId="77777777" w:rsidR="00410A8C" w:rsidRDefault="00410A8C">
      <w:pPr>
        <w:jc w:val="left"/>
        <w:rPr>
          <w:rFonts w:cs="Arial"/>
          <w:sz w:val="22"/>
          <w:szCs w:val="22"/>
        </w:rPr>
      </w:pPr>
    </w:p>
    <w:p w14:paraId="352A9763" w14:textId="77777777" w:rsidR="00410A8C" w:rsidRDefault="00410A8C">
      <w:pPr>
        <w:jc w:val="left"/>
        <w:rPr>
          <w:rFonts w:cs="Arial"/>
          <w:sz w:val="22"/>
          <w:szCs w:val="22"/>
        </w:rPr>
      </w:pPr>
    </w:p>
    <w:p w14:paraId="352A9764" w14:textId="77777777" w:rsidR="00410A8C" w:rsidRDefault="00410A8C">
      <w:pPr>
        <w:jc w:val="left"/>
        <w:rPr>
          <w:rFonts w:cs="Arial"/>
          <w:sz w:val="22"/>
          <w:szCs w:val="22"/>
        </w:rPr>
      </w:pPr>
    </w:p>
    <w:p w14:paraId="352A9765" w14:textId="77777777" w:rsidR="00410A8C" w:rsidRDefault="00410A8C">
      <w:pPr>
        <w:jc w:val="left"/>
        <w:rPr>
          <w:rFonts w:cs="Arial"/>
          <w:sz w:val="22"/>
          <w:szCs w:val="22"/>
        </w:rPr>
      </w:pPr>
    </w:p>
    <w:p w14:paraId="352A9766" w14:textId="77777777" w:rsidR="00410A8C" w:rsidRDefault="00410A8C">
      <w:pPr>
        <w:jc w:val="left"/>
        <w:rPr>
          <w:rFonts w:cs="Arial"/>
          <w:sz w:val="22"/>
          <w:szCs w:val="22"/>
        </w:rPr>
      </w:pPr>
    </w:p>
    <w:p w14:paraId="352A9767" w14:textId="77777777" w:rsidR="00410A8C" w:rsidRDefault="00410A8C">
      <w:pPr>
        <w:jc w:val="left"/>
        <w:rPr>
          <w:rFonts w:cs="Arial"/>
          <w:sz w:val="22"/>
          <w:szCs w:val="22"/>
        </w:rPr>
      </w:pPr>
    </w:p>
    <w:p w14:paraId="352A9768" w14:textId="77777777" w:rsidR="00410A8C" w:rsidRDefault="00410A8C">
      <w:pPr>
        <w:jc w:val="left"/>
        <w:rPr>
          <w:rFonts w:cs="Arial"/>
          <w:sz w:val="22"/>
          <w:szCs w:val="22"/>
        </w:rPr>
      </w:pPr>
    </w:p>
    <w:p w14:paraId="352A9769" w14:textId="77777777" w:rsidR="00410A8C" w:rsidRDefault="00410A8C">
      <w:pPr>
        <w:jc w:val="left"/>
        <w:rPr>
          <w:rFonts w:cs="Arial"/>
          <w:sz w:val="22"/>
          <w:szCs w:val="22"/>
        </w:rPr>
      </w:pPr>
    </w:p>
    <w:p w14:paraId="352A976A" w14:textId="77777777" w:rsidR="00410A8C" w:rsidRDefault="00410A8C">
      <w:pPr>
        <w:jc w:val="left"/>
        <w:rPr>
          <w:rFonts w:cs="Arial"/>
          <w:sz w:val="22"/>
          <w:szCs w:val="22"/>
        </w:rPr>
      </w:pPr>
    </w:p>
    <w:p w14:paraId="352A976B" w14:textId="77777777" w:rsidR="00410A8C" w:rsidRDefault="00410A8C">
      <w:pPr>
        <w:jc w:val="left"/>
        <w:rPr>
          <w:rFonts w:cs="Arial"/>
          <w:sz w:val="22"/>
          <w:szCs w:val="22"/>
        </w:rPr>
      </w:pPr>
    </w:p>
    <w:p w14:paraId="352A976C" w14:textId="77777777" w:rsidR="00410A8C" w:rsidRDefault="00410A8C">
      <w:pPr>
        <w:jc w:val="left"/>
        <w:rPr>
          <w:rFonts w:cs="Arial"/>
          <w:sz w:val="22"/>
          <w:szCs w:val="22"/>
        </w:rPr>
      </w:pPr>
    </w:p>
    <w:p w14:paraId="352A976D" w14:textId="77777777" w:rsidR="00410A8C" w:rsidRDefault="00410A8C">
      <w:pPr>
        <w:jc w:val="left"/>
        <w:rPr>
          <w:rFonts w:cs="Arial"/>
          <w:sz w:val="22"/>
          <w:szCs w:val="22"/>
        </w:rPr>
      </w:pPr>
    </w:p>
    <w:p w14:paraId="352A976E" w14:textId="77777777" w:rsidR="00410A8C" w:rsidRDefault="00410A8C">
      <w:pPr>
        <w:jc w:val="left"/>
        <w:rPr>
          <w:rFonts w:cs="Arial"/>
          <w:sz w:val="22"/>
          <w:szCs w:val="22"/>
        </w:rPr>
      </w:pPr>
    </w:p>
    <w:p w14:paraId="352A976F" w14:textId="77777777" w:rsidR="00410A8C" w:rsidRDefault="00410A8C">
      <w:pPr>
        <w:jc w:val="left"/>
        <w:rPr>
          <w:rFonts w:cs="Arial"/>
          <w:sz w:val="22"/>
          <w:szCs w:val="22"/>
        </w:rPr>
      </w:pPr>
    </w:p>
    <w:p w14:paraId="352A9770" w14:textId="77777777" w:rsidR="00410A8C" w:rsidRDefault="00410A8C">
      <w:pPr>
        <w:jc w:val="left"/>
        <w:rPr>
          <w:rFonts w:cs="Arial"/>
          <w:sz w:val="22"/>
          <w:szCs w:val="22"/>
        </w:rPr>
      </w:pPr>
    </w:p>
    <w:p w14:paraId="352A9771" w14:textId="77777777" w:rsidR="00410A8C" w:rsidRDefault="00410A8C">
      <w:pPr>
        <w:jc w:val="left"/>
        <w:rPr>
          <w:rFonts w:cs="Arial"/>
          <w:sz w:val="22"/>
          <w:szCs w:val="22"/>
        </w:rPr>
      </w:pPr>
    </w:p>
    <w:p w14:paraId="352A9772" w14:textId="77777777" w:rsidR="00410A8C" w:rsidRDefault="00410A8C">
      <w:pPr>
        <w:jc w:val="left"/>
        <w:rPr>
          <w:rFonts w:cs="Arial"/>
          <w:sz w:val="22"/>
          <w:szCs w:val="22"/>
        </w:rPr>
      </w:pPr>
    </w:p>
    <w:p w14:paraId="352A9773" w14:textId="77777777" w:rsidR="00410A8C" w:rsidRDefault="00410A8C">
      <w:pPr>
        <w:jc w:val="left"/>
        <w:rPr>
          <w:rFonts w:cs="Arial"/>
          <w:sz w:val="22"/>
          <w:szCs w:val="22"/>
        </w:rPr>
      </w:pPr>
    </w:p>
    <w:p w14:paraId="352A9774" w14:textId="23A66989" w:rsidR="00410A8C" w:rsidRDefault="00410A8C">
      <w:pPr>
        <w:jc w:val="left"/>
        <w:rPr>
          <w:rFonts w:cs="Arial"/>
          <w:sz w:val="22"/>
          <w:szCs w:val="22"/>
        </w:rPr>
      </w:pPr>
    </w:p>
    <w:p w14:paraId="352A9776" w14:textId="2B8E9DE7" w:rsidR="006B7FE2" w:rsidRDefault="006B7FE2" w:rsidP="00410A8C">
      <w:pPr>
        <w:rPr>
          <w:sz w:val="22"/>
        </w:rPr>
      </w:pPr>
    </w:p>
    <w:p w14:paraId="194C7453" w14:textId="77777777" w:rsidR="007140FC" w:rsidRDefault="007140FC" w:rsidP="00410A8C">
      <w:pPr>
        <w:rPr>
          <w:sz w:val="22"/>
        </w:rPr>
      </w:pPr>
    </w:p>
    <w:tbl>
      <w:tblPr>
        <w:tblStyle w:val="Grilledutableau"/>
        <w:tblW w:w="10295" w:type="dxa"/>
        <w:tblLook w:val="04A0" w:firstRow="1" w:lastRow="0" w:firstColumn="1" w:lastColumn="0" w:noHBand="0" w:noVBand="1"/>
      </w:tblPr>
      <w:tblGrid>
        <w:gridCol w:w="3121"/>
        <w:gridCol w:w="3014"/>
        <w:gridCol w:w="4160"/>
      </w:tblGrid>
      <w:tr w:rsidR="007140FC" w14:paraId="5D5F4B2B" w14:textId="77777777" w:rsidTr="0042741A">
        <w:trPr>
          <w:trHeight w:val="501"/>
        </w:trPr>
        <w:tc>
          <w:tcPr>
            <w:tcW w:w="3121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  <w:shd w:val="clear" w:color="auto" w:fill="D9D9D9" w:themeFill="background1" w:themeFillShade="D9"/>
            <w:vAlign w:val="center"/>
          </w:tcPr>
          <w:p w14:paraId="3B4AD134" w14:textId="5BF6662C" w:rsidR="007140FC" w:rsidRPr="005E22A5" w:rsidRDefault="007140FC" w:rsidP="00D7033D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 xml:space="preserve">Q10) </w:t>
            </w:r>
            <w:r>
              <w:rPr>
                <w:rFonts w:cs="Arial"/>
                <w:b/>
              </w:rPr>
              <w:t>Indiquer</w:t>
            </w:r>
            <w:r>
              <w:rPr>
                <w:rFonts w:cs="Arial"/>
              </w:rPr>
              <w:t xml:space="preserve"> le repère des pièces à remplacer.</w:t>
            </w:r>
          </w:p>
        </w:tc>
        <w:tc>
          <w:tcPr>
            <w:tcW w:w="7174" w:type="dxa"/>
            <w:gridSpan w:val="2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  <w:shd w:val="clear" w:color="auto" w:fill="D9D9D9" w:themeFill="background1" w:themeFillShade="D9"/>
            <w:vAlign w:val="center"/>
          </w:tcPr>
          <w:p w14:paraId="77D829A8" w14:textId="75230F38" w:rsidR="00D902AB" w:rsidRPr="00B519FA" w:rsidRDefault="007140FC" w:rsidP="00D902AB">
            <w:pPr>
              <w:jc w:val="center"/>
            </w:pPr>
            <w:r w:rsidRPr="00B519FA">
              <w:rPr>
                <w:rFonts w:cs="Arial"/>
                <w:b/>
              </w:rPr>
              <w:t xml:space="preserve">Q11) </w:t>
            </w:r>
            <w:r w:rsidR="00D902AB" w:rsidRPr="00B519FA">
              <w:t xml:space="preserve">À </w:t>
            </w:r>
            <w:r w:rsidRPr="00B519FA">
              <w:t>partir d</w:t>
            </w:r>
            <w:r w:rsidR="00D902AB" w:rsidRPr="00B519FA">
              <w:t>u dossier technique</w:t>
            </w:r>
            <w:r w:rsidRPr="00B519FA">
              <w:t xml:space="preserve"> DT page</w:t>
            </w:r>
            <w:r w:rsidR="00D902AB" w:rsidRPr="00B519FA">
              <w:t>s</w:t>
            </w:r>
            <w:r w:rsidRPr="00B519FA">
              <w:t xml:space="preserve"> 7/1</w:t>
            </w:r>
            <w:r w:rsidR="002F4F8B" w:rsidRPr="00B519FA">
              <w:t>3</w:t>
            </w:r>
            <w:r w:rsidRPr="00B519FA">
              <w:t xml:space="preserve"> et 8/1</w:t>
            </w:r>
            <w:r w:rsidR="002F4F8B" w:rsidRPr="00B519FA">
              <w:t>3</w:t>
            </w:r>
            <w:r w:rsidRPr="00B519FA">
              <w:t xml:space="preserve">, </w:t>
            </w:r>
          </w:p>
          <w:p w14:paraId="3BEBBA85" w14:textId="227EDC5A" w:rsidR="007140FC" w:rsidRPr="005E22A5" w:rsidRDefault="007140FC" w:rsidP="00D902AB">
            <w:pPr>
              <w:jc w:val="center"/>
              <w:rPr>
                <w:rFonts w:cs="Arial"/>
                <w:b/>
                <w:sz w:val="22"/>
                <w:szCs w:val="22"/>
              </w:rPr>
            </w:pPr>
            <w:proofErr w:type="gramStart"/>
            <w:r w:rsidRPr="00B519FA">
              <w:rPr>
                <w:b/>
              </w:rPr>
              <w:t>compléter</w:t>
            </w:r>
            <w:proofErr w:type="gramEnd"/>
            <w:r w:rsidRPr="00B519FA">
              <w:t xml:space="preserve"> le bon de commande ci-dessous.</w:t>
            </w:r>
          </w:p>
        </w:tc>
      </w:tr>
      <w:tr w:rsidR="00410A8C" w14:paraId="352A977B" w14:textId="77777777" w:rsidTr="0042741A">
        <w:trPr>
          <w:trHeight w:val="501"/>
        </w:trPr>
        <w:tc>
          <w:tcPr>
            <w:tcW w:w="3121" w:type="dxa"/>
            <w:tcBorders>
              <w:left w:val="double" w:sz="12" w:space="0" w:color="auto"/>
              <w:right w:val="double" w:sz="12" w:space="0" w:color="auto"/>
            </w:tcBorders>
            <w:shd w:val="clear" w:color="auto" w:fill="D9D9D9" w:themeFill="background1" w:themeFillShade="D9"/>
            <w:vAlign w:val="center"/>
          </w:tcPr>
          <w:p w14:paraId="352A9778" w14:textId="7D939CF9" w:rsidR="00410A8C" w:rsidRPr="005E22A5" w:rsidRDefault="00410A8C" w:rsidP="002F4F8B">
            <w:pPr>
              <w:jc w:val="center"/>
              <w:rPr>
                <w:rFonts w:cs="Arial"/>
                <w:b/>
                <w:sz w:val="22"/>
                <w:szCs w:val="22"/>
              </w:rPr>
            </w:pPr>
            <w:r w:rsidRPr="005E22A5">
              <w:rPr>
                <w:rFonts w:cs="Arial"/>
                <w:b/>
                <w:sz w:val="22"/>
                <w:szCs w:val="22"/>
              </w:rPr>
              <w:t xml:space="preserve">Repère sur le DT page </w:t>
            </w:r>
            <w:r w:rsidR="00D7033D">
              <w:rPr>
                <w:rFonts w:cs="Arial"/>
                <w:b/>
                <w:sz w:val="22"/>
                <w:szCs w:val="22"/>
              </w:rPr>
              <w:t>6</w:t>
            </w:r>
            <w:r w:rsidRPr="005E22A5">
              <w:rPr>
                <w:rFonts w:cs="Arial"/>
                <w:b/>
                <w:sz w:val="22"/>
                <w:szCs w:val="22"/>
              </w:rPr>
              <w:t>/1</w:t>
            </w:r>
            <w:r w:rsidR="002F4F8B">
              <w:rPr>
                <w:rFonts w:cs="Arial"/>
                <w:b/>
                <w:sz w:val="22"/>
                <w:szCs w:val="22"/>
              </w:rPr>
              <w:t>3</w:t>
            </w:r>
          </w:p>
        </w:tc>
        <w:tc>
          <w:tcPr>
            <w:tcW w:w="3014" w:type="dxa"/>
            <w:tcBorders>
              <w:left w:val="double" w:sz="12" w:space="0" w:color="auto"/>
            </w:tcBorders>
            <w:shd w:val="clear" w:color="auto" w:fill="D9D9D9" w:themeFill="background1" w:themeFillShade="D9"/>
            <w:vAlign w:val="center"/>
          </w:tcPr>
          <w:p w14:paraId="352A9779" w14:textId="77777777" w:rsidR="00410A8C" w:rsidRPr="005E22A5" w:rsidRDefault="00410A8C" w:rsidP="00062577">
            <w:pPr>
              <w:jc w:val="center"/>
              <w:rPr>
                <w:rFonts w:cs="Arial"/>
                <w:b/>
                <w:sz w:val="22"/>
                <w:szCs w:val="22"/>
              </w:rPr>
            </w:pPr>
            <w:r w:rsidRPr="005E22A5">
              <w:rPr>
                <w:rFonts w:cs="Arial"/>
                <w:b/>
                <w:sz w:val="22"/>
                <w:szCs w:val="22"/>
              </w:rPr>
              <w:t>Référence</w:t>
            </w:r>
          </w:p>
        </w:tc>
        <w:tc>
          <w:tcPr>
            <w:tcW w:w="4160" w:type="dxa"/>
            <w:tcBorders>
              <w:right w:val="double" w:sz="12" w:space="0" w:color="auto"/>
            </w:tcBorders>
            <w:shd w:val="clear" w:color="auto" w:fill="D9D9D9" w:themeFill="background1" w:themeFillShade="D9"/>
            <w:vAlign w:val="center"/>
          </w:tcPr>
          <w:p w14:paraId="352A977A" w14:textId="77777777" w:rsidR="00410A8C" w:rsidRPr="005E22A5" w:rsidRDefault="00410A8C" w:rsidP="00062577">
            <w:pPr>
              <w:jc w:val="center"/>
              <w:rPr>
                <w:rFonts w:cs="Arial"/>
                <w:b/>
                <w:sz w:val="22"/>
                <w:szCs w:val="22"/>
              </w:rPr>
            </w:pPr>
            <w:r w:rsidRPr="005E22A5">
              <w:rPr>
                <w:rFonts w:cs="Arial"/>
                <w:b/>
                <w:sz w:val="22"/>
                <w:szCs w:val="22"/>
              </w:rPr>
              <w:t>Désignation</w:t>
            </w:r>
          </w:p>
        </w:tc>
      </w:tr>
      <w:tr w:rsidR="00410A8C" w14:paraId="352A977F" w14:textId="77777777" w:rsidTr="0042741A">
        <w:trPr>
          <w:trHeight w:val="501"/>
        </w:trPr>
        <w:tc>
          <w:tcPr>
            <w:tcW w:w="3121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352A977C" w14:textId="4F32CF9E" w:rsidR="00410A8C" w:rsidRPr="005E22A5" w:rsidRDefault="00410A8C" w:rsidP="00062577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3014" w:type="dxa"/>
            <w:tcBorders>
              <w:left w:val="double" w:sz="12" w:space="0" w:color="auto"/>
            </w:tcBorders>
            <w:vAlign w:val="center"/>
          </w:tcPr>
          <w:p w14:paraId="352A977D" w14:textId="77777777" w:rsidR="00410A8C" w:rsidRPr="005E22A5" w:rsidRDefault="00410A8C" w:rsidP="00062577">
            <w:pPr>
              <w:jc w:val="center"/>
              <w:rPr>
                <w:rFonts w:cs="Arial"/>
                <w:color w:val="FF0000"/>
                <w:sz w:val="22"/>
                <w:szCs w:val="22"/>
              </w:rPr>
            </w:pPr>
          </w:p>
        </w:tc>
        <w:tc>
          <w:tcPr>
            <w:tcW w:w="4160" w:type="dxa"/>
            <w:tcBorders>
              <w:right w:val="double" w:sz="12" w:space="0" w:color="auto"/>
            </w:tcBorders>
            <w:vAlign w:val="center"/>
          </w:tcPr>
          <w:p w14:paraId="352A977E" w14:textId="77777777" w:rsidR="00410A8C" w:rsidRPr="005E22A5" w:rsidRDefault="00410A8C" w:rsidP="00062577">
            <w:pPr>
              <w:jc w:val="center"/>
              <w:rPr>
                <w:rFonts w:cs="Arial"/>
                <w:color w:val="FF0000"/>
                <w:sz w:val="22"/>
                <w:szCs w:val="22"/>
              </w:rPr>
            </w:pPr>
          </w:p>
        </w:tc>
      </w:tr>
      <w:tr w:rsidR="00410A8C" w14:paraId="352A9783" w14:textId="77777777" w:rsidTr="0042741A">
        <w:trPr>
          <w:trHeight w:val="501"/>
        </w:trPr>
        <w:tc>
          <w:tcPr>
            <w:tcW w:w="3121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352A9780" w14:textId="6B53C70C" w:rsidR="00410A8C" w:rsidRPr="005E22A5" w:rsidRDefault="00410A8C" w:rsidP="00062577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3014" w:type="dxa"/>
            <w:tcBorders>
              <w:left w:val="double" w:sz="12" w:space="0" w:color="auto"/>
            </w:tcBorders>
            <w:vAlign w:val="center"/>
          </w:tcPr>
          <w:p w14:paraId="352A9781" w14:textId="77777777" w:rsidR="00410A8C" w:rsidRPr="005E22A5" w:rsidRDefault="00410A8C" w:rsidP="00062577">
            <w:pPr>
              <w:jc w:val="center"/>
              <w:rPr>
                <w:rFonts w:cs="Arial"/>
                <w:color w:val="FF0000"/>
                <w:sz w:val="22"/>
                <w:szCs w:val="22"/>
              </w:rPr>
            </w:pPr>
          </w:p>
        </w:tc>
        <w:tc>
          <w:tcPr>
            <w:tcW w:w="4160" w:type="dxa"/>
            <w:tcBorders>
              <w:right w:val="double" w:sz="12" w:space="0" w:color="auto"/>
            </w:tcBorders>
            <w:vAlign w:val="center"/>
          </w:tcPr>
          <w:p w14:paraId="352A9782" w14:textId="77777777" w:rsidR="00410A8C" w:rsidRPr="005E22A5" w:rsidRDefault="00410A8C" w:rsidP="00062577">
            <w:pPr>
              <w:jc w:val="center"/>
              <w:rPr>
                <w:rFonts w:cs="Arial"/>
                <w:color w:val="FF0000"/>
                <w:sz w:val="22"/>
                <w:szCs w:val="22"/>
              </w:rPr>
            </w:pPr>
          </w:p>
        </w:tc>
      </w:tr>
      <w:tr w:rsidR="00410A8C" w14:paraId="352A9787" w14:textId="77777777" w:rsidTr="0042741A">
        <w:trPr>
          <w:trHeight w:val="529"/>
        </w:trPr>
        <w:tc>
          <w:tcPr>
            <w:tcW w:w="3121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352A9784" w14:textId="69742B7C" w:rsidR="00410A8C" w:rsidRPr="005E22A5" w:rsidRDefault="00410A8C" w:rsidP="00062577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3014" w:type="dxa"/>
            <w:tcBorders>
              <w:left w:val="double" w:sz="12" w:space="0" w:color="auto"/>
            </w:tcBorders>
            <w:vAlign w:val="center"/>
          </w:tcPr>
          <w:p w14:paraId="352A9785" w14:textId="77777777" w:rsidR="00410A8C" w:rsidRPr="005E22A5" w:rsidRDefault="00410A8C" w:rsidP="00062577">
            <w:pPr>
              <w:jc w:val="center"/>
              <w:rPr>
                <w:rFonts w:cs="Arial"/>
                <w:color w:val="FF0000"/>
                <w:sz w:val="22"/>
                <w:szCs w:val="22"/>
              </w:rPr>
            </w:pPr>
          </w:p>
        </w:tc>
        <w:tc>
          <w:tcPr>
            <w:tcW w:w="4160" w:type="dxa"/>
            <w:tcBorders>
              <w:right w:val="double" w:sz="12" w:space="0" w:color="auto"/>
            </w:tcBorders>
            <w:vAlign w:val="center"/>
          </w:tcPr>
          <w:p w14:paraId="352A9786" w14:textId="77777777" w:rsidR="00410A8C" w:rsidRPr="005E22A5" w:rsidRDefault="00410A8C" w:rsidP="00062577">
            <w:pPr>
              <w:jc w:val="center"/>
              <w:rPr>
                <w:rFonts w:cs="Arial"/>
                <w:color w:val="FF0000"/>
                <w:sz w:val="22"/>
                <w:szCs w:val="22"/>
              </w:rPr>
            </w:pPr>
          </w:p>
        </w:tc>
      </w:tr>
      <w:tr w:rsidR="00410A8C" w14:paraId="352A978B" w14:textId="77777777" w:rsidTr="0042741A">
        <w:trPr>
          <w:trHeight w:val="529"/>
        </w:trPr>
        <w:tc>
          <w:tcPr>
            <w:tcW w:w="3121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352A9788" w14:textId="28B52CAF" w:rsidR="00410A8C" w:rsidRPr="005E22A5" w:rsidRDefault="00410A8C" w:rsidP="00062577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3014" w:type="dxa"/>
            <w:tcBorders>
              <w:left w:val="double" w:sz="12" w:space="0" w:color="auto"/>
            </w:tcBorders>
            <w:vAlign w:val="center"/>
          </w:tcPr>
          <w:p w14:paraId="352A9789" w14:textId="77777777" w:rsidR="00410A8C" w:rsidRPr="005E22A5" w:rsidRDefault="00410A8C" w:rsidP="00062577">
            <w:pPr>
              <w:jc w:val="center"/>
              <w:rPr>
                <w:rFonts w:cs="Arial"/>
                <w:color w:val="FF0000"/>
                <w:sz w:val="22"/>
                <w:szCs w:val="22"/>
              </w:rPr>
            </w:pPr>
          </w:p>
        </w:tc>
        <w:tc>
          <w:tcPr>
            <w:tcW w:w="4160" w:type="dxa"/>
            <w:tcBorders>
              <w:right w:val="double" w:sz="12" w:space="0" w:color="auto"/>
            </w:tcBorders>
            <w:vAlign w:val="center"/>
          </w:tcPr>
          <w:p w14:paraId="352A978A" w14:textId="77777777" w:rsidR="00410A8C" w:rsidRPr="005E22A5" w:rsidRDefault="00410A8C" w:rsidP="00062577">
            <w:pPr>
              <w:jc w:val="center"/>
              <w:rPr>
                <w:rFonts w:cs="Arial"/>
                <w:color w:val="FF0000"/>
                <w:sz w:val="22"/>
                <w:szCs w:val="22"/>
              </w:rPr>
            </w:pPr>
          </w:p>
        </w:tc>
      </w:tr>
      <w:tr w:rsidR="00410A8C" w14:paraId="352A978F" w14:textId="77777777" w:rsidTr="0042741A">
        <w:trPr>
          <w:trHeight w:val="529"/>
        </w:trPr>
        <w:tc>
          <w:tcPr>
            <w:tcW w:w="3121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352A978C" w14:textId="497FF9FC" w:rsidR="00410A8C" w:rsidRPr="005E22A5" w:rsidRDefault="00410A8C" w:rsidP="00062577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3014" w:type="dxa"/>
            <w:tcBorders>
              <w:left w:val="double" w:sz="12" w:space="0" w:color="auto"/>
            </w:tcBorders>
            <w:vAlign w:val="center"/>
          </w:tcPr>
          <w:p w14:paraId="352A978D" w14:textId="77777777" w:rsidR="00410A8C" w:rsidRPr="005E22A5" w:rsidRDefault="00410A8C" w:rsidP="00062577">
            <w:pPr>
              <w:jc w:val="center"/>
              <w:rPr>
                <w:rFonts w:cs="Arial"/>
                <w:color w:val="FF0000"/>
                <w:sz w:val="22"/>
                <w:szCs w:val="22"/>
              </w:rPr>
            </w:pPr>
          </w:p>
        </w:tc>
        <w:tc>
          <w:tcPr>
            <w:tcW w:w="4160" w:type="dxa"/>
            <w:tcBorders>
              <w:right w:val="double" w:sz="12" w:space="0" w:color="auto"/>
            </w:tcBorders>
            <w:vAlign w:val="center"/>
          </w:tcPr>
          <w:p w14:paraId="352A978E" w14:textId="77777777" w:rsidR="00410A8C" w:rsidRPr="005E22A5" w:rsidRDefault="00410A8C" w:rsidP="00062577">
            <w:pPr>
              <w:jc w:val="center"/>
              <w:rPr>
                <w:rFonts w:cs="Arial"/>
                <w:color w:val="FF0000"/>
                <w:sz w:val="22"/>
                <w:szCs w:val="22"/>
              </w:rPr>
            </w:pPr>
          </w:p>
        </w:tc>
      </w:tr>
      <w:tr w:rsidR="00410A8C" w14:paraId="352A9793" w14:textId="77777777" w:rsidTr="0042741A">
        <w:trPr>
          <w:trHeight w:val="529"/>
        </w:trPr>
        <w:tc>
          <w:tcPr>
            <w:tcW w:w="3121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352A9790" w14:textId="4DA60C2B" w:rsidR="00410A8C" w:rsidRPr="005E22A5" w:rsidRDefault="00410A8C" w:rsidP="00062577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3014" w:type="dxa"/>
            <w:tcBorders>
              <w:left w:val="double" w:sz="12" w:space="0" w:color="auto"/>
            </w:tcBorders>
            <w:vAlign w:val="center"/>
          </w:tcPr>
          <w:p w14:paraId="352A9791" w14:textId="77777777" w:rsidR="00410A8C" w:rsidRPr="005E22A5" w:rsidRDefault="00410A8C" w:rsidP="00062577">
            <w:pPr>
              <w:jc w:val="center"/>
              <w:rPr>
                <w:rFonts w:cs="Arial"/>
                <w:color w:val="FF0000"/>
                <w:sz w:val="22"/>
                <w:szCs w:val="22"/>
              </w:rPr>
            </w:pPr>
          </w:p>
        </w:tc>
        <w:tc>
          <w:tcPr>
            <w:tcW w:w="4160" w:type="dxa"/>
            <w:tcBorders>
              <w:right w:val="double" w:sz="12" w:space="0" w:color="auto"/>
            </w:tcBorders>
            <w:vAlign w:val="center"/>
          </w:tcPr>
          <w:p w14:paraId="352A9792" w14:textId="77777777" w:rsidR="00410A8C" w:rsidRPr="005E22A5" w:rsidRDefault="00410A8C" w:rsidP="00062577">
            <w:pPr>
              <w:jc w:val="center"/>
              <w:rPr>
                <w:rFonts w:cs="Arial"/>
                <w:color w:val="FF0000"/>
                <w:sz w:val="22"/>
                <w:szCs w:val="22"/>
              </w:rPr>
            </w:pPr>
          </w:p>
        </w:tc>
      </w:tr>
      <w:tr w:rsidR="00410A8C" w14:paraId="352A9797" w14:textId="77777777" w:rsidTr="0042741A">
        <w:trPr>
          <w:trHeight w:val="529"/>
        </w:trPr>
        <w:tc>
          <w:tcPr>
            <w:tcW w:w="3121" w:type="dxa"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14:paraId="352A9794" w14:textId="762D9C5E" w:rsidR="00410A8C" w:rsidRPr="005E22A5" w:rsidRDefault="00410A8C" w:rsidP="00062577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3014" w:type="dxa"/>
            <w:tcBorders>
              <w:left w:val="double" w:sz="12" w:space="0" w:color="auto"/>
              <w:bottom w:val="double" w:sz="12" w:space="0" w:color="auto"/>
            </w:tcBorders>
            <w:vAlign w:val="center"/>
          </w:tcPr>
          <w:p w14:paraId="352A9795" w14:textId="77777777" w:rsidR="00410A8C" w:rsidRPr="005E22A5" w:rsidRDefault="00410A8C" w:rsidP="00062577">
            <w:pPr>
              <w:jc w:val="center"/>
              <w:rPr>
                <w:rFonts w:cs="Arial"/>
                <w:color w:val="FF0000"/>
                <w:sz w:val="22"/>
                <w:szCs w:val="22"/>
              </w:rPr>
            </w:pPr>
          </w:p>
        </w:tc>
        <w:tc>
          <w:tcPr>
            <w:tcW w:w="4160" w:type="dxa"/>
            <w:tcBorders>
              <w:bottom w:val="double" w:sz="12" w:space="0" w:color="auto"/>
              <w:right w:val="double" w:sz="12" w:space="0" w:color="auto"/>
            </w:tcBorders>
            <w:vAlign w:val="center"/>
          </w:tcPr>
          <w:p w14:paraId="352A9796" w14:textId="77777777" w:rsidR="00410A8C" w:rsidRPr="005E22A5" w:rsidRDefault="00410A8C" w:rsidP="00062577">
            <w:pPr>
              <w:jc w:val="center"/>
              <w:rPr>
                <w:rFonts w:cs="Arial"/>
                <w:color w:val="FF0000"/>
                <w:sz w:val="22"/>
                <w:szCs w:val="22"/>
              </w:rPr>
            </w:pPr>
          </w:p>
        </w:tc>
      </w:tr>
    </w:tbl>
    <w:p w14:paraId="352A9798" w14:textId="77777777" w:rsidR="00D60369" w:rsidRDefault="00D60369">
      <w:pPr>
        <w:jc w:val="lef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br w:type="page"/>
      </w:r>
    </w:p>
    <w:p w14:paraId="7641D327" w14:textId="400BA854" w:rsidR="004D7170" w:rsidRPr="00D902AB" w:rsidRDefault="004D7170" w:rsidP="004D7170">
      <w:pPr>
        <w:pStyle w:val="Titre1"/>
        <w:rPr>
          <w:szCs w:val="28"/>
        </w:rPr>
      </w:pPr>
      <w:r w:rsidRPr="00D902AB">
        <w:rPr>
          <w:szCs w:val="28"/>
        </w:rPr>
        <w:lastRenderedPageBreak/>
        <w:t>partie 2 : Remplacement de L’ÉLÉMENT DÉFECTUEUX</w:t>
      </w:r>
    </w:p>
    <w:p w14:paraId="44D7ED2F" w14:textId="77777777" w:rsidR="006D303F" w:rsidRDefault="006D303F">
      <w:pPr>
        <w:jc w:val="left"/>
        <w:rPr>
          <w:rFonts w:cs="Arial"/>
          <w:b/>
          <w:sz w:val="22"/>
          <w:szCs w:val="22"/>
        </w:rPr>
      </w:pPr>
    </w:p>
    <w:p w14:paraId="7268F49A" w14:textId="6FF5017B" w:rsidR="00BE4ED1" w:rsidRDefault="006D303F" w:rsidP="00520915">
      <w:pPr>
        <w:pStyle w:val="Question"/>
        <w:numPr>
          <w:ilvl w:val="0"/>
          <w:numId w:val="0"/>
        </w:numPr>
        <w:rPr>
          <w:rFonts w:cs="Arial"/>
          <w:color w:val="000000"/>
        </w:rPr>
      </w:pPr>
      <w:r>
        <w:rPr>
          <w:rFonts w:cs="Arial"/>
          <w:b/>
          <w:sz w:val="22"/>
          <w:szCs w:val="22"/>
        </w:rPr>
        <w:t>Q14</w:t>
      </w:r>
      <w:r w:rsidR="00BD718D">
        <w:rPr>
          <w:rFonts w:cs="Arial"/>
          <w:b/>
          <w:sz w:val="22"/>
          <w:szCs w:val="22"/>
        </w:rPr>
        <w:t xml:space="preserve">) </w:t>
      </w:r>
      <w:r w:rsidR="00BE4ED1" w:rsidRPr="00907EB8">
        <w:rPr>
          <w:rFonts w:cs="Arial"/>
          <w:color w:val="000000"/>
        </w:rPr>
        <w:t>On isole le chariot</w:t>
      </w:r>
      <w:r w:rsidR="00BE4ED1">
        <w:rPr>
          <w:rFonts w:cs="Arial"/>
          <w:color w:val="000000"/>
        </w:rPr>
        <w:t xml:space="preserve"> central (11), sur copie, </w:t>
      </w:r>
      <w:r w:rsidR="00BE4ED1">
        <w:rPr>
          <w:rFonts w:cs="Arial"/>
          <w:b/>
          <w:color w:val="000000"/>
        </w:rPr>
        <w:t>r</w:t>
      </w:r>
      <w:r w:rsidR="00BE4ED1" w:rsidRPr="00E71EE8">
        <w:rPr>
          <w:rFonts w:cs="Arial"/>
          <w:b/>
          <w:color w:val="000000"/>
        </w:rPr>
        <w:t>ecopier</w:t>
      </w:r>
      <w:r w:rsidR="00BE4ED1">
        <w:rPr>
          <w:rFonts w:cs="Arial"/>
          <w:color w:val="000000"/>
        </w:rPr>
        <w:t xml:space="preserve"> et </w:t>
      </w:r>
      <w:r w:rsidR="00BE4ED1" w:rsidRPr="00E71EE8">
        <w:rPr>
          <w:rFonts w:cs="Arial"/>
          <w:b/>
          <w:color w:val="000000"/>
        </w:rPr>
        <w:t>compléter</w:t>
      </w:r>
      <w:r w:rsidR="00BE4ED1" w:rsidRPr="0037792F">
        <w:rPr>
          <w:rFonts w:cs="Arial"/>
          <w:color w:val="000000"/>
        </w:rPr>
        <w:t xml:space="preserve"> le tableau suivant afin de réaliser le</w:t>
      </w:r>
      <w:r w:rsidR="00BE4ED1">
        <w:rPr>
          <w:rFonts w:cs="Arial"/>
          <w:color w:val="000000"/>
        </w:rPr>
        <w:t xml:space="preserve"> bilan des actions mécaniques extérieures appliquées au chariot central (11).</w:t>
      </w:r>
    </w:p>
    <w:p w14:paraId="4FC0C11B" w14:textId="3F7CA02C" w:rsidR="004D7F1D" w:rsidRDefault="004D7F1D">
      <w:pPr>
        <w:jc w:val="left"/>
        <w:rPr>
          <w:rFonts w:cs="Arial"/>
          <w:b/>
          <w:sz w:val="22"/>
          <w:szCs w:val="22"/>
        </w:rPr>
      </w:pPr>
    </w:p>
    <w:p w14:paraId="6057723D" w14:textId="77777777" w:rsidR="004D7F1D" w:rsidRDefault="004D7F1D">
      <w:pPr>
        <w:jc w:val="left"/>
        <w:rPr>
          <w:rFonts w:cs="Arial"/>
          <w:b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35"/>
        <w:gridCol w:w="2126"/>
        <w:gridCol w:w="1845"/>
        <w:gridCol w:w="2069"/>
        <w:gridCol w:w="2069"/>
      </w:tblGrid>
      <w:tr w:rsidR="004D7F1D" w14:paraId="4BFEDE80" w14:textId="77777777" w:rsidTr="00BD5897"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15C67F74" w14:textId="77777777" w:rsidR="004D7F1D" w:rsidRDefault="004D7F1D" w:rsidP="00BD5897">
            <w:pPr>
              <w:jc w:val="center"/>
            </w:pPr>
            <w:r>
              <w:t>Nom de l‘action mécanique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7B145131" w14:textId="77777777" w:rsidR="004D7F1D" w:rsidRDefault="004D7F1D" w:rsidP="00BD5897">
            <w:pPr>
              <w:jc w:val="center"/>
            </w:pPr>
            <w:r>
              <w:t>Point d’application</w:t>
            </w:r>
          </w:p>
        </w:tc>
        <w:tc>
          <w:tcPr>
            <w:tcW w:w="1845" w:type="dxa"/>
            <w:shd w:val="clear" w:color="auto" w:fill="F2F2F2" w:themeFill="background1" w:themeFillShade="F2"/>
            <w:vAlign w:val="center"/>
          </w:tcPr>
          <w:p w14:paraId="557BACA7" w14:textId="77777777" w:rsidR="004D7F1D" w:rsidRDefault="004D7F1D" w:rsidP="00BD5897">
            <w:pPr>
              <w:jc w:val="center"/>
            </w:pPr>
            <w:r>
              <w:t>Direction</w:t>
            </w:r>
          </w:p>
        </w:tc>
        <w:tc>
          <w:tcPr>
            <w:tcW w:w="2069" w:type="dxa"/>
            <w:shd w:val="clear" w:color="auto" w:fill="F2F2F2" w:themeFill="background1" w:themeFillShade="F2"/>
            <w:vAlign w:val="center"/>
          </w:tcPr>
          <w:p w14:paraId="049B5338" w14:textId="77777777" w:rsidR="004D7F1D" w:rsidRDefault="004D7F1D" w:rsidP="00BD5897">
            <w:pPr>
              <w:jc w:val="center"/>
            </w:pPr>
            <w:r>
              <w:t>Sens</w:t>
            </w:r>
          </w:p>
        </w:tc>
        <w:tc>
          <w:tcPr>
            <w:tcW w:w="2069" w:type="dxa"/>
            <w:shd w:val="clear" w:color="auto" w:fill="F2F2F2" w:themeFill="background1" w:themeFillShade="F2"/>
            <w:vAlign w:val="center"/>
          </w:tcPr>
          <w:p w14:paraId="55D448EF" w14:textId="77777777" w:rsidR="004D7F1D" w:rsidRDefault="004D7F1D" w:rsidP="00BD5897">
            <w:pPr>
              <w:jc w:val="center"/>
            </w:pPr>
            <w:r>
              <w:t>Intensité (en N)</w:t>
            </w:r>
          </w:p>
        </w:tc>
      </w:tr>
      <w:tr w:rsidR="004D7F1D" w14:paraId="04005341" w14:textId="77777777" w:rsidTr="00520915">
        <w:trPr>
          <w:trHeight w:val="890"/>
        </w:trPr>
        <w:tc>
          <w:tcPr>
            <w:tcW w:w="2235" w:type="dxa"/>
          </w:tcPr>
          <w:p w14:paraId="0BAAC100" w14:textId="77777777" w:rsidR="004D7F1D" w:rsidRDefault="004D7F1D" w:rsidP="00BD5897">
            <w:pPr>
              <w:jc w:val="center"/>
            </w:pPr>
          </w:p>
        </w:tc>
        <w:tc>
          <w:tcPr>
            <w:tcW w:w="2126" w:type="dxa"/>
          </w:tcPr>
          <w:p w14:paraId="30BAD114" w14:textId="77777777" w:rsidR="004D7F1D" w:rsidRDefault="004D7F1D" w:rsidP="00BD5897">
            <w:pPr>
              <w:jc w:val="center"/>
            </w:pPr>
          </w:p>
        </w:tc>
        <w:tc>
          <w:tcPr>
            <w:tcW w:w="1845" w:type="dxa"/>
          </w:tcPr>
          <w:p w14:paraId="09F3A8F6" w14:textId="77777777" w:rsidR="004D7F1D" w:rsidRDefault="004D7F1D" w:rsidP="00BD5897">
            <w:pPr>
              <w:jc w:val="center"/>
            </w:pPr>
          </w:p>
        </w:tc>
        <w:tc>
          <w:tcPr>
            <w:tcW w:w="2069" w:type="dxa"/>
          </w:tcPr>
          <w:p w14:paraId="63A59DC9" w14:textId="77777777" w:rsidR="004D7F1D" w:rsidRDefault="004D7F1D" w:rsidP="00BD5897">
            <w:pPr>
              <w:jc w:val="center"/>
            </w:pPr>
          </w:p>
        </w:tc>
        <w:tc>
          <w:tcPr>
            <w:tcW w:w="2069" w:type="dxa"/>
          </w:tcPr>
          <w:p w14:paraId="63A31F9A" w14:textId="77777777" w:rsidR="004D7F1D" w:rsidRDefault="004D7F1D" w:rsidP="00BD5897">
            <w:pPr>
              <w:jc w:val="center"/>
            </w:pPr>
          </w:p>
        </w:tc>
      </w:tr>
      <w:tr w:rsidR="00520915" w14:paraId="199A9C2A" w14:textId="77777777" w:rsidTr="00520915">
        <w:trPr>
          <w:trHeight w:val="846"/>
        </w:trPr>
        <w:tc>
          <w:tcPr>
            <w:tcW w:w="2235" w:type="dxa"/>
          </w:tcPr>
          <w:p w14:paraId="5AAE170F" w14:textId="77777777" w:rsidR="00520915" w:rsidRDefault="00520915" w:rsidP="00BD5897">
            <w:pPr>
              <w:jc w:val="center"/>
            </w:pPr>
          </w:p>
        </w:tc>
        <w:tc>
          <w:tcPr>
            <w:tcW w:w="2126" w:type="dxa"/>
          </w:tcPr>
          <w:p w14:paraId="63B781B3" w14:textId="77777777" w:rsidR="00520915" w:rsidRDefault="00520915" w:rsidP="00BD5897">
            <w:pPr>
              <w:jc w:val="center"/>
            </w:pPr>
          </w:p>
        </w:tc>
        <w:tc>
          <w:tcPr>
            <w:tcW w:w="1845" w:type="dxa"/>
          </w:tcPr>
          <w:p w14:paraId="11F79569" w14:textId="77777777" w:rsidR="00520915" w:rsidRDefault="00520915" w:rsidP="00BD5897">
            <w:pPr>
              <w:jc w:val="center"/>
            </w:pPr>
          </w:p>
        </w:tc>
        <w:tc>
          <w:tcPr>
            <w:tcW w:w="2069" w:type="dxa"/>
          </w:tcPr>
          <w:p w14:paraId="622B8767" w14:textId="77777777" w:rsidR="00520915" w:rsidRDefault="00520915" w:rsidP="00BD5897">
            <w:pPr>
              <w:jc w:val="center"/>
            </w:pPr>
          </w:p>
        </w:tc>
        <w:tc>
          <w:tcPr>
            <w:tcW w:w="2069" w:type="dxa"/>
          </w:tcPr>
          <w:p w14:paraId="3AF66557" w14:textId="77777777" w:rsidR="00520915" w:rsidRDefault="00520915" w:rsidP="00BD5897">
            <w:pPr>
              <w:jc w:val="center"/>
            </w:pPr>
          </w:p>
        </w:tc>
      </w:tr>
      <w:tr w:rsidR="00520915" w14:paraId="02F91583" w14:textId="77777777" w:rsidTr="00520915">
        <w:trPr>
          <w:trHeight w:val="972"/>
        </w:trPr>
        <w:tc>
          <w:tcPr>
            <w:tcW w:w="2235" w:type="dxa"/>
          </w:tcPr>
          <w:p w14:paraId="411B774A" w14:textId="77777777" w:rsidR="00520915" w:rsidRDefault="00520915" w:rsidP="00BD5897">
            <w:pPr>
              <w:jc w:val="center"/>
            </w:pPr>
          </w:p>
        </w:tc>
        <w:tc>
          <w:tcPr>
            <w:tcW w:w="2126" w:type="dxa"/>
          </w:tcPr>
          <w:p w14:paraId="55BC1BD6" w14:textId="77777777" w:rsidR="00520915" w:rsidRDefault="00520915" w:rsidP="00BD5897">
            <w:pPr>
              <w:jc w:val="center"/>
            </w:pPr>
          </w:p>
        </w:tc>
        <w:tc>
          <w:tcPr>
            <w:tcW w:w="1845" w:type="dxa"/>
          </w:tcPr>
          <w:p w14:paraId="2C84C54C" w14:textId="77777777" w:rsidR="00520915" w:rsidRDefault="00520915" w:rsidP="00BD5897">
            <w:pPr>
              <w:jc w:val="center"/>
            </w:pPr>
          </w:p>
        </w:tc>
        <w:tc>
          <w:tcPr>
            <w:tcW w:w="2069" w:type="dxa"/>
          </w:tcPr>
          <w:p w14:paraId="7C91C54E" w14:textId="77777777" w:rsidR="00520915" w:rsidRDefault="00520915" w:rsidP="00BD5897">
            <w:pPr>
              <w:jc w:val="center"/>
            </w:pPr>
          </w:p>
        </w:tc>
        <w:tc>
          <w:tcPr>
            <w:tcW w:w="2069" w:type="dxa"/>
          </w:tcPr>
          <w:p w14:paraId="7F4B3339" w14:textId="77777777" w:rsidR="00520915" w:rsidRDefault="00520915" w:rsidP="00BD5897">
            <w:pPr>
              <w:jc w:val="center"/>
            </w:pPr>
          </w:p>
        </w:tc>
      </w:tr>
    </w:tbl>
    <w:p w14:paraId="1DD07775" w14:textId="77777777" w:rsidR="00401B67" w:rsidRDefault="00401B67">
      <w:pPr>
        <w:jc w:val="left"/>
        <w:rPr>
          <w:rFonts w:cs="Arial"/>
          <w:b/>
          <w:sz w:val="22"/>
          <w:szCs w:val="22"/>
        </w:rPr>
      </w:pPr>
    </w:p>
    <w:p w14:paraId="0DE810CC" w14:textId="77777777" w:rsidR="00401B67" w:rsidRDefault="00401B67">
      <w:pPr>
        <w:jc w:val="left"/>
        <w:rPr>
          <w:rFonts w:cs="Arial"/>
          <w:b/>
          <w:sz w:val="22"/>
          <w:szCs w:val="22"/>
        </w:rPr>
      </w:pPr>
    </w:p>
    <w:p w14:paraId="1AD90939" w14:textId="4366ACDB" w:rsidR="00401B67" w:rsidRDefault="00401B67" w:rsidP="009378C2">
      <w:pPr>
        <w:pStyle w:val="Question"/>
        <w:numPr>
          <w:ilvl w:val="0"/>
          <w:numId w:val="0"/>
        </w:numPr>
        <w:rPr>
          <w:rFonts w:cs="Arial"/>
        </w:rPr>
      </w:pPr>
      <w:r w:rsidRPr="009378C2">
        <w:rPr>
          <w:rFonts w:cs="Arial"/>
          <w:b/>
          <w:bCs/>
        </w:rPr>
        <w:t>Q</w:t>
      </w:r>
      <w:r w:rsidR="009378C2" w:rsidRPr="009378C2">
        <w:rPr>
          <w:rFonts w:cs="Arial"/>
          <w:b/>
          <w:bCs/>
        </w:rPr>
        <w:t>17)</w:t>
      </w:r>
      <w:r w:rsidR="009378C2">
        <w:rPr>
          <w:rFonts w:cs="Arial"/>
        </w:rPr>
        <w:t xml:space="preserve"> </w:t>
      </w:r>
      <w:r>
        <w:rPr>
          <w:rFonts w:cs="Arial"/>
        </w:rPr>
        <w:t xml:space="preserve">Sur le </w:t>
      </w:r>
      <w:r w:rsidR="00D902AB">
        <w:rPr>
          <w:rFonts w:cs="Arial"/>
        </w:rPr>
        <w:t xml:space="preserve">dossier réponse </w:t>
      </w:r>
      <w:r>
        <w:rPr>
          <w:rFonts w:cs="Arial"/>
        </w:rPr>
        <w:t xml:space="preserve">DR page 4/5, </w:t>
      </w:r>
      <w:r w:rsidRPr="00E71EE8">
        <w:rPr>
          <w:rFonts w:cs="Arial"/>
          <w:b/>
        </w:rPr>
        <w:t>reporter</w:t>
      </w:r>
      <w:r>
        <w:rPr>
          <w:rFonts w:cs="Arial"/>
        </w:rPr>
        <w:t xml:space="preserve"> vos résultats dans le tableau de la question</w:t>
      </w:r>
      <w:r w:rsidR="00D902AB">
        <w:rPr>
          <w:rFonts w:cs="Arial"/>
        </w:rPr>
        <w:t> </w:t>
      </w:r>
      <w:r>
        <w:rPr>
          <w:rFonts w:cs="Arial"/>
        </w:rPr>
        <w:t xml:space="preserve">14. </w:t>
      </w:r>
    </w:p>
    <w:p w14:paraId="493809F6" w14:textId="05E3098C" w:rsidR="009378C2" w:rsidRDefault="009378C2" w:rsidP="009378C2"/>
    <w:p w14:paraId="71F1F7E7" w14:textId="77777777" w:rsidR="009378C2" w:rsidRPr="009378C2" w:rsidRDefault="009378C2" w:rsidP="009378C2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35"/>
        <w:gridCol w:w="2126"/>
        <w:gridCol w:w="1845"/>
        <w:gridCol w:w="2069"/>
        <w:gridCol w:w="2069"/>
      </w:tblGrid>
      <w:tr w:rsidR="009378C2" w14:paraId="311FF414" w14:textId="77777777" w:rsidTr="00BD5897"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57D770E1" w14:textId="77777777" w:rsidR="009378C2" w:rsidRDefault="009378C2" w:rsidP="00BD5897">
            <w:pPr>
              <w:jc w:val="center"/>
            </w:pPr>
            <w:r>
              <w:t>Nom de l‘action mécanique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7F124F23" w14:textId="77777777" w:rsidR="009378C2" w:rsidRDefault="009378C2" w:rsidP="00BD5897">
            <w:pPr>
              <w:jc w:val="center"/>
            </w:pPr>
            <w:r>
              <w:t>Point d’application</w:t>
            </w:r>
          </w:p>
        </w:tc>
        <w:tc>
          <w:tcPr>
            <w:tcW w:w="1845" w:type="dxa"/>
            <w:shd w:val="clear" w:color="auto" w:fill="F2F2F2" w:themeFill="background1" w:themeFillShade="F2"/>
            <w:vAlign w:val="center"/>
          </w:tcPr>
          <w:p w14:paraId="7C72E507" w14:textId="77777777" w:rsidR="009378C2" w:rsidRDefault="009378C2" w:rsidP="00BD5897">
            <w:pPr>
              <w:jc w:val="center"/>
            </w:pPr>
            <w:r>
              <w:t>Direction</w:t>
            </w:r>
          </w:p>
        </w:tc>
        <w:tc>
          <w:tcPr>
            <w:tcW w:w="2069" w:type="dxa"/>
            <w:shd w:val="clear" w:color="auto" w:fill="F2F2F2" w:themeFill="background1" w:themeFillShade="F2"/>
            <w:vAlign w:val="center"/>
          </w:tcPr>
          <w:p w14:paraId="5EC92C5C" w14:textId="77777777" w:rsidR="009378C2" w:rsidRDefault="009378C2" w:rsidP="00BD5897">
            <w:pPr>
              <w:jc w:val="center"/>
            </w:pPr>
            <w:r>
              <w:t>Sens</w:t>
            </w:r>
          </w:p>
        </w:tc>
        <w:tc>
          <w:tcPr>
            <w:tcW w:w="2069" w:type="dxa"/>
            <w:shd w:val="clear" w:color="auto" w:fill="F2F2F2" w:themeFill="background1" w:themeFillShade="F2"/>
            <w:vAlign w:val="center"/>
          </w:tcPr>
          <w:p w14:paraId="66B7B823" w14:textId="77777777" w:rsidR="009378C2" w:rsidRDefault="009378C2" w:rsidP="00BD5897">
            <w:pPr>
              <w:jc w:val="center"/>
            </w:pPr>
            <w:r>
              <w:t>Intensité (en N)</w:t>
            </w:r>
          </w:p>
        </w:tc>
      </w:tr>
      <w:tr w:rsidR="009378C2" w14:paraId="1440976A" w14:textId="77777777" w:rsidTr="00BD5897">
        <w:trPr>
          <w:trHeight w:val="890"/>
        </w:trPr>
        <w:tc>
          <w:tcPr>
            <w:tcW w:w="2235" w:type="dxa"/>
          </w:tcPr>
          <w:p w14:paraId="31E3632E" w14:textId="77777777" w:rsidR="009378C2" w:rsidRDefault="009378C2" w:rsidP="00BD5897">
            <w:pPr>
              <w:jc w:val="center"/>
            </w:pPr>
          </w:p>
        </w:tc>
        <w:tc>
          <w:tcPr>
            <w:tcW w:w="2126" w:type="dxa"/>
          </w:tcPr>
          <w:p w14:paraId="7B60B339" w14:textId="77777777" w:rsidR="009378C2" w:rsidRDefault="009378C2" w:rsidP="00BD5897">
            <w:pPr>
              <w:jc w:val="center"/>
            </w:pPr>
          </w:p>
        </w:tc>
        <w:tc>
          <w:tcPr>
            <w:tcW w:w="1845" w:type="dxa"/>
          </w:tcPr>
          <w:p w14:paraId="47C897E7" w14:textId="77777777" w:rsidR="009378C2" w:rsidRDefault="009378C2" w:rsidP="00BD5897">
            <w:pPr>
              <w:jc w:val="center"/>
            </w:pPr>
          </w:p>
        </w:tc>
        <w:tc>
          <w:tcPr>
            <w:tcW w:w="2069" w:type="dxa"/>
          </w:tcPr>
          <w:p w14:paraId="75785F0B" w14:textId="77777777" w:rsidR="009378C2" w:rsidRDefault="009378C2" w:rsidP="00BD5897">
            <w:pPr>
              <w:jc w:val="center"/>
            </w:pPr>
          </w:p>
        </w:tc>
        <w:tc>
          <w:tcPr>
            <w:tcW w:w="2069" w:type="dxa"/>
          </w:tcPr>
          <w:p w14:paraId="25E318F1" w14:textId="77777777" w:rsidR="009378C2" w:rsidRDefault="009378C2" w:rsidP="00BD5897">
            <w:pPr>
              <w:jc w:val="center"/>
            </w:pPr>
          </w:p>
        </w:tc>
      </w:tr>
      <w:tr w:rsidR="009378C2" w14:paraId="29A93796" w14:textId="77777777" w:rsidTr="00BD5897">
        <w:trPr>
          <w:trHeight w:val="846"/>
        </w:trPr>
        <w:tc>
          <w:tcPr>
            <w:tcW w:w="2235" w:type="dxa"/>
          </w:tcPr>
          <w:p w14:paraId="0CFD8A63" w14:textId="77777777" w:rsidR="009378C2" w:rsidRDefault="009378C2" w:rsidP="00BD5897">
            <w:pPr>
              <w:jc w:val="center"/>
            </w:pPr>
          </w:p>
        </w:tc>
        <w:tc>
          <w:tcPr>
            <w:tcW w:w="2126" w:type="dxa"/>
          </w:tcPr>
          <w:p w14:paraId="75B2B960" w14:textId="77777777" w:rsidR="009378C2" w:rsidRDefault="009378C2" w:rsidP="00BD5897">
            <w:pPr>
              <w:jc w:val="center"/>
            </w:pPr>
          </w:p>
        </w:tc>
        <w:tc>
          <w:tcPr>
            <w:tcW w:w="1845" w:type="dxa"/>
          </w:tcPr>
          <w:p w14:paraId="647E87AB" w14:textId="77777777" w:rsidR="009378C2" w:rsidRDefault="009378C2" w:rsidP="00BD5897">
            <w:pPr>
              <w:jc w:val="center"/>
            </w:pPr>
          </w:p>
        </w:tc>
        <w:tc>
          <w:tcPr>
            <w:tcW w:w="2069" w:type="dxa"/>
          </w:tcPr>
          <w:p w14:paraId="65278542" w14:textId="77777777" w:rsidR="009378C2" w:rsidRDefault="009378C2" w:rsidP="00BD5897">
            <w:pPr>
              <w:jc w:val="center"/>
            </w:pPr>
          </w:p>
        </w:tc>
        <w:tc>
          <w:tcPr>
            <w:tcW w:w="2069" w:type="dxa"/>
          </w:tcPr>
          <w:p w14:paraId="38302286" w14:textId="77777777" w:rsidR="009378C2" w:rsidRDefault="009378C2" w:rsidP="00BD5897">
            <w:pPr>
              <w:jc w:val="center"/>
            </w:pPr>
          </w:p>
        </w:tc>
      </w:tr>
      <w:tr w:rsidR="009378C2" w14:paraId="49116A32" w14:textId="77777777" w:rsidTr="00BD5897">
        <w:trPr>
          <w:trHeight w:val="972"/>
        </w:trPr>
        <w:tc>
          <w:tcPr>
            <w:tcW w:w="2235" w:type="dxa"/>
          </w:tcPr>
          <w:p w14:paraId="5BC64537" w14:textId="77777777" w:rsidR="009378C2" w:rsidRDefault="009378C2" w:rsidP="00BD5897">
            <w:pPr>
              <w:jc w:val="center"/>
            </w:pPr>
          </w:p>
        </w:tc>
        <w:tc>
          <w:tcPr>
            <w:tcW w:w="2126" w:type="dxa"/>
          </w:tcPr>
          <w:p w14:paraId="605A3302" w14:textId="77777777" w:rsidR="009378C2" w:rsidRDefault="009378C2" w:rsidP="00BD5897">
            <w:pPr>
              <w:jc w:val="center"/>
            </w:pPr>
          </w:p>
        </w:tc>
        <w:tc>
          <w:tcPr>
            <w:tcW w:w="1845" w:type="dxa"/>
          </w:tcPr>
          <w:p w14:paraId="7F63C05E" w14:textId="77777777" w:rsidR="009378C2" w:rsidRDefault="009378C2" w:rsidP="00BD5897">
            <w:pPr>
              <w:jc w:val="center"/>
            </w:pPr>
          </w:p>
        </w:tc>
        <w:tc>
          <w:tcPr>
            <w:tcW w:w="2069" w:type="dxa"/>
          </w:tcPr>
          <w:p w14:paraId="30D7E4E3" w14:textId="77777777" w:rsidR="009378C2" w:rsidRDefault="009378C2" w:rsidP="00BD5897">
            <w:pPr>
              <w:jc w:val="center"/>
            </w:pPr>
          </w:p>
        </w:tc>
        <w:tc>
          <w:tcPr>
            <w:tcW w:w="2069" w:type="dxa"/>
          </w:tcPr>
          <w:p w14:paraId="6574B35A" w14:textId="77777777" w:rsidR="009378C2" w:rsidRDefault="009378C2" w:rsidP="00BD5897">
            <w:pPr>
              <w:jc w:val="center"/>
            </w:pPr>
          </w:p>
        </w:tc>
      </w:tr>
    </w:tbl>
    <w:p w14:paraId="2D2EC662" w14:textId="6BED0E59" w:rsidR="006D303F" w:rsidRDefault="006D303F">
      <w:pPr>
        <w:jc w:val="left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p w14:paraId="352A979A" w14:textId="13F08961" w:rsidR="00407E6B" w:rsidRPr="00E71EE8" w:rsidRDefault="00D902AB" w:rsidP="00407E6B">
      <w:pPr>
        <w:pStyle w:val="Question"/>
        <w:numPr>
          <w:ilvl w:val="0"/>
          <w:numId w:val="0"/>
        </w:numPr>
      </w:pPr>
      <w:r w:rsidRPr="00407E6B">
        <w:rPr>
          <w:rFonts w:cs="Arial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52A97AC" wp14:editId="0849E36C">
                <wp:simplePos x="0" y="0"/>
                <wp:positionH relativeFrom="column">
                  <wp:posOffset>-349886</wp:posOffset>
                </wp:positionH>
                <wp:positionV relativeFrom="paragraph">
                  <wp:posOffset>285115</wp:posOffset>
                </wp:positionV>
                <wp:extent cx="2085975" cy="290195"/>
                <wp:effectExtent l="0" t="0" r="28575" b="14605"/>
                <wp:wrapNone/>
                <wp:docPr id="323" name="Rectangl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2901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2A97E2" w14:textId="77777777" w:rsidR="00F622B7" w:rsidRPr="00D902AB" w:rsidRDefault="00F622B7" w:rsidP="004812BD">
                            <w:pPr>
                              <w:jc w:val="center"/>
                              <w:rPr>
                                <w:rFonts w:cs="Arial"/>
                                <w:color w:val="000000" w:themeColor="text1"/>
                              </w:rPr>
                            </w:pPr>
                            <w:r w:rsidRPr="00D902AB">
                              <w:rPr>
                                <w:rFonts w:cs="Arial"/>
                                <w:color w:val="000000" w:themeColor="text1"/>
                              </w:rPr>
                              <w:t>Origine du dynamique</w:t>
                            </w:r>
                          </w:p>
                          <w:p w14:paraId="352A97E3" w14:textId="77777777" w:rsidR="00F622B7" w:rsidRPr="00F622B7" w:rsidRDefault="00F622B7" w:rsidP="004812BD">
                            <w:pPr>
                              <w:jc w:val="center"/>
                              <w:rPr>
                                <w:rFonts w:cs="Arial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A97AC" id="Rectangle 323" o:spid="_x0000_s1049" style="position:absolute;left:0;text-align:left;margin-left:-27.55pt;margin-top:22.45pt;width:164.25pt;height:22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" filled="f" strokecolor="white [3212]">
                <v:textbox>
                  <w:txbxContent>
                    <w:p w14:paraId="352A97E2" w14:textId="77777777" w:rsidR="00F622B7" w:rsidRPr="00D902AB" w:rsidRDefault="00F622B7" w:rsidP="004812BD">
                      <w:pPr>
                        <w:jc w:val="center"/>
                        <w:rPr>
                          <w:rFonts w:cs="Arial"/>
                          <w:color w:val="000000" w:themeColor="text1"/>
                        </w:rPr>
                      </w:pPr>
                      <w:r w:rsidRPr="00D902AB">
                        <w:rPr>
                          <w:rFonts w:cs="Arial"/>
                          <w:color w:val="000000" w:themeColor="text1"/>
                        </w:rPr>
                        <w:t>Origine du dynamique</w:t>
                      </w:r>
                    </w:p>
                    <w:p w14:paraId="352A97E3" w14:textId="77777777" w:rsidR="00F622B7" w:rsidRPr="00F622B7" w:rsidRDefault="00F622B7" w:rsidP="004812BD">
                      <w:pPr>
                        <w:jc w:val="center"/>
                        <w:rPr>
                          <w:rFonts w:cs="Arial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07E6B" w:rsidRPr="00407E6B">
        <w:rPr>
          <w:rFonts w:cs="Arial"/>
          <w:b/>
          <w:sz w:val="22"/>
          <w:szCs w:val="22"/>
        </w:rPr>
        <w:t>Q16)</w:t>
      </w:r>
      <w:r w:rsidR="00407E6B" w:rsidRPr="00407E6B">
        <w:rPr>
          <w:rFonts w:cs="Arial"/>
          <w:sz w:val="22"/>
          <w:szCs w:val="22"/>
        </w:rPr>
        <w:tab/>
      </w:r>
      <w:r w:rsidR="00407E6B" w:rsidRPr="00407E6B">
        <w:rPr>
          <w:rFonts w:cs="Arial"/>
          <w:b/>
          <w:sz w:val="22"/>
          <w:szCs w:val="22"/>
        </w:rPr>
        <w:t>R</w:t>
      </w:r>
      <w:r w:rsidR="00407E6B" w:rsidRPr="00407E6B">
        <w:rPr>
          <w:rFonts w:cs="Arial"/>
          <w:b/>
          <w:color w:val="000000"/>
        </w:rPr>
        <w:t xml:space="preserve">éaliser </w:t>
      </w:r>
      <w:r w:rsidR="00407E6B" w:rsidRPr="0037792F">
        <w:rPr>
          <w:rFonts w:cs="Arial"/>
          <w:color w:val="000000"/>
        </w:rPr>
        <w:t>le dynamique</w:t>
      </w:r>
      <w:r w:rsidR="00407E6B">
        <w:rPr>
          <w:rFonts w:cs="Arial"/>
          <w:color w:val="000000"/>
        </w:rPr>
        <w:t xml:space="preserve"> des forces </w:t>
      </w:r>
    </w:p>
    <w:p w14:paraId="352A979B" w14:textId="144AC83D" w:rsidR="00D6239E" w:rsidRPr="00D902AB" w:rsidRDefault="006B6B6C" w:rsidP="004812BD">
      <w:pPr>
        <w:tabs>
          <w:tab w:val="right" w:pos="10204"/>
        </w:tabs>
        <w:ind w:firstLine="7090"/>
        <w:rPr>
          <w:rFonts w:cs="Arial"/>
        </w:rPr>
      </w:pPr>
      <w:bookmarkStart w:id="0" w:name="_Hlk85634399"/>
      <w:r w:rsidRPr="00D902AB"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24495891" wp14:editId="0A2517E2">
                <wp:simplePos x="0" y="0"/>
                <wp:positionH relativeFrom="column">
                  <wp:posOffset>-350105</wp:posOffset>
                </wp:positionH>
                <wp:positionV relativeFrom="paragraph">
                  <wp:posOffset>5208828</wp:posOffset>
                </wp:positionV>
                <wp:extent cx="3219549" cy="2822608"/>
                <wp:effectExtent l="0" t="0" r="19050" b="15875"/>
                <wp:wrapNone/>
                <wp:docPr id="15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9549" cy="2822608"/>
                          <a:chOff x="0" y="0"/>
                          <a:chExt cx="3219549" cy="2822608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912" r="4" b="27810"/>
                          <a:stretch/>
                        </pic:blipFill>
                        <pic:spPr bwMode="auto">
                          <a:xfrm>
                            <a:off x="0" y="1247390"/>
                            <a:ext cx="3152043" cy="1031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45" name="Groupe 345"/>
                        <wpg:cNvGrpSpPr/>
                        <wpg:grpSpPr>
                          <a:xfrm>
                            <a:off x="280134" y="0"/>
                            <a:ext cx="2939415" cy="2359660"/>
                            <a:chOff x="-9783" y="0"/>
                            <a:chExt cx="2939719" cy="2360234"/>
                          </a:xfrm>
                        </wpg:grpSpPr>
                        <wpg:grpSp>
                          <wpg:cNvPr id="344" name="Groupe 344"/>
                          <wpg:cNvGrpSpPr/>
                          <wpg:grpSpPr>
                            <a:xfrm>
                              <a:off x="-9783" y="1446890"/>
                              <a:ext cx="2939719" cy="913344"/>
                              <a:chOff x="-9783" y="159311"/>
                              <a:chExt cx="2939719" cy="913344"/>
                            </a:xfrm>
                          </wpg:grpSpPr>
                          <wpg:grpSp>
                            <wpg:cNvPr id="343" name="Groupe 343"/>
                            <wpg:cNvGrpSpPr/>
                            <wpg:grpSpPr>
                              <a:xfrm>
                                <a:off x="446570" y="159311"/>
                                <a:ext cx="2483366" cy="913344"/>
                                <a:chOff x="446570" y="159311"/>
                                <a:chExt cx="2483366" cy="913344"/>
                              </a:xfrm>
                            </wpg:grpSpPr>
                            <wpg:grpSp>
                              <wpg:cNvPr id="342" name="Groupe 342"/>
                              <wpg:cNvGrpSpPr/>
                              <wpg:grpSpPr>
                                <a:xfrm>
                                  <a:off x="446570" y="362269"/>
                                  <a:ext cx="2038590" cy="527316"/>
                                  <a:chOff x="446570" y="362269"/>
                                  <a:chExt cx="2038590" cy="527316"/>
                                </a:xfrm>
                              </wpg:grpSpPr>
                              <wpg:grpSp>
                                <wpg:cNvPr id="288" name="Groupe 288"/>
                                <wpg:cNvGrpSpPr/>
                                <wpg:grpSpPr>
                                  <a:xfrm>
                                    <a:off x="446570" y="362269"/>
                                    <a:ext cx="144000" cy="143510"/>
                                    <a:chOff x="-184126" y="0"/>
                                    <a:chExt cx="144000" cy="143510"/>
                                  </a:xfrm>
                                </wpg:grpSpPr>
                                <wps:wsp>
                                  <wps:cNvPr id="30" name="Connecteur droit 30"/>
                                  <wps:cNvCnPr/>
                                  <wps:spPr>
                                    <a:xfrm>
                                      <a:off x="-118787" y="0"/>
                                      <a:ext cx="0" cy="14351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1" name="Connecteur droit 31"/>
                                  <wps:cNvCnPr/>
                                  <wps:spPr>
                                    <a:xfrm>
                                      <a:off x="-184126" y="63288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289" name="Groupe 289"/>
                                <wpg:cNvGrpSpPr/>
                                <wpg:grpSpPr>
                                  <a:xfrm>
                                    <a:off x="2300185" y="746075"/>
                                    <a:ext cx="143510" cy="143510"/>
                                    <a:chOff x="0" y="34632"/>
                                    <a:chExt cx="144000" cy="143510"/>
                                  </a:xfrm>
                                </wpg:grpSpPr>
                                <wps:wsp>
                                  <wps:cNvPr id="290" name="Connecteur droit 290"/>
                                  <wps:cNvCnPr/>
                                  <wps:spPr>
                                    <a:xfrm>
                                      <a:off x="69272" y="34632"/>
                                      <a:ext cx="0" cy="14351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91" name="Connecteur droit 291"/>
                                  <wps:cNvCnPr/>
                                  <wps:spPr>
                                    <a:xfrm>
                                      <a:off x="0" y="103905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292" name="Groupe 292"/>
                                <wpg:cNvGrpSpPr/>
                                <wpg:grpSpPr>
                                  <a:xfrm>
                                    <a:off x="2341650" y="425557"/>
                                    <a:ext cx="143510" cy="143510"/>
                                    <a:chOff x="0" y="0"/>
                                    <a:chExt cx="144000" cy="143510"/>
                                  </a:xfrm>
                                </wpg:grpSpPr>
                                <wps:wsp>
                                  <wps:cNvPr id="293" name="Connecteur droit 293"/>
                                  <wps:cNvCnPr/>
                                  <wps:spPr>
                                    <a:xfrm>
                                      <a:off x="69272" y="0"/>
                                      <a:ext cx="0" cy="14351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94" name="Connecteur droit 294"/>
                                  <wps:cNvCnPr/>
                                  <wps:spPr>
                                    <a:xfrm>
                                      <a:off x="0" y="69273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295" name="Rectangle 295"/>
                              <wps:cNvSpPr/>
                              <wps:spPr>
                                <a:xfrm>
                                  <a:off x="2042669" y="820560"/>
                                  <a:ext cx="298450" cy="252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52A97E4" w14:textId="77777777" w:rsidR="00407E6B" w:rsidRPr="00002757" w:rsidRDefault="00407E6B" w:rsidP="00407E6B">
                                    <w:pPr>
                                      <w:jc w:val="center"/>
                                      <w:rPr>
                                        <w:rFonts w:cs="Arial"/>
                                        <w:b/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b/>
                                        <w:color w:val="000000" w:themeColor="text1"/>
                                      </w:rPr>
                                      <w:t>B</w:t>
                                    </w:r>
                                  </w:p>
                                  <w:p w14:paraId="352A97E5" w14:textId="77777777" w:rsidR="00407E6B" w:rsidRPr="00B7763B" w:rsidRDefault="00407E6B" w:rsidP="00407E6B">
                                    <w:pPr>
                                      <w:jc w:val="center"/>
                                      <w:rPr>
                                        <w:rFonts w:cs="Arial"/>
                                        <w:color w:val="000000" w:themeColor="text1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6" name="Rectangle 296"/>
                              <wps:cNvSpPr/>
                              <wps:spPr>
                                <a:xfrm>
                                  <a:off x="2533696" y="159311"/>
                                  <a:ext cx="396240" cy="290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52A97E6" w14:textId="77777777" w:rsidR="00407E6B" w:rsidRPr="00002757" w:rsidRDefault="00407E6B" w:rsidP="00407E6B">
                                    <w:pPr>
                                      <w:jc w:val="center"/>
                                      <w:rPr>
                                        <w:rFonts w:cs="Arial"/>
                                        <w:b/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b/>
                                        <w:color w:val="000000" w:themeColor="text1"/>
                                      </w:rPr>
                                      <w:t>C</w:t>
                                    </w:r>
                                  </w:p>
                                  <w:p w14:paraId="352A97E7" w14:textId="77777777" w:rsidR="00407E6B" w:rsidRPr="00B7763B" w:rsidRDefault="00407E6B" w:rsidP="00407E6B">
                                    <w:pPr>
                                      <w:jc w:val="center"/>
                                      <w:rPr>
                                        <w:rFonts w:cs="Arial"/>
                                        <w:color w:val="000000" w:themeColor="text1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9" name="Rectangle 29"/>
                            <wps:cNvSpPr/>
                            <wps:spPr>
                              <a:xfrm>
                                <a:off x="-9783" y="256548"/>
                                <a:ext cx="298450" cy="2520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2A97E8" w14:textId="77777777" w:rsidR="00407E6B" w:rsidRPr="00002757" w:rsidRDefault="00407E6B" w:rsidP="00407E6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000000" w:themeColor="text1"/>
                                    </w:rPr>
                                  </w:pPr>
                                  <w:r w:rsidRPr="00002757">
                                    <w:rPr>
                                      <w:rFonts w:cs="Arial"/>
                                      <w:b/>
                                      <w:color w:val="000000" w:themeColor="text1"/>
                                    </w:rPr>
                                    <w:t>A</w:t>
                                  </w:r>
                                </w:p>
                                <w:p w14:paraId="352A97E9" w14:textId="77777777" w:rsidR="00407E6B" w:rsidRPr="00B7763B" w:rsidRDefault="00407E6B" w:rsidP="00407E6B">
                                  <w:pPr>
                                    <w:jc w:val="center"/>
                                    <w:rPr>
                                      <w:rFonts w:cs="Arial"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02" name="Connecteur droit 302"/>
                          <wps:cNvCnPr/>
                          <wps:spPr>
                            <a:xfrm>
                              <a:off x="705059" y="0"/>
                              <a:ext cx="2224877" cy="231711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" name="Zone de texte 11"/>
                        <wps:cNvSpPr txBox="1"/>
                        <wps:spPr>
                          <a:xfrm>
                            <a:off x="1474668" y="2531778"/>
                            <a:ext cx="1702435" cy="2908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9FF6322" w14:textId="77777777" w:rsidR="000C6F15" w:rsidRDefault="000C6F15" w:rsidP="000C6F15">
                              <w:r>
                                <w:t xml:space="preserve">Direction de C </w:t>
                              </w:r>
                              <w:r>
                                <w:rPr>
                                  <w:vertAlign w:val="subscript"/>
                                </w:rPr>
                                <w:t>rail</w:t>
                              </w:r>
                              <w:r w:rsidRPr="00002757">
                                <w:rPr>
                                  <w:vertAlign w:val="subscript"/>
                                </w:rPr>
                                <w:t>/chariot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Connecteur droit avec flèche 313"/>
                        <wps:cNvCnPr/>
                        <wps:spPr>
                          <a:xfrm flipV="1">
                            <a:off x="2463066" y="2586836"/>
                            <a:ext cx="571500" cy="5080"/>
                          </a:xfrm>
                          <a:prstGeom prst="straightConnector1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7" name="Connecteur droit avec flèche 317"/>
                        <wps:cNvCnPr/>
                        <wps:spPr>
                          <a:xfrm flipV="1">
                            <a:off x="2404925" y="2152320"/>
                            <a:ext cx="591534" cy="37731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495891" id="Groupe 15" o:spid="_x0000_s1050" style="position:absolute;left:0;text-align:left;margin-left:-27.55pt;margin-top:410.15pt;width:253.5pt;height:222.25pt;z-index:251655680" coordsize="32195,28226" o:gfxdata="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g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g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g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g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g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g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g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g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g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g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g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g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g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g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g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g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g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g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g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g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g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g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g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g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g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g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g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g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g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g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g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g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g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g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g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g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g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g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g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g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g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g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g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g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g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g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g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g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g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g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g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g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g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g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g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g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g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g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g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g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g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g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g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g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g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g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g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g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g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g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g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g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g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g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g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g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g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g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g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g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g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g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g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g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g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g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g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g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g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g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g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g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g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g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g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g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g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g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g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g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g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g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g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g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g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g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g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g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g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g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g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g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g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g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g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g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g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g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g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g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g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g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g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g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g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g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g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g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g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g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g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g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g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g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g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g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g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g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g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g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g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g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g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g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g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g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g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g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g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g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g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g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g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g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g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g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g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g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g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g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g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g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g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g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g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g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g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g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g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g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g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g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g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g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g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g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g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g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g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P//////////////////////////////////////////////////////////&#10;////////////////////////////////////////////////////////////////////////////&#10;///////AAAAAAAAAAAAAAAAP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D/////&#10;////////////////////////////////////////////////////////////////////////////&#10;/////////////////////////////////////////////////////////4AAAAAAAAAAAAAAAAAA&#10;AAAP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g////////////////////////////&#10;////////////////////////////////////////////////////////////////////////////&#10;//////////////////////////////////wAAD///////////////+AAA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P//////////////////////////////////////////////////&#10;////////////////////////////////////////////////////////////////////////////&#10;///////////gP////////////////////+A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D/////////////////////////////////////////////////////////////////////////&#10;///////////////////////////////////////////////////////////////+Af//////////&#10;///////////8A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g////////////////////&#10;////////////////////////////////////////////////////////////////////////////&#10;////////////////////////////////////////8A///////////////////////4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P//////////////////////////////////////////&#10;////////////////////////////////////////////////////////////////////////////&#10;/////////////////4D////////////////////////4D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D/////////////////////////////////////////////////////////////////&#10;//////////////////////////////////////////////////////////////////////4H////&#10;/////////////////////w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g////////////&#10;////////////////////////////////////////////////////////////////////////////&#10;///////////////////////////////////////////////wP//////////////////////////g&#10;f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P//////////////////////////////////&#10;////////////////////////////////////////////////////////////////////////////&#10;////////////////////////wP//////////////////////////+B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D/////////////////////////////////////////////////////////&#10;////////////////////////////////////////////////////////////////////////////&#10;/wf///////////////////////////8D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g////&#10;////////////////////////////////////////////////////////////////////////////&#10;//////////////////////////////////////////////////////gf////////////////////&#10;////////w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P//////////////////////////&#10;////////////////////////////////////////////////////////////////////////////&#10;///////////////////////////////gf/////////////////////////////gf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D/////////////////////////////////////////////////&#10;////////////////////////////////////////////////////////////////////////////&#10;////////g//////////////////////////////+D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g////////////////////////////////////////////////////////////////////////&#10;/////////////////////////////////////////////////////////////w//////////////&#10;/////////////////8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P//////////////////&#10;////////////////////////////////////////////////////////////////////////////&#10;//////////////////////////////////////w////////////////////////////////h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D/////////////////////////////////////////&#10;////////////////////////////////////////////////////////////////////////////&#10;///////////////4f///////////////////////////////+H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g////////////////////////////////////////////////////////////////&#10;////////////////////////////////////////////////////////////////////4f//////&#10;//////////////////////////w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P//////////&#10;////////////////////////////////////////////////////////////////////////////&#10;/////////////////////////////////////////////8P/////////////////////////////&#10;////D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D/////////////////////////////////&#10;////////////////////////////////////////////////////////////////////////////&#10;//////////////////////8P/////////////////////////////////4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g////////////////////////////////////////////////////////&#10;///////////////////////////////////////////////////////////////////////////+&#10;H//////////////////////////////////h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P//&#10;////////////////////////////////////////////////////////////////////////////&#10;////////////////////////////////////////////////////+H//////////////////////&#10;////////////8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D/////////////////////////&#10;////////////////////////////////////////////////////////////////////////////&#10;//////////////////////////////D///////////////////////////////////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g////////////////////////////////////////////////&#10;////////////////////////////////////////////////////////////////////////////&#10;///////j///////////////////////////////////+P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P//////////////////////////////////////////////////////////////////////&#10;////////////////////////////////////////////////////////////x///////////////&#10;/////////////////////x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D/////////////////&#10;////////////////////////////////////////////////////////////////////////////&#10;/////////////////////////////////////4////////////////////////////////////+P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g////////////////////////////////////////&#10;////////////////////////////////////////////////////////////////////////////&#10;//////////////8f////////////////////////////////////x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P//////////////////////////////////////////////////////////////&#10;///////////////////////////////////////////////////////////////////+P///////&#10;/////////////////////////////+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D/////////&#10;////////////////////////////////////////////////////////////////////////////&#10;/////////////////////////////////////////////n//////////////////////////////&#10;///////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g////////////////////////////////&#10;////////////////////////////////////////////////////////////////////////////&#10;//////////////////////z/////////////////////////////////////+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P//////////////////////////////////////////////////////&#10;///////////////////////////////////////////////////////////////////////////4&#10;//////////////////////////////////////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D/&#10;////////////////////////////////////////////////////////////////////////////&#10;////////////////////////////////////////////////////8f//////////////////////&#10;///////////////+P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////////////////////////&#10;////////////////////////////////////////////////////////////////////////////&#10;/////////////////////////////+P//////////////////////////////////////x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P//////////////////////////////////////////////&#10;////////////////////////////////////////////////////////////////////////////&#10;///////H//////////////////////////////////////+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D/////////////////////////////////////////////////////////////////////&#10;////////////////////////////////////////////////////////////j///////////////&#10;////////////////////////x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g////////////////&#10;////////////////////////////////////////////////////////////////////////////&#10;/////////////////////////////////////x//////////////////////////////////////&#10;/+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P//////////////////////////////////////&#10;////////////////////////////////////////////////////////////////////////////&#10;//////////////8////////////////////////////////////////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D/////////////////////////////////////////////////////////////&#10;///////////////////////////////////////////////////////////////////+f///////&#10;////////////////////////////////8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g////////&#10;////////////////////////////////////////////////////////////////////////////&#10;/////////////////////////////////////////////H//////////////////////////////&#10;//////////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P//////////////////////////////&#10;////////////////////////////////////////////////////////////////////////////&#10;//////////////////////j////////////////////////////////////////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D/////////////////////////////////////////////////////&#10;///////////////////////////////////////////////////////////////////////////5&#10;/////////////////////////////////////////H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g&#10;////////////////////////////////////////////////////////////////////////////&#10;////////////////////////////////////////////////////8///////////////////////&#10;//////////////////4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P//////////////////////&#10;////////////////////////////////////////////////////////////////////////////&#10;/////////////////////////////+P/////////////////////////////////////////P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D/////////////////////////////////////////////&#10;////////////////////////////////////////////////////////////////////////////&#10;///////H/////////////////////////////////////////5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g////////////////////////////////////////////////////////////////////&#10;////////////////////////////////////////////////////////////z///////////////&#10;//////////////////////////+P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P//////////////&#10;////////////////////////////////////////////////////////////////////////////&#10;/////////////////////////////////////5//////////////////////////////////////&#10;////z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D/////////////////////////////////////&#10;////////////////////////////////////////////////////////////////////////////&#10;//////////////8f/////////////////////////////////////////+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g////////////////////////////////////////////////////////////&#10;///////////////////////////////////////////////////////////////////+P///////&#10;///////////////////////////////////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P//////&#10;////////////////////////////////////////////////////////////////////////////&#10;/////////////////////////////////////////////n//////////////////////////////&#10;////////////8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D/////////////////////////////&#10;////////////////////////////////////////////////////////////////////////////&#10;//////////////////////z///////////////////////////////////////////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g////////////////////////////////////////////////////&#10;///////////////////////////////////////////////////////////////////////////8&#10;///////////////////////////////////////////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P//////////////////////////////////////////////////////////////////////////&#10;////////////////////////////////////////////////////+f//////////////////////&#10;////////////////////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D/////////////////////&#10;////////////////////////////////////////////////////////////////////////////&#10;//////////////////////////////n///////////////////////////////////////////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g////////////////////////////////////////////&#10;////////////////////////////////////////////////////////////////////////////&#10;///////z///////////////////////////////////////////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P//////////////////////////////////////////////////////////////////&#10;////////////////////////////////////////////////////////////8///////////////&#10;/////////////////////////////n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D/////////////&#10;////////////////////////////////////////////////////////////////////////////&#10;/////////////////////////////////////+f/////////////////////////////////////&#10;//////5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g////////////////////////////////////&#10;////////////////////////////////////////////////////////////////////////////&#10;///////////////n////////////////////////////////////////////P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P//////////////////////////////////////////////////////////&#10;////////////////////////////////////////////////////////////////////z///////&#10;/////////////////////////////////////z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D/////&#10;////////////////////////////////////////////////////////////////////////////&#10;/////////////////////////////////////////////8//////////////////////////////&#10;//////////////+f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g////////////////////////////&#10;////////////////////////////////////////////////////////////////////////////&#10;//////////////////////+f////////////////////////////////////////////n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P//////////////////////////////////////////////////&#10;////////////////////////////////////////////////////////////////////////////&#10;n////////////////////////////////////////////8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D/////////////////////////////////////////////////////////////////////////&#10;/////////////////////////////////////////////////////z//////////////////////&#10;///////////////////////P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g////////////////////&#10;////////////////////////////////////////////////////////////////////////////&#10;//////////////////////////////8/////////////////////////////////////////////&#10;5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P//////////////////////////////////////////&#10;////////////////////////////////////////////////////////////////////////////&#10;////////P////////////////////////////////////////////+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D/////////////////////////////////////////////////////////////////&#10;/////////////////////////////////////////////////////////////z//////////////&#10;///////////////////////////////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g////////////&#10;////////////////////////////////////////////////////////////////////////////&#10;//////////////////////////////////////5/////////////////////////////////////&#10;////////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P//////////////////////////////////&#10;////////////////////////////////////////////////////////////////////////////&#10;///////////////+f/////////////////////////////////////////////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D/////////////////////////////////////////////////////////&#10;/////////////////////////////////////////////////////////////////////n//////&#10;///////////////////////////////////////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g////&#10;////////////////////////////////////////////////////////////////////////////&#10;//////////////////////////////////////////////5/////////////////////////////&#10;////////////////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P//////////////////////////&#10;////////////////////////////////////////////////////////////////////////////&#10;///////////////////////8//////////////////////////////////////////////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D/////////////////////////////////////////////////&#10;////////////////////////////////////////////////////////////////////////////&#10;/P/////////////////////////////////////////////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g////////////////////////////////////////////////////////////////////////&#10;//////////////////////////////////////////////////////z/////////////////////&#10;////////////////////////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P//////////////////&#10;////////////////////////////////////////////////////////////////////////////&#10;///////////////////////////////8////////////////////////////////////////////&#10;//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D/////////////////////////////////////////&#10;////////////////////////////////////////////////////////////////////////////&#10;////////+f/////////////////////////////////////////////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g////////////////////////////////////////////////////////////////&#10;//////////////////////////////////////////////////////////////n/////////////&#10;/////////////////////////////////n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P//////////&#10;////////////////////////////////////////////////////////////////////////////&#10;///////////////////////////////////////5////////////////////////////////////&#10;//////////5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D/////////////////////////////////&#10;////////////////////////////////////////////////////////////////////////////&#10;////////////////+AAAAAAAAAAAAAAAAAAAAAAAAAAAAAAAAAAAAAAAAAAAAAAAf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g////////////////////////////////////////////////////////&#10;//////////////////////////////////////////////////////////////////////AAAAAA&#10;AAAAAAAAAAAAAAAAAAAAAAAAAAAAAAAAAAAAAAAAAH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P//&#10;////////////////////////////////////////////////////////////////////////////&#10;///////////////////////////////////////////////////////n////////////////////&#10;//////////8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D/////////////////////////&#10;////////////////////////////////////////////////////////////////////////////&#10;////////////////////////////////5///////////////////////////////P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g////////////////////////////////////////////////&#10;////////////////////////////////////////////////////////////////////////////&#10;/////////+f//////////////////////////////z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P//////////////////////////////////////////////////////////////////////&#10;///////////////////////////////////////////////////////////////n////////////&#10;//////////////////8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D/////////////////&#10;////////////////////////////////////////////////////////////////////////////&#10;////////////////////////////////////////5///////////////////////////////P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g////////////////////////////////////////&#10;////////////////////////////////////////////////////////////////////////////&#10;/////////////////+f//////////////////////////////z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P//////////////////////////////////////////////////////////////&#10;///////////////////////////////////////////////////////////////////////n////&#10;//////////////////////////8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D/////////&#10;////////////////////////////////////////////////////////////////////////////&#10;////////////////////////////////////////////////5///////////////////////////&#10;////P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g////////////////////////////////&#10;////////////////////////////////////////////////////////////////////////////&#10;/////////////////////////+f//////////////////////////////z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P//////////////////////////////////////////////////////&#10;////////////////////////////////////////////////////////////////////////////&#10;///n//////////////////////////////8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D/&#10;////////////////////////////////////////////////////////////////////////////&#10;////////////////////////////////////////////////////////5///////////////////&#10;////////////P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////////////////////////&#10;////////////////////////////////////////////////////////////////////////////&#10;/////////////////////////////////+f//////////////////////////////z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P//////////////////////////////////////////////&#10;////////////////////////////////////////////////////////////////////////////&#10;///////////n//////////////////////////////8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D/////////////////////////////////////////////////////////////////////&#10;////////////////////////////////////////////////////////////////5///////////&#10;////////////////////P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g////////////////&#10;////////////////////////////////////////////////////////////////////////////&#10;/////////////////////////////////////////+f//////////////////////////////z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P//////////////////////////////////////&#10;////////////////////////////////////////////////////////////////////////////&#10;///////////////////n//////////////////////////////8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D/////////////////////////////////////////////////////////////&#10;////////////////////////////////////////////////////////////////////////5///&#10;////////////////////////////P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g////////&#10;////////////////////////////////////////////////////////////////////////////&#10;/////////////////////////////////////////////////+f/////////////////////////&#10;/////z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P//////////////////////////////&#10;////////////////////////////////////////////////////////////////////////////&#10;///////////////////////////n//////////////////////////////8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D/////////////////////////////////////////////////////&#10;////////////////////////////////////////////////////////////////////////////&#10;////5///////////////////////////////P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g&#10;////////////////////////////////////////////////////////////////////////////&#10;/////////////////////////////////////////////////////////+f/////////////////&#10;/////////////z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P//////////////////////&#10;////////////////////////////////////////////////////////////////////////////&#10;///////////////////////////////////n//////////////////////////////8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D/////////////////////////////////////////////&#10;////////////////////////////////////////////////////////////////////////////&#10;////////////5///////////////////////////////P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g////////////////////////////////////////////////////////////////////&#10;/////////////////////////////////////////////////////////////////+f/////////&#10;/////////////////////z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P//////////////&#10;////////////////////////////////////////////////////////////////////////////&#10;///////////////////////////////////////////n//////////////////////////////8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D/////////////////////////////////////&#10;////////////////////////////////////////////////////////////////////////////&#10;////////////////////5///////////////////////////////P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g////////////////////////////////////////////////////////////&#10;/////////////////////////////////////////////////////////////////////////+f/&#10;/////////////////////////////z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P//////&#10;////////////////////////////////////////////////////////////////////////////&#10;///////////////////////////////////////////////////n////////////////////////&#10;//////8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D/////////////////////////////&#10;////////////////////////////////////////////////////////////////////////////&#10;////////////////////////////5///////////////////////////////P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g////////////////////////////////////////////////////&#10;////////////////////////////////////////////////////////////////////////////&#10;/////+f//////////////////////////////z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P//////////////////////////////////////////////////////////////////////////&#10;///////////////////////////////////////////////////////////n////////////////&#10;//////////////8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D/////////////////////&#10;////////////////////////////////////////////////////////////////////////////&#10;////////////////////////////////////5///////////////////////////////P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g////////////////////////////////////////////&#10;////////////////////////////////////////////////////////////////////////////&#10;/////////////+f//////////////////////////////z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P//////////////////////////////////////////////////////////////////&#10;///////////////////////////////////////////////////////////////////n////////&#10;//////////////////////8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D/////////////&#10;////////////////////////////////////////////////////////////////////////////&#10;////////////////////////////////////////////5///////////////////////////////&#10;P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g////////////////////////////////////&#10;////////////////////////////////////////////////////////////////////////////&#10;/////////////////////+f//////////////////////////////z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P//////////////////////////////////////////////////////////&#10;///////////////////////////////////////////////////////////////////////////n&#10;//////////////////////////////8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D/////&#10;////////////////////////////////////////////////////////////////////////////&#10;////////////////////////////////////////////////////5///////////////////////&#10;////////P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g////////////////////////////&#10;////////////////////////////////////////////////////////////////////////////&#10;/////////////////////////////+f//////////////////////////////z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P//////////////////////////////////////////////////&#10;////////////////////////////////////////////////////////////////////////////&#10;///////n//////////////////////////////8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D/////////////////////////////////////////////////////////////////////////&#10;////////////////////////////////////////////////////////////5///////////////&#10;////////////////P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g////////////////////&#10;////////////////////////////////////////////////////////////////////////////&#10;/////////////////////////////////////+f//////////////////////////////z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P//////////////////////////////////////////&#10;////////////////////////////////////////////////////////////////////////////&#10;///////////////n//////////////////////////////8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D/////////////////////////////////////////////////////////////////&#10;////////////////////////////////////////////////////////////////////5///////&#10;////////////////////////P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g////////////&#10;////////////////////////////////////////////////////////////////////////////&#10;/////////////////////////////////////////////+f/////////////////////////////&#10;/z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P//////////////////////////////////&#10;////////////////////////////////////////////////////////////////////////////&#10;///////////////////////n//////////////////////////////8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D/////////////////////////////////////////////////////////&#10;////////////////////////////////////////////////////////////////////////////&#10;5///////////////////////////////P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g////&#10;////////////////////////////////////////////////////////////////////////////&#10;/////////////////////////////////////////////////////+f/////////////////////&#10;/////////z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P//////////////////////////&#10;////////////////////////////////////////////////////////////////////////////&#10;///////////////////////////////n//////////////////////////////8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D/////////////////////////////////////////////////&#10;////////////////////////////////////////////////////////////////////////////&#10;////////5///////////////////////////////P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g////////////////////////////////////////////////////////////////////////&#10;/////////////////////////////////////////////////////////////+f/////////////&#10;/////////////////z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P//////////////////&#10;////////////////////////////////////////////////////////////////////////////&#10;///////////////////////////////////////n//////////////////////////////8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D/////////////////////////////////////////&#10;////////////////////////////////////////////////////////////////////////////&#10;////////////////5///////////////////////////////P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g////////////////////////////////////////////////////////////////&#10;/////////////////////////////////////////////////////////////////////+f/////&#10;/////////////////////////z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P//////////&#10;////////////////////////////////////////////////////////////////////////////&#10;///////////////////////////////////////////////n////////////////////////////&#10;//8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D/////////////////////////////////&#10;////////////////////////////////////////////////////////////////////////////&#10;////////////////////////5///////////////////////////////P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g////////////////////////////////////////////////////////&#10;////////////////////////////////////////////////////////////////////////////&#10;/+f//////////////////////////////z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P//&#10;////////////////////////////////////////////////////////////////////////////&#10;///////////////////////////////////////////////////////n////////////////////&#10;//////////8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D/////////////////////////&#10;////////////////////////////////////////////////////////////////////////////&#10;////////////////////////////////5///////////////////////////////P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g////////////////////////////////////////////////&#10;////////////////////////////////////////////////////////////////////////////&#10;/////////+f//////////////////////////////z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P//////////////////////////////////////////////////////////////////////&#10;///////////////////////////////////////////////////////////////n////////////&#10;//////////////////8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D/////////////////&#10;////////////////////////////////////////////////////////////////////////////&#10;////////////////////////////////////////5///////////////////////////////P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g////////////////////////////////////////&#10;////////////////////////////////////////////////////////////////////////////&#10;/////////////////+f//////////////////////////////z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P//////////////////////////////////////////////////////////////&#10;///////////////////////////////////////////////////////////////////////n////&#10;//////////////////////////8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D/////////&#10;////////////////////////////////////////////////////////////////////////////&#10;////////////////////////////////////////////////5///////////////////////////&#10;////P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g////////////////////////////////&#10;////////////////////////////////////////////////////////////////////////////&#10;/////////////////////////+f//////////////////////////////z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P//////////////////////////////////////////////////////&#10;////////////////////////////////////////////////////////////////////////////&#10;///n//////////////////////////////8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D/&#10;////////////////////////////////////////////////////////////////////////////&#10;////////////////////////////////////////////////////////5///////////////////&#10;////////////P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////////////////////////&#10;////////////////////////////////////////////////////////////////////////////&#10;/////////////////////////////////+f//////////////////////////////z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P//////////////////////////////////////////////&#10;////////////////////////////////////////////////////////////////////////////&#10;///////////n//////////////////////////////8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D/////////////////////////////////////////////////////////////////////&#10;////////////////////////////////////////////////////////////////5///////////&#10;////////////////////P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g////////////////&#10;////////////////////////////////////////////////////////////////////////////&#10;/////////////////////////////////////////+f//////////////////////////////z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P//////////////////////////////////////&#10;////////////////////////////////////////////////////////////////////////////&#10;///////////////////n//////////////////////////////8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D/////////////////////////////////////////////////////////////&#10;////////////////////////////////////////////////////////////////////////5///&#10;////////////////////////////P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g////////&#10;////////////////////////////////////////////////////////////////////////////&#10;/////////////////////////////////////////////////+f/////////////////////////&#10;/////z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P//////////////////////////////&#10;////////////////////////////////////////////////////////////////////////////&#10;///////////////////////////n//////////////////////////////8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D/////////////////////////////////////////////////////&#10;////////////////////////////////////////////////////////////////////////////&#10;////5///////////////////////////////P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g&#10;////////////////////////////////////////////////////////////////////////////&#10;/////////////////////////////////////////////////////////+f/////////////////&#10;/////////////z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P//////////////////////&#10;////////////////////////////////////////////////////////////////////////////&#10;///////////////////////////////////n//////////////////////////////8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D/////////////////////////////////////////////&#10;////////////////////////////////////////////////////////////////////////////&#10;////////////5///////////////////////////////P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g////////////////////////////////////////////////////////////////////&#10;/////////////////////////////////////////////////////////////////+f/////////&#10;/////////////////////z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P//////////////&#10;////////////////////////////////////////////////////////////////////////////&#10;///////////////////////////////////////////n//////////////////////////////8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D/////////////////////////////////////&#10;////////////////////////////////////////////////////////////////////////////&#10;////////////////////5///////////////////////////////P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g////////////////////////////////////////////////////////////&#10;/////////////////////////////////////////////////////////////////////////+f/&#10;/////////////////////////////z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P//////&#10;////////////////////////////////////////////////////////////////////////////&#10;///////////////////////////////////////////////////n////////////////////////&#10;//////8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D/////////////////////////////&#10;////////////////////////////////////////////////////////////////////////////&#10;////////////////////////////5///////////////////////////////P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g////////////////////////////////////////////////////&#10;////////////////////////////////////////////////////////////////////////////&#10;/////+f//////////////////////////////z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P//////////////////////////////////////////////////////////////////////////&#10;///////////////////////////////////////////////////////////n////////////////&#10;//////////////8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D/////////////////////&#10;////////////////////////////////////////////////////////////////////////////&#10;////////////////////////////////////5///////////////////////////////P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g////////////////////////////////////////////&#10;////////////////////////////////////////////////////////////////////////////&#10;/////////////+f//////////////////////////////z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P//////////////////////////////////////////////////////////////////&#10;///////////////////////////////////////////////////////////////////n////////&#10;//////////////////////8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D/////////////&#10;////////////////////////////////////////////////////////////////////////////&#10;////////////////////////////////////////////5///////////////////////////////&#10;P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g////////////////////////////////////&#10;////////////////////////////////////////////////////////////////////////////&#10;/////////////////////+f//////////////////////////////z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P//////////////////////////////////////////////////////////&#10;///////////////////////////////////////////////////////////////////////////n&#10;//////////////////////////////8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D/////&#10;////////////////////////////////////////////////////////////////////////////&#10;////////////////////////////////////////////////////5///////////////////////&#10;////////P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g////////////////////////////&#10;////////////////////////////////////////////////////////////////////////////&#10;/////////////////////////////+f//////////////////////////////z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P//////////////////////////////////////////////////&#10;////////////////////////////////////////////////////////////////////////////&#10;///////n//////////////////////////////8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D/////////////////////////////////////////////////////////////////////////&#10;////////////////////////////////////////////////////////////5///////////////&#10;////////////////P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g////////////////////&#10;////////////////////////////////////////////////////////////////////////////&#10;/////////////////////////////////////+f//////////////////////////////z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P//////////////////////////////////////////&#10;////////////////////////////////////////////////////////////////////////////&#10;///////////////n//////////////////////////////8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D/////////////////////////////////////////////////////////////////&#10;////////////////////////////////////////////////////////////////////5///////&#10;////////////////////////P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g////////////&#10;////////////////////////////////////////////////////////////////////////////&#10;/////////////////////////////////////////////+f/////////////////////////////&#10;/z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P//////////////////////////////////&#10;////////////////////////////////////////////////////////////////////////////&#10;///////////////////////n//////////////////////////////8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D/////////////////////////////////////////////////////////&#10;////////////////////////////////////////////////////////////////////////////&#10;5///////////////////////////////P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g////&#10;////////////////////////////////////////////////////////////////////////////&#10;/////////////////////////////////////////////////////+f/////////////////////&#10;/////////z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P//////////////////////////&#10;////////////////////////////////////////////////////////////////////////////&#10;///////////////////////////////n//////////////////////////////8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D/////////////////////////////////////////////////&#10;////////////////////////////////////////////////////////////////////////////&#10;////////5///////////////////////////////P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g////////////////////////////////////////////////////////////////////////&#10;/////////////////////////////////////////////////////////////+f/////////////&#10;/////////////////z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P//////////////////&#10;////////////////////////////////////////////////////////////////////////////&#10;///////////////////////////////////////n//////////////////////////////8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D/////////////////////////////////////////&#10;////////////////////////////////////////////////////////////////////////////&#10;////////////////5///////////////////////////////P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g////////////////////////////////////////////////////////////////&#10;/////////////////////////////////////////////////////////////////////+f/////&#10;/////////////////////////z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P//////////&#10;////////////////////////////////////////////////////////////////////////////&#10;///////////////////////////////////////////////n////////////////////////////&#10;//8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D/////////////////////////////////&#10;////////////////////////////////////////////////////////////////////////////&#10;////////////////////////5///////////////////////////////P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g////////////////////////////////////////////////////////&#10;////////////////////////////////////////////////////////////////////////////&#10;/+f//////////////////////////////z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P//&#10;////////////////////////////////////////////////////////////////////////////&#10;///////////////////////////////////////////////////////n////////////////////&#10;//////////8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D/////////////////////////&#10;////////////////////////////////////////////////////////////////////////////&#10;////////////////////////////////5///////////////////////////////P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g////////////////////////////////////////////////&#10;////////////////////////////////////////////////////////////////////////////&#10;/////////+f//////////////////////////////z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P//////////////////////////////////////////////////////////////////////&#10;///////////////////////////////////////////////////////////////n////////////&#10;//////////////////8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D/////////////////&#10;////////////////////////////////////////////////////////////////////////////&#10;////////////////////////////////////////5///////////////////////////////P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g////////////////////////////////////////&#10;////////////////////////////////////////////////////////////////////////////&#10;/////////////////+f//////////////////////////////z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P//////////////////////////////////////////////////////////////&#10;///////////////////////////////////////////////////////////////////////n////&#10;//////////////////////////8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D/////////&#10;////////////////////////////////////////////////////////////////////////////&#10;////////////////////////////////////////////////5///////////////////////////&#10;////P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g////////////////////////////////&#10;////////////////////////////////////////////////////////////////////////////&#10;/////////////////////////+f//////////////////////////////z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P//////////////////////////////////////////////////////&#10;////////////////////////////////////////////////////////////////////////////&#10;///n//////////////////////////////8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D/&#10;////////////////////////////////////////////////////////////////////////////&#10;////////////////////////////////////////////////////////5///////////////////&#10;////////////P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////////////////////////&#10;////////////////////////////////////////////////////////////////////////////&#10;/////////////////////////////////+f//////////////////////////////z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P//////////////////////////////////////////////&#10;////////////////////////////////////////////////////////////////////////////&#10;///////////n//////////////////////////////8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D/////////////////////////////////////////////////////////////////////&#10;////////////////////////////////////////////////////////////////5///////////&#10;////////////////////P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g////////////////&#10;////////////////////////////////////////////////////////////////////////////&#10;/////////////////////////////////////////+f//////////////////////////////z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P//////////////////////////////////////&#10;////////////////////////////////////////////////////////////////////////////&#10;///////////////////n//////////////////////////////8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D/////////////////////////////////////////////////////////////&#10;////////////////////////////////////////////////////////////////////////5///&#10;////////////////////////////P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g////////&#10;////////////////////////////////////////////////////////////////////////////&#10;/////////////////////////////////////////////////+f/////////////////////////&#10;/////z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P//////////////////////////////&#10;////////////////////////////////////////////////////////////////////////////&#10;///////////////////////////n//////////////////////////////8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D/////////////////////////////////////////////////////&#10;////////////////////////////////////////////////////////////////////////////&#10;////5///////////////////////////////P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g&#10;////////////////////////////////////////////////////////////////////////////&#10;/////////////////////////////////////////////////////////+f/////////////////&#10;/////////////z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P//////////////////////&#10;////////////////////////////////////////////////////////////////////////////&#10;///////////////////////////////////n//////////////////////////////8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D/////////////////////////////////////////////&#10;////////////////////////////////////////////////////////////////////////////&#10;////////////5///////////////////////////////P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g////////////////////////////////////////////////////////////////////&#10;/////////////////////////////////////////////////////////////////+f/////////&#10;/////////////////////z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H/////////////////////&#10;////////////////////////////////////////////////////////////////////////////&#10;///////////////////////////////////////g/////////////////////x//////////////&#10;////////////////////////////////////////////////////////////////////////////&#10;/////////////////////////h//////////////////////////////////////////+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w///////////////////////////////////&#10;////////////////////////////////////////////////////////////////////////////&#10;////////////////////////4P////////////////////j/////////////////////////////&#10;////////////////////////////////////////////////////////////////////////////&#10;/////////+P///////////////////////////////////////////8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h//////////////////////////&#10;////////////////////////////////////////////////////////////////////////////&#10;////////////////////////////////4P////////////////////n/////////////////////&#10;////////////////////////////////////////////////////////////////////////////&#10;/////////////////x////////////////////////////////////////////+f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H/////////////////&#10;////////////////////////////////////////////////////////////////////////////&#10;////////////////////////////////////////4P////////////////////P/////////////&#10;////////////////////////////////////////////////////////////////////////////&#10;/////////////////////////P////////////////////////////////////////////+f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H///////////////////////////////&#10;////////////////////////////////////////////////////////////////////////////&#10;/////////////////////////+D////////////////////z////////////////////////////&#10;////////////////////////////////////////////////////////////////////////////&#10;////////////////////////////////////////////////////////z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f//////////////////////&#10;////////////////////////////////////////////////////////////////////////////&#10;/////////////////////////////////+D////////////////////z////////////////////&#10;////////////////////////////////////////////////////////////////////////////&#10;////////////////////////////////////////////////////////////////z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j//////////////&#10;////////////////////////////////////////////////////////////////////////////&#10;/////////////////////////////////////////+D////////////////////z////////////&#10;////////////////////////////////////////////////////////////////////////////&#10;////////////////////////////////////////////////////////////////////////z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f////////////////////////////////////&#10;////////////////////////////////////////////////////////////////////////////&#10;///////////////////g////////////////////8///////////////////////////////////&#10;////////////////////////////////////////////////////////////////////////////&#10;/////////////////////////////////////////////////8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////////////////////////////&#10;////////////////////////////////////////////////////////////////////////////&#10;///////////////////////////g////////////////////8///////////////////////////&#10;////////////////////////////////////////////////////////////////////////////&#10;/////////////////////////////////////////////////////////8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4////////////////////&#10;////////////////////////////////////////////////////////////////////////////&#10;///////////////////////////////////g////////////////////8///////////////////&#10;////////////////////////////////////////////////////////////////////////////&#10;/////////////////////////////////////////////////////////////////8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P///////////&#10;////////////////////////////////////////////////////////////////////////////&#10;///////////////////////////////////////////g////////////////////8///////////&#10;////////////////////////////////////////////////////////////////////////////&#10;/////////////////////////////////////////////////////////////////////////8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x//////////////////////////////////&#10;////////////////////////////////////////////////////////////////////////////&#10;////////////////////4P////////////////////P/////////////////////////////////&#10;////////////////////////////////////////////////////////////////////////////&#10;///////////////////////////////////////////////////P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f/////////////////////////&#10;////////////////////////////////////////////////////////////////////////////&#10;////////////////////////////4P////////////////////P/////////////////////////&#10;////////////////////////////////////////////////////////////////////////////&#10;///////////////////////////////////////////////////////////P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/////////////////&#10;////////////////////////////////////////////////////////////////////////////&#10;////////////////////////////////////4P////////////////////P/////////////////&#10;////////////////////////////////////////////////////////////////////////////&#10;////////////////////+//////////////////////////////////////////////P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j/////z/////////&#10;////////////////////////////////////////////////////////////////////////////&#10;////////////////////////////////////////////4P////////////////////P/////////&#10;////////////////////////////////////////////////////////////////////////////&#10;/////////////////////////////P////////////////////////////////////////////+f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x/////+f///////////////////////////////&#10;////////////////////////////////////////////////////////////////////////////&#10;/////////////////////+D////////////////////z////////////////////////////////&#10;////////////////////////////////////////////////////////////////////////////&#10;//////x/////////////////////////////////////////////n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P//////n///////////////////////&#10;////////////////////////////////////////////////////////////////////////////&#10;/////////////////////////////+D////////////////////z////////////////////////&#10;////////////////////////////////////////////////////////////////////////////&#10;//////////////+P////////////////////////////////////////////n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x///////z///////////////&#10;////////////////////////////////////////////////////////////////////////////&#10;/////////////////////////////////////+D////////////////////z////////////////&#10;////////////////////////////////////////////////////////////////////////////&#10;///////////////////////z///////////////////////////////////////////+f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P///////8///////&#10;////////////////////////////////////////////////////////////////////////////&#10;/////////////////////////////////////////////+D////////////////////z////////&#10;////////////////////////////////////////////////////////////////////////////&#10;///////////////////////////////8P//////////////////////////////////////////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H////////P/////////////////////////////&#10;////////////////////////////////////////////////////////////////////////////&#10;///////////////////////g////////////////////8///////////////////////////////&#10;////////////////////////////////////////////////////////////////////////////&#10;/////////w//////////////////////////////////////////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/////////n/////////////////////&#10;////////////////////////////////////////////////////////////////////////////&#10;///////////////////////////////g////////////////////8///////////////////////&#10;////////////////////////////////////////////////////////////////////////////&#10;//////////////////h/////////////////////////////////////////h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H/////////z/////////////&#10;////////////////////////////////////////////////////////////////////////////&#10;///////////////////////////////////////g////////////////////8///////////////&#10;////////////////////////////////////////////////////////////////////////////&#10;///////////////////////////wD//////////////////////////////////////wf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H///////////////////////////////////////////////////////&#10;/////////////////////////////////////////////////////+f//////////8AAAAAAAAAA&#10;AAAAAAAAAAAAAAAAAAAAAAAAAAAAAAAAAAAAAAAAAAAAAAAAAAAAAAAAAAAAAAAAAAAAAAAAAAAA&#10;D////////////////////////////////////////+D///////////////////////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f//////////x//&#10;////////////////////////////////////////////////////////////////////////////&#10;/////8H////////////////nP////////////////////////+D/////////////////////////&#10;////////////////////////////////////////////////////////////////////////////&#10;////////////////////////////////5///////////////////////////////P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//////////4/////////////////////////&#10;///////////////////////////////////////////////////////////wf///////////////&#10;5z/////////////////////////g////////////////////////////////////////////////&#10;////////////////////////////////////////////////////////////////////////////&#10;/////////+f//////////////////////////////z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f/////&#10;////+P//////////////////////////////////////////////////////////////////////&#10;//////////////8P///////////////nP////////////////////////+D/////////////////&#10;////////////////////////////////////////////////////////////////////////////&#10;////////////////////////////////////////5///////////////////////////////P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n//////////H/////////////////&#10;////////////////////////////////////////////////////////////////////h///////&#10;////////5z/////////////////////////g////////////////////////////////////////&#10;////////////////////////////////////////////////////////////////////////////&#10;/////////////////+f//////////////////////////////z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n/////////8//////////&#10;////////////////////////////////////////////////////////////////////////////&#10;+f//////////////5z/////////////////////////g////////////////////////////////&#10;////////////////////////////////////////////////////////////////////////////&#10;/////////////////////////+f//////////////////////////////z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n/////////j//&#10;////////////////////////////////////////////////////////////////////////////&#10;/////////n//////////////5z/////////////////////////g////////////////////////&#10;////////////////////////////////////////////////////////////////////////////&#10;/////////////////////////////////+f//////////////////////////////z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/////////x/////////////////////////&#10;//////////////////////////////////////////////////////////////5/////////////&#10;/+c/////////////////////////4P//////////////////////////////////////////////&#10;////////////////////////////////////////////////////////////////////////////&#10;///////////n//////////////////////////////8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////&#10;////8f//////////////////////////////////////////////////////////////////////&#10;/////////////////z//////////////5z/////////////////////////g////////////////&#10;////////////////////////////////////////////////////////////////////////////&#10;/////////////////////////////////////////+f//////////////////////////////z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////////8P/////////////////&#10;//////////////////////////////////////////////////////////////////////+f////&#10;/////////+c/////////////////////////4P//////////////////////////////////////&#10;////////////////////////////////////////////////////////////////////////////&#10;///////////////////n//////////////////////////////8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////////j//////////&#10;////////////////////////////////////////////////////////////////////////////&#10;//+f////////////////////////////////////////4P//////////////////////////////&#10;////////////////////////////////////////////////////////////////////////////&#10;///////////////////////////n//////////////////////////////8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///////8f//&#10;////////////////////////////////////////////////////////////////////////////&#10;///////////P////////////////////////////////////////4P//////////////////////&#10;////////////////////////////////////////////////////////////////////////////&#10;///////////////////////////////////n//////////////////////////////8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f//////+P/////////////////////////&#10;////////////////////////////////////////////////////////////////z///////////&#10;/////////////////////////////+D/////////////////////////////////////////////&#10;////////////////////////////////////////////////////////////////////////////&#10;////////////5///////////////////////////////P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///&#10;////////////////////////////////////////////////////////////////////////////&#10;///////////////////P////////////////////////////////////////4P//////////////&#10;////////////////////////////////////////////////////////////////////////////&#10;///////////////////////////////////////////n//////////////////////////////8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f/////////////////////////&#10;////////////////////////////////////////////////////////////////////////z///&#10;/////////////////////////////////////+D/////////////////////////////////////&#10;////////////////////////////////////////////////////////////////////////////&#10;////////////////////5///////////////////////////////P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f/////////////////&#10;////////////////////////////////////////////////////////////////////////////&#10;////z////////////////////////////////////////+D/////////////////////////////&#10;////////////////////////////////////////////////////////////////////////////&#10;////////////////////////////5///////////////////////////////P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f/////////&#10;////////////////////////////////////////////////////////////////////////////&#10;////////////z//////////////nP////////////////////////+D/////////////////////&#10;////////////////////////////////////////////////////////////////////////////&#10;////////////////////////////////////5///////////////////////////////P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n////////////////////////////////&#10;/////////////////////////////////////////////////////////////////8//////////&#10;////5z/////////////////////////g////////////////////////////////////////////&#10;////////////////////////////////////////////////////////////////////////////&#10;/////////////+f//////////////////////////////z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n////////////////////////&#10;/////////////////////////////////////////////////////////////////////////8//&#10;////////////5z/////////////////////////g////////////////////////////////////&#10;////////////////////////////////////////////////////////////////////////////&#10;/////////////////////+f//////////////////////////////z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n////////////////&#10;////////////////////////////////////////////////////////////////////////////&#10;/////8//////////////5z/////////////////////////g////////////////////////////&#10;////////////////////////////////////////////////////////////////////////////&#10;/////////////////////////////+f//////////////////////////////z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///////////////////////////////////////&#10;///////////////////////////////////////////////////////////P/////////////+c/&#10;////////////////////////4P//////////////////////////////////////////////////&#10;////////////////////////////////////////////////////////////////////////////&#10;///////n//////////////////////////////8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////////&#10;////////////////////////////////////////////////////////////////////////////&#10;/////////////8//////////////5z/////////////////////////g////////////////////&#10;////////////////////////////////////////////////////////////////////////////&#10;/////////////////////////////////////+f//////////////////////////////z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///////////////////////////////&#10;///////////////////////////////////////////////////////////////////P////////&#10;/////+c/////////////////////////4P//////////////////////////////////////////&#10;////////////////////////////////////////////////////////////////////////////&#10;///////////////n//////////////////////////////8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///////////////////////&#10;///////////////////////////////////////////////////////////////////////////P&#10;//////////////8/////////////////////////4P//////////////////////////////////&#10;////////////////////////////////////////////////////////////////////////////&#10;///////////////////////n//////////////////////////////8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///////////////&#10;////////////////////////////////////////////////////////////////////////////&#10;///////P////////////////////////////////////////4P//////////////////////////&#10;////////////////////////////////////////////////////////////////////////////&#10;///////////////////////////////n//////////////////////////////8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P/////////////////////////////////////&#10;////////////////////////////////////////////////////////////z///////////////&#10;/////////////////////////+D/////////////////////////////////////////////////&#10;////////////////////////////////////////////////////////////////////////////&#10;////////5///////////////////////////////P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///////&#10;////////////////////////////////////////////////////////////////////////////&#10;//////////////+f////////////////////////////////////////4P//////////////////&#10;////////////////////////////////////////////////////////////////////////////&#10;///////////////////////////////////////n//////////////////////////////8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/////////////////////////////&#10;////////////////////////////////////////////////////////////////////n///////&#10;/////////////////////////////////+D/////////////////////////////////////////&#10;////////////////////////////////////////////////////////////////////////////&#10;////////////////5///////////////////////////////P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H/////////////////////&#10;////////////////////////////////////////////////////////////////////////////&#10;P////////////////////////////////////////+D/////////////////////////////////&#10;////////////////////////////////////////////////////////////////////////////&#10;////////////////////////5///////////////////////////////P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Z/////////////&#10;////////////////////////////////////////////////////////////////////////////&#10;///////+f////////////////////////////////////////+D/////////////////////////&#10;////////////////////////////////////////////////////////////////////////////&#10;////////////////////////////////5///////////////////////////////P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mP///////////////////////////////////&#10;/////////////////////////////////////////////////////////////P//////////////&#10;5//////////////////////////g////////////////////////////////////////////////&#10;////////////////////////////////////////////////////////////////////////////&#10;/////////+f//////////////////////////////z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ef////&#10;////////////////////////////////////////////////////////////////////////////&#10;///////////////5///////////////nP////////////////////////+D/////////////////&#10;////////////////////////////////////////////////////////////////////////////&#10;////////////////////////////////////////5///////////////////////////////P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nj///////////////////////////&#10;////////////////////////////////////////////////////////////////////8///////&#10;////////5z/////////////////////////g////////////////////////////////////////&#10;////////////////////////////////////////////////////////////////////////////&#10;/////////////////+f//////////////////////////////z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n8P//////////////////&#10;////////////////////////////////////////////////////////////////////////////&#10;D///////////////5z/////////////////////////g////////////////////////////////&#10;////////////////////////////////////////////////////////////////////////////&#10;/////////////////////////+f//////////////////////////////z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n/4D/////////&#10;////////////////////////////////////////////////////////////////////////////&#10;//////8B////////////////5z/////////////////////////g////////////////////////&#10;////////////////////////////////////////////////////////////////////////////&#10;/////////////////////////////////+f//////////////////////////////z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//gAAAAAAAAAAAAAAAAAAAAAAAAAAAAAAAA&#10;AAAAAAAAAAAAAAAAAAAAAAAAAAAAAAAAAAAAAAAAAAAAAAAAAAAAAAAAAAAAB///////////////&#10;/+c/////////////////////////4P//////////////////////////////////////////////&#10;////////////////////////////////////////////////////////////////////////////&#10;///////////n//////////////////////////////8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////&#10;///////P//////////////////////////5///////////////////n/////////////n///////&#10;///////////8////////////////////5z/////////////////////////g////////////////&#10;////////////////////////////////////////////////////////////////////////////&#10;/////////////////////////////////////////+f//////////////////////////////z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///////////z///////////////&#10;///////////+f//////////////////5/////////////5///////////////////P//////////&#10;/////////+c/////////////////////////4P//////////////////////////////////////&#10;////////////////////////////////////////////////////////////////////////////&#10;///////////////////n//////////////////////////////8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///////////z///////&#10;///////////////////+f//////////////////5/////////////8///////////////////P//&#10;/////////////////+c/////////////////////////4P//////////////////////////////&#10;////////////////////////////////////////////////////////////////////////////&#10;///////////////////////////n//////////////////////////////8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///////////&#10;z//////////////////////////+f//////////////////5/////////////8//////////////&#10;////+f///////////////////+c/////////////////////////4P//////////////////////&#10;////////////////////////////////////////////////////////////////////////////&#10;///////////////////////////////////n//////////////////////////////8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f//////////8//////////////////////&#10;/////n//////////////////+f/////////////P//////////////////P/////////////////&#10;///nP////////////////////////+D/////////////////////////////////////////////&#10;////////////////////////////////////////////////////////////////////////////&#10;////////////5///////////////////////////////P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///&#10;////////wAAAAAAAAAAAAAAAAAAAAAAAAAAAf//////////////////5/////////////+f/////&#10;////////////5////////////////////+c/////////////////////////4P//////////////&#10;////////////////////////////////////////////////////////////////////////////&#10;///////////////////////////////////////////n//////////////////////////////8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f//////////8AAAAAAAAAAAAAA&#10;AAAAAAAAAAAAAH//////////////////+f/////////////z/////////////////+f/////////&#10;///////////nP////////////////////////+D/////////////////////////////////////&#10;////////////////////////////////////////////////////////////////////////////&#10;////////////////////5///////////////////////////////P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P//////////8//////&#10;/////////////////////n//////////////////+f/////////////8/////////////////5//&#10;///////////////////nP////////////////////////+D/////////////////////////////&#10;////////////////////////////////////////////////////////////////////////////&#10;////////////////////////////5///////////////////////////////P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/////////&#10;/8///////////////////////////n//////////////////+f//////////////D///////////&#10;/////H/////////////////////nP////////////////////////+D/////////////////////&#10;////////////////////////////////////////////////////////////////////////////&#10;////////////////////////////////////5///////////////////////////////P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5//////////+f////////////////////&#10;//////5///////////////////n//////////////4f///////////////j/////////////////&#10;////5z/////////////////////////g////////////////////////////////////////////&#10;////////////////////////////////////////////////////////////////////////////&#10;/////////////+f//////////////////////////////z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//////////8/////////////&#10;//////////////5///////////////////n///////////////wAAAAAAAAAAAAAgA//////////&#10;////////////5z/////////////////////////g////////////////////////////////////&#10;////////////////////////////////////////////////////////////////////////////&#10;/////////////////////+f//////////////////////////////z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P/////////z/////&#10;//////////////////////8///////////////////n/////////////////////////////////&#10;////////////////////5z/////////////////////////g////////////////////////////&#10;////////////////////////////////////////////////////////////////////////////&#10;/////////////////////////////+f//////////////////////////////z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x/////////4////////////////////////////&#10;P//////////////////5/////////////////////////////////////////////////////+c/&#10;////////////////////////4P//////////////////////////////////////////////////&#10;////////////////////////////////////////////////////////////////////////////&#10;///////n//////////////////////////////8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x///////&#10;/+P///////////////////////////8///////////////////n/////////////////////////&#10;////////////////////////////5z/////////////////////////g////////////////////&#10;////////////////////////////////////////////////////////////////////////////&#10;/////////////////////////////////////+f//////////////////////////////z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////////H////////////////////&#10;////////P//////////////////5////////////////////////////////////////////////&#10;/////+c/////////////////////////4P//////////////////////////////////////////&#10;////////////////////////////////////////////////////////////////////////////&#10;///////////////n//////////////////////////////8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4f//////w/////////////&#10;////////////////n//////////////////5////////////////////////////////////////&#10;/////////////+c/////////////////////////4P//////////////////////////////////&#10;////////////////////////////////////////////////////////////////////////////&#10;///////////////////////n//////////////////////////////8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gAAAAAAP/////&#10;////////////////////////n//////////////////5////////////////////////////////&#10;/////////////////////+c/////////////////////////4P//////////////////////////&#10;////////////////////////////////////////////////////////////////////////////&#10;///////////////////////////////n//////////////////////////////8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5//////////////////+f/////////////////////////////////////////////////////n&#10;P////////////////////////+D/////////////////////////////////////////////////&#10;////////////////////////////////////////////////////////////////////////////&#10;////////5///////////////////////////////P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f//////////////////n/&#10;////////////////////////////////////////////////////5z//////////////////////&#10;///g////////////////////////////////////////////////////////////////////////&#10;/////////////////////////////////////////////////////////////+f/////////////&#10;/////////////////z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n//////////////////z////////////////////////&#10;/////////////////////////////+c/////////////////////////4P//////////////////&#10;////////////////////////////////////////////////////////////////////////////&#10;///////////////////////////////////////n//////////////////////////////8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//////////////////8///////////////////////////////////////////////&#10;///////nP////////////////////////+D/////////////////////////////////////////&#10;////////////////////////////////////////////////////////////////////////////&#10;////////////////5///////////////////////////////P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P////////////&#10;//////P/////////////////////////////////////////////////////5z//////////////&#10;///////////g////////////////////////////////////////////////////////////////&#10;/////////////////////////////////////////////////////////////////////+f/////&#10;/////////////////////////z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//////////////////n////////////////&#10;/////////////////////////////////////+c/////////////////////////4P//////////&#10;////////////////////////////////////////////////////////////////////////////&#10;///////////////////////////////////////////////n////////////////////////////&#10;//8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/////////////////5///////////////////////////////////////&#10;///////////////nP////////////////////////+D/////////////////////////////////&#10;////////////////////////////////////////////////////////////////////////////&#10;////////////////////////5///////////////////////////////P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////&#10;/////////////+f/////////////////////////////////////////////////////5z//////&#10;///////////////////g////////////////////////////////////////////////////////&#10;////////////////////////////////////////////////////////////////////////////&#10;/+f//////////////////////////////z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//////////////////P////////&#10;/////////////////////////////////////////////+c/////////////////////////4P//&#10;////////////////////////////////////////////////////////////////////////////&#10;///////////////////////////////////////////////////////n////////////////////&#10;//////////8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P/////////////////z///////////////////////////////&#10;///////////////////////nP////////////////////////+D/////////////////////////&#10;////////////////////////////////////////////////////////////////////////////&#10;////////////////////////////////5///////////////////////////////P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5/////////////////5//////////////////////////////////////////////////////&#10;5z/////////////////////////g////////////////////////////////////////////////&#10;////////////////////////////////////////////////////////////////////////////&#10;/////////+f//////////////////////////////z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f////////////////+f&#10;/////////////////////////////////////////////////////+c/////////////////////&#10;////4P//////////////////////////////////////////////////////////////////////&#10;///////////////////////////////////////////////////////4AAAAAAAAAAAAAAAAAAAA&#10;AAAAAAAAAAAAAAAAAAA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/////////////////z//////////////////////////////////////////////&#10;////////5z/////////////////////////g////////////////////////////////////////&#10;////////////////////////////////////////////////////////////////////////////&#10;//////////n//////////////////////////////////////////////n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P//////////&#10;//////8//////////////////////////////////////////////////////+c/////////////&#10;////////////4P//////////////////////////////////////////////////////////////&#10;///////////////////////////////////////////////////////////////5////////////&#10;//////////////////////////////////5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x////////////////+f///////////////&#10;///////////////////////////////////////nP////////////////////////+D/////////&#10;////////////////////////////////////////////////////////////////////////////&#10;////////////////////////////////////////+f//////////////////////////////////&#10;///////////+f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f////////////////n//////////////////////////////////////&#10;////////////////5z/////////////////////////g////////////////////////////////&#10;////////////////////////////////////////////////////////////////////////////&#10;//////////////////n/////////////////////////////////////////////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z//&#10;//////////////z//////////////////////////////////////////////////////+c/////&#10;////////////////////4P//////////////////////////////////////////////////////&#10;///////////////////////////////////////////////////////////////////////8////&#10;//////////////////////////////////////////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f///////////////4////////&#10;///////////////////////////////////////////////nP////////////////////////+D/&#10;////////////////////////////////////////////////////////////////////////////&#10;/////////////////////////////////////////////////P//////////////////////////&#10;///////////////////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n///////////////+f//////////////////////////////&#10;////////////////////////5z/////////////////////////g////////////////////////&#10;////////////////////////////////////////////////////////////////////////////&#10;//////////////////////////z/////////////////////////////////////////////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////////////////P/////////////////////////////////////////////////////&#10;/+c/////////////////////////4P//////////////////////////////////////////////&#10;////////////////////////////////////////////////////////////////////////////&#10;///8//////////////////////////////////////////////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///////////////j&#10;///////////////////////////////////////////////////////nP///////////////////&#10;/////+D/////////////////////////////////////////////////////////////////////&#10;/////////////////////////////////////////////////////////n//////////////////&#10;///////////////////////////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///////////////5///////////////////////&#10;////////////////////////////////5z/////////////////////////g////////////////&#10;////////////////////////////////////////////////////////////////////////////&#10;//////////////////////////////////5/////////////////////////////////////////&#10;////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P//////////////8//////////////////////////////////////////////&#10;/////////+c/////////////////////////4P//////////////////////////////////////&#10;////////////////////////////////////////////////////////////////////////////&#10;///////////+f/////////////////////////////////////////////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x////////&#10;//////+P///////////////////////////////////////////////////////nP///////////&#10;/////////////+D/////////////////////////////////////////////////////////////&#10;/////////////////////////////////////////////////////////////////n//////////&#10;///////////////////////////////////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f//////////////n///////////////&#10;////////////////////////////////////////5z/////////////////////////g////////&#10;////////////////////////////////////////////////////////////////////////////&#10;//////////////////////////////////////////8/////////////////////////////////&#10;////////////8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//////////////z//////////////////////////////////////&#10;/////////////////+c/////////////////////////4P//////////////////////////////&#10;////////////////////////////////////////////////////////////////////////////&#10;////////////////////P/////////////////////////////////////////////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f/////////////4////////////////////////////////////////////////////////nP///&#10;/////////////////////+D/////////////////////////////////////////////////////&#10;/////////////////////////////////////////////////////////////////////////z//&#10;///////////////////////////////////////////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j/////////////8f///////&#10;////////////////////////////////////////////////5z/////////////////////////g&#10;////////////////////////////////////////////////////////////////////////////&#10;//////////////////////////////////////////////////8/////////////////////////&#10;////////////////////5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P////////////8P//////////////////////////////&#10;/////////////////////////+c/////////////////////////4P//////////////////////&#10;////////////////////////////////////////////////////////////////////////////&#10;////////////////////////////n////////////////////////////////////////////+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h////////////+H/////////////////////////////////////////////////////&#10;///PP////////////////////////+D/////////////////////////////////////////////&#10;////////////////////////////////////////////////////////////////////////////&#10;/////5/////////////////////////////////////////////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P////////////H&#10;////////////////////////////////////////////////////////zz//////////////////&#10;///////g////////////////////////////////////////////////////////////////////&#10;///////////////////////////////////////////////////////////P////////////////&#10;////////////////////////////z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x////////////j///////////////////////&#10;/////////////////////////////////55/////////////////////////4P//////////////&#10;////////////////////////////////////////////////////////////////////////////&#10;////////////////////////////////////z///////////////////////////////////////&#10;/////8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H///////////h//////////////////////////////////////////////&#10;//////////+ef////////////////////////+D/////////////////////////////////////&#10;////////////////////////////////////////////////////////////////////////////&#10;/////////////+f///////////////////////////////////////////+f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w/////&#10;//////w/////////////////////////////////////////////////////////Pn//////////&#10;///////////////g////////////////////////////////////////////////////////////&#10;///////////////////////////////////////////////////////////////////n////////&#10;////////////////////////////////////n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H//////////4////////////////&#10;/////////////////////////////////////////z5/////////////////////////4P//////&#10;////////////////////////////////////////////////////////////////////////////&#10;////////////////////////////////////////////8///////////////////////////////&#10;/////////////z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4f/////////4f//////////////////////////////////////&#10;//////////////////5+f////////////////////////+D/////////////////////////////&#10;////////////////////////////////////////////////////////////////////////////&#10;//////////////////////P///////////////////////////////////////////8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B/////////4P////////////////////////////////////////////////////////8fP//&#10;///////////////////////g////////////////////////////////////////////////////&#10;///////////////////////////////////////////////////////////////////////////5&#10;///////////////////////////////////////////+f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H////////4P////////&#10;/////////////////////////////////////////////////Pz/////////////////////////&#10;4P//////////////////////////////////////////////////////////////////////////&#10;////////////////////////////////////////////////////+f//////////////////////&#10;/////////////////////n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w////////8P///////////////////////////////&#10;//////////////////////////n5/////////////////////////+D/////////////////////&#10;////////////////////////////////////////////////////////////////////////////&#10;//////////////////////////////z///////////////////////////////////////////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D///////8P//////////////////////////////////////////////////////&#10;///x+f/////////////////////////g////////////////////////////////////////////&#10;////////////////////////////////////////////////////////////////////////////&#10;///////8///////////////////////////////////////////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4P//////8H/&#10;////////////////////////////////////////////////////////4/P/////////////////&#10;////////4P//////////////////////////////////////////////////////////////////&#10;/////////////////////////////////////////////////////////////n//////////////&#10;////////////////////////////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g//////8H////////////////////////&#10;/////////////////////////////////8fj/////////////////////////+D/////////////&#10;////////////////////////////////////////////////////////////////////////////&#10;//////////////////////////////////////5/////////////////////////////////////&#10;/////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A/////wH///////////////////////////////////////////////&#10;//////////4Px//////////////////////////g////////////////////////////////////&#10;////////////////////////////////////////////////////////////////////////////&#10;///////////////+P//////////////////////////////////////////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4A&#10;f//+AH/////////////////////////////////////////////////////////4H4//////////&#10;////////////////4P//////////////////////////////////////////////////////////&#10;/////////////////////////////////////////////////////////////////////z//////&#10;////////////////////////////////////4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AAAAAf/////////////////&#10;////////////////////////////////////////gP4f/////////////////////////+D/////&#10;////////////////////////////////////////////////////////////////////////////&#10;//////////////////////////////////////////////+f////////////////////////////&#10;/////////////+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B//wAB8AAAD//gAAAAAAAAAAAH/+AAP/+AAP/8AAAAAAAAAAAA//&#10;4AA//wAB//wAAAAAAAP8P//////////////////////////g////////////////////////////&#10;////////////////////////////////////////////////////////////////////////////&#10;////////////////////////j//////////////////////////////////////////P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AAAA&#10;AAP/8AAP/4AAf/4AAAAAAAAAAAA//gAB//gAB//AAAAAAAAAAAAH/+AAH/8AAP/8AAAAAAA/8P//&#10;////////////////////////4P//////////////////////////////////////////////////&#10;////////////////////////////////////////////////////////////////////////////&#10;/8//////////////////////////////////////////j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n//////////////////////////&#10;/////////////////////////////////////////////////8H/////////////////////////&#10;/+D/////////////////////////////////////////////////////////////////////////&#10;///////////////////////////////////////////////////////n////////////////////&#10;/////////////////////x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5/////////////////////////////////////////////////&#10;//////////////////////////8H///////////////////////////g////////////////////&#10;////////////////////////////////////////////////////////////////////////////&#10;////////////////////////////////4/////////////////////////////////////////8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AAAAAAB//gAD//gAD//AAAAAAAAAAAAP/+AAP/8AAf/8AAAAAAAAAAAA//wAB//wAB//gAAA&#10;AAAAH///////////////////////////4P//////////////////////////////////////////&#10;////////////////////////////////////////////////////////////////////////////&#10;//////////H////////////////////////////////////////+f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gAAAAAAf/wAA//wAA//&#10;gAAAAAAAAAAAD//AAD/+AAH/+AAAAAAAAAAAAP/4AAf/4AAf/wAAAAAAAH//////////////////&#10;/////////+D/////////////////////////////////////////////////////////////////&#10;///////////////////////////////////////////////////////////////5////////////&#10;/////////////////////////////H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g////////////&#10;////////////////////////////////////////////////////////////////////////////&#10;/////////////////////////////////////////P//////////////////////////////////&#10;//////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P//////////////////////////////////&#10;////////////////////////////////////////////////////////////////////////////&#10;//////////////////x////////////////////////////////////////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D/////////////////////////////////////////////////////////&#10;///////////////////////////////////////////////////////////////////////+f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g////&#10;////////////////////////////////////////////////////////////////////////////&#10;/////////////////////////////////////////////////z//////////////////////////&#10;/////////////+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P//////////////////////////&#10;////////////////////////////////////////////////////////////////////////////&#10;//////////////////////////8f///////////////////////////////////////H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D/////////////////////////////////////////////////&#10;////////////////////////////////////////////////////////////////////////////&#10;////j///////////////////////////////////////j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g////////////////////////////////////////////////////////////////////////&#10;/////////////////////////////////////////////////////////8f/////////////////&#10;/////////////////////x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P//////////////////&#10;////////////////////////////////////////////////////////////////////////////&#10;///////////////////////////////////j//////////////////////////////////////4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D/////////////////////////////////////////&#10;////////////////////////////////////////////////////////////////////////////&#10;////////////8f/////////////////////////////////////8f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g////////////////////////////////////////////////////////////////&#10;//////////////////////////////////////////////////////////////////j/////////&#10;////////////////////////////+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P//////////&#10;////////////////////////////////////////////////////////////////////////////&#10;///////////////////////////////////////////8f///////////////////////////////&#10;/////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D/////////////////////////////////&#10;////////////////////////////////////////////////////////////////////////////&#10;/////////////////////j/////////////////////////////////////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g////////////////////////////////////////////////////////&#10;//////////////////////////////////////////////////////////////////////////8f&#10;////////////////////////////////////4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P//&#10;////////////////////////////////////////////////////////////////////////////&#10;////////////////////////////////////////////////////j///////////////////////&#10;/////////////8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D/////////////////////////&#10;////////////////////////////////////////////////////////////////////////////&#10;/////////////////////////////8f///////////////////////////////////+P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g////////////////////////////////////////////////&#10;////////////////////////////////////////////////////////////////////////////&#10;///////j////////////////////////////////////H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P//////////////////////////////////////////////////////////////////////&#10;////////////////////////////////////////////////////////////8f//////////////&#10;/////////////////////j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D/////////////////&#10;////////////////////////////////////////////////////////////////////////////&#10;//////////////////////////////////////h///////////////////////////////////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g////////////////////////////////////////&#10;////////////////////////////////////////////////////////////////////////////&#10;///////////////8P//////////////////////////////////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P//////////////////////////////////////////////////////////////&#10;/////////////////////////////////////////////////////////////////////x//////&#10;////////////////////////////w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D/////////&#10;////////////////////////////////////////////////////////////////////////////&#10;//////////////////////////////////////////////+P////////////////////////////&#10;/////4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g////////////////////////////////&#10;////////////////////////////////////////////////////////////////////////////&#10;////////////////////////w/////////////////////////////////8f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P//////////////////////////////////////////////////////&#10;////////////////////////////////////////////////////////////////////////////&#10;/+H////////////////////////////////8P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D/&#10;////////////////////////////////////////////////////////////////////////////&#10;///////////////////////////////////////////////////////4////////////////////&#10;////////////+H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////////////////////////&#10;////////////////////////////////////////////////////////////////////////////&#10;/////////////////////////////////D///////////////////////////////+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P//////////////////////////////////////////////&#10;////////////////////////////////////////////////////////////////////////////&#10;//////////4f///////////////////////////////D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D/////////////////////////////////////////////////////////////////////&#10;////////////////////////////////////////////////////////////////h///////////&#10;////////////////////D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g////////////////&#10;////////////////////////////////////////////////////////////////////////////&#10;/////////////////////////////////////////8H//////////////////////////////B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P//////////////////////////////////////&#10;////////////////////////////////////////////////////////////////////////////&#10;///////////////////wf/////////////////////////////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D/////////////////////////////////////////////////////////////&#10;/////////////////////////////////////////////////////////////////////////A//&#10;//////////////////////////+B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g////////&#10;////////////////////////////////////////////////////////////////////////////&#10;//////////////////////////////////////////////////8D////////////////////////&#10;///+B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P//////////////////////////////&#10;////////////////////////////////////////////////////////////////////////////&#10;////////////////////////////4P//////////////////////////+D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D/////////////////////////////////////////////////////&#10;////////////////////////////////////////////////////////////////////////////&#10;//////g//////////////////////////+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g&#10;////////////////////////////////////////////////////////////////////////////&#10;///////////////////////////////////////////////////////////+A///////////////&#10;//////////4D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P//////////////////////&#10;////////////////////////////////////////////////////////////////////////////&#10;/////////////////////////////////////4A////////////////////////gD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D/////////////////////////////////////////////&#10;////////////////////////////////////////////////////////////////////////////&#10;///////////////4A//////////////////////+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g////////////////////////////////////////////////////////////////////&#10;/////////////////////////////////////////////////////////////////////4A/////&#10;////////////////4A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P//////////////&#10;////////////////////////////////////////////////////////////////////////////&#10;///////////////////////////////////////////////4AAAAAAAAAAAAAAA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D/////////////////////////////////////&#10;////////////////////////////////////////////////////////////////////////////&#10;/////////////////////////4AAAAAAAAAAAAAAAAAAAAA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g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g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g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g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g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g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g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g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g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g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g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g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g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g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g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g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g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g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g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g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g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g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g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g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g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g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g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g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g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g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g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g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g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g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g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g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g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g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g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g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g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g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g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g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g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g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g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g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g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g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g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g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g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g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g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g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g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g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g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g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g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g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g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g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g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g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g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g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g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g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g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g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g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g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g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g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g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g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g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g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g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g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g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g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g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g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g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g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g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g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g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g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g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g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g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g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g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g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g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g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g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g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g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g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g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g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g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g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g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g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g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g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g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g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g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g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g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g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g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g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g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g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g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g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g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g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g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g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g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g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g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g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g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g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g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g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g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g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g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g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g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g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g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g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g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g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g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g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g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g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g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g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g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g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g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g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g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g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g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g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g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g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g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g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g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g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g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g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g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g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g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g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g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g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g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g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g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g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g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g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g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g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g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g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g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g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g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g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g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g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g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g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g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g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g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g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g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g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g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g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g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g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g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g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g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g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g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g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g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g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g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g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g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g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g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g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g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g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g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g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g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g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3" o:spid="_x0000_s1051" type="#_x0000_t75" style="position:absolute;top:12473;width:31520;height:10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">
                  <v:imagedata r:id="rId15" o:title="" croptop="16982f" cropbottom="18226f" cropright="3f"/>
                </v:shape>
                <v:group id="Groupe 345" o:spid="_x0000_s1052" style="position:absolute;left:2801;width:29394;height:23596" coordorigin="-97" coordsize="29397,23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group id="Groupe 344" o:spid="_x0000_s1053" style="position:absolute;left:-97;top:14468;width:29396;height:9134" coordorigin="-97,1593" coordsize="29397,9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  <v:group id="Groupe 343" o:spid="_x0000_s1054" style="position:absolute;left:4465;top:1593;width:24834;height:9133" coordorigin="4465,1593" coordsize="24833,9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    <v:group id="Groupe 342" o:spid="_x0000_s1055" style="position:absolute;left:4465;top:3622;width:20386;height:5273" coordorigin="4465,3622" coordsize="20385,5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      <v:group id="Groupe 288" o:spid="_x0000_s1056" style="position:absolute;left:4465;top:3622;width:1440;height:1435" coordorigin="-184126" coordsize="14400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        <v:line id="Connecteur droit 30" o:spid="_x0000_s1057" style="position:absolute;visibility:visible;mso-wrap-style:square" from="-118787,0" to="-118787,143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" strokecolor="#4f81bd [3204]"/>
                          <v:line id="Connecteur droit 31" o:spid="_x0000_s1058" style="position:absolute;visibility:visible;mso-wrap-style:square" from="-184126,63288" to="-40126,6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" strokecolor="#4f81bd [3204]"/>
                        </v:group>
                        <v:group id="Groupe 289" o:spid="_x0000_s1059" style="position:absolute;left:23001;top:7460;width:1435;height:1435" coordorigin=",34632" coordsize="14400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        <v:line id="Connecteur droit 290" o:spid="_x0000_s1060" style="position:absolute;visibility:visible;mso-wrap-style:square" from="69272,34632" to="69272,178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" strokecolor="#4f81bd [3204]"/>
                          <v:line id="Connecteur droit 291" o:spid="_x0000_s1061" style="position:absolute;visibility:visible;mso-wrap-style:square" from="0,103905" to="144000,103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" strokecolor="#4f81bd [3204]"/>
                        </v:group>
                        <v:group id="Groupe 292" o:spid="_x0000_s1062" style="position:absolute;left:23416;top:4255;width:1435;height:1435" coordsize="14400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        <v:line id="Connecteur droit 293" o:spid="_x0000_s1063" style="position:absolute;visibility:visible;mso-wrap-style:square" from="69272,0" to="69272,143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" strokecolor="#4f81bd [3204]"/>
                          <v:line id="Connecteur droit 294" o:spid="_x0000_s1064" style="position:absolute;visibility:visible;mso-wrap-style:square" from="0,69273" to="144000,69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" strokecolor="#4f81bd [3204]"/>
                        </v:group>
                      </v:group>
                      <v:rect id="Rectangle 295" o:spid="_x0000_s1065" style="position:absolute;left:20426;top:8205;width:2985;height:2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" filled="f" stroked="f">
                        <v:textbox>
                          <w:txbxContent>
                            <w:p w14:paraId="352A97E4" w14:textId="77777777" w:rsidR="00407E6B" w:rsidRPr="00002757" w:rsidRDefault="00407E6B" w:rsidP="00407E6B">
                              <w:pPr>
                                <w:jc w:val="center"/>
                                <w:rPr>
                                  <w:rFonts w:cs="Arial"/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000000" w:themeColor="text1"/>
                                </w:rPr>
                                <w:t>B</w:t>
                              </w:r>
                            </w:p>
                            <w:p w14:paraId="352A97E5" w14:textId="77777777" w:rsidR="00407E6B" w:rsidRPr="00B7763B" w:rsidRDefault="00407E6B" w:rsidP="00407E6B">
                              <w:pPr>
                                <w:jc w:val="center"/>
                                <w:rPr>
                                  <w:rFonts w:cs="Arial"/>
                                  <w:color w:val="000000" w:themeColor="text1"/>
                                </w:rPr>
                              </w:pPr>
                            </w:p>
                          </w:txbxContent>
                        </v:textbox>
                      </v:rect>
                      <v:rect id="Rectangle 296" o:spid="_x0000_s1066" style="position:absolute;left:25336;top:1593;width:3963;height:29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" filled="f" stroked="f">
                        <v:textbox>
                          <w:txbxContent>
                            <w:p w14:paraId="352A97E6" w14:textId="77777777" w:rsidR="00407E6B" w:rsidRPr="00002757" w:rsidRDefault="00407E6B" w:rsidP="00407E6B">
                              <w:pPr>
                                <w:jc w:val="center"/>
                                <w:rPr>
                                  <w:rFonts w:cs="Arial"/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000000" w:themeColor="text1"/>
                                </w:rPr>
                                <w:t>C</w:t>
                              </w:r>
                            </w:p>
                            <w:p w14:paraId="352A97E7" w14:textId="77777777" w:rsidR="00407E6B" w:rsidRPr="00B7763B" w:rsidRDefault="00407E6B" w:rsidP="00407E6B">
                              <w:pPr>
                                <w:jc w:val="center"/>
                                <w:rPr>
                                  <w:rFonts w:cs="Arial"/>
                                  <w:color w:val="000000" w:themeColor="text1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  <v:rect id="Rectangle 29" o:spid="_x0000_s1067" style="position:absolute;left:-97;top:2565;width:2983;height:2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" filled="f" stroked="f">
                      <v:textbox>
                        <w:txbxContent>
                          <w:p w14:paraId="352A97E8" w14:textId="77777777" w:rsidR="00407E6B" w:rsidRPr="00002757" w:rsidRDefault="00407E6B" w:rsidP="00407E6B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</w:rPr>
                            </w:pPr>
                            <w:r w:rsidRPr="00002757">
                              <w:rPr>
                                <w:rFonts w:cs="Arial"/>
                                <w:b/>
                                <w:color w:val="000000" w:themeColor="text1"/>
                              </w:rPr>
                              <w:t>A</w:t>
                            </w:r>
                          </w:p>
                          <w:p w14:paraId="352A97E9" w14:textId="77777777" w:rsidR="00407E6B" w:rsidRPr="00B7763B" w:rsidRDefault="00407E6B" w:rsidP="00407E6B">
                            <w:pPr>
                              <w:jc w:val="center"/>
                              <w:rPr>
                                <w:rFonts w:cs="Arial"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</v:group>
                  <v:line id="Connecteur droit 302" o:spid="_x0000_s1068" style="position:absolute;visibility:visible;mso-wrap-style:square" from="7050,0" to="29299,23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" strokecolor="#4f81bd [3204]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1" o:spid="_x0000_s1069" type="#_x0000_t202" style="position:absolute;left:14746;top:25317;width:17025;height:2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" fillcolor="white [3201]" strokeweight=".5pt">
                  <v:textbox>
                    <w:txbxContent>
                      <w:p w14:paraId="29FF6322" w14:textId="77777777" w:rsidR="000C6F15" w:rsidRDefault="000C6F15" w:rsidP="000C6F15">
                        <w:r>
                          <w:t xml:space="preserve">Direction de C </w:t>
                        </w:r>
                        <w:r>
                          <w:rPr>
                            <w:vertAlign w:val="subscript"/>
                          </w:rPr>
                          <w:t>rail</w:t>
                        </w:r>
                        <w:r w:rsidRPr="00002757">
                          <w:rPr>
                            <w:vertAlign w:val="subscript"/>
                          </w:rPr>
                          <w:t>/chariot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313" o:spid="_x0000_s1070" type="#_x0000_t32" style="position:absolute;left:24630;top:25868;width:5715;height:5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" strokecolor="black [3213]" strokeweight=".5pt">
                  <v:stroke endarrow="open"/>
                </v:shape>
                <v:shape id="Connecteur droit avec flèche 317" o:spid="_x0000_s1071" type="#_x0000_t32" style="position:absolute;left:24049;top:21523;width:5915;height:377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" strokecolor="black [3213]">
                  <v:stroke endarrow="block"/>
                </v:shape>
              </v:group>
            </w:pict>
          </mc:Fallback>
        </mc:AlternateContent>
      </w:r>
      <w:r w:rsidR="004812BD" w:rsidRPr="00D902AB"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352A97AE" wp14:editId="7A1CE679">
                <wp:simplePos x="0" y="0"/>
                <wp:positionH relativeFrom="column">
                  <wp:posOffset>3810</wp:posOffset>
                </wp:positionH>
                <wp:positionV relativeFrom="paragraph">
                  <wp:posOffset>374650</wp:posOffset>
                </wp:positionV>
                <wp:extent cx="143510" cy="143510"/>
                <wp:effectExtent l="0" t="0" r="27940" b="27940"/>
                <wp:wrapNone/>
                <wp:docPr id="320" name="Groupe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143510"/>
                          <a:chOff x="0" y="0"/>
                          <a:chExt cx="144000" cy="143510"/>
                        </a:xfrm>
                      </wpg:grpSpPr>
                      <wps:wsp>
                        <wps:cNvPr id="321" name="Connecteur droit 321"/>
                        <wps:cNvCnPr/>
                        <wps:spPr>
                          <a:xfrm>
                            <a:off x="69272" y="0"/>
                            <a:ext cx="0" cy="14351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2" name="Connecteur droit 322"/>
                        <wps:cNvCnPr/>
                        <wps:spPr>
                          <a:xfrm>
                            <a:off x="0" y="69273"/>
                            <a:ext cx="1440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89BBB4" id="Groupe 320" o:spid="_x0000_s1026" style="position:absolute;margin-left:.3pt;margin-top:29.5pt;width:11.3pt;height:11.3pt;z-index:251659776" coordsize="14400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">
                <v:line id="Connecteur droit 321" o:spid="_x0000_s1027" style="position:absolute;visibility:visible;mso-wrap-style:square" from="69272,0" to="69272,143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" strokecolor="black [3213]"/>
                <v:line id="Connecteur droit 322" o:spid="_x0000_s1028" style="position:absolute;visibility:visible;mso-wrap-style:square" from="0,69273" to="144000,69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" strokecolor="black [3213]"/>
              </v:group>
            </w:pict>
          </mc:Fallback>
        </mc:AlternateContent>
      </w:r>
      <w:r w:rsidR="00FE3BB3" w:rsidRPr="00D902AB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52A97B2" wp14:editId="41C2AF43">
                <wp:simplePos x="0" y="0"/>
                <wp:positionH relativeFrom="column">
                  <wp:posOffset>454025</wp:posOffset>
                </wp:positionH>
                <wp:positionV relativeFrom="paragraph">
                  <wp:posOffset>6915150</wp:posOffset>
                </wp:positionV>
                <wp:extent cx="0" cy="1007745"/>
                <wp:effectExtent l="133350" t="0" r="95250" b="40005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00774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0B61C0" id="Connecteur droit avec flèche 28" o:spid="_x0000_s1026" type="#_x0000_t32" style="position:absolute;margin-left:35.75pt;margin-top:544.5pt;width:0;height:79.35pt;flip:x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" strokecolor="#4f81bd [3204]" strokeweight="3pt">
                <v:stroke endarrow="open"/>
              </v:shape>
            </w:pict>
          </mc:Fallback>
        </mc:AlternateContent>
      </w:r>
      <w:r w:rsidR="00D902AB" w:rsidRPr="00D902AB">
        <w:rPr>
          <w:rFonts w:cs="Arial"/>
        </w:rPr>
        <w:t>É</w:t>
      </w:r>
      <w:r w:rsidR="00F622B7" w:rsidRPr="00D902AB">
        <w:rPr>
          <w:rFonts w:cs="Arial"/>
        </w:rPr>
        <w:t>chelle : 10 mm =&gt; 40 N</w:t>
      </w:r>
      <w:bookmarkEnd w:id="0"/>
    </w:p>
    <w:sectPr w:rsidR="00D6239E" w:rsidRPr="00D902AB" w:rsidSect="007140FC">
      <w:headerReference w:type="first" r:id="rId16"/>
      <w:pgSz w:w="11906" w:h="16838" w:code="9"/>
      <w:pgMar w:top="1276" w:right="851" w:bottom="1134" w:left="851" w:header="720" w:footer="361" w:gutter="0"/>
      <w:pgNumType w:start="2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9AC043" w14:textId="77777777" w:rsidR="00F7478C" w:rsidRDefault="00F7478C">
      <w:r>
        <w:separator/>
      </w:r>
    </w:p>
  </w:endnote>
  <w:endnote w:type="continuationSeparator" w:id="0">
    <w:p w14:paraId="0224856A" w14:textId="77777777" w:rsidR="00F7478C" w:rsidRDefault="00F747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3F9C9" w14:textId="77777777" w:rsidR="00B519FA" w:rsidRDefault="00B519F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0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670"/>
      <w:gridCol w:w="2191"/>
      <w:gridCol w:w="1701"/>
      <w:gridCol w:w="1340"/>
    </w:tblGrid>
    <w:tr w:rsidR="00D2650C" w14:paraId="352A97BD" w14:textId="77777777" w:rsidTr="00D902AB">
      <w:trPr>
        <w:trHeight w:val="348"/>
        <w:jc w:val="center"/>
      </w:trPr>
      <w:tc>
        <w:tcPr>
          <w:tcW w:w="567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352A97B9" w14:textId="5ECDE4C6" w:rsidR="00D2650C" w:rsidRPr="00B519FA" w:rsidRDefault="00D2650C" w:rsidP="00D2650C">
          <w:pPr>
            <w:jc w:val="center"/>
          </w:pPr>
          <w:r w:rsidRPr="00B519FA">
            <w:rPr>
              <w:sz w:val="20"/>
            </w:rPr>
            <w:t xml:space="preserve">Baccalauréat Professionnel </w:t>
          </w:r>
          <w:r w:rsidR="00B519FA">
            <w:rPr>
              <w:sz w:val="20"/>
            </w:rPr>
            <w:t xml:space="preserve">- </w:t>
          </w:r>
          <w:r w:rsidRPr="00B519FA">
            <w:rPr>
              <w:sz w:val="20"/>
            </w:rPr>
            <w:t>Réparation des carrosseries</w:t>
          </w:r>
        </w:p>
      </w:tc>
      <w:tc>
        <w:tcPr>
          <w:tcW w:w="219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52A97BA" w14:textId="6144202E" w:rsidR="00D2650C" w:rsidRDefault="00B519FA" w:rsidP="00D2650C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2206-REP ST 1 1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52A97BB" w14:textId="65C624F2" w:rsidR="00D2650C" w:rsidRPr="00135649" w:rsidRDefault="00D2650C" w:rsidP="001810FB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 w:rsidRPr="00135649">
            <w:rPr>
              <w:rFonts w:cs="Arial"/>
              <w:sz w:val="20"/>
              <w:szCs w:val="20"/>
            </w:rPr>
            <w:t xml:space="preserve">Session </w:t>
          </w:r>
          <w:r>
            <w:rPr>
              <w:rFonts w:cs="Arial"/>
              <w:sz w:val="20"/>
              <w:szCs w:val="20"/>
            </w:rPr>
            <w:t>20</w:t>
          </w:r>
          <w:r w:rsidR="004C1217">
            <w:rPr>
              <w:rFonts w:cs="Arial"/>
              <w:sz w:val="20"/>
              <w:szCs w:val="20"/>
            </w:rPr>
            <w:t>2</w:t>
          </w:r>
          <w:r w:rsidR="001810FB">
            <w:rPr>
              <w:rFonts w:cs="Arial"/>
              <w:sz w:val="20"/>
              <w:szCs w:val="20"/>
            </w:rPr>
            <w:t>2</w:t>
          </w:r>
        </w:p>
      </w:tc>
      <w:tc>
        <w:tcPr>
          <w:tcW w:w="134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52A97BC" w14:textId="77777777" w:rsidR="00D2650C" w:rsidRPr="00023F30" w:rsidRDefault="00D2650C" w:rsidP="00D2650C">
          <w:pPr>
            <w:pStyle w:val="Titre5"/>
            <w:spacing w:before="0" w:after="0"/>
            <w:jc w:val="center"/>
            <w:rPr>
              <w:rFonts w:cs="Arial"/>
              <w:i w:val="0"/>
              <w:sz w:val="20"/>
              <w:szCs w:val="20"/>
            </w:rPr>
          </w:pPr>
          <w:r w:rsidRPr="00023F30">
            <w:rPr>
              <w:rFonts w:cs="Arial"/>
              <w:i w:val="0"/>
              <w:sz w:val="20"/>
              <w:szCs w:val="20"/>
            </w:rPr>
            <w:t>DR</w:t>
          </w:r>
        </w:p>
      </w:tc>
    </w:tr>
    <w:tr w:rsidR="00D2650C" w14:paraId="352A97C3" w14:textId="77777777" w:rsidTr="00D902AB">
      <w:trPr>
        <w:trHeight w:val="456"/>
        <w:jc w:val="center"/>
      </w:trPr>
      <w:tc>
        <w:tcPr>
          <w:tcW w:w="567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352A97BE" w14:textId="77777777" w:rsidR="0072152B" w:rsidRPr="00135649" w:rsidRDefault="0072152B" w:rsidP="0072152B">
          <w:pPr>
            <w:widowControl w:val="0"/>
            <w:autoSpaceDE w:val="0"/>
            <w:autoSpaceDN w:val="0"/>
            <w:adjustRightInd w:val="0"/>
            <w:spacing w:after="20"/>
            <w:jc w:val="center"/>
            <w:rPr>
              <w:rFonts w:cs="Arial"/>
              <w:sz w:val="20"/>
              <w:szCs w:val="20"/>
            </w:rPr>
          </w:pPr>
          <w:r w:rsidRPr="00135649">
            <w:rPr>
              <w:rFonts w:cs="Arial"/>
              <w:sz w:val="20"/>
              <w:szCs w:val="20"/>
            </w:rPr>
            <w:t>E</w:t>
          </w:r>
          <w:r>
            <w:rPr>
              <w:rFonts w:cs="Arial"/>
              <w:sz w:val="20"/>
              <w:szCs w:val="20"/>
            </w:rPr>
            <w:t>1 :</w:t>
          </w:r>
          <w:r w:rsidRPr="00135649">
            <w:rPr>
              <w:rFonts w:cs="Arial"/>
              <w:sz w:val="20"/>
              <w:szCs w:val="20"/>
            </w:rPr>
            <w:t xml:space="preserve"> Épreuve </w:t>
          </w:r>
          <w:r>
            <w:rPr>
              <w:rFonts w:cs="Arial"/>
              <w:sz w:val="20"/>
              <w:szCs w:val="20"/>
            </w:rPr>
            <w:t xml:space="preserve">scientifique et </w:t>
          </w:r>
          <w:r w:rsidRPr="00135649">
            <w:rPr>
              <w:rFonts w:cs="Arial"/>
              <w:sz w:val="20"/>
              <w:szCs w:val="20"/>
            </w:rPr>
            <w:t>technologique</w:t>
          </w:r>
        </w:p>
        <w:p w14:paraId="352A97BF" w14:textId="77777777" w:rsidR="00D2650C" w:rsidRDefault="0072152B" w:rsidP="0072152B">
          <w:pPr>
            <w:widowControl w:val="0"/>
            <w:autoSpaceDE w:val="0"/>
            <w:autoSpaceDN w:val="0"/>
            <w:adjustRightInd w:val="0"/>
            <w:spacing w:after="2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E11 – U11 : Analyse d’un système technique</w:t>
          </w:r>
        </w:p>
      </w:tc>
      <w:tc>
        <w:tcPr>
          <w:tcW w:w="219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52A97C0" w14:textId="3569B989" w:rsidR="00D2650C" w:rsidRDefault="00D2650C" w:rsidP="00D2650C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Durée : 3</w:t>
          </w:r>
          <w:r w:rsidR="00D902AB">
            <w:rPr>
              <w:rFonts w:cs="Arial"/>
              <w:sz w:val="20"/>
              <w:szCs w:val="20"/>
            </w:rPr>
            <w:t xml:space="preserve"> </w:t>
          </w:r>
          <w:r>
            <w:rPr>
              <w:rFonts w:cs="Arial"/>
              <w:sz w:val="20"/>
              <w:szCs w:val="20"/>
            </w:rPr>
            <w:t>h</w:t>
          </w:r>
          <w:r w:rsidR="00D902AB">
            <w:rPr>
              <w:rFonts w:cs="Arial"/>
              <w:sz w:val="20"/>
              <w:szCs w:val="20"/>
            </w:rPr>
            <w:t>eures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52A97C1" w14:textId="77777777" w:rsidR="00D2650C" w:rsidRDefault="00D2650C" w:rsidP="001676F3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 xml:space="preserve">Coefficient : </w:t>
          </w:r>
          <w:r w:rsidR="001676F3">
            <w:rPr>
              <w:rFonts w:cs="Arial"/>
              <w:sz w:val="20"/>
              <w:szCs w:val="20"/>
            </w:rPr>
            <w:t>2</w:t>
          </w:r>
        </w:p>
      </w:tc>
      <w:tc>
        <w:tcPr>
          <w:tcW w:w="134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52A97C2" w14:textId="021C00C3" w:rsidR="00D2650C" w:rsidRPr="00135649" w:rsidRDefault="00D2650C" w:rsidP="00D2650C">
          <w:pPr>
            <w:pStyle w:val="Titre5"/>
            <w:spacing w:before="0" w:after="0"/>
            <w:jc w:val="center"/>
            <w:rPr>
              <w:rFonts w:cs="Arial"/>
              <w:b w:val="0"/>
              <w:i w:val="0"/>
              <w:sz w:val="20"/>
              <w:szCs w:val="20"/>
            </w:rPr>
          </w:pPr>
          <w:r>
            <w:rPr>
              <w:rFonts w:cs="Arial"/>
              <w:b w:val="0"/>
              <w:i w:val="0"/>
              <w:sz w:val="20"/>
              <w:szCs w:val="20"/>
            </w:rPr>
            <w:t>Page</w:t>
          </w:r>
          <w:r w:rsidRPr="00135649">
            <w:rPr>
              <w:rFonts w:cs="Arial"/>
              <w:b w:val="0"/>
              <w:i w:val="0"/>
              <w:sz w:val="20"/>
              <w:szCs w:val="20"/>
            </w:rPr>
            <w:t xml:space="preserve"> </w: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begin"/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instrText xml:space="preserve"> PAGE </w:instrTex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separate"/>
          </w:r>
          <w:r w:rsidR="00ED6A09">
            <w:rPr>
              <w:rFonts w:cs="Arial"/>
              <w:b w:val="0"/>
              <w:i w:val="0"/>
              <w:noProof/>
              <w:sz w:val="20"/>
              <w:szCs w:val="20"/>
              <w:lang w:val="en-GB" w:eastAsia="en-US"/>
            </w:rPr>
            <w:t>5</w: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end"/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t>/</w: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begin"/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instrText xml:space="preserve"> NUMPAGES </w:instrTex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separate"/>
          </w:r>
          <w:r w:rsidR="00ED6A09">
            <w:rPr>
              <w:rFonts w:cs="Arial"/>
              <w:b w:val="0"/>
              <w:i w:val="0"/>
              <w:noProof/>
              <w:sz w:val="20"/>
              <w:szCs w:val="20"/>
              <w:lang w:val="en-GB" w:eastAsia="en-US"/>
            </w:rPr>
            <w:t>5</w: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end"/>
          </w:r>
        </w:p>
      </w:tc>
    </w:tr>
  </w:tbl>
  <w:p w14:paraId="352A97C4" w14:textId="77777777" w:rsidR="005963F0" w:rsidRDefault="005963F0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58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670"/>
      <w:gridCol w:w="1877"/>
      <w:gridCol w:w="1701"/>
      <w:gridCol w:w="1340"/>
    </w:tblGrid>
    <w:tr w:rsidR="00842750" w14:paraId="352A97CA" w14:textId="77777777" w:rsidTr="00D902AB">
      <w:trPr>
        <w:trHeight w:val="348"/>
        <w:jc w:val="center"/>
      </w:trPr>
      <w:tc>
        <w:tcPr>
          <w:tcW w:w="567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352A97C6" w14:textId="577A8C0D" w:rsidR="00842750" w:rsidRPr="002B7FB5" w:rsidRDefault="00D2650C" w:rsidP="001627AF">
          <w:pPr>
            <w:jc w:val="center"/>
          </w:pPr>
          <w:r w:rsidRPr="002B7FB5">
            <w:rPr>
              <w:sz w:val="20"/>
            </w:rPr>
            <w:t xml:space="preserve">Baccalauréat Professionnel </w:t>
          </w:r>
          <w:r w:rsidR="002B7FB5">
            <w:rPr>
              <w:sz w:val="20"/>
            </w:rPr>
            <w:t xml:space="preserve">- </w:t>
          </w:r>
          <w:r w:rsidRPr="002B7FB5">
            <w:rPr>
              <w:sz w:val="20"/>
            </w:rPr>
            <w:t>Réparation des carrosseries</w:t>
          </w:r>
        </w:p>
      </w:tc>
      <w:tc>
        <w:tcPr>
          <w:tcW w:w="187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52A97C7" w14:textId="1D8F1C0F" w:rsidR="00842750" w:rsidRDefault="002B7FB5" w:rsidP="00B8188E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2206-REP ST 1 1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52A97C8" w14:textId="2A9C56F0" w:rsidR="00842750" w:rsidRPr="00135649" w:rsidRDefault="00842750" w:rsidP="00D902AB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 w:rsidRPr="00135649">
            <w:rPr>
              <w:rFonts w:cs="Arial"/>
              <w:sz w:val="20"/>
              <w:szCs w:val="20"/>
            </w:rPr>
            <w:t xml:space="preserve">Session </w:t>
          </w:r>
          <w:r w:rsidR="00B70A1D">
            <w:rPr>
              <w:rFonts w:cs="Arial"/>
              <w:sz w:val="20"/>
              <w:szCs w:val="20"/>
            </w:rPr>
            <w:t>20</w:t>
          </w:r>
          <w:r w:rsidR="00D902AB">
            <w:rPr>
              <w:rFonts w:cs="Arial"/>
              <w:sz w:val="20"/>
              <w:szCs w:val="20"/>
            </w:rPr>
            <w:t>22</w:t>
          </w:r>
        </w:p>
      </w:tc>
      <w:tc>
        <w:tcPr>
          <w:tcW w:w="134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52A97C9" w14:textId="77777777" w:rsidR="00842750" w:rsidRPr="00023F30" w:rsidRDefault="00023F30" w:rsidP="004871E0">
          <w:pPr>
            <w:pStyle w:val="Titre5"/>
            <w:spacing w:before="0" w:after="0"/>
            <w:jc w:val="center"/>
            <w:rPr>
              <w:rFonts w:cs="Arial"/>
              <w:i w:val="0"/>
              <w:sz w:val="20"/>
              <w:szCs w:val="20"/>
            </w:rPr>
          </w:pPr>
          <w:r w:rsidRPr="00023F30">
            <w:rPr>
              <w:rFonts w:cs="Arial"/>
              <w:i w:val="0"/>
              <w:sz w:val="20"/>
              <w:szCs w:val="20"/>
            </w:rPr>
            <w:t>DR</w:t>
          </w:r>
        </w:p>
      </w:tc>
    </w:tr>
    <w:tr w:rsidR="00842750" w14:paraId="352A97D0" w14:textId="77777777" w:rsidTr="00D902AB">
      <w:trPr>
        <w:trHeight w:val="456"/>
        <w:jc w:val="center"/>
      </w:trPr>
      <w:tc>
        <w:tcPr>
          <w:tcW w:w="567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352A97CB" w14:textId="77777777" w:rsidR="0072152B" w:rsidRPr="00135649" w:rsidRDefault="0072152B" w:rsidP="0072152B">
          <w:pPr>
            <w:widowControl w:val="0"/>
            <w:autoSpaceDE w:val="0"/>
            <w:autoSpaceDN w:val="0"/>
            <w:adjustRightInd w:val="0"/>
            <w:spacing w:after="20"/>
            <w:jc w:val="center"/>
            <w:rPr>
              <w:rFonts w:cs="Arial"/>
              <w:sz w:val="20"/>
              <w:szCs w:val="20"/>
            </w:rPr>
          </w:pPr>
          <w:r w:rsidRPr="00135649">
            <w:rPr>
              <w:rFonts w:cs="Arial"/>
              <w:sz w:val="20"/>
              <w:szCs w:val="20"/>
            </w:rPr>
            <w:t>E</w:t>
          </w:r>
          <w:r>
            <w:rPr>
              <w:rFonts w:cs="Arial"/>
              <w:sz w:val="20"/>
              <w:szCs w:val="20"/>
            </w:rPr>
            <w:t>1 :</w:t>
          </w:r>
          <w:r w:rsidRPr="00135649">
            <w:rPr>
              <w:rFonts w:cs="Arial"/>
              <w:sz w:val="20"/>
              <w:szCs w:val="20"/>
            </w:rPr>
            <w:t xml:space="preserve"> Épreuve </w:t>
          </w:r>
          <w:r>
            <w:rPr>
              <w:rFonts w:cs="Arial"/>
              <w:sz w:val="20"/>
              <w:szCs w:val="20"/>
            </w:rPr>
            <w:t xml:space="preserve">scientifique et </w:t>
          </w:r>
          <w:r w:rsidRPr="00135649">
            <w:rPr>
              <w:rFonts w:cs="Arial"/>
              <w:sz w:val="20"/>
              <w:szCs w:val="20"/>
            </w:rPr>
            <w:t>technologique</w:t>
          </w:r>
        </w:p>
        <w:p w14:paraId="352A97CC" w14:textId="77777777" w:rsidR="00842750" w:rsidRDefault="0072152B" w:rsidP="0072152B">
          <w:pPr>
            <w:widowControl w:val="0"/>
            <w:autoSpaceDE w:val="0"/>
            <w:autoSpaceDN w:val="0"/>
            <w:adjustRightInd w:val="0"/>
            <w:spacing w:after="2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E11 – U11 : Analyse d’un système technique</w:t>
          </w:r>
        </w:p>
      </w:tc>
      <w:tc>
        <w:tcPr>
          <w:tcW w:w="187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52A97CD" w14:textId="4E6A42AC" w:rsidR="00842750" w:rsidRDefault="00842750" w:rsidP="00B8188E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Durée : 3</w:t>
          </w:r>
          <w:r w:rsidR="00D902AB">
            <w:rPr>
              <w:rFonts w:cs="Arial"/>
              <w:sz w:val="20"/>
              <w:szCs w:val="20"/>
            </w:rPr>
            <w:t xml:space="preserve"> </w:t>
          </w:r>
          <w:r>
            <w:rPr>
              <w:rFonts w:cs="Arial"/>
              <w:sz w:val="20"/>
              <w:szCs w:val="20"/>
            </w:rPr>
            <w:t>h</w:t>
          </w:r>
          <w:r w:rsidR="00D902AB">
            <w:rPr>
              <w:rFonts w:cs="Arial"/>
              <w:sz w:val="20"/>
              <w:szCs w:val="20"/>
            </w:rPr>
            <w:t>eures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52A97CE" w14:textId="77777777" w:rsidR="00842750" w:rsidRDefault="00842750" w:rsidP="004C1217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 xml:space="preserve">Coefficient : </w:t>
          </w:r>
          <w:r w:rsidR="004C1217">
            <w:rPr>
              <w:rFonts w:cs="Arial"/>
              <w:sz w:val="20"/>
              <w:szCs w:val="20"/>
            </w:rPr>
            <w:t>2</w:t>
          </w:r>
        </w:p>
      </w:tc>
      <w:tc>
        <w:tcPr>
          <w:tcW w:w="134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52A97CF" w14:textId="68CB994B" w:rsidR="00842750" w:rsidRPr="00135649" w:rsidRDefault="00023F30" w:rsidP="00023F30">
          <w:pPr>
            <w:pStyle w:val="Titre5"/>
            <w:spacing w:before="0" w:after="0"/>
            <w:jc w:val="center"/>
            <w:rPr>
              <w:rFonts w:cs="Arial"/>
              <w:b w:val="0"/>
              <w:i w:val="0"/>
              <w:sz w:val="20"/>
              <w:szCs w:val="20"/>
            </w:rPr>
          </w:pPr>
          <w:r>
            <w:rPr>
              <w:rFonts w:cs="Arial"/>
              <w:b w:val="0"/>
              <w:i w:val="0"/>
              <w:sz w:val="20"/>
              <w:szCs w:val="20"/>
            </w:rPr>
            <w:t xml:space="preserve">Page </w:t>
          </w:r>
          <w:r w:rsidR="00842750"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begin"/>
          </w:r>
          <w:r w:rsidR="00842750"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instrText xml:space="preserve"> PAGE </w:instrText>
          </w:r>
          <w:r w:rsidR="00842750"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separate"/>
          </w:r>
          <w:r w:rsidR="00ED6A09">
            <w:rPr>
              <w:rFonts w:cs="Arial"/>
              <w:b w:val="0"/>
              <w:i w:val="0"/>
              <w:noProof/>
              <w:sz w:val="20"/>
              <w:szCs w:val="20"/>
              <w:lang w:val="en-GB" w:eastAsia="en-US"/>
            </w:rPr>
            <w:t>1</w:t>
          </w:r>
          <w:r w:rsidR="00842750"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end"/>
          </w:r>
          <w:r w:rsidR="00842750"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t>/</w:t>
          </w:r>
          <w:r w:rsidR="00842750"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begin"/>
          </w:r>
          <w:r w:rsidR="00842750"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instrText xml:space="preserve"> NUMPAGES </w:instrText>
          </w:r>
          <w:r w:rsidR="00842750"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separate"/>
          </w:r>
          <w:r w:rsidR="00ED6A09">
            <w:rPr>
              <w:rFonts w:cs="Arial"/>
              <w:b w:val="0"/>
              <w:i w:val="0"/>
              <w:noProof/>
              <w:sz w:val="20"/>
              <w:szCs w:val="20"/>
              <w:lang w:val="en-GB" w:eastAsia="en-US"/>
            </w:rPr>
            <w:t>5</w:t>
          </w:r>
          <w:r w:rsidR="00842750"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end"/>
          </w:r>
        </w:p>
      </w:tc>
    </w:tr>
  </w:tbl>
  <w:p w14:paraId="352A97D1" w14:textId="77777777" w:rsidR="006E0A54" w:rsidRPr="001505AA" w:rsidRDefault="006E0A54" w:rsidP="0084275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E24C2" w14:textId="77777777" w:rsidR="00F7478C" w:rsidRDefault="00F7478C">
      <w:r>
        <w:separator/>
      </w:r>
    </w:p>
  </w:footnote>
  <w:footnote w:type="continuationSeparator" w:id="0">
    <w:p w14:paraId="3A1BB6DA" w14:textId="77777777" w:rsidR="00F7478C" w:rsidRDefault="00F747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14FAC" w14:textId="77777777" w:rsidR="00B519FA" w:rsidRDefault="00B519F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A97B8" w14:textId="77777777" w:rsidR="005963F0" w:rsidRPr="00023F30" w:rsidRDefault="005963F0" w:rsidP="005963F0">
    <w:pPr>
      <w:pStyle w:val="En-tte"/>
      <w:jc w:val="right"/>
      <w:rPr>
        <w:rFonts w:cs="Arial"/>
        <w:b/>
        <w:sz w:val="20"/>
      </w:rPr>
    </w:pPr>
    <w:r w:rsidRPr="00023F30">
      <w:rPr>
        <w:rFonts w:cs="Arial"/>
        <w:b/>
        <w:sz w:val="20"/>
      </w:rPr>
      <w:t xml:space="preserve">DOSSIER </w:t>
    </w:r>
    <w:r w:rsidR="004871E0" w:rsidRPr="00023F30">
      <w:rPr>
        <w:rFonts w:cs="Arial"/>
        <w:b/>
        <w:sz w:val="20"/>
      </w:rPr>
      <w:t>RÉPONSES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A97C5" w14:textId="77777777" w:rsidR="00AA0BEE" w:rsidRPr="001505AA" w:rsidRDefault="00AA0BEE" w:rsidP="007F7B23">
    <w:pPr>
      <w:pStyle w:val="En-tte"/>
      <w:jc w:val="right"/>
      <w:rPr>
        <w:rFonts w:cs="Arial"/>
        <w:b/>
        <w:sz w:val="22"/>
        <w:szCs w:val="2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A97D2" w14:textId="77777777" w:rsidR="005963F0" w:rsidRPr="00023F30" w:rsidRDefault="005963F0" w:rsidP="005963F0">
    <w:pPr>
      <w:pStyle w:val="En-tte"/>
      <w:jc w:val="right"/>
      <w:rPr>
        <w:rFonts w:cs="Arial"/>
        <w:b/>
        <w:sz w:val="20"/>
      </w:rPr>
    </w:pPr>
    <w:r w:rsidRPr="00023F30">
      <w:rPr>
        <w:rFonts w:cs="Arial"/>
        <w:b/>
        <w:sz w:val="20"/>
      </w:rPr>
      <w:t xml:space="preserve">DOSSIER </w:t>
    </w:r>
    <w:r w:rsidR="004871E0" w:rsidRPr="00023F30">
      <w:rPr>
        <w:rFonts w:cs="Arial"/>
        <w:b/>
        <w:sz w:val="20"/>
      </w:rPr>
      <w:t>RÉPONSES</w:t>
    </w:r>
  </w:p>
  <w:p w14:paraId="352A97D3" w14:textId="77777777" w:rsidR="005963F0" w:rsidRPr="001505AA" w:rsidRDefault="005963F0" w:rsidP="007F7B23">
    <w:pPr>
      <w:pStyle w:val="En-tte"/>
      <w:jc w:val="right"/>
      <w:rPr>
        <w:rFonts w:cs="Arial"/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B366B"/>
    <w:multiLevelType w:val="hybridMultilevel"/>
    <w:tmpl w:val="E788E0F0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F52A9F"/>
    <w:multiLevelType w:val="multilevel"/>
    <w:tmpl w:val="9BB87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F23A8"/>
    <w:multiLevelType w:val="hybridMultilevel"/>
    <w:tmpl w:val="CB58A106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5C200EC"/>
    <w:multiLevelType w:val="multilevel"/>
    <w:tmpl w:val="FD985C6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71E2BB2"/>
    <w:multiLevelType w:val="hybridMultilevel"/>
    <w:tmpl w:val="01A214FE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92E66CE"/>
    <w:multiLevelType w:val="hybridMultilevel"/>
    <w:tmpl w:val="6A629C50"/>
    <w:lvl w:ilvl="0" w:tplc="9F4CBF4C">
      <w:start w:val="1"/>
      <w:numFmt w:val="decimal"/>
      <w:lvlText w:val="Q%1-"/>
      <w:lvlJc w:val="left"/>
      <w:pPr>
        <w:ind w:left="360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2B0890"/>
    <w:multiLevelType w:val="hybridMultilevel"/>
    <w:tmpl w:val="5B9A7BC4"/>
    <w:lvl w:ilvl="0" w:tplc="040C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0D484094"/>
    <w:multiLevelType w:val="hybridMultilevel"/>
    <w:tmpl w:val="842E788A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BE58CA"/>
    <w:multiLevelType w:val="hybridMultilevel"/>
    <w:tmpl w:val="3CA6FFB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A67813"/>
    <w:multiLevelType w:val="hybridMultilevel"/>
    <w:tmpl w:val="9BB87D2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4D44C8"/>
    <w:multiLevelType w:val="hybridMultilevel"/>
    <w:tmpl w:val="5DDEA68C"/>
    <w:lvl w:ilvl="0" w:tplc="040C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EB3AD548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eastAsia="Times New Roman" w:hAnsi="Arial" w:cs="Aria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 w15:restartNumberingAfterBreak="0">
    <w:nsid w:val="1A6F5C4E"/>
    <w:multiLevelType w:val="hybridMultilevel"/>
    <w:tmpl w:val="B874E7B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936A1"/>
    <w:multiLevelType w:val="hybridMultilevel"/>
    <w:tmpl w:val="7F242868"/>
    <w:lvl w:ilvl="0" w:tplc="2ABE2B9A">
      <w:start w:val="2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C260880"/>
    <w:multiLevelType w:val="hybridMultilevel"/>
    <w:tmpl w:val="A7BAFF7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910108"/>
    <w:multiLevelType w:val="hybridMultilevel"/>
    <w:tmpl w:val="BEDCA1D8"/>
    <w:lvl w:ilvl="0" w:tplc="2ABE2B9A">
      <w:start w:val="2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2ABE2B9A">
      <w:start w:val="2"/>
      <w:numFmt w:val="decimal"/>
      <w:lvlText w:val="%2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52831BA"/>
    <w:multiLevelType w:val="hybridMultilevel"/>
    <w:tmpl w:val="E50478E0"/>
    <w:lvl w:ilvl="0" w:tplc="040C000F">
      <w:start w:val="1"/>
      <w:numFmt w:val="decimal"/>
      <w:lvlText w:val="%1."/>
      <w:lvlJc w:val="left"/>
      <w:pPr>
        <w:tabs>
          <w:tab w:val="num" w:pos="3905"/>
        </w:tabs>
        <w:ind w:left="3905" w:hanging="360"/>
      </w:pPr>
    </w:lvl>
    <w:lvl w:ilvl="1" w:tplc="0936C67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03014D"/>
    <w:multiLevelType w:val="hybridMultilevel"/>
    <w:tmpl w:val="16285428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226F7E"/>
    <w:multiLevelType w:val="hybridMultilevel"/>
    <w:tmpl w:val="2934348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8B18B6"/>
    <w:multiLevelType w:val="hybridMultilevel"/>
    <w:tmpl w:val="4C90C46A"/>
    <w:lvl w:ilvl="0" w:tplc="040C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9" w15:restartNumberingAfterBreak="0">
    <w:nsid w:val="30A67EE1"/>
    <w:multiLevelType w:val="hybridMultilevel"/>
    <w:tmpl w:val="CA6E5BCC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CB6549"/>
    <w:multiLevelType w:val="hybridMultilevel"/>
    <w:tmpl w:val="EB0826F2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AE41D8">
      <w:start w:val="2"/>
      <w:numFmt w:val="decimal"/>
      <w:lvlText w:val="%3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602E2C9C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 New Roman" w:hAnsi="Arial" w:cs="Aria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1725BD"/>
    <w:multiLevelType w:val="hybridMultilevel"/>
    <w:tmpl w:val="84DEB69E"/>
    <w:lvl w:ilvl="0" w:tplc="41F2625C">
      <w:start w:val="1"/>
      <w:numFmt w:val="decimal"/>
      <w:pStyle w:val="Question"/>
      <w:lvlText w:val="Q%1)"/>
      <w:lvlJc w:val="left"/>
      <w:pPr>
        <w:ind w:left="1494" w:hanging="360"/>
      </w:pPr>
      <w:rPr>
        <w:rFonts w:hint="default"/>
        <w:b/>
        <w:i w:val="0"/>
      </w:rPr>
    </w:lvl>
    <w:lvl w:ilvl="1" w:tplc="040C0019">
      <w:start w:val="1"/>
      <w:numFmt w:val="lowerLetter"/>
      <w:lvlText w:val="%2."/>
      <w:lvlJc w:val="left"/>
      <w:pPr>
        <w:ind w:left="2574" w:hanging="360"/>
      </w:pPr>
    </w:lvl>
    <w:lvl w:ilvl="2" w:tplc="040C001B" w:tentative="1">
      <w:start w:val="1"/>
      <w:numFmt w:val="lowerRoman"/>
      <w:lvlText w:val="%3."/>
      <w:lvlJc w:val="right"/>
      <w:pPr>
        <w:ind w:left="3294" w:hanging="180"/>
      </w:pPr>
    </w:lvl>
    <w:lvl w:ilvl="3" w:tplc="040C000F" w:tentative="1">
      <w:start w:val="1"/>
      <w:numFmt w:val="decimal"/>
      <w:lvlText w:val="%4."/>
      <w:lvlJc w:val="left"/>
      <w:pPr>
        <w:ind w:left="4014" w:hanging="360"/>
      </w:pPr>
    </w:lvl>
    <w:lvl w:ilvl="4" w:tplc="040C0019" w:tentative="1">
      <w:start w:val="1"/>
      <w:numFmt w:val="lowerLetter"/>
      <w:lvlText w:val="%5."/>
      <w:lvlJc w:val="left"/>
      <w:pPr>
        <w:ind w:left="4734" w:hanging="360"/>
      </w:pPr>
    </w:lvl>
    <w:lvl w:ilvl="5" w:tplc="040C001B" w:tentative="1">
      <w:start w:val="1"/>
      <w:numFmt w:val="lowerRoman"/>
      <w:lvlText w:val="%6."/>
      <w:lvlJc w:val="right"/>
      <w:pPr>
        <w:ind w:left="5454" w:hanging="180"/>
      </w:pPr>
    </w:lvl>
    <w:lvl w:ilvl="6" w:tplc="040C000F" w:tentative="1">
      <w:start w:val="1"/>
      <w:numFmt w:val="decimal"/>
      <w:lvlText w:val="%7."/>
      <w:lvlJc w:val="left"/>
      <w:pPr>
        <w:ind w:left="6174" w:hanging="360"/>
      </w:pPr>
    </w:lvl>
    <w:lvl w:ilvl="7" w:tplc="040C0019" w:tentative="1">
      <w:start w:val="1"/>
      <w:numFmt w:val="lowerLetter"/>
      <w:lvlText w:val="%8."/>
      <w:lvlJc w:val="left"/>
      <w:pPr>
        <w:ind w:left="6894" w:hanging="360"/>
      </w:pPr>
    </w:lvl>
    <w:lvl w:ilvl="8" w:tplc="040C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2" w15:restartNumberingAfterBreak="0">
    <w:nsid w:val="376258A6"/>
    <w:multiLevelType w:val="multilevel"/>
    <w:tmpl w:val="1628542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6629A2"/>
    <w:multiLevelType w:val="hybridMultilevel"/>
    <w:tmpl w:val="A80A343E"/>
    <w:lvl w:ilvl="0" w:tplc="A3EC26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4" w15:restartNumberingAfterBreak="0">
    <w:nsid w:val="3D9118DB"/>
    <w:multiLevelType w:val="hybridMultilevel"/>
    <w:tmpl w:val="A19A05B8"/>
    <w:lvl w:ilvl="0" w:tplc="040C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5" w15:restartNumberingAfterBreak="0">
    <w:nsid w:val="3E422815"/>
    <w:multiLevelType w:val="hybridMultilevel"/>
    <w:tmpl w:val="D7A45D7E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1F106FE"/>
    <w:multiLevelType w:val="hybridMultilevel"/>
    <w:tmpl w:val="CD1C607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3CD4EA5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44C75562"/>
    <w:multiLevelType w:val="multilevel"/>
    <w:tmpl w:val="8EF0386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48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2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4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792" w:hanging="2520"/>
      </w:pPr>
      <w:rPr>
        <w:rFonts w:hint="default"/>
      </w:rPr>
    </w:lvl>
  </w:abstractNum>
  <w:abstractNum w:abstractNumId="29" w15:restartNumberingAfterBreak="0">
    <w:nsid w:val="525E2264"/>
    <w:multiLevelType w:val="hybridMultilevel"/>
    <w:tmpl w:val="E50478E0"/>
    <w:lvl w:ilvl="0" w:tplc="040C000F">
      <w:start w:val="1"/>
      <w:numFmt w:val="decimal"/>
      <w:lvlText w:val="%1."/>
      <w:lvlJc w:val="left"/>
      <w:pPr>
        <w:tabs>
          <w:tab w:val="num" w:pos="3905"/>
        </w:tabs>
        <w:ind w:left="3905" w:hanging="360"/>
      </w:pPr>
    </w:lvl>
    <w:lvl w:ilvl="1" w:tplc="0936C67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7B0E35"/>
    <w:multiLevelType w:val="hybridMultilevel"/>
    <w:tmpl w:val="72629FD6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D51CD6"/>
    <w:multiLevelType w:val="hybridMultilevel"/>
    <w:tmpl w:val="FD985C64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E301F7B"/>
    <w:multiLevelType w:val="hybridMultilevel"/>
    <w:tmpl w:val="B634680C"/>
    <w:lvl w:ilvl="0" w:tplc="040C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33" w15:restartNumberingAfterBreak="0">
    <w:nsid w:val="64653171"/>
    <w:multiLevelType w:val="hybridMultilevel"/>
    <w:tmpl w:val="E0C0D72C"/>
    <w:lvl w:ilvl="0" w:tplc="90E4040E">
      <w:start w:val="5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3976F3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 w15:restartNumberingAfterBreak="0">
    <w:nsid w:val="6BCD7719"/>
    <w:multiLevelType w:val="hybridMultilevel"/>
    <w:tmpl w:val="8B1A0AAE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BD50F08"/>
    <w:multiLevelType w:val="hybridMultilevel"/>
    <w:tmpl w:val="CFDA74F0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E10330C"/>
    <w:multiLevelType w:val="hybridMultilevel"/>
    <w:tmpl w:val="FF889E0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1B7EED"/>
    <w:multiLevelType w:val="hybridMultilevel"/>
    <w:tmpl w:val="345E819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106EDF"/>
    <w:multiLevelType w:val="hybridMultilevel"/>
    <w:tmpl w:val="1988B48C"/>
    <w:lvl w:ilvl="0" w:tplc="B9100C0A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40" w15:restartNumberingAfterBreak="0">
    <w:nsid w:val="7DBD0F79"/>
    <w:multiLevelType w:val="hybridMultilevel"/>
    <w:tmpl w:val="37203BE8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26469625">
    <w:abstractNumId w:val="8"/>
  </w:num>
  <w:num w:numId="2" w16cid:durableId="1833175258">
    <w:abstractNumId w:val="13"/>
  </w:num>
  <w:num w:numId="3" w16cid:durableId="1904559382">
    <w:abstractNumId w:val="38"/>
  </w:num>
  <w:num w:numId="4" w16cid:durableId="845562195">
    <w:abstractNumId w:val="9"/>
  </w:num>
  <w:num w:numId="5" w16cid:durableId="1691832509">
    <w:abstractNumId w:val="14"/>
  </w:num>
  <w:num w:numId="6" w16cid:durableId="371930104">
    <w:abstractNumId w:val="17"/>
  </w:num>
  <w:num w:numId="7" w16cid:durableId="859926420">
    <w:abstractNumId w:val="12"/>
  </w:num>
  <w:num w:numId="8" w16cid:durableId="852499791">
    <w:abstractNumId w:val="7"/>
  </w:num>
  <w:num w:numId="9" w16cid:durableId="2000768729">
    <w:abstractNumId w:val="35"/>
  </w:num>
  <w:num w:numId="10" w16cid:durableId="1324696503">
    <w:abstractNumId w:val="2"/>
  </w:num>
  <w:num w:numId="11" w16cid:durableId="1604876030">
    <w:abstractNumId w:val="0"/>
  </w:num>
  <w:num w:numId="12" w16cid:durableId="649557913">
    <w:abstractNumId w:val="36"/>
  </w:num>
  <w:num w:numId="13" w16cid:durableId="120922149">
    <w:abstractNumId w:val="26"/>
  </w:num>
  <w:num w:numId="14" w16cid:durableId="491609227">
    <w:abstractNumId w:val="25"/>
  </w:num>
  <w:num w:numId="15" w16cid:durableId="1546065408">
    <w:abstractNumId w:val="4"/>
  </w:num>
  <w:num w:numId="16" w16cid:durableId="879125836">
    <w:abstractNumId w:val="31"/>
  </w:num>
  <w:num w:numId="17" w16cid:durableId="1701127664">
    <w:abstractNumId w:val="3"/>
  </w:num>
  <w:num w:numId="18" w16cid:durableId="837229832">
    <w:abstractNumId w:val="40"/>
  </w:num>
  <w:num w:numId="19" w16cid:durableId="1885946005">
    <w:abstractNumId w:val="1"/>
  </w:num>
  <w:num w:numId="20" w16cid:durableId="160438641">
    <w:abstractNumId w:val="30"/>
  </w:num>
  <w:num w:numId="21" w16cid:durableId="1703701401">
    <w:abstractNumId w:val="19"/>
  </w:num>
  <w:num w:numId="22" w16cid:durableId="1216963862">
    <w:abstractNumId w:val="16"/>
  </w:num>
  <w:num w:numId="23" w16cid:durableId="533730097">
    <w:abstractNumId w:val="22"/>
  </w:num>
  <w:num w:numId="24" w16cid:durableId="707492361">
    <w:abstractNumId w:val="20"/>
  </w:num>
  <w:num w:numId="25" w16cid:durableId="1408921830">
    <w:abstractNumId w:val="37"/>
  </w:num>
  <w:num w:numId="26" w16cid:durableId="1872765070">
    <w:abstractNumId w:val="6"/>
  </w:num>
  <w:num w:numId="27" w16cid:durableId="608313826">
    <w:abstractNumId w:val="24"/>
  </w:num>
  <w:num w:numId="28" w16cid:durableId="561602218">
    <w:abstractNumId w:val="18"/>
  </w:num>
  <w:num w:numId="29" w16cid:durableId="155539607">
    <w:abstractNumId w:val="32"/>
  </w:num>
  <w:num w:numId="30" w16cid:durableId="1391266612">
    <w:abstractNumId w:val="10"/>
  </w:num>
  <w:num w:numId="31" w16cid:durableId="376853762">
    <w:abstractNumId w:val="11"/>
  </w:num>
  <w:num w:numId="32" w16cid:durableId="132795023">
    <w:abstractNumId w:val="27"/>
  </w:num>
  <w:num w:numId="33" w16cid:durableId="1987736736">
    <w:abstractNumId w:val="34"/>
  </w:num>
  <w:num w:numId="34" w16cid:durableId="523329373">
    <w:abstractNumId w:val="39"/>
  </w:num>
  <w:num w:numId="35" w16cid:durableId="1744713303">
    <w:abstractNumId w:val="23"/>
  </w:num>
  <w:num w:numId="36" w16cid:durableId="361630342">
    <w:abstractNumId w:val="33"/>
  </w:num>
  <w:num w:numId="37" w16cid:durableId="245236385">
    <w:abstractNumId w:val="29"/>
  </w:num>
  <w:num w:numId="38" w16cid:durableId="1025448571">
    <w:abstractNumId w:val="28"/>
  </w:num>
  <w:num w:numId="39" w16cid:durableId="157549723">
    <w:abstractNumId w:val="15"/>
  </w:num>
  <w:num w:numId="40" w16cid:durableId="1792822392">
    <w:abstractNumId w:val="21"/>
  </w:num>
  <w:num w:numId="41" w16cid:durableId="29887921">
    <w:abstractNumId w:val="5"/>
  </w:num>
  <w:num w:numId="42" w16cid:durableId="77975937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fr-FR" w:vendorID="64" w:dllVersion="4096" w:nlCheck="1" w:checkStyle="0"/>
  <w:activeWritingStyle w:appName="MSWord" w:lang="fr-FR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81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6B33"/>
    <w:rsid w:val="0001658F"/>
    <w:rsid w:val="000209C2"/>
    <w:rsid w:val="00021678"/>
    <w:rsid w:val="00023F30"/>
    <w:rsid w:val="00025D68"/>
    <w:rsid w:val="00031961"/>
    <w:rsid w:val="000326C0"/>
    <w:rsid w:val="000421A0"/>
    <w:rsid w:val="000605D6"/>
    <w:rsid w:val="00064B55"/>
    <w:rsid w:val="0006504B"/>
    <w:rsid w:val="00073C37"/>
    <w:rsid w:val="00075934"/>
    <w:rsid w:val="0007692A"/>
    <w:rsid w:val="00081577"/>
    <w:rsid w:val="000862DE"/>
    <w:rsid w:val="00093529"/>
    <w:rsid w:val="000945B9"/>
    <w:rsid w:val="000C6F15"/>
    <w:rsid w:val="000D0EE5"/>
    <w:rsid w:val="000D1448"/>
    <w:rsid w:val="000E365B"/>
    <w:rsid w:val="000F0DB2"/>
    <w:rsid w:val="000F39AD"/>
    <w:rsid w:val="000F4FDA"/>
    <w:rsid w:val="000F5B4E"/>
    <w:rsid w:val="00111929"/>
    <w:rsid w:val="00112031"/>
    <w:rsid w:val="001227E4"/>
    <w:rsid w:val="00126FCF"/>
    <w:rsid w:val="00132088"/>
    <w:rsid w:val="00135649"/>
    <w:rsid w:val="001379B8"/>
    <w:rsid w:val="00141425"/>
    <w:rsid w:val="001505AA"/>
    <w:rsid w:val="001510CE"/>
    <w:rsid w:val="0016234C"/>
    <w:rsid w:val="001627AF"/>
    <w:rsid w:val="0016467A"/>
    <w:rsid w:val="001676F3"/>
    <w:rsid w:val="0017582D"/>
    <w:rsid w:val="0017598A"/>
    <w:rsid w:val="001810FB"/>
    <w:rsid w:val="00192BCE"/>
    <w:rsid w:val="001A7FBB"/>
    <w:rsid w:val="001C242F"/>
    <w:rsid w:val="001C48B4"/>
    <w:rsid w:val="001C4B5A"/>
    <w:rsid w:val="001D1477"/>
    <w:rsid w:val="001E66DA"/>
    <w:rsid w:val="001E677F"/>
    <w:rsid w:val="001F4AFB"/>
    <w:rsid w:val="00206658"/>
    <w:rsid w:val="00211737"/>
    <w:rsid w:val="002152C4"/>
    <w:rsid w:val="00215A4E"/>
    <w:rsid w:val="002226B3"/>
    <w:rsid w:val="0022297B"/>
    <w:rsid w:val="00227BAD"/>
    <w:rsid w:val="00233140"/>
    <w:rsid w:val="002362B9"/>
    <w:rsid w:val="002439D9"/>
    <w:rsid w:val="0025426D"/>
    <w:rsid w:val="00254E9E"/>
    <w:rsid w:val="00260489"/>
    <w:rsid w:val="00266054"/>
    <w:rsid w:val="002677F4"/>
    <w:rsid w:val="0027271F"/>
    <w:rsid w:val="002767CE"/>
    <w:rsid w:val="002850B4"/>
    <w:rsid w:val="00290518"/>
    <w:rsid w:val="002B7FB5"/>
    <w:rsid w:val="002C1C03"/>
    <w:rsid w:val="002F4F8B"/>
    <w:rsid w:val="00300224"/>
    <w:rsid w:val="00300452"/>
    <w:rsid w:val="0030597E"/>
    <w:rsid w:val="0033168C"/>
    <w:rsid w:val="00343686"/>
    <w:rsid w:val="00367665"/>
    <w:rsid w:val="00374229"/>
    <w:rsid w:val="00397764"/>
    <w:rsid w:val="003A3436"/>
    <w:rsid w:val="003A358C"/>
    <w:rsid w:val="003A4BF1"/>
    <w:rsid w:val="003A7532"/>
    <w:rsid w:val="003B1A1F"/>
    <w:rsid w:val="003D2748"/>
    <w:rsid w:val="003D302D"/>
    <w:rsid w:val="003E46C2"/>
    <w:rsid w:val="003E631A"/>
    <w:rsid w:val="003F4B78"/>
    <w:rsid w:val="003F7DA9"/>
    <w:rsid w:val="00401B67"/>
    <w:rsid w:val="004066F5"/>
    <w:rsid w:val="00407E6B"/>
    <w:rsid w:val="00410A8C"/>
    <w:rsid w:val="0042741A"/>
    <w:rsid w:val="0045003B"/>
    <w:rsid w:val="00453B07"/>
    <w:rsid w:val="00453FAB"/>
    <w:rsid w:val="00457D52"/>
    <w:rsid w:val="00460D58"/>
    <w:rsid w:val="00463B45"/>
    <w:rsid w:val="004673C7"/>
    <w:rsid w:val="00467BA2"/>
    <w:rsid w:val="00472D4E"/>
    <w:rsid w:val="00480F46"/>
    <w:rsid w:val="004812BD"/>
    <w:rsid w:val="004871E0"/>
    <w:rsid w:val="004875B7"/>
    <w:rsid w:val="00497909"/>
    <w:rsid w:val="004A2357"/>
    <w:rsid w:val="004B46D0"/>
    <w:rsid w:val="004C06DF"/>
    <w:rsid w:val="004C0D5A"/>
    <w:rsid w:val="004C1217"/>
    <w:rsid w:val="004C1EED"/>
    <w:rsid w:val="004C3AD2"/>
    <w:rsid w:val="004D0091"/>
    <w:rsid w:val="004D5F18"/>
    <w:rsid w:val="004D7170"/>
    <w:rsid w:val="004D7F1D"/>
    <w:rsid w:val="004E5212"/>
    <w:rsid w:val="004E647E"/>
    <w:rsid w:val="004F4E16"/>
    <w:rsid w:val="005077DA"/>
    <w:rsid w:val="00513035"/>
    <w:rsid w:val="005132E3"/>
    <w:rsid w:val="00515C31"/>
    <w:rsid w:val="00517243"/>
    <w:rsid w:val="00517F95"/>
    <w:rsid w:val="005206C1"/>
    <w:rsid w:val="00520915"/>
    <w:rsid w:val="00521345"/>
    <w:rsid w:val="00522275"/>
    <w:rsid w:val="005243A7"/>
    <w:rsid w:val="005410E9"/>
    <w:rsid w:val="005433FF"/>
    <w:rsid w:val="0054386E"/>
    <w:rsid w:val="00550E1A"/>
    <w:rsid w:val="00553F5D"/>
    <w:rsid w:val="005615FE"/>
    <w:rsid w:val="00567F3A"/>
    <w:rsid w:val="00571467"/>
    <w:rsid w:val="00571B18"/>
    <w:rsid w:val="00577A57"/>
    <w:rsid w:val="0058083B"/>
    <w:rsid w:val="00580D95"/>
    <w:rsid w:val="00586266"/>
    <w:rsid w:val="0058736D"/>
    <w:rsid w:val="005876CD"/>
    <w:rsid w:val="005917A4"/>
    <w:rsid w:val="00594B65"/>
    <w:rsid w:val="00595960"/>
    <w:rsid w:val="005963F0"/>
    <w:rsid w:val="005A5939"/>
    <w:rsid w:val="005B455D"/>
    <w:rsid w:val="005B65D7"/>
    <w:rsid w:val="005D00EF"/>
    <w:rsid w:val="005D692D"/>
    <w:rsid w:val="005E0385"/>
    <w:rsid w:val="005E072D"/>
    <w:rsid w:val="005E437D"/>
    <w:rsid w:val="005F2E99"/>
    <w:rsid w:val="005F4093"/>
    <w:rsid w:val="00602DEE"/>
    <w:rsid w:val="00603E58"/>
    <w:rsid w:val="0061166B"/>
    <w:rsid w:val="00617AC5"/>
    <w:rsid w:val="006260DD"/>
    <w:rsid w:val="006339B1"/>
    <w:rsid w:val="00640D24"/>
    <w:rsid w:val="00643B72"/>
    <w:rsid w:val="0065095D"/>
    <w:rsid w:val="00655CC3"/>
    <w:rsid w:val="0066337A"/>
    <w:rsid w:val="00670ED0"/>
    <w:rsid w:val="00671993"/>
    <w:rsid w:val="0068340A"/>
    <w:rsid w:val="00684902"/>
    <w:rsid w:val="006854D3"/>
    <w:rsid w:val="00696C49"/>
    <w:rsid w:val="006A05EC"/>
    <w:rsid w:val="006A3A49"/>
    <w:rsid w:val="006B1A40"/>
    <w:rsid w:val="006B6B6C"/>
    <w:rsid w:val="006B7FE2"/>
    <w:rsid w:val="006C147D"/>
    <w:rsid w:val="006C74C0"/>
    <w:rsid w:val="006D303F"/>
    <w:rsid w:val="006E0A54"/>
    <w:rsid w:val="006E2147"/>
    <w:rsid w:val="006E406E"/>
    <w:rsid w:val="007002D0"/>
    <w:rsid w:val="00706176"/>
    <w:rsid w:val="007119CD"/>
    <w:rsid w:val="007140FC"/>
    <w:rsid w:val="00717BC0"/>
    <w:rsid w:val="0072152B"/>
    <w:rsid w:val="00731749"/>
    <w:rsid w:val="0074484C"/>
    <w:rsid w:val="00747080"/>
    <w:rsid w:val="00754AFF"/>
    <w:rsid w:val="00755473"/>
    <w:rsid w:val="00775D13"/>
    <w:rsid w:val="00780309"/>
    <w:rsid w:val="00781BD4"/>
    <w:rsid w:val="0078418F"/>
    <w:rsid w:val="00786A53"/>
    <w:rsid w:val="007910AD"/>
    <w:rsid w:val="007A050A"/>
    <w:rsid w:val="007A2EF5"/>
    <w:rsid w:val="007A49E5"/>
    <w:rsid w:val="007A7725"/>
    <w:rsid w:val="007B570A"/>
    <w:rsid w:val="007B6929"/>
    <w:rsid w:val="007C13F9"/>
    <w:rsid w:val="007C5BB7"/>
    <w:rsid w:val="007F048E"/>
    <w:rsid w:val="007F4F80"/>
    <w:rsid w:val="007F7B23"/>
    <w:rsid w:val="008174E3"/>
    <w:rsid w:val="008224FD"/>
    <w:rsid w:val="00827F24"/>
    <w:rsid w:val="00837D89"/>
    <w:rsid w:val="008423F9"/>
    <w:rsid w:val="00842750"/>
    <w:rsid w:val="00844C02"/>
    <w:rsid w:val="00844EA5"/>
    <w:rsid w:val="00850DAB"/>
    <w:rsid w:val="0085332B"/>
    <w:rsid w:val="00867F5F"/>
    <w:rsid w:val="00876D01"/>
    <w:rsid w:val="00887434"/>
    <w:rsid w:val="00896E58"/>
    <w:rsid w:val="008A5AE2"/>
    <w:rsid w:val="008B7C19"/>
    <w:rsid w:val="008C4840"/>
    <w:rsid w:val="008D2403"/>
    <w:rsid w:val="008E7EF5"/>
    <w:rsid w:val="008F77D9"/>
    <w:rsid w:val="00912D4E"/>
    <w:rsid w:val="009160AE"/>
    <w:rsid w:val="00921DAE"/>
    <w:rsid w:val="009231BA"/>
    <w:rsid w:val="00926E72"/>
    <w:rsid w:val="00932A11"/>
    <w:rsid w:val="00932D8A"/>
    <w:rsid w:val="00933F9A"/>
    <w:rsid w:val="009378C2"/>
    <w:rsid w:val="009506DA"/>
    <w:rsid w:val="009757A6"/>
    <w:rsid w:val="009C1E52"/>
    <w:rsid w:val="009C24B0"/>
    <w:rsid w:val="009C578B"/>
    <w:rsid w:val="009C7827"/>
    <w:rsid w:val="009E6B33"/>
    <w:rsid w:val="009F7AD7"/>
    <w:rsid w:val="00A017C1"/>
    <w:rsid w:val="00A02CE8"/>
    <w:rsid w:val="00A0663D"/>
    <w:rsid w:val="00A14320"/>
    <w:rsid w:val="00A24FD1"/>
    <w:rsid w:val="00A3035B"/>
    <w:rsid w:val="00A33F65"/>
    <w:rsid w:val="00A46B12"/>
    <w:rsid w:val="00A56674"/>
    <w:rsid w:val="00A629BE"/>
    <w:rsid w:val="00A71CD6"/>
    <w:rsid w:val="00A725E9"/>
    <w:rsid w:val="00A93A5E"/>
    <w:rsid w:val="00A9726F"/>
    <w:rsid w:val="00AA0BEE"/>
    <w:rsid w:val="00AA3422"/>
    <w:rsid w:val="00AA62FB"/>
    <w:rsid w:val="00AB6D46"/>
    <w:rsid w:val="00AC043F"/>
    <w:rsid w:val="00AC7DB3"/>
    <w:rsid w:val="00AD67AA"/>
    <w:rsid w:val="00AE1B77"/>
    <w:rsid w:val="00AE2CBE"/>
    <w:rsid w:val="00AE2DC1"/>
    <w:rsid w:val="00AE4DB9"/>
    <w:rsid w:val="00AF1337"/>
    <w:rsid w:val="00AF2FF2"/>
    <w:rsid w:val="00B07291"/>
    <w:rsid w:val="00B07381"/>
    <w:rsid w:val="00B22DAE"/>
    <w:rsid w:val="00B250BE"/>
    <w:rsid w:val="00B2785F"/>
    <w:rsid w:val="00B31946"/>
    <w:rsid w:val="00B36560"/>
    <w:rsid w:val="00B519FA"/>
    <w:rsid w:val="00B56F4B"/>
    <w:rsid w:val="00B61B9E"/>
    <w:rsid w:val="00B67643"/>
    <w:rsid w:val="00B70A1D"/>
    <w:rsid w:val="00B8188E"/>
    <w:rsid w:val="00B818C4"/>
    <w:rsid w:val="00B861B3"/>
    <w:rsid w:val="00B94C6A"/>
    <w:rsid w:val="00BA0BC6"/>
    <w:rsid w:val="00BA3786"/>
    <w:rsid w:val="00BA5B3C"/>
    <w:rsid w:val="00BB44FF"/>
    <w:rsid w:val="00BC59FD"/>
    <w:rsid w:val="00BC64AE"/>
    <w:rsid w:val="00BD4689"/>
    <w:rsid w:val="00BD718D"/>
    <w:rsid w:val="00BE1165"/>
    <w:rsid w:val="00BE173C"/>
    <w:rsid w:val="00BE4ED1"/>
    <w:rsid w:val="00BE65E0"/>
    <w:rsid w:val="00BF27C2"/>
    <w:rsid w:val="00BF3C4D"/>
    <w:rsid w:val="00C16930"/>
    <w:rsid w:val="00C2118F"/>
    <w:rsid w:val="00C24EBF"/>
    <w:rsid w:val="00C2629C"/>
    <w:rsid w:val="00C30042"/>
    <w:rsid w:val="00C449B9"/>
    <w:rsid w:val="00C560AC"/>
    <w:rsid w:val="00C6444C"/>
    <w:rsid w:val="00C67FF0"/>
    <w:rsid w:val="00C74126"/>
    <w:rsid w:val="00C74938"/>
    <w:rsid w:val="00C91F24"/>
    <w:rsid w:val="00CB5125"/>
    <w:rsid w:val="00CB59E5"/>
    <w:rsid w:val="00CC16D2"/>
    <w:rsid w:val="00CD6E4B"/>
    <w:rsid w:val="00CF3705"/>
    <w:rsid w:val="00CF629A"/>
    <w:rsid w:val="00CF7A68"/>
    <w:rsid w:val="00CF7CD4"/>
    <w:rsid w:val="00D036B4"/>
    <w:rsid w:val="00D177C6"/>
    <w:rsid w:val="00D2650C"/>
    <w:rsid w:val="00D31784"/>
    <w:rsid w:val="00D32F89"/>
    <w:rsid w:val="00D37BAA"/>
    <w:rsid w:val="00D5666D"/>
    <w:rsid w:val="00D5770C"/>
    <w:rsid w:val="00D57DE4"/>
    <w:rsid w:val="00D60369"/>
    <w:rsid w:val="00D6239E"/>
    <w:rsid w:val="00D62D1C"/>
    <w:rsid w:val="00D6634D"/>
    <w:rsid w:val="00D7033D"/>
    <w:rsid w:val="00D7039E"/>
    <w:rsid w:val="00D81CB5"/>
    <w:rsid w:val="00D8675F"/>
    <w:rsid w:val="00D902AB"/>
    <w:rsid w:val="00D913FF"/>
    <w:rsid w:val="00D95951"/>
    <w:rsid w:val="00DA1981"/>
    <w:rsid w:val="00DB4F0B"/>
    <w:rsid w:val="00DB5CD7"/>
    <w:rsid w:val="00DC6C39"/>
    <w:rsid w:val="00E01FCE"/>
    <w:rsid w:val="00E06DBC"/>
    <w:rsid w:val="00E15E9D"/>
    <w:rsid w:val="00E2041D"/>
    <w:rsid w:val="00E2501C"/>
    <w:rsid w:val="00E26C50"/>
    <w:rsid w:val="00E27751"/>
    <w:rsid w:val="00E27F14"/>
    <w:rsid w:val="00E3507A"/>
    <w:rsid w:val="00E4414A"/>
    <w:rsid w:val="00E44260"/>
    <w:rsid w:val="00E503BE"/>
    <w:rsid w:val="00E52840"/>
    <w:rsid w:val="00E67F17"/>
    <w:rsid w:val="00E775C7"/>
    <w:rsid w:val="00E8241D"/>
    <w:rsid w:val="00E941E6"/>
    <w:rsid w:val="00E96F35"/>
    <w:rsid w:val="00EA0259"/>
    <w:rsid w:val="00EA1637"/>
    <w:rsid w:val="00EA452A"/>
    <w:rsid w:val="00EB5EB0"/>
    <w:rsid w:val="00ED3801"/>
    <w:rsid w:val="00ED6A09"/>
    <w:rsid w:val="00ED7453"/>
    <w:rsid w:val="00EF07A4"/>
    <w:rsid w:val="00EF31EA"/>
    <w:rsid w:val="00EF65E5"/>
    <w:rsid w:val="00F06791"/>
    <w:rsid w:val="00F12F79"/>
    <w:rsid w:val="00F17752"/>
    <w:rsid w:val="00F27C6C"/>
    <w:rsid w:val="00F36BA3"/>
    <w:rsid w:val="00F40016"/>
    <w:rsid w:val="00F4527F"/>
    <w:rsid w:val="00F53C6D"/>
    <w:rsid w:val="00F60175"/>
    <w:rsid w:val="00F622B7"/>
    <w:rsid w:val="00F7478C"/>
    <w:rsid w:val="00F82821"/>
    <w:rsid w:val="00F85BC5"/>
    <w:rsid w:val="00FB57DF"/>
    <w:rsid w:val="00FB6294"/>
    <w:rsid w:val="00FC17D9"/>
    <w:rsid w:val="00FC4FB4"/>
    <w:rsid w:val="00FD1560"/>
    <w:rsid w:val="00FD2CCB"/>
    <w:rsid w:val="00FD6C19"/>
    <w:rsid w:val="00FE3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52A970C"/>
  <w15:docId w15:val="{2E2DA0F3-C685-45C2-923E-05D56F2CC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627AF"/>
    <w:pPr>
      <w:jc w:val="both"/>
    </w:pPr>
    <w:rPr>
      <w:rFonts w:ascii="Arial" w:hAnsi="Arial"/>
      <w:sz w:val="24"/>
      <w:szCs w:val="24"/>
    </w:rPr>
  </w:style>
  <w:style w:type="paragraph" w:styleId="Titre1">
    <w:name w:val="heading 1"/>
    <w:basedOn w:val="Normal"/>
    <w:next w:val="Normal"/>
    <w:qFormat/>
    <w:rsid w:val="00F53C6D"/>
    <w:pPr>
      <w:keepNext/>
      <w:pBdr>
        <w:top w:val="single" w:sz="12" w:space="6" w:color="auto"/>
        <w:left w:val="single" w:sz="12" w:space="4" w:color="auto"/>
        <w:bottom w:val="single" w:sz="12" w:space="6" w:color="auto"/>
        <w:right w:val="single" w:sz="12" w:space="4" w:color="auto"/>
      </w:pBdr>
      <w:spacing w:before="240"/>
      <w:jc w:val="center"/>
      <w:outlineLvl w:val="0"/>
    </w:pPr>
    <w:rPr>
      <w:rFonts w:cs="Arial"/>
      <w:b/>
      <w:bCs/>
      <w:caps/>
      <w:sz w:val="28"/>
      <w:szCs w:val="52"/>
    </w:rPr>
  </w:style>
  <w:style w:type="paragraph" w:styleId="Titre2">
    <w:name w:val="heading 2"/>
    <w:basedOn w:val="Normal"/>
    <w:next w:val="Normal"/>
    <w:qFormat/>
    <w:rsid w:val="00706176"/>
    <w:pPr>
      <w:keepNext/>
      <w:outlineLvl w:val="1"/>
    </w:pPr>
    <w:rPr>
      <w:rFonts w:cs="Arial"/>
      <w:b/>
      <w:bCs/>
      <w:szCs w:val="52"/>
      <w:u w:val="single"/>
    </w:rPr>
  </w:style>
  <w:style w:type="paragraph" w:styleId="Titre3">
    <w:name w:val="heading 3"/>
    <w:basedOn w:val="Normal"/>
    <w:next w:val="Normal"/>
    <w:qFormat/>
    <w:rsid w:val="00CD6E4B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itre5">
    <w:name w:val="heading 5"/>
    <w:basedOn w:val="Normal"/>
    <w:next w:val="Normal"/>
    <w:qFormat/>
    <w:rsid w:val="001505A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E27F14"/>
  </w:style>
  <w:style w:type="paragraph" w:styleId="Retraitcorpsdetexte">
    <w:name w:val="Body Text Indent"/>
    <w:basedOn w:val="Normal"/>
    <w:rsid w:val="00CD6E4B"/>
    <w:pPr>
      <w:ind w:firstLine="708"/>
    </w:pPr>
    <w:rPr>
      <w:sz w:val="28"/>
      <w:szCs w:val="20"/>
    </w:rPr>
  </w:style>
  <w:style w:type="paragraph" w:styleId="Corpsdetexte3">
    <w:name w:val="Body Text 3"/>
    <w:basedOn w:val="Normal"/>
    <w:rsid w:val="00CD6E4B"/>
    <w:rPr>
      <w:szCs w:val="20"/>
    </w:rPr>
  </w:style>
  <w:style w:type="table" w:styleId="Grilledutableau">
    <w:name w:val="Table Grid"/>
    <w:basedOn w:val="TableauNormal"/>
    <w:rsid w:val="00AB6D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2">
    <w:name w:val="Body Text 2"/>
    <w:basedOn w:val="Normal"/>
    <w:rsid w:val="00C2118F"/>
    <w:pPr>
      <w:spacing w:after="120" w:line="480" w:lineRule="auto"/>
    </w:pPr>
  </w:style>
  <w:style w:type="paragraph" w:styleId="Titre">
    <w:name w:val="Title"/>
    <w:basedOn w:val="Normal"/>
    <w:qFormat/>
    <w:rsid w:val="00C2118F"/>
    <w:pPr>
      <w:jc w:val="center"/>
    </w:pPr>
    <w:rPr>
      <w:rFonts w:ascii="Comic Sans MS" w:hAnsi="Comic Sans MS"/>
      <w:sz w:val="40"/>
      <w:szCs w:val="20"/>
    </w:rPr>
  </w:style>
  <w:style w:type="character" w:customStyle="1" w:styleId="PieddepageCar">
    <w:name w:val="Pied de page Car"/>
    <w:link w:val="Pieddepage"/>
    <w:uiPriority w:val="99"/>
    <w:rsid w:val="00254E9E"/>
    <w:rPr>
      <w:sz w:val="24"/>
      <w:szCs w:val="24"/>
    </w:rPr>
  </w:style>
  <w:style w:type="paragraph" w:styleId="Corpsdetexte">
    <w:name w:val="Body Text"/>
    <w:basedOn w:val="Normal"/>
    <w:rsid w:val="003A358C"/>
    <w:pPr>
      <w:spacing w:after="120"/>
    </w:pPr>
  </w:style>
  <w:style w:type="paragraph" w:customStyle="1" w:styleId="Question">
    <w:name w:val="Question"/>
    <w:basedOn w:val="Normal"/>
    <w:next w:val="Normal"/>
    <w:qFormat/>
    <w:rsid w:val="004C1EED"/>
    <w:pPr>
      <w:numPr>
        <w:numId w:val="40"/>
      </w:numPr>
      <w:tabs>
        <w:tab w:val="left" w:pos="567"/>
        <w:tab w:val="right" w:pos="10206"/>
      </w:tabs>
      <w:spacing w:before="120" w:after="120" w:line="259" w:lineRule="auto"/>
      <w:ind w:left="0" w:firstLine="0"/>
    </w:pPr>
  </w:style>
  <w:style w:type="paragraph" w:customStyle="1" w:styleId="Rponse">
    <w:name w:val="Réponse"/>
    <w:basedOn w:val="Normal"/>
    <w:next w:val="Normal"/>
    <w:qFormat/>
    <w:rsid w:val="004C1EED"/>
    <w:pPr>
      <w:tabs>
        <w:tab w:val="right" w:leader="dot" w:pos="10206"/>
      </w:tabs>
      <w:spacing w:before="120" w:after="160" w:line="259" w:lineRule="auto"/>
    </w:pPr>
  </w:style>
  <w:style w:type="paragraph" w:styleId="Textedebulles">
    <w:name w:val="Balloon Text"/>
    <w:basedOn w:val="Normal"/>
    <w:link w:val="TextedebullesCar"/>
    <w:rsid w:val="003B1A1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3B1A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7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TRAVAIL\E1-sujet-22\DOSSIER%20CONCEPTEURS%202022\DOSSIER%20CONCEPTEURS%202022\2022%20-%20Maquettes%20sujet%20U11\2022%20-%20Master%20Dossier%20REPONSES%20U11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2022 - Master Dossier REPONSES U11.dot</Template>
  <TotalTime>109</TotalTime>
  <Pages>1</Pages>
  <Words>340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MINISTERE DE L'EDUCATION NATIONALE</vt:lpstr>
    </vt:vector>
  </TitlesOfParts>
  <Company/>
  <LinksUpToDate>false</LinksUpToDate>
  <CharactersWithSpaces>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portable famille</dc:creator>
  <cp:lastModifiedBy>portable famille</cp:lastModifiedBy>
  <cp:revision>6</cp:revision>
  <cp:lastPrinted>2022-07-01T16:54:00Z</cp:lastPrinted>
  <dcterms:created xsi:type="dcterms:W3CDTF">2021-09-20T13:54:00Z</dcterms:created>
  <dcterms:modified xsi:type="dcterms:W3CDTF">2022-07-01T16:56:00Z</dcterms:modified>
</cp:coreProperties>
</file>