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Y="-2225"/>
        <w:tblW w:w="5376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7"/>
        <w:gridCol w:w="4857"/>
        <w:gridCol w:w="1142"/>
        <w:gridCol w:w="653"/>
        <w:gridCol w:w="3339"/>
      </w:tblGrid>
      <w:tr w:rsidR="00787DAE" w:rsidRPr="00F41D3D" w:rsidTr="00787DAE">
        <w:trPr>
          <w:trHeight w:val="252"/>
        </w:trPr>
        <w:tc>
          <w:tcPr>
            <w:tcW w:w="71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787DAE" w:rsidRPr="00F41D3D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b/>
              </w:rPr>
            </w:pPr>
            <w:r w:rsidRPr="00F41D3D">
              <w:rPr>
                <w:b/>
              </w:rPr>
              <w:t>DANS CE CADRE</w:t>
            </w:r>
          </w:p>
        </w:tc>
        <w:tc>
          <w:tcPr>
            <w:tcW w:w="285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87DAE" w:rsidRPr="00F41D3D" w:rsidRDefault="00787DAE" w:rsidP="00787DAE">
            <w:pPr>
              <w:tabs>
                <w:tab w:val="left" w:pos="6510"/>
              </w:tabs>
            </w:pPr>
            <w:r w:rsidRPr="00F41D3D">
              <w:t xml:space="preserve"> Académie :</w:t>
            </w:r>
          </w:p>
        </w:tc>
        <w:tc>
          <w:tcPr>
            <w:tcW w:w="143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87DAE" w:rsidRPr="00F41D3D" w:rsidRDefault="00787DAE" w:rsidP="00787DAE">
            <w:pPr>
              <w:widowControl w:val="0"/>
              <w:tabs>
                <w:tab w:val="left" w:pos="6510"/>
              </w:tabs>
              <w:overflowPunct w:val="0"/>
              <w:autoSpaceDE w:val="0"/>
              <w:autoSpaceDN w:val="0"/>
              <w:adjustRightInd w:val="0"/>
              <w:ind w:left="45"/>
            </w:pPr>
            <w:r w:rsidRPr="00F41D3D">
              <w:t>Session :</w:t>
            </w:r>
            <w:r w:rsidRPr="00F41D3D">
              <w:tab/>
            </w:r>
          </w:p>
        </w:tc>
      </w:tr>
      <w:tr w:rsidR="00787DAE" w:rsidRPr="00F41D3D" w:rsidTr="00787DAE">
        <w:trPr>
          <w:trHeight w:val="248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787DAE" w:rsidRPr="00F41D3D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285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87DAE" w:rsidRPr="00F41D3D" w:rsidRDefault="00787DAE" w:rsidP="00787DAE">
            <w:pPr>
              <w:tabs>
                <w:tab w:val="left" w:pos="6517"/>
              </w:tabs>
            </w:pPr>
            <w:r w:rsidRPr="00F41D3D">
              <w:t xml:space="preserve"> Examen :</w:t>
            </w:r>
          </w:p>
        </w:tc>
        <w:tc>
          <w:tcPr>
            <w:tcW w:w="143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DAE" w:rsidRPr="00F41D3D" w:rsidRDefault="00787DAE" w:rsidP="00787DAE">
            <w:pPr>
              <w:widowControl w:val="0"/>
              <w:tabs>
                <w:tab w:val="left" w:pos="6517"/>
              </w:tabs>
              <w:overflowPunct w:val="0"/>
              <w:autoSpaceDE w:val="0"/>
              <w:autoSpaceDN w:val="0"/>
              <w:adjustRightInd w:val="0"/>
              <w:ind w:left="45"/>
            </w:pPr>
            <w:r w:rsidRPr="00F41D3D">
              <w:t>Série :</w:t>
            </w:r>
          </w:p>
        </w:tc>
      </w:tr>
      <w:tr w:rsidR="00787DAE" w:rsidRPr="00F41D3D" w:rsidTr="00787DAE">
        <w:trPr>
          <w:trHeight w:val="255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787DAE" w:rsidRPr="00F41D3D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257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87DAE" w:rsidRPr="00F41D3D" w:rsidRDefault="00787DAE" w:rsidP="00787DAE">
            <w:pPr>
              <w:tabs>
                <w:tab w:val="left" w:pos="5895"/>
              </w:tabs>
            </w:pPr>
            <w:r w:rsidRPr="00F41D3D">
              <w:t xml:space="preserve"> Spécialité / Option :</w:t>
            </w:r>
          </w:p>
        </w:tc>
        <w:tc>
          <w:tcPr>
            <w:tcW w:w="1712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DAE" w:rsidRPr="00F41D3D" w:rsidRDefault="00787DAE" w:rsidP="00787DAE">
            <w:pPr>
              <w:widowControl w:val="0"/>
              <w:tabs>
                <w:tab w:val="left" w:pos="5895"/>
              </w:tabs>
              <w:overflowPunct w:val="0"/>
              <w:autoSpaceDE w:val="0"/>
              <w:autoSpaceDN w:val="0"/>
              <w:adjustRightInd w:val="0"/>
              <w:ind w:left="75"/>
            </w:pPr>
            <w:r w:rsidRPr="00F41D3D">
              <w:t>Repère de l’épreuve :</w:t>
            </w:r>
          </w:p>
        </w:tc>
      </w:tr>
      <w:tr w:rsidR="00787DAE" w:rsidRPr="00F41D3D" w:rsidTr="00787DAE">
        <w:trPr>
          <w:trHeight w:val="262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787DAE" w:rsidRPr="00F41D3D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428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DAE" w:rsidRPr="00F41D3D" w:rsidRDefault="00787DAE" w:rsidP="00787DAE">
            <w:r w:rsidRPr="00F41D3D">
              <w:t xml:space="preserve"> Epreuve / Sous-épreuve : </w:t>
            </w:r>
          </w:p>
        </w:tc>
      </w:tr>
      <w:tr w:rsidR="00787DAE" w:rsidRPr="00F41D3D" w:rsidTr="00787DAE">
        <w:trPr>
          <w:cantSplit/>
          <w:trHeight w:val="194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87DAE" w:rsidRPr="00F41D3D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428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DAE" w:rsidRPr="00F41D3D" w:rsidRDefault="00787DAE" w:rsidP="00787DAE">
            <w:pPr>
              <w:tabs>
                <w:tab w:val="left" w:pos="4700"/>
              </w:tabs>
            </w:pPr>
            <w:r w:rsidRPr="00F41D3D">
              <w:rPr>
                <w:b/>
                <w:bCs/>
              </w:rPr>
              <w:t xml:space="preserve"> NOM : </w:t>
            </w:r>
            <w:r w:rsidRPr="00F41D3D">
              <w:tab/>
            </w:r>
            <w:r w:rsidRPr="00F41D3D">
              <w:rPr>
                <w:b/>
                <w:bCs/>
              </w:rPr>
              <w:t>Prénoms :</w:t>
            </w:r>
          </w:p>
        </w:tc>
      </w:tr>
      <w:tr w:rsidR="00787DAE" w:rsidRPr="00F41D3D" w:rsidTr="00787DAE">
        <w:trPr>
          <w:cantSplit/>
          <w:trHeight w:val="510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787DAE" w:rsidRPr="00F41D3D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2083" w:type="pc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787DAE" w:rsidRPr="00F41D3D" w:rsidRDefault="00787DAE" w:rsidP="00787DAE">
            <w:pPr>
              <w:tabs>
                <w:tab w:val="left" w:pos="5610"/>
              </w:tabs>
            </w:pPr>
            <w:r w:rsidRPr="00F41D3D">
              <w:t xml:space="preserve"> Né(e) le :</w:t>
            </w:r>
          </w:p>
        </w:tc>
        <w:tc>
          <w:tcPr>
            <w:tcW w:w="2202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787DAE" w:rsidRPr="00F41D3D" w:rsidRDefault="00F1291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285"/>
            </w:pPr>
            <w:r>
              <w:rPr>
                <w:b/>
                <w:bCs/>
                <w:noProof/>
              </w:rPr>
              <w:pict>
                <v:rect id="_x0000_s1041" style="position:absolute;left:0;text-align:left;margin-left:108.55pt;margin-top:4.55pt;width:122.25pt;height:20.25pt;z-index:251632128;mso-position-horizontal-relative:text;mso-position-vertical-relative:text" wrapcoords="-133 -800 -133 20800 21733 20800 21733 -800 -133 -800"/>
              </w:pict>
            </w:r>
            <w:r w:rsidR="00787DAE" w:rsidRPr="00F41D3D">
              <w:rPr>
                <w:b/>
                <w:bCs/>
              </w:rPr>
              <w:t>N° du candidat</w:t>
            </w:r>
          </w:p>
        </w:tc>
      </w:tr>
      <w:tr w:rsidR="00787DAE" w:rsidRPr="00F41D3D" w:rsidTr="00787DAE">
        <w:trPr>
          <w:cantSplit/>
          <w:trHeight w:val="80"/>
        </w:trPr>
        <w:tc>
          <w:tcPr>
            <w:tcW w:w="71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vAlign w:val="center"/>
          </w:tcPr>
          <w:p w:rsidR="00787DAE" w:rsidRPr="00F41D3D" w:rsidRDefault="00787DAE" w:rsidP="00787DAE">
            <w:pPr>
              <w:tabs>
                <w:tab w:val="left" w:pos="5610"/>
              </w:tabs>
              <w:ind w:left="113" w:right="113"/>
            </w:pPr>
          </w:p>
        </w:tc>
        <w:tc>
          <w:tcPr>
            <w:tcW w:w="2083" w:type="pct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DAE" w:rsidRPr="00F41D3D" w:rsidRDefault="00787DAE" w:rsidP="00787DAE">
            <w:pPr>
              <w:tabs>
                <w:tab w:val="left" w:pos="5610"/>
              </w:tabs>
              <w:rPr>
                <w:sz w:val="24"/>
                <w:szCs w:val="24"/>
              </w:rPr>
            </w:pPr>
          </w:p>
        </w:tc>
        <w:tc>
          <w:tcPr>
            <w:tcW w:w="220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87DAE" w:rsidRPr="00F41D3D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41D3D">
              <w:rPr>
                <w:sz w:val="12"/>
                <w:szCs w:val="12"/>
              </w:rPr>
              <w:t xml:space="preserve">          (le numéro est celui qui figure sur la convocation ou liste d’appel)</w:t>
            </w:r>
          </w:p>
        </w:tc>
      </w:tr>
      <w:tr w:rsidR="00787DAE" w:rsidRPr="00F41D3D" w:rsidTr="00787DAE">
        <w:trPr>
          <w:cantSplit/>
          <w:trHeight w:val="2185"/>
        </w:trPr>
        <w:tc>
          <w:tcPr>
            <w:tcW w:w="71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87DAE" w:rsidRPr="00F41D3D" w:rsidRDefault="00787DAE" w:rsidP="00787DAE">
            <w:pPr>
              <w:ind w:left="113" w:right="113"/>
              <w:jc w:val="right"/>
              <w:rPr>
                <w:b/>
              </w:rPr>
            </w:pPr>
            <w:r w:rsidRPr="00F41D3D">
              <w:rPr>
                <w:b/>
              </w:rPr>
              <w:t>NE RIEN ECRIRE</w:t>
            </w:r>
          </w:p>
        </w:tc>
        <w:tc>
          <w:tcPr>
            <w:tcW w:w="4285" w:type="pct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787DAE" w:rsidRPr="00F41D3D" w:rsidRDefault="00787DAE" w:rsidP="00787DAE">
            <w:pPr>
              <w:rPr>
                <w:sz w:val="24"/>
                <w:szCs w:val="24"/>
              </w:rPr>
            </w:pPr>
          </w:p>
        </w:tc>
      </w:tr>
    </w:tbl>
    <w:p w:rsidR="0073689A" w:rsidRDefault="0073689A" w:rsidP="0073689A"/>
    <w:p w:rsidR="00AB2B3A" w:rsidRDefault="00AB2B3A" w:rsidP="00AB2B3A">
      <w:pPr>
        <w:jc w:val="center"/>
        <w:rPr>
          <w:rFonts w:ascii="Arial" w:hAnsi="Arial" w:cs="Arial"/>
          <w:b/>
          <w:bCs/>
          <w:i/>
          <w:iCs/>
          <w:color w:val="FF0000"/>
          <w:sz w:val="40"/>
          <w:szCs w:val="40"/>
        </w:rPr>
      </w:pPr>
      <w:r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t>LA TONDEUSE JOHN DEERE A COUPE HELICOIDALE</w:t>
      </w:r>
    </w:p>
    <w:p w:rsidR="00AB2B3A" w:rsidRPr="00EA6154" w:rsidRDefault="00AB2B3A" w:rsidP="00AB2B3A">
      <w:pPr>
        <w:jc w:val="center"/>
        <w:rPr>
          <w:rFonts w:ascii="Arial" w:hAnsi="Arial" w:cs="Arial"/>
          <w:b/>
          <w:bCs/>
          <w:i/>
          <w:iCs/>
          <w:color w:val="FF0000"/>
          <w:sz w:val="40"/>
          <w:szCs w:val="40"/>
        </w:rPr>
      </w:pPr>
      <w:r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t>MODELE 3215</w:t>
      </w:r>
    </w:p>
    <w:p w:rsidR="0073689A" w:rsidRPr="00EA6154" w:rsidRDefault="0073689A" w:rsidP="00EA6154">
      <w:pPr>
        <w:jc w:val="center"/>
        <w:rPr>
          <w:rFonts w:ascii="Arial" w:hAnsi="Arial" w:cs="Arial"/>
          <w:b/>
          <w:bCs/>
          <w:i/>
          <w:iCs/>
          <w:color w:val="FF0000"/>
          <w:sz w:val="40"/>
          <w:szCs w:val="40"/>
        </w:rPr>
      </w:pPr>
    </w:p>
    <w:p w:rsidR="004B719F" w:rsidRDefault="00F1291E" w:rsidP="00373B49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left:0;text-align:left;margin-left:-15.6pt;margin-top:.3pt;width:572.45pt;height:464.25pt;z-index:251675136" filled="f" stroked="f" strokecolor="black [3213]" strokeweight="1.5pt">
            <v:textbox>
              <w:txbxContent>
                <w:p w:rsidR="002C088A" w:rsidRDefault="002C088A">
                  <w:r>
                    <w:rPr>
                      <w:noProof/>
                    </w:rPr>
                    <w:drawing>
                      <wp:inline distT="0" distB="0" distL="0" distR="0">
                        <wp:extent cx="7104134" cy="5677469"/>
                        <wp:effectExtent l="19050" t="0" r="1516" b="0"/>
                        <wp:docPr id="3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719" t="21998" r="69575" b="150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4134" cy="56774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B719F" w:rsidRDefault="004B719F" w:rsidP="00373B49">
      <w:pPr>
        <w:jc w:val="center"/>
      </w:pPr>
    </w:p>
    <w:p w:rsidR="004B719F" w:rsidRDefault="004B719F" w:rsidP="00373B49">
      <w:pPr>
        <w:jc w:val="center"/>
      </w:pPr>
    </w:p>
    <w:p w:rsidR="004B719F" w:rsidRDefault="0073689A" w:rsidP="00373B49">
      <w:pPr>
        <w:jc w:val="center"/>
      </w:pPr>
      <w:r>
        <w:br w:type="column"/>
      </w:r>
    </w:p>
    <w:p w:rsidR="00EA6154" w:rsidRPr="00EA6154" w:rsidRDefault="00EA6154" w:rsidP="00EA6154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 w:rsidRPr="00EA6154">
        <w:rPr>
          <w:rFonts w:ascii="Arial" w:hAnsi="Arial" w:cs="Arial"/>
          <w:b/>
          <w:bCs/>
          <w:sz w:val="56"/>
          <w:szCs w:val="56"/>
          <w:u w:val="single"/>
        </w:rPr>
        <w:t>E2</w:t>
      </w:r>
      <w:r w:rsidR="004525DF">
        <w:rPr>
          <w:rFonts w:ascii="Arial" w:hAnsi="Arial" w:cs="Arial"/>
          <w:b/>
          <w:bCs/>
          <w:sz w:val="56"/>
          <w:szCs w:val="56"/>
          <w:u w:val="single"/>
        </w:rPr>
        <w:t xml:space="preserve"> </w:t>
      </w:r>
      <w:r w:rsidRPr="00EA6154">
        <w:rPr>
          <w:rFonts w:ascii="Arial" w:hAnsi="Arial" w:cs="Arial"/>
          <w:b/>
          <w:bCs/>
          <w:sz w:val="56"/>
          <w:szCs w:val="56"/>
          <w:u w:val="single"/>
        </w:rPr>
        <w:t>- Analyse préparatoire à une</w:t>
      </w:r>
    </w:p>
    <w:p w:rsidR="00787DAE" w:rsidRPr="003B4030" w:rsidRDefault="00EA6154" w:rsidP="00EA6154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 w:rsidRPr="00EA6154">
        <w:rPr>
          <w:rFonts w:ascii="Arial" w:hAnsi="Arial" w:cs="Arial"/>
          <w:b/>
          <w:bCs/>
          <w:sz w:val="56"/>
          <w:szCs w:val="56"/>
          <w:u w:val="single"/>
        </w:rPr>
        <w:t>intervention</w:t>
      </w:r>
    </w:p>
    <w:p w:rsidR="00787DAE" w:rsidRPr="00464251" w:rsidRDefault="00787DAE" w:rsidP="00787DAE">
      <w:pPr>
        <w:jc w:val="center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787DAE" w:rsidRDefault="00787DAE" w:rsidP="00787DAE">
      <w:pPr>
        <w:jc w:val="center"/>
        <w:rPr>
          <w:b/>
          <w:bCs/>
          <w:szCs w:val="56"/>
          <w:u w:val="single"/>
        </w:rPr>
      </w:pPr>
    </w:p>
    <w:p w:rsidR="00787DAE" w:rsidRPr="003B4030" w:rsidRDefault="00787DAE" w:rsidP="00787DAE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>
        <w:rPr>
          <w:rFonts w:ascii="Arial" w:hAnsi="Arial" w:cs="Arial"/>
          <w:b/>
          <w:bCs/>
          <w:i/>
          <w:iCs/>
          <w:sz w:val="40"/>
          <w:szCs w:val="40"/>
        </w:rPr>
        <w:t>- Unité U 2</w:t>
      </w:r>
      <w:r w:rsidRPr="003B4030">
        <w:rPr>
          <w:rFonts w:ascii="Arial" w:hAnsi="Arial" w:cs="Arial"/>
          <w:b/>
          <w:bCs/>
          <w:i/>
          <w:iCs/>
          <w:sz w:val="40"/>
          <w:szCs w:val="40"/>
        </w:rPr>
        <w:t xml:space="preserve"> –</w:t>
      </w:r>
    </w:p>
    <w:p w:rsidR="00787DAE" w:rsidRDefault="00787DAE" w:rsidP="00787DAE"/>
    <w:p w:rsidR="00787DAE" w:rsidRPr="003B4030" w:rsidRDefault="00787DAE" w:rsidP="00F00830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ind w:left="426" w:right="485"/>
        <w:jc w:val="center"/>
        <w:rPr>
          <w:rFonts w:ascii="Arial" w:hAnsi="Arial" w:cs="Arial"/>
        </w:rPr>
      </w:pPr>
      <w:r w:rsidRPr="003B4030">
        <w:rPr>
          <w:rFonts w:ascii="Arial" w:hAnsi="Arial" w:cs="Arial"/>
          <w:b/>
          <w:bCs/>
          <w:sz w:val="72"/>
          <w:szCs w:val="72"/>
        </w:rPr>
        <w:t xml:space="preserve">DOSSIER </w:t>
      </w:r>
      <w:r w:rsidR="00D6098E">
        <w:rPr>
          <w:rFonts w:ascii="Arial" w:hAnsi="Arial" w:cs="Arial"/>
          <w:b/>
          <w:bCs/>
          <w:sz w:val="72"/>
          <w:szCs w:val="72"/>
        </w:rPr>
        <w:t>SUJET</w:t>
      </w:r>
      <w:r w:rsidR="00F00830">
        <w:rPr>
          <w:rFonts w:ascii="Arial" w:hAnsi="Arial" w:cs="Arial"/>
          <w:b/>
          <w:bCs/>
          <w:sz w:val="72"/>
          <w:szCs w:val="72"/>
        </w:rPr>
        <w:t>-REPONSE</w:t>
      </w:r>
    </w:p>
    <w:p w:rsidR="00787DAE" w:rsidRDefault="00787DAE" w:rsidP="00787DAE"/>
    <w:p w:rsidR="00787DAE" w:rsidRDefault="00787DAE" w:rsidP="00787DA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79"/>
        <w:gridCol w:w="1106"/>
      </w:tblGrid>
      <w:tr w:rsidR="00787DAE" w:rsidRPr="002A5F57" w:rsidTr="00820BDA">
        <w:trPr>
          <w:trHeight w:hRule="exact" w:val="454"/>
          <w:jc w:val="center"/>
        </w:trPr>
        <w:tc>
          <w:tcPr>
            <w:tcW w:w="8079" w:type="dxa"/>
            <w:shd w:val="clear" w:color="auto" w:fill="auto"/>
            <w:vAlign w:val="center"/>
          </w:tcPr>
          <w:p w:rsidR="00787DAE" w:rsidRPr="002A5F57" w:rsidRDefault="004525DF" w:rsidP="004215C2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DS</w:t>
            </w:r>
            <w:r w:rsidR="00787DAE" w:rsidRPr="002A5F57">
              <w:rPr>
                <w:rFonts w:ascii="Arial" w:hAnsi="Arial" w:cs="Arial"/>
                <w:sz w:val="32"/>
                <w:szCs w:val="32"/>
              </w:rPr>
              <w:t xml:space="preserve"> 1/</w:t>
            </w:r>
            <w:r w:rsidR="004215C2">
              <w:rPr>
                <w:rFonts w:ascii="Arial" w:hAnsi="Arial" w:cs="Arial"/>
                <w:sz w:val="32"/>
                <w:szCs w:val="32"/>
              </w:rPr>
              <w:t>8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87DAE" w:rsidRPr="002A5F57" w:rsidRDefault="00787DAE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</w:p>
        </w:tc>
      </w:tr>
      <w:tr w:rsidR="00787DAE" w:rsidRPr="002A5F57" w:rsidTr="00820BDA">
        <w:trPr>
          <w:trHeight w:hRule="exact" w:val="454"/>
          <w:jc w:val="center"/>
        </w:trPr>
        <w:tc>
          <w:tcPr>
            <w:tcW w:w="8079" w:type="dxa"/>
            <w:shd w:val="clear" w:color="auto" w:fill="auto"/>
            <w:vAlign w:val="center"/>
          </w:tcPr>
          <w:p w:rsidR="00787DAE" w:rsidRPr="002A5F57" w:rsidRDefault="00787DAE" w:rsidP="00820BDA">
            <w:pPr>
              <w:rPr>
                <w:rFonts w:ascii="Arial" w:hAnsi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 xml:space="preserve">Feuille </w:t>
            </w:r>
            <w:r w:rsidR="004525DF">
              <w:rPr>
                <w:rFonts w:ascii="Arial" w:hAnsi="Arial" w:cs="Arial"/>
                <w:sz w:val="32"/>
                <w:szCs w:val="32"/>
              </w:rPr>
              <w:t>DS</w:t>
            </w:r>
            <w:r w:rsidRPr="002A5F57">
              <w:rPr>
                <w:rFonts w:ascii="Arial" w:hAnsi="Arial" w:cs="Arial"/>
                <w:sz w:val="32"/>
                <w:szCs w:val="32"/>
              </w:rPr>
              <w:t xml:space="preserve"> 2/</w:t>
            </w:r>
            <w:r w:rsidR="004215C2">
              <w:rPr>
                <w:rFonts w:ascii="Arial" w:hAnsi="Arial" w:cs="Arial"/>
                <w:sz w:val="32"/>
                <w:szCs w:val="32"/>
              </w:rPr>
              <w:t>8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87DAE" w:rsidRPr="002A5F57" w:rsidRDefault="00DE4CA1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/25</w:t>
            </w:r>
          </w:p>
        </w:tc>
      </w:tr>
      <w:tr w:rsidR="00787DAE" w:rsidRPr="002A5F57" w:rsidTr="00820BDA">
        <w:trPr>
          <w:trHeight w:hRule="exact" w:val="454"/>
          <w:jc w:val="center"/>
        </w:trPr>
        <w:tc>
          <w:tcPr>
            <w:tcW w:w="8079" w:type="dxa"/>
            <w:shd w:val="clear" w:color="auto" w:fill="auto"/>
            <w:vAlign w:val="center"/>
          </w:tcPr>
          <w:p w:rsidR="00787DAE" w:rsidRPr="002A5F57" w:rsidRDefault="00787DAE" w:rsidP="004215C2">
            <w:pPr>
              <w:rPr>
                <w:rFonts w:ascii="Arial" w:hAnsi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>Feuille D</w:t>
            </w:r>
            <w:r w:rsidR="004525DF">
              <w:rPr>
                <w:rFonts w:ascii="Arial" w:hAnsi="Arial" w:cs="Arial"/>
                <w:sz w:val="32"/>
                <w:szCs w:val="32"/>
              </w:rPr>
              <w:t>S</w:t>
            </w:r>
            <w:r w:rsidRPr="002A5F57">
              <w:rPr>
                <w:rFonts w:ascii="Arial" w:hAnsi="Arial" w:cs="Arial"/>
                <w:sz w:val="32"/>
                <w:szCs w:val="32"/>
              </w:rPr>
              <w:t xml:space="preserve"> 3/</w:t>
            </w:r>
            <w:r w:rsidR="004215C2">
              <w:rPr>
                <w:rFonts w:ascii="Arial" w:hAnsi="Arial" w:cs="Arial"/>
                <w:sz w:val="32"/>
                <w:szCs w:val="32"/>
              </w:rPr>
              <w:t>8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87DAE" w:rsidRPr="002A5F57" w:rsidRDefault="00DE4CA1" w:rsidP="00DE4CA1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/30</w:t>
            </w:r>
          </w:p>
        </w:tc>
      </w:tr>
      <w:tr w:rsidR="00787DAE" w:rsidRPr="002A5F57" w:rsidTr="00820BDA">
        <w:trPr>
          <w:trHeight w:hRule="exact" w:val="454"/>
          <w:jc w:val="center"/>
        </w:trPr>
        <w:tc>
          <w:tcPr>
            <w:tcW w:w="8079" w:type="dxa"/>
            <w:shd w:val="clear" w:color="auto" w:fill="auto"/>
            <w:vAlign w:val="center"/>
          </w:tcPr>
          <w:p w:rsidR="00787DAE" w:rsidRPr="002A5F57" w:rsidRDefault="00787DAE" w:rsidP="004525DF">
            <w:pPr>
              <w:rPr>
                <w:rFonts w:ascii="Arial" w:hAnsi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>Feuille D</w:t>
            </w:r>
            <w:r w:rsidR="004525DF">
              <w:rPr>
                <w:rFonts w:ascii="Arial" w:hAnsi="Arial" w:cs="Arial"/>
                <w:sz w:val="32"/>
                <w:szCs w:val="32"/>
              </w:rPr>
              <w:t>S</w:t>
            </w:r>
            <w:r w:rsidRPr="002A5F57">
              <w:rPr>
                <w:rFonts w:ascii="Arial" w:hAnsi="Arial" w:cs="Arial"/>
                <w:sz w:val="32"/>
                <w:szCs w:val="32"/>
              </w:rPr>
              <w:t xml:space="preserve"> 4/</w:t>
            </w:r>
            <w:r w:rsidR="004215C2">
              <w:rPr>
                <w:rFonts w:ascii="Arial" w:hAnsi="Arial" w:cs="Arial"/>
                <w:sz w:val="32"/>
                <w:szCs w:val="32"/>
              </w:rPr>
              <w:t>8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87DAE" w:rsidRPr="002A5F57" w:rsidRDefault="00DE4CA1" w:rsidP="00DE4CA1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/35</w:t>
            </w:r>
          </w:p>
        </w:tc>
      </w:tr>
      <w:tr w:rsidR="00787DAE" w:rsidRPr="002A5F57" w:rsidTr="00820BDA">
        <w:trPr>
          <w:trHeight w:hRule="exact" w:val="454"/>
          <w:jc w:val="center"/>
        </w:trPr>
        <w:tc>
          <w:tcPr>
            <w:tcW w:w="8079" w:type="dxa"/>
            <w:shd w:val="clear" w:color="auto" w:fill="auto"/>
            <w:vAlign w:val="center"/>
          </w:tcPr>
          <w:p w:rsidR="00787DAE" w:rsidRPr="002A5F57" w:rsidRDefault="004525DF" w:rsidP="00820BDA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DS</w:t>
            </w:r>
            <w:r w:rsidR="00787DAE" w:rsidRPr="002A5F57">
              <w:rPr>
                <w:rFonts w:ascii="Arial" w:hAnsi="Arial" w:cs="Arial"/>
                <w:sz w:val="32"/>
                <w:szCs w:val="32"/>
              </w:rPr>
              <w:t xml:space="preserve"> 5/</w:t>
            </w:r>
            <w:r w:rsidR="004215C2">
              <w:rPr>
                <w:rFonts w:ascii="Arial" w:hAnsi="Arial" w:cs="Arial"/>
                <w:sz w:val="32"/>
                <w:szCs w:val="32"/>
              </w:rPr>
              <w:t>8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87DAE" w:rsidRPr="002A5F57" w:rsidRDefault="00DE4CA1" w:rsidP="00DE4CA1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/40</w:t>
            </w:r>
          </w:p>
        </w:tc>
      </w:tr>
      <w:tr w:rsidR="00787DAE" w:rsidRPr="002A5F57" w:rsidTr="00820BDA">
        <w:trPr>
          <w:trHeight w:hRule="exact" w:val="454"/>
          <w:jc w:val="center"/>
        </w:trPr>
        <w:tc>
          <w:tcPr>
            <w:tcW w:w="8079" w:type="dxa"/>
            <w:shd w:val="clear" w:color="auto" w:fill="auto"/>
            <w:vAlign w:val="center"/>
          </w:tcPr>
          <w:p w:rsidR="00787DAE" w:rsidRPr="002A5F57" w:rsidRDefault="004525DF" w:rsidP="00820BDA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DS</w:t>
            </w:r>
            <w:r w:rsidR="00787DAE" w:rsidRPr="002A5F57">
              <w:rPr>
                <w:rFonts w:ascii="Arial" w:hAnsi="Arial" w:cs="Arial"/>
                <w:sz w:val="32"/>
                <w:szCs w:val="32"/>
              </w:rPr>
              <w:t xml:space="preserve"> 6/</w:t>
            </w:r>
            <w:r w:rsidR="004215C2">
              <w:rPr>
                <w:rFonts w:ascii="Arial" w:hAnsi="Arial" w:cs="Arial"/>
                <w:sz w:val="32"/>
                <w:szCs w:val="32"/>
              </w:rPr>
              <w:t>8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87DAE" w:rsidRPr="002A5F57" w:rsidRDefault="00DE4CA1" w:rsidP="00DE4CA1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/10</w:t>
            </w:r>
          </w:p>
        </w:tc>
      </w:tr>
      <w:tr w:rsidR="00787DAE" w:rsidRPr="002A5F57" w:rsidTr="00820BDA">
        <w:trPr>
          <w:trHeight w:hRule="exact" w:val="454"/>
          <w:jc w:val="center"/>
        </w:trPr>
        <w:tc>
          <w:tcPr>
            <w:tcW w:w="8079" w:type="dxa"/>
            <w:shd w:val="clear" w:color="auto" w:fill="auto"/>
            <w:vAlign w:val="center"/>
          </w:tcPr>
          <w:p w:rsidR="00787DAE" w:rsidRPr="002A5F57" w:rsidRDefault="004525DF" w:rsidP="00820BDA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DS</w:t>
            </w:r>
            <w:r w:rsidR="00787DAE" w:rsidRPr="002A5F57">
              <w:rPr>
                <w:rFonts w:ascii="Arial" w:hAnsi="Arial" w:cs="Arial"/>
                <w:sz w:val="32"/>
                <w:szCs w:val="32"/>
              </w:rPr>
              <w:t xml:space="preserve"> 7/</w:t>
            </w:r>
            <w:r w:rsidR="004215C2">
              <w:rPr>
                <w:rFonts w:ascii="Arial" w:hAnsi="Arial" w:cs="Arial"/>
                <w:sz w:val="32"/>
                <w:szCs w:val="32"/>
              </w:rPr>
              <w:t>8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87DAE" w:rsidRPr="002A5F57" w:rsidRDefault="00DE4CA1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/30</w:t>
            </w:r>
          </w:p>
        </w:tc>
      </w:tr>
      <w:tr w:rsidR="00787DAE" w:rsidRPr="002A5F57" w:rsidTr="00820BDA">
        <w:trPr>
          <w:trHeight w:hRule="exact" w:val="454"/>
          <w:jc w:val="center"/>
        </w:trPr>
        <w:tc>
          <w:tcPr>
            <w:tcW w:w="8079" w:type="dxa"/>
            <w:shd w:val="clear" w:color="auto" w:fill="auto"/>
            <w:vAlign w:val="center"/>
          </w:tcPr>
          <w:p w:rsidR="00787DAE" w:rsidRPr="002A5F57" w:rsidRDefault="004525DF" w:rsidP="00820BD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DS</w:t>
            </w:r>
            <w:r w:rsidR="004215C2">
              <w:rPr>
                <w:rFonts w:ascii="Arial" w:hAnsi="Arial" w:cs="Arial"/>
                <w:sz w:val="32"/>
                <w:szCs w:val="32"/>
              </w:rPr>
              <w:t xml:space="preserve"> 8/8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87DAE" w:rsidRPr="002A5F57" w:rsidRDefault="00DE4CA1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/30</w:t>
            </w:r>
          </w:p>
        </w:tc>
      </w:tr>
      <w:tr w:rsidR="00787DAE" w:rsidRPr="002A5F57" w:rsidTr="00820BDA">
        <w:trPr>
          <w:trHeight w:hRule="exact" w:val="454"/>
          <w:jc w:val="center"/>
        </w:trPr>
        <w:tc>
          <w:tcPr>
            <w:tcW w:w="8079" w:type="dxa"/>
            <w:shd w:val="clear" w:color="auto" w:fill="auto"/>
            <w:vAlign w:val="center"/>
          </w:tcPr>
          <w:p w:rsidR="00787DAE" w:rsidRPr="002A5F57" w:rsidRDefault="00787DAE" w:rsidP="00820BD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>Total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87DAE" w:rsidRPr="002A5F57" w:rsidRDefault="00787DAE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  <w:r w:rsidRPr="002A5F57">
              <w:rPr>
                <w:rFonts w:ascii="Arial" w:hAnsi="Arial"/>
                <w:sz w:val="32"/>
                <w:szCs w:val="32"/>
              </w:rPr>
              <w:t>/ 200</w:t>
            </w:r>
          </w:p>
        </w:tc>
      </w:tr>
      <w:tr w:rsidR="00787DAE" w:rsidRPr="002A5F57" w:rsidTr="00820BDA">
        <w:trPr>
          <w:trHeight w:hRule="exact" w:val="454"/>
          <w:jc w:val="center"/>
        </w:trPr>
        <w:tc>
          <w:tcPr>
            <w:tcW w:w="8079" w:type="dxa"/>
            <w:shd w:val="clear" w:color="auto" w:fill="auto"/>
            <w:vAlign w:val="center"/>
          </w:tcPr>
          <w:p w:rsidR="00787DAE" w:rsidRPr="002A5F57" w:rsidRDefault="00787DAE" w:rsidP="00820BDA">
            <w:pPr>
              <w:widowControl w:val="0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2A5F57">
              <w:rPr>
                <w:rFonts w:ascii="Arial" w:hAnsi="Arial" w:cs="Arial"/>
                <w:b/>
                <w:sz w:val="32"/>
                <w:szCs w:val="32"/>
              </w:rPr>
              <w:t>Note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87DAE" w:rsidRPr="002A5F57" w:rsidRDefault="00787DAE" w:rsidP="00820BDA">
            <w:pPr>
              <w:widowControl w:val="0"/>
              <w:jc w:val="right"/>
              <w:rPr>
                <w:rFonts w:ascii="Arial" w:hAnsi="Arial" w:cs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>/20</w:t>
            </w:r>
          </w:p>
        </w:tc>
      </w:tr>
    </w:tbl>
    <w:p w:rsidR="00513CF3" w:rsidRDefault="00513CF3" w:rsidP="00787DAE"/>
    <w:p w:rsidR="00513CF3" w:rsidRDefault="00513CF3" w:rsidP="00787DAE"/>
    <w:p w:rsidR="00787DAE" w:rsidRDefault="00787DAE" w:rsidP="00787DAE">
      <w:pPr>
        <w:numPr>
          <w:ilvl w:val="0"/>
          <w:numId w:val="1"/>
        </w:num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DOSSIER </w:t>
      </w:r>
      <w:r w:rsidR="00D6098E">
        <w:rPr>
          <w:rFonts w:ascii="Arial" w:hAnsi="Arial" w:cs="Arial"/>
          <w:b/>
          <w:sz w:val="28"/>
          <w:szCs w:val="28"/>
        </w:rPr>
        <w:t>SUJET : Identifié DS</w:t>
      </w:r>
      <w:r>
        <w:rPr>
          <w:rFonts w:ascii="Arial" w:hAnsi="Arial" w:cs="Arial"/>
          <w:b/>
          <w:sz w:val="28"/>
          <w:szCs w:val="28"/>
        </w:rPr>
        <w:t>, numéroté D</w:t>
      </w:r>
      <w:r w:rsidR="00D6098E">
        <w:rPr>
          <w:rFonts w:ascii="Arial" w:hAnsi="Arial" w:cs="Arial"/>
          <w:b/>
          <w:sz w:val="28"/>
          <w:szCs w:val="28"/>
        </w:rPr>
        <w:t>S</w:t>
      </w:r>
      <w:r w:rsidR="004215C2">
        <w:rPr>
          <w:rFonts w:ascii="Arial" w:hAnsi="Arial" w:cs="Arial"/>
          <w:b/>
          <w:sz w:val="28"/>
          <w:szCs w:val="28"/>
        </w:rPr>
        <w:t xml:space="preserve"> 1/8</w:t>
      </w:r>
      <w:r>
        <w:rPr>
          <w:rFonts w:ascii="Arial" w:hAnsi="Arial" w:cs="Arial"/>
          <w:b/>
          <w:sz w:val="28"/>
          <w:szCs w:val="28"/>
        </w:rPr>
        <w:t xml:space="preserve"> à D</w:t>
      </w:r>
      <w:r w:rsidR="00D6098E">
        <w:rPr>
          <w:rFonts w:ascii="Arial" w:hAnsi="Arial" w:cs="Arial"/>
          <w:b/>
          <w:sz w:val="28"/>
          <w:szCs w:val="28"/>
        </w:rPr>
        <w:t>S</w:t>
      </w:r>
      <w:r w:rsidR="004215C2">
        <w:rPr>
          <w:rFonts w:ascii="Arial" w:hAnsi="Arial" w:cs="Arial"/>
          <w:b/>
          <w:sz w:val="28"/>
          <w:szCs w:val="28"/>
        </w:rPr>
        <w:t xml:space="preserve"> 8/8</w:t>
      </w:r>
    </w:p>
    <w:p w:rsidR="00805CC0" w:rsidRPr="00AB56D1" w:rsidRDefault="00805CC0" w:rsidP="00CF5E66">
      <w:pPr>
        <w:ind w:left="720"/>
        <w:rPr>
          <w:rFonts w:ascii="Arial" w:hAnsi="Arial" w:cs="Arial"/>
          <w:b/>
          <w:sz w:val="28"/>
          <w:szCs w:val="28"/>
        </w:rPr>
      </w:pPr>
    </w:p>
    <w:p w:rsidR="00805CC0" w:rsidRDefault="00805CC0" w:rsidP="00805CC0">
      <w:pPr>
        <w:numPr>
          <w:ilvl w:val="0"/>
          <w:numId w:val="1"/>
        </w:num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Le Dossier </w:t>
      </w:r>
      <w:r w:rsidR="00D6098E">
        <w:rPr>
          <w:rFonts w:ascii="Arial" w:hAnsi="Arial" w:cs="Arial"/>
          <w:b/>
          <w:sz w:val="28"/>
          <w:szCs w:val="28"/>
        </w:rPr>
        <w:t>Sujet</w:t>
      </w:r>
      <w:r>
        <w:rPr>
          <w:rFonts w:ascii="Arial" w:hAnsi="Arial" w:cs="Arial"/>
          <w:b/>
          <w:sz w:val="28"/>
          <w:szCs w:val="28"/>
        </w:rPr>
        <w:t xml:space="preserve"> est à rendre dans son intégralité en fin d’épreuve </w:t>
      </w:r>
    </w:p>
    <w:p w:rsidR="00787DAE" w:rsidRDefault="00787DAE" w:rsidP="00787DAE"/>
    <w:p w:rsidR="004B719F" w:rsidRDefault="000A4340" w:rsidP="00CF5E66">
      <w:pPr>
        <w:rPr>
          <w:rFonts w:ascii="Arial" w:hAnsi="Arial" w:cs="Arial"/>
          <w:b/>
          <w:sz w:val="28"/>
          <w:szCs w:val="28"/>
        </w:rPr>
      </w:pPr>
      <w:r w:rsidRPr="00CF5E66">
        <w:rPr>
          <w:rFonts w:ascii="Arial" w:hAnsi="Arial" w:cs="Arial"/>
          <w:b/>
          <w:sz w:val="28"/>
          <w:szCs w:val="28"/>
        </w:rPr>
        <w:t xml:space="preserve">L’usage </w:t>
      </w:r>
      <w:r w:rsidR="004525DF" w:rsidRPr="00CF5E66">
        <w:rPr>
          <w:rFonts w:ascii="Arial" w:hAnsi="Arial" w:cs="Arial"/>
          <w:b/>
          <w:sz w:val="28"/>
          <w:szCs w:val="28"/>
        </w:rPr>
        <w:t>de tout modèle de calculatrice,</w:t>
      </w:r>
      <w:r w:rsidR="00CF5E66">
        <w:rPr>
          <w:rFonts w:ascii="Arial" w:hAnsi="Arial" w:cs="Arial"/>
          <w:b/>
          <w:sz w:val="28"/>
          <w:szCs w:val="28"/>
        </w:rPr>
        <w:t xml:space="preserve"> </w:t>
      </w:r>
      <w:r w:rsidRPr="00CF5E66">
        <w:rPr>
          <w:rFonts w:ascii="Arial" w:hAnsi="Arial" w:cs="Arial"/>
          <w:b/>
          <w:sz w:val="28"/>
          <w:szCs w:val="28"/>
        </w:rPr>
        <w:t>avec ou sans mode examen,</w:t>
      </w:r>
      <w:r w:rsidR="004525DF" w:rsidRPr="00CF5E66">
        <w:rPr>
          <w:rFonts w:ascii="Arial" w:hAnsi="Arial" w:cs="Arial"/>
          <w:b/>
          <w:sz w:val="28"/>
          <w:szCs w:val="28"/>
        </w:rPr>
        <w:t xml:space="preserve"> </w:t>
      </w:r>
      <w:r w:rsidR="00CF5E66">
        <w:rPr>
          <w:rFonts w:ascii="Arial" w:hAnsi="Arial" w:cs="Arial"/>
          <w:b/>
          <w:sz w:val="28"/>
          <w:szCs w:val="28"/>
        </w:rPr>
        <w:t>est autorisé.</w:t>
      </w:r>
    </w:p>
    <w:p w:rsidR="00CF5E66" w:rsidRPr="00CF5E66" w:rsidRDefault="00CF5E66" w:rsidP="00CF5E66">
      <w:pPr>
        <w:rPr>
          <w:rFonts w:ascii="Arial" w:hAnsi="Arial" w:cs="Arial"/>
          <w:b/>
          <w:sz w:val="28"/>
          <w:szCs w:val="28"/>
        </w:rPr>
      </w:pPr>
    </w:p>
    <w:tbl>
      <w:tblPr>
        <w:tblpPr w:leftFromText="141" w:rightFromText="141" w:vertAnchor="text" w:horzAnchor="margin" w:tblpXSpec="right" w:tblpY="17"/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4515"/>
        <w:gridCol w:w="1297"/>
        <w:gridCol w:w="665"/>
        <w:gridCol w:w="1338"/>
        <w:gridCol w:w="1200"/>
      </w:tblGrid>
      <w:tr w:rsidR="00787DAE" w:rsidTr="00CF5E66">
        <w:tc>
          <w:tcPr>
            <w:tcW w:w="2093" w:type="dxa"/>
            <w:shd w:val="clear" w:color="auto" w:fill="auto"/>
            <w:vAlign w:val="center"/>
          </w:tcPr>
          <w:p w:rsidR="00122066" w:rsidRPr="00CF5E66" w:rsidRDefault="00CF5E66" w:rsidP="00787DAE">
            <w:pPr>
              <w:jc w:val="center"/>
              <w:rPr>
                <w:sz w:val="22"/>
                <w:szCs w:val="22"/>
              </w:rPr>
            </w:pPr>
            <w:r w:rsidRPr="00CF5E66">
              <w:rPr>
                <w:rFonts w:ascii="Arial" w:hAnsi="Arial" w:cs="Arial"/>
                <w:bCs/>
                <w:sz w:val="22"/>
                <w:szCs w:val="22"/>
              </w:rPr>
              <w:t>1906-MM C AP 2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:rsidR="00787DAE" w:rsidRPr="00CF5E66" w:rsidRDefault="00787DAE" w:rsidP="00787DAE">
            <w:pPr>
              <w:jc w:val="center"/>
              <w:rPr>
                <w:sz w:val="40"/>
                <w:szCs w:val="40"/>
              </w:rPr>
            </w:pPr>
            <w:r w:rsidRPr="00CF5E66">
              <w:rPr>
                <w:rFonts w:ascii="Arial" w:hAnsi="Arial" w:cs="Arial"/>
                <w:b/>
                <w:bCs/>
                <w:sz w:val="40"/>
                <w:szCs w:val="40"/>
              </w:rPr>
              <w:t>Baccalauréat Professionnel</w:t>
            </w:r>
          </w:p>
        </w:tc>
        <w:tc>
          <w:tcPr>
            <w:tcW w:w="2003" w:type="dxa"/>
            <w:gridSpan w:val="2"/>
            <w:shd w:val="clear" w:color="auto" w:fill="auto"/>
            <w:vAlign w:val="center"/>
          </w:tcPr>
          <w:p w:rsidR="00787DAE" w:rsidRPr="00CF5E66" w:rsidRDefault="00787DAE" w:rsidP="004F75AB">
            <w:pPr>
              <w:jc w:val="center"/>
              <w:rPr>
                <w:sz w:val="24"/>
                <w:szCs w:val="24"/>
              </w:rPr>
            </w:pPr>
            <w:r w:rsidRPr="00CF5E66">
              <w:rPr>
                <w:rFonts w:ascii="Arial" w:hAnsi="Arial" w:cs="Arial"/>
                <w:b/>
                <w:bCs/>
                <w:sz w:val="24"/>
                <w:szCs w:val="24"/>
              </w:rPr>
              <w:t>Session 201</w:t>
            </w:r>
            <w:r w:rsidR="004F75AB" w:rsidRPr="00CF5E66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787DAE" w:rsidRDefault="00787DAE" w:rsidP="004F75AB">
            <w:pPr>
              <w:jc w:val="center"/>
            </w:pPr>
            <w:r w:rsidRPr="002A5F57">
              <w:rPr>
                <w:rFonts w:ascii="Arial" w:hAnsi="Arial" w:cs="Arial"/>
                <w:b/>
                <w:bCs/>
                <w:sz w:val="32"/>
                <w:szCs w:val="32"/>
              </w:rPr>
              <w:t>U 2</w:t>
            </w:r>
          </w:p>
        </w:tc>
      </w:tr>
      <w:tr w:rsidR="00787DAE" w:rsidTr="00787DAE">
        <w:tc>
          <w:tcPr>
            <w:tcW w:w="9908" w:type="dxa"/>
            <w:gridSpan w:val="5"/>
            <w:shd w:val="clear" w:color="auto" w:fill="auto"/>
          </w:tcPr>
          <w:p w:rsidR="00787DAE" w:rsidRPr="002A5F57" w:rsidRDefault="00787DAE" w:rsidP="00787DAE">
            <w:pPr>
              <w:ind w:right="53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2A5F57">
              <w:rPr>
                <w:rFonts w:ascii="Arial" w:hAnsi="Arial" w:cs="Arial"/>
                <w:b/>
                <w:bCs/>
                <w:sz w:val="40"/>
                <w:szCs w:val="40"/>
              </w:rPr>
              <w:t>MAINTENANCE DES MATÉRIELS</w:t>
            </w:r>
          </w:p>
          <w:p w:rsidR="00787DAE" w:rsidRDefault="00787DAE" w:rsidP="00AB2B3A">
            <w:pPr>
              <w:jc w:val="center"/>
            </w:pPr>
            <w:r w:rsidRPr="002A5F57">
              <w:rPr>
                <w:rFonts w:ascii="Arial" w:hAnsi="Arial" w:cs="Arial"/>
                <w:b/>
                <w:bCs/>
                <w:sz w:val="40"/>
                <w:szCs w:val="40"/>
              </w:rPr>
              <w:t>Option </w:t>
            </w:r>
            <w:r w:rsidR="00AB2B3A">
              <w:rPr>
                <w:rFonts w:ascii="Arial" w:hAnsi="Arial" w:cs="Arial"/>
                <w:b/>
                <w:bCs/>
                <w:sz w:val="40"/>
                <w:szCs w:val="40"/>
              </w:rPr>
              <w:t>C</w:t>
            </w:r>
            <w:r w:rsidRPr="002A5F57">
              <w:rPr>
                <w:rFonts w:ascii="Arial" w:hAnsi="Arial" w:cs="Arial"/>
                <w:b/>
                <w:bCs/>
                <w:sz w:val="40"/>
                <w:szCs w:val="40"/>
              </w:rPr>
              <w:t> </w:t>
            </w:r>
            <w:r w:rsidR="00F97BBC" w:rsidRPr="002A5F57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: </w:t>
            </w:r>
            <w:r w:rsidR="00F97BBC">
              <w:rPr>
                <w:rFonts w:ascii="Arial" w:hAnsi="Arial" w:cs="Arial"/>
                <w:b/>
                <w:sz w:val="36"/>
                <w:szCs w:val="36"/>
              </w:rPr>
              <w:t>Matériels</w:t>
            </w:r>
            <w:r w:rsidR="00AB2B3A">
              <w:rPr>
                <w:rFonts w:ascii="Arial" w:hAnsi="Arial" w:cs="Arial"/>
                <w:b/>
                <w:sz w:val="36"/>
                <w:szCs w:val="36"/>
              </w:rPr>
              <w:t xml:space="preserve"> d’espaces verts.</w:t>
            </w:r>
          </w:p>
        </w:tc>
        <w:tc>
          <w:tcPr>
            <w:tcW w:w="1200" w:type="dxa"/>
            <w:vMerge w:val="restart"/>
            <w:shd w:val="clear" w:color="auto" w:fill="auto"/>
            <w:vAlign w:val="center"/>
          </w:tcPr>
          <w:p w:rsidR="00787DAE" w:rsidRPr="002A5F57" w:rsidRDefault="00787DAE" w:rsidP="00787DAE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A5F57">
              <w:rPr>
                <w:rFonts w:ascii="Arial" w:hAnsi="Arial" w:cs="Arial"/>
                <w:b/>
                <w:bCs/>
                <w:sz w:val="32"/>
                <w:szCs w:val="32"/>
              </w:rPr>
              <w:t>D</w:t>
            </w:r>
            <w:r w:rsidR="00D6098E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</w:p>
          <w:p w:rsidR="00787DAE" w:rsidRDefault="00787DAE" w:rsidP="00787DAE">
            <w:pPr>
              <w:jc w:val="center"/>
            </w:pPr>
            <w:r w:rsidRPr="002A5F57">
              <w:rPr>
                <w:rFonts w:ascii="Arial" w:hAnsi="Arial" w:cs="Arial"/>
                <w:b/>
                <w:bCs/>
                <w:sz w:val="32"/>
                <w:szCs w:val="32"/>
              </w:rPr>
              <w:t>1 /</w:t>
            </w:r>
            <w:r w:rsidR="000D466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8</w:t>
            </w:r>
          </w:p>
        </w:tc>
      </w:tr>
      <w:tr w:rsidR="00787DAE" w:rsidTr="00CF5E66">
        <w:trPr>
          <w:trHeight w:val="435"/>
        </w:trPr>
        <w:tc>
          <w:tcPr>
            <w:tcW w:w="6608" w:type="dxa"/>
            <w:gridSpan w:val="2"/>
            <w:shd w:val="clear" w:color="auto" w:fill="auto"/>
            <w:vAlign w:val="center"/>
          </w:tcPr>
          <w:p w:rsidR="00787DAE" w:rsidRDefault="004F75AB" w:rsidP="00CF5E66">
            <w:pPr>
              <w:tabs>
                <w:tab w:val="left" w:pos="709"/>
              </w:tabs>
            </w:pPr>
            <w:r w:rsidRPr="004F75AB">
              <w:rPr>
                <w:rFonts w:ascii="Arial" w:hAnsi="Arial" w:cs="Arial"/>
                <w:sz w:val="24"/>
                <w:szCs w:val="24"/>
              </w:rPr>
              <w:t>E2- Analyse préparatoire à une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F75AB">
              <w:rPr>
                <w:rFonts w:ascii="Arial" w:hAnsi="Arial" w:cs="Arial"/>
                <w:sz w:val="24"/>
                <w:szCs w:val="24"/>
              </w:rPr>
              <w:t>intervention</w:t>
            </w:r>
          </w:p>
        </w:tc>
        <w:tc>
          <w:tcPr>
            <w:tcW w:w="1962" w:type="dxa"/>
            <w:gridSpan w:val="2"/>
            <w:shd w:val="clear" w:color="auto" w:fill="auto"/>
            <w:vAlign w:val="center"/>
          </w:tcPr>
          <w:p w:rsidR="00787DAE" w:rsidRDefault="00787DAE" w:rsidP="00787DAE">
            <w:pPr>
              <w:jc w:val="center"/>
            </w:pPr>
            <w:r w:rsidRPr="002A5F57">
              <w:rPr>
                <w:rFonts w:ascii="Arial" w:hAnsi="Arial" w:cs="Arial"/>
                <w:sz w:val="24"/>
                <w:szCs w:val="24"/>
              </w:rPr>
              <w:t xml:space="preserve">Durée : </w:t>
            </w:r>
            <w:r w:rsidR="00EA6154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2A5F5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h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787DAE" w:rsidRDefault="00787DAE" w:rsidP="00EA6154">
            <w:pPr>
              <w:jc w:val="center"/>
            </w:pPr>
            <w:r w:rsidRPr="002A5F57">
              <w:rPr>
                <w:rFonts w:ascii="Arial" w:hAnsi="Arial" w:cs="Arial"/>
                <w:sz w:val="24"/>
                <w:szCs w:val="24"/>
              </w:rPr>
              <w:t xml:space="preserve">Coef. : </w:t>
            </w:r>
            <w:r w:rsidR="00EA6154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00" w:type="dxa"/>
            <w:vMerge/>
            <w:shd w:val="clear" w:color="auto" w:fill="auto"/>
          </w:tcPr>
          <w:p w:rsidR="00787DAE" w:rsidRDefault="00787DAE" w:rsidP="00787DAE"/>
        </w:tc>
      </w:tr>
    </w:tbl>
    <w:p w:rsidR="004F75AB" w:rsidRDefault="004F75AB" w:rsidP="00373B49">
      <w:pPr>
        <w:jc w:val="center"/>
      </w:pPr>
    </w:p>
    <w:p w:rsidR="006B39A6" w:rsidRDefault="00F1291E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pict>
          <v:roundrect id="AutoShape 35" o:spid="_x0000_s1044" style="position:absolute;margin-left:19.15pt;margin-top:15.05pt;width:519pt;height:44.9pt;z-index:251634176;visibility:visible;mso-wrap-distance-left:2.88pt;mso-wrap-distance-top:2.88pt;mso-wrap-distance-right:2.88pt;mso-wrap-distance-bottom:2.88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" filled="f" strokeweight="2.25pt" insetpen="t">
            <v:shadow color="#ccc"/>
            <v:textbox inset="2.88pt,2.88pt,2.88pt,2.88pt">
              <w:txbxContent>
                <w:p w:rsidR="00040AB3" w:rsidRPr="00F64BDD" w:rsidRDefault="00040AB3" w:rsidP="00F56611">
                  <w:pPr>
                    <w:jc w:val="center"/>
                    <w:rPr>
                      <w:rFonts w:ascii="Comic Sans MS" w:hAnsi="Comic Sans MS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  <w:r w:rsidRPr="00F56611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Analyse préparatoire à une</w:t>
                  </w:r>
                  <w: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F56611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intervention</w:t>
                  </w:r>
                </w:p>
              </w:txbxContent>
            </v:textbox>
          </v:roundrect>
        </w:pict>
      </w: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7321D5" w:rsidRDefault="00F1291E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pict>
          <v:roundrect id="AutoShape 96" o:spid="_x0000_s1045" style="position:absolute;margin-left:52.05pt;margin-top:9pt;width:450.5pt;height:80.65pt;z-index:2516352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" filled="f" strokeweight="2.25pt">
            <v:textbox>
              <w:txbxContent>
                <w:p w:rsidR="00040AB3" w:rsidRPr="00A27102" w:rsidRDefault="00040AB3" w:rsidP="00F56611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27102">
                    <w:rPr>
                      <w:rFonts w:ascii="Arial" w:hAnsi="Arial" w:cs="Arial"/>
                      <w:b/>
                      <w:sz w:val="28"/>
                      <w:szCs w:val="28"/>
                    </w:rPr>
                    <w:t>Mise en situation:</w:t>
                  </w:r>
                  <w:r w:rsidRPr="00A27102">
                    <w:rPr>
                      <w:rFonts w:ascii="Arial" w:hAnsi="Arial" w:cs="Arial"/>
                      <w:sz w:val="28"/>
                      <w:szCs w:val="28"/>
                    </w:rPr>
                    <w:t xml:space="preserve"> Un client se présente à </w:t>
                  </w:r>
                  <w:r w:rsidR="000D466E">
                    <w:rPr>
                      <w:rFonts w:ascii="Arial" w:hAnsi="Arial" w:cs="Arial"/>
                      <w:sz w:val="28"/>
                      <w:szCs w:val="28"/>
                    </w:rPr>
                    <w:t>l’</w:t>
                  </w:r>
                  <w:r w:rsidRPr="00A27102">
                    <w:rPr>
                      <w:rFonts w:ascii="Arial" w:hAnsi="Arial" w:cs="Arial"/>
                      <w:sz w:val="28"/>
                      <w:szCs w:val="28"/>
                    </w:rPr>
                    <w:t>entreprise</w:t>
                  </w:r>
                  <w:r w:rsidR="00F1291E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="000D466E">
                    <w:rPr>
                      <w:rFonts w:ascii="Arial" w:hAnsi="Arial" w:cs="Arial"/>
                      <w:sz w:val="28"/>
                      <w:szCs w:val="28"/>
                    </w:rPr>
                    <w:t>DEBOFFE.</w:t>
                  </w:r>
                  <w:r w:rsidRPr="00A27102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="00430624">
                    <w:rPr>
                      <w:rFonts w:ascii="Arial" w:hAnsi="Arial" w:cs="Arial"/>
                      <w:sz w:val="28"/>
                      <w:szCs w:val="28"/>
                    </w:rPr>
                    <w:t>I</w:t>
                  </w:r>
                  <w:r w:rsidRPr="00A27102">
                    <w:rPr>
                      <w:rFonts w:ascii="Arial" w:hAnsi="Arial" w:cs="Arial"/>
                      <w:sz w:val="28"/>
                      <w:szCs w:val="28"/>
                    </w:rPr>
                    <w:t>l se plaint d’une mauvaise qualité de tonte avec sa machine</w:t>
                  </w:r>
                  <w:r w:rsidR="00430624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  <w:r w:rsidRPr="00A27102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="00430624">
                    <w:rPr>
                      <w:rFonts w:ascii="Arial" w:hAnsi="Arial" w:cs="Arial"/>
                      <w:sz w:val="28"/>
                      <w:szCs w:val="28"/>
                    </w:rPr>
                    <w:t>L</w:t>
                  </w:r>
                  <w:r w:rsidRPr="00A27102">
                    <w:rPr>
                      <w:rFonts w:ascii="Arial" w:hAnsi="Arial" w:cs="Arial"/>
                      <w:sz w:val="28"/>
                      <w:szCs w:val="28"/>
                    </w:rPr>
                    <w:t>e problème vient des rouleaux de coupe avant</w:t>
                  </w:r>
                  <w:r w:rsidR="009A402D">
                    <w:rPr>
                      <w:rFonts w:ascii="Arial" w:hAnsi="Arial" w:cs="Arial"/>
                      <w:sz w:val="28"/>
                      <w:szCs w:val="28"/>
                    </w:rPr>
                    <w:t>. L</w:t>
                  </w:r>
                  <w:r w:rsidRPr="00A27102">
                    <w:rPr>
                      <w:rFonts w:ascii="Arial" w:hAnsi="Arial" w:cs="Arial"/>
                      <w:sz w:val="28"/>
                      <w:szCs w:val="28"/>
                    </w:rPr>
                    <w:t>eurs vitesses de rotation ne semble</w:t>
                  </w:r>
                  <w:r w:rsidR="009A402D">
                    <w:rPr>
                      <w:rFonts w:ascii="Arial" w:hAnsi="Arial" w:cs="Arial"/>
                      <w:sz w:val="28"/>
                      <w:szCs w:val="28"/>
                    </w:rPr>
                    <w:t>nt</w:t>
                  </w:r>
                  <w:r w:rsidRPr="00A27102">
                    <w:rPr>
                      <w:rFonts w:ascii="Arial" w:hAnsi="Arial" w:cs="Arial"/>
                      <w:sz w:val="28"/>
                      <w:szCs w:val="28"/>
                    </w:rPr>
                    <w:t xml:space="preserve"> pas identique</w:t>
                  </w:r>
                  <w:r w:rsidR="009A402D">
                    <w:rPr>
                      <w:rFonts w:ascii="Arial" w:hAnsi="Arial" w:cs="Arial"/>
                      <w:sz w:val="28"/>
                      <w:szCs w:val="28"/>
                    </w:rPr>
                    <w:t>s</w:t>
                  </w:r>
                  <w:r w:rsidRPr="00A27102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:rsidR="00040AB3" w:rsidRPr="00F64BDD" w:rsidRDefault="00040AB3" w:rsidP="00F56611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</w:p>
                <w:p w:rsidR="00040AB3" w:rsidRPr="00601A9E" w:rsidRDefault="00040AB3" w:rsidP="00F56611">
                  <w:pPr>
                    <w:rPr>
                      <w:b/>
                      <w:sz w:val="32"/>
                      <w:szCs w:val="32"/>
                    </w:rPr>
                  </w:pPr>
                  <w:r w:rsidRPr="00601A9E">
                    <w:rPr>
                      <w:b/>
                      <w:sz w:val="32"/>
                      <w:szCs w:val="32"/>
                    </w:rPr>
                    <w:t>Après diagnostic, il s’avère nécessaire de remplacer la transmission côté droit.</w:t>
                  </w:r>
                </w:p>
                <w:p w:rsidR="00040AB3" w:rsidRPr="00601A9E" w:rsidRDefault="00040AB3" w:rsidP="00F56611">
                  <w:pPr>
                    <w:rPr>
                      <w:b/>
                      <w:szCs w:val="24"/>
                    </w:rPr>
                  </w:pPr>
                </w:p>
              </w:txbxContent>
            </v:textbox>
          </v:roundrect>
        </w:pict>
      </w:r>
    </w:p>
    <w:p w:rsidR="007321D5" w:rsidRDefault="007321D5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7321D5" w:rsidRDefault="007321D5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7321D5" w:rsidRDefault="007321D5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7321D5" w:rsidRDefault="007321D5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7321D5" w:rsidRDefault="007321D5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F1291E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pict>
          <v:shape id="_x0000_s1043" type="#_x0000_t202" style="position:absolute;margin-left:39.7pt;margin-top:7.7pt;width:462.85pt;height:298.8pt;z-index:251633152;mso-wrap-style:none" filled="f" stroked="f" strokeweight="1.5pt">
            <v:textbox style="mso-fit-shape-to-text:t">
              <w:txbxContent>
                <w:p w:rsidR="00040AB3" w:rsidRDefault="00040AB3">
                  <w:r>
                    <w:rPr>
                      <w:noProof/>
                    </w:rPr>
                    <w:drawing>
                      <wp:inline distT="0" distB="0" distL="0" distR="0">
                        <wp:extent cx="2934269" cy="1905068"/>
                        <wp:effectExtent l="19050" t="0" r="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2719" t="48546" r="80124" b="216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8140" cy="19075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F1291E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1110" type="#_x0000_t90" style="position:absolute;margin-left:286.65pt;margin-top:14.45pt;width:151.85pt;height:59.1pt;rotation:180;flip:x;z-index:251667968" fillcolor="#92d050" strokecolor="#92d050" strokeweight="1.5pt"/>
        </w:pict>
      </w: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F1291E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pict>
          <v:shape id="_x0000_s1106" type="#_x0000_t202" style="position:absolute;margin-left:258.5pt;margin-top:3.8pt;width:304.05pt;height:191.25pt;z-index:251664896" filled="f" stroked="f" strokecolor="black [3213]" strokeweight="1.5pt">
            <v:textbox>
              <w:txbxContent>
                <w:p w:rsidR="00B45A75" w:rsidRDefault="00B45A75">
                  <w:r>
                    <w:rPr>
                      <w:noProof/>
                    </w:rPr>
                    <w:drawing>
                      <wp:inline distT="0" distB="0" distL="0" distR="0">
                        <wp:extent cx="3133583" cy="1987761"/>
                        <wp:effectExtent l="19050" t="0" r="0" b="0"/>
                        <wp:docPr id="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74" cy="19939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F1291E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pict>
          <v:shape id="_x0000_s1109" type="#_x0000_t90" style="position:absolute;margin-left:78.55pt;margin-top:8.15pt;width:162.75pt;height:59.1pt;rotation:180;z-index:251666944" fillcolor="#92d050" strokecolor="#92d050" strokeweight="1.5pt"/>
        </w:pict>
      </w: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F1291E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pict>
          <v:shape id="_x0000_s1107" type="#_x0000_t202" style="position:absolute;margin-left:5.9pt;margin-top:2.9pt;width:235.4pt;height:147.25pt;z-index:251665920" filled="f" stroked="f" strokecolor="black [3213]" strokeweight="1.5pt">
            <v:textbox>
              <w:txbxContent>
                <w:p w:rsidR="00B45A75" w:rsidRDefault="00B45A75">
                  <w:r>
                    <w:rPr>
                      <w:noProof/>
                    </w:rPr>
                    <w:drawing>
                      <wp:inline distT="0" distB="0" distL="0" distR="0">
                        <wp:extent cx="2762521" cy="1869743"/>
                        <wp:effectExtent l="19050" t="0" r="0" b="0"/>
                        <wp:docPr id="9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7926" t="47644" r="73762" b="195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521" cy="18697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F1291E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pict>
          <v:roundrect id="_x0000_s1046" style="position:absolute;margin-left:51.3pt;margin-top:11pt;width:450.5pt;height:78.9pt;z-index:2516362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" filled="f" strokeweight="2.25pt">
            <v:textbox style="mso-next-textbox:#_x0000_s1046">
              <w:txbxContent>
                <w:p w:rsidR="000D466E" w:rsidRDefault="00040AB3" w:rsidP="00F5661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D466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Problématique: </w:t>
                  </w:r>
                  <w:r w:rsidRPr="000D466E">
                    <w:rPr>
                      <w:rFonts w:ascii="Arial" w:hAnsi="Arial" w:cs="Arial"/>
                      <w:sz w:val="24"/>
                      <w:szCs w:val="24"/>
                    </w:rPr>
                    <w:t>Organiser l’intervention pour la remise en conformité de la machine en fonction du dysfonctionnement e</w:t>
                  </w:r>
                  <w:r w:rsidR="009A402D" w:rsidRPr="000D466E">
                    <w:rPr>
                      <w:rFonts w:ascii="Arial" w:hAnsi="Arial" w:cs="Arial"/>
                      <w:sz w:val="24"/>
                      <w:szCs w:val="24"/>
                    </w:rPr>
                    <w:t>t en</w:t>
                  </w:r>
                  <w:r w:rsidRPr="000D466E">
                    <w:rPr>
                      <w:rFonts w:ascii="Arial" w:hAnsi="Arial" w:cs="Arial"/>
                      <w:sz w:val="24"/>
                      <w:szCs w:val="24"/>
                    </w:rPr>
                    <w:t xml:space="preserve"> rapport avec le symptôme </w:t>
                  </w:r>
                  <w:r w:rsidR="00F43EB7" w:rsidRPr="000D466E">
                    <w:rPr>
                      <w:rFonts w:ascii="Arial" w:hAnsi="Arial" w:cs="Arial"/>
                      <w:sz w:val="24"/>
                      <w:szCs w:val="24"/>
                    </w:rPr>
                    <w:t>décrit par le</w:t>
                  </w:r>
                  <w:r w:rsidRPr="000D466E">
                    <w:rPr>
                      <w:rFonts w:ascii="Arial" w:hAnsi="Arial" w:cs="Arial"/>
                      <w:sz w:val="24"/>
                      <w:szCs w:val="24"/>
                    </w:rPr>
                    <w:t xml:space="preserve"> client</w:t>
                  </w:r>
                  <w:r w:rsidR="000D466E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040AB3" w:rsidRPr="000D466E" w:rsidRDefault="000D466E" w:rsidP="00F56611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0D466E">
                    <w:rPr>
                      <w:rFonts w:ascii="Arial" w:hAnsi="Arial" w:cs="Arial"/>
                      <w:sz w:val="24"/>
                      <w:szCs w:val="24"/>
                    </w:rPr>
                    <w:t>Deux techniciens sont disponibles en cette période de l’année : Pierre et Régis.</w:t>
                  </w:r>
                  <w:r w:rsidRPr="000D466E">
                    <w:rPr>
                      <w:rFonts w:ascii="Arial" w:hAnsi="Arial" w:cs="Arial"/>
                      <w:b/>
                      <w:szCs w:val="24"/>
                    </w:rPr>
                    <w:t xml:space="preserve"> </w:t>
                  </w:r>
                </w:p>
              </w:txbxContent>
            </v:textbox>
          </v:roundrect>
        </w:pict>
      </w: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B39A6" w:rsidRDefault="006B39A6" w:rsidP="000F138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A177AA" w:rsidRDefault="00A177AA" w:rsidP="004F75AB"/>
    <w:p w:rsidR="00A27102" w:rsidRPr="006B234D" w:rsidRDefault="00A27102" w:rsidP="00182428">
      <w:pPr>
        <w:ind w:firstLine="709"/>
        <w:rPr>
          <w:rFonts w:ascii="Arial" w:hAnsi="Arial" w:cs="Arial"/>
          <w:b/>
          <w:color w:val="000000"/>
          <w:sz w:val="28"/>
        </w:rPr>
      </w:pPr>
      <w:r w:rsidRPr="006B234D">
        <w:rPr>
          <w:rFonts w:ascii="Arial" w:hAnsi="Arial" w:cs="Arial"/>
          <w:b/>
          <w:color w:val="000000"/>
          <w:sz w:val="28"/>
        </w:rPr>
        <w:t xml:space="preserve">Pour la réception </w:t>
      </w:r>
      <w:r w:rsidR="00586E4C" w:rsidRPr="006B234D">
        <w:rPr>
          <w:rFonts w:ascii="Arial" w:hAnsi="Arial" w:cs="Arial"/>
          <w:b/>
          <w:color w:val="000000"/>
          <w:sz w:val="28"/>
        </w:rPr>
        <w:t>et le transfert du matériel vers vos ateliers,</w:t>
      </w:r>
      <w:r w:rsidR="00F43EB7" w:rsidRPr="006B234D">
        <w:rPr>
          <w:rFonts w:ascii="Arial" w:hAnsi="Arial" w:cs="Arial"/>
          <w:b/>
          <w:color w:val="000000"/>
          <w:sz w:val="28"/>
        </w:rPr>
        <w:t xml:space="preserve"> l’entreprise « </w:t>
      </w:r>
      <w:r w:rsidR="009A402D">
        <w:rPr>
          <w:rFonts w:ascii="Arial" w:hAnsi="Arial" w:cs="Arial"/>
          <w:b/>
          <w:color w:val="000000"/>
          <w:sz w:val="28"/>
        </w:rPr>
        <w:t>A</w:t>
      </w:r>
      <w:r w:rsidR="00F43EB7" w:rsidRPr="006B234D">
        <w:rPr>
          <w:rFonts w:ascii="Arial" w:hAnsi="Arial" w:cs="Arial"/>
          <w:b/>
          <w:color w:val="000000"/>
          <w:sz w:val="28"/>
        </w:rPr>
        <w:t xml:space="preserve">u fil du paysage » demande la prise en charge sur </w:t>
      </w:r>
      <w:r w:rsidR="00430624">
        <w:rPr>
          <w:rFonts w:ascii="Arial" w:hAnsi="Arial" w:cs="Arial"/>
          <w:b/>
          <w:color w:val="000000"/>
          <w:sz w:val="28"/>
        </w:rPr>
        <w:t>son</w:t>
      </w:r>
      <w:r w:rsidR="00F43EB7" w:rsidRPr="006B234D">
        <w:rPr>
          <w:rFonts w:ascii="Arial" w:hAnsi="Arial" w:cs="Arial"/>
          <w:b/>
          <w:color w:val="000000"/>
          <w:sz w:val="28"/>
        </w:rPr>
        <w:t xml:space="preserve"> site </w:t>
      </w:r>
      <w:r w:rsidR="00430624">
        <w:rPr>
          <w:rFonts w:ascii="Arial" w:hAnsi="Arial" w:cs="Arial"/>
          <w:b/>
          <w:color w:val="000000"/>
          <w:sz w:val="28"/>
        </w:rPr>
        <w:t>localisé</w:t>
      </w:r>
      <w:r w:rsidR="00F43EB7" w:rsidRPr="006B234D">
        <w:rPr>
          <w:rFonts w:ascii="Arial" w:hAnsi="Arial" w:cs="Arial"/>
          <w:b/>
          <w:color w:val="000000"/>
          <w:sz w:val="28"/>
        </w:rPr>
        <w:t xml:space="preserve"> à 21 kilomètres des </w:t>
      </w:r>
      <w:r w:rsidR="00F43EB7" w:rsidRPr="006B234D">
        <w:rPr>
          <w:rFonts w:ascii="Arial" w:hAnsi="Arial" w:cs="Arial"/>
          <w:b/>
          <w:sz w:val="28"/>
          <w:szCs w:val="28"/>
        </w:rPr>
        <w:t>établissements D</w:t>
      </w:r>
      <w:r w:rsidR="009A402D">
        <w:rPr>
          <w:rFonts w:ascii="Arial" w:hAnsi="Arial" w:cs="Arial"/>
          <w:b/>
          <w:sz w:val="28"/>
          <w:szCs w:val="28"/>
        </w:rPr>
        <w:t>EBOFFE</w:t>
      </w:r>
      <w:r w:rsidR="00F35902">
        <w:rPr>
          <w:rFonts w:ascii="Arial" w:hAnsi="Arial" w:cs="Arial"/>
          <w:b/>
          <w:sz w:val="28"/>
          <w:szCs w:val="28"/>
        </w:rPr>
        <w:t xml:space="preserve"> situé à Vendeuvre</w:t>
      </w:r>
      <w:r w:rsidR="00F43EB7" w:rsidRPr="006B234D">
        <w:rPr>
          <w:rFonts w:ascii="Arial" w:hAnsi="Arial" w:cs="Arial"/>
          <w:b/>
          <w:sz w:val="28"/>
          <w:szCs w:val="28"/>
        </w:rPr>
        <w:t>.</w:t>
      </w:r>
      <w:r w:rsidR="00F43EB7" w:rsidRPr="006B234D">
        <w:rPr>
          <w:rFonts w:ascii="Arial" w:hAnsi="Arial" w:cs="Arial"/>
          <w:b/>
          <w:sz w:val="24"/>
          <w:szCs w:val="24"/>
        </w:rPr>
        <w:t xml:space="preserve">        </w:t>
      </w:r>
      <w:r w:rsidR="00586E4C" w:rsidRPr="006B234D">
        <w:rPr>
          <w:rFonts w:ascii="Arial" w:hAnsi="Arial" w:cs="Arial"/>
          <w:b/>
          <w:color w:val="000000"/>
          <w:sz w:val="28"/>
        </w:rPr>
        <w:t xml:space="preserve"> </w:t>
      </w:r>
    </w:p>
    <w:p w:rsidR="00182428" w:rsidRPr="00A27102" w:rsidRDefault="00182428" w:rsidP="000F1387">
      <w:pPr>
        <w:rPr>
          <w:rFonts w:ascii="Arial" w:hAnsi="Arial" w:cs="Arial"/>
          <w:color w:val="000000"/>
          <w:sz w:val="28"/>
        </w:rPr>
      </w:pPr>
    </w:p>
    <w:p w:rsidR="00A27102" w:rsidRDefault="00182428" w:rsidP="000F1387">
      <w:pPr>
        <w:rPr>
          <w:rFonts w:ascii="Arial" w:hAnsi="Arial" w:cs="Arial"/>
          <w:color w:val="000000"/>
          <w:sz w:val="28"/>
        </w:rPr>
      </w:pPr>
      <w:r w:rsidRPr="00A177AA">
        <w:rPr>
          <w:rFonts w:ascii="Arial" w:hAnsi="Arial" w:cs="Arial"/>
          <w:b/>
          <w:bCs/>
          <w:sz w:val="28"/>
          <w:szCs w:val="28"/>
          <w:u w:val="single"/>
        </w:rPr>
        <w:t>Q</w:t>
      </w:r>
      <w:r w:rsidR="004C18DF">
        <w:rPr>
          <w:rFonts w:ascii="Arial" w:hAnsi="Arial" w:cs="Arial"/>
          <w:b/>
          <w:bCs/>
          <w:sz w:val="28"/>
          <w:szCs w:val="28"/>
          <w:u w:val="single"/>
        </w:rPr>
        <w:t>-</w:t>
      </w:r>
      <w:r>
        <w:rPr>
          <w:rFonts w:ascii="Arial" w:hAnsi="Arial" w:cs="Arial"/>
          <w:b/>
          <w:bCs/>
          <w:sz w:val="28"/>
          <w:szCs w:val="28"/>
          <w:u w:val="single"/>
        </w:rPr>
        <w:t>1</w:t>
      </w:r>
      <w:r w:rsidRPr="00F97BBC">
        <w:rPr>
          <w:rFonts w:ascii="Arial" w:hAnsi="Arial" w:cs="Arial"/>
          <w:b/>
          <w:bCs/>
          <w:sz w:val="28"/>
          <w:szCs w:val="28"/>
        </w:rPr>
        <w:t>:</w:t>
      </w:r>
      <w:r w:rsidR="00D9235B" w:rsidRPr="00F97BBC">
        <w:rPr>
          <w:rFonts w:ascii="Arial" w:hAnsi="Arial" w:cs="Arial"/>
          <w:b/>
          <w:bCs/>
          <w:sz w:val="28"/>
          <w:szCs w:val="28"/>
        </w:rPr>
        <w:t xml:space="preserve"> </w:t>
      </w:r>
      <w:r w:rsidR="00136BCB">
        <w:rPr>
          <w:rFonts w:ascii="Arial" w:hAnsi="Arial" w:cs="Arial"/>
          <w:color w:val="000000"/>
          <w:sz w:val="28"/>
        </w:rPr>
        <w:t>Quelle</w:t>
      </w:r>
      <w:r w:rsidR="00E3274B">
        <w:rPr>
          <w:rFonts w:ascii="Arial" w:hAnsi="Arial" w:cs="Arial"/>
          <w:color w:val="000000"/>
          <w:sz w:val="28"/>
        </w:rPr>
        <w:t xml:space="preserve"> est</w:t>
      </w:r>
      <w:r w:rsidR="00136BCB">
        <w:rPr>
          <w:rFonts w:ascii="Arial" w:hAnsi="Arial" w:cs="Arial"/>
          <w:color w:val="000000"/>
          <w:sz w:val="28"/>
        </w:rPr>
        <w:t xml:space="preserve"> la précaution</w:t>
      </w:r>
      <w:r>
        <w:rPr>
          <w:rFonts w:ascii="Arial" w:hAnsi="Arial" w:cs="Arial"/>
          <w:color w:val="000000"/>
          <w:sz w:val="28"/>
        </w:rPr>
        <w:t xml:space="preserve"> à prendre pour le déplacement d’une machine comme la tondeuse 3215b de chez John Deere moteur thermique non tournant ?</w:t>
      </w:r>
    </w:p>
    <w:p w:rsidR="00182428" w:rsidRPr="00182428" w:rsidRDefault="00182428" w:rsidP="000F1387">
      <w:pPr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27102" w:rsidRDefault="00A27102" w:rsidP="000F1387">
      <w:pPr>
        <w:rPr>
          <w:rFonts w:ascii="Arial" w:hAnsi="Arial" w:cs="Arial"/>
          <w:color w:val="000000"/>
          <w:sz w:val="28"/>
          <w:u w:val="single"/>
        </w:rPr>
      </w:pPr>
    </w:p>
    <w:p w:rsidR="00182428" w:rsidRDefault="00182428" w:rsidP="000F1387">
      <w:pPr>
        <w:rPr>
          <w:rFonts w:ascii="Arial" w:hAnsi="Arial" w:cs="Arial"/>
          <w:color w:val="000000"/>
          <w:sz w:val="28"/>
        </w:rPr>
      </w:pPr>
      <w:r w:rsidRPr="004C18DF">
        <w:rPr>
          <w:rFonts w:ascii="Arial" w:hAnsi="Arial" w:cs="Arial"/>
          <w:b/>
          <w:color w:val="000000"/>
          <w:sz w:val="28"/>
          <w:u w:val="single"/>
        </w:rPr>
        <w:t>Q</w:t>
      </w:r>
      <w:r w:rsidR="004C18DF">
        <w:rPr>
          <w:rFonts w:ascii="Arial" w:hAnsi="Arial" w:cs="Arial"/>
          <w:b/>
          <w:color w:val="000000"/>
          <w:sz w:val="28"/>
          <w:u w:val="single"/>
        </w:rPr>
        <w:t>-</w:t>
      </w:r>
      <w:r w:rsidRPr="004C18DF">
        <w:rPr>
          <w:rFonts w:ascii="Arial" w:hAnsi="Arial" w:cs="Arial"/>
          <w:b/>
          <w:color w:val="000000"/>
          <w:sz w:val="28"/>
          <w:u w:val="single"/>
        </w:rPr>
        <w:t>2</w:t>
      </w:r>
      <w:r w:rsidRPr="00F97BBC">
        <w:rPr>
          <w:rFonts w:ascii="Arial" w:hAnsi="Arial" w:cs="Arial"/>
          <w:b/>
          <w:color w:val="000000"/>
          <w:sz w:val="28"/>
        </w:rPr>
        <w:t>:</w:t>
      </w:r>
      <w:r w:rsidR="00D9235B" w:rsidRPr="00F97BBC">
        <w:rPr>
          <w:rFonts w:ascii="Arial" w:hAnsi="Arial" w:cs="Arial"/>
          <w:b/>
          <w:color w:val="000000"/>
          <w:sz w:val="28"/>
        </w:rPr>
        <w:t xml:space="preserve"> </w:t>
      </w:r>
      <w:r w:rsidR="00430624" w:rsidRPr="00430624">
        <w:rPr>
          <w:rFonts w:ascii="Arial" w:hAnsi="Arial" w:cs="Arial"/>
          <w:color w:val="000000"/>
          <w:sz w:val="28"/>
        </w:rPr>
        <w:t>Indiquer la marche à suivre</w:t>
      </w:r>
      <w:r w:rsidR="00430624">
        <w:rPr>
          <w:rFonts w:ascii="Arial" w:hAnsi="Arial" w:cs="Arial"/>
          <w:color w:val="000000"/>
          <w:sz w:val="28"/>
        </w:rPr>
        <w:t xml:space="preserve"> ainsi que toutes les précautions à prendre lors du transfert de la machine </w:t>
      </w:r>
      <w:r w:rsidR="00F1291E">
        <w:rPr>
          <w:rFonts w:ascii="Arial" w:hAnsi="Arial" w:cs="Arial"/>
          <w:color w:val="000000"/>
          <w:sz w:val="28"/>
        </w:rPr>
        <w:t>vers les ateliers de réparation</w:t>
      </w:r>
      <w:r w:rsidR="00430624">
        <w:rPr>
          <w:rFonts w:ascii="Arial" w:hAnsi="Arial" w:cs="Arial"/>
          <w:color w:val="000000"/>
          <w:sz w:val="28"/>
        </w:rPr>
        <w:t>.</w:t>
      </w:r>
      <w:r>
        <w:rPr>
          <w:rFonts w:ascii="Arial" w:hAnsi="Arial" w:cs="Arial"/>
          <w:color w:val="000000"/>
          <w:sz w:val="28"/>
        </w:rPr>
        <w:t xml:space="preserve"> </w:t>
      </w:r>
    </w:p>
    <w:p w:rsidR="00182428" w:rsidRPr="00182428" w:rsidRDefault="00182428" w:rsidP="000F1387">
      <w:pPr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 xml:space="preserve">Justifier </w:t>
      </w:r>
      <w:r w:rsidR="00430624">
        <w:rPr>
          <w:rFonts w:ascii="Arial" w:hAnsi="Arial" w:cs="Arial"/>
          <w:color w:val="000000"/>
          <w:sz w:val="28"/>
        </w:rPr>
        <w:t>les</w:t>
      </w:r>
      <w:r>
        <w:rPr>
          <w:rFonts w:ascii="Arial" w:hAnsi="Arial" w:cs="Arial"/>
          <w:color w:val="000000"/>
          <w:sz w:val="28"/>
        </w:rPr>
        <w:t xml:space="preserve"> réponses.</w:t>
      </w:r>
    </w:p>
    <w:p w:rsidR="00182428" w:rsidRPr="00182428" w:rsidRDefault="00182428" w:rsidP="00182428">
      <w:pPr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27102" w:rsidRDefault="00A27102" w:rsidP="000F1387">
      <w:pPr>
        <w:rPr>
          <w:rFonts w:ascii="Arial" w:hAnsi="Arial" w:cs="Arial"/>
          <w:color w:val="000000"/>
          <w:sz w:val="28"/>
          <w:u w:val="single"/>
        </w:rPr>
      </w:pPr>
    </w:p>
    <w:p w:rsidR="00D71EF6" w:rsidRDefault="004C18DF" w:rsidP="004C18DF">
      <w:pPr>
        <w:rPr>
          <w:rFonts w:ascii="Arial" w:hAnsi="Arial" w:cs="Arial"/>
          <w:bCs/>
          <w:sz w:val="28"/>
          <w:szCs w:val="28"/>
        </w:rPr>
      </w:pPr>
      <w:r w:rsidRPr="00A177AA">
        <w:rPr>
          <w:rFonts w:ascii="Arial" w:hAnsi="Arial" w:cs="Arial"/>
          <w:b/>
          <w:bCs/>
          <w:sz w:val="28"/>
          <w:szCs w:val="28"/>
          <w:u w:val="single"/>
        </w:rPr>
        <w:t>Q</w:t>
      </w:r>
      <w:r>
        <w:rPr>
          <w:rFonts w:ascii="Arial" w:hAnsi="Arial" w:cs="Arial"/>
          <w:b/>
          <w:bCs/>
          <w:sz w:val="28"/>
          <w:szCs w:val="28"/>
          <w:u w:val="single"/>
        </w:rPr>
        <w:t>-3</w:t>
      </w:r>
      <w:r w:rsidRPr="00F97BBC">
        <w:rPr>
          <w:rFonts w:ascii="Arial" w:hAnsi="Arial" w:cs="Arial"/>
          <w:b/>
          <w:bCs/>
          <w:sz w:val="28"/>
          <w:szCs w:val="28"/>
        </w:rPr>
        <w:t>:</w:t>
      </w:r>
      <w:r w:rsidR="00D9235B" w:rsidRPr="00F97BBC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>Quel technicien peut aller</w:t>
      </w:r>
      <w:r w:rsidR="00D71EF6">
        <w:rPr>
          <w:rFonts w:ascii="Arial" w:hAnsi="Arial" w:cs="Arial"/>
          <w:bCs/>
          <w:sz w:val="28"/>
          <w:szCs w:val="28"/>
        </w:rPr>
        <w:t xml:space="preserve"> chercher la tondeuse 3215b à l’entreprise </w:t>
      </w:r>
      <w:r w:rsidR="00DC2ECA">
        <w:rPr>
          <w:rFonts w:ascii="Arial" w:hAnsi="Arial" w:cs="Arial"/>
          <w:bCs/>
          <w:sz w:val="28"/>
          <w:szCs w:val="28"/>
        </w:rPr>
        <w:t>« </w:t>
      </w:r>
      <w:r w:rsidR="009A402D">
        <w:rPr>
          <w:rFonts w:ascii="Arial" w:hAnsi="Arial" w:cs="Arial"/>
          <w:bCs/>
          <w:sz w:val="28"/>
          <w:szCs w:val="28"/>
        </w:rPr>
        <w:t>A</w:t>
      </w:r>
      <w:r w:rsidR="00D71EF6">
        <w:rPr>
          <w:rFonts w:ascii="Arial" w:hAnsi="Arial" w:cs="Arial"/>
          <w:bCs/>
          <w:sz w:val="28"/>
          <w:szCs w:val="28"/>
        </w:rPr>
        <w:t>u fil du paysage</w:t>
      </w:r>
      <w:r w:rsidR="00DC2ECA">
        <w:rPr>
          <w:rFonts w:ascii="Arial" w:hAnsi="Arial" w:cs="Arial"/>
          <w:bCs/>
          <w:sz w:val="28"/>
          <w:szCs w:val="28"/>
        </w:rPr>
        <w:t> »</w:t>
      </w:r>
      <w:r w:rsidR="00D71EF6">
        <w:rPr>
          <w:rFonts w:ascii="Arial" w:hAnsi="Arial" w:cs="Arial"/>
          <w:bCs/>
          <w:sz w:val="28"/>
          <w:szCs w:val="28"/>
        </w:rPr>
        <w:t> ?</w:t>
      </w:r>
    </w:p>
    <w:p w:rsidR="00DC2ECA" w:rsidRDefault="00DC2ECA" w:rsidP="004C18DF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Prénom : ………………………………….</w:t>
      </w:r>
    </w:p>
    <w:p w:rsidR="00D71EF6" w:rsidRDefault="00D71EF6" w:rsidP="004C18DF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Justifier </w:t>
      </w:r>
      <w:r w:rsidR="00430624">
        <w:rPr>
          <w:rFonts w:ascii="Arial" w:hAnsi="Arial" w:cs="Arial"/>
          <w:bCs/>
          <w:sz w:val="28"/>
          <w:szCs w:val="28"/>
        </w:rPr>
        <w:t>la</w:t>
      </w:r>
      <w:r>
        <w:rPr>
          <w:rFonts w:ascii="Arial" w:hAnsi="Arial" w:cs="Arial"/>
          <w:bCs/>
          <w:sz w:val="28"/>
          <w:szCs w:val="28"/>
        </w:rPr>
        <w:t xml:space="preserve"> réponse.</w:t>
      </w:r>
    </w:p>
    <w:p w:rsidR="00D71EF6" w:rsidRPr="00182428" w:rsidRDefault="00D71EF6" w:rsidP="00D71EF6">
      <w:pPr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C18DF" w:rsidRPr="004C18DF" w:rsidRDefault="004C18DF" w:rsidP="004C18DF">
      <w:pPr>
        <w:rPr>
          <w:rFonts w:ascii="Arial" w:hAnsi="Arial" w:cs="Arial"/>
          <w:bCs/>
          <w:sz w:val="28"/>
          <w:szCs w:val="28"/>
        </w:rPr>
      </w:pPr>
      <w:r w:rsidRPr="004C18DF">
        <w:rPr>
          <w:rFonts w:ascii="Arial" w:hAnsi="Arial" w:cs="Arial"/>
          <w:bCs/>
          <w:sz w:val="28"/>
          <w:szCs w:val="28"/>
        </w:rPr>
        <w:tab/>
      </w:r>
    </w:p>
    <w:p w:rsidR="00D71EF6" w:rsidRDefault="00D71EF6" w:rsidP="000F1387">
      <w:pPr>
        <w:rPr>
          <w:rFonts w:ascii="Arial" w:hAnsi="Arial" w:cs="Arial"/>
          <w:color w:val="000000"/>
          <w:sz w:val="28"/>
        </w:rPr>
      </w:pPr>
      <w:r w:rsidRPr="00D71EF6">
        <w:rPr>
          <w:rFonts w:ascii="Arial" w:hAnsi="Arial" w:cs="Arial"/>
          <w:b/>
          <w:color w:val="000000"/>
          <w:sz w:val="28"/>
          <w:u w:val="single"/>
        </w:rPr>
        <w:t>Q-4</w:t>
      </w:r>
      <w:r w:rsidRPr="00F97BBC">
        <w:rPr>
          <w:rFonts w:ascii="Arial" w:hAnsi="Arial" w:cs="Arial"/>
          <w:b/>
          <w:color w:val="000000"/>
          <w:sz w:val="28"/>
        </w:rPr>
        <w:t>:</w:t>
      </w:r>
      <w:r w:rsidR="00D9235B" w:rsidRPr="00F97BBC">
        <w:rPr>
          <w:rFonts w:ascii="Arial" w:hAnsi="Arial" w:cs="Arial"/>
          <w:b/>
          <w:color w:val="000000"/>
          <w:sz w:val="28"/>
        </w:rPr>
        <w:t xml:space="preserve"> </w:t>
      </w:r>
      <w:r w:rsidR="00731BEC" w:rsidRPr="00731BEC">
        <w:rPr>
          <w:rFonts w:ascii="Arial" w:hAnsi="Arial" w:cs="Arial"/>
          <w:color w:val="000000"/>
          <w:sz w:val="28"/>
        </w:rPr>
        <w:t>A l’aide du planning hebdomadaire</w:t>
      </w:r>
      <w:r w:rsidR="00136BCB">
        <w:rPr>
          <w:rFonts w:ascii="Arial" w:hAnsi="Arial" w:cs="Arial"/>
          <w:color w:val="000000"/>
          <w:sz w:val="28"/>
        </w:rPr>
        <w:t xml:space="preserve"> de la page suivante</w:t>
      </w:r>
      <w:r w:rsidR="00731BEC">
        <w:rPr>
          <w:rFonts w:ascii="Arial" w:hAnsi="Arial" w:cs="Arial"/>
          <w:color w:val="000000"/>
          <w:sz w:val="28"/>
        </w:rPr>
        <w:t xml:space="preserve">, préciser le créneau horaire durant lequel il pourra </w:t>
      </w:r>
      <w:r w:rsidR="00136BCB">
        <w:rPr>
          <w:rFonts w:ascii="Arial" w:hAnsi="Arial" w:cs="Arial"/>
          <w:color w:val="000000"/>
          <w:sz w:val="28"/>
        </w:rPr>
        <w:t>intervenir. (Nous sommes au début de la semaine)</w:t>
      </w:r>
    </w:p>
    <w:p w:rsidR="00BC60F4" w:rsidRPr="00182428" w:rsidRDefault="00BC60F4" w:rsidP="00BC60F4">
      <w:pPr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……………………………………………………………………………………………………</w:t>
      </w:r>
    </w:p>
    <w:p w:rsidR="00D71EF6" w:rsidRDefault="00731BEC" w:rsidP="000F1387">
      <w:pPr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Positionner l’intervention du technicien sur le planning hebdomadaire</w:t>
      </w:r>
      <w:r w:rsidR="00D71EF6">
        <w:rPr>
          <w:rFonts w:ascii="Arial" w:hAnsi="Arial" w:cs="Arial"/>
          <w:color w:val="000000"/>
          <w:sz w:val="28"/>
        </w:rPr>
        <w:t>.</w:t>
      </w:r>
    </w:p>
    <w:p w:rsidR="00D71EF6" w:rsidRDefault="00D71EF6" w:rsidP="000F1387">
      <w:pPr>
        <w:rPr>
          <w:rFonts w:ascii="Arial" w:hAnsi="Arial" w:cs="Arial"/>
          <w:color w:val="000000"/>
          <w:sz w:val="28"/>
        </w:rPr>
      </w:pPr>
    </w:p>
    <w:p w:rsidR="00D71EF6" w:rsidRPr="00D71EF6" w:rsidRDefault="00D71EF6" w:rsidP="000F1387">
      <w:pPr>
        <w:rPr>
          <w:rFonts w:ascii="Arial" w:hAnsi="Arial" w:cs="Arial"/>
          <w:color w:val="000000"/>
          <w:sz w:val="28"/>
        </w:rPr>
      </w:pPr>
      <w:r w:rsidRPr="006D1B6A">
        <w:rPr>
          <w:rFonts w:ascii="Arial" w:hAnsi="Arial" w:cs="Arial"/>
          <w:b/>
          <w:color w:val="000000"/>
          <w:sz w:val="28"/>
          <w:u w:val="single"/>
        </w:rPr>
        <w:t>Q-5</w:t>
      </w:r>
      <w:r w:rsidRPr="00F97BBC">
        <w:rPr>
          <w:rFonts w:ascii="Arial" w:hAnsi="Arial" w:cs="Arial"/>
          <w:b/>
          <w:color w:val="000000"/>
          <w:sz w:val="28"/>
        </w:rPr>
        <w:t>:</w:t>
      </w:r>
      <w:r w:rsidR="00D9235B" w:rsidRPr="00F97BBC">
        <w:rPr>
          <w:rFonts w:ascii="Arial" w:hAnsi="Arial" w:cs="Arial"/>
          <w:b/>
          <w:color w:val="00000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 xml:space="preserve">Afin d’obtenir un devis </w:t>
      </w:r>
      <w:r w:rsidR="00175A33">
        <w:rPr>
          <w:rFonts w:ascii="Arial" w:hAnsi="Arial" w:cs="Arial"/>
          <w:color w:val="000000"/>
          <w:sz w:val="28"/>
        </w:rPr>
        <w:t>compétitif</w:t>
      </w:r>
      <w:r>
        <w:rPr>
          <w:rFonts w:ascii="Arial" w:hAnsi="Arial" w:cs="Arial"/>
          <w:color w:val="000000"/>
          <w:sz w:val="28"/>
        </w:rPr>
        <w:t xml:space="preserve"> par rapport à la co</w:t>
      </w:r>
      <w:r w:rsidR="00175A33">
        <w:rPr>
          <w:rFonts w:ascii="Arial" w:hAnsi="Arial" w:cs="Arial"/>
          <w:color w:val="000000"/>
          <w:sz w:val="28"/>
        </w:rPr>
        <w:t>ncurrence indiquer quel ensemble de véhicules,</w:t>
      </w:r>
      <w:r>
        <w:rPr>
          <w:rFonts w:ascii="Arial" w:hAnsi="Arial" w:cs="Arial"/>
          <w:color w:val="000000"/>
          <w:sz w:val="28"/>
        </w:rPr>
        <w:t xml:space="preserve"> le technicien va </w:t>
      </w:r>
      <w:r w:rsidR="00731BEC">
        <w:rPr>
          <w:rFonts w:ascii="Arial" w:hAnsi="Arial" w:cs="Arial"/>
          <w:color w:val="000000"/>
          <w:sz w:val="28"/>
        </w:rPr>
        <w:t>décider d’utiliser ?</w:t>
      </w:r>
      <w:r>
        <w:rPr>
          <w:rFonts w:ascii="Arial" w:hAnsi="Arial" w:cs="Arial"/>
          <w:color w:val="000000"/>
          <w:sz w:val="28"/>
        </w:rPr>
        <w:t xml:space="preserve">  </w:t>
      </w:r>
    </w:p>
    <w:p w:rsidR="00175A33" w:rsidRDefault="00175A33" w:rsidP="006D1B6A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color w:val="000000"/>
          <w:sz w:val="28"/>
        </w:rPr>
        <w:t>……………………………………………………………………………………………………</w:t>
      </w:r>
    </w:p>
    <w:p w:rsidR="006D1B6A" w:rsidRDefault="006D1B6A" w:rsidP="006D1B6A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Justifier </w:t>
      </w:r>
      <w:r w:rsidR="00731BEC">
        <w:rPr>
          <w:rFonts w:ascii="Arial" w:hAnsi="Arial" w:cs="Arial"/>
          <w:bCs/>
          <w:sz w:val="28"/>
          <w:szCs w:val="28"/>
        </w:rPr>
        <w:t>la</w:t>
      </w:r>
      <w:r>
        <w:rPr>
          <w:rFonts w:ascii="Arial" w:hAnsi="Arial" w:cs="Arial"/>
          <w:bCs/>
          <w:sz w:val="28"/>
          <w:szCs w:val="28"/>
        </w:rPr>
        <w:t xml:space="preserve"> réponse.</w:t>
      </w:r>
    </w:p>
    <w:p w:rsidR="006D1B6A" w:rsidRPr="00182428" w:rsidRDefault="006D1B6A" w:rsidP="006D1B6A">
      <w:pPr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235B" w:rsidRDefault="00D9235B" w:rsidP="00B82691">
      <w:pPr>
        <w:ind w:firstLine="709"/>
        <w:rPr>
          <w:rFonts w:ascii="Arial" w:hAnsi="Arial" w:cs="Arial"/>
          <w:b/>
          <w:color w:val="000000"/>
          <w:sz w:val="28"/>
          <w:szCs w:val="28"/>
        </w:rPr>
      </w:pPr>
    </w:p>
    <w:p w:rsidR="00A27102" w:rsidRPr="003E4C57" w:rsidRDefault="006D1B6A" w:rsidP="00B82691">
      <w:pPr>
        <w:ind w:firstLine="709"/>
        <w:rPr>
          <w:rFonts w:ascii="Arial" w:hAnsi="Arial" w:cs="Arial"/>
          <w:b/>
          <w:color w:val="000000"/>
          <w:sz w:val="28"/>
          <w:szCs w:val="28"/>
        </w:rPr>
      </w:pPr>
      <w:r w:rsidRPr="003E4C57">
        <w:rPr>
          <w:rFonts w:ascii="Arial" w:hAnsi="Arial" w:cs="Arial"/>
          <w:b/>
          <w:color w:val="000000"/>
          <w:sz w:val="28"/>
          <w:szCs w:val="28"/>
        </w:rPr>
        <w:lastRenderedPageBreak/>
        <w:t>La machine est arrivée dans les ateliers de réparations.</w:t>
      </w:r>
    </w:p>
    <w:p w:rsidR="0087445D" w:rsidRPr="003E4C57" w:rsidRDefault="0087445D" w:rsidP="000F1387">
      <w:pPr>
        <w:rPr>
          <w:rFonts w:ascii="Arial" w:hAnsi="Arial" w:cs="Arial"/>
          <w:b/>
          <w:color w:val="000000"/>
          <w:sz w:val="28"/>
          <w:szCs w:val="28"/>
        </w:rPr>
      </w:pPr>
      <w:r w:rsidRPr="003E4C57">
        <w:rPr>
          <w:rFonts w:ascii="Arial" w:hAnsi="Arial" w:cs="Arial"/>
          <w:b/>
          <w:color w:val="000000"/>
          <w:sz w:val="28"/>
          <w:szCs w:val="28"/>
        </w:rPr>
        <w:t>L’entreprise dispose de deux techniciens Pierre et Régis qui peuvent intervenir tous deux sur la machine en fonction de leur</w:t>
      </w:r>
      <w:r w:rsidR="00B82691" w:rsidRPr="003E4C57">
        <w:rPr>
          <w:rFonts w:ascii="Arial" w:hAnsi="Arial" w:cs="Arial"/>
          <w:b/>
          <w:color w:val="000000"/>
          <w:sz w:val="28"/>
          <w:szCs w:val="28"/>
        </w:rPr>
        <w:t xml:space="preserve"> charge de travail.</w:t>
      </w:r>
    </w:p>
    <w:p w:rsidR="00A27102" w:rsidRPr="006D1B6A" w:rsidRDefault="00A27102" w:rsidP="000F1387">
      <w:pPr>
        <w:rPr>
          <w:rFonts w:ascii="Arial" w:hAnsi="Arial" w:cs="Arial"/>
          <w:color w:val="000000"/>
          <w:sz w:val="28"/>
        </w:rPr>
      </w:pPr>
    </w:p>
    <w:p w:rsidR="00610EE6" w:rsidRPr="00610EE6" w:rsidRDefault="00610EE6" w:rsidP="006D1B6A">
      <w:pPr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  <w:u w:val="single"/>
        </w:rPr>
        <w:t>Q-6</w:t>
      </w:r>
      <w:r w:rsidRPr="00536479">
        <w:rPr>
          <w:rFonts w:ascii="Arial" w:hAnsi="Arial" w:cs="Arial"/>
          <w:b/>
          <w:color w:val="000000"/>
          <w:sz w:val="28"/>
        </w:rPr>
        <w:t>:</w:t>
      </w:r>
      <w:r>
        <w:rPr>
          <w:rFonts w:ascii="Arial" w:hAnsi="Arial" w:cs="Arial"/>
          <w:color w:val="000000"/>
          <w:sz w:val="28"/>
        </w:rPr>
        <w:tab/>
        <w:t>Compléter l’ordre de réparation suivant :</w:t>
      </w:r>
    </w:p>
    <w:p w:rsidR="00610EE6" w:rsidRDefault="00F1291E" w:rsidP="006D1B6A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rFonts w:ascii="Arial" w:hAnsi="Arial" w:cs="Arial"/>
          <w:b/>
          <w:noProof/>
          <w:color w:val="000000"/>
          <w:sz w:val="28"/>
          <w:u w:val="single"/>
        </w:rPr>
        <w:pict>
          <v:shape id="_x0000_s1088" type="#_x0000_t202" style="position:absolute;margin-left:-22.35pt;margin-top:4.85pt;width:568.8pt;height:613.45pt;z-index:251656704" filled="f" stroked="f" strokecolor="black [3213]" strokeweight="1.5pt">
            <v:textbox style="mso-next-textbox:#_x0000_s1088">
              <w:txbxContent>
                <w:p w:rsidR="00610EE6" w:rsidRDefault="00303DF7">
                  <w:r w:rsidRPr="00303DF7">
                    <w:rPr>
                      <w:noProof/>
                    </w:rPr>
                    <w:drawing>
                      <wp:inline distT="0" distB="0" distL="0" distR="0">
                        <wp:extent cx="6209732" cy="7683690"/>
                        <wp:effectExtent l="0" t="0" r="0" b="0"/>
                        <wp:docPr id="32" name="Objet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6705600" cy="8964488"/>
                                  <a:chOff x="0" y="0"/>
                                  <a:chExt cx="6705600" cy="8964488"/>
                                </a:xfrm>
                              </a:grpSpPr>
                              <a:sp>
                                <a:nvSpPr>
                                  <a:cNvPr id="191490" name="Text Box 2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143000" y="0"/>
                                    <a:ext cx="3276600" cy="396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 sz="2000" b="1">
                                        <a:latin typeface="Arial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495" name="Rectangle 7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52400" y="1219200"/>
                                    <a:ext cx="65532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b="1">
                                          <a:latin typeface="Arial" charset="0"/>
                                        </a:rPr>
                                        <a:t> Ordre de réparation		        N° ___</a:t>
                                      </a:r>
                                      <a:endParaRPr lang="fr-FR" sz="2900" b="1">
                                        <a:latin typeface="Arial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498" name="Text Box 10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241300" y="7472363"/>
                                    <a:ext cx="1841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02" name="Rectangle 14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260350" y="1835150"/>
                                    <a:ext cx="2952750" cy="4321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03" name="Rectangle 15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500438" y="1835150"/>
                                    <a:ext cx="2952750" cy="2881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04" name="Line 16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260350" y="2195513"/>
                                    <a:ext cx="29527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06" name="Text Box 18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33375" y="1835150"/>
                                    <a:ext cx="16637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1400" b="1">
                                          <a:latin typeface="Arial" charset="0"/>
                                        </a:rPr>
                                        <a:t>Matériel à réparer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07" name="Rectangle 19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33375" y="2555875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08" name="Text Box 20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916113" y="2555875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Tondeuse (sans bac)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09" name="Rectangle 21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33375" y="2843213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10" name="Rectangle 22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33375" y="3132138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11" name="Text Box 23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549275" y="2555875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Tronçonneuse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12" name="Text Box 24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549275" y="2843213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Débroussailleuse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13" name="Text Box 25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549275" y="3419475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Souffleur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14" name="Text Box 26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549275" y="3132138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Tailles Haies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16" name="Text Box 28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549275" y="3708400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Nettoyeur H.P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18" name="Text Box 30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916113" y="3708400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Autres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19" name="Text Box 31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916113" y="2843213"/>
                                    <a:ext cx="158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Tondeuse Autoportée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20" name="Text Box 32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916113" y="3132138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Broyeurs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21" name="Text Box 33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916113" y="3419475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Motoculteur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22" name="Text Box 34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549275" y="3995738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Autres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25" name="Rectangle 37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33375" y="3419475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26" name="Rectangle 38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33375" y="370840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27" name="Rectangle 39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33375" y="3995738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28" name="Rectangle 40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700213" y="2555875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29" name="Rectangle 41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700213" y="2843213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30" name="Rectangle 42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700213" y="3132138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31" name="Rectangle 43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700213" y="3419475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32" name="Rectangle 44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700213" y="370840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34" name="Text Box 46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241300" y="4270375"/>
                                    <a:ext cx="3041650" cy="1866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Marque : ……………………………………………………..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Type : ………………………………………………………..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Sous garantie 	              Date achat ……………………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N° de série : …………………………………………………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N° de moteur : ………………………………………………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Observations : ……………………………………………….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…………………………………………………………………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35" name="Line 47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3500438" y="2195513"/>
                                    <a:ext cx="29527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36" name="Text Box 48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500438" y="1835150"/>
                                    <a:ext cx="725487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1400" b="1">
                                          <a:latin typeface="Arial" charset="0"/>
                                        </a:rPr>
                                        <a:t>Client 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37" name="Line 49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2133600" y="1835150"/>
                                    <a:ext cx="0" cy="3603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38" name="Text Box 50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2133600" y="1835150"/>
                                    <a:ext cx="1122363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1400" b="1">
                                          <a:latin typeface="Arial" charset="0"/>
                                        </a:rPr>
                                        <a:t>N° _______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39" name="Line 51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5516563" y="1835150"/>
                                    <a:ext cx="0" cy="3603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40" name="Text Box 52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5516563" y="1835150"/>
                                    <a:ext cx="1023937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1400" b="1">
                                          <a:latin typeface="Arial" charset="0"/>
                                        </a:rPr>
                                        <a:t>N° ______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41" name="Text Box 53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84175" y="415925"/>
                                    <a:ext cx="2603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/>
                                        <a:t> 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42" name="Text Box 54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500438" y="2268538"/>
                                    <a:ext cx="3041650" cy="241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solidFill>
                                            <a:srgbClr val="FF9933"/>
                                          </a:solidFill>
                                          <a:latin typeface="Arial" charset="0"/>
                                        </a:rPr>
                                        <a:t>Nom / Sté :</a:t>
                                      </a:r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 ………………………………………………….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Adresse : …………………………………………………….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…………………………………………………………………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Code Postal : ………………………………………………..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Ville : ………………………………………………………….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solidFill>
                                            <a:srgbClr val="FF9933"/>
                                          </a:solidFill>
                                          <a:latin typeface="Arial" charset="0"/>
                                        </a:rPr>
                                        <a:t>Tél dom :</a:t>
                                      </a:r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 ……………………………………………………..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solidFill>
                                            <a:srgbClr val="FF9933"/>
                                          </a:solidFill>
                                          <a:latin typeface="Arial" charset="0"/>
                                        </a:rPr>
                                        <a:t>Tél port :</a:t>
                                      </a:r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 ……………………………………………………..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Mail : …………………………………………………………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Fax : ………………………………………………………….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43" name="Rectangle 55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500438" y="4787900"/>
                                    <a:ext cx="2952750" cy="30241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48" name="Text Box 60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500438" y="4859338"/>
                                    <a:ext cx="3041650" cy="3067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 b="1">
                                          <a:solidFill>
                                            <a:srgbClr val="FF9933"/>
                                          </a:solidFill>
                                          <a:latin typeface="Arial" charset="0"/>
                                        </a:rPr>
                                        <a:t>Réception le :</a:t>
                                      </a:r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 …………………………………………….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 b="1">
                                          <a:solidFill>
                                            <a:srgbClr val="009900"/>
                                          </a:solidFill>
                                          <a:latin typeface="Arial" charset="0"/>
                                        </a:rPr>
                                        <a:t>SERVICE RAPIDE (Tarif spécifique)</a:t>
                                      </a:r>
                                    </a:p>
                                    <a:p>
                                      <a:endParaRPr lang="fr-FR" sz="900" b="1">
                                        <a:solidFill>
                                          <a:srgbClr val="009900"/>
                                        </a:solidFill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 b="1">
                                          <a:solidFill>
                                            <a:srgbClr val="FF9933"/>
                                          </a:solidFill>
                                          <a:latin typeface="Arial" charset="0"/>
                                        </a:rPr>
                                        <a:t>Sorite prévue ( * ) le :</a:t>
                                      </a:r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 …………………………………….</a:t>
                                      </a:r>
                                    </a:p>
                                    <a:p>
                                      <a:r>
                                        <a:rPr lang="fr-FR" sz="800">
                                          <a:latin typeface="Arial" charset="0"/>
                                        </a:rPr>
                                        <a:t>* Sous réserve de la disponibilité des pièces en commande</a:t>
                                      </a:r>
                                    </a:p>
                                    <a:p>
                                      <a:r>
                                        <a:rPr lang="fr-FR" sz="800" b="1" i="1">
                                          <a:solidFill>
                                            <a:srgbClr val="FF9933"/>
                                          </a:solidFill>
                                          <a:latin typeface="Arial" charset="0"/>
                                        </a:rPr>
                                        <a:t>Veuillez téléphoner avant tout enlèvement de matériel</a:t>
                                      </a:r>
                                      <a:r>
                                        <a:rPr lang="fr-FR" sz="800" b="1">
                                          <a:solidFill>
                                            <a:srgbClr val="FF9933"/>
                                          </a:solidFill>
                                          <a:latin typeface="Arial" charset="0"/>
                                        </a:rPr>
                                        <a:t> 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 i="1">
                                          <a:latin typeface="Arial" charset="0"/>
                                        </a:rPr>
                                        <a:t>En cas de travaux supplémentaires</a:t>
                                      </a:r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 	      </a:t>
                                      </a:r>
                                      <a:r>
                                        <a:rPr lang="fr-FR" sz="900" b="1">
                                          <a:solidFill>
                                            <a:srgbClr val="FF9933"/>
                                          </a:solidFill>
                                          <a:latin typeface="Arial" charset="0"/>
                                        </a:rPr>
                                        <a:t>DEVIS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Date de rappel du client :…………………………………..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Heure : ……………………………………………………….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Observations  : ……………………………………………..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……..………………………………………………………….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solidFill>
                                            <a:srgbClr val="FF9933"/>
                                          </a:solidFill>
                                          <a:latin typeface="Arial" charset="0"/>
                                        </a:rPr>
                                        <a:t>Nouvelle date de sortie prévue : </a:t>
                                      </a:r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…………………………..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Heure : ……………………………………………………….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49" name="Rectangle 61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5589588" y="5148263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50" name="Line 62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3500438" y="5867400"/>
                                    <a:ext cx="29527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51" name="Rectangle 63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500438" y="5867400"/>
                                    <a:ext cx="2952750" cy="19446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C00">
                                      <a:alpha val="20000"/>
                                    </a:srgb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52" name="Rectangle 64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125538" y="478790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53" name="Rectangle 65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260350" y="6227763"/>
                                    <a:ext cx="2952750" cy="15843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55" name="Text Box 67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260350" y="6372225"/>
                                    <a:ext cx="3041650" cy="1730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solidFill>
                                            <a:srgbClr val="FF9933"/>
                                          </a:solidFill>
                                          <a:latin typeface="Arial" charset="0"/>
                                        </a:rPr>
                                        <a:t>Travaux à effectuer :</a:t>
                                      </a:r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 ………………………………………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………………………………………………………………...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…………………………………………………………………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………………………………………………………………..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………………………………………………………………..</a:t>
                                      </a: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  <a:p>
                                      <a:endParaRPr lang="fr-FR" sz="900">
                                        <a:latin typeface="Arial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56" name="Rectangle 68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6092825" y="5940425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rgbClr val="FF99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57" name="Text Box 69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861048" y="7812360"/>
                                    <a:ext cx="2222500" cy="4616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square"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 dirty="0">
                                          <a:latin typeface="Arial" charset="0"/>
                                        </a:rPr>
                                        <a:t>Nom et signature du client pour accord</a:t>
                                      </a:r>
                                      <a:r>
                                        <a:rPr lang="fr-FR" dirty="0"/>
                                        <a:t> 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59" name="Text Box 71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260350" y="7885113"/>
                                    <a:ext cx="15557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Fait en deux exemplaires , </a:t>
                                      </a:r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91565" name="Text Box 77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0" y="8101013"/>
                                    <a:ext cx="20161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  Nom et signature du technicien </a:t>
                                      </a:r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pic>
                                <a:nvPicPr>
                                  <a:cNvPr id="191569" name="Picture 81" descr="RÃ©sultat de recherche d'images pour &quot;logo john deere&quot;"/>
                                  <a:cNvPicPr>
                                    <a:picLocks noChangeAspect="1" noChangeArrowheads="1"/>
                                  </a:cNvPicPr>
                                </a:nvPicPr>
                                <a:blipFill>
                                  <a:blip r:embed="rId12" cstate="print"/>
                                  <a:srcRect/>
                                  <a:stretch>
                                    <a:fillRect/>
                                  </a:stretch>
                                </a:blipFill>
                                <a:spPr bwMode="auto">
                                  <a:xfrm>
                                    <a:off x="67453" y="79339"/>
                                    <a:ext cx="3113782" cy="11353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a:spPr>
                              </a:pic>
                              <a:pic>
                                <a:nvPicPr>
                                  <a:cNvPr id="191571" name="Picture 83" descr="RÃ©sultat de recherche d'images pour &quot;logo john deere&quot;"/>
                                  <a:cNvPicPr>
                                    <a:picLocks noChangeAspect="1" noChangeArrowheads="1"/>
                                  </a:cNvPicPr>
                                </a:nvPicPr>
                                <a:blipFill>
                                  <a:blip r:embed="rId13" cstate="print"/>
                                  <a:srcRect/>
                                  <a:stretch>
                                    <a:fillRect/>
                                  </a:stretch>
                                </a:blipFill>
                                <a:spPr bwMode="auto">
                                  <a:xfrm>
                                    <a:off x="2348880" y="7956376"/>
                                    <a:ext cx="1485285" cy="10081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a:spPr>
                              </a:pic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EE6" w:rsidRDefault="00F1291E" w:rsidP="006D1B6A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rFonts w:ascii="Arial" w:hAnsi="Arial" w:cs="Arial"/>
          <w:b/>
          <w:noProof/>
          <w:color w:val="000000"/>
          <w:sz w:val="28"/>
          <w:u w:val="single"/>
        </w:rPr>
        <w:pict>
          <v:shape id="_x0000_s1114" type="#_x0000_t202" style="position:absolute;margin-left:254.15pt;margin-top:4.7pt;width:242.85pt;height:1in;z-index:251670016" filled="f" stroked="f" strokecolor="black [3213]" strokeweight="1.5pt">
            <v:textbox>
              <w:txbxContent>
                <w:p w:rsidR="00303DF7" w:rsidRDefault="00303DF7">
                  <w:r w:rsidRPr="00303DF7">
                    <w:rPr>
                      <w:noProof/>
                    </w:rPr>
                    <w:drawing>
                      <wp:inline distT="0" distB="0" distL="0" distR="0">
                        <wp:extent cx="2306637" cy="701675"/>
                        <wp:effectExtent l="0" t="0" r="0" b="0"/>
                        <wp:docPr id="34" name="Objet 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306637" cy="701675"/>
                                  <a:chOff x="4725144" y="323528"/>
                                  <a:chExt cx="2306637" cy="701675"/>
                                </a:xfrm>
                              </a:grpSpPr>
                              <a:sp>
                                <a:nvSpPr>
                                  <a:cNvPr id="191501" name="Text Box 13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4725144" y="323528"/>
                                    <a:ext cx="2306637" cy="701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1000" dirty="0" smtClean="0">
                                          <a:latin typeface="Arial" charset="0"/>
                                        </a:rPr>
                                        <a:t>DEBOFFE </a:t>
                                      </a:r>
                                      <a:r>
                                        <a:rPr lang="fr-FR" sz="1000" dirty="0">
                                          <a:latin typeface="Arial" charset="0"/>
                                        </a:rPr>
                                        <a:t>S.A.S.</a:t>
                                      </a:r>
                                    </a:p>
                                    <a:p>
                                      <a:r>
                                        <a:rPr lang="fr-FR" sz="1000" dirty="0">
                                          <a:latin typeface="Arial" charset="0"/>
                                        </a:rPr>
                                        <a:t>Z.I Nord de Torcy B.P. 11</a:t>
                                      </a:r>
                                    </a:p>
                                    <a:p>
                                      <a:r>
                                        <a:rPr lang="fr-FR" sz="1000" dirty="0" smtClean="0">
                                          <a:latin typeface="Arial" charset="0"/>
                                        </a:rPr>
                                        <a:t>10420 TROYES </a:t>
                                      </a:r>
                                      <a:endParaRPr lang="fr-FR" sz="1000" dirty="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1000" dirty="0">
                                          <a:latin typeface="Arial" charset="0"/>
                                        </a:rPr>
                                        <a:t>Cedex 01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F1291E" w:rsidP="006D1B6A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rFonts w:ascii="Arial" w:hAnsi="Arial" w:cs="Arial"/>
          <w:noProof/>
          <w:color w:val="000000"/>
          <w:sz w:val="28"/>
        </w:rPr>
        <w:pict>
          <v:shape id="_x0000_s1086" type="#_x0000_t202" style="position:absolute;margin-left:473.35pt;margin-top:14.55pt;width:675.95pt;height:457.2pt;z-index:251654656" filled="f" stroked="f" strokecolor="black [3213]" strokeweight="1.5pt">
            <v:textbox>
              <w:txbxContent>
                <w:p w:rsidR="006C2959" w:rsidRDefault="006B234D">
                  <w:r>
                    <w:rPr>
                      <w:noProof/>
                    </w:rPr>
                    <w:drawing>
                      <wp:inline distT="0" distB="0" distL="0" distR="0">
                        <wp:extent cx="8077015" cy="5351145"/>
                        <wp:effectExtent l="0" t="0" r="0" b="0"/>
                        <wp:docPr id="1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52868" t="19438" r="5346" b="34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7015" cy="5351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F1291E" w:rsidP="006D1B6A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5" type="#_x0000_t32" style="position:absolute;margin-left:518.8pt;margin-top:8.75pt;width:51.4pt;height:0;z-index:251674112" o:connectortype="straight" strokecolor="black [3213]" strokeweight="1.5pt"/>
        </w:pict>
      </w:r>
      <w:r>
        <w:rPr>
          <w:rFonts w:ascii="Arial" w:hAnsi="Arial" w:cs="Arial"/>
          <w:noProof/>
          <w:color w:val="000000"/>
          <w:sz w:val="28"/>
        </w:rPr>
        <w:pict>
          <v:shape id="_x0000_s1121" type="#_x0000_t202" style="position:absolute;margin-left:516.55pt;margin-top:12.75pt;width:65.55pt;height:56.95pt;z-index:251673088" filled="f" stroked="f" strokecolor="black [3213]" strokeweight="1.5pt">
            <v:textbox>
              <w:txbxContent>
                <w:p w:rsidR="0029682B" w:rsidRPr="00C349D3" w:rsidRDefault="0029682B" w:rsidP="0029682B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349D3">
                    <w:rPr>
                      <w:rFonts w:ascii="Arial" w:hAnsi="Arial" w:cs="Arial"/>
                      <w:sz w:val="18"/>
                      <w:szCs w:val="18"/>
                    </w:rPr>
                    <w:t>Rendez vous intervention extérieure</w:t>
                  </w:r>
                </w:p>
              </w:txbxContent>
            </v:textbox>
          </v:shape>
        </w:pict>
      </w: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610EE6" w:rsidRDefault="00610EE6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1C6FB5" w:rsidRDefault="001C6FB5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6D1B6A">
      <w:pPr>
        <w:rPr>
          <w:rFonts w:ascii="Arial" w:hAnsi="Arial" w:cs="Arial"/>
          <w:b/>
          <w:color w:val="000000"/>
          <w:sz w:val="28"/>
          <w:u w:val="single"/>
        </w:rPr>
      </w:pPr>
    </w:p>
    <w:p w:rsidR="00A27102" w:rsidRDefault="006D1B6A" w:rsidP="000F1387">
      <w:pPr>
        <w:rPr>
          <w:rFonts w:ascii="Arial" w:hAnsi="Arial" w:cs="Arial"/>
          <w:color w:val="000000"/>
          <w:sz w:val="28"/>
        </w:rPr>
      </w:pPr>
      <w:r w:rsidRPr="006D1B6A">
        <w:rPr>
          <w:rFonts w:ascii="Arial" w:hAnsi="Arial" w:cs="Arial"/>
          <w:b/>
          <w:color w:val="000000"/>
          <w:sz w:val="28"/>
          <w:u w:val="single"/>
        </w:rPr>
        <w:t>Q-</w:t>
      </w:r>
      <w:r w:rsidR="00610EE6">
        <w:rPr>
          <w:rFonts w:ascii="Arial" w:hAnsi="Arial" w:cs="Arial"/>
          <w:b/>
          <w:color w:val="000000"/>
          <w:sz w:val="28"/>
          <w:u w:val="single"/>
        </w:rPr>
        <w:t>7</w:t>
      </w:r>
      <w:r w:rsidRPr="00536479">
        <w:rPr>
          <w:rFonts w:ascii="Arial" w:hAnsi="Arial" w:cs="Arial"/>
          <w:b/>
          <w:color w:val="000000"/>
          <w:sz w:val="28"/>
        </w:rPr>
        <w:t>:</w:t>
      </w:r>
      <w:r>
        <w:rPr>
          <w:rFonts w:ascii="Arial" w:hAnsi="Arial" w:cs="Arial"/>
          <w:color w:val="000000"/>
          <w:sz w:val="28"/>
        </w:rPr>
        <w:tab/>
        <w:t xml:space="preserve">Compléter sur le planning suivant les créneaux des opérations de :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4"/>
        <w:gridCol w:w="4949"/>
        <w:gridCol w:w="579"/>
        <w:gridCol w:w="4905"/>
      </w:tblGrid>
      <w:tr w:rsidR="00136BCB" w:rsidTr="00136BCB">
        <w:tc>
          <w:tcPr>
            <w:tcW w:w="534" w:type="dxa"/>
          </w:tcPr>
          <w:p w:rsidR="00B404DF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1</w:t>
            </w:r>
          </w:p>
        </w:tc>
        <w:tc>
          <w:tcPr>
            <w:tcW w:w="4949" w:type="dxa"/>
          </w:tcPr>
          <w:p w:rsidR="00136BCB" w:rsidRDefault="00136BCB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Transfert matériel</w:t>
            </w:r>
          </w:p>
        </w:tc>
        <w:tc>
          <w:tcPr>
            <w:tcW w:w="579" w:type="dxa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8</w:t>
            </w:r>
          </w:p>
        </w:tc>
        <w:tc>
          <w:tcPr>
            <w:tcW w:w="4905" w:type="dxa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Recherche et commande de pièces</w:t>
            </w:r>
          </w:p>
        </w:tc>
      </w:tr>
      <w:tr w:rsidR="00136BCB" w:rsidTr="00B404DF">
        <w:tc>
          <w:tcPr>
            <w:tcW w:w="534" w:type="dxa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2</w:t>
            </w:r>
          </w:p>
        </w:tc>
        <w:tc>
          <w:tcPr>
            <w:tcW w:w="4949" w:type="dxa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Réception</w:t>
            </w:r>
          </w:p>
        </w:tc>
        <w:tc>
          <w:tcPr>
            <w:tcW w:w="579" w:type="dxa"/>
            <w:shd w:val="clear" w:color="auto" w:fill="BFBFBF" w:themeFill="background1" w:themeFillShade="BF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9</w:t>
            </w:r>
          </w:p>
        </w:tc>
        <w:tc>
          <w:tcPr>
            <w:tcW w:w="4905" w:type="dxa"/>
            <w:shd w:val="clear" w:color="auto" w:fill="BFBFBF" w:themeFill="background1" w:themeFillShade="BF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Dépose pièces</w:t>
            </w:r>
          </w:p>
        </w:tc>
      </w:tr>
      <w:tr w:rsidR="00136BCB" w:rsidTr="00136BCB">
        <w:tc>
          <w:tcPr>
            <w:tcW w:w="534" w:type="dxa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3</w:t>
            </w:r>
          </w:p>
        </w:tc>
        <w:tc>
          <w:tcPr>
            <w:tcW w:w="4949" w:type="dxa"/>
          </w:tcPr>
          <w:p w:rsidR="00136BCB" w:rsidRDefault="00136BCB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Essai</w:t>
            </w:r>
          </w:p>
        </w:tc>
        <w:tc>
          <w:tcPr>
            <w:tcW w:w="579" w:type="dxa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10</w:t>
            </w:r>
          </w:p>
        </w:tc>
        <w:tc>
          <w:tcPr>
            <w:tcW w:w="4905" w:type="dxa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Repose pièces</w:t>
            </w:r>
          </w:p>
        </w:tc>
      </w:tr>
      <w:tr w:rsidR="00136BCB" w:rsidTr="00136BCB">
        <w:tc>
          <w:tcPr>
            <w:tcW w:w="534" w:type="dxa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4</w:t>
            </w:r>
          </w:p>
        </w:tc>
        <w:tc>
          <w:tcPr>
            <w:tcW w:w="4949" w:type="dxa"/>
          </w:tcPr>
          <w:p w:rsidR="00136BCB" w:rsidRDefault="00136BCB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Nettoyage</w:t>
            </w:r>
          </w:p>
        </w:tc>
        <w:tc>
          <w:tcPr>
            <w:tcW w:w="579" w:type="dxa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11</w:t>
            </w:r>
          </w:p>
        </w:tc>
        <w:tc>
          <w:tcPr>
            <w:tcW w:w="4905" w:type="dxa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Contrôle des pressions</w:t>
            </w:r>
          </w:p>
        </w:tc>
      </w:tr>
      <w:tr w:rsidR="00136BCB" w:rsidTr="00136BCB">
        <w:tc>
          <w:tcPr>
            <w:tcW w:w="534" w:type="dxa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5</w:t>
            </w:r>
          </w:p>
        </w:tc>
        <w:tc>
          <w:tcPr>
            <w:tcW w:w="4949" w:type="dxa"/>
          </w:tcPr>
          <w:p w:rsidR="00136BCB" w:rsidRDefault="00136BCB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 xml:space="preserve">Recherche </w:t>
            </w:r>
            <w:r w:rsidR="00B404DF">
              <w:rPr>
                <w:rFonts w:ascii="Arial" w:hAnsi="Arial" w:cs="Arial"/>
                <w:color w:val="000000"/>
                <w:sz w:val="28"/>
              </w:rPr>
              <w:t>et comman</w:t>
            </w:r>
            <w:r>
              <w:rPr>
                <w:rFonts w:ascii="Arial" w:hAnsi="Arial" w:cs="Arial"/>
                <w:color w:val="000000"/>
                <w:sz w:val="28"/>
              </w:rPr>
              <w:t>de de pièces</w:t>
            </w:r>
          </w:p>
        </w:tc>
        <w:tc>
          <w:tcPr>
            <w:tcW w:w="579" w:type="dxa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12</w:t>
            </w:r>
          </w:p>
        </w:tc>
        <w:tc>
          <w:tcPr>
            <w:tcW w:w="4905" w:type="dxa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 xml:space="preserve">Essai </w:t>
            </w:r>
          </w:p>
        </w:tc>
      </w:tr>
      <w:tr w:rsidR="00136BCB" w:rsidTr="00136BCB">
        <w:tc>
          <w:tcPr>
            <w:tcW w:w="534" w:type="dxa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6</w:t>
            </w:r>
          </w:p>
        </w:tc>
        <w:tc>
          <w:tcPr>
            <w:tcW w:w="4949" w:type="dxa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Montage kit hydraulique</w:t>
            </w:r>
          </w:p>
        </w:tc>
        <w:tc>
          <w:tcPr>
            <w:tcW w:w="579" w:type="dxa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13</w:t>
            </w:r>
          </w:p>
        </w:tc>
        <w:tc>
          <w:tcPr>
            <w:tcW w:w="4905" w:type="dxa"/>
          </w:tcPr>
          <w:p w:rsidR="00136BCB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 xml:space="preserve">Nettoyage </w:t>
            </w:r>
          </w:p>
        </w:tc>
      </w:tr>
      <w:tr w:rsidR="00B404DF" w:rsidTr="00136BCB">
        <w:tc>
          <w:tcPr>
            <w:tcW w:w="534" w:type="dxa"/>
          </w:tcPr>
          <w:p w:rsidR="00B404DF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7</w:t>
            </w:r>
          </w:p>
        </w:tc>
        <w:tc>
          <w:tcPr>
            <w:tcW w:w="4949" w:type="dxa"/>
          </w:tcPr>
          <w:p w:rsidR="00B404DF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Diagnostic (info pression)</w:t>
            </w:r>
          </w:p>
        </w:tc>
        <w:tc>
          <w:tcPr>
            <w:tcW w:w="579" w:type="dxa"/>
          </w:tcPr>
          <w:p w:rsidR="00B404DF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14</w:t>
            </w:r>
          </w:p>
        </w:tc>
        <w:tc>
          <w:tcPr>
            <w:tcW w:w="4905" w:type="dxa"/>
          </w:tcPr>
          <w:p w:rsidR="00B404DF" w:rsidRDefault="00B404DF" w:rsidP="00136BCB">
            <w:pPr>
              <w:rPr>
                <w:rFonts w:ascii="Arial" w:hAnsi="Arial" w:cs="Arial"/>
                <w:color w:val="000000"/>
                <w:sz w:val="28"/>
              </w:rPr>
            </w:pPr>
            <w:r>
              <w:rPr>
                <w:rFonts w:ascii="Arial" w:hAnsi="Arial" w:cs="Arial"/>
                <w:color w:val="000000"/>
                <w:sz w:val="28"/>
              </w:rPr>
              <w:t>Transfert matériel</w:t>
            </w:r>
          </w:p>
        </w:tc>
      </w:tr>
    </w:tbl>
    <w:p w:rsidR="00136BCB" w:rsidRDefault="00136BCB" w:rsidP="00136BCB">
      <w:pPr>
        <w:rPr>
          <w:rFonts w:ascii="Arial" w:hAnsi="Arial" w:cs="Arial"/>
          <w:color w:val="000000"/>
          <w:sz w:val="28"/>
        </w:rPr>
      </w:pPr>
    </w:p>
    <w:p w:rsidR="006D1B6A" w:rsidRPr="00136BCB" w:rsidRDefault="009E4EA7" w:rsidP="00136BCB">
      <w:pPr>
        <w:rPr>
          <w:rFonts w:ascii="Arial" w:hAnsi="Arial" w:cs="Arial"/>
          <w:color w:val="000000"/>
          <w:sz w:val="28"/>
        </w:rPr>
      </w:pPr>
      <w:r w:rsidRPr="00136BCB">
        <w:rPr>
          <w:rFonts w:ascii="Arial" w:hAnsi="Arial" w:cs="Arial"/>
          <w:color w:val="000000"/>
          <w:sz w:val="28"/>
        </w:rPr>
        <w:tab/>
      </w:r>
      <w:r w:rsidRPr="00136BCB">
        <w:rPr>
          <w:rFonts w:ascii="Arial" w:hAnsi="Arial" w:cs="Arial"/>
          <w:color w:val="000000"/>
          <w:sz w:val="28"/>
        </w:rPr>
        <w:tab/>
      </w:r>
    </w:p>
    <w:p w:rsidR="006D1B6A" w:rsidRPr="0087445D" w:rsidRDefault="006D1B6A" w:rsidP="0087445D">
      <w:pPr>
        <w:rPr>
          <w:rFonts w:ascii="Arial" w:hAnsi="Arial" w:cs="Arial"/>
          <w:color w:val="000000"/>
          <w:sz w:val="28"/>
        </w:rPr>
      </w:pPr>
    </w:p>
    <w:p w:rsidR="00A27102" w:rsidRDefault="00A27102" w:rsidP="000F1387">
      <w:pPr>
        <w:rPr>
          <w:rFonts w:ascii="Arial" w:hAnsi="Arial" w:cs="Arial"/>
          <w:color w:val="000000"/>
          <w:sz w:val="28"/>
          <w:u w:val="single"/>
        </w:rPr>
      </w:pPr>
    </w:p>
    <w:p w:rsidR="00136BCB" w:rsidRDefault="00136BCB" w:rsidP="000F1387">
      <w:pPr>
        <w:rPr>
          <w:rFonts w:ascii="Arial" w:hAnsi="Arial" w:cs="Arial"/>
          <w:color w:val="000000"/>
          <w:sz w:val="28"/>
          <w:u w:val="single"/>
        </w:rPr>
      </w:pPr>
    </w:p>
    <w:p w:rsidR="00136BCB" w:rsidRDefault="00F1291E" w:rsidP="000F1387">
      <w:pPr>
        <w:rPr>
          <w:rFonts w:ascii="Arial" w:hAnsi="Arial" w:cs="Arial"/>
          <w:color w:val="000000"/>
          <w:sz w:val="28"/>
          <w:u w:val="single"/>
        </w:rPr>
      </w:pPr>
      <w:r>
        <w:rPr>
          <w:rFonts w:ascii="Arial" w:hAnsi="Arial" w:cs="Arial"/>
          <w:noProof/>
          <w:color w:val="000000"/>
          <w:sz w:val="28"/>
          <w:u w:val="single"/>
        </w:rPr>
        <w:pict>
          <v:shape id="_x0000_s1120" type="#_x0000_t202" style="position:absolute;margin-left:190.6pt;margin-top:8.15pt;width:65.55pt;height:47.3pt;z-index:251672064" filled="f" stroked="f" strokecolor="black [3213]" strokeweight="1.5pt">
            <v:textbox>
              <w:txbxContent>
                <w:p w:rsidR="0029682B" w:rsidRPr="00C349D3" w:rsidRDefault="0029682B" w:rsidP="0029682B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349D3">
                    <w:rPr>
                      <w:rFonts w:ascii="Arial" w:hAnsi="Arial" w:cs="Arial"/>
                      <w:sz w:val="18"/>
                      <w:szCs w:val="18"/>
                    </w:rPr>
                    <w:t>Formation</w:t>
                  </w:r>
                </w:p>
                <w:p w:rsidR="0029682B" w:rsidRPr="00C349D3" w:rsidRDefault="0029682B" w:rsidP="0029682B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349D3">
                    <w:rPr>
                      <w:rFonts w:ascii="Arial" w:hAnsi="Arial" w:cs="Arial"/>
                      <w:sz w:val="18"/>
                      <w:szCs w:val="18"/>
                    </w:rPr>
                    <w:t>Stihl</w:t>
                  </w:r>
                </w:p>
              </w:txbxContent>
            </v:textbox>
          </v:shape>
        </w:pict>
      </w:r>
    </w:p>
    <w:p w:rsidR="00A27102" w:rsidRDefault="00A27102" w:rsidP="000F1387">
      <w:pPr>
        <w:rPr>
          <w:rFonts w:ascii="Arial" w:hAnsi="Arial" w:cs="Arial"/>
          <w:color w:val="000000"/>
          <w:sz w:val="28"/>
          <w:u w:val="single"/>
        </w:rPr>
      </w:pPr>
    </w:p>
    <w:p w:rsidR="00A27102" w:rsidRDefault="00A27102" w:rsidP="000F1387">
      <w:pPr>
        <w:rPr>
          <w:rFonts w:ascii="Arial" w:hAnsi="Arial" w:cs="Arial"/>
          <w:color w:val="000000"/>
          <w:sz w:val="28"/>
          <w:u w:val="single"/>
        </w:rPr>
      </w:pPr>
    </w:p>
    <w:p w:rsidR="00A27102" w:rsidRDefault="00A27102" w:rsidP="000F1387">
      <w:pPr>
        <w:rPr>
          <w:rFonts w:ascii="Arial" w:hAnsi="Arial" w:cs="Arial"/>
          <w:color w:val="000000"/>
          <w:sz w:val="28"/>
          <w:u w:val="single"/>
        </w:rPr>
      </w:pPr>
    </w:p>
    <w:p w:rsidR="00A27102" w:rsidRDefault="00A27102" w:rsidP="000F1387">
      <w:pPr>
        <w:rPr>
          <w:rFonts w:ascii="Arial" w:hAnsi="Arial" w:cs="Arial"/>
          <w:color w:val="000000"/>
          <w:sz w:val="28"/>
          <w:u w:val="single"/>
        </w:rPr>
      </w:pPr>
    </w:p>
    <w:p w:rsidR="00A27102" w:rsidRDefault="00A27102" w:rsidP="000F1387">
      <w:pPr>
        <w:rPr>
          <w:rFonts w:ascii="Arial" w:hAnsi="Arial" w:cs="Arial"/>
          <w:color w:val="000000"/>
          <w:sz w:val="28"/>
          <w:u w:val="single"/>
        </w:rPr>
      </w:pPr>
    </w:p>
    <w:p w:rsidR="00A27102" w:rsidRDefault="00A27102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45730" w:rsidRDefault="00245730" w:rsidP="000F1387">
      <w:pPr>
        <w:rPr>
          <w:rFonts w:ascii="Arial" w:hAnsi="Arial" w:cs="Arial"/>
          <w:color w:val="000000"/>
          <w:sz w:val="28"/>
          <w:u w:val="single"/>
        </w:rPr>
      </w:pPr>
    </w:p>
    <w:p w:rsidR="009E4EA7" w:rsidRPr="009E4EA7" w:rsidRDefault="009E4EA7" w:rsidP="000F1387">
      <w:pPr>
        <w:rPr>
          <w:rFonts w:ascii="Arial" w:hAnsi="Arial" w:cs="Arial"/>
          <w:color w:val="000000"/>
          <w:sz w:val="28"/>
          <w:u w:val="single"/>
        </w:rPr>
      </w:pPr>
      <w:r>
        <w:rPr>
          <w:rFonts w:ascii="Arial" w:hAnsi="Arial" w:cs="Arial"/>
          <w:b/>
          <w:color w:val="000000"/>
          <w:sz w:val="28"/>
          <w:u w:val="single"/>
        </w:rPr>
        <w:lastRenderedPageBreak/>
        <w:t>Q-8</w:t>
      </w:r>
      <w:r w:rsidRPr="009E4EA7">
        <w:rPr>
          <w:rFonts w:ascii="Arial" w:hAnsi="Arial" w:cs="Arial"/>
          <w:color w:val="000000"/>
          <w:sz w:val="28"/>
        </w:rPr>
        <w:t xml:space="preserve">: Indiquer par une flèche </w:t>
      </w:r>
      <w:r w:rsidR="0055542A">
        <w:rPr>
          <w:rFonts w:ascii="Arial" w:hAnsi="Arial" w:cs="Arial"/>
          <w:color w:val="000000"/>
          <w:sz w:val="28"/>
        </w:rPr>
        <w:t xml:space="preserve">numérotée </w:t>
      </w:r>
      <w:r w:rsidRPr="009E4EA7">
        <w:rPr>
          <w:rFonts w:ascii="Arial" w:hAnsi="Arial" w:cs="Arial"/>
          <w:color w:val="000000"/>
          <w:sz w:val="28"/>
        </w:rPr>
        <w:t xml:space="preserve">le passage </w:t>
      </w:r>
      <w:r w:rsidR="00CC57F0">
        <w:rPr>
          <w:rFonts w:ascii="Arial" w:hAnsi="Arial" w:cs="Arial"/>
          <w:color w:val="000000"/>
          <w:sz w:val="28"/>
        </w:rPr>
        <w:t>chronologique</w:t>
      </w:r>
      <w:r w:rsidRPr="009E4EA7">
        <w:rPr>
          <w:rFonts w:ascii="Arial" w:hAnsi="Arial" w:cs="Arial"/>
          <w:color w:val="000000"/>
          <w:sz w:val="28"/>
        </w:rPr>
        <w:t xml:space="preserve"> de la machine dans les différentes zones de </w:t>
      </w:r>
      <w:r w:rsidR="00D9235B" w:rsidRPr="00D9235B">
        <w:rPr>
          <w:rFonts w:ascii="Arial" w:hAnsi="Arial" w:cs="Arial"/>
          <w:color w:val="000000"/>
          <w:sz w:val="28"/>
        </w:rPr>
        <w:t>l’atelier</w:t>
      </w:r>
      <w:r w:rsidR="00CC57F0">
        <w:rPr>
          <w:rFonts w:ascii="Arial" w:hAnsi="Arial" w:cs="Arial"/>
          <w:color w:val="000000"/>
          <w:sz w:val="28"/>
        </w:rPr>
        <w:t xml:space="preserve"> et énumérer les différent</w:t>
      </w:r>
      <w:r w:rsidR="009A402D">
        <w:rPr>
          <w:rFonts w:ascii="Arial" w:hAnsi="Arial" w:cs="Arial"/>
          <w:color w:val="000000"/>
          <w:sz w:val="28"/>
        </w:rPr>
        <w:t>e</w:t>
      </w:r>
      <w:r w:rsidR="00CC57F0">
        <w:rPr>
          <w:rFonts w:ascii="Arial" w:hAnsi="Arial" w:cs="Arial"/>
          <w:color w:val="000000"/>
          <w:sz w:val="28"/>
        </w:rPr>
        <w:t>s étapes comme indiqué dans l’exemple ci</w:t>
      </w:r>
      <w:r w:rsidR="002475A3">
        <w:rPr>
          <w:rFonts w:ascii="Arial" w:hAnsi="Arial" w:cs="Arial"/>
          <w:color w:val="000000"/>
          <w:sz w:val="28"/>
        </w:rPr>
        <w:t>-</w:t>
      </w:r>
      <w:r w:rsidR="00236708">
        <w:rPr>
          <w:rFonts w:ascii="Arial" w:hAnsi="Arial" w:cs="Arial"/>
          <w:color w:val="000000"/>
          <w:sz w:val="28"/>
        </w:rPr>
        <w:t>dessous.</w:t>
      </w:r>
    </w:p>
    <w:p w:rsidR="00D9235B" w:rsidRDefault="00F1291E" w:rsidP="000F1387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rFonts w:ascii="Arial" w:hAnsi="Arial" w:cs="Arial"/>
          <w:b/>
          <w:noProof/>
          <w:color w:val="000000"/>
          <w:sz w:val="28"/>
          <w:u w:val="single"/>
        </w:rPr>
        <w:pict>
          <v:shape id="_x0000_s1091" type="#_x0000_t202" style="position:absolute;margin-left:-17.4pt;margin-top:.4pt;width:564.85pt;height:470.4pt;z-index:251658752" filled="f" stroked="f" strokecolor="black [3213]" strokeweight="1.5pt">
            <v:textbox>
              <w:txbxContent>
                <w:p w:rsidR="00D9235B" w:rsidRDefault="00D555CA">
                  <w:pPr>
                    <w:rPr>
                      <w:color w:val="FF0000"/>
                      <w:sz w:val="144"/>
                      <w:szCs w:val="144"/>
                    </w:rPr>
                  </w:pPr>
                  <w:r w:rsidRPr="00D555CA">
                    <w:rPr>
                      <w:noProof/>
                      <w:color w:val="FF0000"/>
                      <w:sz w:val="144"/>
                      <w:szCs w:val="144"/>
                    </w:rPr>
                    <w:drawing>
                      <wp:inline distT="0" distB="0" distL="0" distR="0">
                        <wp:extent cx="7127525" cy="5841242"/>
                        <wp:effectExtent l="19050" t="0" r="0" b="0"/>
                        <wp:docPr id="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 l="5792" t="12755" r="58507" b="91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33519" cy="5846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235B" w:rsidRPr="0055542A" w:rsidRDefault="00D9235B">
                  <w:pPr>
                    <w:rPr>
                      <w:color w:val="FF0000"/>
                    </w:rPr>
                  </w:pPr>
                </w:p>
                <w:p w:rsidR="00D9235B" w:rsidRDefault="00D9235B">
                  <w:pPr>
                    <w:rPr>
                      <w:color w:val="FF0000"/>
                    </w:rPr>
                  </w:pPr>
                </w:p>
                <w:p w:rsidR="0055542A" w:rsidRDefault="0055542A">
                  <w:pPr>
                    <w:rPr>
                      <w:color w:val="FF0000"/>
                    </w:rPr>
                  </w:pPr>
                </w:p>
                <w:p w:rsidR="0055542A" w:rsidRDefault="0055542A">
                  <w:pPr>
                    <w:rPr>
                      <w:color w:val="FF0000"/>
                    </w:rPr>
                  </w:pPr>
                </w:p>
                <w:p w:rsidR="0055542A" w:rsidRDefault="0055542A">
                  <w:pPr>
                    <w:rPr>
                      <w:color w:val="FF0000"/>
                    </w:rPr>
                  </w:pPr>
                </w:p>
                <w:p w:rsidR="0055542A" w:rsidRDefault="0055542A">
                  <w:pPr>
                    <w:rPr>
                      <w:color w:val="FF0000"/>
                    </w:rPr>
                  </w:pPr>
                </w:p>
                <w:p w:rsidR="0055542A" w:rsidRDefault="0055542A">
                  <w:pPr>
                    <w:rPr>
                      <w:color w:val="FF0000"/>
                    </w:rPr>
                  </w:pPr>
                </w:p>
                <w:p w:rsidR="0055542A" w:rsidRDefault="0055542A">
                  <w:pPr>
                    <w:rPr>
                      <w:color w:val="FF0000"/>
                    </w:rPr>
                  </w:pPr>
                </w:p>
                <w:p w:rsidR="0055542A" w:rsidRDefault="0055542A">
                  <w:pPr>
                    <w:rPr>
                      <w:color w:val="FF0000"/>
                    </w:rPr>
                  </w:pPr>
                </w:p>
                <w:p w:rsidR="0055542A" w:rsidRPr="0055542A" w:rsidRDefault="0055542A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F1291E" w:rsidP="000F1387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noProof/>
        </w:rPr>
        <w:pict>
          <v:shape id="_x0000_s1102" type="#_x0000_t32" style="position:absolute;margin-left:266.05pt;margin-top:6.55pt;width:181.4pt;height:137.45pt;z-index:251661824" o:connectortype="straight" strokecolor="black [3213]" strokeweight="3pt">
            <v:stroke endarrow="block" endarrowwidth="wide" endarrowlength="long"/>
          </v:shape>
        </w:pict>
      </w:r>
      <w:r>
        <w:rPr>
          <w:rFonts w:ascii="Arial" w:hAnsi="Arial" w:cs="Arial"/>
          <w:b/>
          <w:noProof/>
          <w:color w:val="000000"/>
          <w:sz w:val="28"/>
          <w:u w:val="single"/>
        </w:rPr>
        <w:pict>
          <v:shape id="_x0000_s1101" type="#_x0000_t32" style="position:absolute;margin-left:231.45pt;margin-top:6.55pt;width:34.6pt;height:81.35pt;flip:y;z-index:251660800" o:connectortype="straight" strokecolor="black [3213]" strokeweight="3pt">
            <v:stroke endarrow="block" endarrowwidth="wide" endarrowlength="long"/>
          </v:shape>
        </w:pict>
      </w: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F1291E" w:rsidP="000F1387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rFonts w:ascii="Arial" w:hAnsi="Arial" w:cs="Arial"/>
          <w:b/>
          <w:noProof/>
          <w:color w:val="000000"/>
          <w:sz w:val="28"/>
          <w:u w:val="single"/>
        </w:rPr>
        <w:pict>
          <v:shape id="_x0000_s1103" type="#_x0000_t202" style="position:absolute;margin-left:214.6pt;margin-top:6.2pt;width:22.45pt;height:27.1pt;z-index:251662848" filled="f" stroked="f" strokecolor="black [3213]" strokeweight="1.5pt">
            <v:textbox>
              <w:txbxContent>
                <w:p w:rsidR="00CC57F0" w:rsidRPr="00CC57F0" w:rsidRDefault="00CC57F0">
                  <w:pPr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CC57F0">
                    <w:rPr>
                      <w:rFonts w:ascii="Arial" w:hAnsi="Arial" w:cs="Arial"/>
                      <w:b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</w:p>
    <w:p w:rsidR="00D9235B" w:rsidRDefault="00F1291E" w:rsidP="000F1387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rFonts w:ascii="Arial" w:hAnsi="Arial" w:cs="Arial"/>
          <w:b/>
          <w:noProof/>
          <w:color w:val="000000"/>
          <w:sz w:val="28"/>
          <w:u w:val="single"/>
        </w:rPr>
        <w:pict>
          <v:shape id="_x0000_s1099" type="#_x0000_t202" style="position:absolute;margin-left:237.05pt;margin-top:2.25pt;width:17.75pt;height:29pt;z-index:251659776" filled="f" stroked="f" strokecolor="black [3213]" strokeweight="1.5pt">
            <v:textbox style="mso-next-textbox:#_x0000_s1099">
              <w:txbxContent>
                <w:p w:rsidR="0055542A" w:rsidRDefault="0055542A"/>
              </w:txbxContent>
            </v:textbox>
          </v:shape>
        </w:pict>
      </w:r>
    </w:p>
    <w:p w:rsidR="00D9235B" w:rsidRDefault="00F1291E" w:rsidP="000F1387">
      <w:pPr>
        <w:rPr>
          <w:rFonts w:ascii="Arial" w:hAnsi="Arial" w:cs="Arial"/>
          <w:b/>
          <w:color w:val="000000"/>
          <w:sz w:val="28"/>
          <w:u w:val="single"/>
        </w:rPr>
      </w:pPr>
      <w:r>
        <w:rPr>
          <w:noProof/>
        </w:rPr>
        <w:pict>
          <v:shape id="_x0000_s1104" type="#_x0000_t202" style="position:absolute;margin-left:330.55pt;margin-top:15.15pt;width:22.45pt;height:27.1pt;z-index:251663872" filled="f" stroked="f" strokecolor="black [3213]" strokeweight="1.5pt">
            <v:textbox>
              <w:txbxContent>
                <w:p w:rsidR="00CC57F0" w:rsidRPr="00CC57F0" w:rsidRDefault="00CC57F0" w:rsidP="00CC57F0">
                  <w:pPr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D9235B" w:rsidRPr="00236708" w:rsidRDefault="00D9235B" w:rsidP="000F1387">
      <w:pPr>
        <w:rPr>
          <w:rFonts w:ascii="Arial" w:hAnsi="Arial" w:cs="Arial"/>
          <w:color w:val="000000"/>
          <w:sz w:val="28"/>
          <w:u w:val="single"/>
        </w:rPr>
      </w:pPr>
    </w:p>
    <w:p w:rsidR="00236708" w:rsidRPr="00236708" w:rsidRDefault="00CC57F0" w:rsidP="008457BE">
      <w:pPr>
        <w:spacing w:line="300" w:lineRule="auto"/>
        <w:rPr>
          <w:rFonts w:ascii="Arial" w:hAnsi="Arial" w:cs="Arial"/>
          <w:color w:val="000000"/>
          <w:sz w:val="28"/>
        </w:rPr>
      </w:pPr>
      <w:r w:rsidRPr="00236708">
        <w:rPr>
          <w:rFonts w:ascii="Arial" w:hAnsi="Arial" w:cs="Arial"/>
          <w:color w:val="000000"/>
          <w:sz w:val="28"/>
          <w:u w:val="single"/>
        </w:rPr>
        <w:t>Etape 1 :</w:t>
      </w:r>
      <w:r w:rsidRPr="00236708">
        <w:rPr>
          <w:rFonts w:ascii="Arial" w:hAnsi="Arial" w:cs="Arial"/>
          <w:color w:val="000000"/>
          <w:sz w:val="28"/>
        </w:rPr>
        <w:t xml:space="preserve"> Réception machine zone</w:t>
      </w:r>
      <w:r w:rsidR="00236708" w:rsidRPr="00236708">
        <w:rPr>
          <w:rFonts w:ascii="Arial" w:hAnsi="Arial" w:cs="Arial"/>
          <w:color w:val="000000"/>
          <w:sz w:val="28"/>
        </w:rPr>
        <w:t xml:space="preserve"> </w:t>
      </w:r>
      <w:r w:rsidRPr="00236708">
        <w:rPr>
          <w:rFonts w:ascii="Arial" w:hAnsi="Arial" w:cs="Arial"/>
          <w:color w:val="000000"/>
          <w:sz w:val="28"/>
        </w:rPr>
        <w:t>1</w:t>
      </w:r>
      <w:r w:rsidR="00236708" w:rsidRPr="00236708">
        <w:rPr>
          <w:rFonts w:ascii="Arial" w:hAnsi="Arial" w:cs="Arial"/>
          <w:color w:val="000000"/>
          <w:sz w:val="28"/>
        </w:rPr>
        <w:tab/>
      </w:r>
      <w:r w:rsidR="00236708" w:rsidRPr="00236708">
        <w:rPr>
          <w:rFonts w:ascii="Arial" w:hAnsi="Arial" w:cs="Arial"/>
          <w:color w:val="000000"/>
          <w:sz w:val="28"/>
          <w:u w:val="single"/>
        </w:rPr>
        <w:t>Etape 2 :</w:t>
      </w:r>
      <w:r w:rsidR="00236708" w:rsidRPr="00E9609E">
        <w:rPr>
          <w:rFonts w:ascii="Arial" w:hAnsi="Arial" w:cs="Arial"/>
          <w:color w:val="000000"/>
          <w:sz w:val="28"/>
        </w:rPr>
        <w:t xml:space="preserve"> </w:t>
      </w:r>
      <w:r w:rsidR="00236708" w:rsidRPr="00236708">
        <w:rPr>
          <w:rFonts w:ascii="Arial" w:hAnsi="Arial" w:cs="Arial"/>
          <w:color w:val="000000"/>
          <w:sz w:val="28"/>
        </w:rPr>
        <w:t>Essai machine zone 4</w:t>
      </w:r>
    </w:p>
    <w:p w:rsidR="009E4EA7" w:rsidRPr="00236708" w:rsidRDefault="00CC57F0" w:rsidP="008457BE">
      <w:pPr>
        <w:spacing w:line="300" w:lineRule="auto"/>
        <w:rPr>
          <w:rFonts w:ascii="Arial" w:hAnsi="Arial" w:cs="Arial"/>
          <w:color w:val="000000"/>
          <w:sz w:val="28"/>
        </w:rPr>
      </w:pPr>
      <w:r w:rsidRPr="00236708">
        <w:rPr>
          <w:rFonts w:ascii="Arial" w:hAnsi="Arial" w:cs="Arial"/>
          <w:color w:val="000000"/>
          <w:sz w:val="28"/>
          <w:u w:val="single"/>
        </w:rPr>
        <w:t xml:space="preserve">Etape </w:t>
      </w:r>
      <w:r w:rsidR="00236708" w:rsidRPr="00236708">
        <w:rPr>
          <w:rFonts w:ascii="Arial" w:hAnsi="Arial" w:cs="Arial"/>
          <w:color w:val="000000"/>
          <w:sz w:val="28"/>
          <w:u w:val="single"/>
        </w:rPr>
        <w:t>3</w:t>
      </w:r>
      <w:r w:rsidRPr="00236708">
        <w:rPr>
          <w:rFonts w:ascii="Arial" w:hAnsi="Arial" w:cs="Arial"/>
          <w:color w:val="000000"/>
          <w:sz w:val="28"/>
          <w:u w:val="single"/>
        </w:rPr>
        <w:t> :</w:t>
      </w:r>
      <w:r w:rsidRPr="00236708">
        <w:rPr>
          <w:rFonts w:ascii="Arial" w:hAnsi="Arial" w:cs="Arial"/>
          <w:color w:val="000000"/>
          <w:sz w:val="28"/>
        </w:rPr>
        <w:t xml:space="preserve"> </w:t>
      </w:r>
      <w:r w:rsidR="00236708" w:rsidRPr="00236708">
        <w:rPr>
          <w:rFonts w:ascii="Arial" w:hAnsi="Arial" w:cs="Arial"/>
          <w:color w:val="000000"/>
          <w:sz w:val="28"/>
        </w:rPr>
        <w:t>………………………………..</w:t>
      </w:r>
      <w:r w:rsidR="00236708" w:rsidRPr="00236708">
        <w:rPr>
          <w:rFonts w:ascii="Arial" w:hAnsi="Arial" w:cs="Arial"/>
          <w:color w:val="000000"/>
          <w:sz w:val="28"/>
        </w:rPr>
        <w:tab/>
      </w:r>
      <w:r w:rsidR="00236708" w:rsidRPr="00236708">
        <w:rPr>
          <w:rFonts w:ascii="Arial" w:hAnsi="Arial" w:cs="Arial"/>
          <w:color w:val="000000"/>
          <w:sz w:val="28"/>
          <w:u w:val="single"/>
        </w:rPr>
        <w:t>Etape 4 :</w:t>
      </w:r>
      <w:r w:rsidR="00236708" w:rsidRPr="00236708">
        <w:rPr>
          <w:rFonts w:ascii="Arial" w:hAnsi="Arial" w:cs="Arial"/>
          <w:color w:val="000000"/>
          <w:sz w:val="28"/>
        </w:rPr>
        <w:t xml:space="preserve"> ………………………………..</w:t>
      </w:r>
    </w:p>
    <w:p w:rsidR="00236708" w:rsidRPr="00236708" w:rsidRDefault="00236708" w:rsidP="008457BE">
      <w:pPr>
        <w:spacing w:line="300" w:lineRule="auto"/>
        <w:rPr>
          <w:rFonts w:ascii="Arial" w:hAnsi="Arial" w:cs="Arial"/>
          <w:color w:val="000000"/>
          <w:sz w:val="28"/>
        </w:rPr>
      </w:pPr>
      <w:r w:rsidRPr="00236708">
        <w:rPr>
          <w:rFonts w:ascii="Arial" w:hAnsi="Arial" w:cs="Arial"/>
          <w:color w:val="000000"/>
          <w:sz w:val="28"/>
          <w:u w:val="single"/>
        </w:rPr>
        <w:t>Etape 5 :</w:t>
      </w:r>
      <w:r w:rsidRPr="00236708">
        <w:rPr>
          <w:rFonts w:ascii="Arial" w:hAnsi="Arial" w:cs="Arial"/>
          <w:color w:val="000000"/>
          <w:sz w:val="28"/>
        </w:rPr>
        <w:t xml:space="preserve"> ………………………………..</w:t>
      </w:r>
      <w:r w:rsidRPr="00236708">
        <w:rPr>
          <w:rFonts w:ascii="Arial" w:hAnsi="Arial" w:cs="Arial"/>
          <w:color w:val="000000"/>
          <w:sz w:val="28"/>
        </w:rPr>
        <w:tab/>
      </w:r>
      <w:r w:rsidRPr="00236708">
        <w:rPr>
          <w:rFonts w:ascii="Arial" w:hAnsi="Arial" w:cs="Arial"/>
          <w:color w:val="000000"/>
          <w:sz w:val="28"/>
          <w:u w:val="single"/>
        </w:rPr>
        <w:t>Etape 6 :</w:t>
      </w:r>
      <w:r w:rsidRPr="00236708">
        <w:rPr>
          <w:rFonts w:ascii="Arial" w:hAnsi="Arial" w:cs="Arial"/>
          <w:color w:val="000000"/>
          <w:sz w:val="28"/>
        </w:rPr>
        <w:t xml:space="preserve"> ………………………………..</w:t>
      </w:r>
    </w:p>
    <w:p w:rsidR="00236708" w:rsidRDefault="00236708" w:rsidP="008457BE">
      <w:pPr>
        <w:spacing w:line="300" w:lineRule="auto"/>
        <w:rPr>
          <w:rFonts w:ascii="Arial" w:hAnsi="Arial" w:cs="Arial"/>
          <w:color w:val="000000"/>
          <w:sz w:val="28"/>
        </w:rPr>
      </w:pPr>
      <w:r w:rsidRPr="00236708">
        <w:rPr>
          <w:rFonts w:ascii="Arial" w:hAnsi="Arial" w:cs="Arial"/>
          <w:color w:val="000000"/>
          <w:sz w:val="28"/>
          <w:u w:val="single"/>
        </w:rPr>
        <w:t>Etape 7 :</w:t>
      </w:r>
      <w:r w:rsidRPr="00236708">
        <w:rPr>
          <w:rFonts w:ascii="Arial" w:hAnsi="Arial" w:cs="Arial"/>
          <w:color w:val="000000"/>
          <w:sz w:val="28"/>
        </w:rPr>
        <w:t xml:space="preserve"> ………………………………..</w:t>
      </w:r>
      <w:r w:rsidRPr="00236708">
        <w:rPr>
          <w:rFonts w:ascii="Arial" w:hAnsi="Arial" w:cs="Arial"/>
          <w:color w:val="000000"/>
          <w:sz w:val="28"/>
        </w:rPr>
        <w:tab/>
      </w:r>
      <w:r w:rsidRPr="00236708">
        <w:rPr>
          <w:rFonts w:ascii="Arial" w:hAnsi="Arial" w:cs="Arial"/>
          <w:color w:val="000000"/>
          <w:sz w:val="28"/>
          <w:u w:val="single"/>
        </w:rPr>
        <w:t>Etape 8 :</w:t>
      </w:r>
      <w:r w:rsidRPr="00236708">
        <w:rPr>
          <w:rFonts w:ascii="Arial" w:hAnsi="Arial" w:cs="Arial"/>
          <w:color w:val="000000"/>
          <w:sz w:val="28"/>
        </w:rPr>
        <w:t xml:space="preserve"> ………………………………..</w:t>
      </w:r>
    </w:p>
    <w:p w:rsidR="00C01E76" w:rsidRPr="00236708" w:rsidRDefault="00C01E76" w:rsidP="008457BE">
      <w:pPr>
        <w:spacing w:line="300" w:lineRule="auto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 xml:space="preserve">Etape 9 :………………………………... </w:t>
      </w:r>
      <w:r>
        <w:rPr>
          <w:rFonts w:ascii="Arial" w:hAnsi="Arial" w:cs="Arial"/>
          <w:color w:val="000000"/>
          <w:sz w:val="28"/>
        </w:rPr>
        <w:tab/>
        <w:t>Etape 10 :……………………………….</w:t>
      </w:r>
    </w:p>
    <w:p w:rsidR="00236708" w:rsidRPr="00236708" w:rsidRDefault="00647D84" w:rsidP="008457BE">
      <w:pPr>
        <w:spacing w:line="300" w:lineRule="auto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  <w:u w:val="single"/>
        </w:rPr>
        <w:t xml:space="preserve">Etape </w:t>
      </w:r>
      <w:r w:rsidR="00C01E76">
        <w:rPr>
          <w:rFonts w:ascii="Arial" w:hAnsi="Arial" w:cs="Arial"/>
          <w:color w:val="000000"/>
          <w:sz w:val="28"/>
          <w:u w:val="single"/>
        </w:rPr>
        <w:t>11</w:t>
      </w:r>
      <w:r>
        <w:rPr>
          <w:rFonts w:ascii="Arial" w:hAnsi="Arial" w:cs="Arial"/>
          <w:color w:val="000000"/>
          <w:sz w:val="28"/>
          <w:u w:val="single"/>
        </w:rPr>
        <w:t>:</w:t>
      </w:r>
      <w:r w:rsidR="00236708" w:rsidRPr="00236708">
        <w:rPr>
          <w:rFonts w:ascii="Arial" w:hAnsi="Arial" w:cs="Arial"/>
          <w:color w:val="000000"/>
          <w:sz w:val="28"/>
        </w:rPr>
        <w:tab/>
      </w:r>
      <w:r>
        <w:rPr>
          <w:rFonts w:ascii="Arial" w:hAnsi="Arial" w:cs="Arial"/>
          <w:color w:val="000000"/>
          <w:sz w:val="28"/>
        </w:rPr>
        <w:t>M</w:t>
      </w:r>
      <w:r w:rsidRPr="00647D84">
        <w:rPr>
          <w:rFonts w:ascii="Arial" w:hAnsi="Arial" w:cs="Arial"/>
          <w:color w:val="000000"/>
          <w:sz w:val="28"/>
        </w:rPr>
        <w:t>achine terminée zone 6</w:t>
      </w:r>
    </w:p>
    <w:p w:rsidR="00D9235B" w:rsidRPr="00D9235B" w:rsidRDefault="00D9235B" w:rsidP="00D9235B">
      <w:pPr>
        <w:pStyle w:val="Corpsdetexte"/>
        <w:ind w:firstLine="709"/>
        <w:rPr>
          <w:sz w:val="28"/>
          <w:szCs w:val="28"/>
          <w:u w:val="none"/>
        </w:rPr>
      </w:pPr>
      <w:r w:rsidRPr="00D9235B">
        <w:rPr>
          <w:sz w:val="28"/>
          <w:szCs w:val="28"/>
          <w:u w:val="none"/>
        </w:rPr>
        <w:t>Cette partie a pour but d’identifier les composants assurant les différentes fonctions du système.</w:t>
      </w:r>
    </w:p>
    <w:p w:rsidR="00D9235B" w:rsidRDefault="00D9235B" w:rsidP="000F1387">
      <w:pPr>
        <w:rPr>
          <w:rFonts w:ascii="Arial" w:hAnsi="Arial" w:cs="Arial"/>
          <w:b/>
          <w:color w:val="000000"/>
          <w:sz w:val="28"/>
          <w:u w:val="single"/>
        </w:rPr>
      </w:pPr>
    </w:p>
    <w:p w:rsidR="00040AB3" w:rsidRDefault="00040AB3" w:rsidP="000F1387">
      <w:pPr>
        <w:rPr>
          <w:rFonts w:ascii="Arial" w:hAnsi="Arial" w:cs="Arial"/>
          <w:color w:val="000000"/>
          <w:sz w:val="28"/>
          <w:u w:val="single"/>
        </w:rPr>
      </w:pPr>
      <w:r w:rsidRPr="00610EE6">
        <w:rPr>
          <w:rFonts w:ascii="Arial" w:hAnsi="Arial" w:cs="Arial"/>
          <w:b/>
          <w:color w:val="000000"/>
          <w:sz w:val="28"/>
          <w:u w:val="single"/>
        </w:rPr>
        <w:t>Q-</w:t>
      </w:r>
      <w:r w:rsidR="00610EE6">
        <w:rPr>
          <w:rFonts w:ascii="Arial" w:hAnsi="Arial" w:cs="Arial"/>
          <w:b/>
          <w:color w:val="000000"/>
          <w:sz w:val="28"/>
          <w:u w:val="single"/>
        </w:rPr>
        <w:t>9</w:t>
      </w:r>
      <w:r w:rsidR="009E4EA7" w:rsidRPr="009E4EA7">
        <w:rPr>
          <w:rFonts w:ascii="Arial" w:hAnsi="Arial" w:cs="Arial"/>
          <w:color w:val="000000"/>
          <w:sz w:val="28"/>
        </w:rPr>
        <w:t>:</w:t>
      </w:r>
      <w:r w:rsidR="009E4EA7">
        <w:rPr>
          <w:rFonts w:ascii="Arial" w:hAnsi="Arial" w:cs="Arial"/>
          <w:color w:val="000000"/>
          <w:sz w:val="28"/>
        </w:rPr>
        <w:t xml:space="preserve"> </w:t>
      </w:r>
      <w:r w:rsidRPr="009E4EA7">
        <w:rPr>
          <w:rFonts w:ascii="Arial" w:hAnsi="Arial" w:cs="Arial"/>
          <w:color w:val="000000"/>
          <w:sz w:val="28"/>
        </w:rPr>
        <w:t>Afin de comprendre le fonctionnement de la tondeuse</w:t>
      </w:r>
      <w:r w:rsidR="009E4EA7">
        <w:rPr>
          <w:rFonts w:ascii="Arial" w:hAnsi="Arial" w:cs="Arial"/>
          <w:color w:val="000000"/>
          <w:sz w:val="28"/>
        </w:rPr>
        <w:t>,</w:t>
      </w:r>
    </w:p>
    <w:p w:rsidR="000F1387" w:rsidRDefault="00040AB3" w:rsidP="00040AB3">
      <w:pPr>
        <w:ind w:firstLine="709"/>
        <w:rPr>
          <w:rFonts w:ascii="Arial" w:hAnsi="Arial" w:cs="Arial"/>
          <w:color w:val="000000"/>
          <w:sz w:val="28"/>
        </w:rPr>
      </w:pPr>
      <w:r w:rsidRPr="00040AB3">
        <w:rPr>
          <w:rFonts w:ascii="Arial" w:hAnsi="Arial" w:cs="Arial"/>
          <w:color w:val="000000"/>
          <w:sz w:val="28"/>
        </w:rPr>
        <w:t xml:space="preserve"> </w:t>
      </w:r>
      <w:r w:rsidR="000F1387" w:rsidRPr="00040AB3">
        <w:rPr>
          <w:rFonts w:ascii="Arial" w:hAnsi="Arial" w:cs="Arial"/>
          <w:color w:val="000000"/>
          <w:sz w:val="28"/>
        </w:rPr>
        <w:t>Compléter le</w:t>
      </w:r>
      <w:r w:rsidR="00775A04">
        <w:rPr>
          <w:rFonts w:ascii="Arial" w:hAnsi="Arial" w:cs="Arial"/>
          <w:color w:val="000000"/>
          <w:sz w:val="28"/>
        </w:rPr>
        <w:t>s échanges entre les blocs</w:t>
      </w:r>
      <w:r w:rsidR="000F1387" w:rsidRPr="00040AB3">
        <w:rPr>
          <w:rFonts w:ascii="Arial" w:hAnsi="Arial" w:cs="Arial"/>
          <w:color w:val="000000"/>
          <w:sz w:val="28"/>
        </w:rPr>
        <w:t xml:space="preserve"> suivant</w:t>
      </w:r>
      <w:r w:rsidR="00775A04">
        <w:rPr>
          <w:rFonts w:ascii="Arial" w:hAnsi="Arial" w:cs="Arial"/>
          <w:color w:val="000000"/>
          <w:sz w:val="28"/>
        </w:rPr>
        <w:t>s</w:t>
      </w:r>
      <w:r w:rsidR="00647D84">
        <w:rPr>
          <w:rFonts w:ascii="Arial" w:hAnsi="Arial" w:cs="Arial"/>
          <w:color w:val="000000"/>
          <w:sz w:val="28"/>
        </w:rPr>
        <w:t xml:space="preserve"> avec les termes suivants :</w:t>
      </w:r>
    </w:p>
    <w:p w:rsidR="00647D84" w:rsidRDefault="00647D84" w:rsidP="00040AB3">
      <w:pPr>
        <w:ind w:firstLine="709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- Pompe triplex</w:t>
      </w:r>
    </w:p>
    <w:p w:rsidR="00647D84" w:rsidRDefault="00647D84" w:rsidP="00040AB3">
      <w:pPr>
        <w:ind w:firstLine="709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- Moteur hydraulique</w:t>
      </w:r>
    </w:p>
    <w:p w:rsidR="00647D84" w:rsidRDefault="00647D84" w:rsidP="00040AB3">
      <w:pPr>
        <w:ind w:firstLine="709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- Bloc de rodage</w:t>
      </w:r>
    </w:p>
    <w:p w:rsidR="00647D84" w:rsidRDefault="00647D84" w:rsidP="00040AB3">
      <w:pPr>
        <w:ind w:firstLine="709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- Rouleau de coupe</w:t>
      </w:r>
    </w:p>
    <w:p w:rsidR="00647D84" w:rsidRPr="00040AB3" w:rsidRDefault="00647D84" w:rsidP="00040AB3">
      <w:pPr>
        <w:ind w:firstLine="709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- Levier de tonte et voyant d’enclenchement des cylindres</w:t>
      </w:r>
    </w:p>
    <w:p w:rsidR="000F1387" w:rsidRDefault="000F1387" w:rsidP="000F1387">
      <w:pPr>
        <w:rPr>
          <w:color w:val="000000"/>
          <w:sz w:val="28"/>
          <w:u w:val="single"/>
        </w:rPr>
      </w:pPr>
    </w:p>
    <w:p w:rsidR="00647D84" w:rsidRDefault="00647D84" w:rsidP="000F1387">
      <w:pPr>
        <w:rPr>
          <w:color w:val="000000"/>
          <w:sz w:val="28"/>
          <w:u w:val="single"/>
        </w:rPr>
      </w:pPr>
    </w:p>
    <w:p w:rsidR="00647D84" w:rsidRDefault="00647D84" w:rsidP="000F1387">
      <w:pPr>
        <w:rPr>
          <w:color w:val="000000"/>
          <w:sz w:val="28"/>
          <w:u w:val="single"/>
        </w:rPr>
      </w:pPr>
    </w:p>
    <w:p w:rsidR="0055542A" w:rsidRDefault="00647D84" w:rsidP="000F1387">
      <w:pPr>
        <w:rPr>
          <w:color w:val="000000"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6416675" cy="4966335"/>
            <wp:effectExtent l="0" t="0" r="0" b="0"/>
            <wp:wrapNone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496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387" w:rsidRDefault="000F1387" w:rsidP="000F1387">
      <w:pPr>
        <w:pStyle w:val="Corpsdetexte"/>
        <w:rPr>
          <w:u w:val="none"/>
        </w:rPr>
      </w:pPr>
      <w:r w:rsidRPr="000F1387">
        <w:rPr>
          <w:u w:val="none"/>
        </w:rPr>
        <w:tab/>
      </w:r>
    </w:p>
    <w:p w:rsidR="0055542A" w:rsidRPr="000F1387" w:rsidRDefault="0055542A" w:rsidP="000F1387">
      <w:pPr>
        <w:pStyle w:val="Corpsdetexte"/>
        <w:rPr>
          <w:u w:val="none"/>
        </w:rPr>
      </w:pPr>
    </w:p>
    <w:p w:rsidR="00A177AA" w:rsidRDefault="00A177AA" w:rsidP="004F75AB"/>
    <w:p w:rsidR="00A177AA" w:rsidRDefault="00A177AA" w:rsidP="004F75AB"/>
    <w:p w:rsidR="00A177AA" w:rsidRDefault="00F1291E" w:rsidP="004F75AB">
      <w:r>
        <w:rPr>
          <w:noProof/>
        </w:rPr>
        <w:pict>
          <v:shape id="_x0000_s1087" type="#_x0000_t202" style="position:absolute;margin-left:21.3pt;margin-top:.1pt;width:520.15pt;height:507.7pt;z-index:251655680;mso-wrap-style:none" filled="f" stroked="f" strokecolor="black [3213]" strokeweight="1.5pt">
            <v:textbox style="mso-next-textbox:#_x0000_s1087;mso-fit-shape-to-text:t">
              <w:txbxContent>
                <w:p w:rsidR="00040AB3" w:rsidRDefault="00040AB3"/>
              </w:txbxContent>
            </v:textbox>
          </v:shape>
        </w:pict>
      </w:r>
    </w:p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040AB3" w:rsidRDefault="00040AB3" w:rsidP="004F75AB"/>
    <w:p w:rsidR="00A177AA" w:rsidRPr="00F1112B" w:rsidRDefault="00A177AA" w:rsidP="00647D84">
      <w:pPr>
        <w:rPr>
          <w:rFonts w:ascii="Arial" w:hAnsi="Arial" w:cs="Arial"/>
          <w:b/>
          <w:sz w:val="28"/>
          <w:szCs w:val="28"/>
        </w:rPr>
      </w:pPr>
      <w:r w:rsidRPr="00F1112B">
        <w:rPr>
          <w:rFonts w:ascii="Arial" w:hAnsi="Arial" w:cs="Arial"/>
          <w:b/>
          <w:sz w:val="28"/>
          <w:szCs w:val="28"/>
        </w:rPr>
        <w:t>L'opérateur se plaint d'une qualité de coupe inacceptable avec les rouleaux a</w:t>
      </w:r>
      <w:r w:rsidR="00D9235B" w:rsidRPr="00F1112B">
        <w:rPr>
          <w:rFonts w:ascii="Arial" w:hAnsi="Arial" w:cs="Arial"/>
          <w:b/>
          <w:sz w:val="28"/>
          <w:szCs w:val="28"/>
        </w:rPr>
        <w:t>vant</w:t>
      </w:r>
      <w:r w:rsidRPr="00F1112B">
        <w:rPr>
          <w:rFonts w:ascii="Arial" w:hAnsi="Arial" w:cs="Arial"/>
          <w:b/>
          <w:sz w:val="28"/>
          <w:szCs w:val="28"/>
        </w:rPr>
        <w:t xml:space="preserve">, le travail des rouleaux </w:t>
      </w:r>
      <w:r w:rsidR="00D9235B" w:rsidRPr="00F1112B">
        <w:rPr>
          <w:rFonts w:ascii="Arial" w:hAnsi="Arial" w:cs="Arial"/>
          <w:b/>
          <w:sz w:val="28"/>
          <w:szCs w:val="28"/>
        </w:rPr>
        <w:t>arrière</w:t>
      </w:r>
      <w:r w:rsidRPr="00F1112B">
        <w:rPr>
          <w:rFonts w:ascii="Arial" w:hAnsi="Arial" w:cs="Arial"/>
          <w:b/>
          <w:sz w:val="28"/>
          <w:szCs w:val="28"/>
        </w:rPr>
        <w:t xml:space="preserve"> étant satisfaisant.</w:t>
      </w:r>
    </w:p>
    <w:p w:rsidR="00A177AA" w:rsidRPr="00F1112B" w:rsidRDefault="00A177AA" w:rsidP="000A2BF6">
      <w:pPr>
        <w:ind w:firstLine="709"/>
        <w:rPr>
          <w:rFonts w:ascii="Arial" w:hAnsi="Arial" w:cs="Arial"/>
          <w:b/>
          <w:sz w:val="28"/>
          <w:szCs w:val="28"/>
        </w:rPr>
      </w:pPr>
      <w:r w:rsidRPr="00F1112B">
        <w:rPr>
          <w:rFonts w:ascii="Arial" w:hAnsi="Arial" w:cs="Arial"/>
          <w:b/>
          <w:sz w:val="28"/>
          <w:szCs w:val="28"/>
        </w:rPr>
        <w:t>Le système de coupe n'est pas en cause, le rodage et les réglages sont corrects.</w:t>
      </w:r>
    </w:p>
    <w:p w:rsidR="00A177AA" w:rsidRPr="00F1112B" w:rsidRDefault="00A177AA" w:rsidP="004F75AB">
      <w:pPr>
        <w:rPr>
          <w:rFonts w:ascii="Arial" w:hAnsi="Arial" w:cs="Arial"/>
          <w:b/>
          <w:sz w:val="28"/>
          <w:szCs w:val="28"/>
        </w:rPr>
      </w:pPr>
      <w:r w:rsidRPr="00F1112B">
        <w:rPr>
          <w:rFonts w:ascii="Arial" w:hAnsi="Arial" w:cs="Arial"/>
          <w:b/>
          <w:sz w:val="28"/>
          <w:szCs w:val="28"/>
        </w:rPr>
        <w:t>C'est le seul dysfonctionnement constaté sur la machine.</w:t>
      </w:r>
    </w:p>
    <w:p w:rsidR="000A2BF6" w:rsidRDefault="000A2BF6" w:rsidP="004F75AB">
      <w:pPr>
        <w:rPr>
          <w:rFonts w:ascii="Arial" w:hAnsi="Arial" w:cs="Arial"/>
          <w:sz w:val="28"/>
          <w:szCs w:val="28"/>
        </w:rPr>
      </w:pPr>
    </w:p>
    <w:p w:rsidR="00A177AA" w:rsidRPr="000F1387" w:rsidRDefault="009E4EA7" w:rsidP="004F75AB">
      <w:pPr>
        <w:rPr>
          <w:rFonts w:ascii="Arial" w:hAnsi="Arial" w:cs="Arial"/>
          <w:sz w:val="28"/>
          <w:szCs w:val="28"/>
        </w:rPr>
      </w:pPr>
      <w:r w:rsidRPr="00F97BBC">
        <w:rPr>
          <w:rFonts w:ascii="Arial" w:hAnsi="Arial" w:cs="Arial"/>
          <w:b/>
          <w:sz w:val="28"/>
          <w:szCs w:val="28"/>
          <w:u w:val="single"/>
        </w:rPr>
        <w:t>Q-10</w:t>
      </w:r>
      <w:r>
        <w:rPr>
          <w:rFonts w:ascii="Arial" w:hAnsi="Arial" w:cs="Arial"/>
          <w:sz w:val="28"/>
          <w:szCs w:val="28"/>
        </w:rPr>
        <w:t xml:space="preserve">: </w:t>
      </w:r>
      <w:r w:rsidR="00A177AA" w:rsidRPr="000F1387">
        <w:rPr>
          <w:rFonts w:ascii="Arial" w:hAnsi="Arial" w:cs="Arial"/>
          <w:sz w:val="28"/>
          <w:szCs w:val="28"/>
        </w:rPr>
        <w:t>Indiquer toutes les hypothèses de panne.</w:t>
      </w:r>
    </w:p>
    <w:p w:rsidR="00A177AA" w:rsidRPr="000F1387" w:rsidRDefault="00A177AA" w:rsidP="00FA4C74">
      <w:pPr>
        <w:spacing w:line="360" w:lineRule="auto"/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FA4C74" w:rsidRPr="000F1387" w:rsidRDefault="00FA4C74" w:rsidP="00FA4C74">
      <w:pPr>
        <w:spacing w:line="360" w:lineRule="auto"/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A177AA" w:rsidRPr="000F1387" w:rsidRDefault="00A177AA" w:rsidP="00FA4C74">
      <w:pPr>
        <w:spacing w:line="360" w:lineRule="auto"/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FA4C74" w:rsidRPr="000F1387" w:rsidRDefault="00FA4C74" w:rsidP="00FA4C74">
      <w:pPr>
        <w:spacing w:line="360" w:lineRule="auto"/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F97BBC" w:rsidRPr="00FA4C74" w:rsidRDefault="00F97BBC" w:rsidP="00C83EDB">
      <w:pPr>
        <w:rPr>
          <w:rFonts w:ascii="Arial" w:hAnsi="Arial" w:cs="Arial"/>
          <w:b/>
          <w:bCs/>
          <w:sz w:val="16"/>
          <w:szCs w:val="16"/>
          <w:u w:val="single"/>
        </w:rPr>
      </w:pPr>
    </w:p>
    <w:p w:rsidR="00F97BBC" w:rsidRDefault="00F97BBC" w:rsidP="00C83EDB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F97BBC">
        <w:rPr>
          <w:rFonts w:ascii="Arial" w:hAnsi="Arial" w:cs="Arial"/>
          <w:b/>
          <w:sz w:val="28"/>
          <w:szCs w:val="28"/>
          <w:u w:val="single"/>
        </w:rPr>
        <w:t>Q-1</w:t>
      </w:r>
      <w:r>
        <w:rPr>
          <w:rFonts w:ascii="Arial" w:hAnsi="Arial" w:cs="Arial"/>
          <w:b/>
          <w:sz w:val="28"/>
          <w:szCs w:val="28"/>
          <w:u w:val="single"/>
        </w:rPr>
        <w:t>1</w:t>
      </w:r>
      <w:r w:rsidRPr="00F97BBC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F97BBC">
        <w:rPr>
          <w:rFonts w:ascii="Arial" w:hAnsi="Arial" w:cs="Arial"/>
          <w:sz w:val="28"/>
          <w:szCs w:val="28"/>
        </w:rPr>
        <w:t>Quel élément indispensable doit être monté sur la tondeuse pour effectuer un diagnostic précis.</w:t>
      </w:r>
      <w:r>
        <w:rPr>
          <w:rFonts w:ascii="Arial" w:hAnsi="Arial" w:cs="Arial"/>
          <w:sz w:val="28"/>
          <w:szCs w:val="28"/>
        </w:rPr>
        <w:t> </w:t>
      </w:r>
    </w:p>
    <w:p w:rsidR="00F97BBC" w:rsidRPr="00FA4C74" w:rsidRDefault="00F97BBC" w:rsidP="00C83EDB">
      <w:pPr>
        <w:rPr>
          <w:rFonts w:ascii="Arial" w:hAnsi="Arial" w:cs="Arial"/>
          <w:b/>
          <w:bCs/>
          <w:sz w:val="16"/>
          <w:szCs w:val="16"/>
          <w:u w:val="single"/>
        </w:rPr>
      </w:pPr>
    </w:p>
    <w:p w:rsidR="00F97BBC" w:rsidRDefault="00F97BBC" w:rsidP="00F97BBC">
      <w:pPr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F97BBC" w:rsidRDefault="00F97BBC" w:rsidP="00F97BBC">
      <w:pPr>
        <w:rPr>
          <w:rFonts w:ascii="Arial" w:hAnsi="Arial" w:cs="Arial"/>
          <w:sz w:val="28"/>
          <w:szCs w:val="28"/>
        </w:rPr>
      </w:pPr>
    </w:p>
    <w:p w:rsidR="00F97BBC" w:rsidRPr="00BC3CB6" w:rsidRDefault="000F1387" w:rsidP="00BC3CB6">
      <w:pPr>
        <w:rPr>
          <w:rFonts w:ascii="Arial" w:hAnsi="Arial" w:cs="Arial"/>
          <w:bCs/>
          <w:sz w:val="28"/>
          <w:szCs w:val="28"/>
        </w:rPr>
      </w:pPr>
      <w:r w:rsidRPr="00BC3CB6">
        <w:rPr>
          <w:rFonts w:ascii="Arial" w:hAnsi="Arial" w:cs="Arial"/>
          <w:b/>
          <w:bCs/>
          <w:sz w:val="28"/>
          <w:szCs w:val="28"/>
          <w:u w:val="single"/>
        </w:rPr>
        <w:t>Q</w:t>
      </w:r>
      <w:r w:rsidR="00C83EDB" w:rsidRPr="00BC3CB6">
        <w:rPr>
          <w:rFonts w:ascii="Arial" w:hAnsi="Arial" w:cs="Arial"/>
          <w:b/>
          <w:bCs/>
          <w:sz w:val="28"/>
          <w:szCs w:val="28"/>
          <w:u w:val="single"/>
        </w:rPr>
        <w:t>-1</w:t>
      </w:r>
      <w:r w:rsidR="00F97BBC" w:rsidRPr="00BC3CB6">
        <w:rPr>
          <w:rFonts w:ascii="Arial" w:hAnsi="Arial" w:cs="Arial"/>
          <w:b/>
          <w:bCs/>
          <w:sz w:val="28"/>
          <w:szCs w:val="28"/>
          <w:u w:val="single"/>
        </w:rPr>
        <w:t>2</w:t>
      </w:r>
      <w:r w:rsidRPr="00BC3CB6">
        <w:rPr>
          <w:rFonts w:ascii="Arial" w:hAnsi="Arial" w:cs="Arial"/>
          <w:bCs/>
          <w:sz w:val="28"/>
          <w:szCs w:val="28"/>
        </w:rPr>
        <w:t>:</w:t>
      </w:r>
      <w:r w:rsidR="00BC3CB6" w:rsidRPr="00BC3CB6">
        <w:rPr>
          <w:rFonts w:ascii="Arial" w:hAnsi="Arial" w:cs="Arial"/>
          <w:bCs/>
          <w:sz w:val="28"/>
          <w:szCs w:val="28"/>
        </w:rPr>
        <w:t xml:space="preserve"> Remplir le bon de commande suivant afin de</w:t>
      </w:r>
      <w:r w:rsidR="00C3084B">
        <w:rPr>
          <w:rFonts w:ascii="Arial" w:hAnsi="Arial" w:cs="Arial"/>
          <w:bCs/>
          <w:sz w:val="28"/>
          <w:szCs w:val="28"/>
        </w:rPr>
        <w:t xml:space="preserve"> commander le kit complet pour le contrôle</w:t>
      </w:r>
      <w:r w:rsidR="00BC3CB6" w:rsidRPr="00BC3CB6">
        <w:rPr>
          <w:rFonts w:ascii="Arial" w:hAnsi="Arial" w:cs="Arial"/>
          <w:bCs/>
          <w:sz w:val="28"/>
          <w:szCs w:val="28"/>
        </w:rPr>
        <w:t> :</w:t>
      </w:r>
      <w:r w:rsidR="00C83EDB" w:rsidRPr="00BC3CB6">
        <w:rPr>
          <w:rFonts w:ascii="Arial" w:hAnsi="Arial" w:cs="Arial"/>
          <w:bCs/>
          <w:sz w:val="28"/>
          <w:szCs w:val="28"/>
        </w:rPr>
        <w:t xml:space="preserve"> </w:t>
      </w:r>
    </w:p>
    <w:p w:rsidR="00BC3CB6" w:rsidRDefault="00F1291E" w:rsidP="00BC3CB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pict>
          <v:shape id="_x0000_s1112" type="#_x0000_t202" style="position:absolute;margin-left:-22.05pt;margin-top:3.5pt;width:580.3pt;height:353.65pt;z-index:251668992" filled="f" stroked="f" strokecolor="black [3213]" strokeweight="1.5pt">
            <v:textbox>
              <w:txbxContent>
                <w:p w:rsidR="00BC3CB6" w:rsidRDefault="00850F0A">
                  <w:r w:rsidRPr="00850F0A">
                    <w:rPr>
                      <w:noProof/>
                    </w:rPr>
                    <w:drawing>
                      <wp:inline distT="0" distB="0" distL="0" distR="0">
                        <wp:extent cx="3113782" cy="1135386"/>
                        <wp:effectExtent l="19050" t="0" r="0" b="0"/>
                        <wp:docPr id="16" name="Image 15" descr="RÃ©sultat de recherche d'images pour &quot;logo john deere&quot;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569" name="Picture 81" descr="RÃ©sultat de recherche d'images pour &quot;logo john deer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3782" cy="113538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</w:t>
                  </w:r>
                  <w:r w:rsidRPr="00850F0A">
                    <w:rPr>
                      <w:noProof/>
                    </w:rPr>
                    <w:drawing>
                      <wp:inline distT="0" distB="0" distL="0" distR="0">
                        <wp:extent cx="2306637" cy="701675"/>
                        <wp:effectExtent l="0" t="0" r="0" b="0"/>
                        <wp:docPr id="17" name="Objet 16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306637" cy="701675"/>
                                  <a:chOff x="4725144" y="323528"/>
                                  <a:chExt cx="2306637" cy="701675"/>
                                </a:xfrm>
                              </a:grpSpPr>
                              <a:sp>
                                <a:nvSpPr>
                                  <a:cNvPr id="191501" name="Text Box 13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4725144" y="323528"/>
                                    <a:ext cx="2306637" cy="701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1000" dirty="0" smtClean="0">
                                          <a:latin typeface="Arial" charset="0"/>
                                        </a:rPr>
                                        <a:t>DEBOFFE </a:t>
                                      </a:r>
                                      <a:r>
                                        <a:rPr lang="fr-FR" sz="1000" dirty="0">
                                          <a:latin typeface="Arial" charset="0"/>
                                        </a:rPr>
                                        <a:t>S.A.S.</a:t>
                                      </a:r>
                                    </a:p>
                                    <a:p>
                                      <a:r>
                                        <a:rPr lang="fr-FR" sz="1000" dirty="0">
                                          <a:latin typeface="Arial" charset="0"/>
                                        </a:rPr>
                                        <a:t>Z.I Nord de Torcy B.P. 11</a:t>
                                      </a:r>
                                    </a:p>
                                    <a:p>
                                      <a:r>
                                        <a:rPr lang="fr-FR" sz="1000" dirty="0" smtClean="0">
                                          <a:latin typeface="Arial" charset="0"/>
                                        </a:rPr>
                                        <a:t>10420 TROYES </a:t>
                                      </a:r>
                                      <a:endParaRPr lang="fr-FR" sz="1000" dirty="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1000" dirty="0">
                                          <a:latin typeface="Arial" charset="0"/>
                                        </a:rPr>
                                        <a:t>Cedex 01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</w:p>
                <w:p w:rsidR="00850F0A" w:rsidRDefault="00850F0A"/>
                <w:p w:rsidR="00850F0A" w:rsidRDefault="00850F0A">
                  <w:r w:rsidRPr="00850F0A">
                    <w:rPr>
                      <w:noProof/>
                    </w:rPr>
                    <w:drawing>
                      <wp:inline distT="0" distB="0" distL="0" distR="0">
                        <wp:extent cx="5972810" cy="2828925"/>
                        <wp:effectExtent l="0" t="0" r="0" b="0"/>
                        <wp:docPr id="22" name="Objet 19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6409036" cy="3384550"/>
                                  <a:chOff x="260350" y="1835150"/>
                                  <a:chExt cx="6409036" cy="3384550"/>
                                </a:xfrm>
                              </a:grpSpPr>
                              <a:sp>
                                <a:nvSpPr>
                                  <a:cNvPr id="211978" name="Rectangle 10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260350" y="1835150"/>
                                    <a:ext cx="6408738" cy="3384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1980" name="Line 12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260350" y="2195513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1981" name="Text Box 13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33375" y="1835150"/>
                                    <a:ext cx="3751348" cy="3077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1400" b="1" dirty="0">
                                          <a:latin typeface="Arial" charset="0"/>
                                        </a:rPr>
                                        <a:t>Commande de pièces </a:t>
                                      </a:r>
                                      <a:r>
                                        <a:rPr lang="fr-FR" sz="1400" b="1" dirty="0" smtClean="0">
                                          <a:latin typeface="Arial" charset="0"/>
                                        </a:rPr>
                                        <a:t>ou kit de diagnostic</a:t>
                                      </a:r>
                                      <a:endParaRPr lang="fr-FR" sz="1400" b="1" dirty="0">
                                        <a:latin typeface="Arial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1994" name="Text Box 26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333375" y="2195513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Code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030" name="Text Box 62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981075" y="2195513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Référence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031" name="Text Box 63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2565400" y="2195513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Désignation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032" name="Text Box 64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4149725" y="2195513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Quantité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033" name="Text Box 65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4724400" y="2195513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Prix unitaire H.T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035" name="Line 67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836613" y="2195513"/>
                                    <a:ext cx="0" cy="30241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036" name="Line 68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1844675" y="2195513"/>
                                    <a:ext cx="0" cy="30241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038" name="Line 70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4797425" y="2195513"/>
                                    <a:ext cx="0" cy="30241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041" name="Line 73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260350" y="2411413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 dirty="0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042" name="Rectangle 74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260648" y="1835696"/>
                                    <a:ext cx="6408738" cy="3603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9900">
                                      <a:alpha val="39999"/>
                                    </a:srgb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043" name="Line 75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260350" y="2700338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045" name="Line 77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260350" y="3059113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046" name="Line 78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260350" y="3419475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047" name="Line 79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260350" y="3779838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048" name="Line 80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260350" y="4140200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049" name="Line 81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260350" y="4500563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050" name="Line 82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260350" y="4859338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051" name="Line 83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260350" y="5219700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cxnSp>
                                <a:nvCxnSpPr>
                                  <a:cNvPr id="120" name="Connecteur droit 119"/>
                                  <a:cNvCxnSpPr/>
                                </a:nvCxnSpPr>
                                <a:spPr bwMode="auto">
                                  <a:xfrm>
                                    <a:off x="3861048" y="2195736"/>
                                    <a:ext cx="0" cy="3024336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a:spPr>
                              </a:cxnSp>
                              <a:cxnSp>
                                <a:nvCxnSpPr>
                                  <a:cNvPr id="121" name="Connecteur droit 120"/>
                                  <a:cNvCxnSpPr/>
                                </a:nvCxnSpPr>
                                <a:spPr bwMode="auto">
                                  <a:xfrm>
                                    <a:off x="5661248" y="2195736"/>
                                    <a:ext cx="0" cy="3024336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a:spPr>
                              </a:cxnSp>
                            </lc:lockedCanvas>
                          </a:graphicData>
                        </a:graphic>
                      </wp:inline>
                    </w:drawing>
                  </w:r>
                </w:p>
                <w:p w:rsidR="00850F0A" w:rsidRDefault="00850F0A"/>
                <w:p w:rsidR="00850F0A" w:rsidRDefault="00850F0A"/>
                <w:p w:rsidR="00850F0A" w:rsidRDefault="00850F0A"/>
              </w:txbxContent>
            </v:textbox>
          </v:shape>
        </w:pict>
      </w:r>
    </w:p>
    <w:p w:rsidR="00BC3CB6" w:rsidRDefault="00BC3CB6" w:rsidP="00BC3CB6">
      <w:pPr>
        <w:rPr>
          <w:rFonts w:ascii="Arial" w:hAnsi="Arial" w:cs="Arial"/>
          <w:b/>
          <w:bCs/>
          <w:sz w:val="28"/>
          <w:szCs w:val="28"/>
        </w:rPr>
      </w:pPr>
    </w:p>
    <w:p w:rsidR="00BC3CB6" w:rsidRDefault="00BC3CB6" w:rsidP="00BC3CB6">
      <w:pPr>
        <w:rPr>
          <w:rFonts w:ascii="Arial" w:hAnsi="Arial" w:cs="Arial"/>
          <w:b/>
          <w:bCs/>
          <w:sz w:val="28"/>
          <w:szCs w:val="28"/>
        </w:rPr>
      </w:pPr>
    </w:p>
    <w:p w:rsidR="00BC3CB6" w:rsidRDefault="00BC3CB6" w:rsidP="00BC3CB6">
      <w:pPr>
        <w:rPr>
          <w:rFonts w:ascii="Arial" w:hAnsi="Arial" w:cs="Arial"/>
          <w:b/>
          <w:bCs/>
          <w:sz w:val="28"/>
          <w:szCs w:val="28"/>
        </w:rPr>
      </w:pPr>
    </w:p>
    <w:p w:rsidR="00BC3CB6" w:rsidRDefault="00BC3CB6" w:rsidP="00BC3CB6">
      <w:pPr>
        <w:rPr>
          <w:rFonts w:ascii="Arial" w:hAnsi="Arial" w:cs="Arial"/>
          <w:b/>
          <w:bCs/>
          <w:sz w:val="28"/>
          <w:szCs w:val="28"/>
        </w:rPr>
      </w:pPr>
    </w:p>
    <w:p w:rsidR="00BC3CB6" w:rsidRDefault="00BC3CB6" w:rsidP="00BC3CB6">
      <w:pPr>
        <w:rPr>
          <w:rFonts w:ascii="Arial" w:hAnsi="Arial" w:cs="Arial"/>
          <w:b/>
          <w:bCs/>
          <w:sz w:val="28"/>
          <w:szCs w:val="28"/>
        </w:rPr>
      </w:pPr>
    </w:p>
    <w:p w:rsidR="00BC3CB6" w:rsidRDefault="00BC3CB6" w:rsidP="00BC3CB6">
      <w:pPr>
        <w:rPr>
          <w:rFonts w:ascii="Arial" w:hAnsi="Arial" w:cs="Arial"/>
          <w:b/>
          <w:bCs/>
          <w:sz w:val="28"/>
          <w:szCs w:val="28"/>
        </w:rPr>
      </w:pPr>
    </w:p>
    <w:p w:rsidR="00BC3CB6" w:rsidRDefault="00BC3CB6" w:rsidP="00BC3CB6">
      <w:pPr>
        <w:rPr>
          <w:rFonts w:ascii="Arial" w:hAnsi="Arial" w:cs="Arial"/>
          <w:b/>
          <w:bCs/>
          <w:sz w:val="28"/>
          <w:szCs w:val="28"/>
        </w:rPr>
      </w:pPr>
    </w:p>
    <w:p w:rsidR="00BC3CB6" w:rsidRDefault="00BC3CB6" w:rsidP="00BC3CB6">
      <w:pPr>
        <w:rPr>
          <w:rFonts w:ascii="Arial" w:hAnsi="Arial" w:cs="Arial"/>
          <w:b/>
          <w:bCs/>
          <w:sz w:val="28"/>
          <w:szCs w:val="28"/>
        </w:rPr>
      </w:pPr>
    </w:p>
    <w:p w:rsidR="00BC3CB6" w:rsidRDefault="00BC3CB6" w:rsidP="00BC3CB6">
      <w:pPr>
        <w:rPr>
          <w:rFonts w:ascii="Arial" w:hAnsi="Arial" w:cs="Arial"/>
          <w:b/>
          <w:bCs/>
          <w:sz w:val="28"/>
          <w:szCs w:val="28"/>
        </w:rPr>
      </w:pPr>
    </w:p>
    <w:p w:rsidR="00BC3CB6" w:rsidRDefault="00BC3CB6" w:rsidP="00BC3CB6">
      <w:pPr>
        <w:rPr>
          <w:rFonts w:ascii="Arial" w:hAnsi="Arial" w:cs="Arial"/>
          <w:b/>
          <w:bCs/>
          <w:sz w:val="28"/>
          <w:szCs w:val="28"/>
        </w:rPr>
      </w:pPr>
    </w:p>
    <w:p w:rsidR="00BC3CB6" w:rsidRDefault="00BC3CB6" w:rsidP="00BC3CB6">
      <w:pPr>
        <w:rPr>
          <w:rFonts w:ascii="Arial" w:hAnsi="Arial" w:cs="Arial"/>
          <w:b/>
          <w:bCs/>
          <w:sz w:val="28"/>
          <w:szCs w:val="28"/>
        </w:rPr>
      </w:pPr>
    </w:p>
    <w:p w:rsidR="00BC3CB6" w:rsidRDefault="00BC3CB6" w:rsidP="00BC3CB6">
      <w:pPr>
        <w:rPr>
          <w:rFonts w:ascii="Arial" w:hAnsi="Arial" w:cs="Arial"/>
          <w:b/>
          <w:bCs/>
          <w:sz w:val="28"/>
          <w:szCs w:val="28"/>
        </w:rPr>
      </w:pPr>
    </w:p>
    <w:p w:rsidR="00BC3CB6" w:rsidRDefault="00BC3CB6" w:rsidP="00BC3CB6">
      <w:pPr>
        <w:rPr>
          <w:rFonts w:ascii="Arial" w:hAnsi="Arial" w:cs="Arial"/>
          <w:b/>
          <w:bCs/>
          <w:sz w:val="28"/>
          <w:szCs w:val="28"/>
        </w:rPr>
      </w:pPr>
    </w:p>
    <w:p w:rsidR="00BC3CB6" w:rsidRDefault="00BC3CB6" w:rsidP="00BC3CB6">
      <w:pPr>
        <w:rPr>
          <w:rFonts w:ascii="Arial" w:hAnsi="Arial" w:cs="Arial"/>
          <w:b/>
          <w:bCs/>
          <w:sz w:val="28"/>
          <w:szCs w:val="28"/>
        </w:rPr>
      </w:pPr>
    </w:p>
    <w:p w:rsidR="00BC3CB6" w:rsidRDefault="00BC3CB6" w:rsidP="00BC3CB6">
      <w:pPr>
        <w:rPr>
          <w:rFonts w:ascii="Arial" w:hAnsi="Arial" w:cs="Arial"/>
          <w:b/>
          <w:bCs/>
          <w:sz w:val="28"/>
          <w:szCs w:val="28"/>
        </w:rPr>
      </w:pPr>
    </w:p>
    <w:p w:rsidR="00BC3CB6" w:rsidRDefault="00BC3CB6" w:rsidP="00BC3CB6">
      <w:pPr>
        <w:rPr>
          <w:rFonts w:ascii="Arial" w:hAnsi="Arial" w:cs="Arial"/>
          <w:b/>
          <w:bCs/>
          <w:sz w:val="28"/>
          <w:szCs w:val="28"/>
        </w:rPr>
      </w:pPr>
    </w:p>
    <w:p w:rsidR="00BC3CB6" w:rsidRDefault="00BC3CB6" w:rsidP="00BC3CB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FA4C74" w:rsidRPr="00FA4C74" w:rsidRDefault="00FA4C74" w:rsidP="00A10F5C">
      <w:pPr>
        <w:ind w:firstLine="709"/>
        <w:rPr>
          <w:rFonts w:ascii="Arial" w:hAnsi="Arial" w:cs="Arial"/>
          <w:b/>
          <w:sz w:val="28"/>
          <w:szCs w:val="28"/>
        </w:rPr>
      </w:pPr>
      <w:r w:rsidRPr="00FA4C74">
        <w:rPr>
          <w:rFonts w:ascii="Arial" w:hAnsi="Arial" w:cs="Arial"/>
          <w:b/>
          <w:sz w:val="28"/>
          <w:szCs w:val="28"/>
        </w:rPr>
        <w:t>Organisation d’une intervention</w:t>
      </w:r>
    </w:p>
    <w:p w:rsidR="00A177AA" w:rsidRPr="00601645" w:rsidRDefault="00FA4C74" w:rsidP="00FA4C74">
      <w:pPr>
        <w:rPr>
          <w:rFonts w:ascii="Arial" w:hAnsi="Arial" w:cs="Arial"/>
          <w:sz w:val="28"/>
          <w:szCs w:val="28"/>
        </w:rPr>
      </w:pPr>
      <w:r w:rsidRPr="00F97BBC">
        <w:rPr>
          <w:rFonts w:ascii="Arial" w:hAnsi="Arial" w:cs="Arial"/>
          <w:b/>
          <w:sz w:val="28"/>
          <w:szCs w:val="28"/>
          <w:u w:val="single"/>
        </w:rPr>
        <w:t>Q-1</w:t>
      </w:r>
      <w:r>
        <w:rPr>
          <w:rFonts w:ascii="Arial" w:hAnsi="Arial" w:cs="Arial"/>
          <w:b/>
          <w:sz w:val="28"/>
          <w:szCs w:val="28"/>
          <w:u w:val="single"/>
        </w:rPr>
        <w:t>3</w:t>
      </w:r>
      <w:r>
        <w:rPr>
          <w:rFonts w:ascii="Arial" w:hAnsi="Arial" w:cs="Arial"/>
          <w:sz w:val="28"/>
          <w:szCs w:val="28"/>
        </w:rPr>
        <w:t xml:space="preserve">: </w:t>
      </w:r>
      <w:r w:rsidR="00601645" w:rsidRPr="00601645">
        <w:rPr>
          <w:rFonts w:ascii="Arial" w:hAnsi="Arial" w:cs="Arial"/>
          <w:sz w:val="28"/>
          <w:szCs w:val="28"/>
        </w:rPr>
        <w:t>Etablir la gamme opératoire de contrôle de la pression maximum</w:t>
      </w:r>
    </w:p>
    <w:p w:rsidR="00A177AA" w:rsidRPr="00601645" w:rsidRDefault="00601645" w:rsidP="004F75AB">
      <w:pPr>
        <w:rPr>
          <w:rFonts w:ascii="Arial" w:hAnsi="Arial" w:cs="Arial"/>
          <w:sz w:val="28"/>
          <w:szCs w:val="28"/>
        </w:rPr>
      </w:pPr>
      <w:r w:rsidRPr="00601645">
        <w:rPr>
          <w:rFonts w:ascii="Arial" w:hAnsi="Arial" w:cs="Arial"/>
          <w:sz w:val="28"/>
          <w:szCs w:val="28"/>
        </w:rPr>
        <w:t>du circuit de commande des moteurs des rouleaux de coupe a</w:t>
      </w:r>
      <w:r w:rsidR="00C347B0">
        <w:rPr>
          <w:rFonts w:ascii="Arial" w:hAnsi="Arial" w:cs="Arial"/>
          <w:sz w:val="28"/>
          <w:szCs w:val="28"/>
        </w:rPr>
        <w:t>vant</w:t>
      </w:r>
      <w:r w:rsidRPr="00601645">
        <w:rPr>
          <w:rFonts w:ascii="Arial" w:hAnsi="Arial" w:cs="Arial"/>
          <w:sz w:val="28"/>
          <w:szCs w:val="28"/>
        </w:rPr>
        <w:t>.</w:t>
      </w:r>
    </w:p>
    <w:p w:rsidR="00A177AA" w:rsidRPr="00601645" w:rsidRDefault="00F1291E" w:rsidP="00601645">
      <w:pPr>
        <w:ind w:firstLine="709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129" type="#_x0000_t202" style="position:absolute;left:0;text-align:left;margin-left:396.15pt;margin-top:1.45pt;width:77.35pt;height:96.8pt;z-index:251677184" filled="f" stroked="f" strokecolor="black [3213]" strokeweight="1.5pt">
            <v:textbox style="mso-next-textbox:#_x0000_s1129">
              <w:txbxContent>
                <w:p w:rsidR="00732C1F" w:rsidRDefault="00732C1F">
                  <w:r>
                    <w:rPr>
                      <w:noProof/>
                    </w:rPr>
                    <w:drawing>
                      <wp:inline distT="0" distB="0" distL="0" distR="0">
                        <wp:extent cx="777922" cy="1091821"/>
                        <wp:effectExtent l="19050" t="0" r="3128" b="0"/>
                        <wp:docPr id="40" name="Image 7" descr="RÃ©sultat de recherche d'images pour &quot;manometre pression huile 600bar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RÃ©sultat de recherche d'images pour &quot;manometre pression huile 600bar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13321" r="150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922" cy="1091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0" type="#_x0000_t202" style="position:absolute;left:0;text-align:left;margin-left:464.85pt;margin-top:5.8pt;width:111.6pt;height:77.85pt;z-index:251678208" filled="f" stroked="f" strokecolor="black [3213]" strokeweight="1.5pt">
            <v:textbox>
              <w:txbxContent>
                <w:p w:rsidR="007038B1" w:rsidRDefault="007038B1">
                  <w:r>
                    <w:rPr>
                      <w:noProof/>
                    </w:rPr>
                    <w:drawing>
                      <wp:inline distT="0" distB="0" distL="0" distR="0">
                        <wp:extent cx="1114425" cy="816075"/>
                        <wp:effectExtent l="19050" t="0" r="9525" b="0"/>
                        <wp:docPr id="41" name="Image 10" descr="Image associÃ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age associÃ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7792" t="10702" r="9740" b="127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81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8"/>
          <w:szCs w:val="28"/>
        </w:rPr>
        <w:pict>
          <v:shape id="_x0000_s1128" type="#_x0000_t202" style="position:absolute;left:0;text-align:left;margin-left:335.7pt;margin-top:1.45pt;width:75.4pt;height:96.6pt;z-index:251676160" filled="f" stroked="f" strokecolor="black [3213]" strokeweight="1.5pt">
            <v:textbox>
              <w:txbxContent>
                <w:p w:rsidR="00732C1F" w:rsidRDefault="00732C1F">
                  <w:r>
                    <w:rPr>
                      <w:noProof/>
                    </w:rPr>
                    <w:drawing>
                      <wp:inline distT="0" distB="0" distL="0" distR="0">
                        <wp:extent cx="772520" cy="1317146"/>
                        <wp:effectExtent l="19050" t="0" r="8530" b="0"/>
                        <wp:docPr id="39" name="Image 4" descr="RÃ©sultat de recherche d'images pour &quot;manometre pression 25 bars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Ã©sultat de recherche d'images pour &quot;manometre pression 25 bars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26050" t="16901" r="247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3338" cy="1335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01645" w:rsidRPr="00601645">
        <w:rPr>
          <w:rFonts w:ascii="Arial" w:hAnsi="Arial" w:cs="Arial"/>
          <w:sz w:val="28"/>
          <w:szCs w:val="28"/>
        </w:rPr>
        <w:t>Vous disposez de :</w:t>
      </w:r>
    </w:p>
    <w:p w:rsidR="00A177AA" w:rsidRPr="00601645" w:rsidRDefault="00601645" w:rsidP="00601645">
      <w:pPr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601645">
        <w:rPr>
          <w:rFonts w:ascii="Arial" w:hAnsi="Arial" w:cs="Arial"/>
          <w:sz w:val="28"/>
          <w:szCs w:val="28"/>
        </w:rPr>
        <w:t>un manomètre de 0 - 25 bar</w:t>
      </w:r>
    </w:p>
    <w:p w:rsidR="00A177AA" w:rsidRPr="00601645" w:rsidRDefault="00601645" w:rsidP="00601645">
      <w:pPr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601645">
        <w:rPr>
          <w:rFonts w:ascii="Arial" w:hAnsi="Arial" w:cs="Arial"/>
          <w:sz w:val="28"/>
          <w:szCs w:val="28"/>
        </w:rPr>
        <w:t>un manomètre de 0 - 400 bar</w:t>
      </w:r>
    </w:p>
    <w:p w:rsidR="00601645" w:rsidRPr="00601645" w:rsidRDefault="00601645" w:rsidP="00601645">
      <w:pPr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601645">
        <w:rPr>
          <w:rFonts w:ascii="Arial" w:hAnsi="Arial" w:cs="Arial"/>
          <w:sz w:val="28"/>
          <w:szCs w:val="28"/>
        </w:rPr>
        <w:t xml:space="preserve">un débitmètre de 0 à </w:t>
      </w:r>
      <w:r w:rsidR="00E51C00">
        <w:rPr>
          <w:rFonts w:ascii="Arial" w:hAnsi="Arial" w:cs="Arial"/>
          <w:sz w:val="28"/>
          <w:szCs w:val="28"/>
        </w:rPr>
        <w:t>3</w:t>
      </w:r>
      <w:r w:rsidRPr="00601645">
        <w:rPr>
          <w:rFonts w:ascii="Arial" w:hAnsi="Arial" w:cs="Arial"/>
          <w:sz w:val="28"/>
          <w:szCs w:val="28"/>
        </w:rPr>
        <w:t>0 l/min</w:t>
      </w:r>
    </w:p>
    <w:p w:rsidR="00A177AA" w:rsidRDefault="00A177AA" w:rsidP="004F75AB"/>
    <w:p w:rsidR="00601645" w:rsidRDefault="00601645" w:rsidP="00601645"/>
    <w:p w:rsidR="00A177AA" w:rsidRDefault="00F1291E" w:rsidP="00601645">
      <w:pPr>
        <w:ind w:left="4254"/>
      </w:pPr>
      <w:r>
        <w:rPr>
          <w:noProof/>
        </w:rPr>
        <w:pict>
          <v:shape id="_x0000_s1065" type="#_x0000_t202" style="position:absolute;left:0;text-align:left;margin-left:207.95pt;margin-top:.95pt;width:24.7pt;height:147.25pt;z-index:251649536" filled="f" stroked="f" strokeweight="1.5pt">
            <v:textbox style="mso-next-textbox:#_x0000_s1065">
              <w:txbxContent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32" style="position:absolute;left:0;text-align:left;margin-left:198.25pt;margin-top:.95pt;width:0;height:150.45pt;z-index:251646464" o:connectortype="straight" strokeweight="1pt"/>
        </w:pict>
      </w:r>
      <w:r>
        <w:rPr>
          <w:noProof/>
        </w:rPr>
        <w:pict>
          <v:shape id="_x0000_s1054" type="#_x0000_t32" style="position:absolute;left:0;text-align:left;margin-left:198.25pt;margin-top:10.65pt;width:0;height:137.55pt;z-index:251638272" o:connectortype="straight" stroked="f" strokeweight="1.5pt"/>
        </w:pict>
      </w:r>
      <w:r>
        <w:rPr>
          <w:noProof/>
        </w:rPr>
        <w:pict>
          <v:rect id="_x0000_s1047" style="position:absolute;left:0;text-align:left;margin-left:15.6pt;margin-top:10.65pt;width:91.35pt;height:137.55pt;z-index:251637248" filled="f" strokeweight="1.5pt"/>
        </w:pict>
      </w:r>
      <w:r w:rsidR="00601645">
        <w:tab/>
      </w:r>
    </w:p>
    <w:p w:rsidR="00A177AA" w:rsidRDefault="00A177AA" w:rsidP="004F75AB"/>
    <w:p w:rsidR="00A177AA" w:rsidRDefault="00F1291E" w:rsidP="004F75AB">
      <w:r>
        <w:rPr>
          <w:noProof/>
        </w:rPr>
        <w:pict>
          <v:shape id="_x0000_s1071" type="#_x0000_t202" style="position:absolute;margin-left:20.95pt;margin-top:-.5pt;width:80.6pt;height:108.5pt;z-index:251652608" filled="f" stroked="f" strokeweight="1.5pt">
            <v:textbox style="mso-next-textbox:#_x0000_s1071">
              <w:txbxContent>
                <w:p w:rsidR="00040AB3" w:rsidRPr="0096691A" w:rsidRDefault="00040AB3" w:rsidP="0096691A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6691A">
                    <w:rPr>
                      <w:rFonts w:ascii="Arial" w:hAnsi="Arial" w:cs="Arial"/>
                      <w:sz w:val="28"/>
                      <w:szCs w:val="28"/>
                    </w:rPr>
                    <w:t>Préparer la machine pour l’essai.</w:t>
                  </w:r>
                </w:p>
              </w:txbxContent>
            </v:textbox>
          </v:shape>
        </w:pict>
      </w:r>
    </w:p>
    <w:p w:rsidR="00A177AA" w:rsidRDefault="00A177AA" w:rsidP="004F75AB"/>
    <w:p w:rsidR="004F75AB" w:rsidRDefault="004F75AB" w:rsidP="004F75AB"/>
    <w:p w:rsidR="000D5056" w:rsidRDefault="000D5056" w:rsidP="0073689A"/>
    <w:p w:rsidR="000D5056" w:rsidRDefault="00F1291E" w:rsidP="0073689A">
      <w:r>
        <w:rPr>
          <w:noProof/>
        </w:rPr>
        <w:pict>
          <v:shape id="_x0000_s1057" type="#_x0000_t32" style="position:absolute;margin-left:106.95pt;margin-top:5.05pt;width:91.3pt;height:0;z-index:251641344" o:connectortype="straight" strokeweight="1pt">
            <v:stroke endarrow="block" endarrowwidth="wide" endarrowlength="long"/>
          </v:shape>
        </w:pict>
      </w:r>
    </w:p>
    <w:p w:rsidR="000D5056" w:rsidRDefault="000D5056" w:rsidP="0073689A"/>
    <w:p w:rsidR="004F75AB" w:rsidRDefault="004F75AB" w:rsidP="0073689A"/>
    <w:p w:rsidR="004F75AB" w:rsidRDefault="004F75AB" w:rsidP="0073689A"/>
    <w:p w:rsidR="004F75AB" w:rsidRDefault="004F75AB" w:rsidP="0073689A"/>
    <w:p w:rsidR="004F75AB" w:rsidRDefault="004F75AB" w:rsidP="0073689A"/>
    <w:p w:rsidR="009A091A" w:rsidRDefault="00F1291E" w:rsidP="0073689A">
      <w:r>
        <w:rPr>
          <w:noProof/>
        </w:rPr>
        <w:pict>
          <v:shape id="_x0000_s1060" type="#_x0000_t32" style="position:absolute;margin-left:62pt;margin-top:10.25pt;width:0;height:37.6pt;z-index:251644416" o:connectortype="straight" strokeweight="1pt">
            <v:stroke endarrow="block" endarrowwidth="wide" endarrowlength="long"/>
          </v:shape>
        </w:pict>
      </w:r>
    </w:p>
    <w:p w:rsidR="009A091A" w:rsidRDefault="009A091A" w:rsidP="0073689A"/>
    <w:p w:rsidR="009A091A" w:rsidRDefault="009A091A" w:rsidP="0073689A"/>
    <w:p w:rsidR="009A091A" w:rsidRDefault="00F1291E" w:rsidP="0073689A">
      <w:r>
        <w:rPr>
          <w:noProof/>
        </w:rPr>
        <w:pict>
          <v:shape id="_x0000_s1066" type="#_x0000_t202" style="position:absolute;margin-left:207.95pt;margin-top:3.65pt;width:24.7pt;height:147.25pt;z-index:251650560" filled="f" stroked="f" strokeweight="1.5pt">
            <v:textbox style="mso-next-textbox:#_x0000_s1066">
              <w:txbxContent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</w:txbxContent>
            </v:textbox>
          </v:shape>
        </w:pict>
      </w:r>
    </w:p>
    <w:p w:rsidR="004F75AB" w:rsidRDefault="00F1291E" w:rsidP="0073689A">
      <w:r>
        <w:rPr>
          <w:noProof/>
        </w:rPr>
        <w:pict>
          <v:shape id="_x0000_s1063" type="#_x0000_t32" style="position:absolute;margin-left:198.25pt;margin-top:1.85pt;width:0;height:150.45pt;z-index:251647488" o:connectortype="straight" strokeweight="1pt"/>
        </w:pict>
      </w:r>
      <w:r>
        <w:rPr>
          <w:noProof/>
        </w:rPr>
        <w:pict>
          <v:rect id="_x0000_s1055" style="position:absolute;margin-left:15.6pt;margin-top:1.85pt;width:91.35pt;height:137.55pt;z-index:251639296" filled="f" strokeweight="1.5pt"/>
        </w:pict>
      </w:r>
    </w:p>
    <w:p w:rsidR="009A091A" w:rsidRDefault="009A091A" w:rsidP="0073689A"/>
    <w:p w:rsidR="009A091A" w:rsidRDefault="009A091A" w:rsidP="0073689A"/>
    <w:p w:rsidR="009A091A" w:rsidRDefault="00F1291E" w:rsidP="0073689A">
      <w:r>
        <w:rPr>
          <w:noProof/>
        </w:rPr>
        <w:pict>
          <v:shape id="_x0000_s1072" type="#_x0000_t202" style="position:absolute;margin-left:15.6pt;margin-top:-.4pt;width:97.75pt;height:76.3pt;z-index:251653632" filled="f" stroked="f" strokeweight="1.5pt">
            <v:textbox style="mso-next-textbox:#_x0000_s1072">
              <w:txbxContent>
                <w:p w:rsidR="00040AB3" w:rsidRPr="0096691A" w:rsidRDefault="00040AB3" w:rsidP="0096691A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Commander la rotation des rouleaux.</w:t>
                  </w:r>
                </w:p>
              </w:txbxContent>
            </v:textbox>
          </v:shape>
        </w:pict>
      </w:r>
    </w:p>
    <w:p w:rsidR="009A091A" w:rsidRDefault="009A091A" w:rsidP="0073689A"/>
    <w:p w:rsidR="009A091A" w:rsidRDefault="009A091A" w:rsidP="0073689A"/>
    <w:p w:rsidR="009A091A" w:rsidRDefault="00F1291E" w:rsidP="0073689A">
      <w:r>
        <w:rPr>
          <w:noProof/>
        </w:rPr>
        <w:pict>
          <v:shape id="_x0000_s1058" type="#_x0000_t32" style="position:absolute;margin-left:106.95pt;margin-top:.55pt;width:91.3pt;height:0;z-index:251642368" o:connectortype="straight" strokeweight="1pt">
            <v:stroke endarrow="block" endarrowwidth="wide" endarrowlength="long"/>
          </v:shape>
        </w:pict>
      </w:r>
    </w:p>
    <w:p w:rsidR="009A091A" w:rsidRDefault="009A091A" w:rsidP="0073689A"/>
    <w:p w:rsidR="009A091A" w:rsidRDefault="009A091A" w:rsidP="0073689A"/>
    <w:p w:rsidR="009A091A" w:rsidRDefault="009A091A" w:rsidP="0073689A"/>
    <w:p w:rsidR="009A091A" w:rsidRDefault="009A091A" w:rsidP="0073689A"/>
    <w:p w:rsidR="009A091A" w:rsidRDefault="009A091A" w:rsidP="0073689A"/>
    <w:p w:rsidR="009A091A" w:rsidRDefault="00F1291E" w:rsidP="0073689A">
      <w:r>
        <w:rPr>
          <w:noProof/>
        </w:rPr>
        <w:pict>
          <v:shape id="_x0000_s1061" type="#_x0000_t32" style="position:absolute;margin-left:62pt;margin-top:1.9pt;width:0;height:35.5pt;z-index:251645440" o:connectortype="straight" strokeweight="1pt">
            <v:stroke endarrow="block" endarrowwidth="wide" endarrowlength="long"/>
          </v:shape>
        </w:pict>
      </w:r>
    </w:p>
    <w:p w:rsidR="009A091A" w:rsidRDefault="009A091A" w:rsidP="0073689A"/>
    <w:p w:rsidR="009A091A" w:rsidRDefault="009A091A" w:rsidP="0073689A"/>
    <w:p w:rsidR="009A091A" w:rsidRDefault="00F1291E" w:rsidP="0073689A">
      <w:r>
        <w:rPr>
          <w:noProof/>
        </w:rPr>
        <w:pict>
          <v:shape id="_x0000_s1067" type="#_x0000_t202" style="position:absolute;margin-left:207.95pt;margin-top:2.9pt;width:24.7pt;height:147.25pt;z-index:251651584" filled="f" stroked="f" strokeweight="1.5pt">
            <v:textbox style="mso-next-textbox:#_x0000_s1067">
              <w:txbxContent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  <w:r>
                    <w:t>-</w:t>
                  </w:r>
                </w:p>
                <w:p w:rsidR="00040AB3" w:rsidRDefault="00040AB3" w:rsidP="00601645">
                  <w:pPr>
                    <w:spacing w:before="12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64" type="#_x0000_t32" style="position:absolute;margin-left:198.25pt;margin-top:2.9pt;width:0;height:93.4pt;z-index:251648512" o:connectortype="straight" strokeweight="1pt"/>
        </w:pict>
      </w:r>
      <w:r>
        <w:rPr>
          <w:noProof/>
        </w:rPr>
        <w:pict>
          <v:rect id="_x0000_s1056" style="position:absolute;margin-left:15.6pt;margin-top:2.9pt;width:91.35pt;height:83.8pt;z-index:251640320" filled="f" strokeweight="1.5pt"/>
        </w:pict>
      </w:r>
    </w:p>
    <w:p w:rsidR="009A091A" w:rsidRDefault="009A091A" w:rsidP="0073689A"/>
    <w:p w:rsidR="009A091A" w:rsidRDefault="009A091A" w:rsidP="0073689A"/>
    <w:p w:rsidR="009A091A" w:rsidRDefault="009A091A" w:rsidP="0073689A"/>
    <w:p w:rsidR="009A091A" w:rsidRDefault="00F1291E" w:rsidP="0073689A">
      <w:r>
        <w:rPr>
          <w:noProof/>
        </w:rPr>
        <w:pict>
          <v:shape id="_x0000_s1059" type="#_x0000_t32" style="position:absolute;margin-left:106.95pt;margin-top:.45pt;width:91.3pt;height:0;z-index:251643392" o:connectortype="straight" strokeweight="1pt">
            <v:stroke endarrow="block" endarrowwidth="wide" endarrowlength="long"/>
          </v:shape>
        </w:pict>
      </w:r>
    </w:p>
    <w:p w:rsidR="009A091A" w:rsidRDefault="009A091A" w:rsidP="0073689A"/>
    <w:p w:rsidR="009A091A" w:rsidRDefault="009A091A" w:rsidP="0073689A"/>
    <w:p w:rsidR="009A091A" w:rsidRDefault="009A091A" w:rsidP="0073689A"/>
    <w:p w:rsidR="009A091A" w:rsidRDefault="009A091A" w:rsidP="0073689A"/>
    <w:p w:rsidR="003E4C57" w:rsidRDefault="003E4C57" w:rsidP="009A091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C83EDB" w:rsidRDefault="00C83EDB" w:rsidP="009A091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9A091A" w:rsidRDefault="009A091A" w:rsidP="0073689A"/>
    <w:p w:rsidR="00F97BBC" w:rsidRDefault="00C347B0" w:rsidP="00A577B1">
      <w:pPr>
        <w:ind w:firstLine="709"/>
        <w:rPr>
          <w:rFonts w:ascii="Arial" w:hAnsi="Arial" w:cs="Arial"/>
          <w:sz w:val="28"/>
          <w:szCs w:val="28"/>
        </w:rPr>
      </w:pPr>
      <w:r w:rsidRPr="00F36D0C">
        <w:rPr>
          <w:rFonts w:ascii="Arial" w:hAnsi="Arial" w:cs="Arial"/>
          <w:b/>
          <w:sz w:val="28"/>
          <w:szCs w:val="28"/>
        </w:rPr>
        <w:lastRenderedPageBreak/>
        <w:t>Suite à votre intervention pour le diagnostic</w:t>
      </w:r>
      <w:r w:rsidR="003447D0">
        <w:rPr>
          <w:rFonts w:ascii="Arial" w:hAnsi="Arial" w:cs="Arial"/>
          <w:b/>
          <w:sz w:val="28"/>
          <w:szCs w:val="28"/>
        </w:rPr>
        <w:t>,</w:t>
      </w:r>
      <w:r w:rsidRPr="00F36D0C">
        <w:rPr>
          <w:rFonts w:ascii="Arial" w:hAnsi="Arial" w:cs="Arial"/>
          <w:b/>
          <w:sz w:val="28"/>
          <w:szCs w:val="28"/>
        </w:rPr>
        <w:t xml:space="preserve"> les valeurs </w:t>
      </w:r>
      <w:r w:rsidR="00232102" w:rsidRPr="00F36D0C">
        <w:rPr>
          <w:rFonts w:ascii="Arial" w:hAnsi="Arial" w:cs="Arial"/>
          <w:b/>
          <w:sz w:val="28"/>
          <w:szCs w:val="28"/>
        </w:rPr>
        <w:t>relevées</w:t>
      </w:r>
      <w:r w:rsidRPr="00F36D0C">
        <w:rPr>
          <w:rFonts w:ascii="Arial" w:hAnsi="Arial" w:cs="Arial"/>
          <w:b/>
          <w:sz w:val="28"/>
          <w:szCs w:val="28"/>
        </w:rPr>
        <w:t xml:space="preserve"> sont les suivantes</w:t>
      </w:r>
      <w:r w:rsidR="00CE24B0">
        <w:rPr>
          <w:rFonts w:ascii="Arial" w:hAnsi="Arial" w:cs="Arial"/>
          <w:sz w:val="28"/>
          <w:szCs w:val="28"/>
        </w:rPr>
        <w:t> :</w:t>
      </w:r>
    </w:p>
    <w:p w:rsidR="002109EE" w:rsidRDefault="002109EE" w:rsidP="00CE24B0">
      <w:pPr>
        <w:ind w:firstLine="709"/>
        <w:rPr>
          <w:rFonts w:ascii="Arial" w:hAnsi="Arial" w:cs="Arial"/>
          <w:b/>
          <w:sz w:val="28"/>
          <w:szCs w:val="28"/>
          <w:u w:val="single"/>
        </w:rPr>
      </w:pPr>
    </w:p>
    <w:p w:rsidR="00CE24B0" w:rsidRDefault="002109EE" w:rsidP="002109EE">
      <w:pPr>
        <w:rPr>
          <w:rFonts w:ascii="Arial" w:hAnsi="Arial" w:cs="Arial"/>
          <w:b/>
          <w:sz w:val="28"/>
          <w:szCs w:val="28"/>
        </w:rPr>
      </w:pPr>
      <w:r w:rsidRPr="00232102">
        <w:rPr>
          <w:rFonts w:ascii="Arial" w:hAnsi="Arial" w:cs="Arial"/>
          <w:b/>
          <w:sz w:val="28"/>
          <w:szCs w:val="28"/>
          <w:u w:val="single"/>
        </w:rPr>
        <w:t>Q-1</w:t>
      </w:r>
      <w:r w:rsidR="00303DF7">
        <w:rPr>
          <w:rFonts w:ascii="Arial" w:hAnsi="Arial" w:cs="Arial"/>
          <w:b/>
          <w:sz w:val="28"/>
          <w:szCs w:val="28"/>
          <w:u w:val="single"/>
        </w:rPr>
        <w:t>4</w:t>
      </w:r>
      <w:r>
        <w:rPr>
          <w:rFonts w:ascii="Arial" w:hAnsi="Arial" w:cs="Arial"/>
          <w:sz w:val="28"/>
          <w:szCs w:val="28"/>
        </w:rPr>
        <w:t xml:space="preserve">: </w:t>
      </w:r>
      <w:r w:rsidR="00C347B0">
        <w:rPr>
          <w:rFonts w:ascii="Arial" w:hAnsi="Arial" w:cs="Arial"/>
          <w:sz w:val="28"/>
          <w:szCs w:val="28"/>
        </w:rPr>
        <w:t>Pour la pression maxi de la pompe</w:t>
      </w:r>
      <w:r w:rsidR="00232102">
        <w:rPr>
          <w:rFonts w:ascii="Arial" w:hAnsi="Arial" w:cs="Arial"/>
          <w:sz w:val="28"/>
          <w:szCs w:val="28"/>
        </w:rPr>
        <w:t xml:space="preserve">, le technicien a relevé une pression </w:t>
      </w:r>
      <w:r w:rsidR="00232102" w:rsidRPr="00232102">
        <w:rPr>
          <w:rFonts w:ascii="Arial" w:hAnsi="Arial" w:cs="Arial"/>
          <w:b/>
          <w:sz w:val="28"/>
          <w:szCs w:val="28"/>
        </w:rPr>
        <w:t>de</w:t>
      </w:r>
    </w:p>
    <w:p w:rsidR="00C347B0" w:rsidRPr="00C347B0" w:rsidRDefault="00232102" w:rsidP="00F36D0C">
      <w:pPr>
        <w:rPr>
          <w:rFonts w:ascii="Arial" w:hAnsi="Arial" w:cs="Arial"/>
          <w:sz w:val="28"/>
          <w:szCs w:val="28"/>
        </w:rPr>
      </w:pPr>
      <w:r w:rsidRPr="00232102">
        <w:rPr>
          <w:rFonts w:ascii="Arial" w:hAnsi="Arial" w:cs="Arial"/>
          <w:b/>
          <w:sz w:val="28"/>
          <w:szCs w:val="28"/>
        </w:rPr>
        <w:t>201 bars.</w:t>
      </w:r>
      <w:r w:rsidR="00C347B0">
        <w:rPr>
          <w:rFonts w:ascii="Arial" w:hAnsi="Arial" w:cs="Arial"/>
          <w:sz w:val="28"/>
          <w:szCs w:val="28"/>
        </w:rPr>
        <w:t xml:space="preserve"> </w:t>
      </w:r>
    </w:p>
    <w:p w:rsidR="00CE24B0" w:rsidRDefault="007B5199" w:rsidP="007B5199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Vous en concluez que les pressions sont correctes. Vous décidez d’effectuer un contrôle de débit, </w:t>
      </w:r>
      <w:r w:rsidR="00F1291E">
        <w:rPr>
          <w:rFonts w:ascii="Arial" w:hAnsi="Arial" w:cs="Arial"/>
          <w:sz w:val="28"/>
          <w:szCs w:val="28"/>
        </w:rPr>
        <w:t>où</w:t>
      </w:r>
      <w:r w:rsidR="00876C5E">
        <w:rPr>
          <w:rFonts w:ascii="Arial" w:hAnsi="Arial" w:cs="Arial"/>
          <w:sz w:val="28"/>
          <w:szCs w:val="28"/>
        </w:rPr>
        <w:t xml:space="preserve"> peut-on placer des débitmètres</w:t>
      </w:r>
      <w:r>
        <w:rPr>
          <w:rFonts w:ascii="Arial" w:hAnsi="Arial" w:cs="Arial"/>
          <w:sz w:val="28"/>
          <w:szCs w:val="28"/>
        </w:rPr>
        <w:t xml:space="preserve"> afin de </w:t>
      </w:r>
      <w:r w:rsidR="00964FB7">
        <w:rPr>
          <w:rFonts w:ascii="Arial" w:hAnsi="Arial" w:cs="Arial"/>
          <w:sz w:val="28"/>
          <w:szCs w:val="28"/>
        </w:rPr>
        <w:t>déterminer le moteur défaillant ?</w:t>
      </w:r>
    </w:p>
    <w:p w:rsidR="007B5199" w:rsidRDefault="00F1291E" w:rsidP="007B5199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132" type="#_x0000_t202" style="position:absolute;left:0;text-align:left;margin-left:-22pt;margin-top:3.7pt;width:571.65pt;height:357.85pt;z-index:251679232" filled="f" stroked="f" strokecolor="black [3213]" strokeweight="1.5pt">
            <v:textbox style="mso-next-textbox:#_x0000_s1132">
              <w:txbxContent>
                <w:p w:rsidR="007B5199" w:rsidRDefault="00B76393">
                  <w:r>
                    <w:rPr>
                      <w:noProof/>
                    </w:rPr>
                    <w:drawing>
                      <wp:inline distT="0" distB="0" distL="0" distR="0" wp14:anchorId="461D4A6F" wp14:editId="6CBD66DA">
                        <wp:extent cx="6807600" cy="4287600"/>
                        <wp:effectExtent l="0" t="0" r="0" b="0"/>
                        <wp:docPr id="2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l="2329" t="12994" r="52957" b="101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07600" cy="4287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5199" w:rsidRDefault="007B5199" w:rsidP="007B5199">
      <w:pPr>
        <w:ind w:firstLine="709"/>
        <w:rPr>
          <w:rFonts w:ascii="Arial" w:hAnsi="Arial" w:cs="Arial"/>
          <w:sz w:val="28"/>
          <w:szCs w:val="28"/>
        </w:rPr>
      </w:pPr>
    </w:p>
    <w:p w:rsidR="007B5199" w:rsidRDefault="007B5199" w:rsidP="007B5199">
      <w:pPr>
        <w:ind w:firstLine="709"/>
        <w:rPr>
          <w:rFonts w:ascii="Arial" w:hAnsi="Arial" w:cs="Arial"/>
          <w:sz w:val="28"/>
          <w:szCs w:val="28"/>
        </w:rPr>
      </w:pPr>
    </w:p>
    <w:p w:rsidR="007B5199" w:rsidRDefault="007B5199" w:rsidP="007B5199">
      <w:pPr>
        <w:ind w:firstLine="709"/>
        <w:rPr>
          <w:rFonts w:ascii="Arial" w:hAnsi="Arial" w:cs="Arial"/>
          <w:sz w:val="28"/>
          <w:szCs w:val="28"/>
        </w:rPr>
      </w:pPr>
    </w:p>
    <w:p w:rsidR="007B5199" w:rsidRDefault="007B5199" w:rsidP="007B5199">
      <w:pPr>
        <w:ind w:firstLine="709"/>
        <w:rPr>
          <w:rFonts w:ascii="Arial" w:hAnsi="Arial" w:cs="Arial"/>
          <w:sz w:val="28"/>
          <w:szCs w:val="28"/>
        </w:rPr>
      </w:pPr>
    </w:p>
    <w:p w:rsidR="007B5199" w:rsidRDefault="007B5199" w:rsidP="007B5199">
      <w:pPr>
        <w:ind w:firstLine="709"/>
        <w:rPr>
          <w:rFonts w:ascii="Arial" w:hAnsi="Arial" w:cs="Arial"/>
          <w:sz w:val="28"/>
          <w:szCs w:val="28"/>
        </w:rPr>
      </w:pPr>
    </w:p>
    <w:p w:rsidR="007B5199" w:rsidRDefault="007B5199" w:rsidP="007B5199">
      <w:pPr>
        <w:ind w:firstLine="709"/>
        <w:rPr>
          <w:rFonts w:ascii="Arial" w:hAnsi="Arial" w:cs="Arial"/>
          <w:sz w:val="28"/>
          <w:szCs w:val="28"/>
        </w:rPr>
      </w:pPr>
    </w:p>
    <w:p w:rsidR="007B5199" w:rsidRDefault="007B5199" w:rsidP="007B5199">
      <w:pPr>
        <w:ind w:firstLine="709"/>
        <w:rPr>
          <w:rFonts w:ascii="Arial" w:hAnsi="Arial" w:cs="Arial"/>
          <w:sz w:val="28"/>
          <w:szCs w:val="28"/>
        </w:rPr>
      </w:pPr>
    </w:p>
    <w:p w:rsidR="007B5199" w:rsidRDefault="007B5199" w:rsidP="007B5199">
      <w:pPr>
        <w:ind w:firstLine="709"/>
        <w:rPr>
          <w:rFonts w:ascii="Arial" w:hAnsi="Arial" w:cs="Arial"/>
          <w:sz w:val="28"/>
          <w:szCs w:val="28"/>
        </w:rPr>
      </w:pPr>
    </w:p>
    <w:p w:rsidR="007B5199" w:rsidRDefault="007B5199" w:rsidP="007B5199">
      <w:pPr>
        <w:ind w:firstLine="709"/>
        <w:rPr>
          <w:rFonts w:ascii="Arial" w:hAnsi="Arial" w:cs="Arial"/>
          <w:sz w:val="28"/>
          <w:szCs w:val="28"/>
        </w:rPr>
      </w:pPr>
    </w:p>
    <w:p w:rsidR="007B5199" w:rsidRDefault="004036FC" w:rsidP="007B5199">
      <w:pPr>
        <w:ind w:firstLine="70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2196889</wp:posOffset>
            </wp:positionH>
            <wp:positionV relativeFrom="paragraph">
              <wp:posOffset>194521</wp:posOffset>
            </wp:positionV>
            <wp:extent cx="500400" cy="313200"/>
            <wp:effectExtent l="0" t="95250" r="0" b="67945"/>
            <wp:wrapNone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7" t="60117" r="75990" b="34248"/>
                    <a:stretch/>
                  </pic:blipFill>
                  <pic:spPr bwMode="auto">
                    <a:xfrm rot="16200000">
                      <a:off x="0" y="0"/>
                      <a:ext cx="500400" cy="3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5B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140335</wp:posOffset>
            </wp:positionV>
            <wp:extent cx="581025" cy="390525"/>
            <wp:effectExtent l="0" t="95250" r="0" b="857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55" t="61543" r="50213" b="29572"/>
                    <a:stretch/>
                  </pic:blipFill>
                  <pic:spPr bwMode="auto">
                    <a:xfrm rot="16200000"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199" w:rsidRDefault="007B5199" w:rsidP="007B5199">
      <w:pPr>
        <w:ind w:firstLine="709"/>
        <w:rPr>
          <w:rFonts w:ascii="Arial" w:hAnsi="Arial" w:cs="Arial"/>
          <w:sz w:val="28"/>
          <w:szCs w:val="28"/>
        </w:rPr>
      </w:pPr>
    </w:p>
    <w:p w:rsidR="007B5199" w:rsidRDefault="00F1291E" w:rsidP="007B5199">
      <w:pPr>
        <w:ind w:firstLine="709"/>
      </w:pPr>
      <w:r>
        <w:rPr>
          <w:noProof/>
        </w:rPr>
        <w:pict>
          <v:oval id="_x0000_s1145" style="position:absolute;left:0;text-align:left;margin-left:189.75pt;margin-top:6.65pt;width:12.75pt;height:11.25pt;z-index:251687424" filled="f" stroked="f" strokecolor="black [3213]" strokeweight="1.5pt"/>
        </w:pict>
      </w:r>
    </w:p>
    <w:p w:rsidR="00F97BBC" w:rsidRDefault="00F97BBC" w:rsidP="0073689A"/>
    <w:p w:rsidR="00F97BBC" w:rsidRDefault="00F97BBC" w:rsidP="0073689A"/>
    <w:p w:rsidR="00F97BBC" w:rsidRDefault="00F1291E" w:rsidP="0073689A">
      <w:r>
        <w:rPr>
          <w:noProof/>
        </w:rPr>
        <w:pict>
          <v:shape id="_x0000_s1141" type="#_x0000_t32" style="position:absolute;margin-left:195.75pt;margin-top:5.15pt;width:55.5pt;height:0;z-index:251684352" o:connectortype="straight" stroked="f" strokecolor="black [3213]" strokeweight="1.5pt"/>
        </w:pict>
      </w:r>
    </w:p>
    <w:p w:rsidR="00F97BBC" w:rsidRDefault="00F97BBC" w:rsidP="0073689A"/>
    <w:p w:rsidR="00F97BBC" w:rsidRDefault="00F97BBC" w:rsidP="0073689A"/>
    <w:p w:rsidR="00F97BBC" w:rsidRDefault="00F97BBC" w:rsidP="0073689A"/>
    <w:p w:rsidR="00F97BBC" w:rsidRDefault="00F97BBC" w:rsidP="0073689A"/>
    <w:p w:rsidR="00F97BBC" w:rsidRDefault="00F97BBC" w:rsidP="0073689A"/>
    <w:p w:rsidR="00F97BBC" w:rsidRDefault="00F97BBC" w:rsidP="0073689A"/>
    <w:p w:rsidR="00F97BBC" w:rsidRDefault="00F97BBC" w:rsidP="0073689A"/>
    <w:p w:rsidR="00F97BBC" w:rsidRDefault="00F97BBC" w:rsidP="0073689A"/>
    <w:p w:rsidR="00F97BBC" w:rsidRDefault="00F97BBC" w:rsidP="0073689A"/>
    <w:p w:rsidR="00F97BBC" w:rsidRDefault="00F1291E" w:rsidP="0073689A">
      <w:r>
        <w:rPr>
          <w:noProof/>
        </w:rPr>
        <w:pict>
          <v:shape id="_x0000_s1133" type="#_x0000_t202" style="position:absolute;margin-left:493.8pt;margin-top:1.7pt;width:41.9pt;height:17.2pt;z-index:251680256" fillcolor="white [3212]" stroked="f" strokecolor="black [3213]" strokeweight="1.5pt">
            <v:textbox style="mso-next-textbox:#_x0000_s1133">
              <w:txbxContent>
                <w:p w:rsidR="00A63956" w:rsidRDefault="00A63956"/>
              </w:txbxContent>
            </v:textbox>
          </v:shape>
        </w:pict>
      </w:r>
    </w:p>
    <w:p w:rsidR="00F97BBC" w:rsidRDefault="00F97BBC" w:rsidP="0073689A"/>
    <w:p w:rsidR="00F97BBC" w:rsidRPr="00B33C26" w:rsidRDefault="00B33C26" w:rsidP="0073689A">
      <w:pPr>
        <w:rPr>
          <w:rFonts w:ascii="Arial" w:hAnsi="Arial" w:cs="Arial"/>
          <w:sz w:val="28"/>
          <w:szCs w:val="28"/>
        </w:rPr>
      </w:pPr>
      <w:r w:rsidRPr="00B33C26">
        <w:rPr>
          <w:rFonts w:ascii="Arial" w:hAnsi="Arial" w:cs="Arial"/>
          <w:sz w:val="28"/>
          <w:szCs w:val="28"/>
        </w:rPr>
        <w:t>Note : le débit de la pompe des unités de coupe doit être de 24.2 litres /min sous une pression de 17237 K</w:t>
      </w:r>
      <w:r>
        <w:rPr>
          <w:rFonts w:ascii="Arial" w:hAnsi="Arial" w:cs="Arial"/>
          <w:sz w:val="28"/>
          <w:szCs w:val="28"/>
        </w:rPr>
        <w:t>PA.</w:t>
      </w:r>
    </w:p>
    <w:p w:rsidR="00F97BBC" w:rsidRPr="00B33C26" w:rsidRDefault="00F97BBC" w:rsidP="0073689A">
      <w:pPr>
        <w:rPr>
          <w:rFonts w:ascii="Arial" w:hAnsi="Arial" w:cs="Arial"/>
          <w:sz w:val="28"/>
          <w:szCs w:val="28"/>
        </w:rPr>
      </w:pPr>
    </w:p>
    <w:p w:rsidR="00896B16" w:rsidRPr="000F1387" w:rsidRDefault="00896B16" w:rsidP="00896B16">
      <w:pPr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b/>
          <w:bCs/>
          <w:sz w:val="28"/>
          <w:szCs w:val="28"/>
          <w:u w:val="single"/>
        </w:rPr>
        <w:t>Q</w:t>
      </w:r>
      <w:r>
        <w:rPr>
          <w:rFonts w:ascii="Arial" w:hAnsi="Arial" w:cs="Arial"/>
          <w:b/>
          <w:bCs/>
          <w:sz w:val="28"/>
          <w:szCs w:val="28"/>
          <w:u w:val="single"/>
        </w:rPr>
        <w:t>-1</w:t>
      </w:r>
      <w:r w:rsidR="00285267">
        <w:rPr>
          <w:rFonts w:ascii="Arial" w:hAnsi="Arial" w:cs="Arial"/>
          <w:b/>
          <w:bCs/>
          <w:sz w:val="28"/>
          <w:szCs w:val="28"/>
          <w:u w:val="single"/>
        </w:rPr>
        <w:t>5</w:t>
      </w:r>
      <w:r w:rsidRPr="00536479">
        <w:rPr>
          <w:rFonts w:ascii="Arial" w:hAnsi="Arial" w:cs="Arial"/>
          <w:b/>
          <w:bCs/>
          <w:sz w:val="28"/>
          <w:szCs w:val="28"/>
        </w:rPr>
        <w:t>:</w:t>
      </w:r>
      <w:r w:rsidRPr="00F97BBC">
        <w:rPr>
          <w:rFonts w:ascii="Arial" w:hAnsi="Arial" w:cs="Arial"/>
          <w:b/>
          <w:bCs/>
          <w:sz w:val="28"/>
          <w:szCs w:val="28"/>
        </w:rPr>
        <w:t xml:space="preserve"> </w:t>
      </w:r>
      <w:r w:rsidRPr="000F1387">
        <w:rPr>
          <w:rFonts w:ascii="Arial" w:hAnsi="Arial" w:cs="Arial"/>
          <w:sz w:val="28"/>
          <w:szCs w:val="28"/>
        </w:rPr>
        <w:t>Le ressort de</w:t>
      </w:r>
      <w:r w:rsidR="00277590">
        <w:rPr>
          <w:rFonts w:ascii="Arial" w:hAnsi="Arial" w:cs="Arial"/>
          <w:sz w:val="28"/>
          <w:szCs w:val="28"/>
        </w:rPr>
        <w:t xml:space="preserve"> la commande manuelle </w:t>
      </w:r>
      <w:r w:rsidRPr="000F1387">
        <w:rPr>
          <w:rFonts w:ascii="Arial" w:hAnsi="Arial" w:cs="Arial"/>
          <w:sz w:val="28"/>
          <w:szCs w:val="28"/>
        </w:rPr>
        <w:t xml:space="preserve"> backlapping valve est cassé.</w:t>
      </w:r>
    </w:p>
    <w:p w:rsidR="00896B16" w:rsidRPr="000F1387" w:rsidRDefault="00896B16" w:rsidP="00896B16">
      <w:pPr>
        <w:ind w:firstLine="709"/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sz w:val="28"/>
          <w:szCs w:val="28"/>
        </w:rPr>
        <w:t>Enoncer la conséquence sur le fonctionnement de la machine.</w:t>
      </w:r>
    </w:p>
    <w:p w:rsidR="00896B16" w:rsidRPr="000F1387" w:rsidRDefault="00896B16" w:rsidP="00896B16">
      <w:pPr>
        <w:rPr>
          <w:rFonts w:ascii="Arial" w:hAnsi="Arial" w:cs="Arial"/>
          <w:sz w:val="28"/>
          <w:szCs w:val="28"/>
        </w:rPr>
      </w:pPr>
    </w:p>
    <w:p w:rsidR="00896B16" w:rsidRPr="000F1387" w:rsidRDefault="00896B16" w:rsidP="00896B16">
      <w:pPr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285267" w:rsidRDefault="00285267" w:rsidP="00896B16">
      <w:pPr>
        <w:rPr>
          <w:rFonts w:ascii="Arial" w:hAnsi="Arial" w:cs="Arial"/>
          <w:sz w:val="28"/>
          <w:szCs w:val="28"/>
        </w:rPr>
      </w:pPr>
    </w:p>
    <w:p w:rsidR="00896B16" w:rsidRPr="000F1387" w:rsidRDefault="00896B16" w:rsidP="00896B16">
      <w:pPr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2109EE" w:rsidRPr="00C347B0" w:rsidRDefault="002109EE" w:rsidP="00F36D0C">
      <w:pPr>
        <w:rPr>
          <w:rFonts w:ascii="Arial" w:hAnsi="Arial" w:cs="Arial"/>
          <w:sz w:val="28"/>
          <w:szCs w:val="28"/>
        </w:rPr>
      </w:pPr>
      <w:r w:rsidRPr="00232102">
        <w:rPr>
          <w:rFonts w:ascii="Arial" w:hAnsi="Arial" w:cs="Arial"/>
          <w:b/>
          <w:sz w:val="28"/>
          <w:szCs w:val="28"/>
          <w:u w:val="single"/>
        </w:rPr>
        <w:t>Q-1</w:t>
      </w:r>
      <w:r w:rsidR="00285267">
        <w:rPr>
          <w:rFonts w:ascii="Arial" w:hAnsi="Arial" w:cs="Arial"/>
          <w:b/>
          <w:sz w:val="28"/>
          <w:szCs w:val="28"/>
          <w:u w:val="single"/>
        </w:rPr>
        <w:t>6</w:t>
      </w:r>
      <w:r>
        <w:rPr>
          <w:rFonts w:ascii="Arial" w:hAnsi="Arial" w:cs="Arial"/>
          <w:sz w:val="28"/>
          <w:szCs w:val="28"/>
        </w:rPr>
        <w:t>: Pour le débit de drainage des moteurs des éléments hydrauliques avant, le</w:t>
      </w:r>
      <w:r w:rsidR="00F36D0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technicien a relevé un débit de 6 litres /min</w:t>
      </w:r>
      <w:r w:rsidR="00B95D34">
        <w:rPr>
          <w:rFonts w:ascii="Arial" w:hAnsi="Arial" w:cs="Arial"/>
          <w:sz w:val="28"/>
          <w:szCs w:val="28"/>
        </w:rPr>
        <w:t xml:space="preserve"> sur le moteur avant droit et 3.4 litres/min sur les deux autres</w:t>
      </w:r>
      <w:r w:rsidRPr="00232102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:rsidR="002109EE" w:rsidRPr="00232102" w:rsidRDefault="00FC0D90" w:rsidP="00F36D0C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121285</wp:posOffset>
            </wp:positionV>
            <wp:extent cx="4047490" cy="303847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59" t="-30989" r="-93296" b="61861"/>
                    <a:stretch/>
                  </pic:blipFill>
                  <pic:spPr bwMode="auto">
                    <a:xfrm>
                      <a:off x="0" y="0"/>
                      <a:ext cx="404749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9EE" w:rsidRPr="00232102">
        <w:rPr>
          <w:rFonts w:ascii="Arial" w:hAnsi="Arial" w:cs="Arial"/>
          <w:sz w:val="28"/>
          <w:szCs w:val="28"/>
        </w:rPr>
        <w:t xml:space="preserve">Donner </w:t>
      </w:r>
      <w:r w:rsidR="00896B16">
        <w:rPr>
          <w:rFonts w:ascii="Arial" w:hAnsi="Arial" w:cs="Arial"/>
          <w:sz w:val="28"/>
          <w:szCs w:val="28"/>
        </w:rPr>
        <w:t xml:space="preserve">la raison </w:t>
      </w:r>
      <w:r w:rsidR="00277590">
        <w:rPr>
          <w:rFonts w:ascii="Arial" w:hAnsi="Arial" w:cs="Arial"/>
          <w:sz w:val="28"/>
          <w:szCs w:val="28"/>
        </w:rPr>
        <w:t xml:space="preserve">d’un </w:t>
      </w:r>
      <w:r w:rsidR="00896B16">
        <w:rPr>
          <w:rFonts w:ascii="Arial" w:hAnsi="Arial" w:cs="Arial"/>
          <w:sz w:val="28"/>
          <w:szCs w:val="28"/>
        </w:rPr>
        <w:t>débit</w:t>
      </w:r>
      <w:r w:rsidR="00F36D0C">
        <w:rPr>
          <w:rFonts w:ascii="Arial" w:hAnsi="Arial" w:cs="Arial"/>
          <w:sz w:val="28"/>
          <w:szCs w:val="28"/>
        </w:rPr>
        <w:t> </w:t>
      </w:r>
      <w:r w:rsidR="00277590">
        <w:rPr>
          <w:rFonts w:ascii="Arial" w:hAnsi="Arial" w:cs="Arial"/>
          <w:sz w:val="28"/>
          <w:szCs w:val="28"/>
        </w:rPr>
        <w:t>trop important sur le moteur droit </w:t>
      </w:r>
      <w:r w:rsidR="00F36D0C">
        <w:rPr>
          <w:rFonts w:ascii="Arial" w:hAnsi="Arial" w:cs="Arial"/>
          <w:sz w:val="28"/>
          <w:szCs w:val="28"/>
        </w:rPr>
        <w:t>:</w:t>
      </w:r>
    </w:p>
    <w:p w:rsidR="002109EE" w:rsidRDefault="002109EE" w:rsidP="002109EE">
      <w:pPr>
        <w:rPr>
          <w:rFonts w:ascii="Arial" w:hAnsi="Arial" w:cs="Arial"/>
          <w:sz w:val="28"/>
          <w:szCs w:val="28"/>
        </w:rPr>
      </w:pPr>
    </w:p>
    <w:p w:rsidR="002109EE" w:rsidRPr="00232102" w:rsidRDefault="002109EE" w:rsidP="002109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2109EE" w:rsidRDefault="002109EE" w:rsidP="002109EE"/>
    <w:p w:rsidR="002109EE" w:rsidRDefault="002109EE" w:rsidP="002109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2109EE" w:rsidRDefault="002109EE" w:rsidP="002109EE">
      <w:pPr>
        <w:rPr>
          <w:rFonts w:ascii="Arial" w:hAnsi="Arial" w:cs="Arial"/>
          <w:sz w:val="28"/>
          <w:szCs w:val="28"/>
        </w:rPr>
      </w:pPr>
    </w:p>
    <w:p w:rsidR="002109EE" w:rsidRPr="00232102" w:rsidRDefault="002109EE" w:rsidP="002109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2109EE" w:rsidRDefault="002109EE" w:rsidP="002109EE"/>
    <w:p w:rsidR="00BC3CB6" w:rsidRDefault="00BC3CB6" w:rsidP="00615339">
      <w:pPr>
        <w:rPr>
          <w:rFonts w:ascii="Arial" w:hAnsi="Arial" w:cs="Arial"/>
          <w:sz w:val="28"/>
          <w:szCs w:val="28"/>
        </w:rPr>
      </w:pPr>
      <w:r w:rsidRPr="00F36D0C">
        <w:rPr>
          <w:rFonts w:ascii="Arial" w:hAnsi="Arial" w:cs="Arial"/>
          <w:b/>
          <w:sz w:val="28"/>
          <w:szCs w:val="28"/>
        </w:rPr>
        <w:t xml:space="preserve">Suite à votre intervention </w:t>
      </w:r>
      <w:r w:rsidR="00EE6B13">
        <w:rPr>
          <w:rFonts w:ascii="Arial" w:hAnsi="Arial" w:cs="Arial"/>
          <w:b/>
          <w:sz w:val="28"/>
          <w:szCs w:val="28"/>
        </w:rPr>
        <w:t>et vos contrôles</w:t>
      </w:r>
      <w:r>
        <w:rPr>
          <w:rFonts w:ascii="Arial" w:hAnsi="Arial" w:cs="Arial"/>
          <w:b/>
          <w:sz w:val="28"/>
          <w:szCs w:val="28"/>
        </w:rPr>
        <w:t>, vous devez effectuer le remplacement de certaines pièces</w:t>
      </w:r>
      <w:r w:rsidR="00B51B55">
        <w:rPr>
          <w:rFonts w:ascii="Arial" w:hAnsi="Arial" w:cs="Arial"/>
          <w:b/>
          <w:sz w:val="28"/>
          <w:szCs w:val="28"/>
        </w:rPr>
        <w:t>.</w:t>
      </w:r>
      <w:r w:rsidR="00EE6B13">
        <w:rPr>
          <w:rFonts w:ascii="Arial" w:hAnsi="Arial" w:cs="Arial"/>
          <w:b/>
          <w:sz w:val="28"/>
          <w:szCs w:val="28"/>
        </w:rPr>
        <w:t xml:space="preserve"> (Seuls les joints du moteur hydraulique sont à changer).</w:t>
      </w:r>
    </w:p>
    <w:p w:rsidR="0096691A" w:rsidRDefault="0096691A" w:rsidP="0073689A"/>
    <w:p w:rsidR="0096691A" w:rsidRPr="00BC3CB6" w:rsidRDefault="00B95D34" w:rsidP="0073689A">
      <w:pPr>
        <w:rPr>
          <w:rFonts w:ascii="Arial" w:hAnsi="Arial" w:cs="Arial"/>
          <w:sz w:val="28"/>
          <w:szCs w:val="28"/>
        </w:rPr>
      </w:pPr>
      <w:r w:rsidRPr="00B95D34">
        <w:rPr>
          <w:rFonts w:ascii="Arial" w:hAnsi="Arial" w:cs="Arial"/>
          <w:b/>
          <w:sz w:val="28"/>
          <w:szCs w:val="28"/>
          <w:u w:val="single"/>
        </w:rPr>
        <w:t>Q-1</w:t>
      </w:r>
      <w:r w:rsidR="00285267">
        <w:rPr>
          <w:rFonts w:ascii="Arial" w:hAnsi="Arial" w:cs="Arial"/>
          <w:b/>
          <w:sz w:val="28"/>
          <w:szCs w:val="28"/>
          <w:u w:val="single"/>
        </w:rPr>
        <w:t>7</w:t>
      </w:r>
      <w:r w:rsidRPr="00B95D34">
        <w:rPr>
          <w:b/>
        </w:rPr>
        <w:t> :</w:t>
      </w:r>
      <w:r>
        <w:rPr>
          <w:b/>
        </w:rPr>
        <w:t xml:space="preserve"> </w:t>
      </w:r>
      <w:r w:rsidRPr="00BC3CB6">
        <w:rPr>
          <w:rFonts w:ascii="Arial" w:hAnsi="Arial" w:cs="Arial"/>
          <w:sz w:val="28"/>
          <w:szCs w:val="28"/>
        </w:rPr>
        <w:t xml:space="preserve">Compléter la commande de </w:t>
      </w:r>
      <w:r w:rsidR="00357007" w:rsidRPr="00BC3CB6">
        <w:rPr>
          <w:rFonts w:ascii="Arial" w:hAnsi="Arial" w:cs="Arial"/>
          <w:sz w:val="28"/>
          <w:szCs w:val="28"/>
        </w:rPr>
        <w:t>pièces suivante</w:t>
      </w:r>
      <w:r w:rsidR="0086273B" w:rsidRPr="00BC3CB6">
        <w:rPr>
          <w:rFonts w:ascii="Arial" w:hAnsi="Arial" w:cs="Arial"/>
          <w:sz w:val="28"/>
          <w:szCs w:val="28"/>
        </w:rPr>
        <w:t> :</w:t>
      </w:r>
      <w:r w:rsidRPr="00BC3CB6">
        <w:rPr>
          <w:rFonts w:ascii="Arial" w:hAnsi="Arial" w:cs="Arial"/>
          <w:sz w:val="28"/>
          <w:szCs w:val="28"/>
        </w:rPr>
        <w:t xml:space="preserve"> </w:t>
      </w:r>
    </w:p>
    <w:p w:rsidR="0096691A" w:rsidRDefault="00F1291E" w:rsidP="0073689A">
      <w:r>
        <w:rPr>
          <w:noProof/>
        </w:rPr>
        <w:pict>
          <v:shape id="_x0000_s1090" type="#_x0000_t202" style="position:absolute;margin-left:-14.9pt;margin-top:.55pt;width:566.7pt;height:410.65pt;z-index:251657728" filled="f" stroked="f" strokecolor="black [3213]" strokeweight="1.5pt">
            <v:textbox style="mso-next-textbox:#_x0000_s1090">
              <w:txbxContent>
                <w:p w:rsidR="001C6FB5" w:rsidRDefault="00BC3CB6">
                  <w:pPr>
                    <w:rPr>
                      <w:noProof/>
                    </w:rPr>
                  </w:pPr>
                  <w:r w:rsidRPr="00BC3CB6">
                    <w:rPr>
                      <w:noProof/>
                    </w:rPr>
                    <w:drawing>
                      <wp:inline distT="0" distB="0" distL="0" distR="0">
                        <wp:extent cx="3113782" cy="1135386"/>
                        <wp:effectExtent l="19050" t="0" r="0" b="0"/>
                        <wp:docPr id="23" name="Image 9" descr="RÃ©sultat de recherche d'images pour &quot;logo john deere&quot;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" name="Picture 81" descr="RÃ©sultat de recherche d'images pour &quot;logo john deer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3782" cy="113538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3CB6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t xml:space="preserve">                                                </w:t>
                  </w:r>
                  <w:r w:rsidRPr="00BC3CB6">
                    <w:rPr>
                      <w:noProof/>
                    </w:rPr>
                    <w:drawing>
                      <wp:inline distT="0" distB="0" distL="0" distR="0">
                        <wp:extent cx="2306637" cy="701675"/>
                        <wp:effectExtent l="0" t="0" r="0" b="0"/>
                        <wp:docPr id="24" name="Objet 10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306637" cy="701675"/>
                                  <a:chOff x="4725144" y="323528"/>
                                  <a:chExt cx="2306637" cy="701675"/>
                                </a:xfrm>
                              </a:grpSpPr>
                              <a:sp>
                                <a:nvSpPr>
                                  <a:cNvPr id="118" name="Text Box 13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4725144" y="323528"/>
                                    <a:ext cx="2306637" cy="701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1000" dirty="0" smtClean="0">
                                          <a:latin typeface="Arial" charset="0"/>
                                        </a:rPr>
                                        <a:t>DEBOFFE </a:t>
                                      </a:r>
                                      <a:r>
                                        <a:rPr lang="fr-FR" sz="1000" dirty="0">
                                          <a:latin typeface="Arial" charset="0"/>
                                        </a:rPr>
                                        <a:t>S.A.S.</a:t>
                                      </a:r>
                                    </a:p>
                                    <a:p>
                                      <a:r>
                                        <a:rPr lang="fr-FR" sz="1000" dirty="0">
                                          <a:latin typeface="Arial" charset="0"/>
                                        </a:rPr>
                                        <a:t>Z.I Nord de Torcy B.P. 11</a:t>
                                      </a:r>
                                    </a:p>
                                    <a:p>
                                      <a:r>
                                        <a:rPr lang="fr-FR" sz="1000" dirty="0" smtClean="0">
                                          <a:latin typeface="Arial" charset="0"/>
                                        </a:rPr>
                                        <a:t>10420 TROYES </a:t>
                                      </a:r>
                                      <a:endParaRPr lang="fr-FR" sz="1000" dirty="0">
                                        <a:latin typeface="Arial" charset="0"/>
                                      </a:endParaRPr>
                                    </a:p>
                                    <a:p>
                                      <a:r>
                                        <a:rPr lang="fr-FR" sz="1000" dirty="0">
                                          <a:latin typeface="Arial" charset="0"/>
                                        </a:rPr>
                                        <a:t>Cedex 01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  <w:p w:rsidR="00850F0A" w:rsidRDefault="00850F0A">
                  <w:pPr>
                    <w:rPr>
                      <w:noProof/>
                    </w:rPr>
                  </w:pPr>
                </w:p>
                <w:p w:rsidR="00BC3CB6" w:rsidRDefault="00850F0A">
                  <w:r w:rsidRPr="00850F0A">
                    <w:rPr>
                      <w:noProof/>
                    </w:rPr>
                    <w:drawing>
                      <wp:inline distT="0" distB="0" distL="0" distR="0">
                        <wp:extent cx="6682001" cy="3684895"/>
                        <wp:effectExtent l="19050" t="0" r="4549" b="0"/>
                        <wp:docPr id="25" name="Objet 1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6408738" cy="3384550"/>
                                  <a:chOff x="188640" y="5940152"/>
                                  <a:chExt cx="6408738" cy="3384550"/>
                                </a:xfrm>
                              </a:grpSpPr>
                              <a:sp>
                                <a:nvSpPr>
                                  <a:cNvPr id="212029" name="Text Box 61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844675" y="8929688"/>
                                    <a:ext cx="3154363" cy="214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800" i="1">
                                          <a:latin typeface="Arial" charset="0"/>
                                        </a:rPr>
                                        <a:t>Les zones grisées sont à remplir obligatoirement par le technicien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12157" name="Rectangle 189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844675" y="8964613"/>
                                    <a:ext cx="3097213" cy="1793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hlink">
                                      <a:alpha val="39999"/>
                                    </a:scheme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23" name="Rectangle 10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88640" y="5940152"/>
                                    <a:ext cx="6408738" cy="3384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24" name="Line 12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188640" y="6300515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25" name="Text Box 13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261665" y="5940152"/>
                                    <a:ext cx="30988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1400" b="1">
                                          <a:latin typeface="Arial" charset="0"/>
                                        </a:rPr>
                                        <a:t>Commande de pièces de rechange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26" name="Text Box 26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261665" y="6300515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Code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27" name="Text Box 62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909365" y="6300515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Référence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28" name="Text Box 63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2493690" y="6300515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Désignation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29" name="Text Box 64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4078015" y="6300515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Quantité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30" name="Text Box 65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4652690" y="6300515"/>
                                    <a:ext cx="12573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fr-FR" sz="900">
                                          <a:latin typeface="Arial" charset="0"/>
                                        </a:rPr>
                                        <a:t>Prix unitaire H.T</a:t>
                                      </a: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31" name="Line 67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764903" y="6300515"/>
                                    <a:ext cx="0" cy="30241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32" name="Line 68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1772965" y="6300515"/>
                                    <a:ext cx="0" cy="30241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33" name="Line 70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4725715" y="6300515"/>
                                    <a:ext cx="0" cy="30241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34" name="Line 73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188640" y="6516415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35" name="Rectangle 74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88640" y="5940152"/>
                                    <a:ext cx="6408738" cy="3603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9900">
                                      <a:alpha val="39999"/>
                                    </a:srgb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36" name="Line 75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188640" y="6805340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37" name="Line 77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188640" y="7164115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38" name="Line 78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188640" y="7524477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39" name="Line 79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188640" y="7884840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40" name="Line 80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188640" y="8245202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41" name="Line 81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188640" y="8605565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42" name="Line 82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188640" y="8964340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43" name="Line 83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188640" y="9324702"/>
                                    <a:ext cx="64087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eaLnBrk="0" fontAlgn="base" hangingPunct="0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Times New Roman" pitchFamily="18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fr-FR"/>
                                    </a:p>
                                  </a:txBody>
                                  <a:useSpRect/>
                                </a:txSp>
                              </a:sp>
                              <a:cxnSp>
                                <a:nvCxnSpPr>
                                  <a:cNvPr id="145" name="Connecteur droit 144"/>
                                  <a:cNvCxnSpPr/>
                                </a:nvCxnSpPr>
                                <a:spPr bwMode="auto">
                                  <a:xfrm>
                                    <a:off x="3789338" y="6300738"/>
                                    <a:ext cx="0" cy="3024336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a:spPr>
                              </a:cxnSp>
                              <a:cxnSp>
                                <a:nvCxnSpPr>
                                  <a:cNvPr id="146" name="Connecteur droit 145"/>
                                  <a:cNvCxnSpPr/>
                                </a:nvCxnSpPr>
                                <a:spPr bwMode="auto">
                                  <a:xfrm>
                                    <a:off x="5589538" y="6300738"/>
                                    <a:ext cx="0" cy="3024336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a:spPr>
                              </a:cxn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6691A" w:rsidRDefault="0096691A" w:rsidP="0073689A"/>
    <w:p w:rsidR="009410B3" w:rsidRDefault="00777EA3" w:rsidP="00777EA3">
      <w:pPr>
        <w:ind w:firstLine="709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Etant donn</w:t>
      </w:r>
      <w:r w:rsidR="007321D5">
        <w:rPr>
          <w:rFonts w:ascii="Arial" w:hAnsi="Arial" w:cs="Arial"/>
          <w:b/>
          <w:sz w:val="28"/>
          <w:szCs w:val="28"/>
        </w:rPr>
        <w:t>é</w:t>
      </w:r>
      <w:r>
        <w:rPr>
          <w:rFonts w:ascii="Arial" w:hAnsi="Arial" w:cs="Arial"/>
          <w:b/>
          <w:sz w:val="28"/>
          <w:szCs w:val="28"/>
        </w:rPr>
        <w:t xml:space="preserve"> que </w:t>
      </w:r>
      <w:r w:rsidR="009A402D">
        <w:rPr>
          <w:rFonts w:ascii="Arial" w:hAnsi="Arial" w:cs="Arial"/>
          <w:b/>
          <w:sz w:val="28"/>
          <w:szCs w:val="28"/>
        </w:rPr>
        <w:t>P</w:t>
      </w:r>
      <w:r>
        <w:rPr>
          <w:rFonts w:ascii="Arial" w:hAnsi="Arial" w:cs="Arial"/>
          <w:b/>
          <w:sz w:val="28"/>
          <w:szCs w:val="28"/>
        </w:rPr>
        <w:t xml:space="preserve">ierre </w:t>
      </w:r>
      <w:r w:rsidR="009A402D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 effectu</w:t>
      </w:r>
      <w:r w:rsidR="009A402D">
        <w:rPr>
          <w:rFonts w:ascii="Arial" w:hAnsi="Arial" w:cs="Arial"/>
          <w:b/>
          <w:sz w:val="28"/>
          <w:szCs w:val="28"/>
        </w:rPr>
        <w:t>é</w:t>
      </w:r>
      <w:r>
        <w:rPr>
          <w:rFonts w:ascii="Arial" w:hAnsi="Arial" w:cs="Arial"/>
          <w:b/>
          <w:sz w:val="28"/>
          <w:szCs w:val="28"/>
        </w:rPr>
        <w:t xml:space="preserve"> la repose des pièces défectueuses sur la tondeuse 3215B le jeudi après</w:t>
      </w:r>
      <w:r w:rsidR="00104AE7">
        <w:rPr>
          <w:rFonts w:ascii="Arial" w:hAnsi="Arial" w:cs="Arial"/>
          <w:b/>
          <w:sz w:val="28"/>
          <w:szCs w:val="28"/>
        </w:rPr>
        <w:t>-</w:t>
      </w:r>
      <w:r>
        <w:rPr>
          <w:rFonts w:ascii="Arial" w:hAnsi="Arial" w:cs="Arial"/>
          <w:b/>
          <w:sz w:val="28"/>
          <w:szCs w:val="28"/>
        </w:rPr>
        <w:t xml:space="preserve">midi </w:t>
      </w:r>
      <w:r w:rsidR="007321D5">
        <w:rPr>
          <w:rFonts w:ascii="Arial" w:hAnsi="Arial" w:cs="Arial"/>
          <w:b/>
          <w:sz w:val="28"/>
          <w:szCs w:val="28"/>
        </w:rPr>
        <w:t>(</w:t>
      </w:r>
      <w:r>
        <w:rPr>
          <w:rFonts w:ascii="Arial" w:hAnsi="Arial" w:cs="Arial"/>
          <w:b/>
          <w:sz w:val="28"/>
          <w:szCs w:val="28"/>
        </w:rPr>
        <w:t>Régis étant absent</w:t>
      </w:r>
      <w:r w:rsidR="007321D5">
        <w:rPr>
          <w:rFonts w:ascii="Arial" w:hAnsi="Arial" w:cs="Arial"/>
          <w:b/>
          <w:sz w:val="28"/>
          <w:szCs w:val="28"/>
        </w:rPr>
        <w:t>),</w:t>
      </w:r>
      <w:r>
        <w:rPr>
          <w:rFonts w:ascii="Arial" w:hAnsi="Arial" w:cs="Arial"/>
          <w:b/>
          <w:sz w:val="28"/>
          <w:szCs w:val="28"/>
        </w:rPr>
        <w:t xml:space="preserve"> il lui rempli</w:t>
      </w:r>
      <w:r w:rsidR="00104AE7">
        <w:rPr>
          <w:rFonts w:ascii="Arial" w:hAnsi="Arial" w:cs="Arial"/>
          <w:b/>
          <w:sz w:val="28"/>
          <w:szCs w:val="28"/>
        </w:rPr>
        <w:t>t</w:t>
      </w:r>
      <w:r>
        <w:rPr>
          <w:rFonts w:ascii="Arial" w:hAnsi="Arial" w:cs="Arial"/>
          <w:b/>
          <w:sz w:val="28"/>
          <w:szCs w:val="28"/>
        </w:rPr>
        <w:t xml:space="preserve"> une fiche d’intervention pour le travail du vendredi matin.</w:t>
      </w: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777EA3" w:rsidRPr="00BC3CB6" w:rsidRDefault="00777EA3" w:rsidP="00777EA3">
      <w:pPr>
        <w:rPr>
          <w:rFonts w:ascii="Arial" w:hAnsi="Arial" w:cs="Arial"/>
          <w:sz w:val="28"/>
          <w:szCs w:val="28"/>
        </w:rPr>
      </w:pPr>
      <w:r w:rsidRPr="00B95D34">
        <w:rPr>
          <w:rFonts w:ascii="Arial" w:hAnsi="Arial" w:cs="Arial"/>
          <w:b/>
          <w:sz w:val="28"/>
          <w:szCs w:val="28"/>
          <w:u w:val="single"/>
        </w:rPr>
        <w:t>Q-1</w:t>
      </w:r>
      <w:r w:rsidR="008457BE">
        <w:rPr>
          <w:rFonts w:ascii="Arial" w:hAnsi="Arial" w:cs="Arial"/>
          <w:b/>
          <w:sz w:val="28"/>
          <w:szCs w:val="28"/>
          <w:u w:val="single"/>
        </w:rPr>
        <w:t>8</w:t>
      </w:r>
      <w:r w:rsidRPr="00B95D34">
        <w:rPr>
          <w:b/>
        </w:rPr>
        <w:t> :</w:t>
      </w:r>
      <w:r>
        <w:rPr>
          <w:b/>
        </w:rPr>
        <w:t xml:space="preserve"> </w:t>
      </w:r>
      <w:r w:rsidR="004307CA" w:rsidRPr="004307CA">
        <w:rPr>
          <w:rFonts w:ascii="Arial" w:hAnsi="Arial" w:cs="Arial"/>
          <w:sz w:val="28"/>
          <w:szCs w:val="28"/>
        </w:rPr>
        <w:t>Terminer de c</w:t>
      </w:r>
      <w:r w:rsidRPr="004307CA">
        <w:rPr>
          <w:rFonts w:ascii="Arial" w:hAnsi="Arial" w:cs="Arial"/>
          <w:sz w:val="28"/>
          <w:szCs w:val="28"/>
        </w:rPr>
        <w:t>ompléter la fiche d’intervention suivante</w:t>
      </w:r>
      <w:r w:rsidRPr="00BC3CB6">
        <w:rPr>
          <w:rFonts w:ascii="Arial" w:hAnsi="Arial" w:cs="Arial"/>
          <w:sz w:val="28"/>
          <w:szCs w:val="28"/>
        </w:rPr>
        <w:t xml:space="preserve"> : </w:t>
      </w:r>
    </w:p>
    <w:p w:rsidR="00777EA3" w:rsidRPr="00357007" w:rsidRDefault="00F1291E" w:rsidP="00777E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116" type="#_x0000_t202" style="position:absolute;margin-left:31.75pt;margin-top:3.6pt;width:476.05pt;height:554.55pt;z-index:251671040" filled="f" strokecolor="black [3213]" strokeweight="1pt">
            <v:textbox>
              <w:txbxContent>
                <w:p w:rsidR="00777EA3" w:rsidRDefault="00AF5DBB">
                  <w:r>
                    <w:rPr>
                      <w:noProof/>
                    </w:rPr>
                    <w:drawing>
                      <wp:inline distT="0" distB="0" distL="0" distR="0">
                        <wp:extent cx="5448300" cy="6957844"/>
                        <wp:effectExtent l="19050" t="0" r="0" b="0"/>
                        <wp:docPr id="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1787" t="17316" r="76222" b="77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3342" cy="6964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9410B3" w:rsidRDefault="009410B3" w:rsidP="00B51B55">
      <w:pPr>
        <w:ind w:firstLine="709"/>
        <w:rPr>
          <w:rFonts w:ascii="Arial" w:hAnsi="Arial" w:cs="Arial"/>
          <w:b/>
          <w:sz w:val="28"/>
          <w:szCs w:val="28"/>
        </w:rPr>
      </w:pPr>
    </w:p>
    <w:p w:rsidR="00B51B55" w:rsidRDefault="00B51B55" w:rsidP="00B51B55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Après avoir remplacé les pièces défectueuses, vous devez procéder à des essais.</w:t>
      </w:r>
    </w:p>
    <w:p w:rsidR="00B51B55" w:rsidRDefault="00B51B55" w:rsidP="00BC3CB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BC3CB6" w:rsidRPr="00B51B55" w:rsidRDefault="00BC3CB6" w:rsidP="00B51B55">
      <w:r>
        <w:rPr>
          <w:rFonts w:ascii="Arial" w:hAnsi="Arial" w:cs="Arial"/>
          <w:b/>
          <w:bCs/>
          <w:sz w:val="28"/>
          <w:szCs w:val="28"/>
          <w:u w:val="single"/>
        </w:rPr>
        <w:t>Q-1</w:t>
      </w:r>
      <w:r w:rsidR="008457BE">
        <w:rPr>
          <w:rFonts w:ascii="Arial" w:hAnsi="Arial" w:cs="Arial"/>
          <w:b/>
          <w:bCs/>
          <w:sz w:val="28"/>
          <w:szCs w:val="28"/>
          <w:u w:val="single"/>
        </w:rPr>
        <w:t>9</w:t>
      </w:r>
      <w:r w:rsidRPr="00536479">
        <w:rPr>
          <w:rFonts w:ascii="Arial" w:hAnsi="Arial" w:cs="Arial"/>
          <w:b/>
          <w:bCs/>
          <w:sz w:val="28"/>
          <w:szCs w:val="28"/>
        </w:rPr>
        <w:t xml:space="preserve">: </w:t>
      </w:r>
      <w:r w:rsidR="00B51B55" w:rsidRPr="00B51B55">
        <w:rPr>
          <w:rFonts w:ascii="Arial" w:hAnsi="Arial" w:cs="Arial"/>
          <w:bCs/>
          <w:sz w:val="28"/>
          <w:szCs w:val="28"/>
        </w:rPr>
        <w:t xml:space="preserve">Quelles sont les précautions à prendre sur la zone 4 pour les essais </w:t>
      </w:r>
      <w:r w:rsidR="00B51B55">
        <w:rPr>
          <w:rFonts w:ascii="Arial" w:hAnsi="Arial" w:cs="Arial"/>
          <w:bCs/>
          <w:sz w:val="28"/>
          <w:szCs w:val="28"/>
        </w:rPr>
        <w:t>m</w:t>
      </w:r>
      <w:r w:rsidR="00B51B55" w:rsidRPr="00B51B55">
        <w:rPr>
          <w:rFonts w:ascii="Arial" w:hAnsi="Arial" w:cs="Arial"/>
          <w:bCs/>
          <w:sz w:val="28"/>
          <w:szCs w:val="28"/>
        </w:rPr>
        <w:t>achines :</w:t>
      </w:r>
    </w:p>
    <w:p w:rsidR="00BC3CB6" w:rsidRDefault="00BC3CB6" w:rsidP="00BC3CB6">
      <w:pPr>
        <w:rPr>
          <w:rFonts w:ascii="Arial" w:hAnsi="Arial" w:cs="Arial"/>
          <w:sz w:val="28"/>
          <w:szCs w:val="28"/>
        </w:rPr>
      </w:pPr>
    </w:p>
    <w:p w:rsidR="00BC3CB6" w:rsidRPr="000F1387" w:rsidRDefault="00BC3CB6" w:rsidP="00B51B55">
      <w:pPr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BC3CB6" w:rsidRPr="000F1387" w:rsidRDefault="00BC3CB6" w:rsidP="00B51B55">
      <w:pPr>
        <w:rPr>
          <w:rFonts w:ascii="Arial" w:hAnsi="Arial" w:cs="Arial"/>
          <w:sz w:val="28"/>
          <w:szCs w:val="28"/>
        </w:rPr>
      </w:pPr>
    </w:p>
    <w:p w:rsidR="00BC3CB6" w:rsidRPr="000F1387" w:rsidRDefault="00BC3CB6" w:rsidP="00B51B55">
      <w:pPr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96691A" w:rsidRDefault="0096691A" w:rsidP="00B51B55"/>
    <w:p w:rsidR="00B51B55" w:rsidRPr="000F1387" w:rsidRDefault="00B51B55" w:rsidP="00B51B55">
      <w:pPr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B51B55" w:rsidRPr="000F1387" w:rsidRDefault="00B51B55" w:rsidP="00B51B55">
      <w:pPr>
        <w:rPr>
          <w:rFonts w:ascii="Arial" w:hAnsi="Arial" w:cs="Arial"/>
          <w:sz w:val="28"/>
          <w:szCs w:val="28"/>
        </w:rPr>
      </w:pPr>
    </w:p>
    <w:p w:rsidR="00B51B55" w:rsidRPr="000F1387" w:rsidRDefault="00B51B55" w:rsidP="00B51B55">
      <w:pPr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96691A" w:rsidRDefault="0096691A" w:rsidP="0073689A"/>
    <w:p w:rsidR="00B51B55" w:rsidRDefault="00B51B55" w:rsidP="00B51B5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B51B55" w:rsidRPr="000F1387" w:rsidRDefault="00B51B55" w:rsidP="00B51B5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Q-</w:t>
      </w:r>
      <w:r w:rsidR="008457BE">
        <w:rPr>
          <w:rFonts w:ascii="Arial" w:hAnsi="Arial" w:cs="Arial"/>
          <w:b/>
          <w:bCs/>
          <w:sz w:val="28"/>
          <w:szCs w:val="28"/>
          <w:u w:val="single"/>
        </w:rPr>
        <w:t>20</w:t>
      </w:r>
      <w:r w:rsidRPr="00536479">
        <w:rPr>
          <w:rFonts w:ascii="Arial" w:hAnsi="Arial" w:cs="Arial"/>
          <w:b/>
          <w:bCs/>
          <w:sz w:val="28"/>
          <w:szCs w:val="28"/>
        </w:rPr>
        <w:t xml:space="preserve">: </w:t>
      </w:r>
      <w:r w:rsidRPr="000F1387">
        <w:rPr>
          <w:rFonts w:ascii="Arial" w:hAnsi="Arial" w:cs="Arial"/>
          <w:sz w:val="28"/>
          <w:szCs w:val="28"/>
        </w:rPr>
        <w:t xml:space="preserve">Préciser la nature des risques hydrauliques encourus si le conducteur </w:t>
      </w:r>
    </w:p>
    <w:p w:rsidR="00B51B55" w:rsidRDefault="00B51B55" w:rsidP="00B51B55">
      <w:r w:rsidRPr="000F1387">
        <w:rPr>
          <w:rFonts w:ascii="Arial" w:hAnsi="Arial" w:cs="Arial"/>
          <w:sz w:val="28"/>
          <w:szCs w:val="28"/>
        </w:rPr>
        <w:t>maintient la machine en fonctionnement</w:t>
      </w:r>
      <w:r w:rsidR="004307CA">
        <w:rPr>
          <w:rFonts w:ascii="Arial" w:hAnsi="Arial" w:cs="Arial"/>
          <w:sz w:val="28"/>
          <w:szCs w:val="28"/>
        </w:rPr>
        <w:t xml:space="preserve"> alors qu’un </w:t>
      </w:r>
      <w:r w:rsidR="00114838">
        <w:rPr>
          <w:rFonts w:ascii="Arial" w:hAnsi="Arial" w:cs="Arial"/>
          <w:sz w:val="28"/>
          <w:szCs w:val="28"/>
        </w:rPr>
        <w:t>problème</w:t>
      </w:r>
      <w:r w:rsidR="004307CA">
        <w:rPr>
          <w:rFonts w:ascii="Arial" w:hAnsi="Arial" w:cs="Arial"/>
          <w:sz w:val="28"/>
          <w:szCs w:val="28"/>
        </w:rPr>
        <w:t xml:space="preserve"> </w:t>
      </w:r>
      <w:r w:rsidR="00114838">
        <w:rPr>
          <w:rFonts w:ascii="Arial" w:hAnsi="Arial" w:cs="Arial"/>
          <w:sz w:val="28"/>
          <w:szCs w:val="28"/>
        </w:rPr>
        <w:t>de fuite est présent</w:t>
      </w:r>
      <w:r w:rsidRPr="000F1387">
        <w:rPr>
          <w:rFonts w:ascii="Arial" w:hAnsi="Arial" w:cs="Arial"/>
          <w:sz w:val="28"/>
          <w:szCs w:val="28"/>
        </w:rPr>
        <w:t>.</w:t>
      </w:r>
    </w:p>
    <w:p w:rsidR="0096691A" w:rsidRDefault="0096691A" w:rsidP="0073689A"/>
    <w:p w:rsidR="009A091A" w:rsidRDefault="009A091A" w:rsidP="0073689A"/>
    <w:p w:rsidR="00B51B55" w:rsidRPr="000F1387" w:rsidRDefault="00B51B55" w:rsidP="00B51B55">
      <w:pPr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B51B55" w:rsidRPr="000F1387" w:rsidRDefault="00B51B55" w:rsidP="00B51B55">
      <w:pPr>
        <w:rPr>
          <w:rFonts w:ascii="Arial" w:hAnsi="Arial" w:cs="Arial"/>
          <w:sz w:val="28"/>
          <w:szCs w:val="28"/>
        </w:rPr>
      </w:pPr>
    </w:p>
    <w:p w:rsidR="00B51B55" w:rsidRPr="000F1387" w:rsidRDefault="00B51B55" w:rsidP="00B51B55">
      <w:pPr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9A091A" w:rsidRDefault="009A091A" w:rsidP="00B51B55"/>
    <w:p w:rsidR="00B51B55" w:rsidRPr="000F1387" w:rsidRDefault="00B51B55" w:rsidP="00B51B55">
      <w:pPr>
        <w:rPr>
          <w:rFonts w:ascii="Arial" w:hAnsi="Arial" w:cs="Arial"/>
          <w:sz w:val="28"/>
          <w:szCs w:val="28"/>
        </w:rPr>
      </w:pPr>
      <w:r w:rsidRPr="000F1387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:rsidR="00B51B55" w:rsidRDefault="00B51B55" w:rsidP="00B51B55">
      <w:pPr>
        <w:rPr>
          <w:rFonts w:ascii="Arial" w:hAnsi="Arial" w:cs="Arial"/>
          <w:sz w:val="28"/>
          <w:szCs w:val="28"/>
        </w:rPr>
      </w:pPr>
    </w:p>
    <w:p w:rsidR="00A8669A" w:rsidRPr="000F1387" w:rsidRDefault="00A8669A" w:rsidP="00B51B55">
      <w:pPr>
        <w:rPr>
          <w:rFonts w:ascii="Arial" w:hAnsi="Arial" w:cs="Arial"/>
          <w:sz w:val="28"/>
          <w:szCs w:val="28"/>
        </w:rPr>
      </w:pPr>
    </w:p>
    <w:p w:rsidR="00832A0C" w:rsidRDefault="00B51B55" w:rsidP="00832A0C">
      <w:pPr>
        <w:ind w:firstLine="709"/>
        <w:rPr>
          <w:rFonts w:ascii="Arial" w:hAnsi="Arial" w:cs="Arial"/>
          <w:b/>
          <w:sz w:val="28"/>
          <w:szCs w:val="28"/>
        </w:rPr>
      </w:pPr>
      <w:r w:rsidRPr="009F7FB4">
        <w:rPr>
          <w:rFonts w:ascii="Arial" w:hAnsi="Arial" w:cs="Arial"/>
          <w:b/>
          <w:sz w:val="28"/>
          <w:szCs w:val="28"/>
        </w:rPr>
        <w:t xml:space="preserve">Les essais de la tondeuse </w:t>
      </w:r>
      <w:r w:rsidR="009F7FB4">
        <w:rPr>
          <w:rFonts w:ascii="Arial" w:hAnsi="Arial" w:cs="Arial"/>
          <w:b/>
          <w:sz w:val="28"/>
          <w:szCs w:val="28"/>
        </w:rPr>
        <w:t>J</w:t>
      </w:r>
      <w:r w:rsidRPr="009F7FB4">
        <w:rPr>
          <w:rFonts w:ascii="Arial" w:hAnsi="Arial" w:cs="Arial"/>
          <w:b/>
          <w:sz w:val="28"/>
          <w:szCs w:val="28"/>
        </w:rPr>
        <w:t xml:space="preserve">ohn </w:t>
      </w:r>
      <w:r w:rsidR="009F7FB4">
        <w:rPr>
          <w:rFonts w:ascii="Arial" w:hAnsi="Arial" w:cs="Arial"/>
          <w:b/>
          <w:sz w:val="28"/>
          <w:szCs w:val="28"/>
        </w:rPr>
        <w:t>D</w:t>
      </w:r>
      <w:r w:rsidRPr="009F7FB4">
        <w:rPr>
          <w:rFonts w:ascii="Arial" w:hAnsi="Arial" w:cs="Arial"/>
          <w:b/>
          <w:sz w:val="28"/>
          <w:szCs w:val="28"/>
        </w:rPr>
        <w:t xml:space="preserve">eere 3215B </w:t>
      </w:r>
      <w:r w:rsidR="00104AE7">
        <w:rPr>
          <w:rFonts w:ascii="Arial" w:hAnsi="Arial" w:cs="Arial"/>
          <w:b/>
          <w:sz w:val="28"/>
          <w:szCs w:val="28"/>
        </w:rPr>
        <w:t xml:space="preserve">réalisés </w:t>
      </w:r>
      <w:r w:rsidRPr="009F7FB4">
        <w:rPr>
          <w:rFonts w:ascii="Arial" w:hAnsi="Arial" w:cs="Arial"/>
          <w:b/>
          <w:sz w:val="28"/>
          <w:szCs w:val="28"/>
        </w:rPr>
        <w:t>sont conc</w:t>
      </w:r>
      <w:r w:rsidR="009F7FB4">
        <w:rPr>
          <w:rFonts w:ascii="Arial" w:hAnsi="Arial" w:cs="Arial"/>
          <w:b/>
          <w:sz w:val="28"/>
          <w:szCs w:val="28"/>
        </w:rPr>
        <w:t>l</w:t>
      </w:r>
      <w:r w:rsidRPr="009F7FB4">
        <w:rPr>
          <w:rFonts w:ascii="Arial" w:hAnsi="Arial" w:cs="Arial"/>
          <w:b/>
          <w:sz w:val="28"/>
          <w:szCs w:val="28"/>
        </w:rPr>
        <w:t>uant</w:t>
      </w:r>
      <w:r w:rsidR="00104AE7">
        <w:rPr>
          <w:rFonts w:ascii="Arial" w:hAnsi="Arial" w:cs="Arial"/>
          <w:b/>
          <w:sz w:val="28"/>
          <w:szCs w:val="28"/>
        </w:rPr>
        <w:t>s.</w:t>
      </w:r>
    </w:p>
    <w:p w:rsidR="008A20FE" w:rsidRDefault="008A20FE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Pr="008A20FE" w:rsidRDefault="00043C22" w:rsidP="00832A0C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Votre p</w:t>
      </w:r>
      <w:r w:rsidR="00F1291E">
        <w:rPr>
          <w:rFonts w:ascii="Arial" w:hAnsi="Arial" w:cs="Arial"/>
          <w:b/>
          <w:sz w:val="28"/>
          <w:szCs w:val="28"/>
        </w:rPr>
        <w:t>atron vous confie différentes tâ</w:t>
      </w:r>
      <w:r>
        <w:rPr>
          <w:rFonts w:ascii="Arial" w:hAnsi="Arial" w:cs="Arial"/>
          <w:b/>
          <w:sz w:val="28"/>
          <w:szCs w:val="28"/>
        </w:rPr>
        <w:t xml:space="preserve">ches, </w:t>
      </w:r>
      <w:r w:rsidRPr="008A20FE">
        <w:rPr>
          <w:rFonts w:ascii="Arial" w:hAnsi="Arial" w:cs="Arial"/>
          <w:sz w:val="28"/>
          <w:szCs w:val="28"/>
        </w:rPr>
        <w:t>ramener la tondeuse john deere</w:t>
      </w:r>
      <w:r w:rsidR="00BC6649" w:rsidRPr="008A20FE">
        <w:rPr>
          <w:rFonts w:ascii="Arial" w:hAnsi="Arial" w:cs="Arial"/>
          <w:sz w:val="28"/>
          <w:szCs w:val="28"/>
        </w:rPr>
        <w:t xml:space="preserve"> au golf de Géraudot </w:t>
      </w:r>
      <w:r w:rsidR="00415A83" w:rsidRPr="008A20FE">
        <w:rPr>
          <w:rFonts w:ascii="Arial" w:hAnsi="Arial" w:cs="Arial"/>
          <w:bCs/>
          <w:sz w:val="28"/>
          <w:szCs w:val="28"/>
        </w:rPr>
        <w:t xml:space="preserve">afin que le client </w:t>
      </w:r>
      <w:r w:rsidR="00415A83" w:rsidRPr="008A20FE">
        <w:rPr>
          <w:rFonts w:ascii="Arial" w:hAnsi="Arial" w:cs="Arial"/>
          <w:sz w:val="28"/>
          <w:szCs w:val="28"/>
        </w:rPr>
        <w:t>« au fil du paysage » puiss</w:t>
      </w:r>
      <w:r w:rsidR="00415A83" w:rsidRPr="00D165B1">
        <w:rPr>
          <w:rFonts w:ascii="Arial" w:hAnsi="Arial" w:cs="Arial"/>
          <w:sz w:val="28"/>
          <w:szCs w:val="28"/>
        </w:rPr>
        <w:t>e préparer celui-ci pour le championnat</w:t>
      </w:r>
      <w:r>
        <w:rPr>
          <w:rFonts w:ascii="Arial" w:hAnsi="Arial" w:cs="Arial"/>
          <w:b/>
          <w:sz w:val="28"/>
          <w:szCs w:val="28"/>
        </w:rPr>
        <w:t>,</w:t>
      </w:r>
      <w:r w:rsidR="008A20FE">
        <w:rPr>
          <w:rFonts w:ascii="Arial" w:hAnsi="Arial" w:cs="Arial"/>
          <w:b/>
          <w:sz w:val="28"/>
          <w:szCs w:val="28"/>
        </w:rPr>
        <w:t xml:space="preserve"> </w:t>
      </w:r>
      <w:r w:rsidRPr="008A20FE">
        <w:rPr>
          <w:rFonts w:ascii="Arial" w:hAnsi="Arial" w:cs="Arial"/>
          <w:sz w:val="28"/>
          <w:szCs w:val="28"/>
        </w:rPr>
        <w:t>déposer la facture à l’entreprise « au fil du paysage »</w:t>
      </w:r>
      <w:r w:rsidR="008A20FE">
        <w:rPr>
          <w:rFonts w:ascii="Arial" w:hAnsi="Arial" w:cs="Arial"/>
          <w:sz w:val="28"/>
          <w:szCs w:val="28"/>
        </w:rPr>
        <w:t>,</w:t>
      </w:r>
      <w:r w:rsidR="00415A83" w:rsidRPr="008A20FE">
        <w:rPr>
          <w:rFonts w:ascii="Arial" w:hAnsi="Arial" w:cs="Arial"/>
          <w:sz w:val="28"/>
          <w:szCs w:val="28"/>
        </w:rPr>
        <w:t xml:space="preserve"> réceptionner une machine broy</w:t>
      </w:r>
      <w:r w:rsidR="00F1291E">
        <w:rPr>
          <w:rFonts w:ascii="Arial" w:hAnsi="Arial" w:cs="Arial"/>
          <w:sz w:val="28"/>
          <w:szCs w:val="28"/>
        </w:rPr>
        <w:t>euse de végétaux à Lusigny sur B</w:t>
      </w:r>
      <w:bookmarkStart w:id="0" w:name="_GoBack"/>
      <w:bookmarkEnd w:id="0"/>
      <w:r w:rsidR="00415A83" w:rsidRPr="008A20FE">
        <w:rPr>
          <w:rFonts w:ascii="Arial" w:hAnsi="Arial" w:cs="Arial"/>
          <w:sz w:val="28"/>
          <w:szCs w:val="28"/>
        </w:rPr>
        <w:t>arse</w:t>
      </w:r>
      <w:r w:rsidR="008A20FE">
        <w:rPr>
          <w:rFonts w:ascii="Arial" w:hAnsi="Arial" w:cs="Arial"/>
          <w:sz w:val="28"/>
          <w:szCs w:val="28"/>
        </w:rPr>
        <w:t xml:space="preserve"> et</w:t>
      </w:r>
      <w:r w:rsidR="008A20FE" w:rsidRPr="008A20FE">
        <w:rPr>
          <w:rFonts w:ascii="Arial" w:hAnsi="Arial" w:cs="Arial"/>
          <w:sz w:val="28"/>
          <w:szCs w:val="28"/>
        </w:rPr>
        <w:t xml:space="preserve"> </w:t>
      </w:r>
      <w:r w:rsidR="008A20FE" w:rsidRPr="00D165B1">
        <w:rPr>
          <w:rFonts w:ascii="Arial" w:hAnsi="Arial" w:cs="Arial"/>
          <w:sz w:val="28"/>
          <w:szCs w:val="28"/>
        </w:rPr>
        <w:t xml:space="preserve">déposer </w:t>
      </w:r>
      <w:r w:rsidR="008A20FE">
        <w:rPr>
          <w:rFonts w:ascii="Arial" w:hAnsi="Arial" w:cs="Arial"/>
          <w:sz w:val="28"/>
          <w:szCs w:val="28"/>
        </w:rPr>
        <w:t>des chaines de tronçonneuses dans une entreprise de bûcheronnage à Piney.</w:t>
      </w:r>
    </w:p>
    <w:p w:rsidR="008A20FE" w:rsidRDefault="00B51B55" w:rsidP="005405EB">
      <w:pPr>
        <w:rPr>
          <w:rFonts w:ascii="Arial" w:hAnsi="Arial" w:cs="Arial"/>
          <w:sz w:val="28"/>
          <w:szCs w:val="28"/>
        </w:rPr>
      </w:pPr>
      <w:r w:rsidRPr="00D165B1">
        <w:rPr>
          <w:rFonts w:ascii="Arial" w:hAnsi="Arial" w:cs="Arial"/>
          <w:sz w:val="28"/>
          <w:szCs w:val="28"/>
        </w:rPr>
        <w:t xml:space="preserve"> </w:t>
      </w:r>
    </w:p>
    <w:p w:rsidR="008B71E5" w:rsidRDefault="00832A0C" w:rsidP="001A2D47">
      <w:pPr>
        <w:rPr>
          <w:rFonts w:ascii="Arial" w:hAnsi="Arial" w:cs="Arial"/>
          <w:sz w:val="28"/>
          <w:szCs w:val="28"/>
        </w:rPr>
      </w:pPr>
      <w:r w:rsidRPr="008A20FE">
        <w:rPr>
          <w:rFonts w:ascii="Arial" w:hAnsi="Arial" w:cs="Arial"/>
          <w:b/>
          <w:bCs/>
          <w:sz w:val="28"/>
          <w:szCs w:val="28"/>
          <w:u w:val="single"/>
        </w:rPr>
        <w:t>Q-2</w:t>
      </w:r>
      <w:r w:rsidR="008457BE" w:rsidRPr="008A20FE">
        <w:rPr>
          <w:rFonts w:ascii="Arial" w:hAnsi="Arial" w:cs="Arial"/>
          <w:b/>
          <w:bCs/>
          <w:sz w:val="28"/>
          <w:szCs w:val="28"/>
          <w:u w:val="single"/>
        </w:rPr>
        <w:t>1</w:t>
      </w:r>
      <w:r w:rsidRPr="00D165B1">
        <w:rPr>
          <w:rFonts w:ascii="Arial" w:hAnsi="Arial" w:cs="Arial"/>
          <w:bCs/>
          <w:sz w:val="28"/>
          <w:szCs w:val="28"/>
        </w:rPr>
        <w:t>:</w:t>
      </w:r>
      <w:r w:rsidR="008A20FE">
        <w:rPr>
          <w:rFonts w:ascii="Arial" w:hAnsi="Arial" w:cs="Arial"/>
          <w:sz w:val="28"/>
          <w:szCs w:val="28"/>
        </w:rPr>
        <w:t xml:space="preserve"> Localiser sur la carte les </w:t>
      </w:r>
      <w:r w:rsidR="001A2D47">
        <w:rPr>
          <w:rFonts w:ascii="Arial" w:hAnsi="Arial" w:cs="Arial"/>
          <w:sz w:val="28"/>
          <w:szCs w:val="28"/>
        </w:rPr>
        <w:t>différents</w:t>
      </w:r>
      <w:r w:rsidR="008A20FE">
        <w:rPr>
          <w:rFonts w:ascii="Arial" w:hAnsi="Arial" w:cs="Arial"/>
          <w:sz w:val="28"/>
          <w:szCs w:val="28"/>
        </w:rPr>
        <w:t xml:space="preserve"> points : </w:t>
      </w:r>
      <w:r w:rsidR="001A2D47">
        <w:rPr>
          <w:rFonts w:ascii="Arial" w:hAnsi="Arial" w:cs="Arial"/>
          <w:sz w:val="28"/>
          <w:szCs w:val="28"/>
        </w:rPr>
        <w:t>E</w:t>
      </w:r>
      <w:r w:rsidR="008A20FE">
        <w:rPr>
          <w:rFonts w:ascii="Arial" w:hAnsi="Arial" w:cs="Arial"/>
          <w:sz w:val="28"/>
          <w:szCs w:val="28"/>
        </w:rPr>
        <w:t xml:space="preserve">ntreprise de bucheronnage, </w:t>
      </w:r>
      <w:r w:rsidR="001A2D47">
        <w:rPr>
          <w:rFonts w:ascii="Arial" w:hAnsi="Arial" w:cs="Arial"/>
          <w:sz w:val="28"/>
          <w:szCs w:val="28"/>
        </w:rPr>
        <w:t>G</w:t>
      </w:r>
      <w:r w:rsidR="008A20FE">
        <w:rPr>
          <w:rFonts w:ascii="Arial" w:hAnsi="Arial" w:cs="Arial"/>
          <w:sz w:val="28"/>
          <w:szCs w:val="28"/>
        </w:rPr>
        <w:t>olf de Géraudot (drapeau rouge sur la carte)</w:t>
      </w:r>
      <w:r w:rsidR="001A2D47">
        <w:rPr>
          <w:rFonts w:ascii="Arial" w:hAnsi="Arial" w:cs="Arial"/>
          <w:sz w:val="28"/>
          <w:szCs w:val="28"/>
        </w:rPr>
        <w:t>,</w:t>
      </w:r>
      <w:r w:rsidR="001A2D47" w:rsidRPr="00D165B1">
        <w:rPr>
          <w:rFonts w:ascii="Arial" w:hAnsi="Arial" w:cs="Arial"/>
          <w:sz w:val="28"/>
          <w:szCs w:val="28"/>
        </w:rPr>
        <w:t xml:space="preserve"> </w:t>
      </w:r>
      <w:r w:rsidR="001A2D47">
        <w:rPr>
          <w:rFonts w:ascii="Arial" w:hAnsi="Arial" w:cs="Arial"/>
          <w:sz w:val="28"/>
          <w:szCs w:val="28"/>
        </w:rPr>
        <w:t>B</w:t>
      </w:r>
      <w:r w:rsidR="001A2D47" w:rsidRPr="00D165B1">
        <w:rPr>
          <w:rFonts w:ascii="Arial" w:hAnsi="Arial" w:cs="Arial"/>
          <w:sz w:val="28"/>
          <w:szCs w:val="28"/>
        </w:rPr>
        <w:t>royeuse</w:t>
      </w:r>
      <w:r w:rsidR="00BD1F0D" w:rsidRPr="00D165B1">
        <w:rPr>
          <w:rFonts w:ascii="Arial" w:hAnsi="Arial" w:cs="Arial"/>
          <w:sz w:val="28"/>
          <w:szCs w:val="28"/>
        </w:rPr>
        <w:t xml:space="preserve"> de végétaux</w:t>
      </w:r>
      <w:r w:rsidR="001A2D47">
        <w:rPr>
          <w:rFonts w:ascii="Arial" w:hAnsi="Arial" w:cs="Arial"/>
          <w:sz w:val="28"/>
          <w:szCs w:val="28"/>
        </w:rPr>
        <w:t>, Entreprise Deboffe, Entreprise « au fil du paysage ».</w:t>
      </w:r>
    </w:p>
    <w:p w:rsidR="00661F11" w:rsidRDefault="00661F11" w:rsidP="001A2D47">
      <w:pPr>
        <w:rPr>
          <w:rFonts w:ascii="Arial" w:hAnsi="Arial" w:cs="Arial"/>
          <w:bCs/>
          <w:sz w:val="28"/>
          <w:szCs w:val="28"/>
        </w:rPr>
      </w:pPr>
    </w:p>
    <w:p w:rsidR="001A2D47" w:rsidRDefault="00661F11" w:rsidP="001A2D47">
      <w:pPr>
        <w:rPr>
          <w:rFonts w:ascii="Arial" w:hAnsi="Arial" w:cs="Arial"/>
          <w:sz w:val="28"/>
          <w:szCs w:val="28"/>
        </w:rPr>
      </w:pPr>
      <w:r w:rsidRPr="00D165B1">
        <w:rPr>
          <w:rFonts w:ascii="Arial" w:hAnsi="Arial" w:cs="Arial"/>
          <w:bCs/>
          <w:sz w:val="28"/>
          <w:szCs w:val="28"/>
        </w:rPr>
        <w:t xml:space="preserve">Etablir </w:t>
      </w:r>
      <w:r w:rsidRPr="00D165B1">
        <w:rPr>
          <w:rFonts w:ascii="Arial" w:hAnsi="Arial" w:cs="Arial"/>
          <w:sz w:val="28"/>
          <w:szCs w:val="28"/>
        </w:rPr>
        <w:t>l’itinéraire pour le trajet</w:t>
      </w:r>
      <w:r>
        <w:rPr>
          <w:rFonts w:ascii="Arial" w:hAnsi="Arial" w:cs="Arial"/>
          <w:sz w:val="28"/>
          <w:szCs w:val="28"/>
        </w:rPr>
        <w:t xml:space="preserve"> (compléter le tableau sous la carte)</w:t>
      </w:r>
      <w:r w:rsidRPr="00D165B1">
        <w:rPr>
          <w:rFonts w:ascii="Arial" w:hAnsi="Arial" w:cs="Arial"/>
          <w:sz w:val="28"/>
          <w:szCs w:val="28"/>
        </w:rPr>
        <w:t xml:space="preserve"> en sachant que vous devait </w:t>
      </w:r>
      <w:r>
        <w:rPr>
          <w:rFonts w:ascii="Arial" w:hAnsi="Arial" w:cs="Arial"/>
          <w:sz w:val="28"/>
          <w:szCs w:val="28"/>
        </w:rPr>
        <w:t>effectuer un minimum de kilomètres.</w:t>
      </w:r>
    </w:p>
    <w:p w:rsidR="001A2D47" w:rsidRDefault="001A2D47" w:rsidP="001A2D47">
      <w:pPr>
        <w:rPr>
          <w:rFonts w:ascii="Arial" w:hAnsi="Arial" w:cs="Arial"/>
          <w:sz w:val="28"/>
          <w:szCs w:val="28"/>
        </w:rPr>
      </w:pPr>
    </w:p>
    <w:p w:rsidR="008B71E5" w:rsidRDefault="008B71E5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B51120" w:rsidRDefault="00F1291E" w:rsidP="00832A0C">
      <w:pPr>
        <w:ind w:firstLine="709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pict>
          <v:shape id="_x0000_s1135" type="#_x0000_t202" style="position:absolute;left:0;text-align:left;margin-left:-31.7pt;margin-top:-1.85pt;width:1168.75pt;height:501.6pt;z-index:251681280" filled="f" stroked="f" strokecolor="black [3213]" strokeweight="1.5pt">
            <v:textbox>
              <w:txbxContent>
                <w:p w:rsidR="000F751F" w:rsidRDefault="000F751F">
                  <w:r>
                    <w:rPr>
                      <w:noProof/>
                    </w:rPr>
                    <w:drawing>
                      <wp:inline distT="0" distB="0" distL="0" distR="0">
                        <wp:extent cx="14478547" cy="6274676"/>
                        <wp:effectExtent l="57150" t="19050" r="18503" b="0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327" t="37439" r="52734" b="83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547" cy="62746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5BC3" w:rsidRDefault="00525BC3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Default="005405EB" w:rsidP="00832A0C">
      <w:pPr>
        <w:ind w:firstLine="709"/>
        <w:rPr>
          <w:rFonts w:ascii="Arial" w:hAnsi="Arial" w:cs="Arial"/>
          <w:b/>
          <w:sz w:val="28"/>
          <w:szCs w:val="28"/>
        </w:rPr>
      </w:pPr>
    </w:p>
    <w:p w:rsidR="005405EB" w:rsidRPr="009F7FB4" w:rsidRDefault="00F1291E" w:rsidP="00832A0C">
      <w:pPr>
        <w:ind w:firstLine="709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pict>
          <v:shape id="_x0000_s1136" type="#_x0000_t202" style="position:absolute;left:0;text-align:left;margin-left:-2.8pt;margin-top:116.55pt;width:567.3pt;height:196.9pt;z-index:251682304" filled="f" stroked="f" strokecolor="black [3213]" strokeweight="1.5pt">
            <v:textbox>
              <w:txbxContent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234"/>
                    <w:gridCol w:w="3694"/>
                    <w:gridCol w:w="6345"/>
                  </w:tblGrid>
                  <w:tr w:rsidR="001A2D47" w:rsidTr="001A2D47">
                    <w:tc>
                      <w:tcPr>
                        <w:tcW w:w="1234" w:type="dxa"/>
                        <w:vAlign w:val="center"/>
                      </w:tcPr>
                      <w:p w:rsidR="001A2D47" w:rsidRPr="00043C22" w:rsidRDefault="001A2D47" w:rsidP="001A2D47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D/A</w:t>
                        </w:r>
                      </w:p>
                    </w:tc>
                    <w:tc>
                      <w:tcPr>
                        <w:tcW w:w="3694" w:type="dxa"/>
                      </w:tcPr>
                      <w:p w:rsidR="001A2D47" w:rsidRDefault="001A2D47" w:rsidP="001A2D47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Lieu</w:t>
                        </w:r>
                      </w:p>
                    </w:tc>
                    <w:tc>
                      <w:tcPr>
                        <w:tcW w:w="6345" w:type="dxa"/>
                      </w:tcPr>
                      <w:p w:rsidR="001A2D47" w:rsidRDefault="001A2D47" w:rsidP="001A2D47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Centre d’intérêt</w:t>
                        </w:r>
                      </w:p>
                    </w:tc>
                  </w:tr>
                  <w:tr w:rsidR="001A2D47" w:rsidTr="001A2D47">
                    <w:tc>
                      <w:tcPr>
                        <w:tcW w:w="1234" w:type="dxa"/>
                        <w:vAlign w:val="center"/>
                      </w:tcPr>
                      <w:p w:rsidR="001A2D47" w:rsidRPr="00043C22" w:rsidRDefault="00661F11" w:rsidP="00661F1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</w:t>
                        </w:r>
                        <w:r w:rsidR="001A2D47" w:rsidRPr="00043C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épart</w:t>
                        </w:r>
                      </w:p>
                    </w:tc>
                    <w:tc>
                      <w:tcPr>
                        <w:tcW w:w="3694" w:type="dxa"/>
                      </w:tcPr>
                      <w:p w:rsidR="001A2D47" w:rsidRPr="00043C22" w:rsidRDefault="001A2D47" w:rsidP="00BC664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Vendeuvre</w:t>
                        </w:r>
                      </w:p>
                    </w:tc>
                    <w:tc>
                      <w:tcPr>
                        <w:tcW w:w="6345" w:type="dxa"/>
                      </w:tcPr>
                      <w:p w:rsidR="001A2D47" w:rsidRDefault="001A2D47" w:rsidP="001A2D47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Entreprise Deboffe</w:t>
                        </w:r>
                      </w:p>
                    </w:tc>
                  </w:tr>
                  <w:tr w:rsidR="001A2D47" w:rsidTr="001A2D47">
                    <w:tc>
                      <w:tcPr>
                        <w:tcW w:w="1234" w:type="dxa"/>
                        <w:vAlign w:val="center"/>
                      </w:tcPr>
                      <w:p w:rsidR="001A2D47" w:rsidRPr="00043C22" w:rsidRDefault="001A2D47" w:rsidP="00667FFD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043C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Arrivée</w:t>
                        </w:r>
                      </w:p>
                    </w:tc>
                    <w:tc>
                      <w:tcPr>
                        <w:tcW w:w="3694" w:type="dxa"/>
                      </w:tcPr>
                      <w:p w:rsidR="001A2D47" w:rsidRPr="00043C22" w:rsidRDefault="001A2D47" w:rsidP="00043C22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345" w:type="dxa"/>
                      </w:tcPr>
                      <w:p w:rsidR="001A2D47" w:rsidRPr="00043C22" w:rsidRDefault="001A2D47" w:rsidP="00043C22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A2D47" w:rsidTr="001A2D47">
                    <w:tc>
                      <w:tcPr>
                        <w:tcW w:w="1234" w:type="dxa"/>
                        <w:vAlign w:val="center"/>
                      </w:tcPr>
                      <w:p w:rsidR="001A2D47" w:rsidRPr="00043C22" w:rsidRDefault="00661F11" w:rsidP="00CE7EE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</w:t>
                        </w:r>
                        <w:r w:rsidR="001A2D47" w:rsidRPr="00043C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épart</w:t>
                        </w:r>
                      </w:p>
                    </w:tc>
                    <w:tc>
                      <w:tcPr>
                        <w:tcW w:w="3694" w:type="dxa"/>
                      </w:tcPr>
                      <w:p w:rsidR="001A2D47" w:rsidRPr="00043C22" w:rsidRDefault="001A2D47" w:rsidP="00043C22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345" w:type="dxa"/>
                      </w:tcPr>
                      <w:p w:rsidR="001A2D47" w:rsidRPr="00043C22" w:rsidRDefault="001A2D47" w:rsidP="00043C22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A2D47" w:rsidTr="001A2D47">
                    <w:tc>
                      <w:tcPr>
                        <w:tcW w:w="1234" w:type="dxa"/>
                        <w:vAlign w:val="center"/>
                      </w:tcPr>
                      <w:p w:rsidR="001A2D47" w:rsidRPr="00043C22" w:rsidRDefault="001A2D47" w:rsidP="00CE7EE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043C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Arrivée</w:t>
                        </w:r>
                      </w:p>
                    </w:tc>
                    <w:tc>
                      <w:tcPr>
                        <w:tcW w:w="3694" w:type="dxa"/>
                      </w:tcPr>
                      <w:p w:rsidR="001A2D47" w:rsidRPr="00043C22" w:rsidRDefault="001A2D47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345" w:type="dxa"/>
                      </w:tcPr>
                      <w:p w:rsidR="001A2D47" w:rsidRPr="00043C22" w:rsidRDefault="001A2D47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A2D47" w:rsidTr="001A2D47">
                    <w:tc>
                      <w:tcPr>
                        <w:tcW w:w="1234" w:type="dxa"/>
                      </w:tcPr>
                      <w:p w:rsidR="001A2D47" w:rsidRPr="00043C22" w:rsidRDefault="00661F11" w:rsidP="00CE7EE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</w:t>
                        </w:r>
                        <w:r w:rsidR="001A2D47" w:rsidRPr="00043C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épart</w:t>
                        </w:r>
                      </w:p>
                    </w:tc>
                    <w:tc>
                      <w:tcPr>
                        <w:tcW w:w="3694" w:type="dxa"/>
                      </w:tcPr>
                      <w:p w:rsidR="001A2D47" w:rsidRPr="00043C22" w:rsidRDefault="001A2D47" w:rsidP="00CE7EE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345" w:type="dxa"/>
                      </w:tcPr>
                      <w:p w:rsidR="001A2D47" w:rsidRPr="00043C22" w:rsidRDefault="001A2D47" w:rsidP="00CE7EE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A2D47" w:rsidTr="001A2D47">
                    <w:tc>
                      <w:tcPr>
                        <w:tcW w:w="1234" w:type="dxa"/>
                      </w:tcPr>
                      <w:p w:rsidR="001A2D47" w:rsidRPr="00043C22" w:rsidRDefault="001A2D47" w:rsidP="00CE7EE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043C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Arrivée</w:t>
                        </w:r>
                      </w:p>
                    </w:tc>
                    <w:tc>
                      <w:tcPr>
                        <w:tcW w:w="3694" w:type="dxa"/>
                      </w:tcPr>
                      <w:p w:rsidR="001A2D47" w:rsidRPr="00043C22" w:rsidRDefault="001A2D47" w:rsidP="00CE7EE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345" w:type="dxa"/>
                      </w:tcPr>
                      <w:p w:rsidR="001A2D47" w:rsidRPr="00043C22" w:rsidRDefault="001A2D47" w:rsidP="00CE7EE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A2D47" w:rsidTr="001A2D47">
                    <w:tc>
                      <w:tcPr>
                        <w:tcW w:w="1234" w:type="dxa"/>
                      </w:tcPr>
                      <w:p w:rsidR="001A2D47" w:rsidRPr="00043C22" w:rsidRDefault="00661F11" w:rsidP="00CE7EE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</w:t>
                        </w:r>
                        <w:r w:rsidR="001A2D47" w:rsidRPr="00043C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épart</w:t>
                        </w:r>
                      </w:p>
                    </w:tc>
                    <w:tc>
                      <w:tcPr>
                        <w:tcW w:w="3694" w:type="dxa"/>
                      </w:tcPr>
                      <w:p w:rsidR="001A2D47" w:rsidRPr="00043C22" w:rsidRDefault="001A2D47" w:rsidP="00CE7EE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345" w:type="dxa"/>
                      </w:tcPr>
                      <w:p w:rsidR="001A2D47" w:rsidRPr="00043C22" w:rsidRDefault="001A2D47" w:rsidP="00CE7EE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A2D47" w:rsidTr="001A2D47">
                    <w:tc>
                      <w:tcPr>
                        <w:tcW w:w="1234" w:type="dxa"/>
                      </w:tcPr>
                      <w:p w:rsidR="001A2D47" w:rsidRPr="00043C22" w:rsidRDefault="001A2D47" w:rsidP="00CE7EE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043C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Arrivée</w:t>
                        </w:r>
                      </w:p>
                    </w:tc>
                    <w:tc>
                      <w:tcPr>
                        <w:tcW w:w="3694" w:type="dxa"/>
                      </w:tcPr>
                      <w:p w:rsidR="001A2D47" w:rsidRPr="00043C22" w:rsidRDefault="001A2D47" w:rsidP="00BC664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345" w:type="dxa"/>
                      </w:tcPr>
                      <w:p w:rsidR="001A2D47" w:rsidRDefault="001A2D47" w:rsidP="001A2D47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A2D47" w:rsidTr="001A2D47">
                    <w:tc>
                      <w:tcPr>
                        <w:tcW w:w="1234" w:type="dxa"/>
                      </w:tcPr>
                      <w:p w:rsidR="001A2D47" w:rsidRPr="00043C22" w:rsidRDefault="00661F11" w:rsidP="006514A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</w:t>
                        </w:r>
                        <w:r w:rsidR="001A2D47" w:rsidRPr="00043C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épart</w:t>
                        </w:r>
                      </w:p>
                    </w:tc>
                    <w:tc>
                      <w:tcPr>
                        <w:tcW w:w="3694" w:type="dxa"/>
                      </w:tcPr>
                      <w:p w:rsidR="001A2D47" w:rsidRPr="00043C22" w:rsidRDefault="001A2D47" w:rsidP="006514A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345" w:type="dxa"/>
                      </w:tcPr>
                      <w:p w:rsidR="001A2D47" w:rsidRDefault="001A2D47" w:rsidP="001A2D47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A2D47" w:rsidTr="001A2D47">
                    <w:tc>
                      <w:tcPr>
                        <w:tcW w:w="1234" w:type="dxa"/>
                      </w:tcPr>
                      <w:p w:rsidR="001A2D47" w:rsidRPr="00043C22" w:rsidRDefault="001A2D47" w:rsidP="006514A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043C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Arrivée</w:t>
                        </w:r>
                      </w:p>
                    </w:tc>
                    <w:tc>
                      <w:tcPr>
                        <w:tcW w:w="3694" w:type="dxa"/>
                      </w:tcPr>
                      <w:p w:rsidR="001A2D47" w:rsidRPr="00043C22" w:rsidRDefault="001A2D47" w:rsidP="006514A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345" w:type="dxa"/>
                      </w:tcPr>
                      <w:p w:rsidR="001A2D47" w:rsidRDefault="001A2D47" w:rsidP="001A2D47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667FFD" w:rsidRDefault="00667FFD"/>
              </w:txbxContent>
            </v:textbox>
          </v:shape>
        </w:pict>
      </w:r>
    </w:p>
    <w:sectPr w:rsidR="005405EB" w:rsidRPr="009F7FB4" w:rsidSect="00787DAE">
      <w:headerReference w:type="default" r:id="rId24"/>
      <w:footerReference w:type="default" r:id="rId25"/>
      <w:headerReference w:type="first" r:id="rId26"/>
      <w:pgSz w:w="23814" w:h="16839" w:orient="landscape" w:code="8"/>
      <w:pgMar w:top="2788" w:right="720" w:bottom="720" w:left="720" w:header="426" w:footer="285" w:gutter="0"/>
      <w:pgNumType w:start="1"/>
      <w:cols w:num="2" w:space="720" w:equalWidth="0">
        <w:col w:w="10833" w:space="708"/>
        <w:col w:w="10833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DEF" w:rsidRDefault="00FB0DEF">
      <w:r>
        <w:separator/>
      </w:r>
    </w:p>
  </w:endnote>
  <w:endnote w:type="continuationSeparator" w:id="0">
    <w:p w:rsidR="00FB0DEF" w:rsidRDefault="00FB0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AB3" w:rsidRPr="00607022" w:rsidRDefault="00F1291E" w:rsidP="004525DF">
    <w:pPr>
      <w:pStyle w:val="Pieddepage"/>
      <w:tabs>
        <w:tab w:val="clear" w:pos="4536"/>
        <w:tab w:val="clear" w:pos="9072"/>
        <w:tab w:val="left" w:pos="11199"/>
        <w:tab w:val="left" w:pos="20696"/>
      </w:tabs>
      <w:spacing w:before="60"/>
      <w:ind w:left="145" w:firstLine="11199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90" type="#_x0000_t32" style="position:absolute;left:0;text-align:left;margin-left:558.6pt;margin-top:1.3pt;width:578.1pt;height:.05pt;z-index:251656192" o:connectortype="straight" strokeweight="2.5pt"/>
      </w:pict>
    </w:r>
    <w:r w:rsidR="00040AB3" w:rsidRPr="00607022">
      <w:rPr>
        <w:rFonts w:ascii="Arial" w:hAnsi="Arial" w:cs="Arial"/>
        <w:b/>
        <w:sz w:val="22"/>
        <w:szCs w:val="22"/>
      </w:rPr>
      <w:t xml:space="preserve">Bac. Pro. Maintenance des matériels Option </w:t>
    </w:r>
    <w:r w:rsidR="009E3D91">
      <w:rPr>
        <w:rFonts w:ascii="Arial" w:hAnsi="Arial" w:cs="Arial"/>
        <w:b/>
        <w:sz w:val="22"/>
        <w:szCs w:val="22"/>
      </w:rPr>
      <w:t>Matériels d’espaces verts</w:t>
    </w:r>
    <w:r w:rsidR="00040AB3">
      <w:rPr>
        <w:rFonts w:ascii="Arial" w:hAnsi="Arial" w:cs="Arial"/>
        <w:b/>
        <w:color w:val="FF0000"/>
        <w:sz w:val="22"/>
        <w:szCs w:val="22"/>
      </w:rPr>
      <w:t xml:space="preserve">  </w:t>
    </w:r>
    <w:r w:rsidR="00040AB3">
      <w:rPr>
        <w:rFonts w:ascii="Arial" w:hAnsi="Arial" w:cs="Arial"/>
        <w:b/>
        <w:sz w:val="22"/>
        <w:szCs w:val="22"/>
      </w:rPr>
      <w:tab/>
      <w:t xml:space="preserve">    </w:t>
    </w:r>
    <w:r w:rsidR="00040AB3" w:rsidRPr="00CF5E66">
      <w:rPr>
        <w:rFonts w:ascii="Arial" w:hAnsi="Arial" w:cs="Arial"/>
        <w:b/>
        <w:sz w:val="22"/>
        <w:szCs w:val="22"/>
      </w:rPr>
      <w:t>Session 2019</w:t>
    </w:r>
  </w:p>
  <w:p w:rsidR="00040AB3" w:rsidRDefault="00040AB3" w:rsidP="004F75AB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jc w:val="right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ab/>
      <w:t>U 2</w:t>
    </w:r>
  </w:p>
  <w:p w:rsidR="00040AB3" w:rsidRPr="00607022" w:rsidRDefault="00040AB3" w:rsidP="004F75AB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jc w:val="right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  <w:r w:rsidRPr="004F75AB">
      <w:rPr>
        <w:rFonts w:ascii="Arial" w:hAnsi="Arial" w:cs="Arial"/>
        <w:b/>
        <w:sz w:val="22"/>
        <w:szCs w:val="22"/>
      </w:rPr>
      <w:t>E2- Analyse préparatoire à une</w:t>
    </w:r>
    <w:r>
      <w:rPr>
        <w:rFonts w:ascii="Arial" w:hAnsi="Arial" w:cs="Arial"/>
        <w:b/>
        <w:sz w:val="22"/>
        <w:szCs w:val="22"/>
      </w:rPr>
      <w:t xml:space="preserve"> </w:t>
    </w:r>
    <w:r w:rsidRPr="004F75AB">
      <w:rPr>
        <w:rFonts w:ascii="Arial" w:hAnsi="Arial" w:cs="Arial"/>
        <w:b/>
        <w:sz w:val="22"/>
        <w:szCs w:val="22"/>
      </w:rPr>
      <w:t>intervention</w:t>
    </w:r>
    <w:r>
      <w:rPr>
        <w:rFonts w:ascii="Arial" w:hAnsi="Arial" w:cs="Arial"/>
        <w:b/>
        <w:sz w:val="22"/>
        <w:szCs w:val="22"/>
      </w:rPr>
      <w:tab/>
      <w:t>DS</w:t>
    </w:r>
    <w:r w:rsidRPr="00607022">
      <w:rPr>
        <w:rFonts w:ascii="Arial" w:hAnsi="Arial" w:cs="Arial"/>
        <w:b/>
        <w:sz w:val="22"/>
        <w:szCs w:val="22"/>
      </w:rPr>
      <w:t xml:space="preserve"> </w:t>
    </w:r>
    <w:r w:rsidR="00921719" w:rsidRPr="00607022">
      <w:rPr>
        <w:rFonts w:ascii="Arial" w:hAnsi="Arial" w:cs="Arial"/>
        <w:b/>
        <w:sz w:val="22"/>
        <w:szCs w:val="22"/>
      </w:rPr>
      <w:fldChar w:fldCharType="begin"/>
    </w:r>
    <w:r w:rsidRPr="00607022">
      <w:rPr>
        <w:rFonts w:ascii="Arial" w:hAnsi="Arial" w:cs="Arial"/>
        <w:b/>
        <w:sz w:val="22"/>
        <w:szCs w:val="22"/>
      </w:rPr>
      <w:instrText>PAGE   \* MERGEFORMAT</w:instrText>
    </w:r>
    <w:r w:rsidR="00921719" w:rsidRPr="00607022">
      <w:rPr>
        <w:rFonts w:ascii="Arial" w:hAnsi="Arial" w:cs="Arial"/>
        <w:b/>
        <w:sz w:val="22"/>
        <w:szCs w:val="22"/>
      </w:rPr>
      <w:fldChar w:fldCharType="separate"/>
    </w:r>
    <w:r w:rsidR="00F1291E">
      <w:rPr>
        <w:rFonts w:ascii="Arial" w:hAnsi="Arial" w:cs="Arial"/>
        <w:b/>
        <w:noProof/>
        <w:sz w:val="22"/>
        <w:szCs w:val="22"/>
      </w:rPr>
      <w:t>8</w:t>
    </w:r>
    <w:r w:rsidR="00921719" w:rsidRPr="00607022">
      <w:rPr>
        <w:rFonts w:ascii="Arial" w:hAnsi="Arial" w:cs="Arial"/>
        <w:b/>
        <w:sz w:val="22"/>
        <w:szCs w:val="22"/>
      </w:rPr>
      <w:fldChar w:fldCharType="end"/>
    </w:r>
    <w:r>
      <w:rPr>
        <w:rFonts w:ascii="Arial" w:hAnsi="Arial" w:cs="Arial"/>
        <w:b/>
        <w:sz w:val="22"/>
        <w:szCs w:val="22"/>
      </w:rPr>
      <w:t>/</w:t>
    </w:r>
    <w:r w:rsidR="00F1112B">
      <w:rPr>
        <w:rFonts w:ascii="Arial" w:hAnsi="Arial" w:cs="Arial"/>
        <w:b/>
        <w:sz w:val="22"/>
        <w:szCs w:val="22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DEF" w:rsidRDefault="00FB0DEF">
      <w:r>
        <w:separator/>
      </w:r>
    </w:p>
  </w:footnote>
  <w:footnote w:type="continuationSeparator" w:id="0">
    <w:p w:rsidR="00FB0DEF" w:rsidRDefault="00FB0D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AB3" w:rsidRDefault="00040AB3">
    <w:pPr>
      <w:pStyle w:val="En-tte"/>
    </w:pPr>
  </w:p>
  <w:p w:rsidR="00040AB3" w:rsidRDefault="00F1291E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85pt;margin-top:-3.5pt;width:513.5pt;height:106.15pt;z-index:251658240;mso-width-relative:margin;mso-height-relative:margin">
          <v:textbox style="mso-next-textbox:#_x0000_s2092">
            <w:txbxContent>
              <w:p w:rsidR="00040AB3" w:rsidRDefault="00040AB3" w:rsidP="00787DAE">
                <w:pPr>
                  <w:jc w:val="center"/>
                  <w:rPr>
                    <w:sz w:val="32"/>
                    <w:szCs w:val="32"/>
                  </w:rPr>
                </w:pPr>
              </w:p>
              <w:p w:rsidR="00040AB3" w:rsidRDefault="00040AB3" w:rsidP="00787DAE">
                <w:pPr>
                  <w:jc w:val="center"/>
                  <w:rPr>
                    <w:sz w:val="32"/>
                    <w:szCs w:val="32"/>
                  </w:rPr>
                </w:pPr>
              </w:p>
              <w:p w:rsidR="00040AB3" w:rsidRPr="00A13E21" w:rsidRDefault="00040AB3" w:rsidP="00787DAE">
                <w:pPr>
                  <w:jc w:val="center"/>
                  <w:rPr>
                    <w:sz w:val="32"/>
                    <w:szCs w:val="32"/>
                  </w:rPr>
                </w:pPr>
                <w:r w:rsidRPr="00A13E21">
                  <w:rPr>
                    <w:sz w:val="32"/>
                    <w:szCs w:val="32"/>
                  </w:rPr>
                  <w:t>NE RIEN ECRIRE DANS CETTE PARTIE</w:t>
                </w:r>
              </w:p>
            </w:txbxContent>
          </v:textbox>
        </v:shape>
      </w:pict>
    </w:r>
    <w:r>
      <w:rPr>
        <w:noProof/>
      </w:rPr>
      <w:pict>
        <v:shape id="_x0000_s2093" type="#_x0000_t202" style="position:absolute;margin-left:24pt;margin-top:-3.5pt;width:513.5pt;height:106.15pt;z-index:251659264;mso-width-relative:margin;mso-height-relative:margin">
          <v:textbox style="mso-next-textbox:#_x0000_s2093">
            <w:txbxContent>
              <w:p w:rsidR="00040AB3" w:rsidRDefault="00040AB3" w:rsidP="00787DAE">
                <w:pPr>
                  <w:jc w:val="center"/>
                  <w:rPr>
                    <w:sz w:val="32"/>
                    <w:szCs w:val="32"/>
                  </w:rPr>
                </w:pPr>
              </w:p>
              <w:p w:rsidR="00040AB3" w:rsidRDefault="00040AB3" w:rsidP="00787DAE">
                <w:pPr>
                  <w:jc w:val="center"/>
                  <w:rPr>
                    <w:sz w:val="32"/>
                    <w:szCs w:val="32"/>
                  </w:rPr>
                </w:pPr>
              </w:p>
              <w:p w:rsidR="00040AB3" w:rsidRPr="00A13E21" w:rsidRDefault="00040AB3" w:rsidP="00787DAE">
                <w:pPr>
                  <w:jc w:val="center"/>
                  <w:rPr>
                    <w:sz w:val="32"/>
                    <w:szCs w:val="32"/>
                  </w:rPr>
                </w:pPr>
                <w:r w:rsidRPr="00A13E21">
                  <w:rPr>
                    <w:sz w:val="32"/>
                    <w:szCs w:val="32"/>
                  </w:rPr>
                  <w:t>NE RIEN ECRIRE DANS CETTE PARTIE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AB3" w:rsidRDefault="00F1291E" w:rsidP="0073689A">
    <w:pPr>
      <w:pStyle w:val="En-tte"/>
      <w:ind w:left="142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left:0;text-align:left;margin-left:601.6pt;margin-top:4.35pt;width:513.5pt;height:106.15pt;z-index:251657216;mso-width-relative:margin;mso-height-relative:margin">
          <v:textbox style="mso-next-textbox:#_x0000_s2091">
            <w:txbxContent>
              <w:p w:rsidR="00040AB3" w:rsidRDefault="00040AB3" w:rsidP="00787DAE">
                <w:pPr>
                  <w:jc w:val="center"/>
                  <w:rPr>
                    <w:sz w:val="32"/>
                    <w:szCs w:val="32"/>
                  </w:rPr>
                </w:pPr>
              </w:p>
              <w:p w:rsidR="00040AB3" w:rsidRDefault="00040AB3" w:rsidP="00787DAE">
                <w:pPr>
                  <w:jc w:val="center"/>
                  <w:rPr>
                    <w:sz w:val="32"/>
                    <w:szCs w:val="32"/>
                  </w:rPr>
                </w:pPr>
              </w:p>
              <w:p w:rsidR="00040AB3" w:rsidRPr="00A13E21" w:rsidRDefault="00040AB3" w:rsidP="00787DAE">
                <w:pPr>
                  <w:jc w:val="center"/>
                  <w:rPr>
                    <w:sz w:val="32"/>
                    <w:szCs w:val="32"/>
                  </w:rPr>
                </w:pPr>
                <w:r w:rsidRPr="00A13E21">
                  <w:rPr>
                    <w:sz w:val="32"/>
                    <w:szCs w:val="32"/>
                  </w:rPr>
                  <w:t>NE RIEN ECRIRE DANS CETTE PARTIE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3102"/>
    <w:multiLevelType w:val="hybridMultilevel"/>
    <w:tmpl w:val="0568CD48"/>
    <w:lvl w:ilvl="0" w:tplc="92CE7634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B630843"/>
    <w:multiLevelType w:val="hybridMultilevel"/>
    <w:tmpl w:val="645A3F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37F73"/>
    <w:multiLevelType w:val="hybridMultilevel"/>
    <w:tmpl w:val="62CC95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5A4B5F"/>
    <w:multiLevelType w:val="hybridMultilevel"/>
    <w:tmpl w:val="7AE41A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60486"/>
    <w:multiLevelType w:val="hybridMultilevel"/>
    <w:tmpl w:val="9A0C3524"/>
    <w:lvl w:ilvl="0" w:tplc="656C6FEE">
      <w:numFmt w:val="bullet"/>
      <w:lvlText w:val="-"/>
      <w:lvlJc w:val="left"/>
      <w:pPr>
        <w:ind w:left="319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5" w15:restartNumberingAfterBreak="0">
    <w:nsid w:val="5E762649"/>
    <w:multiLevelType w:val="hybridMultilevel"/>
    <w:tmpl w:val="FF168B6A"/>
    <w:lvl w:ilvl="0" w:tplc="3E8A9BBC">
      <w:start w:val="17"/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96" fill="f" fillcolor="white" stroke="f" strokecolor="none [3213]">
      <v:fill color="white" on="f"/>
      <v:stroke color="none [3213]" weight="1.5pt" on="f"/>
    </o:shapedefaults>
    <o:shapelayout v:ext="edit">
      <o:idmap v:ext="edit" data="2"/>
      <o:rules v:ext="edit">
        <o:r id="V:Rule2" type="connector" idref="#_x0000_s209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343A"/>
    <w:rsid w:val="0000143E"/>
    <w:rsid w:val="000076D1"/>
    <w:rsid w:val="00013BA0"/>
    <w:rsid w:val="000246CB"/>
    <w:rsid w:val="00040AB3"/>
    <w:rsid w:val="0004167A"/>
    <w:rsid w:val="00043C22"/>
    <w:rsid w:val="00054253"/>
    <w:rsid w:val="00066CE8"/>
    <w:rsid w:val="00073E9D"/>
    <w:rsid w:val="00082D99"/>
    <w:rsid w:val="00083098"/>
    <w:rsid w:val="0008553B"/>
    <w:rsid w:val="000879D0"/>
    <w:rsid w:val="00095518"/>
    <w:rsid w:val="000A2BF6"/>
    <w:rsid w:val="000A4340"/>
    <w:rsid w:val="000A5953"/>
    <w:rsid w:val="000B258A"/>
    <w:rsid w:val="000D466E"/>
    <w:rsid w:val="000D5056"/>
    <w:rsid w:val="000E0DB6"/>
    <w:rsid w:val="000F1387"/>
    <w:rsid w:val="000F751F"/>
    <w:rsid w:val="00104AE7"/>
    <w:rsid w:val="00114838"/>
    <w:rsid w:val="001175D9"/>
    <w:rsid w:val="00122066"/>
    <w:rsid w:val="001224AB"/>
    <w:rsid w:val="00135A2F"/>
    <w:rsid w:val="00136BCB"/>
    <w:rsid w:val="0014688A"/>
    <w:rsid w:val="00152959"/>
    <w:rsid w:val="00153315"/>
    <w:rsid w:val="00155FC8"/>
    <w:rsid w:val="00172F5E"/>
    <w:rsid w:val="00173D9C"/>
    <w:rsid w:val="00175A33"/>
    <w:rsid w:val="00176589"/>
    <w:rsid w:val="001765A1"/>
    <w:rsid w:val="00182428"/>
    <w:rsid w:val="00186135"/>
    <w:rsid w:val="001A2D47"/>
    <w:rsid w:val="001A6895"/>
    <w:rsid w:val="001B7BF7"/>
    <w:rsid w:val="001C0472"/>
    <w:rsid w:val="001C6FB5"/>
    <w:rsid w:val="001D2786"/>
    <w:rsid w:val="001D417F"/>
    <w:rsid w:val="001D6A02"/>
    <w:rsid w:val="001D6AFF"/>
    <w:rsid w:val="001E25CD"/>
    <w:rsid w:val="001E2AE0"/>
    <w:rsid w:val="00200D75"/>
    <w:rsid w:val="002109EE"/>
    <w:rsid w:val="00224ED0"/>
    <w:rsid w:val="00232102"/>
    <w:rsid w:val="00232F61"/>
    <w:rsid w:val="00236708"/>
    <w:rsid w:val="00241306"/>
    <w:rsid w:val="00245730"/>
    <w:rsid w:val="002475A3"/>
    <w:rsid w:val="00254116"/>
    <w:rsid w:val="002721CD"/>
    <w:rsid w:val="00272316"/>
    <w:rsid w:val="00277590"/>
    <w:rsid w:val="0028319E"/>
    <w:rsid w:val="00285267"/>
    <w:rsid w:val="00286D30"/>
    <w:rsid w:val="00294ACB"/>
    <w:rsid w:val="0029682B"/>
    <w:rsid w:val="002A5F57"/>
    <w:rsid w:val="002B086F"/>
    <w:rsid w:val="002C088A"/>
    <w:rsid w:val="002C2616"/>
    <w:rsid w:val="002D1322"/>
    <w:rsid w:val="002D5BC0"/>
    <w:rsid w:val="002F0DB1"/>
    <w:rsid w:val="002F687D"/>
    <w:rsid w:val="002F7166"/>
    <w:rsid w:val="00301CA6"/>
    <w:rsid w:val="00302193"/>
    <w:rsid w:val="00303DF7"/>
    <w:rsid w:val="003067EE"/>
    <w:rsid w:val="003120B8"/>
    <w:rsid w:val="003447D0"/>
    <w:rsid w:val="00351825"/>
    <w:rsid w:val="00357007"/>
    <w:rsid w:val="00373B49"/>
    <w:rsid w:val="0037406F"/>
    <w:rsid w:val="0037698B"/>
    <w:rsid w:val="00384E9F"/>
    <w:rsid w:val="00387A6B"/>
    <w:rsid w:val="003937EC"/>
    <w:rsid w:val="00394AA3"/>
    <w:rsid w:val="003B4030"/>
    <w:rsid w:val="003C2049"/>
    <w:rsid w:val="003D363A"/>
    <w:rsid w:val="003E24F4"/>
    <w:rsid w:val="003E4C57"/>
    <w:rsid w:val="003E5748"/>
    <w:rsid w:val="003F1AAB"/>
    <w:rsid w:val="003F4CE6"/>
    <w:rsid w:val="004036FC"/>
    <w:rsid w:val="00412D1F"/>
    <w:rsid w:val="00414FD8"/>
    <w:rsid w:val="00415A83"/>
    <w:rsid w:val="004215C2"/>
    <w:rsid w:val="00430624"/>
    <w:rsid w:val="004307CA"/>
    <w:rsid w:val="004317CC"/>
    <w:rsid w:val="00432478"/>
    <w:rsid w:val="0045069E"/>
    <w:rsid w:val="004525DF"/>
    <w:rsid w:val="004539A0"/>
    <w:rsid w:val="00455B88"/>
    <w:rsid w:val="00464067"/>
    <w:rsid w:val="00464251"/>
    <w:rsid w:val="00493616"/>
    <w:rsid w:val="004956F5"/>
    <w:rsid w:val="004A0435"/>
    <w:rsid w:val="004A2549"/>
    <w:rsid w:val="004B343A"/>
    <w:rsid w:val="004B719F"/>
    <w:rsid w:val="004C18DF"/>
    <w:rsid w:val="004C3DB6"/>
    <w:rsid w:val="004D635E"/>
    <w:rsid w:val="004E1E68"/>
    <w:rsid w:val="004E33AC"/>
    <w:rsid w:val="004F75AB"/>
    <w:rsid w:val="0050131D"/>
    <w:rsid w:val="005056FA"/>
    <w:rsid w:val="00513CA5"/>
    <w:rsid w:val="00513CF3"/>
    <w:rsid w:val="005227EF"/>
    <w:rsid w:val="00522D72"/>
    <w:rsid w:val="00525BC3"/>
    <w:rsid w:val="00536479"/>
    <w:rsid w:val="005405EB"/>
    <w:rsid w:val="00541653"/>
    <w:rsid w:val="005472DE"/>
    <w:rsid w:val="0055542A"/>
    <w:rsid w:val="0055591D"/>
    <w:rsid w:val="0056091E"/>
    <w:rsid w:val="005726BA"/>
    <w:rsid w:val="00584950"/>
    <w:rsid w:val="0058543E"/>
    <w:rsid w:val="00586E4C"/>
    <w:rsid w:val="005924F6"/>
    <w:rsid w:val="005A4349"/>
    <w:rsid w:val="005B5AA4"/>
    <w:rsid w:val="005B5D4F"/>
    <w:rsid w:val="005E1280"/>
    <w:rsid w:val="005E18E4"/>
    <w:rsid w:val="00601645"/>
    <w:rsid w:val="0060475F"/>
    <w:rsid w:val="00607022"/>
    <w:rsid w:val="00610EE6"/>
    <w:rsid w:val="00611061"/>
    <w:rsid w:val="00615339"/>
    <w:rsid w:val="0062051E"/>
    <w:rsid w:val="00630713"/>
    <w:rsid w:val="00647D84"/>
    <w:rsid w:val="00651E96"/>
    <w:rsid w:val="00655242"/>
    <w:rsid w:val="00657D56"/>
    <w:rsid w:val="00661F11"/>
    <w:rsid w:val="006634C0"/>
    <w:rsid w:val="006664C2"/>
    <w:rsid w:val="00667FFD"/>
    <w:rsid w:val="00670B31"/>
    <w:rsid w:val="0068356A"/>
    <w:rsid w:val="006924E9"/>
    <w:rsid w:val="006B234D"/>
    <w:rsid w:val="006B30B3"/>
    <w:rsid w:val="006B39A6"/>
    <w:rsid w:val="006C2959"/>
    <w:rsid w:val="006C470A"/>
    <w:rsid w:val="006C6673"/>
    <w:rsid w:val="006D1B6A"/>
    <w:rsid w:val="006D524E"/>
    <w:rsid w:val="006D5F70"/>
    <w:rsid w:val="006E10F3"/>
    <w:rsid w:val="006F1030"/>
    <w:rsid w:val="006F567B"/>
    <w:rsid w:val="006F69EF"/>
    <w:rsid w:val="007038B1"/>
    <w:rsid w:val="00711AF5"/>
    <w:rsid w:val="007142BE"/>
    <w:rsid w:val="00731BEC"/>
    <w:rsid w:val="007321D5"/>
    <w:rsid w:val="00732C1F"/>
    <w:rsid w:val="0073689A"/>
    <w:rsid w:val="007523EB"/>
    <w:rsid w:val="007561AE"/>
    <w:rsid w:val="007612FF"/>
    <w:rsid w:val="007615F6"/>
    <w:rsid w:val="00775395"/>
    <w:rsid w:val="00775A04"/>
    <w:rsid w:val="007771C6"/>
    <w:rsid w:val="00777EA3"/>
    <w:rsid w:val="00786D24"/>
    <w:rsid w:val="00787DAE"/>
    <w:rsid w:val="00791319"/>
    <w:rsid w:val="007930FD"/>
    <w:rsid w:val="007A008A"/>
    <w:rsid w:val="007A6147"/>
    <w:rsid w:val="007B5199"/>
    <w:rsid w:val="007B7B6D"/>
    <w:rsid w:val="007C3D9E"/>
    <w:rsid w:val="007D53DB"/>
    <w:rsid w:val="007F066B"/>
    <w:rsid w:val="007F5D9B"/>
    <w:rsid w:val="0080421E"/>
    <w:rsid w:val="00805CC0"/>
    <w:rsid w:val="008118CE"/>
    <w:rsid w:val="00812CA3"/>
    <w:rsid w:val="008155EF"/>
    <w:rsid w:val="00820BC2"/>
    <w:rsid w:val="00820BDA"/>
    <w:rsid w:val="00832A0C"/>
    <w:rsid w:val="008457BE"/>
    <w:rsid w:val="008463D4"/>
    <w:rsid w:val="00847BE8"/>
    <w:rsid w:val="00850F0A"/>
    <w:rsid w:val="0086273B"/>
    <w:rsid w:val="0087445D"/>
    <w:rsid w:val="0087547D"/>
    <w:rsid w:val="00876C4E"/>
    <w:rsid w:val="00876C5E"/>
    <w:rsid w:val="0088126C"/>
    <w:rsid w:val="0088194F"/>
    <w:rsid w:val="0089340C"/>
    <w:rsid w:val="0089395A"/>
    <w:rsid w:val="00896B16"/>
    <w:rsid w:val="00897360"/>
    <w:rsid w:val="008A20FE"/>
    <w:rsid w:val="008B16E1"/>
    <w:rsid w:val="008B71E5"/>
    <w:rsid w:val="008E5763"/>
    <w:rsid w:val="008F6D14"/>
    <w:rsid w:val="00906A8C"/>
    <w:rsid w:val="00906F2B"/>
    <w:rsid w:val="00921719"/>
    <w:rsid w:val="009329BF"/>
    <w:rsid w:val="00934108"/>
    <w:rsid w:val="009358D7"/>
    <w:rsid w:val="009410B3"/>
    <w:rsid w:val="00943CE9"/>
    <w:rsid w:val="00945A19"/>
    <w:rsid w:val="009562F9"/>
    <w:rsid w:val="00964FB7"/>
    <w:rsid w:val="0096691A"/>
    <w:rsid w:val="00972BB2"/>
    <w:rsid w:val="00977083"/>
    <w:rsid w:val="0098688E"/>
    <w:rsid w:val="0099208E"/>
    <w:rsid w:val="00993B64"/>
    <w:rsid w:val="00996256"/>
    <w:rsid w:val="0099729B"/>
    <w:rsid w:val="009A091A"/>
    <w:rsid w:val="009A402D"/>
    <w:rsid w:val="009B2AFD"/>
    <w:rsid w:val="009C0E0A"/>
    <w:rsid w:val="009C3196"/>
    <w:rsid w:val="009E3D91"/>
    <w:rsid w:val="009E4EA7"/>
    <w:rsid w:val="009F7FB4"/>
    <w:rsid w:val="00A10048"/>
    <w:rsid w:val="00A10F5C"/>
    <w:rsid w:val="00A11DC0"/>
    <w:rsid w:val="00A177AA"/>
    <w:rsid w:val="00A20D3C"/>
    <w:rsid w:val="00A27102"/>
    <w:rsid w:val="00A34F78"/>
    <w:rsid w:val="00A5779C"/>
    <w:rsid w:val="00A577B1"/>
    <w:rsid w:val="00A62A30"/>
    <w:rsid w:val="00A63956"/>
    <w:rsid w:val="00A70D8B"/>
    <w:rsid w:val="00A85465"/>
    <w:rsid w:val="00A8669A"/>
    <w:rsid w:val="00A92B6D"/>
    <w:rsid w:val="00AA3032"/>
    <w:rsid w:val="00AA4BFB"/>
    <w:rsid w:val="00AB2B3A"/>
    <w:rsid w:val="00AB56D1"/>
    <w:rsid w:val="00AC3522"/>
    <w:rsid w:val="00AC5112"/>
    <w:rsid w:val="00AE0EA5"/>
    <w:rsid w:val="00AE4B6F"/>
    <w:rsid w:val="00AF5DBB"/>
    <w:rsid w:val="00B04428"/>
    <w:rsid w:val="00B16263"/>
    <w:rsid w:val="00B2148C"/>
    <w:rsid w:val="00B33C26"/>
    <w:rsid w:val="00B404DF"/>
    <w:rsid w:val="00B43CC7"/>
    <w:rsid w:val="00B45A75"/>
    <w:rsid w:val="00B4733B"/>
    <w:rsid w:val="00B51120"/>
    <w:rsid w:val="00B51B55"/>
    <w:rsid w:val="00B62551"/>
    <w:rsid w:val="00B65D92"/>
    <w:rsid w:val="00B76393"/>
    <w:rsid w:val="00B82691"/>
    <w:rsid w:val="00B95852"/>
    <w:rsid w:val="00B95D34"/>
    <w:rsid w:val="00BB7157"/>
    <w:rsid w:val="00BB7246"/>
    <w:rsid w:val="00BC3CB6"/>
    <w:rsid w:val="00BC4327"/>
    <w:rsid w:val="00BC60F4"/>
    <w:rsid w:val="00BC6387"/>
    <w:rsid w:val="00BC6649"/>
    <w:rsid w:val="00BD1F0D"/>
    <w:rsid w:val="00BE1A33"/>
    <w:rsid w:val="00BF18E8"/>
    <w:rsid w:val="00C01520"/>
    <w:rsid w:val="00C01E76"/>
    <w:rsid w:val="00C2410C"/>
    <w:rsid w:val="00C3084B"/>
    <w:rsid w:val="00C347B0"/>
    <w:rsid w:val="00C349D3"/>
    <w:rsid w:val="00C43C17"/>
    <w:rsid w:val="00C536BD"/>
    <w:rsid w:val="00C536CE"/>
    <w:rsid w:val="00C6229E"/>
    <w:rsid w:val="00C76CED"/>
    <w:rsid w:val="00C8225F"/>
    <w:rsid w:val="00C83EDB"/>
    <w:rsid w:val="00C86B65"/>
    <w:rsid w:val="00C93AE1"/>
    <w:rsid w:val="00CB7B1E"/>
    <w:rsid w:val="00CC57F0"/>
    <w:rsid w:val="00CD3A15"/>
    <w:rsid w:val="00CE24B0"/>
    <w:rsid w:val="00CE4A37"/>
    <w:rsid w:val="00CF5B47"/>
    <w:rsid w:val="00CF5E66"/>
    <w:rsid w:val="00D01826"/>
    <w:rsid w:val="00D05941"/>
    <w:rsid w:val="00D06AC5"/>
    <w:rsid w:val="00D110B4"/>
    <w:rsid w:val="00D155A4"/>
    <w:rsid w:val="00D165B1"/>
    <w:rsid w:val="00D34A4A"/>
    <w:rsid w:val="00D34C9D"/>
    <w:rsid w:val="00D52A42"/>
    <w:rsid w:val="00D555CA"/>
    <w:rsid w:val="00D6098E"/>
    <w:rsid w:val="00D61FB2"/>
    <w:rsid w:val="00D67204"/>
    <w:rsid w:val="00D67543"/>
    <w:rsid w:val="00D71EF6"/>
    <w:rsid w:val="00D7443D"/>
    <w:rsid w:val="00D91B92"/>
    <w:rsid w:val="00D9235B"/>
    <w:rsid w:val="00D9349D"/>
    <w:rsid w:val="00D96173"/>
    <w:rsid w:val="00DA5717"/>
    <w:rsid w:val="00DC2ECA"/>
    <w:rsid w:val="00DD1DB1"/>
    <w:rsid w:val="00DE4CA1"/>
    <w:rsid w:val="00DE669B"/>
    <w:rsid w:val="00DE66D7"/>
    <w:rsid w:val="00DF449B"/>
    <w:rsid w:val="00E00484"/>
    <w:rsid w:val="00E02973"/>
    <w:rsid w:val="00E04978"/>
    <w:rsid w:val="00E07E12"/>
    <w:rsid w:val="00E3274B"/>
    <w:rsid w:val="00E51C00"/>
    <w:rsid w:val="00E6548E"/>
    <w:rsid w:val="00E81606"/>
    <w:rsid w:val="00E9609E"/>
    <w:rsid w:val="00E962DD"/>
    <w:rsid w:val="00EA6154"/>
    <w:rsid w:val="00EC6F78"/>
    <w:rsid w:val="00EC7BB3"/>
    <w:rsid w:val="00ED0C1F"/>
    <w:rsid w:val="00ED0DC5"/>
    <w:rsid w:val="00ED50D9"/>
    <w:rsid w:val="00EE0456"/>
    <w:rsid w:val="00EE3388"/>
    <w:rsid w:val="00EE6B13"/>
    <w:rsid w:val="00EF3252"/>
    <w:rsid w:val="00EF34DA"/>
    <w:rsid w:val="00F00830"/>
    <w:rsid w:val="00F1112B"/>
    <w:rsid w:val="00F1291E"/>
    <w:rsid w:val="00F1477C"/>
    <w:rsid w:val="00F218E1"/>
    <w:rsid w:val="00F35902"/>
    <w:rsid w:val="00F36D0C"/>
    <w:rsid w:val="00F36F46"/>
    <w:rsid w:val="00F438FC"/>
    <w:rsid w:val="00F43EB7"/>
    <w:rsid w:val="00F52A48"/>
    <w:rsid w:val="00F56611"/>
    <w:rsid w:val="00F75CBA"/>
    <w:rsid w:val="00F85D01"/>
    <w:rsid w:val="00F97BBC"/>
    <w:rsid w:val="00FA4C74"/>
    <w:rsid w:val="00FA5722"/>
    <w:rsid w:val="00FB0DEF"/>
    <w:rsid w:val="00FB524A"/>
    <w:rsid w:val="00FC0D90"/>
    <w:rsid w:val="00FC455B"/>
    <w:rsid w:val="00FC75B4"/>
    <w:rsid w:val="00FD40A8"/>
    <w:rsid w:val="00FD64F2"/>
    <w:rsid w:val="00FE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6" fill="f" fillcolor="white" stroke="f" strokecolor="none [3213]">
      <v:fill color="white" on="f"/>
      <v:stroke color="none [3213]" weight="1.5pt" on="f"/>
    </o:shapedefaults>
    <o:shapelayout v:ext="edit">
      <o:idmap v:ext="edit" data="1"/>
      <o:rules v:ext="edit">
        <o:r id="V:Rule14" type="connector" idref="#_x0000_s1061"/>
        <o:r id="V:Rule15" type="connector" idref="#_x0000_s1059"/>
        <o:r id="V:Rule16" type="connector" idref="#_x0000_s1101"/>
        <o:r id="V:Rule17" type="connector" idref="#_x0000_s1063"/>
        <o:r id="V:Rule18" type="connector" idref="#_x0000_s1058"/>
        <o:r id="V:Rule19" type="connector" idref="#_x0000_s1062"/>
        <o:r id="V:Rule20" type="connector" idref="#_x0000_s1054"/>
        <o:r id="V:Rule21" type="connector" idref="#_x0000_s1125"/>
        <o:r id="V:Rule22" type="connector" idref="#_x0000_s1141"/>
        <o:r id="V:Rule23" type="connector" idref="#_x0000_s1060"/>
        <o:r id="V:Rule24" type="connector" idref="#_x0000_s1102"/>
        <o:r id="V:Rule25" type="connector" idref="#_x0000_s1064"/>
        <o:r id="V:Rule26" type="connector" idref="#_x0000_s1057"/>
      </o:rules>
    </o:shapelayout>
  </w:shapeDefaults>
  <w:decimalSymbol w:val=","/>
  <w:listSeparator w:val=";"/>
  <w14:docId w14:val="0E0941BA"/>
  <w15:docId w15:val="{904FB06C-EBAB-4423-A151-5B6E91E63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6D7"/>
  </w:style>
  <w:style w:type="paragraph" w:styleId="Titre1">
    <w:name w:val="heading 1"/>
    <w:basedOn w:val="Normal"/>
    <w:next w:val="Normal"/>
    <w:qFormat/>
    <w:rsid w:val="00DE66D7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DE66D7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DE66D7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DE66D7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DE66D7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rsid w:val="00DE66D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DE66D7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DE66D7"/>
  </w:style>
  <w:style w:type="paragraph" w:styleId="Textedebulles">
    <w:name w:val="Balloon Text"/>
    <w:basedOn w:val="Normal"/>
    <w:link w:val="TextedebullesCar"/>
    <w:rsid w:val="0046406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rsid w:val="009C0E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rsid w:val="00AA3032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AA3032"/>
  </w:style>
  <w:style w:type="character" w:customStyle="1" w:styleId="CorpsdetexteCar">
    <w:name w:val="Corps de texte Car"/>
    <w:basedOn w:val="Policepardfaut"/>
    <w:link w:val="Corpsdetexte"/>
    <w:rsid w:val="000D5056"/>
    <w:rPr>
      <w:rFonts w:ascii="Arial" w:hAnsi="Arial"/>
      <w:b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6D1B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EA78AA-CAE1-45FC-8F3A-72A57DA73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90B18976.dotm</Template>
  <TotalTime>600</TotalTime>
  <Pages>8</Pages>
  <Words>1309</Words>
  <Characters>7201</Characters>
  <DocSecurity>0</DocSecurity>
  <Lines>60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LinksUpToDate>false</LinksUpToDate>
  <CharactersWithSpaces>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2019-01-12T14:57:00Z</cp:lastPrinted>
  <dcterms:created xsi:type="dcterms:W3CDTF">2018-11-25T13:57:00Z</dcterms:created>
  <dcterms:modified xsi:type="dcterms:W3CDTF">2019-03-06T11:00:00Z</dcterms:modified>
</cp:coreProperties>
</file>