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12062" w:tblpY="13339"/>
        <w:tblW w:w="54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6371"/>
        <w:gridCol w:w="1136"/>
        <w:gridCol w:w="703"/>
        <w:gridCol w:w="1134"/>
      </w:tblGrid>
      <w:tr w:rsidR="00232A94" w:rsidRPr="00232A94" w:rsidTr="00436250">
        <w:trPr>
          <w:trHeight w:val="698"/>
        </w:trPr>
        <w:tc>
          <w:tcPr>
            <w:tcW w:w="772" w:type="pct"/>
            <w:tcMar>
              <w:left w:w="0" w:type="dxa"/>
              <w:right w:w="0" w:type="dxa"/>
            </w:tcMar>
            <w:vAlign w:val="center"/>
          </w:tcPr>
          <w:p w:rsidR="00232A94" w:rsidRPr="00232A94" w:rsidRDefault="0047757A" w:rsidP="00436250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fr-FR"/>
              </w:rPr>
              <w:t xml:space="preserve"> </w:t>
            </w:r>
            <w:r w:rsidR="00232A94" w:rsidRPr="00232A94">
              <w:rPr>
                <w:rFonts w:ascii="Arial" w:eastAsia="Times New Roman" w:hAnsi="Arial" w:cs="Arial"/>
                <w:bCs/>
                <w:sz w:val="28"/>
                <w:szCs w:val="28"/>
                <w:lang w:eastAsia="fr-FR"/>
              </w:rPr>
              <w:t xml:space="preserve">Code : </w:t>
            </w:r>
            <w:r w:rsidR="00436250">
              <w:rPr>
                <w:rFonts w:ascii="Arial" w:eastAsia="Times New Roman" w:hAnsi="Arial" w:cs="Arial"/>
                <w:bCs/>
                <w:sz w:val="28"/>
                <w:szCs w:val="28"/>
                <w:lang w:eastAsia="fr-FR"/>
              </w:rPr>
              <w:t>MAM</w:t>
            </w:r>
          </w:p>
        </w:tc>
        <w:tc>
          <w:tcPr>
            <w:tcW w:w="3397" w:type="pct"/>
            <w:gridSpan w:val="2"/>
            <w:vAlign w:val="center"/>
          </w:tcPr>
          <w:p w:rsidR="00232A94" w:rsidRPr="00232A94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fr-FR"/>
              </w:rPr>
            </w:pPr>
            <w:r w:rsidRPr="00232A94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fr-FR"/>
              </w:rPr>
              <w:t>CONCOURS GÉNÉRAL DES MÉTIERS</w:t>
            </w:r>
          </w:p>
        </w:tc>
        <w:tc>
          <w:tcPr>
            <w:tcW w:w="831" w:type="pct"/>
            <w:gridSpan w:val="2"/>
            <w:tcMar>
              <w:left w:w="0" w:type="dxa"/>
              <w:right w:w="0" w:type="dxa"/>
            </w:tcMar>
            <w:vAlign w:val="center"/>
          </w:tcPr>
          <w:p w:rsidR="00232A94" w:rsidRPr="00232A94" w:rsidRDefault="00232A94" w:rsidP="004362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fr-FR"/>
              </w:rPr>
            </w:pPr>
            <w:r w:rsidRPr="00232A94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fr-FR"/>
              </w:rPr>
              <w:t xml:space="preserve">Session </w:t>
            </w:r>
            <w:r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fr-FR"/>
              </w:rPr>
              <w:t xml:space="preserve"> 201</w:t>
            </w:r>
            <w:r w:rsidR="006A3AE5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fr-FR"/>
              </w:rPr>
              <w:t>9</w:t>
            </w:r>
          </w:p>
        </w:tc>
      </w:tr>
      <w:tr w:rsidR="008441BC" w:rsidRPr="00232A94" w:rsidTr="00436250">
        <w:trPr>
          <w:cantSplit/>
          <w:trHeight w:val="694"/>
        </w:trPr>
        <w:tc>
          <w:tcPr>
            <w:tcW w:w="4487" w:type="pct"/>
            <w:gridSpan w:val="4"/>
            <w:tcMar>
              <w:left w:w="0" w:type="dxa"/>
              <w:right w:w="0" w:type="dxa"/>
            </w:tcMar>
            <w:vAlign w:val="center"/>
          </w:tcPr>
          <w:p w:rsidR="00232A94" w:rsidRPr="00232A94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fr-FR"/>
              </w:rPr>
            </w:pPr>
            <w:r w:rsidRPr="00232A94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fr-FR"/>
              </w:rPr>
              <w:t>Baccalauréat Professionnel Maintenance des matériels</w:t>
            </w:r>
          </w:p>
        </w:tc>
        <w:tc>
          <w:tcPr>
            <w:tcW w:w="513" w:type="pct"/>
            <w:vMerge w:val="restart"/>
            <w:vAlign w:val="center"/>
          </w:tcPr>
          <w:p w:rsidR="00232A94" w:rsidRPr="00232A94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</w:pPr>
            <w:r w:rsidRPr="00232A94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>D</w:t>
            </w:r>
            <w:r w:rsidR="00E33810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>T</w:t>
            </w:r>
          </w:p>
          <w:p w:rsidR="00232A94" w:rsidRPr="00232A94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fr-FR"/>
              </w:rPr>
            </w:pPr>
            <w:r w:rsidRPr="00232A94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 xml:space="preserve">1 / </w:t>
            </w:r>
            <w:r w:rsidR="00A035BE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>7</w:t>
            </w:r>
          </w:p>
        </w:tc>
      </w:tr>
      <w:tr w:rsidR="00980CE3" w:rsidRPr="00232A94" w:rsidTr="00436250">
        <w:trPr>
          <w:trHeight w:val="856"/>
        </w:trPr>
        <w:tc>
          <w:tcPr>
            <w:tcW w:w="3655" w:type="pct"/>
            <w:gridSpan w:val="2"/>
            <w:vAlign w:val="center"/>
          </w:tcPr>
          <w:p w:rsidR="00232A94" w:rsidRPr="00232A94" w:rsidRDefault="00232A94" w:rsidP="00436250">
            <w:pPr>
              <w:tabs>
                <w:tab w:val="left" w:pos="709"/>
              </w:tabs>
              <w:spacing w:before="40" w:after="0" w:line="240" w:lineRule="auto"/>
              <w:rPr>
                <w:rFonts w:ascii="Arial" w:eastAsia="Times New Roman" w:hAnsi="Arial" w:cs="Arial"/>
                <w:b/>
                <w:lang w:eastAsia="fr-FR"/>
              </w:rPr>
            </w:pPr>
            <w:r w:rsidRPr="00232A94">
              <w:rPr>
                <w:rFonts w:ascii="Arial" w:eastAsia="Times New Roman" w:hAnsi="Arial" w:cs="Arial"/>
                <w:i/>
                <w:u w:val="single"/>
                <w:lang w:eastAsia="fr-FR"/>
              </w:rPr>
              <w:t>Option A</w:t>
            </w:r>
            <w:r w:rsidRPr="00232A94">
              <w:rPr>
                <w:rFonts w:ascii="Arial" w:eastAsia="Times New Roman" w:hAnsi="Arial" w:cs="Arial"/>
                <w:i/>
                <w:lang w:eastAsia="fr-FR"/>
              </w:rPr>
              <w:t> :</w:t>
            </w:r>
            <w:r w:rsidRPr="00232A94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Pr="00232A94">
              <w:rPr>
                <w:rFonts w:ascii="Arial" w:eastAsia="Times New Roman" w:hAnsi="Arial" w:cs="Arial"/>
                <w:b/>
                <w:lang w:eastAsia="fr-FR"/>
              </w:rPr>
              <w:t>Matériels agricoles</w:t>
            </w:r>
            <w:r w:rsidRPr="00232A94">
              <w:rPr>
                <w:rFonts w:ascii="Arial" w:eastAsia="Times New Roman" w:hAnsi="Arial" w:cs="Arial"/>
                <w:lang w:eastAsia="fr-FR"/>
              </w:rPr>
              <w:t xml:space="preserve"> – </w:t>
            </w:r>
            <w:r w:rsidRPr="00232A94">
              <w:rPr>
                <w:rFonts w:ascii="Arial" w:eastAsia="Times New Roman" w:hAnsi="Arial" w:cs="Arial"/>
                <w:i/>
                <w:u w:val="single"/>
                <w:lang w:eastAsia="fr-FR"/>
              </w:rPr>
              <w:t>Option B</w:t>
            </w:r>
            <w:r w:rsidRPr="00232A94">
              <w:rPr>
                <w:rFonts w:ascii="Arial" w:eastAsia="Times New Roman" w:hAnsi="Arial" w:cs="Arial"/>
                <w:i/>
                <w:lang w:eastAsia="fr-FR"/>
              </w:rPr>
              <w:t> :</w:t>
            </w:r>
            <w:r w:rsidRPr="00232A94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Pr="00232A94">
              <w:rPr>
                <w:rFonts w:ascii="Arial" w:eastAsia="Times New Roman" w:hAnsi="Arial" w:cs="Arial"/>
                <w:b/>
                <w:lang w:eastAsia="fr-FR"/>
              </w:rPr>
              <w:t>Matériels de T.P. et manutention</w:t>
            </w:r>
          </w:p>
          <w:p w:rsidR="00232A94" w:rsidRPr="00232A94" w:rsidRDefault="00232A94" w:rsidP="00436250">
            <w:pPr>
              <w:tabs>
                <w:tab w:val="left" w:pos="709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2"/>
                <w:szCs w:val="2"/>
                <w:lang w:eastAsia="fr-FR"/>
              </w:rPr>
            </w:pPr>
          </w:p>
          <w:p w:rsidR="00232A94" w:rsidRPr="00232A94" w:rsidRDefault="00232A94" w:rsidP="00436250">
            <w:pPr>
              <w:tabs>
                <w:tab w:val="left" w:pos="709"/>
              </w:tabs>
              <w:spacing w:before="4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32A94">
              <w:rPr>
                <w:rFonts w:ascii="Arial" w:eastAsia="Times New Roman" w:hAnsi="Arial" w:cs="Arial"/>
                <w:i/>
                <w:u w:val="single"/>
                <w:lang w:eastAsia="fr-FR"/>
              </w:rPr>
              <w:t>Option C</w:t>
            </w:r>
            <w:r w:rsidRPr="00232A94">
              <w:rPr>
                <w:rFonts w:ascii="Arial" w:eastAsia="Times New Roman" w:hAnsi="Arial" w:cs="Arial"/>
                <w:i/>
                <w:lang w:eastAsia="fr-FR"/>
              </w:rPr>
              <w:t> :</w:t>
            </w:r>
            <w:r w:rsidRPr="00232A94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Pr="00232A94">
              <w:rPr>
                <w:rFonts w:ascii="Arial" w:eastAsia="Times New Roman" w:hAnsi="Arial" w:cs="Arial"/>
                <w:b/>
                <w:lang w:eastAsia="fr-FR"/>
              </w:rPr>
              <w:t xml:space="preserve">Matériels </w:t>
            </w:r>
            <w:r w:rsidR="00A035BE">
              <w:rPr>
                <w:rFonts w:ascii="Arial" w:eastAsia="Times New Roman" w:hAnsi="Arial" w:cs="Arial"/>
                <w:b/>
                <w:lang w:eastAsia="fr-FR"/>
              </w:rPr>
              <w:t>d’espaces verts</w:t>
            </w:r>
          </w:p>
        </w:tc>
        <w:tc>
          <w:tcPr>
            <w:tcW w:w="514" w:type="pct"/>
            <w:tcMar>
              <w:left w:w="0" w:type="dxa"/>
              <w:right w:w="0" w:type="dxa"/>
            </w:tcMar>
            <w:vAlign w:val="center"/>
          </w:tcPr>
          <w:p w:rsidR="00232A94" w:rsidRPr="00232A94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32A9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Durée : </w:t>
            </w:r>
          </w:p>
          <w:p w:rsidR="00232A94" w:rsidRPr="00232A94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32A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6 h</w:t>
            </w:r>
          </w:p>
        </w:tc>
        <w:tc>
          <w:tcPr>
            <w:tcW w:w="318" w:type="pct"/>
            <w:tcMar>
              <w:left w:w="0" w:type="dxa"/>
              <w:right w:w="0" w:type="dxa"/>
            </w:tcMar>
            <w:vAlign w:val="center"/>
          </w:tcPr>
          <w:p w:rsidR="00232A94" w:rsidRPr="00232A94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spellStart"/>
            <w:r w:rsidRPr="00232A9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Coef</w:t>
            </w:r>
            <w:proofErr w:type="spellEnd"/>
            <w:r w:rsidRPr="00232A9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. :</w:t>
            </w:r>
          </w:p>
          <w:p w:rsidR="00232A94" w:rsidRPr="00232A94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  <w:r w:rsidRPr="00232A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13" w:type="pct"/>
            <w:vMerge/>
            <w:vAlign w:val="center"/>
          </w:tcPr>
          <w:p w:rsidR="00232A94" w:rsidRPr="00232A94" w:rsidRDefault="00232A94" w:rsidP="0043625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</w:tbl>
    <w:p w:rsidR="00052DD2" w:rsidRPr="003B4030" w:rsidRDefault="008D7F3F" w:rsidP="00052DD2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>
        <w:lastRenderedPageBreak/>
        <w:br w:type="column"/>
      </w:r>
      <w:r w:rsidR="00052DD2">
        <w:rPr>
          <w:rFonts w:ascii="Arial" w:hAnsi="Arial" w:cs="Arial"/>
          <w:b/>
          <w:bCs/>
          <w:sz w:val="56"/>
          <w:szCs w:val="56"/>
          <w:u w:val="single"/>
        </w:rPr>
        <w:lastRenderedPageBreak/>
        <w:t>CONCOURS GÉNÉRAL DES MÉTIERS</w:t>
      </w:r>
    </w:p>
    <w:p w:rsidR="00247EFA" w:rsidRDefault="00052DD2" w:rsidP="00052DD2">
      <w:pPr>
        <w:jc w:val="center"/>
      </w:pPr>
      <w:r w:rsidRPr="00E03688">
        <w:rPr>
          <w:rFonts w:ascii="Arial" w:hAnsi="Arial" w:cs="Arial"/>
          <w:b/>
          <w:bCs/>
          <w:sz w:val="56"/>
          <w:szCs w:val="56"/>
        </w:rPr>
        <w:t>Maintenance des matériels</w:t>
      </w:r>
    </w:p>
    <w:p w:rsidR="00052DD2" w:rsidRPr="004B0BBA" w:rsidRDefault="00052DD2" w:rsidP="00052DD2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Épreuve écrite - </w:t>
      </w:r>
      <w:r w:rsidRPr="004B0BBA">
        <w:rPr>
          <w:rFonts w:ascii="Arial" w:hAnsi="Arial" w:cs="Arial"/>
          <w:b/>
          <w:bCs/>
          <w:sz w:val="48"/>
          <w:szCs w:val="48"/>
        </w:rPr>
        <w:t xml:space="preserve">Session </w:t>
      </w:r>
      <w:r>
        <w:rPr>
          <w:rFonts w:ascii="Arial" w:hAnsi="Arial" w:cs="Arial"/>
          <w:b/>
          <w:bCs/>
          <w:sz w:val="48"/>
          <w:szCs w:val="48"/>
        </w:rPr>
        <w:t>201</w:t>
      </w:r>
      <w:r w:rsidR="00D162FE">
        <w:rPr>
          <w:rFonts w:ascii="Arial" w:hAnsi="Arial" w:cs="Arial"/>
          <w:b/>
          <w:bCs/>
          <w:sz w:val="48"/>
          <w:szCs w:val="48"/>
        </w:rPr>
        <w:t>9</w:t>
      </w:r>
    </w:p>
    <w:p w:rsidR="00052DD2" w:rsidRPr="00436250" w:rsidRDefault="00A035BE" w:rsidP="00436250">
      <w:pPr>
        <w:shd w:val="clear" w:color="auto" w:fill="D9D9D9" w:themeFill="background1" w:themeFillShade="D9"/>
        <w:jc w:val="center"/>
        <w:rPr>
          <w:b/>
          <w:bCs/>
          <w:iCs/>
          <w:sz w:val="48"/>
          <w:szCs w:val="48"/>
        </w:rPr>
      </w:pPr>
      <w:r w:rsidRPr="00436250">
        <w:rPr>
          <w:b/>
          <w:noProof/>
          <w:sz w:val="48"/>
          <w:szCs w:val="48"/>
          <w:shd w:val="clear" w:color="auto" w:fill="D9D9D9" w:themeFill="background1" w:themeFillShade="D9"/>
          <w:lang w:eastAsia="fr-FR"/>
        </w:rPr>
        <w:drawing>
          <wp:anchor distT="0" distB="0" distL="114300" distR="114300" simplePos="0" relativeHeight="252087296" behindDoc="1" locked="0" layoutInCell="1" allowOverlap="1" wp14:anchorId="3F2919ED" wp14:editId="26D47D6E">
            <wp:simplePos x="0" y="0"/>
            <wp:positionH relativeFrom="column">
              <wp:posOffset>1156246</wp:posOffset>
            </wp:positionH>
            <wp:positionV relativeFrom="paragraph">
              <wp:posOffset>383703</wp:posOffset>
            </wp:positionV>
            <wp:extent cx="3904318" cy="3201256"/>
            <wp:effectExtent l="0" t="0" r="1270" b="0"/>
            <wp:wrapNone/>
            <wp:docPr id="1016" name="Image 1016" descr="https://cdn2.toro.com/en/-/media/Images/Toro/product-details/Golf-Professionals/Reelmaster-5010-Series/rm5010h.ashx?mw=700&amp;mh=599&amp;hash=87B131E47D4FA562CC6B03BA5492156F8BF8D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toro.com/en/-/media/Images/Toro/product-details/Golf-Professionals/Reelmaster-5010-Series/rm5010h.ashx?mw=700&amp;mh=599&amp;hash=87B131E47D4FA562CC6B03BA5492156F8BF8DA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6" t="14339" r="9091" b="11914"/>
                    <a:stretch/>
                  </pic:blipFill>
                  <pic:spPr bwMode="auto">
                    <a:xfrm>
                      <a:off x="0" y="0"/>
                      <a:ext cx="3917609" cy="32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250" w:rsidRPr="00436250">
        <w:rPr>
          <w:b/>
          <w:bCs/>
          <w:iCs/>
          <w:sz w:val="48"/>
          <w:szCs w:val="48"/>
          <w:shd w:val="clear" w:color="auto" w:fill="D9D9D9" w:themeFill="background1" w:themeFillShade="D9"/>
        </w:rPr>
        <w:t>Partie B</w:t>
      </w:r>
    </w:p>
    <w:p w:rsidR="00052DD2" w:rsidRDefault="00052DD2" w:rsidP="00052DD2">
      <w:pPr>
        <w:jc w:val="center"/>
        <w:rPr>
          <w:bCs/>
          <w:iCs/>
          <w:sz w:val="40"/>
          <w:szCs w:val="40"/>
        </w:rPr>
      </w:pPr>
    </w:p>
    <w:p w:rsidR="00052DD2" w:rsidRDefault="00052DD2" w:rsidP="00052DD2">
      <w:pPr>
        <w:jc w:val="center"/>
        <w:rPr>
          <w:bCs/>
          <w:iCs/>
          <w:sz w:val="40"/>
          <w:szCs w:val="40"/>
        </w:rPr>
      </w:pPr>
    </w:p>
    <w:p w:rsidR="00052DD2" w:rsidRDefault="00052DD2" w:rsidP="00052DD2">
      <w:pPr>
        <w:jc w:val="center"/>
        <w:rPr>
          <w:bCs/>
          <w:iCs/>
          <w:sz w:val="40"/>
          <w:szCs w:val="40"/>
        </w:rPr>
      </w:pPr>
    </w:p>
    <w:p w:rsidR="006664A3" w:rsidRDefault="006664A3" w:rsidP="00052DD2">
      <w:pPr>
        <w:jc w:val="center"/>
        <w:rPr>
          <w:bCs/>
          <w:iCs/>
          <w:sz w:val="40"/>
          <w:szCs w:val="40"/>
        </w:rPr>
      </w:pPr>
    </w:p>
    <w:p w:rsidR="006664A3" w:rsidRDefault="006664A3" w:rsidP="00052DD2">
      <w:pPr>
        <w:jc w:val="center"/>
        <w:rPr>
          <w:bCs/>
          <w:iCs/>
          <w:sz w:val="40"/>
          <w:szCs w:val="40"/>
        </w:rPr>
      </w:pPr>
    </w:p>
    <w:p w:rsidR="00A035BE" w:rsidRDefault="00A035BE" w:rsidP="002F0369">
      <w:pPr>
        <w:jc w:val="center"/>
        <w:rPr>
          <w:bCs/>
          <w:iCs/>
          <w:sz w:val="40"/>
          <w:szCs w:val="40"/>
        </w:rPr>
      </w:pPr>
    </w:p>
    <w:p w:rsidR="00A035BE" w:rsidRDefault="00A035BE" w:rsidP="002F0369">
      <w:pPr>
        <w:jc w:val="center"/>
        <w:rPr>
          <w:bCs/>
          <w:iCs/>
          <w:sz w:val="40"/>
          <w:szCs w:val="40"/>
        </w:rPr>
      </w:pPr>
    </w:p>
    <w:p w:rsidR="00A035BE" w:rsidRDefault="00A035BE" w:rsidP="00A035BE">
      <w:pPr>
        <w:spacing w:after="0"/>
        <w:jc w:val="center"/>
        <w:rPr>
          <w:rFonts w:ascii="Arial" w:eastAsia="Arial" w:hAnsi="Arial"/>
          <w:b/>
          <w:sz w:val="28"/>
          <w:u w:val="single"/>
        </w:rPr>
      </w:pPr>
      <w:r>
        <w:rPr>
          <w:rFonts w:ascii="Arial" w:eastAsia="Arial" w:hAnsi="Arial"/>
          <w:b/>
          <w:sz w:val="28"/>
          <w:u w:val="single"/>
        </w:rPr>
        <w:t xml:space="preserve">Tondeuse de fairways TORO </w:t>
      </w:r>
      <w:proofErr w:type="spellStart"/>
      <w:r>
        <w:rPr>
          <w:rFonts w:ascii="Arial" w:eastAsia="Arial" w:hAnsi="Arial"/>
          <w:b/>
          <w:sz w:val="28"/>
          <w:u w:val="single"/>
        </w:rPr>
        <w:t>Reelmaster</w:t>
      </w:r>
      <w:proofErr w:type="spellEnd"/>
      <w:r>
        <w:rPr>
          <w:rFonts w:ascii="Arial" w:eastAsia="Arial" w:hAnsi="Arial"/>
          <w:b/>
          <w:sz w:val="28"/>
          <w:u w:val="single"/>
        </w:rPr>
        <w:t xml:space="preserve"> 5010-H</w:t>
      </w:r>
    </w:p>
    <w:p w:rsidR="00A035BE" w:rsidRDefault="00A035BE" w:rsidP="00A035BE">
      <w:pPr>
        <w:spacing w:after="0"/>
        <w:jc w:val="center"/>
        <w:rPr>
          <w:noProof/>
        </w:rPr>
      </w:pPr>
    </w:p>
    <w:p w:rsidR="00A035BE" w:rsidRDefault="00A035BE" w:rsidP="00A035BE">
      <w:pPr>
        <w:spacing w:after="0"/>
        <w:jc w:val="center"/>
        <w:rPr>
          <w:rFonts w:ascii="Arial" w:eastAsia="Arial" w:hAnsi="Arial"/>
          <w:b/>
          <w:sz w:val="28"/>
          <w:u w:val="single"/>
        </w:rPr>
      </w:pPr>
      <w:r>
        <w:rPr>
          <w:rFonts w:ascii="Arial" w:eastAsia="Arial" w:hAnsi="Arial"/>
          <w:b/>
          <w:sz w:val="28"/>
          <w:u w:val="single"/>
        </w:rPr>
        <w:t>DOSSIER TRAVAIL</w:t>
      </w:r>
    </w:p>
    <w:p w:rsidR="00A035BE" w:rsidRDefault="00A035BE" w:rsidP="00A035BE">
      <w:pPr>
        <w:jc w:val="center"/>
        <w:rPr>
          <w:bCs/>
          <w:iCs/>
          <w:sz w:val="40"/>
          <w:szCs w:val="40"/>
        </w:rPr>
      </w:pPr>
      <w:r w:rsidRPr="00AA24F6">
        <w:rPr>
          <w:rFonts w:ascii="Arial Black" w:eastAsia="Arial" w:hAnsi="Arial Black"/>
          <w:b/>
          <w:sz w:val="44"/>
          <w:szCs w:val="44"/>
        </w:rPr>
        <w:t>ELECTRICITE</w:t>
      </w:r>
    </w:p>
    <w:p w:rsidR="008D7F3F" w:rsidRPr="00436250" w:rsidRDefault="00436250" w:rsidP="002F0369">
      <w:pPr>
        <w:jc w:val="center"/>
        <w:rPr>
          <w:sz w:val="28"/>
          <w:szCs w:val="28"/>
        </w:rPr>
        <w:sectPr w:rsidR="008D7F3F" w:rsidRPr="00436250" w:rsidSect="008D7F3F">
          <w:pgSz w:w="23814" w:h="16839" w:orient="landscape" w:code="8"/>
          <w:pgMar w:top="1417" w:right="1417" w:bottom="1417" w:left="1417" w:header="708" w:footer="708" w:gutter="0"/>
          <w:cols w:num="2" w:space="708"/>
          <w:docGrid w:linePitch="360"/>
        </w:sectPr>
      </w:pPr>
      <w:r w:rsidRPr="00436250">
        <w:rPr>
          <w:bCs/>
          <w:iCs/>
          <w:sz w:val="28"/>
          <w:szCs w:val="28"/>
        </w:rPr>
        <w:t>L’usage de</w:t>
      </w:r>
      <w:r>
        <w:rPr>
          <w:bCs/>
          <w:iCs/>
          <w:sz w:val="28"/>
          <w:szCs w:val="28"/>
        </w:rPr>
        <w:t xml:space="preserve"> tout modèle de calculatrice, avec ou sans mode examen, est autorisé.</w:t>
      </w:r>
    </w:p>
    <w:p w:rsidR="000E34E3" w:rsidRDefault="000E34E3" w:rsidP="000E34E3">
      <w:pPr>
        <w:tabs>
          <w:tab w:val="left" w:pos="3544"/>
        </w:tabs>
        <w:jc w:val="center"/>
        <w:rPr>
          <w:rFonts w:ascii="Arial" w:hAnsi="Arial" w:cs="Arial"/>
          <w:b/>
          <w:sz w:val="40"/>
          <w:szCs w:val="24"/>
          <w:u w:val="single"/>
        </w:rPr>
      </w:pPr>
      <w:r>
        <w:rPr>
          <w:rFonts w:ascii="Arial" w:hAnsi="Arial" w:cs="Arial"/>
          <w:b/>
          <w:noProof/>
          <w:sz w:val="40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26A9155" wp14:editId="1D562719">
                <wp:simplePos x="0" y="0"/>
                <wp:positionH relativeFrom="column">
                  <wp:posOffset>-38558</wp:posOffset>
                </wp:positionH>
                <wp:positionV relativeFrom="paragraph">
                  <wp:posOffset>-134251</wp:posOffset>
                </wp:positionV>
                <wp:extent cx="6521450" cy="1222744"/>
                <wp:effectExtent l="0" t="0" r="12700" b="158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0" cy="1222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925" w:rsidRDefault="000E34E3" w:rsidP="00EB4925">
                            <w:pPr>
                              <w:spacing w:line="242" w:lineRule="auto"/>
                              <w:ind w:right="40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130090">
                              <w:rPr>
                                <w:rFonts w:ascii="Arial" w:hAnsi="Arial"/>
                                <w:b/>
                                <w:u w:val="single"/>
                              </w:rPr>
                              <w:t>INFORMATION PREALABLE :</w:t>
                            </w:r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>Seul</w:t>
                            </w:r>
                            <w:r>
                              <w:rPr>
                                <w:rFonts w:ascii="Arial" w:hAnsi="Arial"/>
                              </w:rPr>
                              <w:t>s l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</w:rPr>
                              <w:t>s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quatre 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>dossier</w:t>
                            </w:r>
                            <w:r>
                              <w:rPr>
                                <w:rFonts w:ascii="Arial" w:hAnsi="Arial"/>
                              </w:rPr>
                              <w:t>s travail seront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 xml:space="preserve"> à rendre, il</w:t>
                            </w:r>
                            <w:r>
                              <w:rPr>
                                <w:rFonts w:ascii="Arial" w:hAnsi="Arial"/>
                              </w:rPr>
                              <w:t>s seront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 xml:space="preserve"> agrafé</w:t>
                            </w:r>
                            <w:r>
                              <w:rPr>
                                <w:rFonts w:ascii="Arial" w:hAnsi="Arial"/>
                              </w:rPr>
                              <w:t>s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 xml:space="preserve"> à une</w:t>
                            </w:r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 xml:space="preserve"> copie double d’examen dont le cartouche est à remplir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>. Afin de permettre l’anonymat,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aucune des feuilles DT n</w:t>
                            </w:r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devra</w:t>
                            </w:r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 xml:space="preserve"> mentionner </w:t>
                            </w:r>
                            <w:proofErr w:type="gramStart"/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</w:t>
                            </w:r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 xml:space="preserve"> nom</w:t>
                            </w:r>
                            <w:proofErr w:type="gramEnd"/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>, établissement, académie ou numéro d’anonymat du candidat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  <w:p w:rsidR="000E34E3" w:rsidRPr="00130090" w:rsidRDefault="000E34E3" w:rsidP="00EB4925">
                            <w:pPr>
                              <w:spacing w:line="242" w:lineRule="auto"/>
                              <w:ind w:right="40"/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Ce dossier est composé de quatre parties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 xml:space="preserve">. </w:t>
                            </w:r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>Elles sont toutes à traiter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>, mais portant sur des systèmes indépendants elles peuvent être traitées dans l’ordre que vous souhaitez.</w:t>
                            </w:r>
                          </w:p>
                          <w:p w:rsidR="000E34E3" w:rsidRDefault="000E34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3.05pt;margin-top:-10.55pt;width:513.5pt;height:96.3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">
                <v:textbox>
                  <w:txbxContent>
                    <w:p w:rsidR="00EB4925" w:rsidRDefault="000E34E3" w:rsidP="00EB4925">
                      <w:pPr>
                        <w:spacing w:line="242" w:lineRule="auto"/>
                        <w:ind w:right="40"/>
                        <w:jc w:val="both"/>
                        <w:rPr>
                          <w:rFonts w:ascii="Arial" w:hAnsi="Arial"/>
                        </w:rPr>
                      </w:pPr>
                      <w:r w:rsidRPr="00130090">
                        <w:rPr>
                          <w:rFonts w:ascii="Arial" w:hAnsi="Arial"/>
                          <w:b/>
                          <w:u w:val="single"/>
                        </w:rPr>
                        <w:t>INFORMATION PREALABLE :</w:t>
                      </w:r>
                      <w:r w:rsidRPr="00130090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Pr="00130090">
                        <w:rPr>
                          <w:rFonts w:ascii="Arial" w:hAnsi="Arial"/>
                        </w:rPr>
                        <w:t>Seul</w:t>
                      </w:r>
                      <w:r>
                        <w:rPr>
                          <w:rFonts w:ascii="Arial" w:hAnsi="Arial"/>
                        </w:rPr>
                        <w:t>s l</w:t>
                      </w:r>
                      <w:r w:rsidRPr="00130090">
                        <w:rPr>
                          <w:rFonts w:ascii="Arial" w:hAnsi="Arial"/>
                        </w:rPr>
                        <w:t>e</w:t>
                      </w:r>
                      <w:r>
                        <w:rPr>
                          <w:rFonts w:ascii="Arial" w:hAnsi="Arial"/>
                        </w:rPr>
                        <w:t>s</w:t>
                      </w:r>
                      <w:r w:rsidRPr="00130090"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 xml:space="preserve">quatre </w:t>
                      </w:r>
                      <w:r w:rsidRPr="00130090">
                        <w:rPr>
                          <w:rFonts w:ascii="Arial" w:hAnsi="Arial"/>
                        </w:rPr>
                        <w:t>dossier</w:t>
                      </w:r>
                      <w:r>
                        <w:rPr>
                          <w:rFonts w:ascii="Arial" w:hAnsi="Arial"/>
                        </w:rPr>
                        <w:t>s travail seront</w:t>
                      </w:r>
                      <w:r w:rsidRPr="00130090">
                        <w:rPr>
                          <w:rFonts w:ascii="Arial" w:hAnsi="Arial"/>
                        </w:rPr>
                        <w:t xml:space="preserve"> à rendre, il</w:t>
                      </w:r>
                      <w:r>
                        <w:rPr>
                          <w:rFonts w:ascii="Arial" w:hAnsi="Arial"/>
                        </w:rPr>
                        <w:t>s seront</w:t>
                      </w:r>
                      <w:r w:rsidRPr="00130090">
                        <w:rPr>
                          <w:rFonts w:ascii="Arial" w:hAnsi="Arial"/>
                        </w:rPr>
                        <w:t xml:space="preserve"> agrafé</w:t>
                      </w:r>
                      <w:r>
                        <w:rPr>
                          <w:rFonts w:ascii="Arial" w:hAnsi="Arial"/>
                        </w:rPr>
                        <w:t>s</w:t>
                      </w:r>
                      <w:r w:rsidRPr="00130090">
                        <w:rPr>
                          <w:rFonts w:ascii="Arial" w:hAnsi="Arial"/>
                        </w:rPr>
                        <w:t xml:space="preserve"> à une</w:t>
                      </w:r>
                      <w:r w:rsidRPr="00130090">
                        <w:rPr>
                          <w:rFonts w:ascii="Arial" w:hAnsi="Arial"/>
                          <w:b/>
                        </w:rPr>
                        <w:t xml:space="preserve"> copie double d’examen dont le cartouche est à remplir</w:t>
                      </w:r>
                      <w:r w:rsidRPr="00130090">
                        <w:rPr>
                          <w:rFonts w:ascii="Arial" w:hAnsi="Arial"/>
                        </w:rPr>
                        <w:t>. Afin de permettre l’anonymat,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 aucune des feuilles DT n</w:t>
                      </w:r>
                      <w:r w:rsidRPr="00130090"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 devra</w:t>
                      </w:r>
                      <w:r w:rsidRPr="00130090">
                        <w:rPr>
                          <w:rFonts w:ascii="Arial" w:hAnsi="Arial"/>
                          <w:b/>
                        </w:rPr>
                        <w:t xml:space="preserve"> mentionner </w:t>
                      </w:r>
                      <w:proofErr w:type="gramStart"/>
                      <w:r w:rsidRPr="00130090">
                        <w:rPr>
                          <w:rFonts w:ascii="Arial" w:hAnsi="Arial"/>
                          <w:b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</w:rPr>
                        <w:t>s</w:t>
                      </w:r>
                      <w:r w:rsidRPr="00130090">
                        <w:rPr>
                          <w:rFonts w:ascii="Arial" w:hAnsi="Arial"/>
                          <w:b/>
                        </w:rPr>
                        <w:t xml:space="preserve"> nom</w:t>
                      </w:r>
                      <w:proofErr w:type="gramEnd"/>
                      <w:r w:rsidRPr="00130090">
                        <w:rPr>
                          <w:rFonts w:ascii="Arial" w:hAnsi="Arial"/>
                          <w:b/>
                        </w:rPr>
                        <w:t>, établissement, académie ou numéro d’anonymat du candidat</w:t>
                      </w:r>
                      <w:r w:rsidRPr="00130090">
                        <w:rPr>
                          <w:rFonts w:ascii="Arial" w:hAnsi="Arial"/>
                        </w:rPr>
                        <w:t>.</w:t>
                      </w:r>
                    </w:p>
                    <w:p w:rsidR="000E34E3" w:rsidRPr="00130090" w:rsidRDefault="000E34E3" w:rsidP="00EB4925">
                      <w:pPr>
                        <w:spacing w:line="242" w:lineRule="auto"/>
                        <w:ind w:right="40"/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Ce dossier est composé de quatre parties</w:t>
                      </w:r>
                      <w:r w:rsidRPr="00130090">
                        <w:rPr>
                          <w:rFonts w:ascii="Arial" w:hAnsi="Arial"/>
                        </w:rPr>
                        <w:t xml:space="preserve">. </w:t>
                      </w:r>
                      <w:r w:rsidRPr="00130090">
                        <w:rPr>
                          <w:rFonts w:ascii="Arial" w:hAnsi="Arial"/>
                          <w:b/>
                        </w:rPr>
                        <w:t>Elles sont toutes à traiter</w:t>
                      </w:r>
                      <w:r w:rsidRPr="00130090">
                        <w:rPr>
                          <w:rFonts w:ascii="Arial" w:hAnsi="Arial"/>
                        </w:rPr>
                        <w:t>, mais portant sur des systèmes indépendants elles peuvent être traitées dans l’ordre que vous souhaitez.</w:t>
                      </w:r>
                    </w:p>
                    <w:p w:rsidR="000E34E3" w:rsidRDefault="000E34E3"/>
                  </w:txbxContent>
                </v:textbox>
              </v:rect>
            </w:pict>
          </mc:Fallback>
        </mc:AlternateContent>
      </w:r>
    </w:p>
    <w:p w:rsidR="000E34E3" w:rsidRDefault="000E34E3" w:rsidP="000E34E3">
      <w:pPr>
        <w:tabs>
          <w:tab w:val="left" w:pos="3544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B4925" w:rsidRPr="000E34E3" w:rsidRDefault="00EB4925" w:rsidP="000E34E3">
      <w:pPr>
        <w:tabs>
          <w:tab w:val="left" w:pos="3544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84A9B" w:rsidRPr="00582B9D" w:rsidRDefault="00184A9B" w:rsidP="00184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44"/>
        </w:tabs>
        <w:jc w:val="center"/>
        <w:rPr>
          <w:rFonts w:ascii="Arial" w:hAnsi="Arial" w:cs="Arial"/>
          <w:b/>
          <w:sz w:val="44"/>
          <w:szCs w:val="24"/>
          <w:u w:val="single"/>
        </w:rPr>
      </w:pPr>
      <w:r w:rsidRPr="00582B9D">
        <w:rPr>
          <w:rFonts w:ascii="Arial" w:hAnsi="Arial" w:cs="Arial"/>
          <w:b/>
          <w:sz w:val="40"/>
          <w:szCs w:val="24"/>
          <w:u w:val="single"/>
        </w:rPr>
        <w:t xml:space="preserve">PARTIE </w:t>
      </w:r>
      <w:r w:rsidR="006A3AE5">
        <w:rPr>
          <w:rFonts w:ascii="Arial" w:hAnsi="Arial" w:cs="Arial"/>
          <w:b/>
          <w:sz w:val="40"/>
          <w:szCs w:val="24"/>
          <w:u w:val="single"/>
        </w:rPr>
        <w:t>B</w:t>
      </w:r>
      <w:r w:rsidRPr="00582B9D">
        <w:rPr>
          <w:rFonts w:ascii="Arial" w:hAnsi="Arial" w:cs="Arial"/>
          <w:b/>
          <w:sz w:val="40"/>
          <w:szCs w:val="24"/>
          <w:u w:val="single"/>
        </w:rPr>
        <w:t> :</w:t>
      </w:r>
      <w:r w:rsidRPr="00622A32">
        <w:rPr>
          <w:rFonts w:ascii="Arial" w:hAnsi="Arial" w:cs="Arial"/>
          <w:b/>
          <w:sz w:val="40"/>
          <w:szCs w:val="24"/>
        </w:rPr>
        <w:t xml:space="preserve"> </w:t>
      </w:r>
      <w:r w:rsidR="008774F6">
        <w:rPr>
          <w:rFonts w:ascii="Arial" w:hAnsi="Arial" w:cs="Arial"/>
          <w:b/>
          <w:sz w:val="28"/>
          <w:szCs w:val="24"/>
          <w:u w:val="single"/>
        </w:rPr>
        <w:t>S</w:t>
      </w:r>
      <w:r w:rsidRPr="00582B9D">
        <w:rPr>
          <w:rFonts w:ascii="Arial" w:hAnsi="Arial" w:cs="Arial"/>
          <w:b/>
          <w:sz w:val="28"/>
          <w:szCs w:val="24"/>
          <w:u w:val="single"/>
        </w:rPr>
        <w:t>upport :</w:t>
      </w:r>
      <w:r>
        <w:rPr>
          <w:rFonts w:ascii="Arial" w:hAnsi="Arial" w:cs="Arial"/>
          <w:b/>
          <w:sz w:val="28"/>
          <w:szCs w:val="24"/>
          <w:u w:val="single"/>
        </w:rPr>
        <w:t xml:space="preserve"> </w:t>
      </w:r>
      <w:r w:rsidR="008C2F38" w:rsidRPr="008C2F38">
        <w:rPr>
          <w:rFonts w:ascii="Arial" w:hAnsi="Arial" w:cs="Arial"/>
          <w:b/>
          <w:sz w:val="28"/>
          <w:szCs w:val="28"/>
          <w:u w:val="single"/>
        </w:rPr>
        <w:t xml:space="preserve">Tondeuse </w:t>
      </w:r>
      <w:r w:rsidR="006A3AE5">
        <w:rPr>
          <w:rFonts w:ascii="Arial" w:hAnsi="Arial" w:cs="Arial"/>
          <w:b/>
          <w:sz w:val="28"/>
          <w:szCs w:val="28"/>
          <w:u w:val="single"/>
        </w:rPr>
        <w:t>de Fairway TORO RM 50-10 H</w:t>
      </w:r>
    </w:p>
    <w:p w:rsidR="006A3AE5" w:rsidRPr="00EB4925" w:rsidRDefault="00050288" w:rsidP="00EB49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B4925">
        <w:rPr>
          <w:rFonts w:ascii="Arial" w:hAnsi="Arial" w:cs="Arial"/>
          <w:sz w:val="24"/>
          <w:szCs w:val="24"/>
          <w:u w:val="single"/>
        </w:rPr>
        <w:t>Mise en situation</w:t>
      </w:r>
      <w:r w:rsidRPr="00EB4925">
        <w:rPr>
          <w:rFonts w:ascii="Arial" w:hAnsi="Arial" w:cs="Arial"/>
          <w:sz w:val="24"/>
          <w:szCs w:val="24"/>
        </w:rPr>
        <w:t xml:space="preserve"> : </w:t>
      </w:r>
      <w:r w:rsidR="006A3AE5" w:rsidRPr="00EB4925">
        <w:rPr>
          <w:rFonts w:ascii="Arial" w:hAnsi="Arial" w:cs="Arial"/>
          <w:sz w:val="24"/>
          <w:szCs w:val="24"/>
        </w:rPr>
        <w:t>Le client d’une tondeuse de golf TORO RM 50-10 H se plaint d’une difficulté de démarrage. Plusieurs défaut</w:t>
      </w:r>
      <w:r w:rsidR="00D162FE" w:rsidRPr="00EB4925">
        <w:rPr>
          <w:rFonts w:ascii="Arial" w:hAnsi="Arial" w:cs="Arial"/>
          <w:sz w:val="24"/>
          <w:szCs w:val="24"/>
        </w:rPr>
        <w:t>s</w:t>
      </w:r>
      <w:r w:rsidR="006A3AE5" w:rsidRPr="00EB4925">
        <w:rPr>
          <w:rFonts w:ascii="Arial" w:hAnsi="Arial" w:cs="Arial"/>
          <w:sz w:val="24"/>
          <w:szCs w:val="24"/>
        </w:rPr>
        <w:t xml:space="preserve"> s</w:t>
      </w:r>
      <w:r w:rsidR="001E4D77" w:rsidRPr="00EB4925">
        <w:rPr>
          <w:rFonts w:ascii="Arial" w:hAnsi="Arial" w:cs="Arial"/>
          <w:sz w:val="24"/>
          <w:szCs w:val="24"/>
        </w:rPr>
        <w:t>ont a</w:t>
      </w:r>
      <w:bookmarkStart w:id="0" w:name="_GoBack"/>
      <w:bookmarkEnd w:id="0"/>
      <w:r w:rsidR="001E4D77" w:rsidRPr="00EB4925">
        <w:rPr>
          <w:rFonts w:ascii="Arial" w:hAnsi="Arial" w:cs="Arial"/>
          <w:sz w:val="24"/>
          <w:szCs w:val="24"/>
        </w:rPr>
        <w:t>ffichés au tableau de bord</w:t>
      </w:r>
      <w:r w:rsidR="006A3AE5" w:rsidRPr="00EB4925">
        <w:rPr>
          <w:rFonts w:ascii="Arial" w:hAnsi="Arial" w:cs="Arial"/>
          <w:sz w:val="24"/>
          <w:szCs w:val="24"/>
        </w:rPr>
        <w:t>.</w:t>
      </w:r>
    </w:p>
    <w:p w:rsidR="006A3AE5" w:rsidRPr="00206537" w:rsidRDefault="002160AA" w:rsidP="00EB4925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B</w:t>
      </w:r>
      <w:r w:rsidR="00206537">
        <w:rPr>
          <w:rFonts w:ascii="Arial" w:hAnsi="Arial" w:cs="Arial"/>
          <w:b/>
          <w:sz w:val="24"/>
          <w:szCs w:val="24"/>
          <w:u w:val="single"/>
        </w:rPr>
        <w:t xml:space="preserve">.1. </w:t>
      </w:r>
      <w:r w:rsidR="00206537" w:rsidRPr="002B5F6D">
        <w:rPr>
          <w:rFonts w:ascii="Arial" w:hAnsi="Arial" w:cs="Arial"/>
          <w:b/>
          <w:sz w:val="24"/>
          <w:szCs w:val="24"/>
          <w:u w:val="single"/>
        </w:rPr>
        <w:t xml:space="preserve">Étude du </w:t>
      </w:r>
      <w:r w:rsidR="00206537">
        <w:rPr>
          <w:rFonts w:ascii="Arial" w:hAnsi="Arial" w:cs="Arial"/>
          <w:b/>
          <w:sz w:val="24"/>
          <w:szCs w:val="24"/>
          <w:u w:val="single"/>
        </w:rPr>
        <w:t>matériel</w:t>
      </w:r>
    </w:p>
    <w:p w:rsidR="00050288" w:rsidRPr="00E82427" w:rsidRDefault="002160AA" w:rsidP="00EB49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</w:t>
      </w:r>
      <w:r w:rsidR="00696CA6">
        <w:rPr>
          <w:rFonts w:ascii="Arial" w:hAnsi="Arial" w:cs="Arial"/>
          <w:b/>
          <w:sz w:val="24"/>
          <w:szCs w:val="24"/>
          <w:u w:val="single"/>
        </w:rPr>
        <w:t>.1.</w:t>
      </w:r>
      <w:r w:rsidR="00206537">
        <w:rPr>
          <w:rFonts w:ascii="Arial" w:hAnsi="Arial" w:cs="Arial"/>
          <w:b/>
          <w:sz w:val="24"/>
          <w:szCs w:val="24"/>
          <w:u w:val="single"/>
        </w:rPr>
        <w:t>1</w:t>
      </w:r>
      <w:r w:rsidR="00696CA6" w:rsidRPr="008774F6">
        <w:rPr>
          <w:rFonts w:ascii="Arial" w:hAnsi="Arial" w:cs="Arial"/>
          <w:b/>
          <w:sz w:val="24"/>
          <w:szCs w:val="24"/>
        </w:rPr>
        <w:t xml:space="preserve"> </w:t>
      </w:r>
      <w:r w:rsidR="006A3AE5">
        <w:rPr>
          <w:rFonts w:ascii="Arial" w:hAnsi="Arial" w:cs="Arial"/>
          <w:sz w:val="24"/>
          <w:szCs w:val="24"/>
        </w:rPr>
        <w:t>Que signifie la lettre H indiquée sur le modèle du matériel ?</w:t>
      </w:r>
    </w:p>
    <w:p w:rsidR="00F977D9" w:rsidRDefault="00F977D9" w:rsidP="00EB4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EB4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EB4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EB4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977D9" w:rsidRDefault="00F977D9" w:rsidP="00EB492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977D9" w:rsidRPr="00E82427" w:rsidRDefault="002160AA" w:rsidP="00EB49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</w:t>
      </w:r>
      <w:r w:rsidR="00206537">
        <w:rPr>
          <w:rFonts w:ascii="Arial" w:hAnsi="Arial" w:cs="Arial"/>
          <w:b/>
          <w:sz w:val="24"/>
          <w:szCs w:val="24"/>
          <w:u w:val="single"/>
        </w:rPr>
        <w:t>.1.2</w:t>
      </w:r>
      <w:r w:rsidR="00206537" w:rsidRPr="008774F6">
        <w:rPr>
          <w:rFonts w:ascii="Arial" w:hAnsi="Arial" w:cs="Arial"/>
          <w:b/>
          <w:sz w:val="24"/>
          <w:szCs w:val="24"/>
        </w:rPr>
        <w:t xml:space="preserve"> </w:t>
      </w:r>
      <w:r w:rsidR="00206537">
        <w:rPr>
          <w:rFonts w:ascii="Arial" w:hAnsi="Arial" w:cs="Arial"/>
          <w:sz w:val="24"/>
          <w:szCs w:val="24"/>
        </w:rPr>
        <w:t>Quel est le principal intérêt de ce système hybride ?</w:t>
      </w:r>
    </w:p>
    <w:p w:rsidR="00175B8E" w:rsidRDefault="00175B8E" w:rsidP="00F977D9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F977D9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F977D9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F977D9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E6A92" w:rsidRDefault="00DE6A92" w:rsidP="00DE6A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B.1.3</w:t>
      </w:r>
      <w:r w:rsidRPr="008774F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Complétez le tableau ci-dessous</w:t>
      </w:r>
      <w:r w:rsidR="002C1510">
        <w:rPr>
          <w:rFonts w:ascii="Arial" w:hAnsi="Arial" w:cs="Arial"/>
          <w:sz w:val="24"/>
          <w:szCs w:val="24"/>
        </w:rPr>
        <w:t xml:space="preserve">, représentant le fonctionnement du système Hybride en </w:t>
      </w:r>
      <w:r w:rsidR="0072241F">
        <w:rPr>
          <w:rFonts w:ascii="Arial" w:hAnsi="Arial" w:cs="Arial"/>
          <w:sz w:val="24"/>
          <w:szCs w:val="24"/>
        </w:rPr>
        <w:t>cochant</w:t>
      </w:r>
      <w:r w:rsidR="002C1510">
        <w:rPr>
          <w:rFonts w:ascii="Arial" w:hAnsi="Arial" w:cs="Arial"/>
          <w:sz w:val="24"/>
          <w:szCs w:val="24"/>
        </w:rPr>
        <w:t xml:space="preserve"> qui de la génératrice ou de la batterie assure les différentes fonctions.</w:t>
      </w:r>
    </w:p>
    <w:tbl>
      <w:tblPr>
        <w:tblW w:w="10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5"/>
        <w:gridCol w:w="2075"/>
        <w:gridCol w:w="895"/>
        <w:gridCol w:w="1599"/>
        <w:gridCol w:w="873"/>
        <w:gridCol w:w="1891"/>
        <w:gridCol w:w="940"/>
      </w:tblGrid>
      <w:tr w:rsidR="0072241F" w:rsidRPr="00E82427" w:rsidTr="00C1583F">
        <w:trPr>
          <w:trHeight w:val="139"/>
        </w:trPr>
        <w:tc>
          <w:tcPr>
            <w:tcW w:w="211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241F" w:rsidRPr="002B5F6D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Mode de fonctionnement</w:t>
            </w:r>
          </w:p>
        </w:tc>
        <w:tc>
          <w:tcPr>
            <w:tcW w:w="8273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Fonction</w:t>
            </w:r>
          </w:p>
        </w:tc>
      </w:tr>
      <w:tr w:rsidR="0072241F" w:rsidRPr="00E82427" w:rsidTr="00C1583F">
        <w:trPr>
          <w:trHeight w:val="202"/>
        </w:trPr>
        <w:tc>
          <w:tcPr>
            <w:tcW w:w="211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241F" w:rsidRDefault="0072241F" w:rsidP="00C1583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241F" w:rsidRDefault="0072241F" w:rsidP="00C1583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Avancement</w:t>
            </w:r>
          </w:p>
        </w:tc>
        <w:tc>
          <w:tcPr>
            <w:tcW w:w="24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2241F" w:rsidRDefault="0072241F" w:rsidP="00C1583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Coupe</w:t>
            </w:r>
          </w:p>
        </w:tc>
        <w:tc>
          <w:tcPr>
            <w:tcW w:w="283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2241F" w:rsidRDefault="0072241F" w:rsidP="00C1583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Charge batterie</w:t>
            </w:r>
          </w:p>
        </w:tc>
      </w:tr>
      <w:tr w:rsidR="0072241F" w:rsidRPr="00E82427" w:rsidTr="00C1583F">
        <w:trPr>
          <w:trHeight w:val="90"/>
        </w:trPr>
        <w:tc>
          <w:tcPr>
            <w:tcW w:w="211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Charge Normale</w:t>
            </w:r>
          </w:p>
        </w:tc>
        <w:tc>
          <w:tcPr>
            <w:tcW w:w="2075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70191A" wp14:editId="207FC1A1">
                  <wp:extent cx="277946" cy="323586"/>
                  <wp:effectExtent l="0" t="0" r="8255" b="635"/>
                  <wp:docPr id="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0" r="44454" b="63181"/>
                          <a:stretch/>
                        </pic:blipFill>
                        <pic:spPr bwMode="auto">
                          <a:xfrm>
                            <a:off x="0" y="0"/>
                            <a:ext cx="277946" cy="32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1599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AD85AE" wp14:editId="3AEE3EBA">
                  <wp:extent cx="277946" cy="323586"/>
                  <wp:effectExtent l="0" t="0" r="190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0" r="44454" b="63181"/>
                          <a:stretch/>
                        </pic:blipFill>
                        <pic:spPr bwMode="auto">
                          <a:xfrm>
                            <a:off x="0" y="0"/>
                            <a:ext cx="277946" cy="32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1891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5268A80" wp14:editId="529C21F2">
                  <wp:extent cx="277946" cy="323586"/>
                  <wp:effectExtent l="0" t="0" r="1905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0" r="44454" b="63181"/>
                          <a:stretch/>
                        </pic:blipFill>
                        <pic:spPr bwMode="auto">
                          <a:xfrm>
                            <a:off x="0" y="0"/>
                            <a:ext cx="277946" cy="32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2241F" w:rsidRPr="00E82427" w:rsidTr="00C1583F">
        <w:trPr>
          <w:trHeight w:val="493"/>
        </w:trPr>
        <w:tc>
          <w:tcPr>
            <w:tcW w:w="211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75" w:type="dxa"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72241F" w:rsidRDefault="00F977D9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78400" behindDoc="1" locked="0" layoutInCell="1" allowOverlap="1" wp14:anchorId="4ACF2BC3" wp14:editId="08CEB26F">
                  <wp:simplePos x="0" y="0"/>
                  <wp:positionH relativeFrom="column">
                    <wp:posOffset>355149</wp:posOffset>
                  </wp:positionH>
                  <wp:positionV relativeFrom="paragraph">
                    <wp:posOffset>-3339</wp:posOffset>
                  </wp:positionV>
                  <wp:extent cx="452755" cy="339725"/>
                  <wp:effectExtent l="0" t="0" r="4445" b="3175"/>
                  <wp:wrapTight wrapText="bothSides">
                    <wp:wrapPolygon edited="0">
                      <wp:start x="2727" y="0"/>
                      <wp:lineTo x="0" y="2422"/>
                      <wp:lineTo x="0" y="20591"/>
                      <wp:lineTo x="20903" y="20591"/>
                      <wp:lineTo x="20903" y="3634"/>
                      <wp:lineTo x="18177" y="0"/>
                      <wp:lineTo x="2727" y="0"/>
                    </wp:wrapPolygon>
                  </wp:wrapTight>
                  <wp:docPr id="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5" t="60060" r="57576" b="5233"/>
                          <a:stretch/>
                        </pic:blipFill>
                        <pic:spPr bwMode="auto">
                          <a:xfrm>
                            <a:off x="0" y="0"/>
                            <a:ext cx="45275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41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94" w:type="dxa"/>
            <w:tcBorders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1599" w:type="dxa"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72241F" w:rsidRDefault="0072241F" w:rsidP="00F977D9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15232" behindDoc="1" locked="0" layoutInCell="1" allowOverlap="1" wp14:anchorId="7C9FF096" wp14:editId="1EDDA766">
                  <wp:simplePos x="0" y="0"/>
                  <wp:positionH relativeFrom="margin">
                    <wp:posOffset>185420</wp:posOffset>
                  </wp:positionH>
                  <wp:positionV relativeFrom="margin">
                    <wp:posOffset>26035</wp:posOffset>
                  </wp:positionV>
                  <wp:extent cx="452755" cy="339725"/>
                  <wp:effectExtent l="0" t="0" r="4445" b="3175"/>
                  <wp:wrapTight wrapText="bothSides">
                    <wp:wrapPolygon edited="0">
                      <wp:start x="2727" y="0"/>
                      <wp:lineTo x="0" y="2422"/>
                      <wp:lineTo x="0" y="20591"/>
                      <wp:lineTo x="20903" y="20591"/>
                      <wp:lineTo x="20903" y="3634"/>
                      <wp:lineTo x="18177" y="0"/>
                      <wp:lineTo x="2727" y="0"/>
                    </wp:wrapPolygon>
                  </wp:wrapTight>
                  <wp:docPr id="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5" t="60060" r="57576" b="5233"/>
                          <a:stretch/>
                        </pic:blipFill>
                        <pic:spPr bwMode="auto">
                          <a:xfrm>
                            <a:off x="0" y="0"/>
                            <a:ext cx="45275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3" w:type="dxa"/>
            <w:tcBorders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1891" w:type="dxa"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72241F" w:rsidRDefault="00F977D9" w:rsidP="00F977D9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16256" behindDoc="1" locked="0" layoutInCell="1" allowOverlap="1" wp14:anchorId="386BC61A" wp14:editId="199BA951">
                  <wp:simplePos x="0" y="0"/>
                  <wp:positionH relativeFrom="margin">
                    <wp:posOffset>304800</wp:posOffset>
                  </wp:positionH>
                  <wp:positionV relativeFrom="margin">
                    <wp:posOffset>35560</wp:posOffset>
                  </wp:positionV>
                  <wp:extent cx="452755" cy="339725"/>
                  <wp:effectExtent l="0" t="0" r="4445" b="3175"/>
                  <wp:wrapTight wrapText="bothSides">
                    <wp:wrapPolygon edited="0">
                      <wp:start x="2727" y="0"/>
                      <wp:lineTo x="0" y="2422"/>
                      <wp:lineTo x="0" y="20591"/>
                      <wp:lineTo x="20903" y="20591"/>
                      <wp:lineTo x="20903" y="3634"/>
                      <wp:lineTo x="18177" y="0"/>
                      <wp:lineTo x="2727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5" t="60060" r="57576" b="5233"/>
                          <a:stretch/>
                        </pic:blipFill>
                        <pic:spPr bwMode="auto">
                          <a:xfrm>
                            <a:off x="0" y="0"/>
                            <a:ext cx="45275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41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40" w:type="dxa"/>
            <w:tcBorders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2241F" w:rsidRPr="00E82427" w:rsidTr="00C1583F">
        <w:trPr>
          <w:trHeight w:val="138"/>
        </w:trPr>
        <w:tc>
          <w:tcPr>
            <w:tcW w:w="211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Charge Moyenne</w:t>
            </w:r>
          </w:p>
        </w:tc>
        <w:tc>
          <w:tcPr>
            <w:tcW w:w="2075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3BB420D" wp14:editId="41E193FC">
                  <wp:extent cx="277946" cy="323586"/>
                  <wp:effectExtent l="0" t="0" r="1905" b="0"/>
                  <wp:docPr id="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0" r="44454" b="63181"/>
                          <a:stretch/>
                        </pic:blipFill>
                        <pic:spPr bwMode="auto">
                          <a:xfrm>
                            <a:off x="0" y="0"/>
                            <a:ext cx="277946" cy="32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1599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5F70B48" wp14:editId="71788FBC">
                  <wp:extent cx="277946" cy="323586"/>
                  <wp:effectExtent l="0" t="0" r="1905" b="0"/>
                  <wp:docPr id="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0" r="44454" b="63181"/>
                          <a:stretch/>
                        </pic:blipFill>
                        <pic:spPr bwMode="auto">
                          <a:xfrm>
                            <a:off x="0" y="0"/>
                            <a:ext cx="277946" cy="32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1891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92F238C" wp14:editId="60737C43">
                  <wp:extent cx="277946" cy="323586"/>
                  <wp:effectExtent l="0" t="0" r="1905" b="0"/>
                  <wp:docPr id="8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0" r="44454" b="63181"/>
                          <a:stretch/>
                        </pic:blipFill>
                        <pic:spPr bwMode="auto">
                          <a:xfrm>
                            <a:off x="0" y="0"/>
                            <a:ext cx="277946" cy="32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2241F" w:rsidRPr="00E82427" w:rsidTr="00C1583F">
        <w:trPr>
          <w:trHeight w:val="610"/>
        </w:trPr>
        <w:tc>
          <w:tcPr>
            <w:tcW w:w="211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75" w:type="dxa"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18304" behindDoc="1" locked="0" layoutInCell="1" allowOverlap="1" wp14:anchorId="4972FE57" wp14:editId="5B942DF0">
                  <wp:simplePos x="0" y="0"/>
                  <wp:positionH relativeFrom="margin">
                    <wp:posOffset>363220</wp:posOffset>
                  </wp:positionH>
                  <wp:positionV relativeFrom="margin">
                    <wp:posOffset>-635</wp:posOffset>
                  </wp:positionV>
                  <wp:extent cx="452755" cy="339725"/>
                  <wp:effectExtent l="0" t="0" r="4445" b="3175"/>
                  <wp:wrapTight wrapText="bothSides">
                    <wp:wrapPolygon edited="0">
                      <wp:start x="2727" y="0"/>
                      <wp:lineTo x="0" y="2422"/>
                      <wp:lineTo x="0" y="20591"/>
                      <wp:lineTo x="20903" y="20591"/>
                      <wp:lineTo x="20903" y="3634"/>
                      <wp:lineTo x="18177" y="0"/>
                      <wp:lineTo x="2727" y="0"/>
                    </wp:wrapPolygon>
                  </wp:wrapTight>
                  <wp:docPr id="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5" t="60060" r="57576" b="5233"/>
                          <a:stretch/>
                        </pic:blipFill>
                        <pic:spPr bwMode="auto">
                          <a:xfrm>
                            <a:off x="0" y="0"/>
                            <a:ext cx="45275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4" w:type="dxa"/>
            <w:tcBorders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1599" w:type="dxa"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72241F" w:rsidRDefault="00F977D9" w:rsidP="00C1583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EB34453" wp14:editId="1E5112D3">
                  <wp:extent cx="452755" cy="339725"/>
                  <wp:effectExtent l="0" t="0" r="4445" b="3175"/>
                  <wp:docPr id="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5" t="60060" r="57576" b="5233"/>
                          <a:stretch/>
                        </pic:blipFill>
                        <pic:spPr bwMode="auto">
                          <a:xfrm>
                            <a:off x="0" y="0"/>
                            <a:ext cx="45275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" w:type="dxa"/>
            <w:tcBorders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1891" w:type="dxa"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20352" behindDoc="1" locked="0" layoutInCell="1" allowOverlap="1" wp14:anchorId="120F2C9F" wp14:editId="6B2F8841">
                  <wp:simplePos x="0" y="0"/>
                  <wp:positionH relativeFrom="margin">
                    <wp:posOffset>310515</wp:posOffset>
                  </wp:positionH>
                  <wp:positionV relativeFrom="margin">
                    <wp:posOffset>-4445</wp:posOffset>
                  </wp:positionV>
                  <wp:extent cx="452755" cy="339725"/>
                  <wp:effectExtent l="0" t="0" r="4445" b="3175"/>
                  <wp:wrapTight wrapText="bothSides">
                    <wp:wrapPolygon edited="0">
                      <wp:start x="2727" y="0"/>
                      <wp:lineTo x="0" y="2422"/>
                      <wp:lineTo x="0" y="20591"/>
                      <wp:lineTo x="20903" y="20591"/>
                      <wp:lineTo x="20903" y="3634"/>
                      <wp:lineTo x="18177" y="0"/>
                      <wp:lineTo x="2727" y="0"/>
                    </wp:wrapPolygon>
                  </wp:wrapTight>
                  <wp:docPr id="8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5" t="60060" r="57576" b="5233"/>
                          <a:stretch/>
                        </pic:blipFill>
                        <pic:spPr bwMode="auto">
                          <a:xfrm>
                            <a:off x="0" y="0"/>
                            <a:ext cx="45275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40" w:type="dxa"/>
            <w:tcBorders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2241F" w:rsidRPr="00E82427" w:rsidTr="00C1583F">
        <w:trPr>
          <w:trHeight w:val="138"/>
        </w:trPr>
        <w:tc>
          <w:tcPr>
            <w:tcW w:w="211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Charge Extrême</w:t>
            </w:r>
          </w:p>
        </w:tc>
        <w:tc>
          <w:tcPr>
            <w:tcW w:w="2075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98B242B" wp14:editId="09F75785">
                  <wp:extent cx="277946" cy="323586"/>
                  <wp:effectExtent l="0" t="0" r="1905" b="0"/>
                  <wp:docPr id="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0" r="44454" b="63181"/>
                          <a:stretch/>
                        </pic:blipFill>
                        <pic:spPr bwMode="auto">
                          <a:xfrm>
                            <a:off x="0" y="0"/>
                            <a:ext cx="277946" cy="32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1599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0E5513F" wp14:editId="286AC61D">
                  <wp:extent cx="277946" cy="323586"/>
                  <wp:effectExtent l="0" t="0" r="1905" b="0"/>
                  <wp:docPr id="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0" r="44454" b="63181"/>
                          <a:stretch/>
                        </pic:blipFill>
                        <pic:spPr bwMode="auto">
                          <a:xfrm>
                            <a:off x="0" y="0"/>
                            <a:ext cx="277946" cy="32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1891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33F137D" wp14:editId="45DB6ACA">
                  <wp:extent cx="277946" cy="323586"/>
                  <wp:effectExtent l="0" t="0" r="1905" b="0"/>
                  <wp:docPr id="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0" r="44454" b="63181"/>
                          <a:stretch/>
                        </pic:blipFill>
                        <pic:spPr bwMode="auto">
                          <a:xfrm>
                            <a:off x="0" y="0"/>
                            <a:ext cx="277946" cy="32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2241F" w:rsidRPr="00E82427" w:rsidTr="00C1583F">
        <w:trPr>
          <w:trHeight w:val="569"/>
        </w:trPr>
        <w:tc>
          <w:tcPr>
            <w:tcW w:w="211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241F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75" w:type="dxa"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72241F" w:rsidRDefault="0072241F" w:rsidP="00C1583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9CB30F" wp14:editId="4F8DFA99">
                  <wp:extent cx="452755" cy="339725"/>
                  <wp:effectExtent l="0" t="0" r="4445" b="3175"/>
                  <wp:docPr id="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5" t="60060" r="57576" b="5233"/>
                          <a:stretch/>
                        </pic:blipFill>
                        <pic:spPr bwMode="auto">
                          <a:xfrm>
                            <a:off x="0" y="0"/>
                            <a:ext cx="45275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dxa"/>
            <w:tcBorders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1599" w:type="dxa"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72241F" w:rsidRDefault="0072241F" w:rsidP="00C1583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4D3A99C" wp14:editId="171E79FA">
                  <wp:extent cx="452755" cy="339725"/>
                  <wp:effectExtent l="0" t="0" r="4445" b="3175"/>
                  <wp:docPr id="8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5" t="60060" r="57576" b="5233"/>
                          <a:stretch/>
                        </pic:blipFill>
                        <pic:spPr bwMode="auto">
                          <a:xfrm>
                            <a:off x="0" y="0"/>
                            <a:ext cx="45275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" w:type="dxa"/>
            <w:tcBorders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1891" w:type="dxa"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72241F" w:rsidRDefault="0072241F" w:rsidP="00C1583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241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A39FF19" wp14:editId="4DFC52B3">
                  <wp:extent cx="452755" cy="339725"/>
                  <wp:effectExtent l="0" t="0" r="4445" b="3175"/>
                  <wp:docPr id="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5" t="60060" r="57576" b="5233"/>
                          <a:stretch/>
                        </pic:blipFill>
                        <pic:spPr bwMode="auto">
                          <a:xfrm>
                            <a:off x="0" y="0"/>
                            <a:ext cx="45275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tcBorders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2241F" w:rsidRPr="00F977D9" w:rsidRDefault="0072241F" w:rsidP="00F977D9">
            <w:pPr>
              <w:spacing w:after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F977D9" w:rsidRDefault="00F977D9" w:rsidP="00F65A5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65A5B" w:rsidRPr="00E82427" w:rsidRDefault="00F65A5B" w:rsidP="00F65A5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B.1.4</w:t>
      </w:r>
      <w:r w:rsidRPr="008774F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Quelle est la tension de fonctionnement du système hybride</w:t>
      </w:r>
      <w:r w:rsidR="00AA7C42">
        <w:rPr>
          <w:rFonts w:ascii="Arial" w:hAnsi="Arial" w:cs="Arial"/>
          <w:sz w:val="24"/>
          <w:szCs w:val="24"/>
        </w:rPr>
        <w:t xml:space="preserve"> et de l’entrainement des organes de coupe </w:t>
      </w:r>
      <w:r>
        <w:rPr>
          <w:rFonts w:ascii="Arial" w:hAnsi="Arial" w:cs="Arial"/>
          <w:sz w:val="24"/>
          <w:szCs w:val="24"/>
        </w:rPr>
        <w:t>?</w:t>
      </w:r>
    </w:p>
    <w:p w:rsidR="00502951" w:rsidRPr="00C1583F" w:rsidRDefault="00502951" w:rsidP="00AA7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2160AA" w:rsidRPr="00206537" w:rsidRDefault="002160AA" w:rsidP="002160AA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B.2. Contrôle du circuit de démarrage</w:t>
      </w:r>
    </w:p>
    <w:p w:rsidR="002160AA" w:rsidRPr="000E34E3" w:rsidRDefault="002160AA" w:rsidP="000E34E3">
      <w:pPr>
        <w:spacing w:line="240" w:lineRule="auto"/>
        <w:jc w:val="both"/>
        <w:rPr>
          <w:rFonts w:ascii="Arial" w:hAnsi="Arial" w:cs="Arial"/>
          <w:szCs w:val="24"/>
        </w:rPr>
      </w:pPr>
      <w:r w:rsidRPr="001F193E">
        <w:rPr>
          <w:rFonts w:ascii="Arial" w:hAnsi="Arial" w:cs="Arial"/>
          <w:b/>
          <w:sz w:val="24"/>
          <w:szCs w:val="24"/>
          <w:u w:val="single"/>
        </w:rPr>
        <w:t xml:space="preserve">Rappel </w:t>
      </w:r>
      <w:r>
        <w:rPr>
          <w:rFonts w:ascii="Arial" w:hAnsi="Arial" w:cs="Arial"/>
          <w:b/>
          <w:sz w:val="24"/>
          <w:szCs w:val="24"/>
          <w:u w:val="single"/>
        </w:rPr>
        <w:t>de symptômes</w:t>
      </w:r>
      <w:r w:rsidR="00C1583F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1F193E">
        <w:rPr>
          <w:rFonts w:ascii="Arial" w:hAnsi="Arial" w:cs="Arial"/>
          <w:b/>
          <w:sz w:val="24"/>
          <w:szCs w:val="24"/>
          <w:u w:val="single"/>
        </w:rPr>
        <w:t>:</w:t>
      </w:r>
      <w:r>
        <w:rPr>
          <w:rFonts w:ascii="Arial" w:hAnsi="Arial" w:cs="Arial"/>
          <w:sz w:val="24"/>
          <w:szCs w:val="24"/>
        </w:rPr>
        <w:t xml:space="preserve"> le client signale que le moteur ne se lance pas lorsqu’il actionne le contacteur à clé.</w:t>
      </w:r>
    </w:p>
    <w:p w:rsidR="006E4395" w:rsidRDefault="00652109" w:rsidP="000E34E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Une information </w:t>
      </w:r>
      <w:proofErr w:type="gramStart"/>
      <w:r>
        <w:rPr>
          <w:rFonts w:ascii="Arial" w:hAnsi="Arial" w:cs="Arial"/>
          <w:sz w:val="24"/>
          <w:szCs w:val="24"/>
        </w:rPr>
        <w:t>conducteur</w:t>
      </w:r>
      <w:proofErr w:type="gramEnd"/>
      <w:r>
        <w:rPr>
          <w:rFonts w:ascii="Arial" w:hAnsi="Arial" w:cs="Arial"/>
          <w:sz w:val="24"/>
          <w:szCs w:val="24"/>
        </w:rPr>
        <w:t xml:space="preserve"> portant le code</w:t>
      </w:r>
      <w:r w:rsidR="006E4395">
        <w:rPr>
          <w:rFonts w:ascii="Arial" w:hAnsi="Arial" w:cs="Arial"/>
          <w:sz w:val="24"/>
          <w:szCs w:val="24"/>
        </w:rPr>
        <w:t xml:space="preserve"> 160 est affiché</w:t>
      </w:r>
      <w:r>
        <w:rPr>
          <w:rFonts w:ascii="Arial" w:hAnsi="Arial" w:cs="Arial"/>
          <w:sz w:val="24"/>
          <w:szCs w:val="24"/>
        </w:rPr>
        <w:t>e</w:t>
      </w:r>
      <w:r w:rsidR="006E4395">
        <w:rPr>
          <w:rFonts w:ascii="Arial" w:hAnsi="Arial" w:cs="Arial"/>
          <w:sz w:val="24"/>
          <w:szCs w:val="24"/>
        </w:rPr>
        <w:t xml:space="preserve"> au tableau de bord.</w:t>
      </w:r>
    </w:p>
    <w:p w:rsidR="009C38E1" w:rsidRPr="00E82427" w:rsidRDefault="009C38E1" w:rsidP="009C38E1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B.2.1</w:t>
      </w:r>
      <w:r>
        <w:rPr>
          <w:rFonts w:ascii="Arial" w:hAnsi="Arial" w:cs="Arial"/>
          <w:sz w:val="24"/>
          <w:szCs w:val="24"/>
        </w:rPr>
        <w:t>Quelle est la signification de ce code d</w:t>
      </w:r>
      <w:r w:rsidR="00652109">
        <w:rPr>
          <w:rFonts w:ascii="Arial" w:hAnsi="Arial" w:cs="Arial"/>
          <w:sz w:val="24"/>
          <w:szCs w:val="24"/>
        </w:rPr>
        <w:t>’information</w:t>
      </w:r>
      <w:r>
        <w:rPr>
          <w:rFonts w:ascii="Arial" w:hAnsi="Arial" w:cs="Arial"/>
          <w:sz w:val="24"/>
          <w:szCs w:val="24"/>
        </w:rPr>
        <w:t> ?</w:t>
      </w:r>
    </w:p>
    <w:p w:rsidR="00502951" w:rsidRPr="00C1583F" w:rsidRDefault="00502951" w:rsidP="009C3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9C38E1" w:rsidRPr="00E82427" w:rsidRDefault="009C38E1" w:rsidP="009C38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B.2.</w:t>
      </w:r>
      <w:r w:rsidR="00B42519">
        <w:rPr>
          <w:rFonts w:ascii="Arial" w:hAnsi="Arial" w:cs="Arial"/>
          <w:b/>
          <w:sz w:val="24"/>
          <w:szCs w:val="24"/>
        </w:rPr>
        <w:t xml:space="preserve">2 </w:t>
      </w:r>
      <w:r>
        <w:rPr>
          <w:rFonts w:ascii="Arial" w:hAnsi="Arial" w:cs="Arial"/>
          <w:sz w:val="24"/>
          <w:szCs w:val="24"/>
        </w:rPr>
        <w:t>Quelles sont les causes possibles de l’apparition de ce défaut ?</w:t>
      </w:r>
    </w:p>
    <w:p w:rsidR="00502951" w:rsidRDefault="00502951" w:rsidP="009C3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9C3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9C3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9C3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9C3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9C3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Pr="00C1583F" w:rsidRDefault="00502951" w:rsidP="009C3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B42519" w:rsidRPr="00E82427" w:rsidRDefault="00B42519" w:rsidP="00B42519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B.2.3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402BD">
        <w:rPr>
          <w:rFonts w:ascii="Arial" w:hAnsi="Arial" w:cs="Arial"/>
          <w:sz w:val="24"/>
          <w:szCs w:val="24"/>
        </w:rPr>
        <w:t xml:space="preserve">A l’aide du schéma électrique, indiquez le numéro d’entrée du calculateur à laquelle </w:t>
      </w:r>
      <w:r w:rsidR="00015C1B">
        <w:rPr>
          <w:rFonts w:ascii="Arial" w:hAnsi="Arial" w:cs="Arial"/>
          <w:sz w:val="24"/>
          <w:szCs w:val="24"/>
        </w:rPr>
        <w:t>sont</w:t>
      </w:r>
      <w:r w:rsidR="005402BD">
        <w:rPr>
          <w:rFonts w:ascii="Arial" w:hAnsi="Arial" w:cs="Arial"/>
          <w:sz w:val="24"/>
          <w:szCs w:val="24"/>
        </w:rPr>
        <w:t xml:space="preserve"> branchée</w:t>
      </w:r>
      <w:r w:rsidR="00015C1B">
        <w:rPr>
          <w:rFonts w:ascii="Arial" w:hAnsi="Arial" w:cs="Arial"/>
          <w:sz w:val="24"/>
          <w:szCs w:val="24"/>
        </w:rPr>
        <w:t>s</w:t>
      </w:r>
      <w:r w:rsidR="005402BD">
        <w:rPr>
          <w:rFonts w:ascii="Arial" w:hAnsi="Arial" w:cs="Arial"/>
          <w:sz w:val="24"/>
          <w:szCs w:val="24"/>
        </w:rPr>
        <w:t xml:space="preserve"> chacune des sécurités ou commandes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3036"/>
      </w:tblGrid>
      <w:tr w:rsidR="005402BD" w:rsidRPr="00E82427" w:rsidTr="000E34E3">
        <w:trPr>
          <w:trHeight w:val="644"/>
        </w:trPr>
        <w:tc>
          <w:tcPr>
            <w:tcW w:w="7083" w:type="dxa"/>
            <w:shd w:val="clear" w:color="auto" w:fill="auto"/>
            <w:vAlign w:val="center"/>
          </w:tcPr>
          <w:p w:rsidR="005402BD" w:rsidRPr="002B5F6D" w:rsidRDefault="005402BD" w:rsidP="002163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Sécurité ou commande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5402BD" w:rsidRPr="002B5F6D" w:rsidRDefault="005402BD" w:rsidP="000E34E3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N° d’entrée du calculateur (TEC-5002)</w:t>
            </w:r>
          </w:p>
        </w:tc>
      </w:tr>
      <w:tr w:rsidR="005402BD" w:rsidRPr="00E82427" w:rsidTr="00175B8E">
        <w:trPr>
          <w:trHeight w:val="302"/>
        </w:trPr>
        <w:tc>
          <w:tcPr>
            <w:tcW w:w="7083" w:type="dxa"/>
            <w:shd w:val="clear" w:color="auto" w:fill="auto"/>
            <w:vAlign w:val="center"/>
          </w:tcPr>
          <w:p w:rsidR="005402BD" w:rsidRPr="005402BD" w:rsidRDefault="005402BD" w:rsidP="000E34E3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Présence du conducteur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5402BD" w:rsidRPr="00C1583F" w:rsidRDefault="005402BD" w:rsidP="000E34E3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5402BD" w:rsidRPr="00E82427" w:rsidTr="005402BD">
        <w:trPr>
          <w:trHeight w:val="557"/>
        </w:trPr>
        <w:tc>
          <w:tcPr>
            <w:tcW w:w="7083" w:type="dxa"/>
            <w:shd w:val="clear" w:color="auto" w:fill="auto"/>
            <w:vAlign w:val="center"/>
          </w:tcPr>
          <w:p w:rsidR="005402BD" w:rsidRPr="005402BD" w:rsidRDefault="005402BD" w:rsidP="000E34E3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Frein enclenché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5402BD" w:rsidRPr="00C1583F" w:rsidRDefault="005402BD" w:rsidP="000E34E3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5402BD" w:rsidRPr="00E82427" w:rsidTr="000E34E3">
        <w:trPr>
          <w:trHeight w:val="370"/>
        </w:trPr>
        <w:tc>
          <w:tcPr>
            <w:tcW w:w="7083" w:type="dxa"/>
            <w:shd w:val="clear" w:color="auto" w:fill="auto"/>
            <w:vAlign w:val="center"/>
          </w:tcPr>
          <w:p w:rsidR="005402BD" w:rsidRPr="005402BD" w:rsidRDefault="005402BD" w:rsidP="000E34E3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Unité de coupe en position basse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5402BD" w:rsidRPr="00C1583F" w:rsidRDefault="005402BD" w:rsidP="000E34E3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5402BD" w:rsidRPr="00E82427" w:rsidTr="005402BD">
        <w:trPr>
          <w:trHeight w:val="557"/>
        </w:trPr>
        <w:tc>
          <w:tcPr>
            <w:tcW w:w="7083" w:type="dxa"/>
            <w:shd w:val="clear" w:color="auto" w:fill="auto"/>
            <w:vAlign w:val="center"/>
          </w:tcPr>
          <w:p w:rsidR="005402BD" w:rsidRPr="005402BD" w:rsidRDefault="005402BD" w:rsidP="000E34E3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Transmission au neutre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5402BD" w:rsidRPr="00C1583F" w:rsidRDefault="005402BD" w:rsidP="000E34E3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5402BD" w:rsidRPr="00E82427" w:rsidTr="000E34E3">
        <w:trPr>
          <w:trHeight w:val="372"/>
        </w:trPr>
        <w:tc>
          <w:tcPr>
            <w:tcW w:w="7083" w:type="dxa"/>
            <w:shd w:val="clear" w:color="auto" w:fill="auto"/>
            <w:vAlign w:val="center"/>
          </w:tcPr>
          <w:p w:rsidR="005402BD" w:rsidRDefault="005402BD" w:rsidP="000E34E3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Interrupteur d’engagement des cylindres de coupe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5402BD" w:rsidRPr="00C1583F" w:rsidRDefault="005402BD" w:rsidP="000E34E3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5402BD" w:rsidRPr="00E82427" w:rsidTr="005402BD">
        <w:trPr>
          <w:trHeight w:val="557"/>
        </w:trPr>
        <w:tc>
          <w:tcPr>
            <w:tcW w:w="7083" w:type="dxa"/>
            <w:shd w:val="clear" w:color="auto" w:fill="auto"/>
            <w:vAlign w:val="center"/>
          </w:tcPr>
          <w:p w:rsidR="005402BD" w:rsidRDefault="005402BD" w:rsidP="000E34E3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Levée de l’unité de coupe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5402BD" w:rsidRPr="00C1583F" w:rsidRDefault="005402BD" w:rsidP="000E34E3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5402BD" w:rsidRPr="00E82427" w:rsidTr="000E34E3">
        <w:trPr>
          <w:trHeight w:val="400"/>
        </w:trPr>
        <w:tc>
          <w:tcPr>
            <w:tcW w:w="7083" w:type="dxa"/>
            <w:shd w:val="clear" w:color="auto" w:fill="auto"/>
            <w:vAlign w:val="center"/>
          </w:tcPr>
          <w:p w:rsidR="005402BD" w:rsidRDefault="005402BD" w:rsidP="000E34E3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Descente de l’unité de coupe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5402BD" w:rsidRPr="00C1583F" w:rsidRDefault="005402BD" w:rsidP="000E34E3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</w:tbl>
    <w:p w:rsidR="005402BD" w:rsidRPr="00E82427" w:rsidRDefault="005402BD" w:rsidP="002160AA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lastRenderedPageBreak/>
        <w:t>B.2.</w:t>
      </w:r>
      <w:r w:rsidR="00596BB7" w:rsidRPr="000E34E3">
        <w:rPr>
          <w:rFonts w:ascii="Arial" w:hAnsi="Arial" w:cs="Arial"/>
          <w:b/>
          <w:sz w:val="24"/>
          <w:szCs w:val="24"/>
          <w:u w:val="single"/>
        </w:rPr>
        <w:t>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96BB7">
        <w:rPr>
          <w:rFonts w:ascii="Arial" w:hAnsi="Arial" w:cs="Arial"/>
          <w:sz w:val="24"/>
          <w:szCs w:val="24"/>
        </w:rPr>
        <w:t>Proposez</w:t>
      </w:r>
      <w:r>
        <w:rPr>
          <w:rFonts w:ascii="Arial" w:hAnsi="Arial" w:cs="Arial"/>
          <w:sz w:val="24"/>
          <w:szCs w:val="24"/>
        </w:rPr>
        <w:t xml:space="preserve"> une méthode</w:t>
      </w:r>
      <w:r w:rsidR="00975A7B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contrôle des différentes sécurités et commandes listées à la question précédente :</w:t>
      </w:r>
    </w:p>
    <w:p w:rsidR="00C1583F" w:rsidRDefault="00C1583F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Pr="00596BB7" w:rsidRDefault="00502951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96BB7" w:rsidRDefault="00596BB7">
      <w:pPr>
        <w:rPr>
          <w:rFonts w:ascii="Arial" w:hAnsi="Arial" w:cs="Arial"/>
          <w:sz w:val="24"/>
          <w:szCs w:val="24"/>
        </w:rPr>
      </w:pPr>
      <w:r w:rsidRPr="00596BB7">
        <w:rPr>
          <w:rFonts w:ascii="Arial" w:hAnsi="Arial" w:cs="Arial"/>
          <w:b/>
          <w:sz w:val="24"/>
          <w:szCs w:val="24"/>
        </w:rPr>
        <w:t>A l’issue de ce contrôle, il apparait que le contacteur d’abaissement des cylindres de coupe reste en position fermé</w:t>
      </w:r>
      <w:r>
        <w:rPr>
          <w:rFonts w:ascii="Arial" w:hAnsi="Arial" w:cs="Arial"/>
          <w:b/>
          <w:sz w:val="24"/>
          <w:szCs w:val="24"/>
        </w:rPr>
        <w:t>e.</w:t>
      </w:r>
    </w:p>
    <w:p w:rsidR="00596BB7" w:rsidRPr="00E82427" w:rsidRDefault="00596BB7" w:rsidP="00596BB7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B.2.5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Proposez une méthode de contrôle de ce contacteur à l’aide d’un outil de mesure autre que l’outil de diagnostic embarqué. </w:t>
      </w:r>
      <w:r w:rsidR="00203AF9">
        <w:rPr>
          <w:rFonts w:ascii="Arial" w:hAnsi="Arial" w:cs="Arial"/>
          <w:sz w:val="24"/>
          <w:szCs w:val="24"/>
        </w:rPr>
        <w:t>Réaliser un croq</w:t>
      </w:r>
      <w:r w:rsidR="001E4D77">
        <w:rPr>
          <w:rFonts w:ascii="Arial" w:hAnsi="Arial" w:cs="Arial"/>
          <w:sz w:val="24"/>
          <w:szCs w:val="24"/>
        </w:rPr>
        <w:t>uis à main levée de ce contrôle et expliquez le.</w:t>
      </w:r>
    </w:p>
    <w:p w:rsidR="00D162FE" w:rsidRDefault="00D162FE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162FE" w:rsidRDefault="00D162FE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162FE" w:rsidRDefault="00D162FE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162FE" w:rsidRDefault="00D162FE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162FE" w:rsidRPr="00C1583F" w:rsidRDefault="00D162FE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C1583F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C1583F" w:rsidRPr="00502951" w:rsidRDefault="00203AF9" w:rsidP="00C1583F">
      <w:pPr>
        <w:rPr>
          <w:rFonts w:ascii="Arial" w:hAnsi="Arial" w:cs="Arial"/>
          <w:b/>
          <w:sz w:val="24"/>
          <w:szCs w:val="24"/>
        </w:rPr>
      </w:pPr>
      <w:r w:rsidRPr="00203AF9">
        <w:rPr>
          <w:rFonts w:ascii="Arial" w:hAnsi="Arial" w:cs="Arial"/>
          <w:b/>
          <w:sz w:val="24"/>
          <w:szCs w:val="24"/>
        </w:rPr>
        <w:t>Après remplacement du contacteur d’abaissement de la coupe, le système de démarrage fonctionne à nouveau.</w:t>
      </w:r>
    </w:p>
    <w:p w:rsidR="00257851" w:rsidRDefault="003832E9" w:rsidP="00C1583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B.3</w:t>
      </w:r>
      <w:r w:rsidR="007322D7">
        <w:rPr>
          <w:rFonts w:ascii="Arial" w:hAnsi="Arial" w:cs="Arial"/>
          <w:b/>
          <w:sz w:val="24"/>
          <w:szCs w:val="24"/>
          <w:u w:val="single"/>
        </w:rPr>
        <w:t>.</w:t>
      </w:r>
      <w:r w:rsidR="008774F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060306" w:rsidRPr="002B5F6D">
        <w:rPr>
          <w:rFonts w:ascii="Arial" w:hAnsi="Arial" w:cs="Arial"/>
          <w:b/>
          <w:sz w:val="24"/>
          <w:szCs w:val="24"/>
          <w:u w:val="single"/>
        </w:rPr>
        <w:t>Étude</w:t>
      </w:r>
      <w:r w:rsidR="00050288" w:rsidRPr="002B5F6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060306">
        <w:rPr>
          <w:rFonts w:ascii="Arial" w:hAnsi="Arial" w:cs="Arial"/>
          <w:b/>
          <w:sz w:val="24"/>
          <w:szCs w:val="24"/>
          <w:u w:val="single"/>
        </w:rPr>
        <w:t>du système hybride</w:t>
      </w:r>
    </w:p>
    <w:p w:rsidR="003832E9" w:rsidRPr="002B5F6D" w:rsidRDefault="003832E9" w:rsidP="002B5F6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Une fois le circuit de démarrage remis en conformité, un défaut N° </w:t>
      </w:r>
      <w:r w:rsidR="00B147F3">
        <w:rPr>
          <w:rFonts w:ascii="Arial" w:hAnsi="Arial" w:cs="Arial"/>
          <w:b/>
          <w:sz w:val="24"/>
          <w:szCs w:val="24"/>
          <w:u w:val="single"/>
        </w:rPr>
        <w:t xml:space="preserve">28 </w:t>
      </w:r>
      <w:r>
        <w:rPr>
          <w:rFonts w:ascii="Arial" w:hAnsi="Arial" w:cs="Arial"/>
          <w:b/>
          <w:sz w:val="24"/>
          <w:szCs w:val="24"/>
          <w:u w:val="single"/>
        </w:rPr>
        <w:t>apparait sur le tableau de bord.</w:t>
      </w:r>
      <w:r w:rsidR="00F16D67">
        <w:rPr>
          <w:rFonts w:ascii="Arial" w:hAnsi="Arial" w:cs="Arial"/>
          <w:b/>
          <w:sz w:val="24"/>
          <w:szCs w:val="24"/>
          <w:u w:val="single"/>
        </w:rPr>
        <w:t xml:space="preserve"> De plus le régime moteur semble figé à son maximum avec impossibilité de le modifier.</w:t>
      </w:r>
    </w:p>
    <w:p w:rsidR="00B147F3" w:rsidRPr="00E82427" w:rsidRDefault="00B147F3" w:rsidP="00B147F3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B.3.1</w:t>
      </w:r>
      <w:r>
        <w:rPr>
          <w:rFonts w:ascii="Arial" w:hAnsi="Arial" w:cs="Arial"/>
          <w:sz w:val="24"/>
          <w:szCs w:val="24"/>
        </w:rPr>
        <w:t>Quelle est la signification de ce code défaut ?</w:t>
      </w:r>
    </w:p>
    <w:p w:rsidR="00502951" w:rsidRDefault="00502951" w:rsidP="00216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Pr="00F16D67" w:rsidRDefault="00502951" w:rsidP="00216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E6BD2" w:rsidRPr="00E82427" w:rsidRDefault="00FE6BD2" w:rsidP="00FE6BD2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B.3.2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Donnez la signification du BUS CAN et d’un réseau </w:t>
      </w:r>
      <w:r w:rsidR="00992461">
        <w:rPr>
          <w:rFonts w:ascii="Arial" w:hAnsi="Arial" w:cs="Arial"/>
          <w:sz w:val="24"/>
          <w:szCs w:val="24"/>
        </w:rPr>
        <w:t>multiplexé</w:t>
      </w:r>
      <w:r>
        <w:rPr>
          <w:rFonts w:ascii="Arial" w:hAnsi="Arial" w:cs="Arial"/>
          <w:sz w:val="24"/>
          <w:szCs w:val="24"/>
        </w:rPr>
        <w:t> ?</w:t>
      </w:r>
    </w:p>
    <w:p w:rsidR="00F977D9" w:rsidRDefault="00F977D9" w:rsidP="00FE6B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FE6B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FE6B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FE6B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E6BD2" w:rsidRPr="00E82427" w:rsidRDefault="00FE6BD2" w:rsidP="00FE6BD2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B.3.3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Combien de réseau</w:t>
      </w:r>
      <w:r w:rsidR="0098786A">
        <w:rPr>
          <w:rFonts w:ascii="Arial" w:hAnsi="Arial" w:cs="Arial"/>
          <w:sz w:val="24"/>
          <w:szCs w:val="24"/>
        </w:rPr>
        <w:t>x existe-il</w:t>
      </w:r>
      <w:r>
        <w:rPr>
          <w:rFonts w:ascii="Arial" w:hAnsi="Arial" w:cs="Arial"/>
          <w:sz w:val="24"/>
          <w:szCs w:val="24"/>
        </w:rPr>
        <w:t xml:space="preserve"> sur le matériel ? Quelles sont leurs fonctions ?</w:t>
      </w:r>
    </w:p>
    <w:p w:rsidR="00F977D9" w:rsidRDefault="00F977D9" w:rsidP="00DF5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DF5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DF5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F5183" w:rsidRDefault="00DF5183" w:rsidP="00DF5183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B.3.4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Sur le schéma électrique</w:t>
      </w:r>
      <w:r w:rsidR="00F977D9">
        <w:rPr>
          <w:rFonts w:ascii="Arial" w:hAnsi="Arial" w:cs="Arial"/>
          <w:sz w:val="24"/>
          <w:szCs w:val="24"/>
        </w:rPr>
        <w:t xml:space="preserve"> </w:t>
      </w:r>
      <w:r w:rsidR="00F977D9" w:rsidRPr="007659B6">
        <w:rPr>
          <w:rFonts w:ascii="Arial" w:hAnsi="Arial" w:cs="Arial"/>
          <w:b/>
          <w:sz w:val="24"/>
          <w:szCs w:val="24"/>
        </w:rPr>
        <w:t>page</w:t>
      </w:r>
      <w:r w:rsidR="00A035BE" w:rsidRPr="007659B6">
        <w:rPr>
          <w:rFonts w:ascii="Arial" w:hAnsi="Arial" w:cs="Arial"/>
          <w:b/>
          <w:sz w:val="24"/>
          <w:szCs w:val="24"/>
        </w:rPr>
        <w:t xml:space="preserve"> 7/7 du DT</w:t>
      </w:r>
      <w:r w:rsidRPr="00A035B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entourez les éléments constituant le système</w:t>
      </w:r>
      <w:r w:rsidR="009A005A">
        <w:rPr>
          <w:rFonts w:ascii="Arial" w:hAnsi="Arial" w:cs="Arial"/>
          <w:sz w:val="24"/>
          <w:szCs w:val="24"/>
        </w:rPr>
        <w:t xml:space="preserve"> hybride et le système de coupe</w:t>
      </w:r>
      <w:r>
        <w:rPr>
          <w:rFonts w:ascii="Arial" w:hAnsi="Arial" w:cs="Arial"/>
          <w:sz w:val="24"/>
          <w:szCs w:val="24"/>
        </w:rPr>
        <w:t>.</w:t>
      </w:r>
      <w:r w:rsidR="005A2693">
        <w:rPr>
          <w:rFonts w:ascii="Arial" w:hAnsi="Arial" w:cs="Arial"/>
          <w:sz w:val="24"/>
          <w:szCs w:val="24"/>
        </w:rPr>
        <w:t xml:space="preserve"> </w:t>
      </w:r>
      <w:r w:rsidR="005A2693" w:rsidRPr="00993CF7">
        <w:rPr>
          <w:rFonts w:ascii="Arial" w:hAnsi="Arial" w:cs="Arial"/>
          <w:b/>
          <w:sz w:val="24"/>
          <w:szCs w:val="24"/>
          <w:u w:val="single"/>
        </w:rPr>
        <w:t>Schéma à l’échelle double, page 13 et 14 du DR.</w:t>
      </w:r>
    </w:p>
    <w:p w:rsidR="00620A76" w:rsidRPr="00E82427" w:rsidRDefault="00620A76" w:rsidP="00620A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B.3.5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Surlignez</w:t>
      </w:r>
      <w:r w:rsidR="00015C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les fils selon les couleurs demandées dans le tableau ci-dessous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3036"/>
      </w:tblGrid>
      <w:tr w:rsidR="00620A76" w:rsidRPr="00E82427" w:rsidTr="00F977D9">
        <w:trPr>
          <w:trHeight w:val="424"/>
        </w:trPr>
        <w:tc>
          <w:tcPr>
            <w:tcW w:w="7083" w:type="dxa"/>
            <w:shd w:val="clear" w:color="auto" w:fill="auto"/>
            <w:vAlign w:val="center"/>
          </w:tcPr>
          <w:p w:rsidR="00620A76" w:rsidRPr="002B5F6D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Fil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620A76" w:rsidRPr="002B5F6D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Couleur</w:t>
            </w:r>
          </w:p>
        </w:tc>
      </w:tr>
      <w:tr w:rsidR="00620A76" w:rsidRPr="00E82427" w:rsidTr="00620A76">
        <w:trPr>
          <w:trHeight w:val="448"/>
        </w:trPr>
        <w:tc>
          <w:tcPr>
            <w:tcW w:w="7083" w:type="dxa"/>
            <w:shd w:val="clear" w:color="auto" w:fill="auto"/>
            <w:vAlign w:val="center"/>
          </w:tcPr>
          <w:p w:rsidR="00620A76" w:rsidRPr="005402BD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Réseau de communication CAN 12 Volts</w:t>
            </w:r>
          </w:p>
        </w:tc>
        <w:tc>
          <w:tcPr>
            <w:tcW w:w="3036" w:type="dxa"/>
            <w:shd w:val="clear" w:color="auto" w:fill="FFFF00"/>
            <w:vAlign w:val="center"/>
          </w:tcPr>
          <w:p w:rsidR="00620A76" w:rsidRPr="001711EE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11EE">
              <w:rPr>
                <w:rFonts w:ascii="Arial" w:hAnsi="Arial" w:cs="Arial"/>
                <w:b/>
                <w:sz w:val="24"/>
                <w:szCs w:val="24"/>
              </w:rPr>
              <w:t>Jaune</w:t>
            </w:r>
          </w:p>
        </w:tc>
      </w:tr>
      <w:tr w:rsidR="00620A76" w:rsidRPr="00E82427" w:rsidTr="00620A76">
        <w:trPr>
          <w:trHeight w:val="557"/>
        </w:trPr>
        <w:tc>
          <w:tcPr>
            <w:tcW w:w="7083" w:type="dxa"/>
            <w:shd w:val="clear" w:color="auto" w:fill="auto"/>
            <w:vAlign w:val="center"/>
          </w:tcPr>
          <w:p w:rsidR="00620A76" w:rsidRPr="005402BD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Réseau de communication CAN 48 Volts</w:t>
            </w:r>
          </w:p>
        </w:tc>
        <w:tc>
          <w:tcPr>
            <w:tcW w:w="3036" w:type="dxa"/>
            <w:shd w:val="clear" w:color="auto" w:fill="4F81BD" w:themeFill="accent1"/>
            <w:vAlign w:val="center"/>
          </w:tcPr>
          <w:p w:rsidR="00620A76" w:rsidRPr="001711EE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11EE">
              <w:rPr>
                <w:rFonts w:ascii="Arial" w:hAnsi="Arial" w:cs="Arial"/>
                <w:b/>
                <w:sz w:val="24"/>
                <w:szCs w:val="24"/>
              </w:rPr>
              <w:t>Bleu</w:t>
            </w:r>
          </w:p>
        </w:tc>
      </w:tr>
      <w:tr w:rsidR="00620A76" w:rsidRPr="00E82427" w:rsidTr="00620A76">
        <w:trPr>
          <w:trHeight w:val="557"/>
        </w:trPr>
        <w:tc>
          <w:tcPr>
            <w:tcW w:w="7083" w:type="dxa"/>
            <w:shd w:val="clear" w:color="auto" w:fill="auto"/>
            <w:vAlign w:val="center"/>
          </w:tcPr>
          <w:p w:rsidR="00620A76" w:rsidRPr="005402BD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Mise à la masse du module d’isolement CAN BUS</w:t>
            </w:r>
          </w:p>
        </w:tc>
        <w:tc>
          <w:tcPr>
            <w:tcW w:w="3036" w:type="dxa"/>
            <w:shd w:val="clear" w:color="auto" w:fill="000000" w:themeFill="text1"/>
            <w:vAlign w:val="center"/>
          </w:tcPr>
          <w:p w:rsidR="00620A76" w:rsidRPr="001711EE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11EE">
              <w:rPr>
                <w:rFonts w:ascii="Arial" w:hAnsi="Arial" w:cs="Arial"/>
                <w:b/>
                <w:sz w:val="24"/>
                <w:szCs w:val="24"/>
              </w:rPr>
              <w:t>Noir</w:t>
            </w:r>
          </w:p>
        </w:tc>
      </w:tr>
      <w:tr w:rsidR="00620A76" w:rsidRPr="00E82427" w:rsidTr="00620A76">
        <w:trPr>
          <w:trHeight w:val="557"/>
        </w:trPr>
        <w:tc>
          <w:tcPr>
            <w:tcW w:w="7083" w:type="dxa"/>
            <w:shd w:val="clear" w:color="auto" w:fill="auto"/>
            <w:vAlign w:val="center"/>
          </w:tcPr>
          <w:p w:rsidR="00620A76" w:rsidRPr="005402BD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Alimentation en 12 Volts du module d’isolement CAN BUS</w:t>
            </w:r>
          </w:p>
        </w:tc>
        <w:tc>
          <w:tcPr>
            <w:tcW w:w="3036" w:type="dxa"/>
            <w:shd w:val="clear" w:color="auto" w:fill="FF0000"/>
            <w:vAlign w:val="center"/>
          </w:tcPr>
          <w:p w:rsidR="00620A76" w:rsidRPr="001711EE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11EE">
              <w:rPr>
                <w:rFonts w:ascii="Arial" w:hAnsi="Arial" w:cs="Arial"/>
                <w:b/>
                <w:sz w:val="24"/>
                <w:szCs w:val="24"/>
              </w:rPr>
              <w:t>Rouge</w:t>
            </w:r>
          </w:p>
        </w:tc>
      </w:tr>
      <w:tr w:rsidR="00620A76" w:rsidRPr="00E82427" w:rsidTr="00620A76">
        <w:trPr>
          <w:trHeight w:val="557"/>
        </w:trPr>
        <w:tc>
          <w:tcPr>
            <w:tcW w:w="7083" w:type="dxa"/>
            <w:shd w:val="clear" w:color="auto" w:fill="auto"/>
            <w:vAlign w:val="center"/>
          </w:tcPr>
          <w:p w:rsidR="00620A76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Alimentation en 48 Volts LOGIC du moteur de coupe N°1</w:t>
            </w:r>
          </w:p>
        </w:tc>
        <w:tc>
          <w:tcPr>
            <w:tcW w:w="3036" w:type="dxa"/>
            <w:shd w:val="clear" w:color="auto" w:fill="984806" w:themeFill="accent6" w:themeFillShade="80"/>
            <w:vAlign w:val="center"/>
          </w:tcPr>
          <w:p w:rsidR="00620A76" w:rsidRPr="001711EE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11EE">
              <w:rPr>
                <w:rFonts w:ascii="Arial" w:hAnsi="Arial" w:cs="Arial"/>
                <w:b/>
                <w:sz w:val="24"/>
                <w:szCs w:val="24"/>
              </w:rPr>
              <w:t>Marron</w:t>
            </w:r>
          </w:p>
        </w:tc>
      </w:tr>
      <w:tr w:rsidR="00620A76" w:rsidRPr="00E82427" w:rsidTr="00620A76">
        <w:trPr>
          <w:trHeight w:val="557"/>
        </w:trPr>
        <w:tc>
          <w:tcPr>
            <w:tcW w:w="7083" w:type="dxa"/>
            <w:shd w:val="clear" w:color="auto" w:fill="auto"/>
            <w:vAlign w:val="center"/>
          </w:tcPr>
          <w:p w:rsidR="00620A76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Alimentation en 48 Volts Batterie du moteur de coupe N°1</w:t>
            </w:r>
          </w:p>
        </w:tc>
        <w:tc>
          <w:tcPr>
            <w:tcW w:w="3036" w:type="dxa"/>
            <w:shd w:val="clear" w:color="auto" w:fill="7030A0"/>
            <w:vAlign w:val="center"/>
          </w:tcPr>
          <w:p w:rsidR="00620A76" w:rsidRPr="001711EE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11EE">
              <w:rPr>
                <w:rFonts w:ascii="Arial" w:hAnsi="Arial" w:cs="Arial"/>
                <w:b/>
                <w:sz w:val="24"/>
                <w:szCs w:val="24"/>
              </w:rPr>
              <w:t>Violet</w:t>
            </w:r>
          </w:p>
        </w:tc>
      </w:tr>
      <w:tr w:rsidR="00620A76" w:rsidRPr="00E82427" w:rsidTr="00F977D9">
        <w:trPr>
          <w:trHeight w:val="482"/>
        </w:trPr>
        <w:tc>
          <w:tcPr>
            <w:tcW w:w="7083" w:type="dxa"/>
            <w:shd w:val="clear" w:color="auto" w:fill="auto"/>
            <w:vAlign w:val="center"/>
          </w:tcPr>
          <w:p w:rsidR="00620A76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Mise à la masse du moteur de coupe N°1</w:t>
            </w:r>
          </w:p>
        </w:tc>
        <w:tc>
          <w:tcPr>
            <w:tcW w:w="3036" w:type="dxa"/>
            <w:shd w:val="clear" w:color="auto" w:fill="00B050"/>
            <w:vAlign w:val="center"/>
          </w:tcPr>
          <w:p w:rsidR="00620A76" w:rsidRPr="001711EE" w:rsidRDefault="00620A76" w:rsidP="00F977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11EE">
              <w:rPr>
                <w:rFonts w:ascii="Arial" w:hAnsi="Arial" w:cs="Arial"/>
                <w:b/>
                <w:sz w:val="24"/>
                <w:szCs w:val="24"/>
              </w:rPr>
              <w:t>Vert</w:t>
            </w:r>
          </w:p>
        </w:tc>
      </w:tr>
    </w:tbl>
    <w:p w:rsidR="007B6E50" w:rsidRPr="00F16D67" w:rsidRDefault="00F16D67" w:rsidP="00F16D6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7B6E50" w:rsidRPr="000E34E3">
        <w:rPr>
          <w:rFonts w:ascii="Arial" w:hAnsi="Arial" w:cs="Arial"/>
          <w:b/>
          <w:sz w:val="24"/>
          <w:szCs w:val="24"/>
          <w:u w:val="single"/>
        </w:rPr>
        <w:lastRenderedPageBreak/>
        <w:t>B.3.</w:t>
      </w:r>
      <w:r w:rsidR="00620A76" w:rsidRPr="000E34E3">
        <w:rPr>
          <w:rFonts w:ascii="Arial" w:hAnsi="Arial" w:cs="Arial"/>
          <w:b/>
          <w:sz w:val="24"/>
          <w:szCs w:val="24"/>
          <w:u w:val="single"/>
        </w:rPr>
        <w:t>6</w:t>
      </w:r>
      <w:r w:rsidR="007B6E50" w:rsidRPr="000E34E3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12D3F">
        <w:rPr>
          <w:rFonts w:ascii="Arial" w:hAnsi="Arial" w:cs="Arial"/>
          <w:sz w:val="24"/>
          <w:szCs w:val="24"/>
        </w:rPr>
        <w:t>Quelle est la fonction du boitier</w:t>
      </w:r>
      <w:r w:rsidR="00827E99">
        <w:rPr>
          <w:rFonts w:ascii="Arial" w:hAnsi="Arial" w:cs="Arial"/>
          <w:sz w:val="24"/>
          <w:szCs w:val="24"/>
        </w:rPr>
        <w:t xml:space="preserve"> « CAN BUS ISOLATION MODULE »</w:t>
      </w:r>
      <w:r w:rsidR="007B6E50">
        <w:rPr>
          <w:rFonts w:ascii="Arial" w:hAnsi="Arial" w:cs="Arial"/>
          <w:sz w:val="24"/>
          <w:szCs w:val="24"/>
        </w:rPr>
        <w:t>?</w:t>
      </w:r>
    </w:p>
    <w:p w:rsidR="00F977D9" w:rsidRDefault="00F977D9" w:rsidP="007B6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7B6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7B6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7B6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230A" w:rsidRPr="00E82427" w:rsidRDefault="00F5230A" w:rsidP="00F5230A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</w:t>
      </w:r>
      <w:r w:rsidR="00620A76" w:rsidRPr="000E34E3">
        <w:rPr>
          <w:rFonts w:ascii="Arial" w:hAnsi="Arial" w:cs="Arial"/>
          <w:b/>
          <w:sz w:val="24"/>
          <w:szCs w:val="24"/>
          <w:u w:val="single"/>
        </w:rPr>
        <w:t>7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60306">
        <w:rPr>
          <w:rFonts w:ascii="Arial" w:hAnsi="Arial" w:cs="Arial"/>
          <w:sz w:val="24"/>
          <w:szCs w:val="24"/>
        </w:rPr>
        <w:t>Donnez la procédure préconisée par le constructeur lors de l’apparition du défaut 28, en complétant le tableau ci-dessous :</w:t>
      </w:r>
    </w:p>
    <w:tbl>
      <w:tblPr>
        <w:tblW w:w="10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"/>
        <w:gridCol w:w="9499"/>
      </w:tblGrid>
      <w:tr w:rsidR="00060306" w:rsidRPr="00E82427" w:rsidTr="00290487">
        <w:trPr>
          <w:trHeight w:val="889"/>
        </w:trPr>
        <w:tc>
          <w:tcPr>
            <w:tcW w:w="872" w:type="dxa"/>
            <w:shd w:val="clear" w:color="auto" w:fill="auto"/>
            <w:vAlign w:val="center"/>
          </w:tcPr>
          <w:p w:rsidR="00060306" w:rsidRPr="002B5F6D" w:rsidRDefault="00060306" w:rsidP="00EA4E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Etape</w:t>
            </w:r>
          </w:p>
        </w:tc>
        <w:tc>
          <w:tcPr>
            <w:tcW w:w="9499" w:type="dxa"/>
            <w:shd w:val="clear" w:color="auto" w:fill="auto"/>
            <w:vAlign w:val="center"/>
          </w:tcPr>
          <w:p w:rsidR="00060306" w:rsidRPr="002B5F6D" w:rsidRDefault="00060306" w:rsidP="00EA4E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Explication</w:t>
            </w:r>
          </w:p>
        </w:tc>
      </w:tr>
      <w:tr w:rsidR="00060306" w:rsidRPr="00E82427" w:rsidTr="00290487">
        <w:trPr>
          <w:trHeight w:val="889"/>
        </w:trPr>
        <w:tc>
          <w:tcPr>
            <w:tcW w:w="872" w:type="dxa"/>
            <w:shd w:val="clear" w:color="auto" w:fill="auto"/>
            <w:vAlign w:val="center"/>
          </w:tcPr>
          <w:p w:rsidR="00060306" w:rsidRDefault="00060306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499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060306" w:rsidRPr="00E82427" w:rsidTr="00290487">
        <w:trPr>
          <w:trHeight w:val="889"/>
        </w:trPr>
        <w:tc>
          <w:tcPr>
            <w:tcW w:w="872" w:type="dxa"/>
            <w:shd w:val="clear" w:color="auto" w:fill="auto"/>
            <w:vAlign w:val="center"/>
          </w:tcPr>
          <w:p w:rsidR="00060306" w:rsidRDefault="00060306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499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060306" w:rsidRPr="00E82427" w:rsidTr="00290487">
        <w:trPr>
          <w:trHeight w:val="889"/>
        </w:trPr>
        <w:tc>
          <w:tcPr>
            <w:tcW w:w="872" w:type="dxa"/>
            <w:shd w:val="clear" w:color="auto" w:fill="auto"/>
            <w:vAlign w:val="center"/>
          </w:tcPr>
          <w:p w:rsidR="00060306" w:rsidRDefault="00060306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499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060306" w:rsidRPr="00E82427" w:rsidTr="00290487">
        <w:trPr>
          <w:trHeight w:val="889"/>
        </w:trPr>
        <w:tc>
          <w:tcPr>
            <w:tcW w:w="872" w:type="dxa"/>
            <w:shd w:val="clear" w:color="auto" w:fill="auto"/>
            <w:vAlign w:val="center"/>
          </w:tcPr>
          <w:p w:rsidR="00060306" w:rsidRDefault="00060306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9499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060306" w:rsidRPr="00E82427" w:rsidTr="00290487">
        <w:trPr>
          <w:trHeight w:val="889"/>
        </w:trPr>
        <w:tc>
          <w:tcPr>
            <w:tcW w:w="872" w:type="dxa"/>
            <w:shd w:val="clear" w:color="auto" w:fill="auto"/>
            <w:vAlign w:val="center"/>
          </w:tcPr>
          <w:p w:rsidR="00060306" w:rsidRDefault="00060306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9499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060306" w:rsidRPr="00E82427" w:rsidTr="00290487">
        <w:trPr>
          <w:trHeight w:val="889"/>
        </w:trPr>
        <w:tc>
          <w:tcPr>
            <w:tcW w:w="872" w:type="dxa"/>
            <w:shd w:val="clear" w:color="auto" w:fill="auto"/>
            <w:vAlign w:val="center"/>
          </w:tcPr>
          <w:p w:rsidR="00060306" w:rsidRDefault="00060306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9499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1F6457" w:rsidRPr="00E82427" w:rsidTr="00290487">
        <w:trPr>
          <w:trHeight w:val="889"/>
        </w:trPr>
        <w:tc>
          <w:tcPr>
            <w:tcW w:w="872" w:type="dxa"/>
            <w:shd w:val="clear" w:color="auto" w:fill="auto"/>
            <w:vAlign w:val="center"/>
          </w:tcPr>
          <w:p w:rsidR="001F6457" w:rsidRDefault="001F6457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9499" w:type="dxa"/>
            <w:shd w:val="clear" w:color="auto" w:fill="auto"/>
            <w:vAlign w:val="center"/>
          </w:tcPr>
          <w:p w:rsidR="001F6457" w:rsidRPr="00C1583F" w:rsidRDefault="001F6457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060306" w:rsidRPr="00E82427" w:rsidTr="00290487">
        <w:trPr>
          <w:trHeight w:val="889"/>
        </w:trPr>
        <w:tc>
          <w:tcPr>
            <w:tcW w:w="872" w:type="dxa"/>
            <w:shd w:val="clear" w:color="auto" w:fill="auto"/>
            <w:vAlign w:val="center"/>
          </w:tcPr>
          <w:p w:rsidR="00060306" w:rsidRDefault="001F6457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9499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060306" w:rsidRPr="00E82427" w:rsidTr="00290487">
        <w:trPr>
          <w:trHeight w:val="889"/>
        </w:trPr>
        <w:tc>
          <w:tcPr>
            <w:tcW w:w="872" w:type="dxa"/>
            <w:shd w:val="clear" w:color="auto" w:fill="auto"/>
            <w:vAlign w:val="center"/>
          </w:tcPr>
          <w:p w:rsidR="00060306" w:rsidRDefault="001F6457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9499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</w:tbl>
    <w:p w:rsidR="00F5230A" w:rsidRDefault="00F5230A" w:rsidP="007B6E5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1583F" w:rsidRDefault="00C1583F" w:rsidP="00C1583F">
      <w:pPr>
        <w:rPr>
          <w:rFonts w:ascii="Arial" w:hAnsi="Arial" w:cs="Arial"/>
          <w:b/>
          <w:sz w:val="24"/>
          <w:szCs w:val="24"/>
          <w:u w:val="single"/>
        </w:rPr>
      </w:pPr>
    </w:p>
    <w:p w:rsidR="00C1583F" w:rsidRDefault="00C1583F" w:rsidP="00C1583F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pPr w:leftFromText="141" w:rightFromText="141" w:vertAnchor="text" w:horzAnchor="margin" w:tblpXSpec="right" w:tblpY="1713"/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3"/>
        <w:gridCol w:w="3547"/>
        <w:gridCol w:w="1684"/>
        <w:gridCol w:w="1784"/>
      </w:tblGrid>
      <w:tr w:rsidR="00290487" w:rsidRPr="00E82427" w:rsidTr="00290487">
        <w:trPr>
          <w:trHeight w:val="142"/>
        </w:trPr>
        <w:tc>
          <w:tcPr>
            <w:tcW w:w="3293" w:type="dxa"/>
            <w:shd w:val="clear" w:color="auto" w:fill="auto"/>
            <w:vAlign w:val="center"/>
          </w:tcPr>
          <w:p w:rsidR="00C1583F" w:rsidRPr="002B5F6D" w:rsidRDefault="00C1583F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Contrôle</w:t>
            </w:r>
          </w:p>
        </w:tc>
        <w:tc>
          <w:tcPr>
            <w:tcW w:w="3547" w:type="dxa"/>
            <w:vAlign w:val="center"/>
          </w:tcPr>
          <w:p w:rsidR="00C1583F" w:rsidRDefault="00C1583F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Conditions de réalisation</w:t>
            </w:r>
          </w:p>
        </w:tc>
        <w:tc>
          <w:tcPr>
            <w:tcW w:w="1684" w:type="dxa"/>
            <w:vAlign w:val="center"/>
          </w:tcPr>
          <w:p w:rsidR="00C1583F" w:rsidRPr="002B5F6D" w:rsidRDefault="00C1583F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Valeur obtenue</w:t>
            </w:r>
          </w:p>
        </w:tc>
        <w:tc>
          <w:tcPr>
            <w:tcW w:w="1784" w:type="dxa"/>
            <w:vAlign w:val="center"/>
          </w:tcPr>
          <w:p w:rsidR="00C1583F" w:rsidRDefault="00C1583F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Valeur attendue</w:t>
            </w:r>
          </w:p>
        </w:tc>
      </w:tr>
      <w:tr w:rsidR="00290487" w:rsidRPr="00E82427" w:rsidTr="00290487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C1583F" w:rsidRPr="00FB1AC3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AC3">
              <w:rPr>
                <w:rFonts w:ascii="Arial" w:hAnsi="Arial" w:cs="Arial"/>
                <w:sz w:val="24"/>
                <w:szCs w:val="24"/>
              </w:rPr>
              <w:t>Tension batterie 48 Volts</w:t>
            </w:r>
            <w:r>
              <w:rPr>
                <w:rFonts w:ascii="Arial" w:hAnsi="Arial" w:cs="Arial"/>
                <w:sz w:val="24"/>
                <w:szCs w:val="24"/>
              </w:rPr>
              <w:t xml:space="preserve"> moteur en marche</w:t>
            </w:r>
          </w:p>
        </w:tc>
        <w:tc>
          <w:tcPr>
            <w:tcW w:w="3547" w:type="dxa"/>
            <w:vAlign w:val="center"/>
          </w:tcPr>
          <w:p w:rsidR="00C1583F" w:rsidRPr="00FB1AC3" w:rsidRDefault="00C1583F" w:rsidP="002904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B036B">
              <w:rPr>
                <w:rFonts w:ascii="Arial" w:hAnsi="Arial" w:cs="Arial"/>
                <w:sz w:val="24"/>
                <w:szCs w:val="24"/>
              </w:rPr>
              <w:t>Voltmètre entre les bornes 1 du connecteur J23 et</w:t>
            </w:r>
            <w:r w:rsidR="009878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036B">
              <w:rPr>
                <w:rFonts w:ascii="Arial" w:hAnsi="Arial" w:cs="Arial"/>
                <w:sz w:val="24"/>
                <w:szCs w:val="24"/>
              </w:rPr>
              <w:t>1 du connecteur J21</w:t>
            </w:r>
          </w:p>
        </w:tc>
        <w:tc>
          <w:tcPr>
            <w:tcW w:w="1684" w:type="dxa"/>
            <w:vAlign w:val="center"/>
          </w:tcPr>
          <w:p w:rsidR="00C1583F" w:rsidRPr="00FB1AC3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50.5</w:t>
            </w:r>
            <w:r w:rsidRPr="00FB1AC3">
              <w:rPr>
                <w:rFonts w:ascii="Arial" w:hAnsi="Arial" w:cs="Arial"/>
                <w:sz w:val="24"/>
                <w:szCs w:val="24"/>
              </w:rPr>
              <w:t xml:space="preserve"> Volts</w:t>
            </w:r>
          </w:p>
        </w:tc>
        <w:tc>
          <w:tcPr>
            <w:tcW w:w="1784" w:type="dxa"/>
            <w:vAlign w:val="center"/>
          </w:tcPr>
          <w:p w:rsidR="00C1583F" w:rsidRPr="008E5E89" w:rsidRDefault="00C1583F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0497D">
              <w:rPr>
                <w:rFonts w:ascii="Arial" w:hAnsi="Arial" w:cs="Arial"/>
                <w:sz w:val="24"/>
                <w:szCs w:val="24"/>
              </w:rPr>
              <w:t>Moins de 67.5 Volts</w:t>
            </w:r>
          </w:p>
        </w:tc>
      </w:tr>
      <w:tr w:rsidR="00290487" w:rsidRPr="00E82427" w:rsidTr="00290487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C1583F" w:rsidRPr="00FB1AC3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Tension batterie 48 Volts moteur à l’arrêt</w:t>
            </w:r>
          </w:p>
        </w:tc>
        <w:tc>
          <w:tcPr>
            <w:tcW w:w="3547" w:type="dxa"/>
            <w:vAlign w:val="center"/>
          </w:tcPr>
          <w:p w:rsidR="00C1583F" w:rsidRPr="00FB1AC3" w:rsidRDefault="00C1583F" w:rsidP="002904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B036B">
              <w:rPr>
                <w:rFonts w:ascii="Arial" w:hAnsi="Arial" w:cs="Arial"/>
                <w:sz w:val="24"/>
                <w:szCs w:val="24"/>
              </w:rPr>
              <w:t>Voltmètre entre les bornes + et – du pack de batteries 48 Volts</w:t>
            </w:r>
          </w:p>
        </w:tc>
        <w:tc>
          <w:tcPr>
            <w:tcW w:w="1684" w:type="dxa"/>
            <w:vAlign w:val="center"/>
          </w:tcPr>
          <w:p w:rsidR="00C1583F" w:rsidRPr="00FB1AC3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 volts</w:t>
            </w:r>
          </w:p>
        </w:tc>
        <w:tc>
          <w:tcPr>
            <w:tcW w:w="1784" w:type="dxa"/>
            <w:vAlign w:val="center"/>
          </w:tcPr>
          <w:p w:rsidR="00C1583F" w:rsidRPr="00C1583F" w:rsidRDefault="00C1583F" w:rsidP="00290487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290487" w:rsidRPr="00E82427" w:rsidTr="00290487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C1583F" w:rsidRPr="00EB036B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36B">
              <w:rPr>
                <w:rFonts w:ascii="Arial" w:hAnsi="Arial" w:cs="Arial"/>
                <w:sz w:val="24"/>
                <w:szCs w:val="24"/>
              </w:rPr>
              <w:t xml:space="preserve">Résistance de la bobine de commande du relais </w:t>
            </w:r>
            <w:proofErr w:type="spellStart"/>
            <w:r w:rsidRPr="00EB036B">
              <w:rPr>
                <w:rFonts w:ascii="Arial" w:hAnsi="Arial" w:cs="Arial"/>
                <w:sz w:val="24"/>
                <w:szCs w:val="24"/>
              </w:rPr>
              <w:t>Logic</w:t>
            </w:r>
            <w:proofErr w:type="spellEnd"/>
          </w:p>
        </w:tc>
        <w:tc>
          <w:tcPr>
            <w:tcW w:w="3547" w:type="dxa"/>
            <w:vAlign w:val="center"/>
          </w:tcPr>
          <w:p w:rsidR="00C1583F" w:rsidRPr="00C1583F" w:rsidRDefault="00C1583F" w:rsidP="00290487">
            <w:pPr>
              <w:spacing w:after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C1583F" w:rsidRPr="008E5E89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5E89">
              <w:rPr>
                <w:rFonts w:ascii="Arial" w:hAnsi="Arial" w:cs="Arial"/>
                <w:sz w:val="24"/>
                <w:szCs w:val="24"/>
              </w:rPr>
              <w:t>70 ohms</w:t>
            </w:r>
          </w:p>
        </w:tc>
        <w:tc>
          <w:tcPr>
            <w:tcW w:w="1784" w:type="dxa"/>
            <w:vAlign w:val="center"/>
          </w:tcPr>
          <w:p w:rsidR="00C1583F" w:rsidRPr="00C1583F" w:rsidRDefault="00C1583F" w:rsidP="00290487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290487" w:rsidRPr="00E82427" w:rsidTr="00290487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C1583F" w:rsidRPr="00EB036B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36B">
              <w:rPr>
                <w:rFonts w:ascii="Arial" w:hAnsi="Arial" w:cs="Arial"/>
                <w:sz w:val="24"/>
                <w:szCs w:val="24"/>
              </w:rPr>
              <w:t xml:space="preserve">Alimentation du relais </w:t>
            </w:r>
            <w:proofErr w:type="spellStart"/>
            <w:r w:rsidRPr="00EB036B">
              <w:rPr>
                <w:rFonts w:ascii="Arial" w:hAnsi="Arial" w:cs="Arial"/>
                <w:sz w:val="24"/>
                <w:szCs w:val="24"/>
              </w:rPr>
              <w:t>Logic</w:t>
            </w:r>
            <w:proofErr w:type="spellEnd"/>
          </w:p>
        </w:tc>
        <w:tc>
          <w:tcPr>
            <w:tcW w:w="3547" w:type="dxa"/>
            <w:vAlign w:val="center"/>
          </w:tcPr>
          <w:p w:rsidR="00C1583F" w:rsidRPr="00C1583F" w:rsidRDefault="00C1583F" w:rsidP="00290487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C1583F" w:rsidRPr="00EB036B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36B">
              <w:rPr>
                <w:rFonts w:ascii="Arial" w:hAnsi="Arial" w:cs="Arial"/>
                <w:sz w:val="24"/>
                <w:szCs w:val="24"/>
              </w:rPr>
              <w:t>12.9 Volts</w:t>
            </w:r>
          </w:p>
        </w:tc>
        <w:tc>
          <w:tcPr>
            <w:tcW w:w="1784" w:type="dxa"/>
            <w:vAlign w:val="center"/>
          </w:tcPr>
          <w:p w:rsidR="00C1583F" w:rsidRPr="00C1583F" w:rsidRDefault="00C1583F" w:rsidP="00290487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290487" w:rsidRPr="00E82427" w:rsidTr="00290487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C1583F" w:rsidRPr="00EB036B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36B">
              <w:rPr>
                <w:rFonts w:ascii="Arial" w:hAnsi="Arial" w:cs="Arial"/>
                <w:sz w:val="24"/>
                <w:szCs w:val="24"/>
              </w:rPr>
              <w:t>Alimentation du module d’isolement</w:t>
            </w:r>
          </w:p>
        </w:tc>
        <w:tc>
          <w:tcPr>
            <w:tcW w:w="3547" w:type="dxa"/>
            <w:vAlign w:val="center"/>
          </w:tcPr>
          <w:p w:rsidR="00C1583F" w:rsidRPr="00C1583F" w:rsidRDefault="00C1583F" w:rsidP="00290487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C1583F" w:rsidRPr="00EB036B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36B">
              <w:rPr>
                <w:rFonts w:ascii="Arial" w:hAnsi="Arial" w:cs="Arial"/>
                <w:sz w:val="24"/>
                <w:szCs w:val="24"/>
              </w:rPr>
              <w:t>12.9 Volts</w:t>
            </w:r>
          </w:p>
        </w:tc>
        <w:tc>
          <w:tcPr>
            <w:tcW w:w="1784" w:type="dxa"/>
            <w:vAlign w:val="center"/>
          </w:tcPr>
          <w:p w:rsidR="00C1583F" w:rsidRPr="00C1583F" w:rsidRDefault="00C1583F" w:rsidP="00290487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290487" w:rsidRPr="00E82427" w:rsidTr="00290487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C1583F" w:rsidRPr="00EB036B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36B">
              <w:rPr>
                <w:rFonts w:ascii="Arial" w:hAnsi="Arial" w:cs="Arial"/>
                <w:sz w:val="24"/>
                <w:szCs w:val="24"/>
              </w:rPr>
              <w:t>Contrôle du branchement du réseau CAN 12 Volts au module d’isolement</w:t>
            </w:r>
          </w:p>
        </w:tc>
        <w:tc>
          <w:tcPr>
            <w:tcW w:w="3547" w:type="dxa"/>
            <w:vAlign w:val="center"/>
          </w:tcPr>
          <w:p w:rsidR="00C1583F" w:rsidRPr="00F32B1E" w:rsidRDefault="00C1583F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EB036B">
              <w:rPr>
                <w:rFonts w:ascii="Arial" w:hAnsi="Arial" w:cs="Arial"/>
                <w:sz w:val="24"/>
                <w:szCs w:val="24"/>
              </w:rPr>
              <w:t>Ohmmètre entre les bornes C et D du connecteur P42</w:t>
            </w:r>
          </w:p>
        </w:tc>
        <w:tc>
          <w:tcPr>
            <w:tcW w:w="1684" w:type="dxa"/>
            <w:vAlign w:val="center"/>
          </w:tcPr>
          <w:p w:rsidR="00C1583F" w:rsidRPr="00EB036B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36B">
              <w:rPr>
                <w:rFonts w:ascii="Arial" w:hAnsi="Arial" w:cs="Arial"/>
                <w:sz w:val="24"/>
                <w:szCs w:val="24"/>
              </w:rPr>
              <w:t>60 ohms</w:t>
            </w:r>
          </w:p>
        </w:tc>
        <w:tc>
          <w:tcPr>
            <w:tcW w:w="1784" w:type="dxa"/>
            <w:vAlign w:val="center"/>
          </w:tcPr>
          <w:p w:rsidR="00C1583F" w:rsidRPr="00C1583F" w:rsidRDefault="00C1583F" w:rsidP="00290487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290487" w:rsidRPr="00E82427" w:rsidTr="00290487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C1583F" w:rsidRPr="00EB036B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36B">
              <w:rPr>
                <w:rFonts w:ascii="Arial" w:hAnsi="Arial" w:cs="Arial"/>
                <w:sz w:val="24"/>
                <w:szCs w:val="24"/>
              </w:rPr>
              <w:t>Contrôle du branchement du réseau CAN 48 Volts au module d’isolement</w:t>
            </w:r>
          </w:p>
        </w:tc>
        <w:tc>
          <w:tcPr>
            <w:tcW w:w="3547" w:type="dxa"/>
            <w:vAlign w:val="center"/>
          </w:tcPr>
          <w:p w:rsidR="00C1583F" w:rsidRDefault="00C1583F" w:rsidP="00290487">
            <w:pPr>
              <w:spacing w:after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C1583F" w:rsidRPr="00EB036B" w:rsidRDefault="00C1583F" w:rsidP="0029048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036B">
              <w:rPr>
                <w:rFonts w:ascii="Arial" w:hAnsi="Arial" w:cs="Arial"/>
                <w:sz w:val="24"/>
                <w:szCs w:val="24"/>
              </w:rPr>
              <w:t>119 ohms</w:t>
            </w:r>
          </w:p>
        </w:tc>
        <w:tc>
          <w:tcPr>
            <w:tcW w:w="1784" w:type="dxa"/>
            <w:vAlign w:val="center"/>
          </w:tcPr>
          <w:p w:rsidR="00C1583F" w:rsidRPr="00C1583F" w:rsidRDefault="00C1583F" w:rsidP="00290487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</w:tbl>
    <w:p w:rsidR="00620A76" w:rsidRDefault="00620A76" w:rsidP="00C1583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Voici les résultats des contrôles réalisés :</w:t>
      </w:r>
    </w:p>
    <w:p w:rsidR="003019D3" w:rsidRDefault="00620A76" w:rsidP="00620A76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20A76">
        <w:rPr>
          <w:rFonts w:ascii="Arial" w:hAnsi="Arial" w:cs="Arial"/>
          <w:sz w:val="24"/>
          <w:szCs w:val="24"/>
        </w:rPr>
        <w:t xml:space="preserve">Complétez le tableau en indiquant </w:t>
      </w:r>
      <w:r w:rsidR="00EB036B">
        <w:rPr>
          <w:rFonts w:ascii="Arial" w:hAnsi="Arial" w:cs="Arial"/>
          <w:sz w:val="24"/>
          <w:szCs w:val="24"/>
        </w:rPr>
        <w:t xml:space="preserve">les conditions de réalisation du contrôle et </w:t>
      </w:r>
      <w:r w:rsidRPr="00620A76">
        <w:rPr>
          <w:rFonts w:ascii="Arial" w:hAnsi="Arial" w:cs="Arial"/>
          <w:sz w:val="24"/>
          <w:szCs w:val="24"/>
        </w:rPr>
        <w:t xml:space="preserve">la valeur de référence du constructeur </w:t>
      </w:r>
      <w:r>
        <w:rPr>
          <w:rFonts w:ascii="Arial" w:hAnsi="Arial" w:cs="Arial"/>
          <w:sz w:val="24"/>
          <w:szCs w:val="24"/>
        </w:rPr>
        <w:t>:</w:t>
      </w:r>
    </w:p>
    <w:p w:rsidR="0047324F" w:rsidRDefault="0047324F" w:rsidP="0047324F">
      <w:pPr>
        <w:rPr>
          <w:rFonts w:ascii="Arial" w:hAnsi="Arial" w:cs="Arial"/>
          <w:b/>
          <w:sz w:val="24"/>
          <w:szCs w:val="24"/>
          <w:u w:val="single"/>
        </w:rPr>
      </w:pPr>
    </w:p>
    <w:p w:rsidR="0047324F" w:rsidRDefault="0047324F" w:rsidP="0047324F">
      <w:pPr>
        <w:ind w:left="567" w:hanging="567"/>
        <w:rPr>
          <w:rFonts w:ascii="Arial" w:hAnsi="Arial" w:cs="Arial"/>
          <w:b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 xml:space="preserve"> B.3.9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E7A4D">
        <w:rPr>
          <w:rFonts w:ascii="Arial" w:hAnsi="Arial" w:cs="Arial"/>
          <w:sz w:val="24"/>
          <w:szCs w:val="24"/>
        </w:rPr>
        <w:t xml:space="preserve">D’après l’agencement du </w:t>
      </w:r>
      <w:r>
        <w:rPr>
          <w:rFonts w:ascii="Arial" w:hAnsi="Arial" w:cs="Arial"/>
          <w:sz w:val="24"/>
          <w:szCs w:val="24"/>
        </w:rPr>
        <w:t>BUS CAN suivant, déterminez</w:t>
      </w:r>
      <w:r w:rsidRPr="007E7A4D">
        <w:rPr>
          <w:rFonts w:ascii="Arial" w:hAnsi="Arial" w:cs="Arial"/>
          <w:sz w:val="24"/>
          <w:szCs w:val="24"/>
        </w:rPr>
        <w:t xml:space="preserve"> la valeur de résistance à lire sur le multimètre si </w:t>
      </w:r>
      <w:r>
        <w:rPr>
          <w:rFonts w:ascii="Arial" w:hAnsi="Arial" w:cs="Arial"/>
          <w:sz w:val="24"/>
          <w:szCs w:val="24"/>
        </w:rPr>
        <w:t xml:space="preserve">l’on </w:t>
      </w:r>
      <w:r w:rsidRPr="007E7A4D">
        <w:rPr>
          <w:rFonts w:ascii="Arial" w:hAnsi="Arial" w:cs="Arial"/>
          <w:sz w:val="24"/>
          <w:szCs w:val="24"/>
        </w:rPr>
        <w:t>mesure e</w:t>
      </w:r>
      <w:r>
        <w:rPr>
          <w:rFonts w:ascii="Arial" w:hAnsi="Arial" w:cs="Arial"/>
          <w:sz w:val="24"/>
          <w:szCs w:val="24"/>
        </w:rPr>
        <w:t>ntre le CAN L et le CAN H de la prise diagnostic :</w:t>
      </w:r>
    </w:p>
    <w:p w:rsidR="0047324F" w:rsidRDefault="001F5982" w:rsidP="004732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6E0AEC22" wp14:editId="3411CCB0">
                <wp:simplePos x="0" y="0"/>
                <wp:positionH relativeFrom="column">
                  <wp:posOffset>-41465</wp:posOffset>
                </wp:positionH>
                <wp:positionV relativeFrom="paragraph">
                  <wp:posOffset>27940</wp:posOffset>
                </wp:positionV>
                <wp:extent cx="6665595" cy="1437640"/>
                <wp:effectExtent l="0" t="0" r="0" b="10160"/>
                <wp:wrapNone/>
                <wp:docPr id="105" name="Groupe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595" cy="1437640"/>
                          <a:chOff x="0" y="0"/>
                          <a:chExt cx="6666182" cy="1437640"/>
                        </a:xfrm>
                      </wpg:grpSpPr>
                      <wps:wsp>
                        <wps:cNvPr id="7" name="TextBox 38"/>
                        <wps:cNvSpPr txBox="1"/>
                        <wps:spPr>
                          <a:xfrm>
                            <a:off x="0" y="1012054"/>
                            <a:ext cx="846843" cy="2709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50F41" w:rsidRPr="00C1583F" w:rsidRDefault="00B50F41" w:rsidP="00B50F4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C1583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>120 Ohm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8" name="Group 2"/>
                        <wpg:cNvGrpSpPr/>
                        <wpg:grpSpPr>
                          <a:xfrm>
                            <a:off x="967666" y="0"/>
                            <a:ext cx="5698516" cy="1437640"/>
                            <a:chOff x="1187343" y="0"/>
                            <a:chExt cx="6973531" cy="196432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49271" y="1228204"/>
                              <a:ext cx="25717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343" y="1237729"/>
                              <a:ext cx="25717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Straight Connector 4"/>
                          <wps:cNvCnPr/>
                          <wps:spPr>
                            <a:xfrm>
                              <a:off x="1303503" y="1227596"/>
                              <a:ext cx="5593405" cy="0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Connector 5"/>
                          <wps:cNvCnPr/>
                          <wps:spPr>
                            <a:xfrm>
                              <a:off x="1303504" y="1914004"/>
                              <a:ext cx="5593405" cy="0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" name="Group 8"/>
                          <wpg:cNvGrpSpPr/>
                          <wpg:grpSpPr>
                            <a:xfrm>
                              <a:off x="1655931" y="135868"/>
                              <a:ext cx="953311" cy="603115"/>
                              <a:chOff x="1655931" y="135868"/>
                              <a:chExt cx="953311" cy="603115"/>
                            </a:xfrm>
                          </wpg:grpSpPr>
                          <wps:wsp>
                            <wps:cNvPr id="14" name="Rectangle 14"/>
                            <wps:cNvSpPr/>
                            <wps:spPr>
                              <a:xfrm>
                                <a:off x="1655931" y="135868"/>
                                <a:ext cx="953311" cy="603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" name="TextBox 7"/>
                            <wps:cNvSpPr txBox="1"/>
                            <wps:spPr>
                              <a:xfrm>
                                <a:off x="1668256" y="272176"/>
                                <a:ext cx="852805" cy="3702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50F41" w:rsidRPr="00C1583F" w:rsidRDefault="00B50F41" w:rsidP="00B50F4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1583F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Node 1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16" name="Group 9"/>
                          <wpg:cNvGrpSpPr/>
                          <wpg:grpSpPr>
                            <a:xfrm>
                              <a:off x="3328316" y="126342"/>
                              <a:ext cx="953311" cy="603115"/>
                              <a:chOff x="3328316" y="126342"/>
                              <a:chExt cx="953311" cy="603115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3328316" y="126342"/>
                                <a:ext cx="953311" cy="603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" name="TextBox 11"/>
                            <wps:cNvSpPr txBox="1"/>
                            <wps:spPr>
                              <a:xfrm>
                                <a:off x="3340541" y="262652"/>
                                <a:ext cx="857250" cy="3702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50F41" w:rsidRPr="00C1583F" w:rsidRDefault="00B50F41" w:rsidP="00B50F4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1583F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Node 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25" name="Straight Connector 39"/>
                          <wps:cNvCnPr/>
                          <wps:spPr>
                            <a:xfrm flipV="1">
                              <a:off x="1828800" y="738984"/>
                              <a:ext cx="0" cy="498745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Connector 40"/>
                          <wps:cNvCnPr/>
                          <wps:spPr>
                            <a:xfrm>
                              <a:off x="2409825" y="738984"/>
                              <a:ext cx="0" cy="1175020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Connector 45"/>
                          <wps:cNvCnPr/>
                          <wps:spPr>
                            <a:xfrm flipV="1">
                              <a:off x="3531041" y="748509"/>
                              <a:ext cx="0" cy="498745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46"/>
                          <wps:cNvCnPr/>
                          <wps:spPr>
                            <a:xfrm>
                              <a:off x="4112066" y="748509"/>
                              <a:ext cx="0" cy="1175020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TextBox 48"/>
                          <wps:cNvSpPr txBox="1"/>
                          <wps:spPr>
                            <a:xfrm>
                              <a:off x="7124554" y="1363513"/>
                              <a:ext cx="1036320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50F41" w:rsidRPr="00C1583F" w:rsidRDefault="00B50F41" w:rsidP="00B50F41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 w:rsidRPr="00C1583F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120 Ohm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6" name="Oval 41"/>
                          <wps:cNvSpPr/>
                          <wps:spPr>
                            <a:xfrm>
                              <a:off x="4061750" y="1863688"/>
                              <a:ext cx="100632" cy="10063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5" name="Oval 50"/>
                          <wps:cNvSpPr/>
                          <wps:spPr>
                            <a:xfrm>
                              <a:off x="2359509" y="1863688"/>
                              <a:ext cx="100632" cy="10063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6" name="Oval 51"/>
                          <wps:cNvSpPr/>
                          <wps:spPr>
                            <a:xfrm>
                              <a:off x="1778484" y="1162691"/>
                              <a:ext cx="100632" cy="10063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8" name="Oval 52"/>
                          <wps:cNvSpPr/>
                          <wps:spPr>
                            <a:xfrm>
                              <a:off x="3480725" y="1162691"/>
                              <a:ext cx="100632" cy="10063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9" name="Straight Connector 56"/>
                          <wps:cNvCnPr/>
                          <wps:spPr>
                            <a:xfrm flipV="1">
                              <a:off x="5425162" y="748509"/>
                              <a:ext cx="0" cy="498745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Straight Connector 57"/>
                          <wps:cNvCnPr/>
                          <wps:spPr>
                            <a:xfrm>
                              <a:off x="5777581" y="748509"/>
                              <a:ext cx="0" cy="1175020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Oval 58"/>
                          <wps:cNvSpPr/>
                          <wps:spPr>
                            <a:xfrm>
                              <a:off x="5727265" y="1863688"/>
                              <a:ext cx="100632" cy="10063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2" name="Oval 59"/>
                          <wps:cNvSpPr/>
                          <wps:spPr>
                            <a:xfrm>
                              <a:off x="5374846" y="1162691"/>
                              <a:ext cx="100632" cy="10063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3" name="Isosceles Triangle 49"/>
                          <wps:cNvSpPr/>
                          <wps:spPr>
                            <a:xfrm>
                              <a:off x="5168348" y="0"/>
                              <a:ext cx="868271" cy="748509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4" name="TextBox 60"/>
                          <wps:cNvSpPr txBox="1"/>
                          <wps:spPr>
                            <a:xfrm>
                              <a:off x="5878074" y="2513"/>
                              <a:ext cx="1150620" cy="6496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50F41" w:rsidRPr="00C1583F" w:rsidRDefault="00B50F41" w:rsidP="00B50F41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 w:rsidRPr="00C1583F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 xml:space="preserve">Diagnostic </w:t>
                                </w:r>
                              </w:p>
                              <w:p w:rsidR="00B50F41" w:rsidRPr="00C1583F" w:rsidRDefault="00B50F41" w:rsidP="00B50F41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 w:rsidRPr="00C1583F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Connector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05" o:spid="_x0000_s1034" style="position:absolute;margin-left:-3.25pt;margin-top:2.2pt;width:524.85pt;height:113.2pt;z-index:251866112" coordsize="66661,14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">
                <v:shape id="TextBox 38" o:spid="_x0000_s1035" type="#_x0000_t202" style="position:absolute;top:10120;width:8468;height:2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B50F41" w:rsidRPr="00C1583F" w:rsidRDefault="00B50F41" w:rsidP="00B50F4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</w:rPr>
                        </w:pPr>
                        <w:r w:rsidRPr="00C1583F">
                          <w:rPr>
                            <w:rFonts w:ascii="Arial" w:hAnsi="Arial" w:cs="Arial"/>
                            <w:color w:val="000000" w:themeColor="text1"/>
                            <w:kern w:val="24"/>
                            <w:lang w:val="en-US"/>
                          </w:rPr>
                          <w:t>120 Ohm</w:t>
                        </w:r>
                      </w:p>
                    </w:txbxContent>
                  </v:textbox>
                </v:shape>
                <v:group id="Group 2" o:spid="_x0000_s1036" style="position:absolute;left:9676;width:56985;height:14376" coordorigin="11873" coordsize="69735,19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Picture 5" o:spid="_x0000_s1037" type="#_x0000_t75" style="position:absolute;left:67492;top:12282;width:257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OkrDAAAA2gAAAA8AAABkcnMvZG93bnJldi54bWxEj0FrwkAUhO9C/8PyBG+6MQdpU1fRgtCe&#10;pKmH5PbIvmaD2bchuybpv+8KgsdhZr5htvvJtmKg3jeOFaxXCQjiyumGawWXn9PyFYQPyBpbx6Tg&#10;jzzsdy+zLWbajfxNQx5qESHsM1RgQugyKX1lyKJfuY44er+utxii7Gupexwj3LYyTZKNtNhwXDDY&#10;0Yeh6prfrIK0KFJzHPOyPA/H8asdinC6FUot5tPhHUSgKTzDj/anVvAG9yvxBsjd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A6SsMAAADaAAAADwAAAAAAAAAAAAAAAACf&#10;AgAAZHJzL2Rvd25yZXYueG1sUEsFBgAAAAAEAAQA9wAAAI8DAAAAAA==&#10;" fillcolor="#4f81bd [3204]" strokecolor="black [3213]">
                    <v:imagedata r:id="rId14" o:title=""/>
                  </v:shape>
                  <v:shape id="Picture 6" o:spid="_x0000_s1038" type="#_x0000_t75" style="position:absolute;left:11873;top:12377;width:257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6z2rEAAAA2wAAAA8AAABkcnMvZG93bnJldi54bWxEj0FrwzAMhe+D/gejwW6rsxzKSOuWdVBo&#10;T2XZDulNxGocGsshdpP030+HwW4S7+m9T5vd7Ds10hDbwAbelhko4jrYlhsDP9+H13dQMSFb7AKT&#10;gQdF2G0XTxssbJj4i8YyNUpCOBZowKXUF1rH2pHHuAw9sWjXMHhMsg6NtgNOEu47nWfZSntsWRoc&#10;9vTpqL6Vd28gr6rc7afycjmP++nUjVU63CtjXp7njzWoRHP6N/9dH63gC738IgP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6z2rEAAAA2wAAAA8AAAAAAAAAAAAAAAAA&#10;nwIAAGRycy9kb3ducmV2LnhtbFBLBQYAAAAABAAEAPcAAACQAwAAAAA=&#10;" fillcolor="#4f81bd [3204]" strokecolor="black [3213]">
                    <v:imagedata r:id="rId14" o:title=""/>
                  </v:shape>
                  <v:line id="Straight Connector 4" o:spid="_x0000_s1039" style="position:absolute;visibility:visible;mso-wrap-style:square" from="13035,12275" to="68969,1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UKaMIAAADbAAAADwAAAGRycy9kb3ducmV2LnhtbERPPWvDMBDdC/kP4gJZTCMnQymOlVDa&#10;BNyl4DiQ9bAutql1ciU5dv99VSh0u8f7vPwwm17cyfnOsoLNOgVBXFvdcaPgUp0en0H4gKyxt0wK&#10;vsnDYb94yDHTduKS7ufQiBjCPkMFbQhDJqWvWzLo13YgjtzNOoMhQtdI7XCK4aaX2zR9kgY7jg0t&#10;DvTaUv15Ho2C63s9fXRuLG9vyZcdbZUc5yJRarWcX3YgAs3hX/znLnScv4HfX+IB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UKaMIAAADbAAAADwAAAAAAAAAAAAAA&#10;AAChAgAAZHJzL2Rvd25yZXYueG1sUEsFBgAAAAAEAAQA+QAAAJADAAAAAA==&#10;" strokecolor="black [3213]" strokeweight="3.25pt"/>
                  <v:line id="Straight Connector 5" o:spid="_x0000_s1040" style="position:absolute;visibility:visible;mso-wrap-style:square" from="13035,19140" to="68969,19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UH8EAAADbAAAADwAAAGRycy9kb3ducmV2LnhtbERPS4vCMBC+C/sfwizspWiqB5GuUcR1&#10;QS+CD9jr0IxtsZl0k9TWf28Ewdt8fM+ZL3tTixs5X1lWMB6lIIhzqysuFJxPv8MZCB+QNdaWScGd&#10;PCwXH4M5Ztp2fKDbMRQihrDPUEEZQpNJ6fOSDPqRbYgjd7HOYIjQFVI77GK4qeUkTafSYMWxocSG&#10;1iXl12NrFPzt8m5fufZw+Un+bWtPyabfJkp9ffarbxCB+vAWv9xbHedP4PlLPEA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p5QfwQAAANsAAAAPAAAAAAAAAAAAAAAA&#10;AKECAABkcnMvZG93bnJldi54bWxQSwUGAAAAAAQABAD5AAAAjwMAAAAA&#10;" strokecolor="black [3213]" strokeweight="3.25pt"/>
                  <v:group id="Group 8" o:spid="_x0000_s1041" style="position:absolute;left:16559;top:1358;width:9533;height:6031" coordorigin="16559,1358" coordsize="9533,6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rect id="Rectangle 14" o:spid="_x0000_s1042" style="position:absolute;left:16559;top:1358;width:9533;height:60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FQsIA&#10;AADbAAAADwAAAGRycy9kb3ducmV2LnhtbERPTWsCMRC9F/ofwhS8SM1Wp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YVCwgAAANsAAAAPAAAAAAAAAAAAAAAAAJgCAABkcnMvZG93&#10;bnJldi54bWxQSwUGAAAAAAQABAD1AAAAhwMAAAAA&#10;" filled="f" strokecolor="black [3213]" strokeweight="2pt"/>
                    <v:shape id="TextBox 7" o:spid="_x0000_s1043" type="#_x0000_t202" style="position:absolute;left:16682;top:2721;width:852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<v:textbox>
                        <w:txbxContent>
                          <w:p w:rsidR="00B50F41" w:rsidRPr="00C1583F" w:rsidRDefault="00B50F41" w:rsidP="00B50F4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C1583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Node 1</w:t>
                            </w:r>
                          </w:p>
                        </w:txbxContent>
                      </v:textbox>
                    </v:shape>
                  </v:group>
                  <v:group id="Group 9" o:spid="_x0000_s1044" style="position:absolute;left:33283;top:1263;width:9533;height:6031" coordorigin="33283,1263" coordsize="9533,6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rect id="Rectangle 17" o:spid="_x0000_s1045" style="position:absolute;left:33283;top:1263;width:9533;height:60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bNcIA&#10;AADbAAAADwAAAGRycy9kb3ducmV2LnhtbERPTWsCMRC9F/ofwhS8SM3Wg5WtUaSgLoIFtR68DZtx&#10;s3QzCZuo6783gtDbPN7nTGadbcSF2lA7VvAxyEAQl07XXCn43S/exyBCRNbYOCYFNwowm76+TDDX&#10;7spbuuxiJVIIhxwVmBh9LmUoDVkMA+eJE3dyrcWYYFtJ3eI1hdtGDrNsJC3WnBoMevo2VP7tzlbB&#10;YmX6c7neHHwRfk52WPjlqn9UqvfWzb9AROriv/jpLnSa/wmPX9I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xs1wgAAANsAAAAPAAAAAAAAAAAAAAAAAJgCAABkcnMvZG93&#10;bnJldi54bWxQSwUGAAAAAAQABAD1AAAAhwMAAAAA&#10;" filled="f" strokecolor="black [3213]" strokeweight="2pt"/>
                    <v:shape id="TextBox 11" o:spid="_x0000_s1046" type="#_x0000_t202" style="position:absolute;left:33405;top:2626;width:8572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<v:textbox>
                        <w:txbxContent>
                          <w:p w:rsidR="00B50F41" w:rsidRPr="00C1583F" w:rsidRDefault="00B50F41" w:rsidP="00B50F4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C1583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Node n</w:t>
                            </w:r>
                          </w:p>
                        </w:txbxContent>
                      </v:textbox>
                    </v:shape>
                  </v:group>
                  <v:line id="Straight Connector 39" o:spid="_x0000_s1047" style="position:absolute;flip:y;visibility:visible;mso-wrap-style:square" from="18288,7389" to="18288,1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1KMMAAADbAAAADwAAAGRycy9kb3ducmV2LnhtbESPQWsCMRSE74X+h/AK3jSroLSrUcRS&#10;lfYgWvX8SJ6bxc3Lsom6/ntTEHocZuYbZjJrXSWu1ITSs4J+LwNBrL0puVCw//3qvoMIEdlg5ZkU&#10;3CnAbPr6MsHc+Btv6bqLhUgQDjkqsDHWuZRBW3IYer4mTt7JNw5jkk0hTYO3BHeVHGTZSDosOS1Y&#10;rGlhSZ93F6fg0402h6O1xUe7jOfyZ6G/DyutVOetnY9BRGrjf/jZXhsFgyH8fUk/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sNSjDAAAA2wAAAA8AAAAAAAAAAAAA&#10;AAAAoQIAAGRycy9kb3ducmV2LnhtbFBLBQYAAAAABAAEAPkAAACRAwAAAAA=&#10;" strokecolor="black [3213]" strokeweight="3.25pt"/>
                  <v:line id="Straight Connector 40" o:spid="_x0000_s1048" style="position:absolute;visibility:visible;mso-wrap-style:square" from="24098,7389" to="24098,19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BYocQAAADbAAAADwAAAGRycy9kb3ducmV2LnhtbESPzWrDMBCE74G+g9hCLyaR60MITpQQ&#10;mhTSS8FOodfF2tgm1sqV5J++fVUo9DjMzDfM7jCbTozkfGtZwfMqBUFcWd1yreDj+rrcgPABWWNn&#10;mRR8k4fD/mGxw1zbiQsay1CLCGGfo4ImhD6X0lcNGfQr2xNH72adwRClq6V2OEW46WSWpmtpsOW4&#10;0GBPLw1V93IwCj7fqum9dUNxOyVfdrDX5DxfEqWeHufjFkSgOfyH/9oXrSBbw++X+AP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8FihxAAAANsAAAAPAAAAAAAAAAAA&#10;AAAAAKECAABkcnMvZG93bnJldi54bWxQSwUGAAAAAAQABAD5AAAAkgMAAAAA&#10;" strokecolor="black [3213]" strokeweight="3.25pt"/>
                  <v:line id="Straight Connector 45" o:spid="_x0000_s1049" style="position:absolute;flip:y;visibility:visible;mso-wrap-style:square" from="35310,7485" to="35310,12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IOxMQAAADbAAAADwAAAGRycy9kb3ducmV2LnhtbESPQWsCMRSE74X+h/AK3mpWD9auRpEt&#10;1VIPpVY9P5LnZtnNy7KJuv57Uyj0OMzMN8x82btGXKgLlWcFo2EGglh7U3GpYP/z/jwFESKywcYz&#10;KbhRgOXi8WGOufFX/qbLLpYiQTjkqMDG2OZSBm3JYRj6ljh5J985jEl2pTQdXhPcNXKcZRPpsOK0&#10;YLGlwpKud2en4M1Nvg5Ha8vXfh3ralvoz8NGKzV46lczEJH6+B/+a38YBeMX+P2Sfo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sg7ExAAAANsAAAAPAAAAAAAAAAAA&#10;AAAAAKECAABkcnMvZG93bnJldi54bWxQSwUGAAAAAAQABAD5AAAAkgMAAAAA&#10;" strokecolor="black [3213]" strokeweight="3.25pt"/>
                  <v:line id="Straight Connector 46" o:spid="_x0000_s1050" style="position:absolute;visibility:visible;mso-wrap-style:square" from="41120,7485" to="41120,19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pSMEAAADbAAAADwAAAGRycy9kb3ducmV2LnhtbERPu2rDMBTdC/0HcQtdTCMnQyiulRCa&#10;BJIlYKfQ9WJdP4h15Upy7P59NBQ6Hs47386mF3dyvrOsYLlIQRBXVnfcKPi6Ht/eQfiArLG3TAp+&#10;ycN28/yUY6btxAXdy9CIGMI+QwVtCEMmpa9aMugXdiCOXG2dwRCha6R2OMVw08tVmq6lwY5jQ4sD&#10;fbZU3crRKPg+V9Olc2NR75MfO9prcphPiVKvL/PuA0SgOfyL/9wnrWAVx8Yv8Q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I2lIwQAAANsAAAAPAAAAAAAAAAAAAAAA&#10;AKECAABkcnMvZG93bnJldi54bWxQSwUGAAAAAAQABAD5AAAAjwMAAAAA&#10;" strokecolor="black [3213]" strokeweight="3.25pt"/>
                  <v:shape id="TextBox 48" o:spid="_x0000_s1051" type="#_x0000_t202" style="position:absolute;left:71245;top:13635;width:1036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<v:textbox>
                      <w:txbxContent>
                        <w:p w:rsidR="00B50F41" w:rsidRPr="00C1583F" w:rsidRDefault="00B50F41" w:rsidP="00B50F41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 w:rsidRPr="00C1583F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lang w:val="en-US"/>
                            </w:rPr>
                            <w:t>120 Ohm</w:t>
                          </w:r>
                        </w:p>
                      </w:txbxContent>
                    </v:textbox>
                  </v:shape>
                  <v:oval id="Oval 41" o:spid="_x0000_s1052" style="position:absolute;left:40617;top:18636;width:1006;height:1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QUMMA&#10;AADbAAAADwAAAGRycy9kb3ducmV2LnhtbESPQYvCMBSE74L/ITxhL6LpqhTpGkWEZffgRdsf8Eie&#10;bdfmpTZR67/fCILHYWa+YVab3jbiRp2vHSv4nCYgiLUzNZcKivx7sgThA7LBxjEpeJCHzXo4WGFm&#10;3J0PdDuGUkQI+wwVVCG0mZReV2TRT11LHL2T6yyGKLtSmg7vEW4bOUuSVFqsOS5U2NKuIn0+Xq2C&#10;/LT33h4K/cjT2VVf3PxvvPxR6mPUb79ABOrDO/xq/xoFixS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vQUMMAAADbAAAADwAAAAAAAAAAAAAAAACYAgAAZHJzL2Rv&#10;d25yZXYueG1sUEsFBgAAAAAEAAQA9QAAAIgDAAAAAA==&#10;" fillcolor="black [3213]" strokecolor="black [3213]" strokeweight="2pt"/>
                  <v:oval id="Oval 50" o:spid="_x0000_s1053" style="position:absolute;left:23595;top:18636;width:1006;height:1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Y+sQA&#10;AADbAAAADwAAAGRycy9kb3ducmV2LnhtbESPQWvCQBSE7wX/w/IEL6VualEkdRUpiB68xPgDHrvP&#10;JG32bcxuYvLv3UKhx2FmvmE2u8HWoqfWV44VvM8TEMTamYoLBdf88LYG4QOywdoxKRjJw247edlg&#10;atyDM+ovoRARwj5FBWUITSql1yVZ9HPXEEfv5lqLIcq2kKbFR4TbWi6SZCUtVhwXSmzoqyT9c+ms&#10;gvx29t5mVz3mq0Wn7+7j+3V9VGo2HfafIAIN4T/81z4ZBcsl/H6JP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2PrEAAAA2wAAAA8AAAAAAAAAAAAAAAAAmAIAAGRycy9k&#10;b3ducmV2LnhtbFBLBQYAAAAABAAEAPUAAACJAwAAAAA=&#10;" fillcolor="black [3213]" strokecolor="black [3213]" strokeweight="2pt"/>
                  <v:oval id="Oval 51" o:spid="_x0000_s1054" style="position:absolute;left:17784;top:11626;width:1007;height:1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a7cMA&#10;AADbAAAADwAAAGRycy9kb3ducmV2LnhtbESPQYvCMBSE74L/ITxhL6LpKlSpRlkWlt2DF21/wCN5&#10;ttXmpdtErf/eCILHYWa+Ydbb3jbiSp2vHSv4nCYgiLUzNZcKivxnsgThA7LBxjEpuJOH7WY4WGNm&#10;3I33dD2EUkQI+wwVVCG0mZReV2TRT11LHL2j6yyGKLtSmg5vEW4bOUuSVFqsOS5U2NJ3Rfp8uFgF&#10;+XHnvd0X+p6ns4v+d/PTePmr1Meo/1qBCNSHd/jV/jMKFik8v8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ca7cMAAADbAAAADwAAAAAAAAAAAAAAAACYAgAAZHJzL2Rv&#10;d25yZXYueG1sUEsFBgAAAAAEAAQA9QAAAIgDAAAAAA==&#10;" fillcolor="black [3213]" strokecolor="black [3213]" strokeweight="2pt"/>
                  <v:oval id="Oval 52" o:spid="_x0000_s1055" style="position:absolute;left:34807;top:11626;width:1006;height:1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N/sEA&#10;AADbAAAADwAAAGRycy9kb3ducmV2LnhtbERPzYrCMBC+L/gOYYS9LJrahaLVKMuCrIe9aH2AIRnb&#10;ajOpTbTt25vDwh4/vv/NbrCNeFLna8cKFvMEBLF2puZSwbnYz5YgfEA22DgmBSN52G0nbxvMjev5&#10;SM9TKEUMYZ+jgiqENpfS64os+rlriSN3cZ3FEGFXStNhH8NtI9MkyaTFmmNDhS19V6Rvp4dVUFx+&#10;vbfHsx6LLH3ou/u8fix/lHqfDl9rEIGG8C/+cx+MglUcG7/EH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ozf7BAAAA2wAAAA8AAAAAAAAAAAAAAAAAmAIAAGRycy9kb3du&#10;cmV2LnhtbFBLBQYAAAAABAAEAPUAAACGAwAAAAA=&#10;" fillcolor="black [3213]" strokecolor="black [3213]" strokeweight="2pt"/>
                  <v:line id="Straight Connector 56" o:spid="_x0000_s1056" style="position:absolute;flip:y;visibility:visible;mso-wrap-style:square" from="54251,7485" to="54251,12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72ysMAAADbAAAADwAAAGRycy9kb3ducmV2LnhtbESPQWsCMRSE74X+h/AK3mpWD+JujSKW&#10;qtRDUavnR/LcLG5elk3U7b83QsHjMDPfMJNZ52pxpTZUnhUM+hkIYu1NxaWC3/3X+xhEiMgGa8+k&#10;4I8CzKavLxMsjL/xlq67WIoE4VCgAhtjU0gZtCWHoe8b4uSdfOswJtmW0rR4S3BXy2GWjaTDitOC&#10;xYYWlvR5d3EKPt3o53C0tsy7ZTxXm4X+Pqy0Ur23bv4BIlIXn+H/9tooyHN4fEk/QE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e9srDAAAA2wAAAA8AAAAAAAAAAAAA&#10;AAAAoQIAAGRycy9kb3ducmV2LnhtbFBLBQYAAAAABAAEAPkAAACRAwAAAAA=&#10;" strokecolor="black [3213]" strokeweight="3.25pt"/>
                  <v:line id="Straight Connector 57" o:spid="_x0000_s1057" style="position:absolute;visibility:visible;mso-wrap-style:square" from="57775,7485" to="57775,19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W08UAAADcAAAADwAAAGRycy9kb3ducmV2LnhtbESPT2vDMAzF74V+B6PCLqF1tsMoWd1S&#10;ug26y6B/YFcRq0loLGe202TffjoUepN4T+/9tNqMrlU3CrHxbOB5kYMiLr1tuDJwPn3Ol6BiQrbY&#10;eiYDfxRhs55OVlhYP/CBbsdUKQnhWKCBOqWu0DqWNTmMC98Ri3bxwWGSNVTaBhwk3LX6Jc9ftcOG&#10;paHGjnY1lddj7wz8fJXDdxP6w+U9+/W9P2Uf4z4z5mk2bt9AJRrTw3y/3lvBzwVfnpEJ9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cW08UAAADcAAAADwAAAAAAAAAA&#10;AAAAAAChAgAAZHJzL2Rvd25yZXYueG1sUEsFBgAAAAAEAAQA+QAAAJMDAAAAAA==&#10;" strokecolor="black [3213]" strokeweight="3.25pt"/>
                  <v:oval id="Oval 58" o:spid="_x0000_s1058" style="position:absolute;left:57272;top:18636;width:1006;height:1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z7MAA&#10;AADcAAAADwAAAGRycy9kb3ducmV2LnhtbERPzYrCMBC+L/gOYQQvi6YqiFSjiLCsBy/aPsCQjG21&#10;mdQman17Iwje5uP7neW6s7W4U+srxwrGowQEsXam4kJBnv0N5yB8QDZYOyYFT/KwXvV+lpga9+AD&#10;3Y+hEDGEfYoKyhCaVEqvS7LoR64hjtzJtRZDhG0hTYuPGG5rOUmSmbRYcWwosaFtSfpyvFkF2Wnv&#10;vT3k+pnNJjd9ddPz7/xfqUG/2yxABOrCV/xx70ycn4zh/Uy8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Iz7MAAAADcAAAADwAAAAAAAAAAAAAAAACYAgAAZHJzL2Rvd25y&#10;ZXYueG1sUEsFBgAAAAAEAAQA9QAAAIUDAAAAAA==&#10;" fillcolor="black [3213]" strokecolor="black [3213]" strokeweight="2pt"/>
                  <v:oval id="Oval 59" o:spid="_x0000_s1059" style="position:absolute;left:53748;top:11626;width:1006;height:1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tm8EA&#10;AADcAAAADwAAAGRycy9kb3ducmV2LnhtbERPzYrCMBC+L/gOYYS9LGtqBZFuUxFB3MNetD7AkIxt&#10;tZnUJmp9+40geJuP73fy5WBbcaPeN44VTCcJCGLtTMOVgkO5+V6A8AHZYOuYFDzIw7IYfeSYGXfn&#10;Hd32oRIxhH2GCuoQukxKr2uy6CeuI47c0fUWQ4R9JU2P9xhuW5kmyVxabDg21NjRuiZ93l+tgvL4&#10;573dHfSjnKdXfXGz09diq9TneFj9gAg0hLf45f41cX6SwvOZeIE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ArZvBAAAA3AAAAA8AAAAAAAAAAAAAAAAAmAIAAGRycy9kb3du&#10;cmV2LnhtbFBLBQYAAAAABAAEAPUAAACGAwAAAAA=&#10;" fillcolor="black [3213]" strokecolor="black [3213]" strokeweight="2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49" o:spid="_x0000_s1060" type="#_x0000_t5" style="position:absolute;left:51683;width:8683;height:7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doMIA&#10;AADcAAAADwAAAGRycy9kb3ducmV2LnhtbERPTWsCMRC9F/wPYYTealaFsq5G0aLgQZRq63nYTDdL&#10;N5Ntkur23xtB6G0e73Nmi8424kI+1I4VDAcZCOLS6ZorBR+nzUsOIkRkjY1jUvBHARbz3tMMC+2u&#10;/E6XY6xECuFQoAITY1tIGUpDFsPAtcSJ+3LeYkzQV1J7vKZw28hRlr1KizWnBoMtvRkqv4+/VsHu&#10;NDI/k/3hc72anPP9chzQh1yp5363nIKI1MV/8cO91Wl+Nob7M+k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12gwgAAANwAAAAPAAAAAAAAAAAAAAAAAJgCAABkcnMvZG93&#10;bnJldi54bWxQSwUGAAAAAAQABAD1AAAAhwMAAAAA&#10;" filled="f" strokecolor="black [3213]" strokeweight="2pt"/>
                  <v:shape id="TextBox 60" o:spid="_x0000_s1061" type="#_x0000_t202" style="position:absolute;left:58780;top:25;width:11506;height:6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  <v:textbox>
                      <w:txbxContent>
                        <w:p w:rsidR="00B50F41" w:rsidRPr="00C1583F" w:rsidRDefault="00B50F41" w:rsidP="00B50F41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 w:rsidRPr="00C1583F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lang w:val="en-US"/>
                            </w:rPr>
                            <w:t xml:space="preserve">Diagnostic </w:t>
                          </w:r>
                        </w:p>
                        <w:p w:rsidR="00B50F41" w:rsidRPr="00C1583F" w:rsidRDefault="00B50F41" w:rsidP="00B50F41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 w:rsidRPr="00C1583F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lang w:val="en-US"/>
                            </w:rPr>
                            <w:t>Connector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7324F" w:rsidRDefault="0047324F" w:rsidP="0047324F">
      <w:pPr>
        <w:rPr>
          <w:rFonts w:ascii="Arial" w:hAnsi="Arial" w:cs="Arial"/>
          <w:sz w:val="24"/>
          <w:szCs w:val="24"/>
        </w:rPr>
      </w:pPr>
    </w:p>
    <w:p w:rsidR="0047324F" w:rsidRDefault="0047324F" w:rsidP="0047324F">
      <w:pPr>
        <w:rPr>
          <w:rFonts w:ascii="Arial" w:hAnsi="Arial" w:cs="Arial"/>
          <w:sz w:val="24"/>
          <w:szCs w:val="24"/>
        </w:rPr>
      </w:pPr>
    </w:p>
    <w:p w:rsidR="0047324F" w:rsidRDefault="0047324F" w:rsidP="0047324F">
      <w:pPr>
        <w:rPr>
          <w:rFonts w:ascii="Arial" w:hAnsi="Arial" w:cs="Arial"/>
          <w:sz w:val="24"/>
          <w:szCs w:val="24"/>
        </w:rPr>
      </w:pPr>
    </w:p>
    <w:p w:rsidR="0047324F" w:rsidRDefault="0047324F" w:rsidP="0047324F">
      <w:pPr>
        <w:rPr>
          <w:rFonts w:ascii="Arial" w:hAnsi="Arial" w:cs="Arial"/>
          <w:sz w:val="24"/>
          <w:szCs w:val="24"/>
        </w:rPr>
      </w:pPr>
    </w:p>
    <w:p w:rsidR="00502951" w:rsidRDefault="00502951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A2693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u w:val="single"/>
          <w:lang w:eastAsia="fr-FR"/>
        </w:rPr>
        <w:drawing>
          <wp:anchor distT="0" distB="0" distL="114300" distR="114300" simplePos="0" relativeHeight="252088320" behindDoc="0" locked="0" layoutInCell="1" allowOverlap="1" wp14:anchorId="491CD8E5" wp14:editId="72B992EB">
            <wp:simplePos x="0" y="0"/>
            <wp:positionH relativeFrom="column">
              <wp:posOffset>7030720</wp:posOffset>
            </wp:positionH>
            <wp:positionV relativeFrom="paragraph">
              <wp:posOffset>220345</wp:posOffset>
            </wp:positionV>
            <wp:extent cx="6820535" cy="5592445"/>
            <wp:effectExtent l="0" t="0" r="0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35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951" w:rsidRDefault="00502951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A2693" w:rsidRDefault="005A2693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A2693" w:rsidRPr="00140E20" w:rsidRDefault="005A2693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175B8E" w:rsidRPr="00E82427" w:rsidRDefault="00175B8E" w:rsidP="00175B8E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</w:t>
      </w:r>
      <w:r w:rsidR="00806081" w:rsidRPr="000E34E3">
        <w:rPr>
          <w:rFonts w:ascii="Arial" w:hAnsi="Arial" w:cs="Arial"/>
          <w:b/>
          <w:sz w:val="24"/>
          <w:szCs w:val="24"/>
          <w:u w:val="single"/>
        </w:rPr>
        <w:t>10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Quelle est la fonction des résistances de terminaison de 120 ohms ? </w:t>
      </w:r>
    </w:p>
    <w:p w:rsidR="00175B8E" w:rsidRDefault="00175B8E" w:rsidP="00175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175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175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7324F" w:rsidRPr="00E82427" w:rsidRDefault="0047324F" w:rsidP="0047324F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</w:t>
      </w:r>
      <w:r w:rsidR="00806081" w:rsidRPr="000E34E3">
        <w:rPr>
          <w:rFonts w:ascii="Arial" w:hAnsi="Arial" w:cs="Arial"/>
          <w:b/>
          <w:sz w:val="24"/>
          <w:szCs w:val="24"/>
          <w:u w:val="single"/>
        </w:rPr>
        <w:t>11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7324F">
        <w:rPr>
          <w:rFonts w:ascii="Arial" w:hAnsi="Arial" w:cs="Arial"/>
          <w:sz w:val="24"/>
          <w:szCs w:val="24"/>
        </w:rPr>
        <w:t>D’après les mesures réalisées en question B.3.8,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673B7">
        <w:rPr>
          <w:rFonts w:ascii="Arial" w:hAnsi="Arial" w:cs="Arial"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>uel(s) résultat(s) de contrôle semble (</w:t>
      </w:r>
      <w:proofErr w:type="spellStart"/>
      <w:r>
        <w:rPr>
          <w:rFonts w:ascii="Arial" w:hAnsi="Arial" w:cs="Arial"/>
          <w:sz w:val="24"/>
          <w:szCs w:val="24"/>
        </w:rPr>
        <w:t>ent</w:t>
      </w:r>
      <w:proofErr w:type="spellEnd"/>
      <w:r>
        <w:rPr>
          <w:rFonts w:ascii="Arial" w:hAnsi="Arial" w:cs="Arial"/>
          <w:sz w:val="24"/>
          <w:szCs w:val="24"/>
        </w:rPr>
        <w:t xml:space="preserve">) incorrect(s) ? </w:t>
      </w:r>
    </w:p>
    <w:p w:rsidR="0047324F" w:rsidRDefault="0047324F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0497D" w:rsidRPr="00E82427" w:rsidRDefault="0020497D" w:rsidP="0020497D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B.3.1</w:t>
      </w:r>
      <w:r w:rsidR="00806081" w:rsidRPr="000E34E3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Qu’en déduisez-vous ? </w:t>
      </w:r>
    </w:p>
    <w:p w:rsidR="00502951" w:rsidRDefault="00502951" w:rsidP="00204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20497D" w:rsidRDefault="0020497D" w:rsidP="00204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7324F" w:rsidRPr="00E82427" w:rsidRDefault="0047324F" w:rsidP="0047324F">
      <w:pPr>
        <w:jc w:val="both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B.3.1</w:t>
      </w:r>
      <w:r w:rsidR="00806081" w:rsidRPr="000E34E3">
        <w:rPr>
          <w:rFonts w:ascii="Arial" w:hAnsi="Arial" w:cs="Arial"/>
          <w:b/>
          <w:sz w:val="24"/>
          <w:szCs w:val="24"/>
          <w:u w:val="single"/>
        </w:rPr>
        <w:t>3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Que préconisez-vous ? </w:t>
      </w:r>
    </w:p>
    <w:p w:rsidR="0047324F" w:rsidRDefault="0047324F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2951" w:rsidRDefault="00502951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673B7" w:rsidRDefault="004673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B036B" w:rsidRPr="00620A76" w:rsidRDefault="006C3AC6" w:rsidP="00620A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32360</wp:posOffset>
                </wp:positionH>
                <wp:positionV relativeFrom="paragraph">
                  <wp:posOffset>58993</wp:posOffset>
                </wp:positionV>
                <wp:extent cx="6312024" cy="8975325"/>
                <wp:effectExtent l="0" t="0" r="0" b="0"/>
                <wp:wrapNone/>
                <wp:docPr id="278" name="Groupe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024" cy="8975325"/>
                          <a:chOff x="0" y="0"/>
                          <a:chExt cx="5033639" cy="8771138"/>
                        </a:xfrm>
                      </wpg:grpSpPr>
                      <pic:pic xmlns:pic="http://schemas.openxmlformats.org/drawingml/2006/picture">
                        <pic:nvPicPr>
                          <pic:cNvPr id="271" name="Image 2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9" r="55299"/>
                          <a:stretch/>
                        </pic:blipFill>
                        <pic:spPr bwMode="auto">
                          <a:xfrm>
                            <a:off x="0" y="0"/>
                            <a:ext cx="3231472" cy="877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05" t="83307" r="10539" b="-995"/>
                          <a:stretch/>
                        </pic:blipFill>
                        <pic:spPr bwMode="auto">
                          <a:xfrm>
                            <a:off x="2982897" y="2858610"/>
                            <a:ext cx="2050742" cy="166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7" name="Rectangle 277"/>
                        <wps:cNvSpPr/>
                        <wps:spPr>
                          <a:xfrm>
                            <a:off x="2982897" y="2734323"/>
                            <a:ext cx="674703" cy="11629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78" o:spid="_x0000_s1026" style="position:absolute;margin-left:2.55pt;margin-top:4.65pt;width:497pt;height:706.7pt;z-index:251863040;mso-width-relative:margin;mso-height-relative:margin" coordsize="50336,87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/xl/wAgO2/7Cum/+lsNdBXP+Mv+QHbf9hXTf/S2&#10;GgD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3tjb6hAsN1H5kayxzAbiMPG6yIePRlU++OeKsVz/jL/kB23/YV03/0thoA6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">
                <v:shape id="Image 271" o:spid="_x0000_s1027" type="#_x0000_t75" style="position:absolute;width:32314;height:8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ZrnCAAAA3AAAAA8AAABkcnMvZG93bnJldi54bWxEj0urwjAUhPeC/yEcwZ2mulCpRlHBx0ak&#10;9S7u8tCcPrA5KU3U+u/NhQsuh5n5hlltOlOLJ7WusqxgMo5AEGdWV1wo+LkdRgsQziNrrC2Tgjc5&#10;2Kz7vRXG2r44oWfqCxEg7GJUUHrfxFK6rCSDbmwb4uDltjXog2wLqVt8Bbip5TSKZtJgxWGhxIb2&#10;JWX39GEU8DXPd9UpkZcT1cff5HY9+k4qNRx02yUIT53/hv/bZ61gOp/A35lwBO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c2a5wgAAANwAAAAPAAAAAAAAAAAAAAAAAJ8C&#10;AABkcnMvZG93bnJldi54bWxQSwUGAAAAAAQABAD3AAAAjgMAAAAA&#10;">
                  <v:imagedata r:id="rId18" o:title="" croptop="4279f" cropright="36241f"/>
                  <v:path arrowok="t"/>
                </v:shape>
                <v:shape id="Image 275" o:spid="_x0000_s1028" type="#_x0000_t75" style="position:absolute;left:29828;top:28586;width:20508;height:16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kprFAAAA3AAAAA8AAABkcnMvZG93bnJldi54bWxEj91qwkAUhO8LvsNyhN7VjWmrErMRsRQK&#10;vak/D3DIHrPB7NmYXU306buFgpfDzHzD5KvBNuJKna8dK5hOEhDEpdM1VwoO+8+XBQgfkDU2jknB&#10;jTysitFTjpl2PW/puguViBD2GSowIbSZlL40ZNFPXEscvaPrLIYou0rqDvsIt41Mk2QmLdYcFwy2&#10;tDFUnnYXq+Dntfnu3WV/MB/p/a0ke97MzUyp5/GwXoIINIRH+L/9pRWk83f4OxOP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CJKaxQAAANwAAAAPAAAAAAAAAAAAAAAA&#10;AJ8CAABkcnMvZG93bnJldi54bWxQSwUGAAAAAAQABAD3AAAAkQMAAAAA&#10;">
                  <v:imagedata r:id="rId18" o:title="" croptop="54596f" cropbottom="-652f" cropleft="40046f" cropright="6907f" chromakey="white"/>
                  <v:path arrowok="t"/>
                </v:shape>
                <v:rect id="Rectangle 277" o:spid="_x0000_s1029" style="position:absolute;left:29828;top:27343;width:6748;height:11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OysUA&#10;AADcAAAADwAAAGRycy9kb3ducmV2LnhtbESPQWsCMRSE74X+h/AKvZSaVbDq1ihFKHhSqr309tg8&#10;N0s3L0vyXNf++kYo9DjMzDfMcj34VvUUUxPYwHhUgCKugm24NvB5fH+eg0qCbLENTAaulGC9ur9b&#10;YmnDhT+oP0itMoRTiQacSFdqnSpHHtModMTZO4XoUbKMtbYRLxnuWz0pihftseG84LCjjaPq+3D2&#10;BhY/1V7moZs6ab4WtR/vTrF/MubxYXh7BSU0yH/4r721BiazGdzO5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c7K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</w:p>
    <w:p w:rsidR="006C3AC6" w:rsidRDefault="00B42317" w:rsidP="006C3A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br w:type="column"/>
      </w:r>
      <w:r w:rsidR="006C3AC6" w:rsidRPr="00437654">
        <w:rPr>
          <w:rFonts w:ascii="Arial" w:hAnsi="Arial" w:cs="Arial"/>
          <w:b/>
          <w:sz w:val="24"/>
          <w:szCs w:val="24"/>
          <w:u w:val="single"/>
        </w:rPr>
        <w:lastRenderedPageBreak/>
        <w:t>Voici le</w:t>
      </w:r>
      <w:r w:rsidRPr="006C3AC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C3AC6">
        <w:rPr>
          <w:rFonts w:ascii="Arial" w:hAnsi="Arial" w:cs="Arial"/>
          <w:b/>
          <w:sz w:val="24"/>
          <w:szCs w:val="24"/>
          <w:u w:val="single"/>
        </w:rPr>
        <w:t>tableau de relevé</w:t>
      </w:r>
      <w:r w:rsidR="006C3AC6" w:rsidRPr="006C3AC6">
        <w:rPr>
          <w:rFonts w:ascii="Arial" w:hAnsi="Arial" w:cs="Arial"/>
          <w:b/>
          <w:sz w:val="24"/>
          <w:szCs w:val="24"/>
          <w:u w:val="single"/>
        </w:rPr>
        <w:t xml:space="preserve"> des mesures de résistance</w:t>
      </w:r>
      <w:r w:rsidR="00D714A0">
        <w:rPr>
          <w:rFonts w:ascii="Arial" w:hAnsi="Arial" w:cs="Arial"/>
          <w:b/>
          <w:sz w:val="24"/>
          <w:szCs w:val="24"/>
          <w:u w:val="single"/>
        </w:rPr>
        <w:t>s</w:t>
      </w:r>
      <w:r w:rsidR="006C3AC6" w:rsidRPr="006C3AC6">
        <w:rPr>
          <w:rFonts w:ascii="Arial" w:hAnsi="Arial" w:cs="Arial"/>
          <w:b/>
          <w:sz w:val="24"/>
          <w:szCs w:val="24"/>
          <w:u w:val="single"/>
        </w:rPr>
        <w:t xml:space="preserve"> entre</w:t>
      </w:r>
      <w:r w:rsidR="006C3AC6">
        <w:rPr>
          <w:rFonts w:ascii="Arial" w:hAnsi="Arial" w:cs="Arial"/>
          <w:b/>
          <w:sz w:val="24"/>
          <w:szCs w:val="24"/>
          <w:u w:val="single"/>
        </w:rPr>
        <w:t xml:space="preserve"> les</w:t>
      </w:r>
      <w:r w:rsidR="006C3AC6" w:rsidRPr="006C3AC6">
        <w:rPr>
          <w:rFonts w:ascii="Arial" w:hAnsi="Arial" w:cs="Arial"/>
          <w:b/>
          <w:sz w:val="24"/>
          <w:szCs w:val="24"/>
          <w:u w:val="single"/>
        </w:rPr>
        <w:t xml:space="preserve"> bornes</w:t>
      </w:r>
      <w:r w:rsidR="00D52782">
        <w:rPr>
          <w:rFonts w:ascii="Arial" w:hAnsi="Arial" w:cs="Arial"/>
          <w:b/>
          <w:sz w:val="24"/>
          <w:szCs w:val="24"/>
          <w:u w:val="single"/>
        </w:rPr>
        <w:t xml:space="preserve"> (notées SP</w:t>
      </w:r>
      <w:r w:rsidR="00EB628B">
        <w:rPr>
          <w:rFonts w:ascii="Arial" w:hAnsi="Arial" w:cs="Arial"/>
          <w:b/>
          <w:sz w:val="24"/>
          <w:szCs w:val="24"/>
          <w:u w:val="single"/>
        </w:rPr>
        <w:t>19 à SP34</w:t>
      </w:r>
      <w:r w:rsidR="0029048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290487" w:rsidRPr="00290487">
        <w:rPr>
          <w:rFonts w:ascii="Arial" w:hAnsi="Arial" w:cs="Arial"/>
          <w:b/>
          <w:i/>
          <w:sz w:val="24"/>
          <w:szCs w:val="24"/>
          <w:u w:val="single"/>
        </w:rPr>
        <w:t>sur le schéma ci-contre</w:t>
      </w:r>
      <w:r w:rsidR="00EB628B" w:rsidRPr="00290487">
        <w:rPr>
          <w:rFonts w:ascii="Arial" w:hAnsi="Arial" w:cs="Arial"/>
          <w:b/>
          <w:i/>
          <w:sz w:val="24"/>
          <w:szCs w:val="24"/>
          <w:u w:val="single"/>
        </w:rPr>
        <w:t>)</w:t>
      </w:r>
      <w:r w:rsidR="006C3AC6" w:rsidRPr="00290487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6C3AC6" w:rsidRPr="006C3AC6">
        <w:rPr>
          <w:rFonts w:ascii="Arial" w:hAnsi="Arial" w:cs="Arial"/>
          <w:b/>
          <w:sz w:val="24"/>
          <w:szCs w:val="24"/>
          <w:u w:val="single"/>
        </w:rPr>
        <w:t>du CAN H et du CAN L sur les différents contrôleurs (valeurs en ohms)</w:t>
      </w:r>
      <w:r w:rsidR="00290487">
        <w:rPr>
          <w:rFonts w:ascii="Arial" w:hAnsi="Arial" w:cs="Arial"/>
          <w:b/>
          <w:sz w:val="24"/>
          <w:szCs w:val="24"/>
          <w:u w:val="single"/>
        </w:rPr>
        <w:t>.</w:t>
      </w:r>
    </w:p>
    <w:tbl>
      <w:tblPr>
        <w:tblStyle w:val="Grilledutableau"/>
        <w:tblpPr w:leftFromText="141" w:rightFromText="141" w:vertAnchor="text" w:horzAnchor="margin" w:tblpXSpec="right" w:tblpY="182"/>
        <w:tblW w:w="0" w:type="auto"/>
        <w:tblLayout w:type="fixed"/>
        <w:tblLook w:val="04A0" w:firstRow="1" w:lastRow="0" w:firstColumn="1" w:lastColumn="0" w:noHBand="0" w:noVBand="1"/>
      </w:tblPr>
      <w:tblGrid>
        <w:gridCol w:w="1131"/>
        <w:gridCol w:w="1132"/>
        <w:gridCol w:w="1132"/>
        <w:gridCol w:w="1132"/>
        <w:gridCol w:w="1132"/>
        <w:gridCol w:w="1132"/>
        <w:gridCol w:w="1132"/>
        <w:gridCol w:w="1132"/>
        <w:gridCol w:w="1132"/>
      </w:tblGrid>
      <w:tr w:rsidR="00FD2770" w:rsidTr="00290487">
        <w:trPr>
          <w:trHeight w:val="538"/>
        </w:trPr>
        <w:tc>
          <w:tcPr>
            <w:tcW w:w="11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D2770" w:rsidRDefault="00FD2770" w:rsidP="00290487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SP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Default="00FD2770" w:rsidP="00290487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27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Default="00FD2770" w:rsidP="00290487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28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Default="00FD2770" w:rsidP="00290487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29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Default="00FD2770" w:rsidP="00290487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30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Default="00FD2770" w:rsidP="0029048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31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Default="00FD2770" w:rsidP="0029048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32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Default="00FD2770" w:rsidP="0029048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33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D2770" w:rsidRDefault="00FD2770" w:rsidP="0029048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34</w:t>
            </w:r>
          </w:p>
        </w:tc>
      </w:tr>
      <w:tr w:rsidR="00FD2770" w:rsidTr="00290487">
        <w:trPr>
          <w:trHeight w:val="538"/>
        </w:trPr>
        <w:tc>
          <w:tcPr>
            <w:tcW w:w="113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Default="00FD2770" w:rsidP="00290487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19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spacing w:after="200" w:line="276" w:lineRule="auto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FD2770" w:rsidTr="00290487">
        <w:trPr>
          <w:trHeight w:val="538"/>
        </w:trPr>
        <w:tc>
          <w:tcPr>
            <w:tcW w:w="11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Default="00FD2770" w:rsidP="00290487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20</w:t>
            </w:r>
          </w:p>
        </w:tc>
        <w:tc>
          <w:tcPr>
            <w:tcW w:w="113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spacing w:after="200" w:line="276" w:lineRule="auto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Pr="00EB628B" w:rsidRDefault="00FD277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D2770" w:rsidTr="00290487">
        <w:trPr>
          <w:trHeight w:val="538"/>
        </w:trPr>
        <w:tc>
          <w:tcPr>
            <w:tcW w:w="11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Default="00FD2770" w:rsidP="00290487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21</w:t>
            </w:r>
          </w:p>
        </w:tc>
        <w:tc>
          <w:tcPr>
            <w:tcW w:w="113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 w:line="276" w:lineRule="auto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FD2770" w:rsidTr="00290487">
        <w:trPr>
          <w:trHeight w:val="538"/>
        </w:trPr>
        <w:tc>
          <w:tcPr>
            <w:tcW w:w="11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Default="00FD2770" w:rsidP="00290487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22</w:t>
            </w:r>
          </w:p>
        </w:tc>
        <w:tc>
          <w:tcPr>
            <w:tcW w:w="113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 w:line="276" w:lineRule="auto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D2770" w:rsidTr="00290487">
        <w:trPr>
          <w:trHeight w:val="538"/>
        </w:trPr>
        <w:tc>
          <w:tcPr>
            <w:tcW w:w="11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Default="00FD2770" w:rsidP="00290487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23</w:t>
            </w:r>
          </w:p>
        </w:tc>
        <w:tc>
          <w:tcPr>
            <w:tcW w:w="113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 w:line="276" w:lineRule="auto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FD2770" w:rsidTr="00290487">
        <w:trPr>
          <w:trHeight w:val="538"/>
        </w:trPr>
        <w:tc>
          <w:tcPr>
            <w:tcW w:w="11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Default="00FD2770" w:rsidP="00290487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24</w:t>
            </w:r>
          </w:p>
        </w:tc>
        <w:tc>
          <w:tcPr>
            <w:tcW w:w="113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spacing w:after="200" w:line="276" w:lineRule="auto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D714A0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D2770" w:rsidTr="00290487">
        <w:trPr>
          <w:trHeight w:val="538"/>
        </w:trPr>
        <w:tc>
          <w:tcPr>
            <w:tcW w:w="11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Default="00FD2770" w:rsidP="00290487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113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spacing w:after="200" w:line="276" w:lineRule="auto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FD2770" w:rsidTr="00290487">
        <w:trPr>
          <w:trHeight w:val="538"/>
        </w:trPr>
        <w:tc>
          <w:tcPr>
            <w:tcW w:w="1131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D2770" w:rsidRDefault="00FD2770" w:rsidP="00290487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fr-FR"/>
              </w:rPr>
              <w:t>26</w:t>
            </w:r>
          </w:p>
        </w:tc>
        <w:tc>
          <w:tcPr>
            <w:tcW w:w="1132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spacing w:after="200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spacing w:after="200" w:line="276" w:lineRule="auto"/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D2770" w:rsidRPr="00EB628B" w:rsidRDefault="005C2FBE" w:rsidP="00290487">
            <w:pPr>
              <w:ind w:left="567" w:hanging="5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EB628B" w:rsidRDefault="00EB628B" w:rsidP="00437654">
      <w:pPr>
        <w:ind w:left="567" w:hanging="567"/>
        <w:rPr>
          <w:rFonts w:ascii="Arial" w:hAnsi="Arial" w:cs="Arial"/>
          <w:b/>
          <w:sz w:val="24"/>
          <w:szCs w:val="24"/>
          <w:u w:val="single"/>
        </w:rPr>
      </w:pPr>
    </w:p>
    <w:p w:rsidR="00663B8E" w:rsidRDefault="00437654" w:rsidP="00437654">
      <w:pPr>
        <w:ind w:left="567" w:hanging="567"/>
        <w:rPr>
          <w:rFonts w:ascii="Arial" w:hAnsi="Arial" w:cs="Arial"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B.3.1</w:t>
      </w:r>
      <w:r w:rsidR="00806081" w:rsidRPr="000E34E3">
        <w:rPr>
          <w:rFonts w:ascii="Arial" w:hAnsi="Arial" w:cs="Arial"/>
          <w:b/>
          <w:sz w:val="24"/>
          <w:szCs w:val="24"/>
          <w:u w:val="single"/>
        </w:rPr>
        <w:t>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E7A4D">
        <w:rPr>
          <w:rFonts w:ascii="Arial" w:hAnsi="Arial" w:cs="Arial"/>
          <w:sz w:val="24"/>
          <w:szCs w:val="24"/>
        </w:rPr>
        <w:t xml:space="preserve">D’après </w:t>
      </w:r>
      <w:r>
        <w:rPr>
          <w:rFonts w:ascii="Arial" w:hAnsi="Arial" w:cs="Arial"/>
          <w:sz w:val="24"/>
          <w:szCs w:val="24"/>
        </w:rPr>
        <w:t xml:space="preserve">les résultats indiqués dans </w:t>
      </w:r>
      <w:r w:rsidR="00FD2770">
        <w:rPr>
          <w:rFonts w:ascii="Arial" w:hAnsi="Arial" w:cs="Arial"/>
          <w:sz w:val="24"/>
          <w:szCs w:val="24"/>
        </w:rPr>
        <w:t>le tableau ci-dessus,</w:t>
      </w:r>
      <w:r w:rsidR="00663B8E">
        <w:rPr>
          <w:rFonts w:ascii="Arial" w:hAnsi="Arial" w:cs="Arial"/>
          <w:sz w:val="24"/>
          <w:szCs w:val="24"/>
        </w:rPr>
        <w:t xml:space="preserve"> quelle anomalie constatez-vous sur le circuit électrique ?</w:t>
      </w:r>
    </w:p>
    <w:p w:rsidR="00502951" w:rsidRDefault="00502951" w:rsidP="00663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Pr="00140E20" w:rsidRDefault="00502951" w:rsidP="00663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437654" w:rsidRDefault="00663B8E" w:rsidP="00663B8E">
      <w:pPr>
        <w:rPr>
          <w:rFonts w:ascii="Arial" w:hAnsi="Arial" w:cs="Arial"/>
          <w:b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B.3.1</w:t>
      </w:r>
      <w:r w:rsidR="00806081" w:rsidRPr="000E34E3">
        <w:rPr>
          <w:rFonts w:ascii="Arial" w:hAnsi="Arial" w:cs="Arial"/>
          <w:b/>
          <w:sz w:val="24"/>
          <w:szCs w:val="24"/>
          <w:u w:val="single"/>
        </w:rPr>
        <w:t>5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="00FD2770">
        <w:rPr>
          <w:rFonts w:ascii="Arial" w:hAnsi="Arial" w:cs="Arial"/>
          <w:sz w:val="24"/>
          <w:szCs w:val="24"/>
        </w:rPr>
        <w:t>ocalisez</w:t>
      </w:r>
      <w:r w:rsidR="00B7239E">
        <w:rPr>
          <w:rFonts w:ascii="Arial" w:hAnsi="Arial" w:cs="Arial"/>
          <w:sz w:val="24"/>
          <w:szCs w:val="24"/>
        </w:rPr>
        <w:t xml:space="preserve">, </w:t>
      </w:r>
      <w:r w:rsidR="00B7239E" w:rsidRPr="000663E5">
        <w:rPr>
          <w:rFonts w:ascii="Arial" w:hAnsi="Arial" w:cs="Arial"/>
          <w:b/>
          <w:sz w:val="24"/>
          <w:szCs w:val="24"/>
          <w:u w:val="single"/>
        </w:rPr>
        <w:t>par un</w:t>
      </w:r>
      <w:r w:rsidR="000663E5" w:rsidRPr="000663E5">
        <w:rPr>
          <w:rFonts w:ascii="Arial" w:hAnsi="Arial" w:cs="Arial"/>
          <w:b/>
          <w:sz w:val="24"/>
          <w:szCs w:val="24"/>
          <w:u w:val="single"/>
        </w:rPr>
        <w:t>e croix</w:t>
      </w:r>
      <w:r w:rsidR="00FD2770">
        <w:rPr>
          <w:rFonts w:ascii="Arial" w:hAnsi="Arial" w:cs="Arial"/>
          <w:sz w:val="24"/>
          <w:szCs w:val="24"/>
        </w:rPr>
        <w:t xml:space="preserve"> </w:t>
      </w:r>
      <w:r w:rsidR="00437654">
        <w:rPr>
          <w:rFonts w:ascii="Arial" w:hAnsi="Arial" w:cs="Arial"/>
          <w:sz w:val="24"/>
          <w:szCs w:val="24"/>
        </w:rPr>
        <w:t>sur le schéma</w:t>
      </w:r>
      <w:r w:rsidR="00B7239E">
        <w:rPr>
          <w:rFonts w:ascii="Arial" w:hAnsi="Arial" w:cs="Arial"/>
          <w:sz w:val="24"/>
          <w:szCs w:val="24"/>
        </w:rPr>
        <w:t xml:space="preserve"> </w:t>
      </w:r>
      <w:r w:rsidR="00437654">
        <w:rPr>
          <w:rFonts w:ascii="Arial" w:hAnsi="Arial" w:cs="Arial"/>
          <w:sz w:val="24"/>
          <w:szCs w:val="24"/>
        </w:rPr>
        <w:t xml:space="preserve">électrique </w:t>
      </w:r>
      <w:r w:rsidR="007659B6" w:rsidRPr="00C53294">
        <w:rPr>
          <w:rFonts w:ascii="Arial" w:hAnsi="Arial" w:cs="Arial"/>
          <w:b/>
          <w:sz w:val="24"/>
          <w:szCs w:val="24"/>
        </w:rPr>
        <w:t>page 7/7 du DT</w:t>
      </w:r>
      <w:r w:rsidR="007659B6">
        <w:rPr>
          <w:rFonts w:ascii="Arial" w:hAnsi="Arial" w:cs="Arial"/>
          <w:sz w:val="24"/>
          <w:szCs w:val="24"/>
        </w:rPr>
        <w:t xml:space="preserve">, </w:t>
      </w:r>
      <w:r w:rsidR="00437654" w:rsidRPr="00437654">
        <w:rPr>
          <w:rFonts w:ascii="Arial" w:hAnsi="Arial" w:cs="Arial"/>
          <w:sz w:val="24"/>
          <w:szCs w:val="24"/>
        </w:rPr>
        <w:t>la zone du circuit en défaut.</w:t>
      </w:r>
      <w:r w:rsidR="005A2693" w:rsidRPr="005A2693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A2693" w:rsidRPr="00993CF7">
        <w:rPr>
          <w:rFonts w:ascii="Arial" w:hAnsi="Arial" w:cs="Arial"/>
          <w:b/>
          <w:sz w:val="24"/>
          <w:szCs w:val="24"/>
          <w:u w:val="single"/>
        </w:rPr>
        <w:t>Schéma à l’échelle double, page 13 et 14 du DR.</w:t>
      </w:r>
    </w:p>
    <w:p w:rsidR="006A3BD9" w:rsidRPr="00140E20" w:rsidRDefault="00437654" w:rsidP="00140E20">
      <w:pPr>
        <w:ind w:left="567" w:hanging="567"/>
        <w:rPr>
          <w:rFonts w:ascii="Arial" w:hAnsi="Arial" w:cs="Arial"/>
          <w:b/>
          <w:sz w:val="24"/>
          <w:szCs w:val="24"/>
        </w:rPr>
      </w:pPr>
      <w:r w:rsidRPr="000E34E3">
        <w:rPr>
          <w:rFonts w:ascii="Arial" w:hAnsi="Arial" w:cs="Arial"/>
          <w:b/>
          <w:sz w:val="24"/>
          <w:szCs w:val="24"/>
          <w:u w:val="single"/>
        </w:rPr>
        <w:t>B.3.1</w:t>
      </w:r>
      <w:r w:rsidR="00806081" w:rsidRPr="000E34E3">
        <w:rPr>
          <w:rFonts w:ascii="Arial" w:hAnsi="Arial" w:cs="Arial"/>
          <w:b/>
          <w:sz w:val="24"/>
          <w:szCs w:val="24"/>
          <w:u w:val="single"/>
        </w:rPr>
        <w:t>6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Quelle réparation préconisez-vous ?</w:t>
      </w:r>
    </w:p>
    <w:p w:rsidR="00502951" w:rsidRDefault="00502951" w:rsidP="004838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4838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Default="00502951" w:rsidP="004838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2951" w:rsidRPr="0048385F" w:rsidRDefault="00502951" w:rsidP="004838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  <w:sectPr w:rsidR="00502951" w:rsidRPr="0048385F" w:rsidSect="00ED79AC">
          <w:headerReference w:type="default" r:id="rId19"/>
          <w:footerReference w:type="default" r:id="rId20"/>
          <w:pgSz w:w="23814" w:h="16839" w:orient="landscape" w:code="8"/>
          <w:pgMar w:top="1417" w:right="1417" w:bottom="1417" w:left="1417" w:header="708" w:footer="708" w:gutter="0"/>
          <w:cols w:num="2" w:space="708"/>
          <w:docGrid w:linePitch="360"/>
        </w:sectPr>
      </w:pPr>
    </w:p>
    <w:p w:rsidR="00EA4E63" w:rsidRPr="004B0E93" w:rsidRDefault="00502951" w:rsidP="004B0E9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-610166</wp:posOffset>
                </wp:positionV>
                <wp:extent cx="13765842" cy="9663008"/>
                <wp:effectExtent l="0" t="0" r="7620" b="0"/>
                <wp:wrapNone/>
                <wp:docPr id="320" name="Groupe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5842" cy="9663008"/>
                          <a:chOff x="0" y="0"/>
                          <a:chExt cx="13766165" cy="9663430"/>
                        </a:xfrm>
                      </wpg:grpSpPr>
                      <wpg:grpSp>
                        <wpg:cNvPr id="116" name="Groupe 116"/>
                        <wpg:cNvGrpSpPr>
                          <a:grpSpLocks/>
                        </wpg:cNvGrpSpPr>
                        <wpg:grpSpPr bwMode="auto">
                          <a:xfrm rot="5400000">
                            <a:off x="2051368" y="-2051368"/>
                            <a:ext cx="9663430" cy="13766165"/>
                            <a:chOff x="1945" y="1788"/>
                            <a:chExt cx="59982" cy="72921"/>
                          </a:xfrm>
                        </wpg:grpSpPr>
                        <pic:pic xmlns:pic="http://schemas.openxmlformats.org/drawingml/2006/picture">
                          <pic:nvPicPr>
                            <pic:cNvPr id="117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5" y="1788"/>
                              <a:ext cx="59982" cy="7292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5" y="26396"/>
                              <a:ext cx="183" cy="9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4" name="Image 14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8048" y="6592299"/>
                            <a:ext cx="621102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" r="14898"/>
                          <a:stretch/>
                        </pic:blipFill>
                        <pic:spPr bwMode="auto">
                          <a:xfrm>
                            <a:off x="9409701" y="7204774"/>
                            <a:ext cx="1526875" cy="3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08772" y="7161642"/>
                            <a:ext cx="49720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4305" w:rsidRDefault="00EA4305" w:rsidP="00EA4305">
                              <w:pPr>
                                <w:pStyle w:val="Paragraphedeliste"/>
                                <w:numPr>
                                  <w:ilvl w:val="0"/>
                                  <w:numId w:val="15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 flipH="1">
                            <a:off x="10897933" y="7342797"/>
                            <a:ext cx="45719" cy="555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48387" y="7222027"/>
                            <a:ext cx="49720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6329" w:rsidRDefault="00256329" w:rsidP="00256329">
                              <w:pPr>
                                <w:pStyle w:val="Paragraphedeliste"/>
                                <w:numPr>
                                  <w:ilvl w:val="0"/>
                                  <w:numId w:val="15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20" o:spid="_x0000_s1054" style="position:absolute;margin-left:1.15pt;margin-top:-48.05pt;width:1083.9pt;height:760.85pt;z-index:252086272" coordsize="137661,9663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">
                <v:group id="Groupe 116" o:spid="_x0000_s1055" style="position:absolute;left:20514;top:-20514;width:96634;height:137661;rotation:90" coordorigin="1945,1788" coordsize="59982,72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dVrIb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56" type="#_x0000_t75" style="position:absolute;left:1945;top:1788;width:59982;height:72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WMiq+AAAA3AAAAA8AAABkcnMvZG93bnJldi54bWxET70KwjAQ3gXfIZzgIprqoFKNIqIiOPkz&#10;OB7NmRabS2mi1rc3guB2H9/vzZeNLcWTal84VjAcJCCIM6cLNgou521/CsIHZI2lY1LwJg/LRbs1&#10;x1S7Fx/peQpGxBD2KSrIQ6hSKX2Wk0U/cBVx5G6uthgirI3UNb5iuC3lKEnG0mLBsSHHitY5ZffT&#10;wypYu021OhizK8x7f92NMtkz95tS3U6zmoEI1IS/+Ofe6zh/OIHvM/EC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mWMiq+AAAA3AAAAA8AAAAAAAAAAAAAAAAAnwIAAGRy&#10;cy9kb3ducmV2LnhtbFBLBQYAAAAABAAEAPcAAACKAwAAAAA=&#10;" strokeweight="2.25pt">
                    <v:imagedata r:id="rId25" o:title=""/>
                  </v:shape>
                  <v:shape id="Picture 6" o:spid="_x0000_s1057" type="#_x0000_t75" style="position:absolute;left:17075;top:26396;width:183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AgEXEAAAA3AAAAA8AAABkcnMvZG93bnJldi54bWxEj0FrAjEQhe9C/0MYoTfNroVStkbRYqGn&#10;Fl1Bj8NmulncTJYk1fXfdw6F3mZ4b977Zrkefa+uFFMX2EA5L0ARN8F23Bo41u+zF1ApI1vsA5OB&#10;OyVYrx4mS6xsuPGerofcKgnhVKEBl/NQaZ0aRx7TPAzEon2H6DHLGlttI94k3Pd6URTP2mPH0uBw&#10;oDdHzeXw4w3UuTzFzdk9NeN9e9nHs959ui9jHqfj5hVUpjH/m/+uP6zgl0Irz8gE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AgEXEAAAA3AAAAA8AAAAAAAAAAAAAAAAA&#10;nwIAAGRycy9kb3ducmV2LnhtbFBLBQYAAAAABAAEAPcAAACQAwAAAAA=&#10;" stroked="t" strokeweight="2.25pt">
                    <v:imagedata r:id="rId26" o:title=""/>
                  </v:shape>
                </v:group>
                <v:shape id="Image 144" o:spid="_x0000_s1058" type="#_x0000_t75" style="position:absolute;left:84780;top:65922;width:6211;height:5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a8/DAAAA3AAAAA8AAABkcnMvZG93bnJldi54bWxET0trwkAQvgv9D8sUvOmmEtuSugmtIIjg&#10;wQftdZqdZkOzsyG7xuTfu0Kht/n4nrMqBtuInjpfO1bwNE9AEJdO11wpOJ82s1cQPiBrbByTgpE8&#10;FPnDZIWZdlc+UH8MlYgh7DNUYEJoMyl9aciin7uWOHI/rrMYIuwqqTu8xnDbyEWSPEuLNccGgy2t&#10;DZW/x4tVcGp2nyPJYM+Hcd/v069v87F8UWr6OLy/gQg0hH/xn3ur4/w0hfsz8QKZ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Rrz8MAAADcAAAADwAAAAAAAAAAAAAAAACf&#10;AgAAZHJzL2Rvd25yZXYueG1sUEsFBgAAAAAEAAQA9wAAAI8DAAAAAA==&#10;">
                  <v:imagedata r:id="rId27" o:title="" gain="109227f" blacklevel="-6554f"/>
                  <v:path arrowok="t"/>
                </v:shape>
                <v:shape id="Image 175" o:spid="_x0000_s1059" type="#_x0000_t75" style="position:absolute;left:94097;top:72047;width:15268;height:3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6n8zBAAAA3AAAAA8AAABkcnMvZG93bnJldi54bWxET0uLwjAQvi/4H8II3tZU8UU1iggLexAW&#10;uwteh2baFJtJadJa/71ZELzNx/ec3WGwteip9ZVjBbNpAoI4d7riUsHf79fnBoQPyBprx6TgQR4O&#10;+9HHDlPt7nyhPguliCHsU1RgQmhSKX1uyKKfuoY4coVrLYYI21LqFu8x3NZyniQrabHi2GCwoZOh&#10;/JZ1VsFlfvw5Xxd1Yaqs0+u+2Nhbd1ZqMh6OWxCBhvAWv9zfOs5fL+H/mXiB3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6n8zBAAAA3AAAAA8AAAAAAAAAAAAAAAAAnwIA&#10;AGRycy9kb3ducmV2LnhtbFBLBQYAAAAABAAEAPcAAACNAwAAAAA=&#10;">
                  <v:imagedata r:id="rId28" o:title="" cropleft="917f" cropright="9764f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60" type="#_x0000_t202" style="position:absolute;left:106087;top:71616;width:4972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<v:textbox>
                    <w:txbxContent>
                      <w:p w:rsidR="00EA4305" w:rsidRDefault="00EA4305" w:rsidP="00EA4305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</w:pPr>
                      </w:p>
                    </w:txbxContent>
                  </v:textbox>
                </v:shape>
                <v:rect id="Rectangle 282" o:spid="_x0000_s1061" style="position:absolute;left:108979;top:73427;width:457;height:55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18aMQA&#10;AADcAAAADwAAAGRycy9kb3ducmV2LnhtbESPQYvCMBSE78L+h/AWvGm6FUWrUXZFQUEEdQ97fDTP&#10;tmzzUpKo9d8bQfA4zMw3zGzRmlpcyfnKsoKvfgKCOLe64kLB72ndG4PwAVljbZkU3MnDYv7RmWGm&#10;7Y0PdD2GQkQI+wwVlCE0mZQ+L8mg79uGOHpn6wyGKF0htcNbhJtapkkykgYrjgslNrQsKf8/XoyC&#10;4m+4Xv2ctoOD29rRbuJoX6V7pbqf7fcURKA2vMOv9kYrSMcp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GjEAAAA3AAAAA8AAAAAAAAAAAAAAAAAmAIAAGRycy9k&#10;b3ducmV2LnhtbFBLBQYAAAAABAAEAPUAAACJAwAAAAA=&#10;" fillcolor="white [3212]" stroked="f" strokeweight="2pt"/>
                <v:shape id="Zone de texte 2" o:spid="_x0000_s1062" type="#_x0000_t202" style="position:absolute;left:105483;top:72220;width:4972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  <v:textbox>
                    <w:txbxContent>
                      <w:p w:rsidR="00256329" w:rsidRDefault="00256329" w:rsidP="00256329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A4E63" w:rsidRPr="004B0E93" w:rsidSect="00ED79AC">
      <w:footerReference w:type="default" r:id="rId29"/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03B" w:rsidRDefault="0018503B" w:rsidP="00052DD2">
      <w:pPr>
        <w:spacing w:after="0" w:line="240" w:lineRule="auto"/>
      </w:pPr>
      <w:r>
        <w:separator/>
      </w:r>
    </w:p>
  </w:endnote>
  <w:endnote w:type="continuationSeparator" w:id="0">
    <w:p w:rsidR="0018503B" w:rsidRDefault="0018503B" w:rsidP="00052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40"/>
      <w:gridCol w:w="8221"/>
      <w:gridCol w:w="2159"/>
    </w:tblGrid>
    <w:tr w:rsidR="00EB628B" w:rsidTr="005D560A">
      <w:tc>
        <w:tcPr>
          <w:tcW w:w="10740" w:type="dxa"/>
        </w:tcPr>
        <w:p w:rsidR="00EB628B" w:rsidRDefault="00EB628B">
          <w:pPr>
            <w:pStyle w:val="Pieddepage"/>
          </w:pPr>
        </w:p>
      </w:tc>
      <w:tc>
        <w:tcPr>
          <w:tcW w:w="8221" w:type="dxa"/>
          <w:tcBorders>
            <w:top w:val="single" w:sz="4" w:space="0" w:color="auto"/>
          </w:tcBorders>
        </w:tcPr>
        <w:p w:rsidR="00EB628B" w:rsidRDefault="00EB628B" w:rsidP="0074739F">
          <w:pPr>
            <w:pStyle w:val="Pieddepage"/>
            <w:jc w:val="right"/>
          </w:pPr>
          <w:r w:rsidRPr="00A94862">
            <w:rPr>
              <w:rFonts w:ascii="Arial" w:hAnsi="Arial" w:cs="Arial"/>
              <w:b/>
              <w:sz w:val="24"/>
              <w:szCs w:val="24"/>
            </w:rPr>
            <w:t>Concours général des métiers  Maintenance des matériels</w:t>
          </w:r>
        </w:p>
      </w:tc>
      <w:tc>
        <w:tcPr>
          <w:tcW w:w="2159" w:type="dxa"/>
          <w:tcBorders>
            <w:top w:val="single" w:sz="4" w:space="0" w:color="auto"/>
          </w:tcBorders>
        </w:tcPr>
        <w:p w:rsidR="00EB628B" w:rsidRDefault="00EB628B" w:rsidP="00760DBA">
          <w:pPr>
            <w:pStyle w:val="Pieddepage"/>
            <w:jc w:val="right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</w:t>
          </w:r>
          <w:r>
            <w:rPr>
              <w:rFonts w:ascii="Arial" w:hAnsi="Arial" w:cs="Arial"/>
              <w:b/>
              <w:bCs/>
              <w:sz w:val="26"/>
              <w:szCs w:val="26"/>
            </w:rPr>
            <w:t xml:space="preserve"> 201</w:t>
          </w:r>
          <w:r w:rsidR="00760DBA">
            <w:rPr>
              <w:rFonts w:ascii="Arial" w:hAnsi="Arial" w:cs="Arial"/>
              <w:b/>
              <w:bCs/>
              <w:sz w:val="26"/>
              <w:szCs w:val="26"/>
            </w:rPr>
            <w:t>9</w:t>
          </w:r>
        </w:p>
      </w:tc>
    </w:tr>
    <w:tr w:rsidR="00EB628B" w:rsidTr="005D560A">
      <w:trPr>
        <w:trHeight w:val="251"/>
      </w:trPr>
      <w:tc>
        <w:tcPr>
          <w:tcW w:w="10740" w:type="dxa"/>
        </w:tcPr>
        <w:p w:rsidR="00EB628B" w:rsidRDefault="00EB628B">
          <w:pPr>
            <w:pStyle w:val="Pieddepage"/>
          </w:pPr>
        </w:p>
      </w:tc>
      <w:tc>
        <w:tcPr>
          <w:tcW w:w="8221" w:type="dxa"/>
        </w:tcPr>
        <w:p w:rsidR="00EB628B" w:rsidRDefault="00EB628B" w:rsidP="0074739F">
          <w:pPr>
            <w:pStyle w:val="Pieddepage"/>
            <w:jc w:val="right"/>
          </w:pPr>
        </w:p>
      </w:tc>
      <w:tc>
        <w:tcPr>
          <w:tcW w:w="2159" w:type="dxa"/>
        </w:tcPr>
        <w:p w:rsidR="00EB628B" w:rsidRDefault="00EB628B" w:rsidP="008774F6">
          <w:pPr>
            <w:pStyle w:val="Pieddepage"/>
            <w:jc w:val="right"/>
          </w:pPr>
          <w:r>
            <w:rPr>
              <w:rFonts w:ascii="Arial" w:hAnsi="Arial" w:cs="Arial"/>
              <w:b/>
            </w:rPr>
            <w:t>DT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PAGE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B37212">
            <w:rPr>
              <w:rFonts w:ascii="Arial" w:hAnsi="Arial" w:cs="Arial"/>
              <w:b/>
            </w:rPr>
            <w:t>2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>
            <w:rPr>
              <w:rFonts w:ascii="Arial" w:hAnsi="Arial" w:cs="Arial"/>
              <w:b/>
            </w:rPr>
            <w:t xml:space="preserve"> /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NUMPAGES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B37212">
            <w:rPr>
              <w:rFonts w:ascii="Arial" w:hAnsi="Arial" w:cs="Arial"/>
              <w:b/>
            </w:rPr>
            <w:t>7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:rsidR="00EB628B" w:rsidRDefault="00EB628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28B" w:rsidRDefault="00EB628B">
    <w:pPr>
      <w:pStyle w:val="Pieddepage"/>
    </w:pPr>
  </w:p>
  <w:tbl>
    <w:tblPr>
      <w:tblpPr w:leftFromText="141" w:rightFromText="141" w:vertAnchor="text" w:horzAnchor="page" w:tblpX="12236" w:tblpY="104"/>
      <w:tblW w:w="110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755"/>
      <w:gridCol w:w="2268"/>
    </w:tblGrid>
    <w:tr w:rsidR="00EB628B" w:rsidTr="00416E87">
      <w:trPr>
        <w:trHeight w:hRule="exact" w:val="567"/>
      </w:trPr>
      <w:tc>
        <w:tcPr>
          <w:tcW w:w="8755" w:type="dxa"/>
          <w:tcBorders>
            <w:top w:val="single" w:sz="12" w:space="0" w:color="000000"/>
            <w:left w:val="single" w:sz="12" w:space="0" w:color="FFFFFF"/>
            <w:bottom w:val="single" w:sz="12" w:space="0" w:color="FFFFFF"/>
            <w:right w:val="single" w:sz="12" w:space="0" w:color="FFFFFF"/>
          </w:tcBorders>
          <w:vAlign w:val="center"/>
        </w:tcPr>
        <w:p w:rsidR="00EB628B" w:rsidRPr="00A94862" w:rsidRDefault="00EB628B" w:rsidP="00416E87">
          <w:pPr>
            <w:tabs>
              <w:tab w:val="left" w:pos="3544"/>
            </w:tabs>
            <w:rPr>
              <w:rFonts w:ascii="Arial" w:hAnsi="Arial" w:cs="Arial"/>
              <w:b/>
              <w:sz w:val="24"/>
              <w:szCs w:val="24"/>
            </w:rPr>
          </w:pPr>
          <w:r w:rsidRPr="00A94862">
            <w:rPr>
              <w:rFonts w:ascii="Arial" w:hAnsi="Arial" w:cs="Arial"/>
              <w:b/>
              <w:sz w:val="24"/>
              <w:szCs w:val="24"/>
            </w:rPr>
            <w:t>Concours général des métiers  Maintenance des matériels</w:t>
          </w:r>
        </w:p>
      </w:tc>
      <w:tc>
        <w:tcPr>
          <w:tcW w:w="2268" w:type="dxa"/>
          <w:tcBorders>
            <w:top w:val="single" w:sz="12" w:space="0" w:color="000000"/>
            <w:left w:val="single" w:sz="12" w:space="0" w:color="FFFFFF"/>
            <w:bottom w:val="single" w:sz="12" w:space="0" w:color="FFFFFF"/>
            <w:right w:val="single" w:sz="12" w:space="0" w:color="FFFFFF"/>
          </w:tcBorders>
          <w:vAlign w:val="center"/>
        </w:tcPr>
        <w:p w:rsidR="00EB628B" w:rsidRDefault="00EB628B" w:rsidP="00760DBA">
          <w:pPr>
            <w:tabs>
              <w:tab w:val="left" w:pos="3544"/>
            </w:tabs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 201</w:t>
          </w:r>
          <w:r w:rsidR="00760DBA">
            <w:rPr>
              <w:rFonts w:ascii="Arial" w:hAnsi="Arial" w:cs="Arial"/>
              <w:b/>
              <w:bCs/>
              <w:sz w:val="26"/>
              <w:szCs w:val="26"/>
            </w:rPr>
            <w:t>9</w:t>
          </w:r>
        </w:p>
      </w:tc>
    </w:tr>
    <w:tr w:rsidR="00EB628B" w:rsidRPr="00063CB1" w:rsidTr="00416E87">
      <w:trPr>
        <w:trHeight w:hRule="exact" w:val="454"/>
      </w:trPr>
      <w:tc>
        <w:tcPr>
          <w:tcW w:w="8755" w:type="dxa"/>
          <w:tcBorders>
            <w:top w:val="single" w:sz="12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EB628B" w:rsidRPr="00A94862" w:rsidRDefault="00EB628B" w:rsidP="00416E87">
          <w:pPr>
            <w:ind w:right="-2376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2268" w:type="dxa"/>
          <w:tcBorders>
            <w:top w:val="single" w:sz="12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EB628B" w:rsidRPr="00063CB1" w:rsidRDefault="00EB628B" w:rsidP="00416E87">
          <w:pPr>
            <w:tabs>
              <w:tab w:val="left" w:pos="3544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</w:rPr>
            <w:t>DT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PAGE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B37212">
            <w:rPr>
              <w:rFonts w:ascii="Arial" w:hAnsi="Arial" w:cs="Arial"/>
              <w:b/>
              <w:noProof/>
            </w:rPr>
            <w:t>7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>
            <w:rPr>
              <w:rFonts w:ascii="Arial" w:hAnsi="Arial" w:cs="Arial"/>
              <w:b/>
            </w:rPr>
            <w:t xml:space="preserve"> /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NUMPAGES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B37212">
            <w:rPr>
              <w:rFonts w:ascii="Arial" w:hAnsi="Arial" w:cs="Arial"/>
              <w:b/>
              <w:noProof/>
            </w:rPr>
            <w:t>7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:rsidR="00EB628B" w:rsidRDefault="00EB628B">
    <w:pPr>
      <w:pStyle w:val="Pieddepage"/>
    </w:pPr>
  </w:p>
  <w:p w:rsidR="00EB628B" w:rsidRDefault="00EB628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03B" w:rsidRDefault="0018503B" w:rsidP="00052DD2">
      <w:pPr>
        <w:spacing w:after="0" w:line="240" w:lineRule="auto"/>
      </w:pPr>
      <w:r>
        <w:separator/>
      </w:r>
    </w:p>
  </w:footnote>
  <w:footnote w:type="continuationSeparator" w:id="0">
    <w:p w:rsidR="0018503B" w:rsidRDefault="0018503B" w:rsidP="00052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28B" w:rsidRDefault="00EB628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D4FDA"/>
    <w:multiLevelType w:val="hybridMultilevel"/>
    <w:tmpl w:val="9EEEB818"/>
    <w:lvl w:ilvl="0" w:tplc="12C0D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929FA"/>
    <w:multiLevelType w:val="hybridMultilevel"/>
    <w:tmpl w:val="47CE0B06"/>
    <w:lvl w:ilvl="0" w:tplc="040C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">
    <w:nsid w:val="12863FA7"/>
    <w:multiLevelType w:val="hybridMultilevel"/>
    <w:tmpl w:val="508A292C"/>
    <w:lvl w:ilvl="0" w:tplc="D8D28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8"/>
        <w:szCs w:val="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C6E3F"/>
    <w:multiLevelType w:val="hybridMultilevel"/>
    <w:tmpl w:val="FB769596"/>
    <w:lvl w:ilvl="0" w:tplc="040C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>
    <w:nsid w:val="15870321"/>
    <w:multiLevelType w:val="hybridMultilevel"/>
    <w:tmpl w:val="6E3ED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0F2301"/>
    <w:multiLevelType w:val="hybridMultilevel"/>
    <w:tmpl w:val="1010B5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C24372"/>
    <w:multiLevelType w:val="hybridMultilevel"/>
    <w:tmpl w:val="63A04C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D780F"/>
    <w:multiLevelType w:val="hybridMultilevel"/>
    <w:tmpl w:val="0434AF64"/>
    <w:lvl w:ilvl="0" w:tplc="644422F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E4649"/>
    <w:multiLevelType w:val="hybridMultilevel"/>
    <w:tmpl w:val="8E0C0AA2"/>
    <w:lvl w:ilvl="0" w:tplc="E714A7D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3ABE49F9"/>
    <w:multiLevelType w:val="hybridMultilevel"/>
    <w:tmpl w:val="4C524F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E76EA8"/>
    <w:multiLevelType w:val="hybridMultilevel"/>
    <w:tmpl w:val="EBF83F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6E368C"/>
    <w:multiLevelType w:val="hybridMultilevel"/>
    <w:tmpl w:val="8E0C0AA2"/>
    <w:lvl w:ilvl="0" w:tplc="E714A7D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64282ED9"/>
    <w:multiLevelType w:val="hybridMultilevel"/>
    <w:tmpl w:val="F31C1E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5F7F82"/>
    <w:multiLevelType w:val="multilevel"/>
    <w:tmpl w:val="E39C5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EC769D"/>
    <w:multiLevelType w:val="hybridMultilevel"/>
    <w:tmpl w:val="7CE619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14"/>
  </w:num>
  <w:num w:numId="5">
    <w:abstractNumId w:val="10"/>
  </w:num>
  <w:num w:numId="6">
    <w:abstractNumId w:val="6"/>
  </w:num>
  <w:num w:numId="7">
    <w:abstractNumId w:val="1"/>
  </w:num>
  <w:num w:numId="8">
    <w:abstractNumId w:val="3"/>
  </w:num>
  <w:num w:numId="9">
    <w:abstractNumId w:val="4"/>
  </w:num>
  <w:num w:numId="10">
    <w:abstractNumId w:val="7"/>
  </w:num>
  <w:num w:numId="11">
    <w:abstractNumId w:val="11"/>
  </w:num>
  <w:num w:numId="12">
    <w:abstractNumId w:val="5"/>
  </w:num>
  <w:num w:numId="13">
    <w:abstractNumId w:val="1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3F"/>
    <w:rsid w:val="00000541"/>
    <w:rsid w:val="000024DB"/>
    <w:rsid w:val="00003E33"/>
    <w:rsid w:val="00005D02"/>
    <w:rsid w:val="00012513"/>
    <w:rsid w:val="00015C1B"/>
    <w:rsid w:val="00015CEE"/>
    <w:rsid w:val="000207F3"/>
    <w:rsid w:val="00020D64"/>
    <w:rsid w:val="00021984"/>
    <w:rsid w:val="00023D52"/>
    <w:rsid w:val="00026468"/>
    <w:rsid w:val="00044252"/>
    <w:rsid w:val="000442EC"/>
    <w:rsid w:val="00050288"/>
    <w:rsid w:val="00052165"/>
    <w:rsid w:val="00052DD2"/>
    <w:rsid w:val="00060306"/>
    <w:rsid w:val="00065513"/>
    <w:rsid w:val="000663E5"/>
    <w:rsid w:val="00067801"/>
    <w:rsid w:val="00070721"/>
    <w:rsid w:val="00092FEC"/>
    <w:rsid w:val="000A0F14"/>
    <w:rsid w:val="000A1183"/>
    <w:rsid w:val="000A4C9F"/>
    <w:rsid w:val="000D75CD"/>
    <w:rsid w:val="000D7624"/>
    <w:rsid w:val="000E2CD1"/>
    <w:rsid w:val="000E34E3"/>
    <w:rsid w:val="000F143C"/>
    <w:rsid w:val="000F3F2F"/>
    <w:rsid w:val="00107815"/>
    <w:rsid w:val="00120122"/>
    <w:rsid w:val="001217B4"/>
    <w:rsid w:val="001225E0"/>
    <w:rsid w:val="00127156"/>
    <w:rsid w:val="00127629"/>
    <w:rsid w:val="00127681"/>
    <w:rsid w:val="00136650"/>
    <w:rsid w:val="001368B0"/>
    <w:rsid w:val="00140E20"/>
    <w:rsid w:val="00142D48"/>
    <w:rsid w:val="00156DC7"/>
    <w:rsid w:val="00166F6B"/>
    <w:rsid w:val="001711EE"/>
    <w:rsid w:val="001724C8"/>
    <w:rsid w:val="00174244"/>
    <w:rsid w:val="001743FF"/>
    <w:rsid w:val="00175B8E"/>
    <w:rsid w:val="00184A9B"/>
    <w:rsid w:val="0018503B"/>
    <w:rsid w:val="00192E33"/>
    <w:rsid w:val="00193771"/>
    <w:rsid w:val="00194D9B"/>
    <w:rsid w:val="001A42B0"/>
    <w:rsid w:val="001A6CE3"/>
    <w:rsid w:val="001C5C57"/>
    <w:rsid w:val="001D52B6"/>
    <w:rsid w:val="001D5D7A"/>
    <w:rsid w:val="001E4526"/>
    <w:rsid w:val="001E4D77"/>
    <w:rsid w:val="001E7DA4"/>
    <w:rsid w:val="001F3A6B"/>
    <w:rsid w:val="001F5982"/>
    <w:rsid w:val="001F6457"/>
    <w:rsid w:val="00201867"/>
    <w:rsid w:val="00203AF9"/>
    <w:rsid w:val="0020497D"/>
    <w:rsid w:val="00206537"/>
    <w:rsid w:val="00207B96"/>
    <w:rsid w:val="00212E8A"/>
    <w:rsid w:val="0021563F"/>
    <w:rsid w:val="002160AA"/>
    <w:rsid w:val="00216307"/>
    <w:rsid w:val="002251E5"/>
    <w:rsid w:val="002273E5"/>
    <w:rsid w:val="00232A94"/>
    <w:rsid w:val="00241724"/>
    <w:rsid w:val="00246F3E"/>
    <w:rsid w:val="00247EFA"/>
    <w:rsid w:val="00256329"/>
    <w:rsid w:val="00257851"/>
    <w:rsid w:val="00290487"/>
    <w:rsid w:val="0029682C"/>
    <w:rsid w:val="002A220C"/>
    <w:rsid w:val="002A4721"/>
    <w:rsid w:val="002B5F6D"/>
    <w:rsid w:val="002C1510"/>
    <w:rsid w:val="002C4306"/>
    <w:rsid w:val="002C5358"/>
    <w:rsid w:val="002D1D16"/>
    <w:rsid w:val="002D3AD5"/>
    <w:rsid w:val="002F0369"/>
    <w:rsid w:val="003019D3"/>
    <w:rsid w:val="0031145F"/>
    <w:rsid w:val="003127C5"/>
    <w:rsid w:val="00317344"/>
    <w:rsid w:val="003428F8"/>
    <w:rsid w:val="003623AF"/>
    <w:rsid w:val="00363493"/>
    <w:rsid w:val="003746A6"/>
    <w:rsid w:val="003832E9"/>
    <w:rsid w:val="003C4269"/>
    <w:rsid w:val="003C4668"/>
    <w:rsid w:val="003D1781"/>
    <w:rsid w:val="003D4DD7"/>
    <w:rsid w:val="003E55B7"/>
    <w:rsid w:val="003E6FE8"/>
    <w:rsid w:val="003F20DF"/>
    <w:rsid w:val="003F2F6C"/>
    <w:rsid w:val="003F7050"/>
    <w:rsid w:val="00400EF2"/>
    <w:rsid w:val="00402436"/>
    <w:rsid w:val="00416E87"/>
    <w:rsid w:val="00417F97"/>
    <w:rsid w:val="0042370D"/>
    <w:rsid w:val="00424FFC"/>
    <w:rsid w:val="00436250"/>
    <w:rsid w:val="00437654"/>
    <w:rsid w:val="004443C6"/>
    <w:rsid w:val="00451FEC"/>
    <w:rsid w:val="0046405F"/>
    <w:rsid w:val="004673B7"/>
    <w:rsid w:val="00472AF5"/>
    <w:rsid w:val="0047324F"/>
    <w:rsid w:val="0047757A"/>
    <w:rsid w:val="0048385F"/>
    <w:rsid w:val="00483FAD"/>
    <w:rsid w:val="00484A0F"/>
    <w:rsid w:val="00495C69"/>
    <w:rsid w:val="004A0D6D"/>
    <w:rsid w:val="004A7F8E"/>
    <w:rsid w:val="004B01E3"/>
    <w:rsid w:val="004B0E93"/>
    <w:rsid w:val="004B6545"/>
    <w:rsid w:val="004D6ACD"/>
    <w:rsid w:val="004E29A6"/>
    <w:rsid w:val="00502951"/>
    <w:rsid w:val="0051167A"/>
    <w:rsid w:val="005402BD"/>
    <w:rsid w:val="0054525F"/>
    <w:rsid w:val="00557A51"/>
    <w:rsid w:val="00571B4A"/>
    <w:rsid w:val="00573406"/>
    <w:rsid w:val="00580936"/>
    <w:rsid w:val="00582B9D"/>
    <w:rsid w:val="00590150"/>
    <w:rsid w:val="0059513D"/>
    <w:rsid w:val="0059662D"/>
    <w:rsid w:val="00596BB7"/>
    <w:rsid w:val="005974C8"/>
    <w:rsid w:val="005A2693"/>
    <w:rsid w:val="005A5573"/>
    <w:rsid w:val="005B1F01"/>
    <w:rsid w:val="005C2FBE"/>
    <w:rsid w:val="005D14F7"/>
    <w:rsid w:val="005D4AA3"/>
    <w:rsid w:val="005D560A"/>
    <w:rsid w:val="005E5C83"/>
    <w:rsid w:val="005F07DF"/>
    <w:rsid w:val="005F2300"/>
    <w:rsid w:val="005F2CEF"/>
    <w:rsid w:val="005F5D46"/>
    <w:rsid w:val="00620A76"/>
    <w:rsid w:val="00620CC3"/>
    <w:rsid w:val="00622A32"/>
    <w:rsid w:val="00644274"/>
    <w:rsid w:val="00652109"/>
    <w:rsid w:val="0065787E"/>
    <w:rsid w:val="006600E4"/>
    <w:rsid w:val="00663B8E"/>
    <w:rsid w:val="006664A3"/>
    <w:rsid w:val="00681881"/>
    <w:rsid w:val="006879EE"/>
    <w:rsid w:val="00696CA6"/>
    <w:rsid w:val="006A3AE5"/>
    <w:rsid w:val="006A3BD9"/>
    <w:rsid w:val="006C2283"/>
    <w:rsid w:val="006C3AC6"/>
    <w:rsid w:val="006C7DF0"/>
    <w:rsid w:val="006D218D"/>
    <w:rsid w:val="006E4395"/>
    <w:rsid w:val="006E43BF"/>
    <w:rsid w:val="006F78B2"/>
    <w:rsid w:val="007001E6"/>
    <w:rsid w:val="00716569"/>
    <w:rsid w:val="0072241F"/>
    <w:rsid w:val="007322D7"/>
    <w:rsid w:val="00734AA7"/>
    <w:rsid w:val="00737331"/>
    <w:rsid w:val="007417B2"/>
    <w:rsid w:val="0074739F"/>
    <w:rsid w:val="00760597"/>
    <w:rsid w:val="00760DBA"/>
    <w:rsid w:val="007632A2"/>
    <w:rsid w:val="007659B6"/>
    <w:rsid w:val="0079043F"/>
    <w:rsid w:val="007A0AE7"/>
    <w:rsid w:val="007A646D"/>
    <w:rsid w:val="007B2835"/>
    <w:rsid w:val="007B6E50"/>
    <w:rsid w:val="007D53C1"/>
    <w:rsid w:val="007E0B2B"/>
    <w:rsid w:val="007E1D5A"/>
    <w:rsid w:val="007E1EF2"/>
    <w:rsid w:val="007E1FC2"/>
    <w:rsid w:val="007E22E7"/>
    <w:rsid w:val="007E7A4D"/>
    <w:rsid w:val="007F08EC"/>
    <w:rsid w:val="007F0AD3"/>
    <w:rsid w:val="007F1BA4"/>
    <w:rsid w:val="008034BD"/>
    <w:rsid w:val="00805D35"/>
    <w:rsid w:val="00806081"/>
    <w:rsid w:val="00811537"/>
    <w:rsid w:val="00814B4B"/>
    <w:rsid w:val="00815AF0"/>
    <w:rsid w:val="00824E0B"/>
    <w:rsid w:val="00827E99"/>
    <w:rsid w:val="008441BC"/>
    <w:rsid w:val="00847EE1"/>
    <w:rsid w:val="0085485E"/>
    <w:rsid w:val="00857DF1"/>
    <w:rsid w:val="00863965"/>
    <w:rsid w:val="00866475"/>
    <w:rsid w:val="00875EC4"/>
    <w:rsid w:val="008774F6"/>
    <w:rsid w:val="00883CFB"/>
    <w:rsid w:val="00896D68"/>
    <w:rsid w:val="008A2997"/>
    <w:rsid w:val="008C030F"/>
    <w:rsid w:val="008C2F38"/>
    <w:rsid w:val="008C46B8"/>
    <w:rsid w:val="008C5253"/>
    <w:rsid w:val="008D7F3F"/>
    <w:rsid w:val="008E00D0"/>
    <w:rsid w:val="008E0131"/>
    <w:rsid w:val="008E14BC"/>
    <w:rsid w:val="008E1964"/>
    <w:rsid w:val="008E1A6D"/>
    <w:rsid w:val="008E5E89"/>
    <w:rsid w:val="00902CC7"/>
    <w:rsid w:val="0090456C"/>
    <w:rsid w:val="00905E5C"/>
    <w:rsid w:val="009064E4"/>
    <w:rsid w:val="009075D8"/>
    <w:rsid w:val="0091059C"/>
    <w:rsid w:val="00925E10"/>
    <w:rsid w:val="0092606F"/>
    <w:rsid w:val="00930E6D"/>
    <w:rsid w:val="0093574B"/>
    <w:rsid w:val="009419A5"/>
    <w:rsid w:val="009546B9"/>
    <w:rsid w:val="00975A7B"/>
    <w:rsid w:val="00980CE3"/>
    <w:rsid w:val="00984D8B"/>
    <w:rsid w:val="0098786A"/>
    <w:rsid w:val="00990104"/>
    <w:rsid w:val="00992461"/>
    <w:rsid w:val="00994CF2"/>
    <w:rsid w:val="009A005A"/>
    <w:rsid w:val="009C2009"/>
    <w:rsid w:val="009C2CC4"/>
    <w:rsid w:val="009C38E1"/>
    <w:rsid w:val="009C41C7"/>
    <w:rsid w:val="009E5643"/>
    <w:rsid w:val="00A035BE"/>
    <w:rsid w:val="00A366E7"/>
    <w:rsid w:val="00A57140"/>
    <w:rsid w:val="00A57C29"/>
    <w:rsid w:val="00A64240"/>
    <w:rsid w:val="00A8187B"/>
    <w:rsid w:val="00A83B7D"/>
    <w:rsid w:val="00A87181"/>
    <w:rsid w:val="00A92A1E"/>
    <w:rsid w:val="00A959F9"/>
    <w:rsid w:val="00AA3BCE"/>
    <w:rsid w:val="00AA4F3B"/>
    <w:rsid w:val="00AA7C42"/>
    <w:rsid w:val="00AB1AF4"/>
    <w:rsid w:val="00AB6B5A"/>
    <w:rsid w:val="00AB766B"/>
    <w:rsid w:val="00AD47DE"/>
    <w:rsid w:val="00AE0B56"/>
    <w:rsid w:val="00AE6201"/>
    <w:rsid w:val="00AF2087"/>
    <w:rsid w:val="00B147F3"/>
    <w:rsid w:val="00B27A39"/>
    <w:rsid w:val="00B27BF4"/>
    <w:rsid w:val="00B37212"/>
    <w:rsid w:val="00B419BA"/>
    <w:rsid w:val="00B42317"/>
    <w:rsid w:val="00B42519"/>
    <w:rsid w:val="00B44646"/>
    <w:rsid w:val="00B44CD5"/>
    <w:rsid w:val="00B45799"/>
    <w:rsid w:val="00B469E1"/>
    <w:rsid w:val="00B5084B"/>
    <w:rsid w:val="00B50F41"/>
    <w:rsid w:val="00B7239E"/>
    <w:rsid w:val="00B83BA2"/>
    <w:rsid w:val="00BA0DA4"/>
    <w:rsid w:val="00BA2090"/>
    <w:rsid w:val="00BA7AD1"/>
    <w:rsid w:val="00BA7DE8"/>
    <w:rsid w:val="00BB2431"/>
    <w:rsid w:val="00BB2898"/>
    <w:rsid w:val="00BB6407"/>
    <w:rsid w:val="00BD4153"/>
    <w:rsid w:val="00BE0A2E"/>
    <w:rsid w:val="00BE6C5B"/>
    <w:rsid w:val="00C0103B"/>
    <w:rsid w:val="00C018BC"/>
    <w:rsid w:val="00C03D1A"/>
    <w:rsid w:val="00C1583F"/>
    <w:rsid w:val="00C207EA"/>
    <w:rsid w:val="00C26EC9"/>
    <w:rsid w:val="00C43761"/>
    <w:rsid w:val="00C503FF"/>
    <w:rsid w:val="00C56B6A"/>
    <w:rsid w:val="00C6548A"/>
    <w:rsid w:val="00C76811"/>
    <w:rsid w:val="00C84673"/>
    <w:rsid w:val="00C853D4"/>
    <w:rsid w:val="00C87607"/>
    <w:rsid w:val="00C92F4D"/>
    <w:rsid w:val="00CB03C8"/>
    <w:rsid w:val="00CB2B63"/>
    <w:rsid w:val="00CB32BD"/>
    <w:rsid w:val="00CB7B1A"/>
    <w:rsid w:val="00CB7CF8"/>
    <w:rsid w:val="00CD1DBB"/>
    <w:rsid w:val="00CD564D"/>
    <w:rsid w:val="00CD596E"/>
    <w:rsid w:val="00CF3425"/>
    <w:rsid w:val="00CF3CC5"/>
    <w:rsid w:val="00D04B23"/>
    <w:rsid w:val="00D11B92"/>
    <w:rsid w:val="00D162FE"/>
    <w:rsid w:val="00D163FB"/>
    <w:rsid w:val="00D20552"/>
    <w:rsid w:val="00D21224"/>
    <w:rsid w:val="00D22D2C"/>
    <w:rsid w:val="00D24E0D"/>
    <w:rsid w:val="00D26206"/>
    <w:rsid w:val="00D327E4"/>
    <w:rsid w:val="00D34923"/>
    <w:rsid w:val="00D45C1B"/>
    <w:rsid w:val="00D47210"/>
    <w:rsid w:val="00D52782"/>
    <w:rsid w:val="00D55AF6"/>
    <w:rsid w:val="00D6285E"/>
    <w:rsid w:val="00D706E2"/>
    <w:rsid w:val="00D714A0"/>
    <w:rsid w:val="00D85398"/>
    <w:rsid w:val="00D86114"/>
    <w:rsid w:val="00D927F9"/>
    <w:rsid w:val="00D94B7E"/>
    <w:rsid w:val="00D95FA9"/>
    <w:rsid w:val="00D96976"/>
    <w:rsid w:val="00D97E71"/>
    <w:rsid w:val="00DA39B5"/>
    <w:rsid w:val="00DB2792"/>
    <w:rsid w:val="00DB2C89"/>
    <w:rsid w:val="00DB6001"/>
    <w:rsid w:val="00DB7B4A"/>
    <w:rsid w:val="00DC5E2D"/>
    <w:rsid w:val="00DD13B7"/>
    <w:rsid w:val="00DD7E60"/>
    <w:rsid w:val="00DE58D4"/>
    <w:rsid w:val="00DE6A92"/>
    <w:rsid w:val="00DF40BA"/>
    <w:rsid w:val="00DF5183"/>
    <w:rsid w:val="00DF591D"/>
    <w:rsid w:val="00DF6241"/>
    <w:rsid w:val="00E31CEA"/>
    <w:rsid w:val="00E33810"/>
    <w:rsid w:val="00E453A8"/>
    <w:rsid w:val="00E47CFB"/>
    <w:rsid w:val="00E506FD"/>
    <w:rsid w:val="00E62B7F"/>
    <w:rsid w:val="00E71234"/>
    <w:rsid w:val="00E74C1A"/>
    <w:rsid w:val="00E878F1"/>
    <w:rsid w:val="00E92B99"/>
    <w:rsid w:val="00E95B77"/>
    <w:rsid w:val="00EA4305"/>
    <w:rsid w:val="00EA4E63"/>
    <w:rsid w:val="00EA505B"/>
    <w:rsid w:val="00EB036B"/>
    <w:rsid w:val="00EB0EDE"/>
    <w:rsid w:val="00EB43A6"/>
    <w:rsid w:val="00EB4925"/>
    <w:rsid w:val="00EB628B"/>
    <w:rsid w:val="00ED0ABD"/>
    <w:rsid w:val="00ED4CEC"/>
    <w:rsid w:val="00ED79AC"/>
    <w:rsid w:val="00EE3A77"/>
    <w:rsid w:val="00EE5F90"/>
    <w:rsid w:val="00F01C39"/>
    <w:rsid w:val="00F024CD"/>
    <w:rsid w:val="00F02D4A"/>
    <w:rsid w:val="00F03F26"/>
    <w:rsid w:val="00F069F5"/>
    <w:rsid w:val="00F12D3F"/>
    <w:rsid w:val="00F16D67"/>
    <w:rsid w:val="00F27BFF"/>
    <w:rsid w:val="00F32B1E"/>
    <w:rsid w:val="00F40F35"/>
    <w:rsid w:val="00F50EDA"/>
    <w:rsid w:val="00F5230A"/>
    <w:rsid w:val="00F65A5B"/>
    <w:rsid w:val="00F72F65"/>
    <w:rsid w:val="00F837E6"/>
    <w:rsid w:val="00F85A59"/>
    <w:rsid w:val="00F85D90"/>
    <w:rsid w:val="00F977D9"/>
    <w:rsid w:val="00FB1AC3"/>
    <w:rsid w:val="00FB619C"/>
    <w:rsid w:val="00FD2770"/>
    <w:rsid w:val="00FE4103"/>
    <w:rsid w:val="00FE573C"/>
    <w:rsid w:val="00FE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DD2"/>
  </w:style>
  <w:style w:type="paragraph" w:styleId="Pieddepage">
    <w:name w:val="footer"/>
    <w:basedOn w:val="Normal"/>
    <w:link w:val="Pieddepag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DD2"/>
  </w:style>
  <w:style w:type="paragraph" w:styleId="Textedebulles">
    <w:name w:val="Balloon Text"/>
    <w:basedOn w:val="Normal"/>
    <w:link w:val="TextedebullesCar"/>
    <w:uiPriority w:val="99"/>
    <w:semiHidden/>
    <w:unhideWhenUsed/>
    <w:rsid w:val="002C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306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E58D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5D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502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9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DD2"/>
  </w:style>
  <w:style w:type="paragraph" w:styleId="Pieddepage">
    <w:name w:val="footer"/>
    <w:basedOn w:val="Normal"/>
    <w:link w:val="Pieddepag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DD2"/>
  </w:style>
  <w:style w:type="paragraph" w:styleId="Textedebulles">
    <w:name w:val="Balloon Text"/>
    <w:basedOn w:val="Normal"/>
    <w:link w:val="TextedebullesCar"/>
    <w:uiPriority w:val="99"/>
    <w:semiHidden/>
    <w:unhideWhenUsed/>
    <w:rsid w:val="002C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306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E58D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5D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502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9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8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9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48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7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6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0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emf"/><Relationship Id="rId28" Type="http://schemas.openxmlformats.org/officeDocument/2006/relationships/image" Target="media/image13.emf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67854-A23F-48BF-A90E-B538D3F6D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F2C8393F.dotm</Template>
  <TotalTime>19</TotalTime>
  <Pages>1</Pages>
  <Words>946</Words>
  <Characters>5207</Characters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2019-01-28T11:31:00Z</cp:lastPrinted>
  <dcterms:created xsi:type="dcterms:W3CDTF">2019-01-13T09:59:00Z</dcterms:created>
  <dcterms:modified xsi:type="dcterms:W3CDTF">2019-01-28T11:32:00Z</dcterms:modified>
</cp:coreProperties>
</file>