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EEBA7" w14:textId="77777777" w:rsidR="00A52012" w:rsidRDefault="00A52012" w:rsidP="00A52012"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14624" behindDoc="0" locked="0" layoutInCell="1" allowOverlap="1" wp14:anchorId="7F37B913" wp14:editId="17C41AEC">
            <wp:simplePos x="0" y="0"/>
            <wp:positionH relativeFrom="column">
              <wp:posOffset>-39700</wp:posOffset>
            </wp:positionH>
            <wp:positionV relativeFrom="paragraph">
              <wp:posOffset>-26264</wp:posOffset>
            </wp:positionV>
            <wp:extent cx="2270234" cy="3246085"/>
            <wp:effectExtent l="0" t="0" r="3175" b="571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2460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12576" behindDoc="0" locked="0" layoutInCell="1" allowOverlap="1" wp14:anchorId="59497D84" wp14:editId="73610A1D">
            <wp:simplePos x="0" y="0"/>
            <wp:positionH relativeFrom="column">
              <wp:posOffset>4615891</wp:posOffset>
            </wp:positionH>
            <wp:positionV relativeFrom="paragraph">
              <wp:posOffset>-15190</wp:posOffset>
            </wp:positionV>
            <wp:extent cx="2270234" cy="3246085"/>
            <wp:effectExtent l="0" t="0" r="3175" b="5715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2460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16672" behindDoc="0" locked="0" layoutInCell="1" allowOverlap="1" wp14:anchorId="6CCE0094" wp14:editId="35F92C52">
            <wp:simplePos x="0" y="0"/>
            <wp:positionH relativeFrom="column">
              <wp:posOffset>2271573</wp:posOffset>
            </wp:positionH>
            <wp:positionV relativeFrom="paragraph">
              <wp:posOffset>-19507</wp:posOffset>
            </wp:positionV>
            <wp:extent cx="2270234" cy="3246085"/>
            <wp:effectExtent l="0" t="0" r="3175" b="571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2460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32CD9" w14:textId="77777777" w:rsidR="00A52012" w:rsidRDefault="00A52012" w:rsidP="00A52012"/>
    <w:p w14:paraId="49BC701A" w14:textId="77777777" w:rsidR="00A52012" w:rsidRDefault="00A52012" w:rsidP="00A52012"/>
    <w:p w14:paraId="5D25653E" w14:textId="77777777" w:rsidR="00A52012" w:rsidRDefault="00A52012" w:rsidP="00A52012"/>
    <w:p w14:paraId="7EA9E684" w14:textId="77777777" w:rsidR="00A52012" w:rsidRDefault="00A52012" w:rsidP="00A52012"/>
    <w:p w14:paraId="56FD64D7" w14:textId="77777777" w:rsidR="00A52012" w:rsidRDefault="00A52012" w:rsidP="00A52012"/>
    <w:p w14:paraId="521274EE" w14:textId="77777777" w:rsidR="00A52012" w:rsidRDefault="00A52012" w:rsidP="00A52012"/>
    <w:p w14:paraId="291CACB9" w14:textId="77777777" w:rsidR="00A52012" w:rsidRDefault="00A52012" w:rsidP="00A52012"/>
    <w:p w14:paraId="4C1AFC04" w14:textId="77777777" w:rsidR="00A52012" w:rsidRDefault="00A52012" w:rsidP="00A52012"/>
    <w:p w14:paraId="4242F1E1" w14:textId="77777777" w:rsidR="00A52012" w:rsidRDefault="00A52012" w:rsidP="00A52012"/>
    <w:p w14:paraId="1D462912" w14:textId="77777777" w:rsidR="00A52012" w:rsidRDefault="00A52012" w:rsidP="00A52012"/>
    <w:p w14:paraId="27A25355" w14:textId="77777777" w:rsidR="00A52012" w:rsidRDefault="00A52012" w:rsidP="00A52012"/>
    <w:p w14:paraId="1963BBC6" w14:textId="77777777" w:rsidR="00A52012" w:rsidRDefault="00A52012" w:rsidP="00A52012"/>
    <w:p w14:paraId="222750E1" w14:textId="77777777" w:rsidR="00A52012" w:rsidRDefault="00A52012" w:rsidP="00A52012"/>
    <w:p w14:paraId="5956992F" w14:textId="77777777" w:rsidR="00A52012" w:rsidRDefault="00A52012" w:rsidP="00A52012"/>
    <w:p w14:paraId="6A3F8AEB" w14:textId="77777777" w:rsidR="00A52012" w:rsidRDefault="00A52012" w:rsidP="00A52012"/>
    <w:p w14:paraId="22C15A53" w14:textId="77777777" w:rsidR="00A52012" w:rsidRDefault="00A52012" w:rsidP="00A52012"/>
    <w:p w14:paraId="6EB2ECC7" w14:textId="77777777" w:rsidR="00A52012" w:rsidRPr="00355511" w:rsidRDefault="00A52012" w:rsidP="00A52012">
      <w:pPr>
        <w:rPr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24864" behindDoc="0" locked="0" layoutInCell="1" allowOverlap="1" wp14:anchorId="332617B0" wp14:editId="576782DE">
            <wp:simplePos x="0" y="0"/>
            <wp:positionH relativeFrom="column">
              <wp:posOffset>-36697</wp:posOffset>
            </wp:positionH>
            <wp:positionV relativeFrom="paragraph">
              <wp:posOffset>210413</wp:posOffset>
            </wp:positionV>
            <wp:extent cx="2270234" cy="3246085"/>
            <wp:effectExtent l="0" t="0" r="3175" b="5715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2460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28B32" w14:textId="77777777" w:rsidR="00A52012" w:rsidRDefault="00A52012" w:rsidP="00A52012"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42864" behindDoc="0" locked="0" layoutInCell="1" allowOverlap="1" wp14:anchorId="391466E0" wp14:editId="5EBB6C40">
            <wp:simplePos x="0" y="0"/>
            <wp:positionH relativeFrom="column">
              <wp:posOffset>4615891</wp:posOffset>
            </wp:positionH>
            <wp:positionV relativeFrom="paragraph">
              <wp:posOffset>24079</wp:posOffset>
            </wp:positionV>
            <wp:extent cx="2270234" cy="3246085"/>
            <wp:effectExtent l="0" t="0" r="3175" b="571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32460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29984" behindDoc="0" locked="0" layoutInCell="1" allowOverlap="1" wp14:anchorId="5734BB06" wp14:editId="1CF7C4FA">
            <wp:simplePos x="0" y="0"/>
            <wp:positionH relativeFrom="column">
              <wp:posOffset>2275205</wp:posOffset>
            </wp:positionH>
            <wp:positionV relativeFrom="paragraph">
              <wp:posOffset>19050</wp:posOffset>
            </wp:positionV>
            <wp:extent cx="2270125" cy="3245485"/>
            <wp:effectExtent l="0" t="0" r="3175" b="571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454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F592" w14:textId="77777777" w:rsidR="00A52012" w:rsidRDefault="00A52012" w:rsidP="00A52012"/>
    <w:p w14:paraId="5163DE45" w14:textId="77777777" w:rsidR="00A52012" w:rsidRDefault="00A52012" w:rsidP="00A52012"/>
    <w:p w14:paraId="7F52DD32" w14:textId="77777777" w:rsidR="00A52012" w:rsidRDefault="00A52012" w:rsidP="00A52012"/>
    <w:p w14:paraId="28FCC917" w14:textId="77777777" w:rsidR="00A52012" w:rsidRDefault="00A52012" w:rsidP="00A52012"/>
    <w:p w14:paraId="04BB5000" w14:textId="77777777" w:rsidR="00A52012" w:rsidRDefault="00A52012" w:rsidP="00A52012"/>
    <w:p w14:paraId="20F8BEE8" w14:textId="77777777" w:rsidR="00A52012" w:rsidRDefault="00A52012" w:rsidP="00A52012"/>
    <w:p w14:paraId="01C098E3" w14:textId="77777777" w:rsidR="00A52012" w:rsidRDefault="00A52012" w:rsidP="00A52012"/>
    <w:p w14:paraId="54B5DE55" w14:textId="77777777" w:rsidR="00A52012" w:rsidRDefault="00A52012" w:rsidP="00A52012"/>
    <w:p w14:paraId="601F409D" w14:textId="77777777" w:rsidR="00A52012" w:rsidRDefault="00A52012" w:rsidP="00A52012"/>
    <w:p w14:paraId="29FEC0CC" w14:textId="77777777" w:rsidR="00A52012" w:rsidRDefault="00A52012" w:rsidP="00A52012"/>
    <w:p w14:paraId="2D370BF5" w14:textId="77777777" w:rsidR="00A52012" w:rsidRDefault="00A52012" w:rsidP="00A52012"/>
    <w:p w14:paraId="33D2722C" w14:textId="77777777" w:rsidR="00A52012" w:rsidRDefault="00A52012" w:rsidP="00A52012"/>
    <w:p w14:paraId="2B72D65B" w14:textId="77777777" w:rsidR="00A52012" w:rsidRDefault="00A52012" w:rsidP="00A52012"/>
    <w:p w14:paraId="6F9628C3" w14:textId="77777777" w:rsidR="00A52012" w:rsidRDefault="00A52012" w:rsidP="00A52012"/>
    <w:p w14:paraId="6EA6BA85" w14:textId="77777777" w:rsidR="00A52012" w:rsidRDefault="00A52012" w:rsidP="00A52012"/>
    <w:p w14:paraId="0D4E7FEC" w14:textId="77777777" w:rsidR="00A52012" w:rsidRDefault="00A52012" w:rsidP="00A52012"/>
    <w:p w14:paraId="178E411A" w14:textId="77777777" w:rsidR="00A52012" w:rsidRPr="00355511" w:rsidRDefault="00A52012" w:rsidP="00A52012">
      <w:pPr>
        <w:rPr>
          <w:sz w:val="30"/>
          <w:szCs w:val="30"/>
        </w:rPr>
      </w:pPr>
    </w:p>
    <w:p w14:paraId="4764370B" w14:textId="77777777" w:rsidR="00A52012" w:rsidRDefault="00B641B5" w:rsidP="00A52012"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333056" behindDoc="0" locked="0" layoutInCell="1" allowOverlap="1" wp14:anchorId="684C5E98" wp14:editId="54D5DAC3">
            <wp:simplePos x="0" y="0"/>
            <wp:positionH relativeFrom="column">
              <wp:posOffset>4613910</wp:posOffset>
            </wp:positionH>
            <wp:positionV relativeFrom="paragraph">
              <wp:posOffset>63324</wp:posOffset>
            </wp:positionV>
            <wp:extent cx="2270125" cy="3245485"/>
            <wp:effectExtent l="0" t="0" r="3175" b="5715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454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43889" behindDoc="0" locked="0" layoutInCell="1" allowOverlap="1" wp14:anchorId="2B365A1C" wp14:editId="5F2BB3E5">
            <wp:simplePos x="0" y="0"/>
            <wp:positionH relativeFrom="column">
              <wp:posOffset>5233</wp:posOffset>
            </wp:positionH>
            <wp:positionV relativeFrom="paragraph">
              <wp:posOffset>88330</wp:posOffset>
            </wp:positionV>
            <wp:extent cx="2270125" cy="3245485"/>
            <wp:effectExtent l="0" t="0" r="3175" b="5715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454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44914" behindDoc="0" locked="0" layoutInCell="1" allowOverlap="1" wp14:anchorId="2AA13C39" wp14:editId="06901CFE">
            <wp:simplePos x="0" y="0"/>
            <wp:positionH relativeFrom="column">
              <wp:posOffset>2274810</wp:posOffset>
            </wp:positionH>
            <wp:positionV relativeFrom="paragraph">
              <wp:posOffset>88418</wp:posOffset>
            </wp:positionV>
            <wp:extent cx="2270125" cy="3245485"/>
            <wp:effectExtent l="0" t="0" r="3175" b="5715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4548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8E77" w14:textId="77777777" w:rsidR="00A52012" w:rsidRDefault="00A52012" w:rsidP="00A52012"/>
    <w:p w14:paraId="2C865388" w14:textId="77777777" w:rsidR="00A52012" w:rsidRDefault="00A52012" w:rsidP="00A52012"/>
    <w:p w14:paraId="383F5C40" w14:textId="77777777" w:rsidR="00A52012" w:rsidRDefault="00A52012">
      <w:r>
        <w:br w:type="page"/>
      </w:r>
    </w:p>
    <w:p w14:paraId="71C2E6E7" w14:textId="77777777" w:rsidR="00385048" w:rsidRDefault="00373F30" w:rsidP="0038504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1B4FE49" wp14:editId="778C1154">
                <wp:simplePos x="0" y="0"/>
                <wp:positionH relativeFrom="column">
                  <wp:posOffset>152333</wp:posOffset>
                </wp:positionH>
                <wp:positionV relativeFrom="paragraph">
                  <wp:posOffset>144452</wp:posOffset>
                </wp:positionV>
                <wp:extent cx="1923393" cy="2916620"/>
                <wp:effectExtent l="0" t="0" r="0" b="444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291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F328A" w14:textId="77777777" w:rsidR="00385048" w:rsidRPr="00931BB7" w:rsidRDefault="00585886" w:rsidP="005858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52C2A5AF" w14:textId="77777777" w:rsidR="00373F30" w:rsidRDefault="00373F30" w:rsidP="00373F30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105B0457" w14:textId="77777777" w:rsidR="00373F30" w:rsidRPr="00931BB7" w:rsidRDefault="00585886" w:rsidP="00931B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0EC24850" w14:textId="77777777" w:rsidR="00585886" w:rsidRPr="00585886" w:rsidRDefault="00585886" w:rsidP="00373F30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4E5CDC36" w14:textId="77777777" w:rsidR="00585886" w:rsidRPr="00585886" w:rsidRDefault="00585886" w:rsidP="00585886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</w:t>
                            </w:r>
                            <w:r w:rsidR="00931BB7"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78D177" w14:textId="77777777" w:rsidR="00585886" w:rsidRPr="00585886" w:rsidRDefault="00585886" w:rsidP="00585886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4508B7DE" w14:textId="23FD2EDC" w:rsidR="00585886" w:rsidRPr="00585886" w:rsidRDefault="00585886" w:rsidP="00585886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7A82A03A" w14:textId="77777777" w:rsidR="00585886" w:rsidRPr="00585886" w:rsidRDefault="00585886" w:rsidP="00585886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0049D672" w14:textId="77777777" w:rsidR="00585886" w:rsidRPr="00585886" w:rsidRDefault="00585886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4FE49" id="_x0000_t202" coordsize="21600,21600" o:spt="202" path="m,l,21600r21600,l21600,xe">
                <v:stroke joinstyle="miter"/>
                <v:path gradientshapeok="t" o:connecttype="rect"/>
              </v:shapetype>
              <v:shape id="Zone de texte 112" o:spid="_x0000_s1026" type="#_x0000_t202" style="position:absolute;margin-left:12pt;margin-top:11.35pt;width:151.45pt;height:229.6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" fillcolor="white [3201]" stroked="f" strokeweight=".5pt">
                <v:textbox>
                  <w:txbxContent>
                    <w:p w14:paraId="487F328A" w14:textId="77777777" w:rsidR="00385048" w:rsidRPr="00931BB7" w:rsidRDefault="00585886" w:rsidP="005858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52C2A5AF" w14:textId="77777777" w:rsidR="00373F30" w:rsidRDefault="00373F30" w:rsidP="00373F30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105B0457" w14:textId="77777777" w:rsidR="00373F30" w:rsidRPr="00931BB7" w:rsidRDefault="00585886" w:rsidP="00931B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0EC24850" w14:textId="77777777" w:rsidR="00585886" w:rsidRPr="00585886" w:rsidRDefault="00585886" w:rsidP="00373F30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4E5CDC36" w14:textId="77777777" w:rsidR="00585886" w:rsidRPr="00585886" w:rsidRDefault="00585886" w:rsidP="00585886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</w:t>
                      </w:r>
                      <w:r w:rsidR="00931BB7"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78D177" w14:textId="77777777" w:rsidR="00585886" w:rsidRPr="00585886" w:rsidRDefault="00585886" w:rsidP="00585886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4508B7DE" w14:textId="23FD2EDC" w:rsidR="00585886" w:rsidRPr="00585886" w:rsidRDefault="00585886" w:rsidP="00585886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7A82A03A" w14:textId="77777777" w:rsidR="00585886" w:rsidRPr="00585886" w:rsidRDefault="00585886" w:rsidP="00585886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0049D672" w14:textId="77777777" w:rsidR="00585886" w:rsidRPr="00585886" w:rsidRDefault="00585886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381C969" wp14:editId="3518B1C3">
                <wp:simplePos x="0" y="0"/>
                <wp:positionH relativeFrom="column">
                  <wp:posOffset>4674306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8B4AD" id="Rectangle : coins arrondis 86" o:spid="_x0000_s1026" style="position:absolute;margin-left:368.05pt;margin-top:1.85pt;width:169.95pt;height:25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/ONHP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F685FE8" wp14:editId="3234077F">
                <wp:simplePos x="0" y="0"/>
                <wp:positionH relativeFrom="column">
                  <wp:posOffset>2354059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C706E5" id="Rectangle : coins arrondis 57" o:spid="_x0000_s1026" style="position:absolute;margin-left:185.35pt;margin-top:1.9pt;width:169.95pt;height:25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ApUTso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110602B" wp14:editId="3C45FA9C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1F86B" id="Rectangle : coins arrondis 70" o:spid="_x0000_s1026" style="position:absolute;margin-left:2.95pt;margin-top:1.75pt;width:169.95pt;height:25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5D211C16" w14:textId="77777777" w:rsidR="00385048" w:rsidRDefault="00931BB7" w:rsidP="003850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3ABF3DC" wp14:editId="56B719CF">
                <wp:simplePos x="0" y="0"/>
                <wp:positionH relativeFrom="column">
                  <wp:posOffset>4805701</wp:posOffset>
                </wp:positionH>
                <wp:positionV relativeFrom="paragraph">
                  <wp:posOffset>15963</wp:posOffset>
                </wp:positionV>
                <wp:extent cx="1923393" cy="2916620"/>
                <wp:effectExtent l="0" t="0" r="0" b="444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291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F154B" w14:textId="77777777" w:rsidR="00931BB7" w:rsidRPr="00931BB7" w:rsidRDefault="00931BB7" w:rsidP="00931B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2B60AE59" w14:textId="77777777" w:rsidR="00931BB7" w:rsidRDefault="00931BB7" w:rsidP="00931BB7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370D467A" w14:textId="77777777" w:rsidR="00931BB7" w:rsidRPr="00931BB7" w:rsidRDefault="00931BB7" w:rsidP="00931B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13558E5D" w14:textId="77777777" w:rsidR="00931BB7" w:rsidRPr="00585886" w:rsidRDefault="00931BB7" w:rsidP="00931BB7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544349AB" w14:textId="77777777" w:rsidR="00931BB7" w:rsidRPr="00585886" w:rsidRDefault="00931BB7" w:rsidP="00931BB7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46E14B1" w14:textId="77777777" w:rsidR="00931BB7" w:rsidRPr="00585886" w:rsidRDefault="00931BB7" w:rsidP="00931BB7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7E1C8F88" w14:textId="42293BFE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28BB4E51" w14:textId="77777777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4B84148" w14:textId="77777777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F3DC" id="Zone de texte 115" o:spid="_x0000_s1027" type="#_x0000_t202" style="position:absolute;margin-left:378.4pt;margin-top:1.25pt;width:151.45pt;height:229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" fillcolor="white [3201]" stroked="f" strokeweight=".5pt">
                <v:textbox>
                  <w:txbxContent>
                    <w:p w14:paraId="497F154B" w14:textId="77777777" w:rsidR="00931BB7" w:rsidRPr="00931BB7" w:rsidRDefault="00931BB7" w:rsidP="00931B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2B60AE59" w14:textId="77777777" w:rsidR="00931BB7" w:rsidRDefault="00931BB7" w:rsidP="00931BB7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370D467A" w14:textId="77777777" w:rsidR="00931BB7" w:rsidRPr="00931BB7" w:rsidRDefault="00931BB7" w:rsidP="00931B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13558E5D" w14:textId="77777777" w:rsidR="00931BB7" w:rsidRPr="00585886" w:rsidRDefault="00931BB7" w:rsidP="00931BB7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544349AB" w14:textId="77777777" w:rsidR="00931BB7" w:rsidRPr="00585886" w:rsidRDefault="00931BB7" w:rsidP="00931BB7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46E14B1" w14:textId="77777777" w:rsidR="00931BB7" w:rsidRPr="00585886" w:rsidRDefault="00931BB7" w:rsidP="00931BB7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7E1C8F88" w14:textId="42293BFE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28BB4E51" w14:textId="77777777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4B84148" w14:textId="77777777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96600B3" wp14:editId="6935BF72">
                <wp:simplePos x="0" y="0"/>
                <wp:positionH relativeFrom="column">
                  <wp:posOffset>2464041</wp:posOffset>
                </wp:positionH>
                <wp:positionV relativeFrom="paragraph">
                  <wp:posOffset>15897</wp:posOffset>
                </wp:positionV>
                <wp:extent cx="1923393" cy="2916620"/>
                <wp:effectExtent l="0" t="0" r="0" b="444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291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FDB81" w14:textId="77777777" w:rsidR="00931BB7" w:rsidRPr="00931BB7" w:rsidRDefault="00931BB7" w:rsidP="00931B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1854CB44" w14:textId="77777777" w:rsidR="00931BB7" w:rsidRDefault="00931BB7" w:rsidP="00931BB7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0806BCA9" w14:textId="77777777" w:rsidR="00931BB7" w:rsidRPr="00931BB7" w:rsidRDefault="00931BB7" w:rsidP="00931B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0580416A" w14:textId="77777777" w:rsidR="00931BB7" w:rsidRPr="00585886" w:rsidRDefault="00931BB7" w:rsidP="00931BB7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245A44D2" w14:textId="77777777" w:rsidR="00931BB7" w:rsidRPr="00585886" w:rsidRDefault="00931BB7" w:rsidP="00931BB7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60EE071" w14:textId="77777777" w:rsidR="00931BB7" w:rsidRPr="00585886" w:rsidRDefault="00931BB7" w:rsidP="00931BB7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73C512B5" w14:textId="44E4E8E9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6A6BAAC7" w14:textId="77777777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F838C67" w14:textId="77777777" w:rsidR="00931BB7" w:rsidRPr="00585886" w:rsidRDefault="00931BB7" w:rsidP="00931BB7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00B3" id="Zone de texte 113" o:spid="_x0000_s1028" type="#_x0000_t202" style="position:absolute;margin-left:194pt;margin-top:1.25pt;width:151.45pt;height:229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" fillcolor="white [3201]" stroked="f" strokeweight=".5pt">
                <v:textbox>
                  <w:txbxContent>
                    <w:p w14:paraId="61BFDB81" w14:textId="77777777" w:rsidR="00931BB7" w:rsidRPr="00931BB7" w:rsidRDefault="00931BB7" w:rsidP="00931B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1854CB44" w14:textId="77777777" w:rsidR="00931BB7" w:rsidRDefault="00931BB7" w:rsidP="00931BB7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0806BCA9" w14:textId="77777777" w:rsidR="00931BB7" w:rsidRPr="00931BB7" w:rsidRDefault="00931BB7" w:rsidP="00931B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0580416A" w14:textId="77777777" w:rsidR="00931BB7" w:rsidRPr="00585886" w:rsidRDefault="00931BB7" w:rsidP="00931BB7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245A44D2" w14:textId="77777777" w:rsidR="00931BB7" w:rsidRPr="00585886" w:rsidRDefault="00931BB7" w:rsidP="00931BB7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60EE071" w14:textId="77777777" w:rsidR="00931BB7" w:rsidRPr="00585886" w:rsidRDefault="00931BB7" w:rsidP="00931BB7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73C512B5" w14:textId="44E4E8E9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6A6BAAC7" w14:textId="77777777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F838C67" w14:textId="77777777" w:rsidR="00931BB7" w:rsidRPr="00585886" w:rsidRDefault="00931BB7" w:rsidP="00931BB7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</w:p>
    <w:p w14:paraId="5A3F4EAF" w14:textId="77777777" w:rsidR="00385048" w:rsidRDefault="00385048" w:rsidP="00385048"/>
    <w:p w14:paraId="49BA6F7B" w14:textId="77777777" w:rsidR="00385048" w:rsidRDefault="00385048" w:rsidP="00385048"/>
    <w:p w14:paraId="1053AEB5" w14:textId="77777777" w:rsidR="00385048" w:rsidRDefault="00385048" w:rsidP="00385048"/>
    <w:p w14:paraId="7562143E" w14:textId="77777777" w:rsidR="00385048" w:rsidRDefault="00385048" w:rsidP="00385048"/>
    <w:p w14:paraId="4EAF7B18" w14:textId="77777777" w:rsidR="00385048" w:rsidRDefault="00385048" w:rsidP="00385048"/>
    <w:p w14:paraId="3D122933" w14:textId="77777777" w:rsidR="00385048" w:rsidRDefault="00385048" w:rsidP="00385048"/>
    <w:p w14:paraId="7CC36F6D" w14:textId="77777777" w:rsidR="00385048" w:rsidRDefault="00385048" w:rsidP="00385048"/>
    <w:p w14:paraId="7096A9FF" w14:textId="77777777" w:rsidR="00385048" w:rsidRDefault="00385048" w:rsidP="00385048"/>
    <w:p w14:paraId="5F049026" w14:textId="77777777" w:rsidR="00385048" w:rsidRDefault="00385048" w:rsidP="00385048"/>
    <w:p w14:paraId="4D1AED07" w14:textId="77777777" w:rsidR="00385048" w:rsidRDefault="00385048" w:rsidP="00385048"/>
    <w:p w14:paraId="1D03FC9D" w14:textId="77777777" w:rsidR="00385048" w:rsidRDefault="00385048" w:rsidP="00385048"/>
    <w:p w14:paraId="3CFEC90F" w14:textId="77777777" w:rsidR="00385048" w:rsidRDefault="00385048" w:rsidP="00385048"/>
    <w:p w14:paraId="15741CDE" w14:textId="77777777" w:rsidR="00385048" w:rsidRDefault="00385048" w:rsidP="00385048"/>
    <w:p w14:paraId="22843104" w14:textId="77777777" w:rsidR="00385048" w:rsidRDefault="00385048" w:rsidP="00385048"/>
    <w:p w14:paraId="44591B0E" w14:textId="77777777" w:rsidR="00385048" w:rsidRDefault="00385048" w:rsidP="00385048"/>
    <w:p w14:paraId="296FAF32" w14:textId="77777777" w:rsidR="00385048" w:rsidRPr="00355511" w:rsidRDefault="00385048" w:rsidP="00385048">
      <w:pPr>
        <w:rPr>
          <w:sz w:val="30"/>
          <w:szCs w:val="30"/>
        </w:rPr>
      </w:pPr>
    </w:p>
    <w:p w14:paraId="3CA0D31A" w14:textId="77777777" w:rsidR="00385048" w:rsidRDefault="006D6B82" w:rsidP="003850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DFE723F" wp14:editId="3571C210">
                <wp:simplePos x="0" y="0"/>
                <wp:positionH relativeFrom="column">
                  <wp:posOffset>4805680</wp:posOffset>
                </wp:positionH>
                <wp:positionV relativeFrom="paragraph">
                  <wp:posOffset>180340</wp:posOffset>
                </wp:positionV>
                <wp:extent cx="1922780" cy="2916555"/>
                <wp:effectExtent l="0" t="0" r="0" b="4445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291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23B66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543D842E" w14:textId="77777777" w:rsidR="006D6B82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5704C787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6D6778AE" w14:textId="77777777" w:rsidR="006D6B82" w:rsidRPr="00585886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58DA7F8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6719935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1F0F3E01" w14:textId="39A90178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26CA653C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D9A8377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723F" id="Zone de texte 121" o:spid="_x0000_s1029" type="#_x0000_t202" style="position:absolute;margin-left:378.4pt;margin-top:14.2pt;width:151.4pt;height:229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" fillcolor="white [3201]" stroked="f" strokeweight=".5pt">
                <v:textbox>
                  <w:txbxContent>
                    <w:p w14:paraId="18D23B66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543D842E" w14:textId="77777777" w:rsidR="006D6B82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5704C787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6D6778AE" w14:textId="77777777" w:rsidR="006D6B82" w:rsidRPr="00585886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58DA7F8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6719935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1F0F3E01" w14:textId="39A90178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26CA653C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D9A8377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82EBE38" wp14:editId="64446573">
                <wp:simplePos x="0" y="0"/>
                <wp:positionH relativeFrom="column">
                  <wp:posOffset>2464041</wp:posOffset>
                </wp:positionH>
                <wp:positionV relativeFrom="paragraph">
                  <wp:posOffset>180428</wp:posOffset>
                </wp:positionV>
                <wp:extent cx="1923393" cy="2916620"/>
                <wp:effectExtent l="0" t="0" r="0" b="444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291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CA166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23B8A0CB" w14:textId="77777777" w:rsidR="006D6B82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7CFD644F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1FFE1F5D" w14:textId="77777777" w:rsidR="006D6B82" w:rsidRPr="00585886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73060594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910F3F4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2A6BB4C7" w14:textId="18C82B04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010307AB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6C49E8A3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BE38" id="Zone de texte 120" o:spid="_x0000_s1030" type="#_x0000_t202" style="position:absolute;margin-left:194pt;margin-top:14.2pt;width:151.45pt;height:229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" fillcolor="white [3201]" stroked="f" strokeweight=".5pt">
                <v:textbox>
                  <w:txbxContent>
                    <w:p w14:paraId="32ACA166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23B8A0CB" w14:textId="77777777" w:rsidR="006D6B82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7CFD644F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1FFE1F5D" w14:textId="77777777" w:rsidR="006D6B82" w:rsidRPr="00585886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73060594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910F3F4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2A6BB4C7" w14:textId="18C82B04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010307AB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6C49E8A3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EF4D754" wp14:editId="01F5703C">
                <wp:simplePos x="0" y="0"/>
                <wp:positionH relativeFrom="column">
                  <wp:posOffset>149772</wp:posOffset>
                </wp:positionH>
                <wp:positionV relativeFrom="paragraph">
                  <wp:posOffset>176859</wp:posOffset>
                </wp:positionV>
                <wp:extent cx="1923393" cy="2916620"/>
                <wp:effectExtent l="0" t="0" r="0" b="4445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393" cy="291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DC0E4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094DC3D9" w14:textId="77777777" w:rsidR="006D6B82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075F0738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63A4A956" w14:textId="77777777" w:rsidR="006D6B82" w:rsidRPr="00585886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F0138B6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CE96A3F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119DBB58" w14:textId="758AA490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6B28EB3E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1BD5A648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D754" id="Zone de texte 116" o:spid="_x0000_s1031" type="#_x0000_t202" style="position:absolute;margin-left:11.8pt;margin-top:13.95pt;width:151.45pt;height:229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" fillcolor="white [3201]" stroked="f" strokeweight=".5pt">
                <v:textbox>
                  <w:txbxContent>
                    <w:p w14:paraId="2F2DC0E4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094DC3D9" w14:textId="77777777" w:rsidR="006D6B82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075F0738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63A4A956" w14:textId="77777777" w:rsidR="006D6B82" w:rsidRPr="00585886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F0138B6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CE96A3F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119DBB58" w14:textId="758AA490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6B28EB3E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1BD5A648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FDF628C" wp14:editId="77D469E7">
                <wp:simplePos x="0" y="0"/>
                <wp:positionH relativeFrom="column">
                  <wp:posOffset>4674235</wp:posOffset>
                </wp:positionH>
                <wp:positionV relativeFrom="paragraph">
                  <wp:posOffset>23495</wp:posOffset>
                </wp:positionV>
                <wp:extent cx="2158365" cy="3200400"/>
                <wp:effectExtent l="0" t="0" r="13335" b="12700"/>
                <wp:wrapNone/>
                <wp:docPr id="127" name="Rectangle : coins arrond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23EE3" id="Rectangle : coins arrondis 127" o:spid="_x0000_s1026" style="position:absolute;margin-left:368.05pt;margin-top:1.85pt;width:169.95pt;height:25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AEFB9FB" wp14:editId="49BE9DC9">
                <wp:simplePos x="0" y="0"/>
                <wp:positionH relativeFrom="column">
                  <wp:posOffset>2353945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126" name="Rectangle : coins arrond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C204F" id="Rectangle : coins arrondis 126" o:spid="_x0000_s1026" style="position:absolute;margin-left:185.35pt;margin-top:1.9pt;width:169.95pt;height:25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ApUTso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0B80C6D" wp14:editId="1FC1745C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515" name="Rectangle : coins arrondis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577BB" id="Rectangle : coins arrondis 515" o:spid="_x0000_s1026" style="position:absolute;margin-left:2.95pt;margin-top:1.75pt;width:169.95pt;height:25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00CF604B" w14:textId="77777777" w:rsidR="00385048" w:rsidRDefault="00385048" w:rsidP="00385048"/>
    <w:p w14:paraId="2EADDA8A" w14:textId="77777777" w:rsidR="00385048" w:rsidRDefault="00385048" w:rsidP="00385048"/>
    <w:p w14:paraId="5EA5A9F0" w14:textId="77777777" w:rsidR="00385048" w:rsidRDefault="00385048" w:rsidP="00385048"/>
    <w:p w14:paraId="14753E4F" w14:textId="77777777" w:rsidR="00385048" w:rsidRDefault="00385048" w:rsidP="00385048"/>
    <w:p w14:paraId="70E41DE2" w14:textId="77777777" w:rsidR="00385048" w:rsidRDefault="00385048" w:rsidP="00385048"/>
    <w:p w14:paraId="7A5B685A" w14:textId="77777777" w:rsidR="00385048" w:rsidRDefault="00385048" w:rsidP="00385048"/>
    <w:p w14:paraId="1FBF2B46" w14:textId="77777777" w:rsidR="00385048" w:rsidRDefault="00385048" w:rsidP="00385048"/>
    <w:p w14:paraId="03EBE989" w14:textId="77777777" w:rsidR="00385048" w:rsidRDefault="00385048" w:rsidP="00385048"/>
    <w:p w14:paraId="0C6ADCBA" w14:textId="77777777" w:rsidR="00385048" w:rsidRDefault="00385048" w:rsidP="00385048"/>
    <w:p w14:paraId="7AA288A2" w14:textId="77777777" w:rsidR="00385048" w:rsidRDefault="00385048" w:rsidP="00385048"/>
    <w:p w14:paraId="4860B07A" w14:textId="77777777" w:rsidR="00385048" w:rsidRDefault="00385048" w:rsidP="00385048"/>
    <w:p w14:paraId="405F1B73" w14:textId="77777777" w:rsidR="00385048" w:rsidRDefault="00385048" w:rsidP="00385048"/>
    <w:p w14:paraId="1BACF088" w14:textId="77777777" w:rsidR="00385048" w:rsidRDefault="00385048" w:rsidP="00385048"/>
    <w:p w14:paraId="54945E82" w14:textId="77777777" w:rsidR="00385048" w:rsidRDefault="00385048" w:rsidP="00385048"/>
    <w:p w14:paraId="5AFA778B" w14:textId="77777777" w:rsidR="00385048" w:rsidRDefault="00385048" w:rsidP="00385048"/>
    <w:p w14:paraId="55C8F2ED" w14:textId="77777777" w:rsidR="00385048" w:rsidRDefault="00385048" w:rsidP="00385048"/>
    <w:p w14:paraId="191C495D" w14:textId="77777777" w:rsidR="00385048" w:rsidRPr="00355511" w:rsidRDefault="00385048" w:rsidP="00385048">
      <w:pPr>
        <w:rPr>
          <w:sz w:val="30"/>
          <w:szCs w:val="30"/>
        </w:rPr>
      </w:pPr>
    </w:p>
    <w:p w14:paraId="6D373166" w14:textId="77777777" w:rsidR="00385048" w:rsidRDefault="00B641B5" w:rsidP="003850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B99C131" wp14:editId="3495517D">
                <wp:simplePos x="0" y="0"/>
                <wp:positionH relativeFrom="column">
                  <wp:posOffset>4805702</wp:posOffset>
                </wp:positionH>
                <wp:positionV relativeFrom="paragraph">
                  <wp:posOffset>175348</wp:posOffset>
                </wp:positionV>
                <wp:extent cx="1922780" cy="2916555"/>
                <wp:effectExtent l="0" t="0" r="0" b="444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291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6FAD0" w14:textId="77777777" w:rsidR="00B641B5" w:rsidRPr="00931BB7" w:rsidRDefault="00B641B5" w:rsidP="00B641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40D0DCCC" w14:textId="77777777" w:rsidR="00B641B5" w:rsidRDefault="00B641B5" w:rsidP="00B641B5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27B352C8" w14:textId="77777777" w:rsidR="00B641B5" w:rsidRPr="00931BB7" w:rsidRDefault="00B641B5" w:rsidP="00B641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257B7FE0" w14:textId="77777777" w:rsidR="00B641B5" w:rsidRPr="00585886" w:rsidRDefault="00B641B5" w:rsidP="00B641B5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0DE57737" w14:textId="77777777" w:rsidR="00B641B5" w:rsidRPr="00585886" w:rsidRDefault="00B641B5" w:rsidP="00B641B5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71B2D5B" w14:textId="77777777" w:rsidR="00B641B5" w:rsidRPr="00585886" w:rsidRDefault="00B641B5" w:rsidP="00B641B5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28A7D4A0" w14:textId="54D06D50" w:rsidR="00B641B5" w:rsidRPr="00585886" w:rsidRDefault="00B641B5" w:rsidP="00B641B5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4994CC6D" w14:textId="77777777" w:rsidR="00B641B5" w:rsidRPr="00585886" w:rsidRDefault="00B641B5" w:rsidP="00B641B5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6C734451" w14:textId="77777777" w:rsidR="00B641B5" w:rsidRPr="00585886" w:rsidRDefault="00B641B5" w:rsidP="00B641B5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C131" id="Zone de texte 136" o:spid="_x0000_s1032" type="#_x0000_t202" style="position:absolute;margin-left:378.4pt;margin-top:13.8pt;width:151.4pt;height:229.6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" fillcolor="white [3201]" stroked="f" strokeweight=".5pt">
                <v:textbox>
                  <w:txbxContent>
                    <w:p w14:paraId="6206FAD0" w14:textId="77777777" w:rsidR="00B641B5" w:rsidRPr="00931BB7" w:rsidRDefault="00B641B5" w:rsidP="00B641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40D0DCCC" w14:textId="77777777" w:rsidR="00B641B5" w:rsidRDefault="00B641B5" w:rsidP="00B641B5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27B352C8" w14:textId="77777777" w:rsidR="00B641B5" w:rsidRPr="00931BB7" w:rsidRDefault="00B641B5" w:rsidP="00B641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257B7FE0" w14:textId="77777777" w:rsidR="00B641B5" w:rsidRPr="00585886" w:rsidRDefault="00B641B5" w:rsidP="00B641B5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0DE57737" w14:textId="77777777" w:rsidR="00B641B5" w:rsidRPr="00585886" w:rsidRDefault="00B641B5" w:rsidP="00B641B5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71B2D5B" w14:textId="77777777" w:rsidR="00B641B5" w:rsidRPr="00585886" w:rsidRDefault="00B641B5" w:rsidP="00B641B5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28A7D4A0" w14:textId="54D06D50" w:rsidR="00B641B5" w:rsidRPr="00585886" w:rsidRDefault="00B641B5" w:rsidP="00B641B5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4994CC6D" w14:textId="77777777" w:rsidR="00B641B5" w:rsidRPr="00585886" w:rsidRDefault="00B641B5" w:rsidP="00B641B5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6C734451" w14:textId="77777777" w:rsidR="00B641B5" w:rsidRPr="00585886" w:rsidRDefault="00B641B5" w:rsidP="00B641B5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5F63F656" wp14:editId="18EE177D">
                <wp:simplePos x="0" y="0"/>
                <wp:positionH relativeFrom="column">
                  <wp:posOffset>4662170</wp:posOffset>
                </wp:positionH>
                <wp:positionV relativeFrom="paragraph">
                  <wp:posOffset>25487</wp:posOffset>
                </wp:positionV>
                <wp:extent cx="2158584" cy="3200400"/>
                <wp:effectExtent l="0" t="0" r="13335" b="12700"/>
                <wp:wrapNone/>
                <wp:docPr id="135" name="Rectangle :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025C7" id="Rectangle : coins arrondis 135" o:spid="_x0000_s1026" style="position:absolute;margin-left:367.1pt;margin-top:2pt;width:169.95pt;height:25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CBDATa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6D6B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107CC83" wp14:editId="233D769D">
                <wp:simplePos x="0" y="0"/>
                <wp:positionH relativeFrom="column">
                  <wp:posOffset>2464041</wp:posOffset>
                </wp:positionH>
                <wp:positionV relativeFrom="paragraph">
                  <wp:posOffset>175348</wp:posOffset>
                </wp:positionV>
                <wp:extent cx="1922780" cy="2916555"/>
                <wp:effectExtent l="0" t="0" r="0" b="444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291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B2C46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3B5E5165" w14:textId="77777777" w:rsidR="006D6B82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2C6572F9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4AF887C8" w14:textId="77777777" w:rsidR="006D6B82" w:rsidRPr="00585886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3B7DEEE1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4204CE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24BF2F39" w14:textId="6ED859EC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z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à partir des caractéristiques choisies un court commentaire de l’œuvre. </w:t>
                            </w:r>
                          </w:p>
                          <w:p w14:paraId="5583761F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2F5769FD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CC83" id="Zone de texte 532" o:spid="_x0000_s1033" type="#_x0000_t202" style="position:absolute;margin-left:194pt;margin-top:13.8pt;width:151.4pt;height:229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" fillcolor="white [3201]" stroked="f" strokeweight=".5pt">
                <v:textbox>
                  <w:txbxContent>
                    <w:p w14:paraId="277B2C46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3B5E5165" w14:textId="77777777" w:rsidR="006D6B82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2C6572F9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4AF887C8" w14:textId="77777777" w:rsidR="006D6B82" w:rsidRPr="00585886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3B7DEEE1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94204CE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24BF2F39" w14:textId="6ED859EC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z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à partir des caractéristiques choisies un court commentaire de l’œuvre. </w:t>
                      </w:r>
                    </w:p>
                    <w:p w14:paraId="5583761F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2F5769FD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 w:rsidR="006D6B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7FC2148" wp14:editId="6E9587A1">
                <wp:simplePos x="0" y="0"/>
                <wp:positionH relativeFrom="column">
                  <wp:posOffset>2353814</wp:posOffset>
                </wp:positionH>
                <wp:positionV relativeFrom="paragraph">
                  <wp:posOffset>25487</wp:posOffset>
                </wp:positionV>
                <wp:extent cx="2158584" cy="3200400"/>
                <wp:effectExtent l="0" t="0" r="13335" b="12700"/>
                <wp:wrapNone/>
                <wp:docPr id="531" name="Rectangle : coins arrondi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3253F" id="Rectangle : coins arrondis 531" o:spid="_x0000_s1026" style="position:absolute;margin-left:185.35pt;margin-top:2pt;width:169.95pt;height:25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  <w:r w:rsidR="006D6B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9812415" wp14:editId="6A523422">
                <wp:simplePos x="0" y="0"/>
                <wp:positionH relativeFrom="column">
                  <wp:posOffset>154940</wp:posOffset>
                </wp:positionH>
                <wp:positionV relativeFrom="paragraph">
                  <wp:posOffset>175304</wp:posOffset>
                </wp:positionV>
                <wp:extent cx="1922780" cy="2916555"/>
                <wp:effectExtent l="0" t="0" r="0" b="4445"/>
                <wp:wrapNone/>
                <wp:docPr id="530" name="Zone de text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291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DFD7C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85623" w:themeColor="accent6" w:themeShade="80"/>
                                <w:spacing w:val="20"/>
                                <w:sz w:val="22"/>
                                <w:szCs w:val="22"/>
                              </w:rPr>
                              <w:t xml:space="preserve">Un jeu de cartes pour analyser une œuvre </w:t>
                            </w:r>
                          </w:p>
                          <w:p w14:paraId="2F523FFC" w14:textId="77777777" w:rsidR="006D6B82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016D7A65" w14:textId="77777777" w:rsidR="006D6B82" w:rsidRPr="00931BB7" w:rsidRDefault="006D6B82" w:rsidP="006D6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931BB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0"/>
                                <w:szCs w:val="20"/>
                              </w:rPr>
                              <w:t>Règles du jeu :</w:t>
                            </w:r>
                          </w:p>
                          <w:p w14:paraId="5FFD31FB" w14:textId="77777777" w:rsidR="006D6B82" w:rsidRPr="00585886" w:rsidRDefault="006D6B82" w:rsidP="006D6B82">
                            <w:pPr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0F735A5B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1. Choisissez une carte dans chaque catégorie : </w:t>
                            </w:r>
                            <w:r w:rsidRPr="00931BB7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genre, support, composition, espace, formes, couleurs, lumière, facture.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75E10C6" w14:textId="77777777" w:rsidR="006D6B82" w:rsidRPr="00585886" w:rsidRDefault="006D6B82" w:rsidP="006D6B82">
                            <w:pPr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4EB67337" w14:textId="1DDF94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>2. Rédige</w:t>
                            </w:r>
                            <w:r w:rsidR="00161085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z </w:t>
                            </w: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19"/>
                                <w:szCs w:val="19"/>
                              </w:rPr>
                              <w:t xml:space="preserve">à partir des caractéristiques choisies un court commentaire de l’œuvre. </w:t>
                            </w:r>
                          </w:p>
                          <w:p w14:paraId="486EE56A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142"/>
                              <w:rPr>
                                <w:rFonts w:ascii="Arial" w:hAnsi="Arial" w:cs="Arial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6163E494" w14:textId="77777777" w:rsidR="006D6B82" w:rsidRPr="00585886" w:rsidRDefault="006D6B82" w:rsidP="006D6B82">
                            <w:pPr>
                              <w:pStyle w:val="Paragraphedeliste"/>
                              <w:tabs>
                                <w:tab w:val="left" w:pos="142"/>
                                <w:tab w:val="left" w:pos="709"/>
                              </w:tabs>
                              <w:ind w:left="0"/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585886">
                              <w:rPr>
                                <w:rFonts w:ascii="Arial" w:hAnsi="Arial" w:cs="Arial"/>
                                <w:spacing w:val="20"/>
                                <w:sz w:val="20"/>
                                <w:szCs w:val="20"/>
                              </w:rPr>
                              <w:t>3. Partagez-le à l’oral avec les autres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2415" id="Zone de texte 530" o:spid="_x0000_s1034" type="#_x0000_t202" style="position:absolute;margin-left:12.2pt;margin-top:13.8pt;width:151.4pt;height:229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" fillcolor="white [3201]" stroked="f" strokeweight=".5pt">
                <v:textbox>
                  <w:txbxContent>
                    <w:p w14:paraId="10DDFD7C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caps/>
                          <w:color w:val="385623" w:themeColor="accent6" w:themeShade="80"/>
                          <w:spacing w:val="20"/>
                          <w:sz w:val="22"/>
                          <w:szCs w:val="22"/>
                        </w:rPr>
                        <w:t xml:space="preserve">Un jeu de cartes pour analyser une œuvre </w:t>
                      </w:r>
                    </w:p>
                    <w:p w14:paraId="2F523FFC" w14:textId="77777777" w:rsidR="006D6B82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22"/>
                          <w:szCs w:val="22"/>
                        </w:rPr>
                      </w:pPr>
                    </w:p>
                    <w:p w14:paraId="016D7A65" w14:textId="77777777" w:rsidR="006D6B82" w:rsidRPr="00931BB7" w:rsidRDefault="006D6B82" w:rsidP="006D6B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</w:pPr>
                      <w:r w:rsidRPr="00931BB7">
                        <w:rPr>
                          <w:rFonts w:ascii="Arial" w:hAnsi="Arial" w:cs="Arial"/>
                          <w:b/>
                          <w:bCs/>
                          <w:spacing w:val="20"/>
                          <w:sz w:val="20"/>
                          <w:szCs w:val="20"/>
                        </w:rPr>
                        <w:t>Règles du jeu :</w:t>
                      </w:r>
                    </w:p>
                    <w:p w14:paraId="5FFD31FB" w14:textId="77777777" w:rsidR="006D6B82" w:rsidRPr="00585886" w:rsidRDefault="006D6B82" w:rsidP="006D6B82">
                      <w:pPr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0F735A5B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1. Choisissez une carte dans chaque catégorie : </w:t>
                      </w:r>
                      <w:r w:rsidRPr="00931BB7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genre, support, composition, espace, formes, couleurs, lumière, facture.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75E10C6" w14:textId="77777777" w:rsidR="006D6B82" w:rsidRPr="00585886" w:rsidRDefault="006D6B82" w:rsidP="006D6B82">
                      <w:pPr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4EB67337" w14:textId="1DDF94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>2. Rédige</w:t>
                      </w:r>
                      <w:r w:rsidR="00161085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z </w:t>
                      </w:r>
                      <w:r w:rsidRPr="00585886">
                        <w:rPr>
                          <w:rFonts w:ascii="Arial" w:hAnsi="Arial" w:cs="Arial"/>
                          <w:spacing w:val="20"/>
                          <w:sz w:val="19"/>
                          <w:szCs w:val="19"/>
                        </w:rPr>
                        <w:t xml:space="preserve">à partir des caractéristiques choisies un court commentaire de l’œuvre. </w:t>
                      </w:r>
                    </w:p>
                    <w:p w14:paraId="486EE56A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142"/>
                        <w:rPr>
                          <w:rFonts w:ascii="Arial" w:hAnsi="Arial" w:cs="Arial"/>
                          <w:spacing w:val="20"/>
                          <w:sz w:val="10"/>
                          <w:szCs w:val="10"/>
                        </w:rPr>
                      </w:pPr>
                    </w:p>
                    <w:p w14:paraId="6163E494" w14:textId="77777777" w:rsidR="006D6B82" w:rsidRPr="00585886" w:rsidRDefault="006D6B82" w:rsidP="006D6B82">
                      <w:pPr>
                        <w:pStyle w:val="Paragraphedeliste"/>
                        <w:tabs>
                          <w:tab w:val="left" w:pos="142"/>
                          <w:tab w:val="left" w:pos="709"/>
                        </w:tabs>
                        <w:ind w:left="0"/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</w:pPr>
                      <w:r w:rsidRPr="00585886">
                        <w:rPr>
                          <w:rFonts w:ascii="Arial" w:hAnsi="Arial" w:cs="Arial"/>
                          <w:spacing w:val="20"/>
                          <w:sz w:val="20"/>
                          <w:szCs w:val="20"/>
                        </w:rPr>
                        <w:t>3. Partagez-le à l’oral avec les autres groupes.</w:t>
                      </w:r>
                    </w:p>
                  </w:txbxContent>
                </v:textbox>
              </v:shape>
            </w:pict>
          </mc:Fallback>
        </mc:AlternateContent>
      </w:r>
      <w:r w:rsidR="003850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EA6FBF4" wp14:editId="171CA64C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535" name="Rectangle : coins arrondi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FF4BB" id="Rectangle : coins arrondis 535" o:spid="_x0000_s1026" style="position:absolute;margin-left:2.95pt;margin-top:1.75pt;width:169.95pt;height:25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796F143B" w14:textId="77777777" w:rsidR="00385048" w:rsidRDefault="00385048" w:rsidP="00385048"/>
    <w:p w14:paraId="35681724" w14:textId="77777777" w:rsidR="00385048" w:rsidRDefault="00385048" w:rsidP="00385048"/>
    <w:p w14:paraId="0295B39A" w14:textId="68B19FDD" w:rsidR="00B571A9" w:rsidRDefault="00BE1013" w:rsidP="00B571A9">
      <w:r>
        <w:br w:type="page"/>
      </w:r>
    </w:p>
    <w:p w14:paraId="4417CD5F" w14:textId="3A388DC5" w:rsidR="00B571A9" w:rsidRDefault="00B571A9" w:rsidP="00B571A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0127DDD4" wp14:editId="6CA7A4A0">
                <wp:simplePos x="0" y="0"/>
                <wp:positionH relativeFrom="column">
                  <wp:posOffset>2399654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96" name="Rectangle :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E84C24" id="Rectangle : coins arrondis 96" o:spid="_x0000_s1026" style="position:absolute;margin-left:188.95pt;margin-top:1.9pt;width:169.95pt;height:25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" fillcolor="black [321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4AA17D92" wp14:editId="305B187E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97" name="Rectangle :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374B8" id="Rectangle : coins arrondis 97" o:spid="_x0000_s1026" style="position:absolute;margin-left:2.95pt;margin-top:1.75pt;width:169.95pt;height:25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" fillcolor="black [321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1C75412" wp14:editId="46F0F627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98" name="Rectangle :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F4509" id="Rectangle : coins arrondis 98" o:spid="_x0000_s1026" style="position:absolute;margin-left:372.5pt;margin-top:1.85pt;width:169.95pt;height:25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" fillcolor="black [3213]" strokecolor="black [3213]" strokeweight="1pt">
                <v:stroke joinstyle="miter"/>
              </v:roundrect>
            </w:pict>
          </mc:Fallback>
        </mc:AlternateContent>
      </w:r>
    </w:p>
    <w:p w14:paraId="602E98B8" w14:textId="77777777" w:rsidR="00B571A9" w:rsidRDefault="00B571A9" w:rsidP="00B571A9"/>
    <w:p w14:paraId="76A5A834" w14:textId="77777777" w:rsidR="00B571A9" w:rsidRDefault="00B571A9" w:rsidP="00B571A9"/>
    <w:p w14:paraId="4C32B92B" w14:textId="21FE1E52" w:rsidR="00B571A9" w:rsidRDefault="00B571A9" w:rsidP="00B571A9"/>
    <w:p w14:paraId="50F67E36" w14:textId="77777777" w:rsidR="00B571A9" w:rsidRDefault="00B571A9" w:rsidP="00B571A9"/>
    <w:p w14:paraId="1B54C46C" w14:textId="77777777" w:rsidR="00B571A9" w:rsidRDefault="00B571A9" w:rsidP="00B571A9"/>
    <w:p w14:paraId="1E001ECE" w14:textId="77777777" w:rsidR="00B571A9" w:rsidRDefault="00B571A9" w:rsidP="00B571A9"/>
    <w:p w14:paraId="05AA87D3" w14:textId="77777777" w:rsidR="00B571A9" w:rsidRDefault="00B571A9" w:rsidP="00B571A9"/>
    <w:p w14:paraId="7A296BF6" w14:textId="77777777" w:rsidR="00B571A9" w:rsidRDefault="00B571A9" w:rsidP="00B571A9"/>
    <w:p w14:paraId="221FB30E" w14:textId="77777777" w:rsidR="00B571A9" w:rsidRDefault="00B571A9" w:rsidP="00B571A9"/>
    <w:p w14:paraId="3524EF23" w14:textId="2A41D977" w:rsidR="00B571A9" w:rsidRDefault="00B571A9" w:rsidP="00B571A9"/>
    <w:p w14:paraId="64F6DD64" w14:textId="77777777" w:rsidR="00B571A9" w:rsidRDefault="00B571A9" w:rsidP="00B571A9"/>
    <w:p w14:paraId="6D9830B3" w14:textId="77777777" w:rsidR="00B571A9" w:rsidRDefault="00B571A9" w:rsidP="00B571A9"/>
    <w:p w14:paraId="02912809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2520182D" wp14:editId="5B4C404D">
                <wp:simplePos x="0" y="0"/>
                <wp:positionH relativeFrom="column">
                  <wp:posOffset>2383155</wp:posOffset>
                </wp:positionH>
                <wp:positionV relativeFrom="paragraph">
                  <wp:posOffset>153035</wp:posOffset>
                </wp:positionV>
                <wp:extent cx="1962785" cy="381635"/>
                <wp:effectExtent l="0" t="0" r="0" b="0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101C5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0182D" id="Zone de texte 534" o:spid="_x0000_s1049" type="#_x0000_t202" style="position:absolute;margin-left:187.65pt;margin-top:12.05pt;width:154.55pt;height:30.05pt;z-index:25264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TDlGg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" filled="f" stroked="f" strokeweight=".5pt">
                <v:textbox>
                  <w:txbxContent>
                    <w:p w14:paraId="4DA101C5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74BAE87" wp14:editId="4D7341BE">
                <wp:simplePos x="0" y="0"/>
                <wp:positionH relativeFrom="column">
                  <wp:posOffset>4797490</wp:posOffset>
                </wp:positionH>
                <wp:positionV relativeFrom="paragraph">
                  <wp:posOffset>140423</wp:posOffset>
                </wp:positionV>
                <wp:extent cx="1963316" cy="382249"/>
                <wp:effectExtent l="0" t="0" r="0" b="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DAE9F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BAE87" id="Zone de texte 533" o:spid="_x0000_s1050" type="#_x0000_t202" style="position:absolute;margin-left:377.75pt;margin-top:11.05pt;width:154.6pt;height:30.1pt;z-index:25264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" filled="f" stroked="f" strokeweight=".5pt">
                <v:textbox>
                  <w:txbxContent>
                    <w:p w14:paraId="34CDAE9F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59ADE18D" wp14:editId="7EB2BBA8">
                <wp:simplePos x="0" y="0"/>
                <wp:positionH relativeFrom="column">
                  <wp:posOffset>127323</wp:posOffset>
                </wp:positionH>
                <wp:positionV relativeFrom="paragraph">
                  <wp:posOffset>141449</wp:posOffset>
                </wp:positionV>
                <wp:extent cx="1963316" cy="382249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0CB40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DE18D" id="Zone de texte 101" o:spid="_x0000_s1051" type="#_x0000_t202" style="position:absolute;margin-left:10.05pt;margin-top:11.15pt;width:154.6pt;height:30.1pt;z-index:25264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" filled="f" stroked="f" strokeweight=".5pt">
                <v:textbox>
                  <w:txbxContent>
                    <w:p w14:paraId="51B0CB40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</w:p>
    <w:p w14:paraId="15B98F0E" w14:textId="77777777" w:rsidR="00B571A9" w:rsidRDefault="00B571A9" w:rsidP="00B571A9"/>
    <w:p w14:paraId="0AB1BEE5" w14:textId="77777777" w:rsidR="00B571A9" w:rsidRDefault="00B571A9" w:rsidP="00B571A9"/>
    <w:p w14:paraId="5FF50126" w14:textId="6A1B4603" w:rsidR="00B571A9" w:rsidRDefault="00B571A9" w:rsidP="00B571A9"/>
    <w:p w14:paraId="553A0437" w14:textId="77777777" w:rsidR="00B571A9" w:rsidRPr="00355511" w:rsidRDefault="00B571A9" w:rsidP="00B571A9">
      <w:pPr>
        <w:rPr>
          <w:sz w:val="30"/>
          <w:szCs w:val="30"/>
        </w:rPr>
      </w:pPr>
    </w:p>
    <w:p w14:paraId="2DC0A406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9D60947" wp14:editId="132EBC57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102" name="Rectangle :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F4310" id="Rectangle : coins arrondis 102" o:spid="_x0000_s1026" style="position:absolute;margin-left:188.95pt;margin-top:1.9pt;width:169.95pt;height:252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" fillcolor="black [321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02FC1D64" wp14:editId="1D003942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03" name="Rectangle :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E1F04" id="Rectangle : coins arrondis 103" o:spid="_x0000_s1026" style="position:absolute;margin-left:372.5pt;margin-top:1.85pt;width:169.95pt;height:25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" fillcolor="black [321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CA147BC" wp14:editId="4249CEF7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04" name="Rectangle :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73405" id="Rectangle : coins arrondis 104" o:spid="_x0000_s1026" style="position:absolute;margin-left:2.95pt;margin-top:1.75pt;width:169.95pt;height:25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" fillcolor="black [3213]" strokecolor="black [3213]" strokeweight="1pt">
                <v:stroke joinstyle="miter"/>
              </v:roundrect>
            </w:pict>
          </mc:Fallback>
        </mc:AlternateContent>
      </w:r>
    </w:p>
    <w:p w14:paraId="52613F30" w14:textId="77777777" w:rsidR="00B571A9" w:rsidRDefault="00B571A9" w:rsidP="00B571A9"/>
    <w:p w14:paraId="77C1F970" w14:textId="77777777" w:rsidR="00B571A9" w:rsidRDefault="00B571A9" w:rsidP="00B571A9"/>
    <w:p w14:paraId="678B3831" w14:textId="5BED192C" w:rsidR="00B571A9" w:rsidRDefault="00B571A9" w:rsidP="00B571A9"/>
    <w:p w14:paraId="62F7AF67" w14:textId="77777777" w:rsidR="00B571A9" w:rsidRDefault="00B571A9" w:rsidP="00B571A9"/>
    <w:p w14:paraId="5310E912" w14:textId="77777777" w:rsidR="00B571A9" w:rsidRDefault="00B571A9" w:rsidP="00B571A9"/>
    <w:p w14:paraId="4ACA2B89" w14:textId="5AF1543E" w:rsidR="00B571A9" w:rsidRDefault="00B571A9" w:rsidP="00B571A9"/>
    <w:p w14:paraId="48F4F1FF" w14:textId="0786DF30" w:rsidR="00B571A9" w:rsidRDefault="00B571A9" w:rsidP="00B571A9"/>
    <w:p w14:paraId="77F4AB8F" w14:textId="77777777" w:rsidR="00B571A9" w:rsidRDefault="00B571A9" w:rsidP="00B571A9"/>
    <w:p w14:paraId="00668AAF" w14:textId="77777777" w:rsidR="00B571A9" w:rsidRDefault="00B571A9" w:rsidP="00B571A9"/>
    <w:p w14:paraId="78E30741" w14:textId="77777777" w:rsidR="00B571A9" w:rsidRDefault="00B571A9" w:rsidP="00B571A9"/>
    <w:p w14:paraId="389A44D9" w14:textId="77777777" w:rsidR="00B571A9" w:rsidRDefault="00B571A9" w:rsidP="00B571A9"/>
    <w:p w14:paraId="115000D7" w14:textId="77777777" w:rsidR="00B571A9" w:rsidRDefault="00B571A9" w:rsidP="00B571A9"/>
    <w:p w14:paraId="453D00F0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495A124" wp14:editId="1B539987">
                <wp:simplePos x="0" y="0"/>
                <wp:positionH relativeFrom="column">
                  <wp:posOffset>130810</wp:posOffset>
                </wp:positionH>
                <wp:positionV relativeFrom="paragraph">
                  <wp:posOffset>110884</wp:posOffset>
                </wp:positionV>
                <wp:extent cx="1963316" cy="382249"/>
                <wp:effectExtent l="0" t="0" r="0" b="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226A7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5A124" id="Zone de texte 537" o:spid="_x0000_s1052" type="#_x0000_t202" style="position:absolute;margin-left:10.3pt;margin-top:8.75pt;width:154.6pt;height:30.1pt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" filled="f" stroked="f" strokeweight=".5pt">
                <v:textbox>
                  <w:txbxContent>
                    <w:p w14:paraId="067226A7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1359367" wp14:editId="2F64BB93">
                <wp:simplePos x="0" y="0"/>
                <wp:positionH relativeFrom="column">
                  <wp:posOffset>2495879</wp:posOffset>
                </wp:positionH>
                <wp:positionV relativeFrom="paragraph">
                  <wp:posOffset>118767</wp:posOffset>
                </wp:positionV>
                <wp:extent cx="1963316" cy="382249"/>
                <wp:effectExtent l="0" t="0" r="0" b="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8452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59367" id="Zone de texte 536" o:spid="_x0000_s1053" type="#_x0000_t202" style="position:absolute;margin-left:196.55pt;margin-top:9.35pt;width:154.6pt;height:30.1pt;z-index:25265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" filled="f" stroked="f" strokeweight=".5pt">
                <v:textbox>
                  <w:txbxContent>
                    <w:p w14:paraId="64418452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</w:p>
    <w:p w14:paraId="5059BFF1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67CB245" wp14:editId="38CFDFED">
                <wp:simplePos x="0" y="0"/>
                <wp:positionH relativeFrom="column">
                  <wp:posOffset>4797425</wp:posOffset>
                </wp:positionH>
                <wp:positionV relativeFrom="paragraph">
                  <wp:posOffset>11430</wp:posOffset>
                </wp:positionV>
                <wp:extent cx="1962785" cy="381635"/>
                <wp:effectExtent l="0" t="0" r="0" b="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E2BB6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CB245" id="Zone de texte 538" o:spid="_x0000_s1054" type="#_x0000_t202" style="position:absolute;margin-left:377.75pt;margin-top:.9pt;width:154.55pt;height:30.05pt;z-index:25265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" filled="f" stroked="f" strokeweight=".5pt">
                <v:textbox>
                  <w:txbxContent>
                    <w:p w14:paraId="407E2BB6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</w:p>
    <w:p w14:paraId="1E2568B4" w14:textId="77777777" w:rsidR="00B571A9" w:rsidRDefault="00B571A9" w:rsidP="00B571A9"/>
    <w:p w14:paraId="1C2E874D" w14:textId="77777777" w:rsidR="00B571A9" w:rsidRDefault="00B571A9" w:rsidP="00B571A9"/>
    <w:p w14:paraId="40095A82" w14:textId="77777777" w:rsidR="00B571A9" w:rsidRPr="00355511" w:rsidRDefault="00B571A9" w:rsidP="00B571A9">
      <w:pPr>
        <w:rPr>
          <w:sz w:val="30"/>
          <w:szCs w:val="30"/>
        </w:rPr>
      </w:pPr>
    </w:p>
    <w:p w14:paraId="41E1F648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9CE5F4A" wp14:editId="1D2A6BB5">
                <wp:simplePos x="0" y="0"/>
                <wp:positionH relativeFrom="column">
                  <wp:posOffset>4727161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4D08C" id="Rectangle : coins arrondis 108" o:spid="_x0000_s1026" style="position:absolute;margin-left:372.2pt;margin-top:1.75pt;width:169.95pt;height:25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" fillcolor="black [3213]" strokecolor="black [3213]" strokeweight="1pt">
                <v:stroke joinstyle="miter"/>
              </v:roundrect>
            </w:pict>
          </mc:Fallback>
        </mc:AlternateContent>
      </w:r>
    </w:p>
    <w:p w14:paraId="14B205D2" w14:textId="77777777" w:rsidR="00B571A9" w:rsidRDefault="00B571A9" w:rsidP="00B571A9"/>
    <w:p w14:paraId="0C95FEB7" w14:textId="77777777" w:rsidR="00B571A9" w:rsidRDefault="00B571A9" w:rsidP="00B571A9"/>
    <w:p w14:paraId="71597983" w14:textId="77777777" w:rsidR="00B571A9" w:rsidRDefault="00B571A9" w:rsidP="00B571A9"/>
    <w:p w14:paraId="109777ED" w14:textId="77777777" w:rsidR="00B571A9" w:rsidRDefault="00B571A9" w:rsidP="00B571A9"/>
    <w:p w14:paraId="1DE070C7" w14:textId="77777777" w:rsidR="00B571A9" w:rsidRDefault="00B571A9" w:rsidP="00B571A9"/>
    <w:p w14:paraId="4653462E" w14:textId="77777777" w:rsidR="00B571A9" w:rsidRDefault="00B571A9" w:rsidP="00B571A9"/>
    <w:p w14:paraId="03B81BEB" w14:textId="77777777" w:rsidR="00B571A9" w:rsidRDefault="00B571A9" w:rsidP="00B571A9"/>
    <w:p w14:paraId="4913CB9B" w14:textId="77777777" w:rsidR="00B571A9" w:rsidRDefault="00B571A9" w:rsidP="00B571A9"/>
    <w:p w14:paraId="1776CCDB" w14:textId="77777777" w:rsidR="00B571A9" w:rsidRDefault="00B571A9" w:rsidP="00B571A9"/>
    <w:p w14:paraId="439DB557" w14:textId="77777777" w:rsidR="00B571A9" w:rsidRDefault="00B571A9" w:rsidP="00B571A9"/>
    <w:p w14:paraId="1442A4E6" w14:textId="77777777" w:rsidR="00B571A9" w:rsidRDefault="00B571A9" w:rsidP="00B571A9"/>
    <w:p w14:paraId="5BBCBA4F" w14:textId="77777777" w:rsidR="00B571A9" w:rsidRDefault="00B571A9" w:rsidP="00B571A9"/>
    <w:p w14:paraId="72444FB9" w14:textId="77777777" w:rsidR="00B571A9" w:rsidRDefault="00B571A9" w:rsidP="00B571A9"/>
    <w:p w14:paraId="41B3630B" w14:textId="77777777" w:rsidR="00B571A9" w:rsidRDefault="00B571A9" w:rsidP="00B571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F72BFB7" wp14:editId="7031BBD3">
                <wp:simplePos x="0" y="0"/>
                <wp:positionH relativeFrom="column">
                  <wp:posOffset>4792717</wp:posOffset>
                </wp:positionH>
                <wp:positionV relativeFrom="paragraph">
                  <wp:posOffset>12525</wp:posOffset>
                </wp:positionV>
                <wp:extent cx="1963316" cy="382249"/>
                <wp:effectExtent l="0" t="0" r="0" b="0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FAA80" w14:textId="77777777" w:rsidR="00B571A9" w:rsidRPr="006D6B82" w:rsidRDefault="00B571A9" w:rsidP="00B571A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6D6B8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2BFB7" id="Zone de texte 539" o:spid="_x0000_s1055" type="#_x0000_t202" style="position:absolute;margin-left:377.4pt;margin-top:1pt;width:154.6pt;height:30.1pt;z-index:25265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" filled="f" stroked="f" strokeweight=".5pt">
                <v:textbox>
                  <w:txbxContent>
                    <w:p w14:paraId="435FAA80" w14:textId="77777777" w:rsidR="00B571A9" w:rsidRPr="006D6B82" w:rsidRDefault="00B571A9" w:rsidP="00B571A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6D6B82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</w:p>
    <w:p w14:paraId="4EF94371" w14:textId="77777777" w:rsidR="0044163D" w:rsidRDefault="0044163D" w:rsidP="00B571A9"/>
    <w:p w14:paraId="49E1A236" w14:textId="4C1D3283" w:rsidR="0044163D" w:rsidRDefault="00B571A9" w:rsidP="0044163D">
      <w:r>
        <w:br w:type="page"/>
      </w:r>
    </w:p>
    <w:p w14:paraId="7018D1D3" w14:textId="1727B265" w:rsidR="0044163D" w:rsidRDefault="0044163D" w:rsidP="004416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3655784" wp14:editId="0B715A01">
                <wp:simplePos x="0" y="0"/>
                <wp:positionH relativeFrom="column">
                  <wp:posOffset>4730750</wp:posOffset>
                </wp:positionH>
                <wp:positionV relativeFrom="paragraph">
                  <wp:posOffset>-104684</wp:posOffset>
                </wp:positionV>
                <wp:extent cx="2158584" cy="3200400"/>
                <wp:effectExtent l="0" t="0" r="13335" b="12700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BAFFD" id="Rectangle : coins arrondis 44" o:spid="_x0000_s1026" style="position:absolute;margin-left:372.5pt;margin-top:-8.25pt;width:169.95pt;height:25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1D77B678" wp14:editId="6F7D49CA">
                <wp:simplePos x="0" y="0"/>
                <wp:positionH relativeFrom="column">
                  <wp:posOffset>2386602</wp:posOffset>
                </wp:positionH>
                <wp:positionV relativeFrom="paragraph">
                  <wp:posOffset>-104049</wp:posOffset>
                </wp:positionV>
                <wp:extent cx="2158365" cy="3200400"/>
                <wp:effectExtent l="0" t="0" r="13335" b="1270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D564C" id="Rectangle : coins arrondis 42" o:spid="_x0000_s1026" style="position:absolute;margin-left:187.9pt;margin-top:-8.2pt;width:169.95pt;height:252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3038C45" wp14:editId="726E7B93">
                <wp:simplePos x="0" y="0"/>
                <wp:positionH relativeFrom="column">
                  <wp:posOffset>37465</wp:posOffset>
                </wp:positionH>
                <wp:positionV relativeFrom="paragraph">
                  <wp:posOffset>-122283</wp:posOffset>
                </wp:positionV>
                <wp:extent cx="2158584" cy="3200400"/>
                <wp:effectExtent l="0" t="0" r="13335" b="1270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FF984" id="Rectangle : coins arrondis 43" o:spid="_x0000_s1026" style="position:absolute;margin-left:2.95pt;margin-top:-9.65pt;width:169.95pt;height:25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0764369" wp14:editId="60A21E98">
                <wp:simplePos x="0" y="0"/>
                <wp:positionH relativeFrom="column">
                  <wp:posOffset>2474595</wp:posOffset>
                </wp:positionH>
                <wp:positionV relativeFrom="paragraph">
                  <wp:posOffset>24765</wp:posOffset>
                </wp:positionV>
                <wp:extent cx="1880870" cy="38163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850AE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  <w:p w14:paraId="01FC055F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764369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42" type="#_x0000_t202" style="position:absolute;margin-left:194.85pt;margin-top:1.95pt;width:148.1pt;height:30.05pt;z-index:25268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" fillcolor="white [3201]" stroked="f" strokeweight=".5pt">
                <v:textbox>
                  <w:txbxContent>
                    <w:p w14:paraId="68B850AE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  <w:p w14:paraId="01FC055F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F5A21D0" wp14:editId="2FCFFC8F">
                <wp:simplePos x="0" y="0"/>
                <wp:positionH relativeFrom="column">
                  <wp:posOffset>4858635</wp:posOffset>
                </wp:positionH>
                <wp:positionV relativeFrom="paragraph">
                  <wp:posOffset>25483</wp:posOffset>
                </wp:positionV>
                <wp:extent cx="1881265" cy="382249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6BF0A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  <w:p w14:paraId="4CBBBEF2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A21D0" id="Zone de texte 45" o:spid="_x0000_s1043" type="#_x0000_t202" style="position:absolute;margin-left:382.55pt;margin-top:2pt;width:148.15pt;height:30.1pt;z-index:25268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yccMQ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" fillcolor="white [3201]" stroked="f" strokeweight=".5pt">
                <v:textbox>
                  <w:txbxContent>
                    <w:p w14:paraId="3C66BF0A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  <w:p w14:paraId="4CBBBEF2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918C52D" wp14:editId="26513746">
                <wp:simplePos x="0" y="0"/>
                <wp:positionH relativeFrom="column">
                  <wp:posOffset>149621</wp:posOffset>
                </wp:positionH>
                <wp:positionV relativeFrom="paragraph">
                  <wp:posOffset>31021</wp:posOffset>
                </wp:positionV>
                <wp:extent cx="1881265" cy="382249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9325D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8C52D" id="Zone de texte 47" o:spid="_x0000_s1044" type="#_x0000_t202" style="position:absolute;margin-left:11.8pt;margin-top:2.45pt;width:148.15pt;height:30.1pt;z-index:25267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pJH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" fillcolor="white [3201]" stroked="f" strokeweight=".5pt">
                <v:textbox>
                  <w:txbxContent>
                    <w:p w14:paraId="5999325D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</w:p>
    <w:p w14:paraId="03366E30" w14:textId="0995AD6E" w:rsidR="0044163D" w:rsidRDefault="0044163D" w:rsidP="0044163D"/>
    <w:p w14:paraId="5A2DD584" w14:textId="77777777" w:rsidR="0044163D" w:rsidRDefault="0044163D" w:rsidP="0044163D"/>
    <w:p w14:paraId="2B651DFF" w14:textId="77777777" w:rsidR="0044163D" w:rsidRDefault="0044163D" w:rsidP="0044163D"/>
    <w:p w14:paraId="613C7F79" w14:textId="77777777" w:rsidR="0044163D" w:rsidRDefault="0044163D" w:rsidP="0044163D"/>
    <w:p w14:paraId="68F33BDE" w14:textId="77777777" w:rsidR="0044163D" w:rsidRDefault="0044163D" w:rsidP="0044163D"/>
    <w:p w14:paraId="564C979A" w14:textId="77777777" w:rsidR="0044163D" w:rsidRDefault="0044163D" w:rsidP="0044163D"/>
    <w:p w14:paraId="5360D49F" w14:textId="77777777" w:rsidR="0044163D" w:rsidRDefault="0044163D" w:rsidP="0044163D"/>
    <w:p w14:paraId="44C9C442" w14:textId="77777777" w:rsidR="0044163D" w:rsidRDefault="0044163D" w:rsidP="0044163D"/>
    <w:p w14:paraId="0B7AF26B" w14:textId="77777777" w:rsidR="0044163D" w:rsidRDefault="0044163D" w:rsidP="0044163D"/>
    <w:p w14:paraId="06B2AF91" w14:textId="77777777" w:rsidR="0044163D" w:rsidRDefault="0044163D" w:rsidP="0044163D"/>
    <w:p w14:paraId="1006061A" w14:textId="77777777" w:rsidR="0044163D" w:rsidRDefault="0044163D" w:rsidP="0044163D"/>
    <w:p w14:paraId="5224BE4E" w14:textId="77777777" w:rsidR="0044163D" w:rsidRDefault="0044163D" w:rsidP="0044163D"/>
    <w:p w14:paraId="66A58C47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4C24FCD" wp14:editId="7D7C1701">
                <wp:simplePos x="0" y="0"/>
                <wp:positionH relativeFrom="column">
                  <wp:posOffset>188595</wp:posOffset>
                </wp:positionH>
                <wp:positionV relativeFrom="paragraph">
                  <wp:posOffset>111765</wp:posOffset>
                </wp:positionV>
                <wp:extent cx="1881265" cy="382249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DFB91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24FCD" id="Zone de texte 50" o:spid="_x0000_s1045" type="#_x0000_t202" style="position:absolute;margin-left:14.85pt;margin-top:8.8pt;width:148.15pt;height:30.1pt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N2SMA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" fillcolor="white [3201]" stroked="f" strokeweight=".5pt">
                <v:textbox>
                  <w:txbxContent>
                    <w:p w14:paraId="652DFB91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HISTOIRE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C8B6FA9" wp14:editId="2C476842">
                <wp:simplePos x="0" y="0"/>
                <wp:positionH relativeFrom="column">
                  <wp:posOffset>4856480</wp:posOffset>
                </wp:positionH>
                <wp:positionV relativeFrom="paragraph">
                  <wp:posOffset>83185</wp:posOffset>
                </wp:positionV>
                <wp:extent cx="1880870" cy="38163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8C517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PAYSAGE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B6FA9" id="Zone de texte 48" o:spid="_x0000_s1046" type="#_x0000_t202" style="position:absolute;margin-left:382.4pt;margin-top:6.55pt;width:148.1pt;height:30.05pt;z-index:25268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DEaLw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" fillcolor="white [3201]" stroked="f" strokeweight=".5pt">
                <v:textbox>
                  <w:txbxContent>
                    <w:p w14:paraId="3018C517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PAYSAGE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A7778DA" wp14:editId="64642AF8">
                <wp:simplePos x="0" y="0"/>
                <wp:positionH relativeFrom="column">
                  <wp:posOffset>2475084</wp:posOffset>
                </wp:positionH>
                <wp:positionV relativeFrom="paragraph">
                  <wp:posOffset>109252</wp:posOffset>
                </wp:positionV>
                <wp:extent cx="1881265" cy="382249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DCDE9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PORTRAIT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778DA" id="Zone de texte 49" o:spid="_x0000_s1047" type="#_x0000_t202" style="position:absolute;margin-left:194.9pt;margin-top:8.6pt;width:148.15pt;height:30.1pt;z-index:25268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9UV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" fillcolor="white [3201]" stroked="f" strokeweight=".5pt">
                <v:textbox>
                  <w:txbxContent>
                    <w:p w14:paraId="414DCDE9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PORTRAIT</w:t>
                      </w:r>
                    </w:p>
                  </w:txbxContent>
                </v:textbox>
              </v:shape>
            </w:pict>
          </mc:Fallback>
        </mc:AlternateContent>
      </w:r>
    </w:p>
    <w:p w14:paraId="780366BE" w14:textId="77777777" w:rsidR="0044163D" w:rsidRDefault="0044163D" w:rsidP="0044163D"/>
    <w:p w14:paraId="358976E4" w14:textId="77777777" w:rsidR="0044163D" w:rsidRDefault="0044163D" w:rsidP="0044163D"/>
    <w:p w14:paraId="75A2EA02" w14:textId="77777777" w:rsidR="0044163D" w:rsidRPr="00355511" w:rsidRDefault="0044163D" w:rsidP="0044163D">
      <w:pPr>
        <w:rPr>
          <w:sz w:val="30"/>
          <w:szCs w:val="30"/>
        </w:rPr>
      </w:pPr>
    </w:p>
    <w:p w14:paraId="05F83F1F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1D15BE2" wp14:editId="07BEED9B">
                <wp:simplePos x="0" y="0"/>
                <wp:positionH relativeFrom="column">
                  <wp:posOffset>4858385</wp:posOffset>
                </wp:positionH>
                <wp:positionV relativeFrom="paragraph">
                  <wp:posOffset>189230</wp:posOffset>
                </wp:positionV>
                <wp:extent cx="1880870" cy="38163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13337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  <w:p w14:paraId="3A76C170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15BE2" id="Zone de texte 51" o:spid="_x0000_s1048" type="#_x0000_t202" style="position:absolute;margin-left:382.55pt;margin-top:14.9pt;width:148.1pt;height:30.05pt;z-index:2526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t9rMA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" fillcolor="white [3201]" stroked="f" strokeweight=".5pt">
                <v:textbox>
                  <w:txbxContent>
                    <w:p w14:paraId="60E13337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  <w:p w14:paraId="3A76C170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42AE1A91" wp14:editId="2C3DFC8D">
                <wp:simplePos x="0" y="0"/>
                <wp:positionH relativeFrom="column">
                  <wp:posOffset>2542957</wp:posOffset>
                </wp:positionH>
                <wp:positionV relativeFrom="paragraph">
                  <wp:posOffset>181953</wp:posOffset>
                </wp:positionV>
                <wp:extent cx="1881265" cy="382249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7B436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  <w:p w14:paraId="6BF9633E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E1A91" id="Zone de texte 52" o:spid="_x0000_s1049" type="#_x0000_t202" style="position:absolute;margin-left:200.25pt;margin-top:14.35pt;width:148.15pt;height:30.1pt;z-index:25268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" fillcolor="white [3201]" stroked="f" strokeweight=".5pt">
                <v:textbox>
                  <w:txbxContent>
                    <w:p w14:paraId="78E7B436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  <w:p w14:paraId="6BF9633E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10E78D3" wp14:editId="033E1B0F">
                <wp:simplePos x="0" y="0"/>
                <wp:positionH relativeFrom="column">
                  <wp:posOffset>151682</wp:posOffset>
                </wp:positionH>
                <wp:positionV relativeFrom="paragraph">
                  <wp:posOffset>181444</wp:posOffset>
                </wp:positionV>
                <wp:extent cx="1881265" cy="382249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12374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  <w:p w14:paraId="7E9A0290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E78D3" id="Zone de texte 53" o:spid="_x0000_s1050" type="#_x0000_t202" style="position:absolute;margin-left:11.95pt;margin-top:14.3pt;width:148.15pt;height:30.1pt;z-index:25268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EYjMg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" fillcolor="white [3201]" stroked="f" strokeweight=".5pt">
                <v:textbox>
                  <w:txbxContent>
                    <w:p w14:paraId="59612374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  <w:p w14:paraId="7E9A0290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0A0D137" wp14:editId="3486D864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F01D3" id="Rectangle : coins arrondis 54" o:spid="_x0000_s1026" style="position:absolute;margin-left:188.95pt;margin-top:1.9pt;width:169.95pt;height:25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42841A6" wp14:editId="076B5563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4D7A0" id="Rectangle : coins arrondis 55" o:spid="_x0000_s1026" style="position:absolute;margin-left:372.5pt;margin-top:1.85pt;width:169.95pt;height:25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3BB76B27" wp14:editId="0696917F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AF090" id="Rectangle : coins arrondis 56" o:spid="_x0000_s1026" style="position:absolute;margin-left:2.95pt;margin-top:1.75pt;width:169.95pt;height:25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1F9A4D6C" w14:textId="77777777" w:rsidR="0044163D" w:rsidRDefault="0044163D" w:rsidP="0044163D"/>
    <w:p w14:paraId="7D98F4CF" w14:textId="77777777" w:rsidR="0044163D" w:rsidRDefault="0044163D" w:rsidP="0044163D"/>
    <w:p w14:paraId="6FF49B76" w14:textId="77777777" w:rsidR="0044163D" w:rsidRDefault="0044163D" w:rsidP="0044163D"/>
    <w:p w14:paraId="15FCFE39" w14:textId="77777777" w:rsidR="0044163D" w:rsidRDefault="0044163D" w:rsidP="0044163D"/>
    <w:p w14:paraId="25B18A07" w14:textId="77777777" w:rsidR="0044163D" w:rsidRDefault="0044163D" w:rsidP="0044163D"/>
    <w:p w14:paraId="270906A9" w14:textId="77777777" w:rsidR="0044163D" w:rsidRDefault="0044163D" w:rsidP="0044163D"/>
    <w:p w14:paraId="20514C40" w14:textId="77777777" w:rsidR="0044163D" w:rsidRDefault="0044163D" w:rsidP="0044163D"/>
    <w:p w14:paraId="69E6F855" w14:textId="77777777" w:rsidR="0044163D" w:rsidRDefault="0044163D" w:rsidP="0044163D"/>
    <w:p w14:paraId="5CD1C0D9" w14:textId="77777777" w:rsidR="0044163D" w:rsidRDefault="0044163D" w:rsidP="0044163D"/>
    <w:p w14:paraId="75E03B37" w14:textId="77777777" w:rsidR="0044163D" w:rsidRDefault="0044163D" w:rsidP="0044163D"/>
    <w:p w14:paraId="364CACE2" w14:textId="77777777" w:rsidR="0044163D" w:rsidRDefault="0044163D" w:rsidP="0044163D"/>
    <w:p w14:paraId="36913657" w14:textId="77777777" w:rsidR="0044163D" w:rsidRDefault="0044163D" w:rsidP="0044163D"/>
    <w:p w14:paraId="7BDE7215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9587A85" wp14:editId="326121CD">
                <wp:simplePos x="0" y="0"/>
                <wp:positionH relativeFrom="column">
                  <wp:posOffset>152334</wp:posOffset>
                </wp:positionH>
                <wp:positionV relativeFrom="paragraph">
                  <wp:posOffset>69676</wp:posOffset>
                </wp:positionV>
                <wp:extent cx="1880870" cy="555056"/>
                <wp:effectExtent l="0" t="0" r="0" b="38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5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13DF4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SCÈNE DE GENRE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7A85" id="Zone de texte 61" o:spid="_x0000_s1051" type="#_x0000_t202" style="position:absolute;margin-left:12pt;margin-top:5.5pt;width:148.1pt;height:43.7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" fillcolor="white [3201]" stroked="f" strokeweight=".5pt">
                <v:textbox>
                  <w:txbxContent>
                    <w:p w14:paraId="75613DF4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SCÈNE DE GENRE </w:t>
                      </w:r>
                    </w:p>
                  </w:txbxContent>
                </v:textbox>
              </v:shape>
            </w:pict>
          </mc:Fallback>
        </mc:AlternateContent>
      </w:r>
    </w:p>
    <w:p w14:paraId="1FCB7E9A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535A7503" wp14:editId="5047CF21">
                <wp:simplePos x="0" y="0"/>
                <wp:positionH relativeFrom="column">
                  <wp:posOffset>4795963</wp:posOffset>
                </wp:positionH>
                <wp:positionV relativeFrom="paragraph">
                  <wp:posOffset>55880</wp:posOffset>
                </wp:positionV>
                <wp:extent cx="2007870" cy="381208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381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2AC5B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MYTHOLOGIE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7503" id="Zone de texte 60" o:spid="_x0000_s1052" type="#_x0000_t202" style="position:absolute;margin-left:377.65pt;margin-top:4.4pt;width:158.1pt;height:30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" filled="f" stroked="f" strokeweight=".5pt">
                <v:textbox>
                  <w:txbxContent>
                    <w:p w14:paraId="2E92AC5B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MYTHOLOGIE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DE1F310" wp14:editId="103690FF">
                <wp:simplePos x="0" y="0"/>
                <wp:positionH relativeFrom="column">
                  <wp:posOffset>2540552</wp:posOffset>
                </wp:positionH>
                <wp:positionV relativeFrom="paragraph">
                  <wp:posOffset>56265</wp:posOffset>
                </wp:positionV>
                <wp:extent cx="1880870" cy="433528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433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AFC7E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NATURE MORTE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F310" id="Zone de texte 59" o:spid="_x0000_s1053" type="#_x0000_t202" style="position:absolute;margin-left:200.05pt;margin-top:4.45pt;width:148.1pt;height:34.1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" fillcolor="white [3201]" stroked="f" strokeweight=".5pt">
                <v:textbox>
                  <w:txbxContent>
                    <w:p w14:paraId="4BEAFC7E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NATURE MORTE</w:t>
                      </w:r>
                    </w:p>
                  </w:txbxContent>
                </v:textbox>
              </v:shape>
            </w:pict>
          </mc:Fallback>
        </mc:AlternateContent>
      </w:r>
    </w:p>
    <w:p w14:paraId="5CC48DDF" w14:textId="77777777" w:rsidR="0044163D" w:rsidRDefault="0044163D" w:rsidP="0044163D"/>
    <w:p w14:paraId="7B837920" w14:textId="77777777" w:rsidR="0044163D" w:rsidRDefault="0044163D" w:rsidP="0044163D"/>
    <w:p w14:paraId="7DCACE03" w14:textId="77777777" w:rsidR="0044163D" w:rsidRPr="00B1046E" w:rsidRDefault="0044163D" w:rsidP="0044163D">
      <w:pPr>
        <w:rPr>
          <w:rFonts w:ascii="Times New Roman" w:eastAsia="Times New Roman" w:hAnsi="Times New Roman" w:cs="Times New Roman"/>
          <w:lang w:eastAsia="fr-FR"/>
        </w:rPr>
      </w:pPr>
      <w:r w:rsidRPr="00B1046E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B1046E">
        <w:rPr>
          <w:rFonts w:ascii="Times New Roman" w:eastAsia="Times New Roman" w:hAnsi="Times New Roman" w:cs="Times New Roman"/>
          <w:lang w:eastAsia="fr-FR"/>
        </w:rPr>
        <w:instrText xml:space="preserve"> INCLUDEPICTURE "https://upload.wikimedia.org/wikipedia/commons/thumb/a/a4/Thor%27s_Fight_with_the_Giants_%28M%C3%A5rten_Winge%29_-_Nationalmuseum_-_18253.tiff/lossy-page1-330px-Thor%27s_Fight_with_the_Giants_%28M%C3%A5rten_Winge%29_-_Nationalmuseum_-_18253.tiff.jpg" \* MERGEFORMATINET </w:instrText>
      </w:r>
      <w:r w:rsidRPr="00B1046E">
        <w:rPr>
          <w:rFonts w:ascii="Times New Roman" w:eastAsia="Times New Roman" w:hAnsi="Times New Roman" w:cs="Times New Roman"/>
          <w:lang w:eastAsia="fr-FR"/>
        </w:rPr>
        <w:fldChar w:fldCharType="end"/>
      </w:r>
      <w:r w:rsidRPr="00B1046E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B1046E">
        <w:rPr>
          <w:rFonts w:ascii="Times New Roman" w:eastAsia="Times New Roman" w:hAnsi="Times New Roman" w:cs="Times New Roman"/>
          <w:lang w:eastAsia="fr-FR"/>
        </w:rPr>
        <w:instrText xml:space="preserve"> INCLUDEPICTURE "https://www.panoramadelart.com/sites/default/files/FA229-a-fra-angelico-annonciation.jpg" \* MERGEFORMATINET </w:instrText>
      </w:r>
      <w:r w:rsidRPr="00B1046E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684E4000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8653492" wp14:editId="7D9E85C6">
                <wp:simplePos x="0" y="0"/>
                <wp:positionH relativeFrom="column">
                  <wp:posOffset>188595</wp:posOffset>
                </wp:positionH>
                <wp:positionV relativeFrom="paragraph">
                  <wp:posOffset>161290</wp:posOffset>
                </wp:positionV>
                <wp:extent cx="1880870" cy="381635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55B06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53492" id="Zone de texte 63" o:spid="_x0000_s1054" type="#_x0000_t202" style="position:absolute;margin-left:14.85pt;margin-top:12.7pt;width:148.1pt;height:30.05pt;z-index:25268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PkGMA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" fillcolor="white [3201]" stroked="f" strokeweight=".5pt">
                <v:textbox>
                  <w:txbxContent>
                    <w:p w14:paraId="10E55B06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GENRE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457EFABC" wp14:editId="3365D73D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04E1E" id="Rectangle : coins arrondis 62" o:spid="_x0000_s1026" style="position:absolute;margin-left:2.95pt;margin-top:1.75pt;width:169.95pt;height:252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1CFA2408" w14:textId="77777777" w:rsidR="0044163D" w:rsidRDefault="0044163D" w:rsidP="0044163D"/>
    <w:p w14:paraId="43450D30" w14:textId="77777777" w:rsidR="0044163D" w:rsidRDefault="0044163D" w:rsidP="0044163D"/>
    <w:p w14:paraId="4B17D2D0" w14:textId="77777777" w:rsidR="0044163D" w:rsidRDefault="0044163D" w:rsidP="0044163D"/>
    <w:p w14:paraId="6BFF5060" w14:textId="77777777" w:rsidR="0044163D" w:rsidRDefault="0044163D" w:rsidP="0044163D"/>
    <w:p w14:paraId="3CBB5269" w14:textId="77777777" w:rsidR="0044163D" w:rsidRDefault="0044163D" w:rsidP="0044163D"/>
    <w:p w14:paraId="79555065" w14:textId="77777777" w:rsidR="0044163D" w:rsidRDefault="0044163D" w:rsidP="0044163D"/>
    <w:p w14:paraId="58FA331E" w14:textId="68F393B9" w:rsidR="0044163D" w:rsidRDefault="0044163D" w:rsidP="0044163D"/>
    <w:p w14:paraId="63770189" w14:textId="6782E319" w:rsidR="0044163D" w:rsidRDefault="0044163D" w:rsidP="0044163D"/>
    <w:p w14:paraId="234F195D" w14:textId="2C8CD21D" w:rsidR="0044163D" w:rsidRDefault="0044163D" w:rsidP="0044163D"/>
    <w:p w14:paraId="31656765" w14:textId="1A3C64C3" w:rsidR="0044163D" w:rsidRDefault="0044163D" w:rsidP="0044163D"/>
    <w:p w14:paraId="19F242DE" w14:textId="7DFBF0B2" w:rsidR="0044163D" w:rsidRDefault="0044163D" w:rsidP="0044163D"/>
    <w:p w14:paraId="454DE9C1" w14:textId="2569D340" w:rsidR="0044163D" w:rsidRDefault="0044163D" w:rsidP="0044163D"/>
    <w:p w14:paraId="72FAE23E" w14:textId="7FBF0A4E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05D66FC6" wp14:editId="6F06F2CC">
                <wp:simplePos x="0" y="0"/>
                <wp:positionH relativeFrom="column">
                  <wp:posOffset>32385</wp:posOffset>
                </wp:positionH>
                <wp:positionV relativeFrom="paragraph">
                  <wp:posOffset>148408</wp:posOffset>
                </wp:positionV>
                <wp:extent cx="2188564" cy="546527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564" cy="546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187A0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SCÈNE</w:t>
                            </w: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D7CD572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RELIGIEUSE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6FC6" id="Zone de texte 71" o:spid="_x0000_s1055" type="#_x0000_t202" style="position:absolute;margin-left:2.55pt;margin-top:11.7pt;width:172.35pt;height:43.0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" filled="f" stroked="f" strokeweight=".5pt">
                <v:textbox>
                  <w:txbxContent>
                    <w:p w14:paraId="4AC187A0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SCÈNE</w:t>
                      </w: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D7CD572" w14:textId="77777777" w:rsidR="0044163D" w:rsidRPr="009248C6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RELIGIEUSE</w:t>
                      </w:r>
                    </w:p>
                  </w:txbxContent>
                </v:textbox>
              </v:shape>
            </w:pict>
          </mc:Fallback>
        </mc:AlternateContent>
      </w:r>
    </w:p>
    <w:p w14:paraId="1187ECA1" w14:textId="52D991E6" w:rsidR="0044163D" w:rsidRDefault="0044163D" w:rsidP="0044163D"/>
    <w:p w14:paraId="268D9117" w14:textId="77777777" w:rsidR="0044163D" w:rsidRDefault="0044163D" w:rsidP="0044163D"/>
    <w:p w14:paraId="2003E677" w14:textId="77777777" w:rsidR="0044163D" w:rsidRDefault="0044163D" w:rsidP="0044163D"/>
    <w:p w14:paraId="7E4126F4" w14:textId="50AD252B" w:rsidR="0044163D" w:rsidRDefault="0044163D" w:rsidP="0044163D">
      <w:r>
        <w:br w:type="page"/>
      </w:r>
    </w:p>
    <w:p w14:paraId="24806C1B" w14:textId="10CD3E99" w:rsidR="0044163D" w:rsidRDefault="0044163D" w:rsidP="004416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33B98E5" wp14:editId="3F596565">
                <wp:simplePos x="0" y="0"/>
                <wp:positionH relativeFrom="column">
                  <wp:posOffset>4730750</wp:posOffset>
                </wp:positionH>
                <wp:positionV relativeFrom="paragraph">
                  <wp:posOffset>-74476</wp:posOffset>
                </wp:positionV>
                <wp:extent cx="2158584" cy="3200400"/>
                <wp:effectExtent l="0" t="0" r="13335" b="12700"/>
                <wp:wrapNone/>
                <wp:docPr id="165" name="Rectangle : coins arrondi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254A9" id="Rectangle : coins arrondis 165" o:spid="_x0000_s1026" style="position:absolute;margin-left:372.5pt;margin-top:-5.85pt;width:169.95pt;height:25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" fillcolor="#ff5ad1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03C84CF" wp14:editId="61F03B35">
                <wp:simplePos x="0" y="0"/>
                <wp:positionH relativeFrom="column">
                  <wp:posOffset>2399665</wp:posOffset>
                </wp:positionH>
                <wp:positionV relativeFrom="paragraph">
                  <wp:posOffset>-106498</wp:posOffset>
                </wp:positionV>
                <wp:extent cx="2158584" cy="3200400"/>
                <wp:effectExtent l="0" t="0" r="13335" b="12700"/>
                <wp:wrapNone/>
                <wp:docPr id="137" name="Rectangle :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9C975" id="Rectangle : coins arrondis 137" o:spid="_x0000_s1026" style="position:absolute;margin-left:188.95pt;margin-top:-8.4pt;width:169.95pt;height:25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" fillcolor="#ff5ad1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CF0F770" wp14:editId="2C160A42">
                <wp:simplePos x="0" y="0"/>
                <wp:positionH relativeFrom="column">
                  <wp:posOffset>37465</wp:posOffset>
                </wp:positionH>
                <wp:positionV relativeFrom="paragraph">
                  <wp:posOffset>-92075</wp:posOffset>
                </wp:positionV>
                <wp:extent cx="2158584" cy="3200400"/>
                <wp:effectExtent l="0" t="0" r="13335" b="12700"/>
                <wp:wrapNone/>
                <wp:docPr id="166" name="Rectangle :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2BE71" id="Rectangle : coins arrondis 166" o:spid="_x0000_s1026" style="position:absolute;margin-left:2.95pt;margin-top:-7.25pt;width:169.95pt;height:25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" fillcolor="#ff5ad1" strokecolor="black [3213]" strokeweight="1pt">
                <v:stroke joinstyle="miter"/>
              </v:roundrect>
            </w:pict>
          </mc:Fallback>
        </mc:AlternateContent>
      </w:r>
    </w:p>
    <w:p w14:paraId="6DC01F3F" w14:textId="77777777" w:rsidR="0044163D" w:rsidRDefault="0044163D" w:rsidP="0044163D"/>
    <w:p w14:paraId="7E7BB31D" w14:textId="77777777" w:rsidR="0044163D" w:rsidRDefault="0044163D" w:rsidP="0044163D"/>
    <w:p w14:paraId="6A9349DB" w14:textId="77777777" w:rsidR="0044163D" w:rsidRDefault="0044163D" w:rsidP="0044163D"/>
    <w:p w14:paraId="2F854D2C" w14:textId="77777777" w:rsidR="0044163D" w:rsidRDefault="0044163D" w:rsidP="0044163D"/>
    <w:p w14:paraId="27EE5911" w14:textId="77777777" w:rsidR="0044163D" w:rsidRDefault="0044163D" w:rsidP="0044163D"/>
    <w:p w14:paraId="7DDBB0F9" w14:textId="77777777" w:rsidR="0044163D" w:rsidRDefault="0044163D" w:rsidP="0044163D"/>
    <w:p w14:paraId="70212B74" w14:textId="77777777" w:rsidR="0044163D" w:rsidRDefault="0044163D" w:rsidP="0044163D"/>
    <w:p w14:paraId="438CE9AA" w14:textId="77777777" w:rsidR="0044163D" w:rsidRDefault="0044163D" w:rsidP="0044163D"/>
    <w:p w14:paraId="0FED0796" w14:textId="77777777" w:rsidR="0044163D" w:rsidRDefault="0044163D" w:rsidP="0044163D"/>
    <w:p w14:paraId="1348BD64" w14:textId="77777777" w:rsidR="0044163D" w:rsidRDefault="0044163D" w:rsidP="0044163D"/>
    <w:p w14:paraId="68966C22" w14:textId="77777777" w:rsidR="0044163D" w:rsidRDefault="0044163D" w:rsidP="0044163D"/>
    <w:p w14:paraId="6DBF4724" w14:textId="77777777" w:rsidR="0044163D" w:rsidRDefault="0044163D" w:rsidP="0044163D"/>
    <w:p w14:paraId="5E191468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6A87FA1" wp14:editId="39353335">
                <wp:simplePos x="0" y="0"/>
                <wp:positionH relativeFrom="column">
                  <wp:posOffset>4813300</wp:posOffset>
                </wp:positionH>
                <wp:positionV relativeFrom="paragraph">
                  <wp:posOffset>102151</wp:posOffset>
                </wp:positionV>
                <wp:extent cx="1963316" cy="382249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537D7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87FA1" id="Zone de texte 167" o:spid="_x0000_s1056" type="#_x0000_t202" style="position:absolute;margin-left:379pt;margin-top:8.05pt;width:154.6pt;height:30.1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" filled="f" stroked="f" strokeweight=".5pt">
                <v:textbox>
                  <w:txbxContent>
                    <w:p w14:paraId="5E4537D7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8FA4B80" wp14:editId="452F3FC5">
                <wp:simplePos x="0" y="0"/>
                <wp:positionH relativeFrom="column">
                  <wp:posOffset>2519680</wp:posOffset>
                </wp:positionH>
                <wp:positionV relativeFrom="paragraph">
                  <wp:posOffset>102911</wp:posOffset>
                </wp:positionV>
                <wp:extent cx="1962785" cy="381635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C2599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A4B80" id="Zone de texte 168" o:spid="_x0000_s1057" type="#_x0000_t202" style="position:absolute;margin-left:198.4pt;margin-top:8.1pt;width:154.55pt;height:30.05pt;z-index:2526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LFUGgIAADQEAAAOAAAAZHJzL2Uyb0RvYy54bWysU01vGyEQvVfKf0Dc47Ud23FWXkduIleV&#13;&#10;rCSSU+WMWfAisQwF7F3313dg/aW0p6oXGJhhPt57zB7bWpO9cF6BKeig16dEGA6lMtuC/nhf3k4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" filled="f" stroked="f" strokeweight=".5pt">
                <v:textbox>
                  <w:txbxContent>
                    <w:p w14:paraId="207C2599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0AE5357" wp14:editId="7AC00439">
                <wp:simplePos x="0" y="0"/>
                <wp:positionH relativeFrom="column">
                  <wp:posOffset>132715</wp:posOffset>
                </wp:positionH>
                <wp:positionV relativeFrom="paragraph">
                  <wp:posOffset>102911</wp:posOffset>
                </wp:positionV>
                <wp:extent cx="1963316" cy="382249"/>
                <wp:effectExtent l="0" t="0" r="0" b="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B2709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E5357" id="Zone de texte 169" o:spid="_x0000_s1058" type="#_x0000_t202" style="position:absolute;margin-left:10.45pt;margin-top:8.1pt;width:154.6pt;height:30.1pt;z-index:2526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" filled="f" stroked="f" strokeweight=".5pt">
                <v:textbox>
                  <w:txbxContent>
                    <w:p w14:paraId="55BB2709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0330BC04" w14:textId="77777777" w:rsidR="0044163D" w:rsidRDefault="0044163D" w:rsidP="0044163D"/>
    <w:p w14:paraId="7FA99DF2" w14:textId="77777777" w:rsidR="0044163D" w:rsidRDefault="0044163D" w:rsidP="0044163D"/>
    <w:p w14:paraId="291D4B79" w14:textId="77777777" w:rsidR="0044163D" w:rsidRPr="008B086B" w:rsidRDefault="0044163D" w:rsidP="0044163D">
      <w:pPr>
        <w:rPr>
          <w:sz w:val="30"/>
          <w:szCs w:val="30"/>
        </w:rPr>
      </w:pPr>
    </w:p>
    <w:p w14:paraId="63E5236B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336EF3D2" wp14:editId="428C9588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170" name="Rectangle :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82FC8" id="Rectangle : coins arrondis 170" o:spid="_x0000_s1026" style="position:absolute;margin-left:188.95pt;margin-top:1.9pt;width:169.95pt;height:25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" fillcolor="#ff5ad1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6515EDF" wp14:editId="1AB14A09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71" name="Rectangle :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164C4" id="Rectangle : coins arrondis 171" o:spid="_x0000_s1026" style="position:absolute;margin-left:372.5pt;margin-top:1.85pt;width:169.95pt;height:25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" fillcolor="#ff5ad1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E71F784" wp14:editId="153137EE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433262" id="Rectangle : coins arrondis 203" o:spid="_x0000_s1026" style="position:absolute;margin-left:2.95pt;margin-top:1.75pt;width:169.95pt;height:25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" fillcolor="#ff5ad1" strokecolor="black [3213]" strokeweight="1pt">
                <v:stroke joinstyle="miter"/>
              </v:roundrect>
            </w:pict>
          </mc:Fallback>
        </mc:AlternateContent>
      </w:r>
    </w:p>
    <w:p w14:paraId="688C9E21" w14:textId="77777777" w:rsidR="0044163D" w:rsidRDefault="0044163D" w:rsidP="0044163D"/>
    <w:p w14:paraId="759B4528" w14:textId="77777777" w:rsidR="0044163D" w:rsidRDefault="0044163D" w:rsidP="0044163D"/>
    <w:p w14:paraId="60B90252" w14:textId="77777777" w:rsidR="0044163D" w:rsidRDefault="0044163D" w:rsidP="0044163D"/>
    <w:p w14:paraId="349AE81E" w14:textId="77777777" w:rsidR="0044163D" w:rsidRDefault="0044163D" w:rsidP="0044163D"/>
    <w:p w14:paraId="35C7A90E" w14:textId="77777777" w:rsidR="0044163D" w:rsidRDefault="0044163D" w:rsidP="0044163D"/>
    <w:p w14:paraId="47AD55FA" w14:textId="77777777" w:rsidR="0044163D" w:rsidRDefault="0044163D" w:rsidP="0044163D"/>
    <w:p w14:paraId="5FC83421" w14:textId="77777777" w:rsidR="0044163D" w:rsidRDefault="0044163D" w:rsidP="0044163D"/>
    <w:p w14:paraId="1E84CDCD" w14:textId="77777777" w:rsidR="0044163D" w:rsidRDefault="0044163D" w:rsidP="0044163D"/>
    <w:p w14:paraId="67D7F5F4" w14:textId="77777777" w:rsidR="0044163D" w:rsidRDefault="0044163D" w:rsidP="0044163D"/>
    <w:p w14:paraId="63039297" w14:textId="77777777" w:rsidR="0044163D" w:rsidRDefault="0044163D" w:rsidP="0044163D"/>
    <w:p w14:paraId="1B1B9BDA" w14:textId="77777777" w:rsidR="0044163D" w:rsidRDefault="0044163D" w:rsidP="0044163D"/>
    <w:p w14:paraId="0D36AA61" w14:textId="77777777" w:rsidR="0044163D" w:rsidRDefault="0044163D" w:rsidP="0044163D"/>
    <w:p w14:paraId="0532F6DA" w14:textId="77777777" w:rsidR="0044163D" w:rsidRDefault="0044163D" w:rsidP="0044163D"/>
    <w:p w14:paraId="0F34B1BC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C3B690C" wp14:editId="2E39C50E">
                <wp:simplePos x="0" y="0"/>
                <wp:positionH relativeFrom="column">
                  <wp:posOffset>4813300</wp:posOffset>
                </wp:positionH>
                <wp:positionV relativeFrom="paragraph">
                  <wp:posOffset>33020</wp:posOffset>
                </wp:positionV>
                <wp:extent cx="1962785" cy="381635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576EA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B690C" id="Zone de texte 204" o:spid="_x0000_s1059" type="#_x0000_t202" style="position:absolute;margin-left:379pt;margin-top:2.6pt;width:154.55pt;height:30.05pt;z-index:25266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l8lGQ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" filled="f" stroked="f" strokeweight=".5pt">
                <v:textbox>
                  <w:txbxContent>
                    <w:p w14:paraId="07D576EA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9497FCD" wp14:editId="13B8D3E3">
                <wp:simplePos x="0" y="0"/>
                <wp:positionH relativeFrom="column">
                  <wp:posOffset>2475189</wp:posOffset>
                </wp:positionH>
                <wp:positionV relativeFrom="paragraph">
                  <wp:posOffset>48096</wp:posOffset>
                </wp:positionV>
                <wp:extent cx="1962785" cy="381635"/>
                <wp:effectExtent l="0" t="0" r="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F9F0A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97FCD" id="Zone de texte 205" o:spid="_x0000_s1060" type="#_x0000_t202" style="position:absolute;margin-left:194.9pt;margin-top:3.8pt;width:154.55pt;height:30.05pt;z-index:25266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" filled="f" stroked="f" strokeweight=".5pt">
                <v:textbox>
                  <w:txbxContent>
                    <w:p w14:paraId="233F9F0A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4A55B0C" wp14:editId="46A29BF3">
                <wp:simplePos x="0" y="0"/>
                <wp:positionH relativeFrom="column">
                  <wp:posOffset>128905</wp:posOffset>
                </wp:positionH>
                <wp:positionV relativeFrom="paragraph">
                  <wp:posOffset>48875</wp:posOffset>
                </wp:positionV>
                <wp:extent cx="1963316" cy="382249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506AB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55B0C" id="Zone de texte 206" o:spid="_x0000_s1061" type="#_x0000_t202" style="position:absolute;margin-left:10.15pt;margin-top:3.85pt;width:154.6pt;height:30.1pt;z-index:25266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" filled="f" stroked="f" strokeweight=".5pt">
                <v:textbox>
                  <w:txbxContent>
                    <w:p w14:paraId="5AC506AB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3933709" w14:textId="77777777" w:rsidR="0044163D" w:rsidRDefault="0044163D" w:rsidP="0044163D"/>
    <w:p w14:paraId="71B347E2" w14:textId="77777777" w:rsidR="0044163D" w:rsidRDefault="0044163D" w:rsidP="0044163D"/>
    <w:p w14:paraId="05D98D6F" w14:textId="77777777" w:rsidR="0044163D" w:rsidRPr="00355511" w:rsidRDefault="0044163D" w:rsidP="0044163D">
      <w:pPr>
        <w:rPr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674582C8" wp14:editId="70B713C3">
                <wp:simplePos x="0" y="0"/>
                <wp:positionH relativeFrom="column">
                  <wp:posOffset>4727161</wp:posOffset>
                </wp:positionH>
                <wp:positionV relativeFrom="paragraph">
                  <wp:posOffset>236529</wp:posOffset>
                </wp:positionV>
                <wp:extent cx="2158584" cy="3200400"/>
                <wp:effectExtent l="0" t="0" r="13335" b="12700"/>
                <wp:wrapNone/>
                <wp:docPr id="207" name="Rectangle : coins arrond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5AD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C7A46" id="Rectangle : coins arrondis 207" o:spid="_x0000_s1026" style="position:absolute;margin-left:372.2pt;margin-top:18.6pt;width:169.95pt;height:25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" fillcolor="#ff5ad1" strokecolor="black [3213]" strokeweight="1pt">
                <v:stroke joinstyle="miter"/>
              </v:roundrect>
            </w:pict>
          </mc:Fallback>
        </mc:AlternateContent>
      </w:r>
    </w:p>
    <w:p w14:paraId="06139732" w14:textId="77777777" w:rsidR="0044163D" w:rsidRDefault="0044163D" w:rsidP="0044163D"/>
    <w:p w14:paraId="389C11A9" w14:textId="77777777" w:rsidR="0044163D" w:rsidRDefault="0044163D" w:rsidP="0044163D"/>
    <w:p w14:paraId="565E5896" w14:textId="77777777" w:rsidR="0044163D" w:rsidRDefault="0044163D" w:rsidP="0044163D"/>
    <w:p w14:paraId="7C79444F" w14:textId="77777777" w:rsidR="0044163D" w:rsidRDefault="0044163D" w:rsidP="0044163D"/>
    <w:p w14:paraId="533E9863" w14:textId="77777777" w:rsidR="0044163D" w:rsidRDefault="0044163D" w:rsidP="0044163D"/>
    <w:p w14:paraId="2368FA63" w14:textId="77777777" w:rsidR="0044163D" w:rsidRDefault="0044163D" w:rsidP="0044163D"/>
    <w:p w14:paraId="0D5A7B70" w14:textId="77777777" w:rsidR="0044163D" w:rsidRDefault="0044163D" w:rsidP="0044163D"/>
    <w:p w14:paraId="633E3880" w14:textId="77777777" w:rsidR="0044163D" w:rsidRDefault="0044163D" w:rsidP="0044163D"/>
    <w:p w14:paraId="650A64E8" w14:textId="77777777" w:rsidR="0044163D" w:rsidRDefault="0044163D" w:rsidP="0044163D"/>
    <w:p w14:paraId="5ACE1363" w14:textId="77777777" w:rsidR="0044163D" w:rsidRDefault="0044163D" w:rsidP="0044163D"/>
    <w:p w14:paraId="2ECAA784" w14:textId="77777777" w:rsidR="0044163D" w:rsidRDefault="0044163D" w:rsidP="0044163D"/>
    <w:p w14:paraId="2F8931AB" w14:textId="77777777" w:rsidR="0044163D" w:rsidRDefault="0044163D" w:rsidP="0044163D"/>
    <w:p w14:paraId="3D43483C" w14:textId="77777777" w:rsidR="0044163D" w:rsidRDefault="0044163D" w:rsidP="0044163D"/>
    <w:p w14:paraId="5936FAD7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A7E0944" wp14:editId="10363F10">
                <wp:simplePos x="0" y="0"/>
                <wp:positionH relativeFrom="column">
                  <wp:posOffset>4813520</wp:posOffset>
                </wp:positionH>
                <wp:positionV relativeFrom="paragraph">
                  <wp:posOffset>307981</wp:posOffset>
                </wp:positionV>
                <wp:extent cx="1963316" cy="382249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DA543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E0944" id="Zone de texte 211" o:spid="_x0000_s1062" type="#_x0000_t202" style="position:absolute;margin-left:379pt;margin-top:24.25pt;width:154.6pt;height:30.1pt;z-index:25266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" filled="f" stroked="f" strokeweight=".5pt">
                <v:textbox>
                  <w:txbxContent>
                    <w:p w14:paraId="539DA543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2D41EA2A" w14:textId="392F3970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0C1DF5A0" wp14:editId="7464A010">
                <wp:simplePos x="0" y="0"/>
                <wp:positionH relativeFrom="column">
                  <wp:posOffset>4813520</wp:posOffset>
                </wp:positionH>
                <wp:positionV relativeFrom="paragraph">
                  <wp:posOffset>307981</wp:posOffset>
                </wp:positionV>
                <wp:extent cx="1963316" cy="382249"/>
                <wp:effectExtent l="0" t="0" r="0" b="0"/>
                <wp:wrapNone/>
                <wp:docPr id="470" name="Zone de text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9DEB1" w14:textId="77777777" w:rsidR="0044163D" w:rsidRPr="00B641B5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DF5A0" id="Zone de texte 470" o:spid="_x0000_s1063" type="#_x0000_t202" style="position:absolute;margin-left:379pt;margin-top:24.25pt;width:154.6pt;height:30.1pt;z-index:2526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" filled="f" stroked="f" strokeweight=".5pt">
                <v:textbox>
                  <w:txbxContent>
                    <w:p w14:paraId="61D9DEB1" w14:textId="77777777" w:rsidR="0044163D" w:rsidRPr="00B641B5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34D8F28D" w14:textId="3A2D2059" w:rsidR="00B022B1" w:rsidRDefault="0044163D" w:rsidP="00B022B1">
      <w:r>
        <w:br w:type="page"/>
      </w:r>
    </w:p>
    <w:p w14:paraId="01DDEBF6" w14:textId="703EC3E1" w:rsidR="00B022B1" w:rsidRDefault="00B022B1" w:rsidP="00B022B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768E7F5" wp14:editId="232A33CF">
                <wp:simplePos x="0" y="0"/>
                <wp:positionH relativeFrom="column">
                  <wp:posOffset>4890588</wp:posOffset>
                </wp:positionH>
                <wp:positionV relativeFrom="paragraph">
                  <wp:posOffset>92166</wp:posOffset>
                </wp:positionV>
                <wp:extent cx="1881265" cy="382249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18211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8E7F5" id="Zone de texte 329" o:spid="_x0000_s1064" type="#_x0000_t202" style="position:absolute;margin-left:385.1pt;margin-top:7.25pt;width:148.15pt;height:30.1pt;z-index:2529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j0c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" fillcolor="white [3201]" stroked="f" strokeweight=".5pt">
                <v:textbox>
                  <w:txbxContent>
                    <w:p w14:paraId="78018211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5FA63F5F" wp14:editId="349B254B">
                <wp:simplePos x="0" y="0"/>
                <wp:positionH relativeFrom="column">
                  <wp:posOffset>154940</wp:posOffset>
                </wp:positionH>
                <wp:positionV relativeFrom="paragraph">
                  <wp:posOffset>139428</wp:posOffset>
                </wp:positionV>
                <wp:extent cx="1881265" cy="382249"/>
                <wp:effectExtent l="0" t="0" r="0" b="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7FF4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63F5F" id="Zone de texte 327" o:spid="_x0000_s1065" type="#_x0000_t202" style="position:absolute;margin-left:12.2pt;margin-top:11pt;width:148.15pt;height:30.1pt;z-index:25290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LJMA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" fillcolor="white [3201]" stroked="f" strokeweight=".5pt">
                <v:textbox>
                  <w:txbxContent>
                    <w:p w14:paraId="10B57FF4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32C4E04" wp14:editId="56A04D43">
                <wp:simplePos x="0" y="0"/>
                <wp:positionH relativeFrom="column">
                  <wp:posOffset>2506618</wp:posOffset>
                </wp:positionH>
                <wp:positionV relativeFrom="paragraph">
                  <wp:posOffset>108676</wp:posOffset>
                </wp:positionV>
                <wp:extent cx="1881265" cy="382249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7B91D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C4E04" id="Zone de texte 328" o:spid="_x0000_s1066" type="#_x0000_t202" style="position:absolute;margin-left:197.35pt;margin-top:8.55pt;width:148.15pt;height:30.1pt;z-index:25290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Wss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" fillcolor="white [3201]" stroked="f" strokeweight=".5pt">
                <v:textbox>
                  <w:txbxContent>
                    <w:p w14:paraId="6CE7B91D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B38DF65" wp14:editId="087DA275">
                <wp:simplePos x="0" y="0"/>
                <wp:positionH relativeFrom="column">
                  <wp:posOffset>4730750</wp:posOffset>
                </wp:positionH>
                <wp:positionV relativeFrom="paragraph">
                  <wp:posOffset>-68580</wp:posOffset>
                </wp:positionV>
                <wp:extent cx="2158584" cy="3200400"/>
                <wp:effectExtent l="0" t="0" r="13335" b="12700"/>
                <wp:wrapNone/>
                <wp:docPr id="256" name="Rectangle :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BF3CC" id="Rectangle : coins arrondis 256" o:spid="_x0000_s1026" style="position:absolute;margin-left:372.5pt;margin-top:-5.4pt;width:169.95pt;height:25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0B87DEF" wp14:editId="25A0EC8D">
                <wp:simplePos x="0" y="0"/>
                <wp:positionH relativeFrom="column">
                  <wp:posOffset>2402931</wp:posOffset>
                </wp:positionH>
                <wp:positionV relativeFrom="paragraph">
                  <wp:posOffset>-67945</wp:posOffset>
                </wp:positionV>
                <wp:extent cx="2158365" cy="3200400"/>
                <wp:effectExtent l="0" t="0" r="13335" b="12700"/>
                <wp:wrapNone/>
                <wp:docPr id="254" name="Rectangle :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33B41" id="Rectangle : coins arrondis 254" o:spid="_x0000_s1026" style="position:absolute;margin-left:189.2pt;margin-top:-5.35pt;width:169.95pt;height:25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FF092E1" wp14:editId="5B6BAFD7">
                <wp:simplePos x="0" y="0"/>
                <wp:positionH relativeFrom="column">
                  <wp:posOffset>37465</wp:posOffset>
                </wp:positionH>
                <wp:positionV relativeFrom="paragraph">
                  <wp:posOffset>-37193</wp:posOffset>
                </wp:positionV>
                <wp:extent cx="2158584" cy="3200400"/>
                <wp:effectExtent l="0" t="0" r="13335" b="12700"/>
                <wp:wrapNone/>
                <wp:docPr id="255" name="Rectangle :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6218B" id="Rectangle : coins arrondis 255" o:spid="_x0000_s1026" style="position:absolute;margin-left:2.95pt;margin-top:-2.95pt;width:169.95pt;height:252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" filled="f" strokecolor="black [3213]" strokeweight="1pt">
                <v:stroke joinstyle="miter"/>
              </v:roundrect>
            </w:pict>
          </mc:Fallback>
        </mc:AlternateContent>
      </w:r>
    </w:p>
    <w:p w14:paraId="39B1DC96" w14:textId="77777777" w:rsidR="00B022B1" w:rsidRDefault="00B022B1" w:rsidP="00B022B1"/>
    <w:p w14:paraId="77684460" w14:textId="77777777" w:rsidR="00B022B1" w:rsidRDefault="00B022B1" w:rsidP="00B022B1"/>
    <w:p w14:paraId="76141E91" w14:textId="77777777" w:rsidR="00B022B1" w:rsidRDefault="00B022B1" w:rsidP="00B022B1"/>
    <w:p w14:paraId="7CE59F14" w14:textId="77777777" w:rsidR="00B022B1" w:rsidRDefault="00B022B1" w:rsidP="00B022B1"/>
    <w:p w14:paraId="1014AC98" w14:textId="77777777" w:rsidR="00B022B1" w:rsidRDefault="00B022B1" w:rsidP="00B022B1"/>
    <w:p w14:paraId="042DED1C" w14:textId="77777777" w:rsidR="00B022B1" w:rsidRDefault="00B022B1" w:rsidP="00B022B1"/>
    <w:p w14:paraId="70EDECE3" w14:textId="77777777" w:rsidR="00B022B1" w:rsidRDefault="00B022B1" w:rsidP="00B022B1"/>
    <w:p w14:paraId="72A5B6A0" w14:textId="77777777" w:rsidR="00B022B1" w:rsidRDefault="00B022B1" w:rsidP="00B022B1"/>
    <w:p w14:paraId="5A5C0332" w14:textId="77777777" w:rsidR="00B022B1" w:rsidRDefault="00B022B1" w:rsidP="00B022B1"/>
    <w:p w14:paraId="16F384BC" w14:textId="77777777" w:rsidR="00B022B1" w:rsidRDefault="00B022B1" w:rsidP="00B022B1"/>
    <w:p w14:paraId="1737E589" w14:textId="77777777" w:rsidR="00B022B1" w:rsidRDefault="00B022B1" w:rsidP="00B022B1"/>
    <w:p w14:paraId="566D65F3" w14:textId="77777777" w:rsidR="00B022B1" w:rsidRDefault="00B022B1" w:rsidP="00B022B1"/>
    <w:p w14:paraId="3DED096C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A56C6A3" wp14:editId="5E0F197B">
                <wp:simplePos x="0" y="0"/>
                <wp:positionH relativeFrom="column">
                  <wp:posOffset>4865890</wp:posOffset>
                </wp:positionH>
                <wp:positionV relativeFrom="paragraph">
                  <wp:posOffset>160135</wp:posOffset>
                </wp:positionV>
                <wp:extent cx="1880870" cy="326505"/>
                <wp:effectExtent l="0" t="0" r="0" b="381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2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A7535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PEINTURE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C6A3" id="Zone de texte 257" o:spid="_x0000_s1067" type="#_x0000_t202" style="position:absolute;margin-left:383.15pt;margin-top:12.6pt;width:148.1pt;height:25.7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" fillcolor="white [3201]" stroked="f" strokeweight=".5pt">
                <v:textbox>
                  <w:txbxContent>
                    <w:p w14:paraId="1DFA7535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PEINTURE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4515B5B" wp14:editId="402A531A">
                <wp:simplePos x="0" y="0"/>
                <wp:positionH relativeFrom="column">
                  <wp:posOffset>188595</wp:posOffset>
                </wp:positionH>
                <wp:positionV relativeFrom="paragraph">
                  <wp:posOffset>166312</wp:posOffset>
                </wp:positionV>
                <wp:extent cx="1880870" cy="324485"/>
                <wp:effectExtent l="0" t="0" r="0" b="5715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F2342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5B5B" id="Zone de texte 258" o:spid="_x0000_s1068" type="#_x0000_t202" style="position:absolute;margin-left:14.85pt;margin-top:13.1pt;width:148.1pt;height:25.5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" fillcolor="white [3201]" stroked="f" strokeweight=".5pt">
                <v:textbox>
                  <w:txbxContent>
                    <w:p w14:paraId="2C6F2342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DESSIN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2C2EA42" wp14:editId="7AA1A955">
                <wp:simplePos x="0" y="0"/>
                <wp:positionH relativeFrom="column">
                  <wp:posOffset>2471078</wp:posOffset>
                </wp:positionH>
                <wp:positionV relativeFrom="paragraph">
                  <wp:posOffset>165247</wp:posOffset>
                </wp:positionV>
                <wp:extent cx="1880870" cy="320968"/>
                <wp:effectExtent l="0" t="0" r="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20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86CE0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GRAVURE</w:t>
                            </w: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EA42" id="Zone de texte 259" o:spid="_x0000_s1069" type="#_x0000_t202" style="position:absolute;margin-left:194.55pt;margin-top:13pt;width:148.1pt;height:25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" fillcolor="white [3201]" stroked="f" strokeweight=".5pt">
                <v:textbox>
                  <w:txbxContent>
                    <w:p w14:paraId="3EA86CE0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GRAVURE</w:t>
                      </w:r>
                      <w:r w:rsidRPr="00066B1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8F4E86" w14:textId="77777777" w:rsidR="00B022B1" w:rsidRDefault="00B022B1" w:rsidP="00B022B1"/>
    <w:p w14:paraId="19C43FCD" w14:textId="77777777" w:rsidR="00B022B1" w:rsidRDefault="00B022B1" w:rsidP="00B022B1"/>
    <w:p w14:paraId="18D05C23" w14:textId="77777777" w:rsidR="00B022B1" w:rsidRPr="00355511" w:rsidRDefault="00B022B1" w:rsidP="00B022B1">
      <w:pPr>
        <w:rPr>
          <w:sz w:val="30"/>
          <w:szCs w:val="30"/>
        </w:rPr>
      </w:pPr>
    </w:p>
    <w:p w14:paraId="0C6B7B31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6EA2D66" wp14:editId="00DC5DED">
                <wp:simplePos x="0" y="0"/>
                <wp:positionH relativeFrom="column">
                  <wp:posOffset>4901911</wp:posOffset>
                </wp:positionH>
                <wp:positionV relativeFrom="paragraph">
                  <wp:posOffset>148359</wp:posOffset>
                </wp:positionV>
                <wp:extent cx="1881265" cy="382249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5954E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A2D66" id="Zone de texte 333" o:spid="_x0000_s1070" type="#_x0000_t202" style="position:absolute;margin-left:386pt;margin-top:11.7pt;width:148.15pt;height:30.1pt;z-index:25290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" fillcolor="white [3201]" stroked="f" strokeweight=".5pt">
                <v:textbox>
                  <w:txbxContent>
                    <w:p w14:paraId="5E65954E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10C0599" wp14:editId="653F7069">
                <wp:simplePos x="0" y="0"/>
                <wp:positionH relativeFrom="column">
                  <wp:posOffset>188422</wp:posOffset>
                </wp:positionH>
                <wp:positionV relativeFrom="paragraph">
                  <wp:posOffset>149744</wp:posOffset>
                </wp:positionV>
                <wp:extent cx="1881265" cy="382249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DB98F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C0599" id="Zone de texte 330" o:spid="_x0000_s1071" type="#_x0000_t202" style="position:absolute;margin-left:14.85pt;margin-top:11.8pt;width:148.15pt;height:30.1pt;z-index:25290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vgaMg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" fillcolor="white [3201]" stroked="f" strokeweight=".5pt">
                <v:textbox>
                  <w:txbxContent>
                    <w:p w14:paraId="7A1DB98F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4DC84978" wp14:editId="17B7502C">
                <wp:simplePos x="0" y="0"/>
                <wp:positionH relativeFrom="column">
                  <wp:posOffset>2540924</wp:posOffset>
                </wp:positionH>
                <wp:positionV relativeFrom="paragraph">
                  <wp:posOffset>148590</wp:posOffset>
                </wp:positionV>
                <wp:extent cx="1881265" cy="382249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49630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84978" id="Zone de texte 331" o:spid="_x0000_s1072" type="#_x0000_t202" style="position:absolute;margin-left:200.05pt;margin-top:11.7pt;width:148.15pt;height:30.1pt;z-index:25290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lm+Mg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" fillcolor="white [3201]" stroked="f" strokeweight=".5pt">
                <v:textbox>
                  <w:txbxContent>
                    <w:p w14:paraId="61649630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E8B57B6" wp14:editId="72B0D601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262" name="Rectangle :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411EF" id="Rectangle : coins arrondis 262" o:spid="_x0000_s1026" style="position:absolute;margin-left:188.95pt;margin-top:1.9pt;width:169.95pt;height:252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50ECBFE" wp14:editId="23B48AD8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263" name="Rectangle :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5CFAB" id="Rectangle : coins arrondis 263" o:spid="_x0000_s1026" style="position:absolute;margin-left:372.5pt;margin-top:1.85pt;width:169.95pt;height:252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03F4374" wp14:editId="760BA1D0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64" name="Rectangle :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32C84" id="Rectangle : coins arrondis 264" o:spid="_x0000_s1026" style="position:absolute;margin-left:2.95pt;margin-top:1.75pt;width:169.95pt;height:25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1261BD6D" w14:textId="77777777" w:rsidR="00B022B1" w:rsidRDefault="00B022B1" w:rsidP="00B022B1"/>
    <w:p w14:paraId="4AACC208" w14:textId="77777777" w:rsidR="00B022B1" w:rsidRPr="00D50033" w:rsidRDefault="00B022B1" w:rsidP="00B022B1">
      <w:pPr>
        <w:rPr>
          <w:rFonts w:ascii="Times New Roman" w:eastAsia="Times New Roman" w:hAnsi="Times New Roman" w:cs="Times New Roman"/>
          <w:lang w:eastAsia="fr-FR"/>
        </w:rPr>
      </w:pPr>
      <w:r w:rsidRPr="00D5003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50033">
        <w:rPr>
          <w:rFonts w:ascii="Times New Roman" w:eastAsia="Times New Roman" w:hAnsi="Times New Roman" w:cs="Times New Roman"/>
          <w:lang w:eastAsia="fr-FR"/>
        </w:rPr>
        <w:instrText xml:space="preserve"> INCLUDEPICTURE "https://www.cidj.com/sites/default/files/2018-10/BTS-photo.jpg" \* MERGEFORMATINET </w:instrText>
      </w:r>
      <w:r w:rsidRPr="00D50033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609C9907" w14:textId="77777777" w:rsidR="00B022B1" w:rsidRDefault="00B022B1" w:rsidP="00B022B1"/>
    <w:p w14:paraId="72A77F80" w14:textId="77777777" w:rsidR="00B022B1" w:rsidRDefault="00B022B1" w:rsidP="00B022B1"/>
    <w:p w14:paraId="1ED3492A" w14:textId="77777777" w:rsidR="00B022B1" w:rsidRDefault="00B022B1" w:rsidP="00B022B1"/>
    <w:p w14:paraId="2AAA86E2" w14:textId="77777777" w:rsidR="00B022B1" w:rsidRDefault="00B022B1" w:rsidP="00B022B1"/>
    <w:p w14:paraId="6B054F89" w14:textId="77777777" w:rsidR="00B022B1" w:rsidRDefault="00B022B1" w:rsidP="00B022B1"/>
    <w:p w14:paraId="45C926E4" w14:textId="77777777" w:rsidR="00B022B1" w:rsidRDefault="00B022B1" w:rsidP="00B022B1"/>
    <w:p w14:paraId="50E5D6DD" w14:textId="77777777" w:rsidR="00B022B1" w:rsidRDefault="00B022B1" w:rsidP="00B022B1"/>
    <w:p w14:paraId="1C70B48E" w14:textId="77777777" w:rsidR="00B022B1" w:rsidRDefault="00B022B1" w:rsidP="00B022B1"/>
    <w:p w14:paraId="2ACB5E04" w14:textId="77777777" w:rsidR="00B022B1" w:rsidRDefault="00B022B1" w:rsidP="00B022B1"/>
    <w:p w14:paraId="56E27C4B" w14:textId="77777777" w:rsidR="00B022B1" w:rsidRDefault="00B022B1" w:rsidP="00B022B1"/>
    <w:p w14:paraId="49C735F7" w14:textId="77777777" w:rsidR="00B022B1" w:rsidRDefault="00B022B1" w:rsidP="00B022B1"/>
    <w:p w14:paraId="7A6E3412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374B9F40" wp14:editId="6B29294C">
                <wp:simplePos x="0" y="0"/>
                <wp:positionH relativeFrom="column">
                  <wp:posOffset>4865370</wp:posOffset>
                </wp:positionH>
                <wp:positionV relativeFrom="paragraph">
                  <wp:posOffset>88265</wp:posOffset>
                </wp:positionV>
                <wp:extent cx="1880870" cy="340995"/>
                <wp:effectExtent l="0" t="0" r="0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2975C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SCULPTURE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9F40" id="Zone de texte 315" o:spid="_x0000_s1073" type="#_x0000_t202" style="position:absolute;margin-left:383.1pt;margin-top:6.95pt;width:148.1pt;height:26.8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" filled="f" stroked="f" strokeweight=".5pt">
                <v:textbox>
                  <w:txbxContent>
                    <w:p w14:paraId="6AE2975C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SCULPTURE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5223AA7" wp14:editId="2D30DDD4">
                <wp:simplePos x="0" y="0"/>
                <wp:positionH relativeFrom="column">
                  <wp:posOffset>2538095</wp:posOffset>
                </wp:positionH>
                <wp:positionV relativeFrom="paragraph">
                  <wp:posOffset>88265</wp:posOffset>
                </wp:positionV>
                <wp:extent cx="1880870" cy="344631"/>
                <wp:effectExtent l="0" t="0" r="0" b="0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44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D5A228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VITRAIL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3AA7" id="Zone de texte 314" o:spid="_x0000_s1074" type="#_x0000_t202" style="position:absolute;margin-left:199.85pt;margin-top:6.95pt;width:148.1pt;height:27.1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" fillcolor="white [3201]" stroked="f" strokeweight=".5pt">
                <v:textbox>
                  <w:txbxContent>
                    <w:p w14:paraId="11D5A228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VITRAIL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6BADA98" wp14:editId="0960C520">
                <wp:simplePos x="0" y="0"/>
                <wp:positionH relativeFrom="column">
                  <wp:posOffset>149802</wp:posOffset>
                </wp:positionH>
                <wp:positionV relativeFrom="paragraph">
                  <wp:posOffset>90864</wp:posOffset>
                </wp:positionV>
                <wp:extent cx="1880870" cy="349134"/>
                <wp:effectExtent l="0" t="0" r="0" b="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49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A8437" w14:textId="77777777" w:rsidR="00B022B1" w:rsidRPr="00066B1D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6B1D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MARQUETERIE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DA98" id="Zone de texte 313" o:spid="_x0000_s1075" type="#_x0000_t202" style="position:absolute;margin-left:11.8pt;margin-top:7.15pt;width:148.1pt;height:27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" fillcolor="white [3201]" stroked="f" strokeweight=".5pt">
                <v:textbox>
                  <w:txbxContent>
                    <w:p w14:paraId="4BBA8437" w14:textId="77777777" w:rsidR="00B022B1" w:rsidRPr="00066B1D" w:rsidRDefault="00B022B1" w:rsidP="00B022B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66B1D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MARQUETERIE</w:t>
                      </w:r>
                    </w:p>
                  </w:txbxContent>
                </v:textbox>
              </v:shape>
            </w:pict>
          </mc:Fallback>
        </mc:AlternateContent>
      </w:r>
    </w:p>
    <w:p w14:paraId="70D09397" w14:textId="77777777" w:rsidR="00B022B1" w:rsidRDefault="00B022B1" w:rsidP="00B022B1"/>
    <w:p w14:paraId="0CBB0E35" w14:textId="77777777" w:rsidR="00B022B1" w:rsidRDefault="00B022B1" w:rsidP="00B022B1"/>
    <w:p w14:paraId="7F1CAE96" w14:textId="77777777" w:rsidR="00B022B1" w:rsidRDefault="00B022B1" w:rsidP="00B022B1"/>
    <w:p w14:paraId="0A62BE8F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077102D" wp14:editId="52B466FD">
                <wp:simplePos x="0" y="0"/>
                <wp:positionH relativeFrom="column">
                  <wp:posOffset>157480</wp:posOffset>
                </wp:positionH>
                <wp:positionV relativeFrom="paragraph">
                  <wp:posOffset>161925</wp:posOffset>
                </wp:positionV>
                <wp:extent cx="1880870" cy="381635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F07D9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66B1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5AD1"/>
                                <w:spacing w:val="20"/>
                                <w:sz w:val="30"/>
                                <w:szCs w:val="30"/>
                              </w:rPr>
                              <w:t>TECHNIQUE</w:t>
                            </w: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102D" id="Zone de texte 332" o:spid="_x0000_s1076" type="#_x0000_t202" style="position:absolute;margin-left:12.4pt;margin-top:12.75pt;width:148.1pt;height:30.0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682MA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" fillcolor="white [3201]" stroked="f" strokeweight=".5pt">
                <v:textbox>
                  <w:txbxContent>
                    <w:p w14:paraId="4D6F07D9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066B1D">
                        <w:rPr>
                          <w:rFonts w:ascii="Arial Black" w:hAnsi="Arial Black" w:cs="Times New Roman (Corps CS)"/>
                          <w:b/>
                          <w:bCs/>
                          <w:color w:val="FF5AD1"/>
                          <w:spacing w:val="20"/>
                          <w:sz w:val="30"/>
                          <w:szCs w:val="30"/>
                        </w:rPr>
                        <w:t>TECHNIQUE</w:t>
                      </w: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6DDFCD2D" wp14:editId="3DCF2C50">
                <wp:simplePos x="0" y="0"/>
                <wp:positionH relativeFrom="column">
                  <wp:posOffset>43815</wp:posOffset>
                </wp:positionH>
                <wp:positionV relativeFrom="paragraph">
                  <wp:posOffset>22225</wp:posOffset>
                </wp:positionV>
                <wp:extent cx="2158365" cy="3200400"/>
                <wp:effectExtent l="0" t="0" r="13335" b="12700"/>
                <wp:wrapNone/>
                <wp:docPr id="317" name="Rectangle :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AB589" id="Rectangle : coins arrondis 317" o:spid="_x0000_s1026" style="position:absolute;margin-left:3.45pt;margin-top:1.75pt;width:169.95pt;height:25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</w:p>
    <w:p w14:paraId="0935366A" w14:textId="77777777" w:rsidR="00B022B1" w:rsidRDefault="00B022B1" w:rsidP="00B022B1"/>
    <w:p w14:paraId="59753867" w14:textId="77777777" w:rsidR="00B022B1" w:rsidRDefault="00B022B1" w:rsidP="00B022B1"/>
    <w:p w14:paraId="0101B498" w14:textId="77777777" w:rsidR="00B022B1" w:rsidRDefault="00B022B1" w:rsidP="00B022B1"/>
    <w:p w14:paraId="3979D148" w14:textId="77777777" w:rsidR="00B022B1" w:rsidRDefault="00B022B1" w:rsidP="00B022B1"/>
    <w:p w14:paraId="115E9B7D" w14:textId="77777777" w:rsidR="00B022B1" w:rsidRDefault="00B022B1" w:rsidP="00B022B1"/>
    <w:p w14:paraId="757FD1AA" w14:textId="77777777" w:rsidR="00B022B1" w:rsidRDefault="00B022B1" w:rsidP="00B022B1"/>
    <w:p w14:paraId="439B5CFF" w14:textId="77777777" w:rsidR="00B022B1" w:rsidRDefault="00B022B1" w:rsidP="00B022B1"/>
    <w:p w14:paraId="3A4B6E64" w14:textId="77777777" w:rsidR="00B022B1" w:rsidRDefault="00B022B1" w:rsidP="00B022B1"/>
    <w:p w14:paraId="7AD6BE4D" w14:textId="77777777" w:rsidR="00B022B1" w:rsidRDefault="00B022B1" w:rsidP="00B022B1"/>
    <w:p w14:paraId="1B4F9739" w14:textId="77777777" w:rsidR="00B022B1" w:rsidRDefault="00B022B1" w:rsidP="00B022B1"/>
    <w:p w14:paraId="576913F0" w14:textId="77777777" w:rsidR="00B022B1" w:rsidRDefault="00B022B1" w:rsidP="00B022B1"/>
    <w:p w14:paraId="752EBACC" w14:textId="77777777" w:rsidR="00B022B1" w:rsidRDefault="00B022B1" w:rsidP="00B022B1"/>
    <w:p w14:paraId="1CC1116F" w14:textId="77777777" w:rsidR="00B022B1" w:rsidRDefault="00B022B1" w:rsidP="00B022B1"/>
    <w:p w14:paraId="35C68366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FE3C15E" wp14:editId="6F7E17D9">
                <wp:simplePos x="0" y="0"/>
                <wp:positionH relativeFrom="column">
                  <wp:posOffset>156796</wp:posOffset>
                </wp:positionH>
                <wp:positionV relativeFrom="paragraph">
                  <wp:posOffset>163635</wp:posOffset>
                </wp:positionV>
                <wp:extent cx="1880870" cy="296545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CEFD1" w14:textId="77777777" w:rsidR="00B022B1" w:rsidRPr="000B00A1" w:rsidRDefault="00B022B1" w:rsidP="00B022B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PHOTOGRAPHIE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C15E" id="Zone de texte 318" o:spid="_x0000_s1077" type="#_x0000_t202" style="position:absolute;margin-left:12.35pt;margin-top:12.9pt;width:148.1pt;height:23.3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" fillcolor="white [3201]" stroked="f" strokeweight=".5pt">
                <v:textbox>
                  <w:txbxContent>
                    <w:p w14:paraId="378CEFD1" w14:textId="77777777" w:rsidR="00B022B1" w:rsidRPr="000B00A1" w:rsidRDefault="00B022B1" w:rsidP="00B022B1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PHOTOGRAPHIE </w:t>
                      </w:r>
                    </w:p>
                  </w:txbxContent>
                </v:textbox>
              </v:shape>
            </w:pict>
          </mc:Fallback>
        </mc:AlternateContent>
      </w:r>
    </w:p>
    <w:p w14:paraId="1431FB51" w14:textId="32ED8EDE" w:rsidR="00B022B1" w:rsidRDefault="00B022B1" w:rsidP="00B022B1">
      <w:r>
        <w:br w:type="page"/>
      </w:r>
    </w:p>
    <w:p w14:paraId="5116EFFC" w14:textId="77777777" w:rsidR="0044163D" w:rsidRDefault="0044163D" w:rsidP="0044163D"/>
    <w:p w14:paraId="5C830FDE" w14:textId="0530A48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40242F30" wp14:editId="51E08AD4">
                <wp:simplePos x="0" y="0"/>
                <wp:positionH relativeFrom="column">
                  <wp:posOffset>4730750</wp:posOffset>
                </wp:positionH>
                <wp:positionV relativeFrom="paragraph">
                  <wp:posOffset>-127816</wp:posOffset>
                </wp:positionV>
                <wp:extent cx="2158584" cy="3200400"/>
                <wp:effectExtent l="0" t="0" r="13335" b="12700"/>
                <wp:wrapNone/>
                <wp:docPr id="374" name="Rectangle : coins arrondi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0477B" id="Rectangle : coins arrondis 374" o:spid="_x0000_s1026" style="position:absolute;margin-left:372.5pt;margin-top:-10.05pt;width:169.95pt;height:252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" fillcolor="#538135 [2409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5D1DBF7E" wp14:editId="6CFDF474">
                <wp:simplePos x="0" y="0"/>
                <wp:positionH relativeFrom="column">
                  <wp:posOffset>2399665</wp:posOffset>
                </wp:positionH>
                <wp:positionV relativeFrom="paragraph">
                  <wp:posOffset>-133259</wp:posOffset>
                </wp:positionV>
                <wp:extent cx="2158584" cy="3200400"/>
                <wp:effectExtent l="0" t="0" r="635" b="0"/>
                <wp:wrapNone/>
                <wp:docPr id="373" name="Rectangle : coins arrondi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FE0C8" id="Rectangle : coins arrondis 373" o:spid="_x0000_s1026" style="position:absolute;margin-left:188.95pt;margin-top:-10.5pt;width:169.95pt;height:25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" fillcolor="#538135 [2409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FAD1500" wp14:editId="7EE2D3B7">
                <wp:simplePos x="0" y="0"/>
                <wp:positionH relativeFrom="column">
                  <wp:posOffset>37465</wp:posOffset>
                </wp:positionH>
                <wp:positionV relativeFrom="paragraph">
                  <wp:posOffset>-135164</wp:posOffset>
                </wp:positionV>
                <wp:extent cx="2158584" cy="3200400"/>
                <wp:effectExtent l="0" t="0" r="13335" b="19050"/>
                <wp:wrapNone/>
                <wp:docPr id="375" name="Rectangle : coins arrondis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22D6C" id="Rectangle : coins arrondis 375" o:spid="_x0000_s1026" style="position:absolute;margin-left:2.95pt;margin-top:-10.65pt;width:169.95pt;height:25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" fillcolor="#538135 [2409]" strokecolor="black [3213]" strokeweight="1pt">
                <v:stroke joinstyle="miter"/>
              </v:roundrect>
            </w:pict>
          </mc:Fallback>
        </mc:AlternateContent>
      </w:r>
    </w:p>
    <w:p w14:paraId="2B048F64" w14:textId="77777777" w:rsidR="0044163D" w:rsidRDefault="0044163D" w:rsidP="0044163D"/>
    <w:p w14:paraId="68FDBDB3" w14:textId="77777777" w:rsidR="0044163D" w:rsidRDefault="0044163D" w:rsidP="0044163D"/>
    <w:p w14:paraId="69637C14" w14:textId="77777777" w:rsidR="0044163D" w:rsidRDefault="0044163D" w:rsidP="0044163D"/>
    <w:p w14:paraId="289BF55E" w14:textId="77777777" w:rsidR="0044163D" w:rsidRDefault="0044163D" w:rsidP="0044163D"/>
    <w:p w14:paraId="0220D26C" w14:textId="77777777" w:rsidR="0044163D" w:rsidRDefault="0044163D" w:rsidP="0044163D"/>
    <w:p w14:paraId="40352059" w14:textId="77777777" w:rsidR="0044163D" w:rsidRDefault="0044163D" w:rsidP="0044163D"/>
    <w:p w14:paraId="5126C921" w14:textId="77777777" w:rsidR="0044163D" w:rsidRDefault="0044163D" w:rsidP="0044163D"/>
    <w:p w14:paraId="57FEDCD1" w14:textId="77777777" w:rsidR="0044163D" w:rsidRDefault="0044163D" w:rsidP="0044163D"/>
    <w:p w14:paraId="676A11FE" w14:textId="77777777" w:rsidR="0044163D" w:rsidRDefault="0044163D" w:rsidP="0044163D"/>
    <w:p w14:paraId="6B4135D5" w14:textId="77777777" w:rsidR="0044163D" w:rsidRDefault="0044163D" w:rsidP="0044163D"/>
    <w:p w14:paraId="3FBB102F" w14:textId="77777777" w:rsidR="0044163D" w:rsidRDefault="0044163D" w:rsidP="0044163D"/>
    <w:p w14:paraId="0668B2D2" w14:textId="77777777" w:rsidR="0044163D" w:rsidRDefault="0044163D" w:rsidP="0044163D"/>
    <w:p w14:paraId="79A0CA4C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740F521" wp14:editId="3208A843">
                <wp:simplePos x="0" y="0"/>
                <wp:positionH relativeFrom="column">
                  <wp:posOffset>4815271</wp:posOffset>
                </wp:positionH>
                <wp:positionV relativeFrom="paragraph">
                  <wp:posOffset>48610</wp:posOffset>
                </wp:positionV>
                <wp:extent cx="1963316" cy="382249"/>
                <wp:effectExtent l="0" t="0" r="0" b="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C5C41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0F521" id="Zone de texte 574" o:spid="_x0000_s1078" type="#_x0000_t202" style="position:absolute;margin-left:379.15pt;margin-top:3.85pt;width:154.6pt;height:30.1pt;z-index:25277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" filled="f" stroked="f" strokeweight=".5pt">
                <v:textbox>
                  <w:txbxContent>
                    <w:p w14:paraId="637C5C41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12BF1CD" wp14:editId="5DE808AF">
                <wp:simplePos x="0" y="0"/>
                <wp:positionH relativeFrom="column">
                  <wp:posOffset>2488018</wp:posOffset>
                </wp:positionH>
                <wp:positionV relativeFrom="paragraph">
                  <wp:posOffset>41144</wp:posOffset>
                </wp:positionV>
                <wp:extent cx="1963316" cy="382249"/>
                <wp:effectExtent l="0" t="0" r="0" b="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C07CD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BF1CD" id="Zone de texte 573" o:spid="_x0000_s1079" type="#_x0000_t202" style="position:absolute;margin-left:195.9pt;margin-top:3.25pt;width:154.6pt;height:30.1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" filled="f" stroked="f" strokeweight=".5pt">
                <v:textbox>
                  <w:txbxContent>
                    <w:p w14:paraId="34EC07CD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9A1F8CB" wp14:editId="45D247B5">
                <wp:simplePos x="0" y="0"/>
                <wp:positionH relativeFrom="column">
                  <wp:posOffset>132715</wp:posOffset>
                </wp:positionH>
                <wp:positionV relativeFrom="paragraph">
                  <wp:posOffset>102911</wp:posOffset>
                </wp:positionV>
                <wp:extent cx="1963316" cy="382249"/>
                <wp:effectExtent l="0" t="0" r="0" b="0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4034F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1F8CB" id="Zone de texte 378" o:spid="_x0000_s1080" type="#_x0000_t202" style="position:absolute;margin-left:10.45pt;margin-top:8.1pt;width:154.6pt;height:30.1pt;z-index:2527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" filled="f" stroked="f" strokeweight=".5pt">
                <v:textbox>
                  <w:txbxContent>
                    <w:p w14:paraId="5DF4034F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7DC5AA" w14:textId="77777777" w:rsidR="0044163D" w:rsidRDefault="0044163D" w:rsidP="0044163D"/>
    <w:p w14:paraId="7C14CE91" w14:textId="77777777" w:rsidR="0044163D" w:rsidRDefault="0044163D" w:rsidP="0044163D"/>
    <w:p w14:paraId="45457947" w14:textId="77777777" w:rsidR="0044163D" w:rsidRPr="008B086B" w:rsidRDefault="0044163D" w:rsidP="0044163D">
      <w:pPr>
        <w:rPr>
          <w:sz w:val="30"/>
          <w:szCs w:val="30"/>
        </w:rPr>
      </w:pPr>
    </w:p>
    <w:p w14:paraId="154A6227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2F15BAEE" wp14:editId="6FB0FD92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379" name="Rectangle : coins arrondi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393BE" id="Rectangle : coins arrondis 379" o:spid="_x0000_s1026" style="position:absolute;margin-left:188.95pt;margin-top:1.9pt;width:169.95pt;height:25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" fillcolor="#538135 [2409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3FCC452" wp14:editId="4304686A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80" name="Rectangle : coins arrondi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65F44" id="Rectangle : coins arrondis 380" o:spid="_x0000_s1026" style="position:absolute;margin-left:372.5pt;margin-top:1.85pt;width:169.95pt;height:25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" fillcolor="#538135 [2409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B267045" wp14:editId="2CADBEAA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81" name="Rectangle :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67532" id="Rectangle : coins arrondis 381" o:spid="_x0000_s1026" style="position:absolute;margin-left:2.95pt;margin-top:1.75pt;width:169.95pt;height:25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" fillcolor="#538135 [2409]" strokecolor="black [3213]" strokeweight="1pt">
                <v:stroke joinstyle="miter"/>
              </v:roundrect>
            </w:pict>
          </mc:Fallback>
        </mc:AlternateContent>
      </w:r>
    </w:p>
    <w:p w14:paraId="61A41EF9" w14:textId="77777777" w:rsidR="0044163D" w:rsidRDefault="0044163D" w:rsidP="0044163D"/>
    <w:p w14:paraId="7045281F" w14:textId="77777777" w:rsidR="0044163D" w:rsidRDefault="0044163D" w:rsidP="0044163D"/>
    <w:p w14:paraId="28211C28" w14:textId="77777777" w:rsidR="0044163D" w:rsidRDefault="0044163D" w:rsidP="0044163D"/>
    <w:p w14:paraId="1941FDC7" w14:textId="77777777" w:rsidR="0044163D" w:rsidRDefault="0044163D" w:rsidP="0044163D"/>
    <w:p w14:paraId="13B18D91" w14:textId="77777777" w:rsidR="0044163D" w:rsidRDefault="0044163D" w:rsidP="0044163D"/>
    <w:p w14:paraId="1D90B816" w14:textId="77777777" w:rsidR="0044163D" w:rsidRDefault="0044163D" w:rsidP="0044163D"/>
    <w:p w14:paraId="53F2F79C" w14:textId="77777777" w:rsidR="0044163D" w:rsidRDefault="0044163D" w:rsidP="0044163D"/>
    <w:p w14:paraId="2B1210C9" w14:textId="77777777" w:rsidR="0044163D" w:rsidRDefault="0044163D" w:rsidP="0044163D"/>
    <w:p w14:paraId="6F1AC52F" w14:textId="77777777" w:rsidR="0044163D" w:rsidRDefault="0044163D" w:rsidP="0044163D"/>
    <w:p w14:paraId="710B97EE" w14:textId="77777777" w:rsidR="0044163D" w:rsidRDefault="0044163D" w:rsidP="0044163D"/>
    <w:p w14:paraId="64D0690A" w14:textId="77777777" w:rsidR="0044163D" w:rsidRDefault="0044163D" w:rsidP="0044163D"/>
    <w:p w14:paraId="2A5A8DE9" w14:textId="77777777" w:rsidR="0044163D" w:rsidRDefault="0044163D" w:rsidP="0044163D"/>
    <w:p w14:paraId="6F02DEFC" w14:textId="77777777" w:rsidR="0044163D" w:rsidRDefault="0044163D" w:rsidP="0044163D"/>
    <w:p w14:paraId="5C31645A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078510F" wp14:editId="42CA62FF">
                <wp:simplePos x="0" y="0"/>
                <wp:positionH relativeFrom="column">
                  <wp:posOffset>4821095</wp:posOffset>
                </wp:positionH>
                <wp:positionV relativeFrom="paragraph">
                  <wp:posOffset>59077</wp:posOffset>
                </wp:positionV>
                <wp:extent cx="1963316" cy="382249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FE49C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8510F" id="Zone de texte 128" o:spid="_x0000_s1081" type="#_x0000_t202" style="position:absolute;margin-left:379.6pt;margin-top:4.65pt;width:154.6pt;height:30.1pt;z-index:25277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" filled="f" stroked="f" strokeweight=".5pt">
                <v:textbox>
                  <w:txbxContent>
                    <w:p w14:paraId="752FE49C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944B377" wp14:editId="0BA5CC7A">
                <wp:simplePos x="0" y="0"/>
                <wp:positionH relativeFrom="column">
                  <wp:posOffset>2488215</wp:posOffset>
                </wp:positionH>
                <wp:positionV relativeFrom="paragraph">
                  <wp:posOffset>43903</wp:posOffset>
                </wp:positionV>
                <wp:extent cx="1963316" cy="382249"/>
                <wp:effectExtent l="0" t="0" r="0" b="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218A0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4B377" id="Zone de texte 572" o:spid="_x0000_s1082" type="#_x0000_t202" style="position:absolute;margin-left:195.9pt;margin-top:3.45pt;width:154.6pt;height:30.1pt;z-index:25277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" filled="f" stroked="f" strokeweight=".5pt">
                <v:textbox>
                  <w:txbxContent>
                    <w:p w14:paraId="496218A0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2A21B8A" wp14:editId="50077850">
                <wp:simplePos x="0" y="0"/>
                <wp:positionH relativeFrom="column">
                  <wp:posOffset>139153</wp:posOffset>
                </wp:positionH>
                <wp:positionV relativeFrom="paragraph">
                  <wp:posOffset>43289</wp:posOffset>
                </wp:positionV>
                <wp:extent cx="1963316" cy="382249"/>
                <wp:effectExtent l="0" t="0" r="0" b="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797F4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21B8A" id="Zone de texte 571" o:spid="_x0000_s1083" type="#_x0000_t202" style="position:absolute;margin-left:10.95pt;margin-top:3.4pt;width:154.6pt;height:30.1pt;z-index:2527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ZmSGwIAADQEAAAOAAAAZHJzL2Uyb0RvYy54bWysU9tuGyEQfa/Uf0C81+t74pXXkZvIVSUr&#13;&#10;ieRUecYseJFYhgL2rvv1HVjflPap6gsMzDCXcw7zh7bW5CCcV2AKOuj1KRGGQ6nMrqA/3lZf7in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" filled="f" stroked="f" strokeweight=".5pt">
                <v:textbox>
                  <w:txbxContent>
                    <w:p w14:paraId="535797F4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E3C5CE" w14:textId="77777777" w:rsidR="0044163D" w:rsidRDefault="0044163D" w:rsidP="0044163D"/>
    <w:p w14:paraId="56286C5E" w14:textId="77777777" w:rsidR="0044163D" w:rsidRDefault="0044163D" w:rsidP="0044163D"/>
    <w:p w14:paraId="67D227CA" w14:textId="77777777" w:rsidR="0044163D" w:rsidRPr="00355511" w:rsidRDefault="0044163D" w:rsidP="0044163D">
      <w:pPr>
        <w:rPr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499F8694" wp14:editId="07FABCBA">
                <wp:simplePos x="0" y="0"/>
                <wp:positionH relativeFrom="column">
                  <wp:posOffset>4789699</wp:posOffset>
                </wp:positionH>
                <wp:positionV relativeFrom="paragraph">
                  <wp:posOffset>209368</wp:posOffset>
                </wp:positionV>
                <wp:extent cx="2158584" cy="3200400"/>
                <wp:effectExtent l="0" t="0" r="13335" b="12700"/>
                <wp:wrapNone/>
                <wp:docPr id="385" name="Rectangle : coins arrondis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945CD" id="Rectangle : coins arrondis 385" o:spid="_x0000_s1026" style="position:absolute;margin-left:377.15pt;margin-top:16.5pt;width:169.95pt;height:25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" fillcolor="#538135 [2409]" strokecolor="black [3213]" strokeweight="1pt">
                <v:stroke joinstyle="miter"/>
              </v:roundrect>
            </w:pict>
          </mc:Fallback>
        </mc:AlternateContent>
      </w:r>
    </w:p>
    <w:p w14:paraId="044D61D4" w14:textId="77777777" w:rsidR="0044163D" w:rsidRDefault="0044163D" w:rsidP="0044163D"/>
    <w:p w14:paraId="27AEB5A5" w14:textId="77777777" w:rsidR="0044163D" w:rsidRDefault="0044163D" w:rsidP="0044163D"/>
    <w:p w14:paraId="747B342F" w14:textId="77777777" w:rsidR="0044163D" w:rsidRDefault="0044163D" w:rsidP="0044163D"/>
    <w:p w14:paraId="358DE696" w14:textId="77777777" w:rsidR="0044163D" w:rsidRDefault="0044163D" w:rsidP="0044163D"/>
    <w:p w14:paraId="1FD3D78B" w14:textId="77777777" w:rsidR="0044163D" w:rsidRDefault="0044163D" w:rsidP="0044163D"/>
    <w:p w14:paraId="1D00BB2D" w14:textId="77777777" w:rsidR="0044163D" w:rsidRDefault="0044163D" w:rsidP="0044163D"/>
    <w:p w14:paraId="4019725B" w14:textId="77777777" w:rsidR="0044163D" w:rsidRDefault="0044163D" w:rsidP="0044163D"/>
    <w:p w14:paraId="2B44F210" w14:textId="77777777" w:rsidR="0044163D" w:rsidRDefault="0044163D" w:rsidP="0044163D"/>
    <w:p w14:paraId="0F0723F6" w14:textId="77777777" w:rsidR="0044163D" w:rsidRDefault="0044163D" w:rsidP="0044163D"/>
    <w:p w14:paraId="1FFB472C" w14:textId="77777777" w:rsidR="0044163D" w:rsidRDefault="0044163D" w:rsidP="0044163D"/>
    <w:p w14:paraId="05E61C4F" w14:textId="77777777" w:rsidR="0044163D" w:rsidRDefault="0044163D" w:rsidP="0044163D"/>
    <w:p w14:paraId="67D8B473" w14:textId="77777777" w:rsidR="0044163D" w:rsidRDefault="0044163D" w:rsidP="0044163D"/>
    <w:p w14:paraId="7F8F90FE" w14:textId="77777777" w:rsidR="0044163D" w:rsidRDefault="0044163D" w:rsidP="0044163D"/>
    <w:p w14:paraId="41BA4BB9" w14:textId="77777777" w:rsidR="0044163D" w:rsidRDefault="0044163D" w:rsidP="0044163D"/>
    <w:p w14:paraId="22F7BDF8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926E0B2" wp14:editId="2386DE30">
                <wp:simplePos x="0" y="0"/>
                <wp:positionH relativeFrom="column">
                  <wp:posOffset>4883719</wp:posOffset>
                </wp:positionH>
                <wp:positionV relativeFrom="paragraph">
                  <wp:posOffset>5955</wp:posOffset>
                </wp:positionV>
                <wp:extent cx="1963316" cy="382249"/>
                <wp:effectExtent l="0" t="0" r="0" b="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D3FB5" w14:textId="77777777" w:rsidR="0044163D" w:rsidRPr="00A8730E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SUPPORT</w:t>
                            </w: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6E0B2" id="Zone de texte 575" o:spid="_x0000_s1084" type="#_x0000_t202" style="position:absolute;margin-left:384.55pt;margin-top:.45pt;width:154.6pt;height:30.1pt;z-index:25277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" filled="f" stroked="f" strokeweight=".5pt">
                <v:textbox>
                  <w:txbxContent>
                    <w:p w14:paraId="626D3FB5" w14:textId="77777777" w:rsidR="0044163D" w:rsidRPr="00A8730E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SUPPORT</w:t>
                      </w: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3F8AB2" w14:textId="77777777" w:rsidR="0044163D" w:rsidRDefault="0044163D" w:rsidP="0044163D">
      <w:r>
        <w:br w:type="page"/>
      </w:r>
    </w:p>
    <w:p w14:paraId="2258DA53" w14:textId="6146A00D" w:rsidR="0044163D" w:rsidRDefault="0044163D" w:rsidP="004416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83BEA50" wp14:editId="382ED4C0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352" name="Rectangle :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47322" id="Rectangle : coins arrondis 352" o:spid="_x0000_s1026" style="position:absolute;margin-left:189pt;margin-top:1.9pt;width:169.95pt;height:25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Cmu8UZ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63C183ED" wp14:editId="11EF0F51">
                <wp:simplePos x="0" y="0"/>
                <wp:positionH relativeFrom="column">
                  <wp:posOffset>4892193</wp:posOffset>
                </wp:positionH>
                <wp:positionV relativeFrom="paragraph">
                  <wp:posOffset>185989</wp:posOffset>
                </wp:positionV>
                <wp:extent cx="1881265" cy="382249"/>
                <wp:effectExtent l="0" t="0" r="0" b="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543B5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183ED" id="Zone de texte 568" o:spid="_x0000_s1085" type="#_x0000_t202" style="position:absolute;margin-left:385.2pt;margin-top:14.65pt;width:148.15pt;height:30.1pt;z-index:25279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IMl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" fillcolor="white [3201]" stroked="f" strokeweight=".5pt">
                <v:textbox>
                  <w:txbxContent>
                    <w:p w14:paraId="74D543B5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1B2B3F57" wp14:editId="6529A6D3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53" name="Rectangle :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36848" id="Rectangle : coins arrondis 353" o:spid="_x0000_s1026" style="position:absolute;margin-left:2.95pt;margin-top:1.75pt;width:169.95pt;height:25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09F1CBAA" wp14:editId="1C1EF886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54" name="Rectangle : coins arrondi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9DF82" id="Rectangle : coins arrondis 354" o:spid="_x0000_s1026" style="position:absolute;margin-left:372.5pt;margin-top:1.85pt;width:169.95pt;height:25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</w:p>
    <w:p w14:paraId="45BC71CD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6B30F642" wp14:editId="50642A0D">
                <wp:simplePos x="0" y="0"/>
                <wp:positionH relativeFrom="column">
                  <wp:posOffset>2472274</wp:posOffset>
                </wp:positionH>
                <wp:positionV relativeFrom="paragraph">
                  <wp:posOffset>12525</wp:posOffset>
                </wp:positionV>
                <wp:extent cx="1881265" cy="382249"/>
                <wp:effectExtent l="0" t="0" r="0" b="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36161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0F642" id="Zone de texte 569" o:spid="_x0000_s1086" type="#_x0000_t202" style="position:absolute;margin-left:194.65pt;margin-top:1pt;width:148.15pt;height:30.1pt;z-index:25279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" fillcolor="white [3201]" stroked="f" strokeweight=".5pt">
                <v:textbox>
                  <w:txbxContent>
                    <w:p w14:paraId="34936161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2DAE1A1A" wp14:editId="0B2C2812">
                <wp:simplePos x="0" y="0"/>
                <wp:positionH relativeFrom="column">
                  <wp:posOffset>149621</wp:posOffset>
                </wp:positionH>
                <wp:positionV relativeFrom="paragraph">
                  <wp:posOffset>31021</wp:posOffset>
                </wp:positionV>
                <wp:extent cx="1881265" cy="382249"/>
                <wp:effectExtent l="0" t="0" r="0" b="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B8C00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E1A1A" id="Zone de texte 357" o:spid="_x0000_s1087" type="#_x0000_t202" style="position:absolute;margin-left:11.8pt;margin-top:2.45pt;width:148.15pt;height:30.1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" fillcolor="white [3201]" stroked="f" strokeweight=".5pt">
                <v:textbox>
                  <w:txbxContent>
                    <w:p w14:paraId="150B8C00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966A288" w14:textId="0CDB9DB7" w:rsidR="0044163D" w:rsidRDefault="0044163D" w:rsidP="0044163D"/>
    <w:p w14:paraId="21762C2D" w14:textId="77777777" w:rsidR="0044163D" w:rsidRDefault="0044163D" w:rsidP="0044163D"/>
    <w:p w14:paraId="4D897BFC" w14:textId="77777777" w:rsidR="0044163D" w:rsidRDefault="0044163D" w:rsidP="0044163D"/>
    <w:p w14:paraId="2E6650E2" w14:textId="77777777" w:rsidR="0044163D" w:rsidRDefault="0044163D" w:rsidP="0044163D"/>
    <w:p w14:paraId="2639BBE1" w14:textId="77777777" w:rsidR="0044163D" w:rsidRDefault="0044163D" w:rsidP="0044163D"/>
    <w:p w14:paraId="0FE96F0C" w14:textId="77777777" w:rsidR="0044163D" w:rsidRDefault="0044163D" w:rsidP="0044163D"/>
    <w:p w14:paraId="0955DDB4" w14:textId="3866111C" w:rsidR="0044163D" w:rsidRDefault="0044163D" w:rsidP="0044163D"/>
    <w:p w14:paraId="3E26FAAA" w14:textId="77777777" w:rsidR="0044163D" w:rsidRDefault="0044163D" w:rsidP="0044163D"/>
    <w:p w14:paraId="786B0F0A" w14:textId="77777777" w:rsidR="0044163D" w:rsidRDefault="0044163D" w:rsidP="0044163D"/>
    <w:p w14:paraId="3E2CF72E" w14:textId="77777777" w:rsidR="0044163D" w:rsidRDefault="0044163D" w:rsidP="0044163D"/>
    <w:p w14:paraId="5E1385FD" w14:textId="77777777" w:rsidR="0044163D" w:rsidRDefault="0044163D" w:rsidP="0044163D"/>
    <w:p w14:paraId="2E08126E" w14:textId="77777777" w:rsidR="0044163D" w:rsidRDefault="0044163D" w:rsidP="0044163D"/>
    <w:p w14:paraId="06B7BF6F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809FF19" wp14:editId="728C43A3">
                <wp:simplePos x="0" y="0"/>
                <wp:positionH relativeFrom="column">
                  <wp:posOffset>2540000</wp:posOffset>
                </wp:positionH>
                <wp:positionV relativeFrom="paragraph">
                  <wp:posOffset>146685</wp:posOffset>
                </wp:positionV>
                <wp:extent cx="1880870" cy="33020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69398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TOILE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9FF19" id="Zone de texte 360" o:spid="_x0000_s1088" type="#_x0000_t202" style="position:absolute;margin-left:200pt;margin-top:11.55pt;width:148.1pt;height:26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" fillcolor="white [3201]" stroked="f" strokeweight=".5pt">
                <v:textbox>
                  <w:txbxContent>
                    <w:p w14:paraId="77069398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TOILE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A0BB117" wp14:editId="7D956FFB">
                <wp:simplePos x="0" y="0"/>
                <wp:positionH relativeFrom="column">
                  <wp:posOffset>4853305</wp:posOffset>
                </wp:positionH>
                <wp:positionV relativeFrom="paragraph">
                  <wp:posOffset>145402</wp:posOffset>
                </wp:positionV>
                <wp:extent cx="1880870" cy="332494"/>
                <wp:effectExtent l="0" t="0" r="0" b="0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3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925E1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BRONZE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B117" id="Zone de texte 358" o:spid="_x0000_s1089" type="#_x0000_t202" style="position:absolute;margin-left:382.15pt;margin-top:11.45pt;width:148.1pt;height:26.2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" fillcolor="white [3201]" stroked="f" strokeweight=".5pt">
                <v:textbox>
                  <w:txbxContent>
                    <w:p w14:paraId="525925E1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BRONZE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68F5EBF7" wp14:editId="3D6A3F44">
                <wp:simplePos x="0" y="0"/>
                <wp:positionH relativeFrom="column">
                  <wp:posOffset>149614</wp:posOffset>
                </wp:positionH>
                <wp:positionV relativeFrom="paragraph">
                  <wp:posOffset>128996</wp:posOffset>
                </wp:positionV>
                <wp:extent cx="1880870" cy="339725"/>
                <wp:effectExtent l="0" t="0" r="0" b="3175"/>
                <wp:wrapNone/>
                <wp:docPr id="359" name="Zone de text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F05B9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PAPIER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EBF7" id="Zone de texte 359" o:spid="_x0000_s1090" type="#_x0000_t202" style="position:absolute;margin-left:11.8pt;margin-top:10.15pt;width:148.1pt;height:26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" fillcolor="white [3201]" stroked="f" strokeweight=".5pt">
                <v:textbox>
                  <w:txbxContent>
                    <w:p w14:paraId="410F05B9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PAPIER </w:t>
                      </w:r>
                    </w:p>
                  </w:txbxContent>
                </v:textbox>
              </v:shape>
            </w:pict>
          </mc:Fallback>
        </mc:AlternateContent>
      </w:r>
    </w:p>
    <w:p w14:paraId="5237C503" w14:textId="77777777" w:rsidR="0044163D" w:rsidRDefault="0044163D" w:rsidP="0044163D"/>
    <w:p w14:paraId="408DED11" w14:textId="5931AB07" w:rsidR="0044163D" w:rsidRDefault="0044163D" w:rsidP="0044163D"/>
    <w:p w14:paraId="1FCC6B03" w14:textId="77777777" w:rsidR="0044163D" w:rsidRPr="00564B20" w:rsidRDefault="0044163D" w:rsidP="0044163D">
      <w:pPr>
        <w:rPr>
          <w:rFonts w:ascii="Times New Roman" w:eastAsia="Times New Roman" w:hAnsi="Times New Roman" w:cs="Times New Roman"/>
          <w:lang w:eastAsia="fr-FR"/>
        </w:rPr>
      </w:pPr>
      <w:r w:rsidRPr="00564B2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564B20">
        <w:rPr>
          <w:rFonts w:ascii="Times New Roman" w:eastAsia="Times New Roman" w:hAnsi="Times New Roman" w:cs="Times New Roman"/>
          <w:lang w:eastAsia="fr-FR"/>
        </w:rPr>
        <w:instrText xml:space="preserve"> INCLUDEPICTURE "https://p4.storage.canalblog.com/46/43/447324/64671760.jpg" \* MERGEFORMATINET </w:instrText>
      </w:r>
      <w:r w:rsidRPr="00564B20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003210A9" w14:textId="77777777" w:rsidR="0044163D" w:rsidRPr="00564B20" w:rsidRDefault="0044163D" w:rsidP="0044163D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009FA0E" wp14:editId="09CAC993">
                <wp:simplePos x="0" y="0"/>
                <wp:positionH relativeFrom="column">
                  <wp:posOffset>4730750</wp:posOffset>
                </wp:positionH>
                <wp:positionV relativeFrom="paragraph">
                  <wp:posOffset>123190</wp:posOffset>
                </wp:positionV>
                <wp:extent cx="2158365" cy="3200400"/>
                <wp:effectExtent l="0" t="0" r="13335" b="12700"/>
                <wp:wrapNone/>
                <wp:docPr id="365" name="Rectangle :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AA12E" id="Rectangle : coins arrondis 365" o:spid="_x0000_s1026" style="position:absolute;margin-left:372.5pt;margin-top:9.7pt;width:169.95pt;height:25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43A3C1C0" wp14:editId="7C4CC92C">
                <wp:simplePos x="0" y="0"/>
                <wp:positionH relativeFrom="column">
                  <wp:posOffset>2399665</wp:posOffset>
                </wp:positionH>
                <wp:positionV relativeFrom="paragraph">
                  <wp:posOffset>96753</wp:posOffset>
                </wp:positionV>
                <wp:extent cx="2158584" cy="3200400"/>
                <wp:effectExtent l="0" t="0" r="13335" b="12700"/>
                <wp:wrapNone/>
                <wp:docPr id="364" name="Rectangle : coins arrondi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5FEA6" id="Rectangle : coins arrondis 364" o:spid="_x0000_s1026" style="position:absolute;margin-left:188.95pt;margin-top:7.6pt;width:169.95pt;height:25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DL5SkF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8CEA8CD" wp14:editId="1B2E9837">
                <wp:simplePos x="0" y="0"/>
                <wp:positionH relativeFrom="column">
                  <wp:posOffset>37465</wp:posOffset>
                </wp:positionH>
                <wp:positionV relativeFrom="paragraph">
                  <wp:posOffset>104178</wp:posOffset>
                </wp:positionV>
                <wp:extent cx="2158584" cy="3200400"/>
                <wp:effectExtent l="0" t="0" r="13335" b="12700"/>
                <wp:wrapNone/>
                <wp:docPr id="366" name="Rectangle : coins arrondis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D645F" id="Rectangle : coins arrondis 366" o:spid="_x0000_s1026" style="position:absolute;margin-left:2.95pt;margin-top:8.2pt;width:169.95pt;height:25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DT&#13;&#10;bPSQ4AAAAA0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  <w:r w:rsidRPr="00564B2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564B20">
        <w:rPr>
          <w:rFonts w:ascii="Times New Roman" w:eastAsia="Times New Roman" w:hAnsi="Times New Roman" w:cs="Times New Roman"/>
          <w:lang w:eastAsia="fr-FR"/>
        </w:rPr>
        <w:instrText xml:space="preserve"> INCLUDEPICTURE "https://cdn.laredoute.com/products/b/f/2/bf20d4936a829ea1d7c9d49f31482fb1.jpg?imgopt=twic&amp;twic=v1/cover=550x550" \* MERGEFORMATINET </w:instrText>
      </w:r>
      <w:r w:rsidRPr="00564B20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BB5CA36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592445A" wp14:editId="375530C0">
                <wp:simplePos x="0" y="0"/>
                <wp:positionH relativeFrom="column">
                  <wp:posOffset>4889872</wp:posOffset>
                </wp:positionH>
                <wp:positionV relativeFrom="paragraph">
                  <wp:posOffset>146576</wp:posOffset>
                </wp:positionV>
                <wp:extent cx="1841456" cy="382249"/>
                <wp:effectExtent l="0" t="0" r="635" b="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456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B7401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2445A" id="Zone de texte 565" o:spid="_x0000_s1091" type="#_x0000_t202" style="position:absolute;margin-left:385.05pt;margin-top:11.55pt;width:145pt;height:30.1pt;z-index:2527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" fillcolor="white [3201]" stroked="f" strokeweight=".5pt">
                <v:textbox>
                  <w:txbxContent>
                    <w:p w14:paraId="785B7401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A3BF97C" wp14:editId="49DEEBAE">
                <wp:simplePos x="0" y="0"/>
                <wp:positionH relativeFrom="column">
                  <wp:posOffset>2545671</wp:posOffset>
                </wp:positionH>
                <wp:positionV relativeFrom="paragraph">
                  <wp:posOffset>149160</wp:posOffset>
                </wp:positionV>
                <wp:extent cx="1881265" cy="382249"/>
                <wp:effectExtent l="0" t="0" r="0" b="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E367C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BF97C" id="Zone de texte 566" o:spid="_x0000_s1092" type="#_x0000_t202" style="position:absolute;margin-left:200.45pt;margin-top:11.75pt;width:148.15pt;height:30.1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" fillcolor="white [3201]" stroked="f" strokeweight=".5pt">
                <v:textbox>
                  <w:txbxContent>
                    <w:p w14:paraId="677E367C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08043FB1" wp14:editId="260C15BC">
                <wp:simplePos x="0" y="0"/>
                <wp:positionH relativeFrom="column">
                  <wp:posOffset>154567</wp:posOffset>
                </wp:positionH>
                <wp:positionV relativeFrom="paragraph">
                  <wp:posOffset>145349</wp:posOffset>
                </wp:positionV>
                <wp:extent cx="1881265" cy="382249"/>
                <wp:effectExtent l="0" t="0" r="0" b="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1114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43FB1" id="Zone de texte 567" o:spid="_x0000_s1093" type="#_x0000_t202" style="position:absolute;margin-left:12.15pt;margin-top:11.45pt;width:148.15pt;height:30.1pt;z-index:25279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" fillcolor="white [3201]" stroked="f" strokeweight=".5pt">
                <v:textbox>
                  <w:txbxContent>
                    <w:p w14:paraId="6FFD1114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281B308B" w14:textId="77777777" w:rsidR="0044163D" w:rsidRDefault="0044163D" w:rsidP="0044163D"/>
    <w:p w14:paraId="36220BD4" w14:textId="77777777" w:rsidR="0044163D" w:rsidRDefault="0044163D" w:rsidP="0044163D"/>
    <w:p w14:paraId="532C9ADB" w14:textId="77777777" w:rsidR="0044163D" w:rsidRDefault="0044163D" w:rsidP="0044163D"/>
    <w:p w14:paraId="713DB167" w14:textId="77777777" w:rsidR="0044163D" w:rsidRDefault="0044163D" w:rsidP="0044163D"/>
    <w:p w14:paraId="66CBA132" w14:textId="77777777" w:rsidR="0044163D" w:rsidRDefault="0044163D" w:rsidP="0044163D"/>
    <w:p w14:paraId="2CF3E0D8" w14:textId="4202000F" w:rsidR="0044163D" w:rsidRDefault="0044163D" w:rsidP="0044163D"/>
    <w:p w14:paraId="2305849B" w14:textId="77777777" w:rsidR="0044163D" w:rsidRDefault="0044163D" w:rsidP="0044163D"/>
    <w:p w14:paraId="25BCE263" w14:textId="77777777" w:rsidR="0044163D" w:rsidRDefault="0044163D" w:rsidP="0044163D"/>
    <w:p w14:paraId="5A45ACA8" w14:textId="77777777" w:rsidR="0044163D" w:rsidRDefault="0044163D" w:rsidP="0044163D"/>
    <w:p w14:paraId="3DFD87D1" w14:textId="77777777" w:rsidR="0044163D" w:rsidRDefault="0044163D" w:rsidP="0044163D"/>
    <w:p w14:paraId="42502E26" w14:textId="6A2797DF" w:rsidR="0044163D" w:rsidRDefault="0044163D" w:rsidP="0044163D"/>
    <w:p w14:paraId="19073DC0" w14:textId="77777777" w:rsidR="0044163D" w:rsidRDefault="0044163D" w:rsidP="0044163D"/>
    <w:p w14:paraId="45D8AF57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8AA9C1F" wp14:editId="04342E67">
                <wp:simplePos x="0" y="0"/>
                <wp:positionH relativeFrom="column">
                  <wp:posOffset>154305</wp:posOffset>
                </wp:positionH>
                <wp:positionV relativeFrom="paragraph">
                  <wp:posOffset>183515</wp:posOffset>
                </wp:positionV>
                <wp:extent cx="1880870" cy="322580"/>
                <wp:effectExtent l="0" t="0" r="0" b="0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52AE5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9C1F" id="Zone de texte 368" o:spid="_x0000_s1094" type="#_x0000_t202" style="position:absolute;margin-left:12.15pt;margin-top:14.45pt;width:148.1pt;height:25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" fillcolor="white [3201]" stroked="f" strokeweight=".5pt">
                <v:textbox>
                  <w:txbxContent>
                    <w:p w14:paraId="5A852AE5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BOIS</w:t>
                      </w:r>
                    </w:p>
                  </w:txbxContent>
                </v:textbox>
              </v:shape>
            </w:pict>
          </mc:Fallback>
        </mc:AlternateContent>
      </w:r>
    </w:p>
    <w:p w14:paraId="24CB661D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0E4D06D" wp14:editId="451CC97A">
                <wp:simplePos x="0" y="0"/>
                <wp:positionH relativeFrom="column">
                  <wp:posOffset>4818380</wp:posOffset>
                </wp:positionH>
                <wp:positionV relativeFrom="paragraph">
                  <wp:posOffset>11418</wp:posOffset>
                </wp:positionV>
                <wp:extent cx="2007870" cy="322730"/>
                <wp:effectExtent l="0" t="0" r="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32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B6C22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VERRE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D06D" id="Zone de texte 367" o:spid="_x0000_s1095" type="#_x0000_t202" style="position:absolute;margin-left:379.4pt;margin-top:.9pt;width:158.1pt;height:25.4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" filled="f" stroked="f" strokeweight=".5pt">
                <v:textbox>
                  <w:txbxContent>
                    <w:p w14:paraId="41CB6C22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VERRE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7C6A2C07" wp14:editId="1027F92A">
                <wp:simplePos x="0" y="0"/>
                <wp:positionH relativeFrom="column">
                  <wp:posOffset>2475230</wp:posOffset>
                </wp:positionH>
                <wp:positionV relativeFrom="paragraph">
                  <wp:posOffset>7620</wp:posOffset>
                </wp:positionV>
                <wp:extent cx="1954530" cy="299085"/>
                <wp:effectExtent l="0" t="0" r="1270" b="5715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01F22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>PIERRE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2C07" id="Zone de texte 369" o:spid="_x0000_s1096" type="#_x0000_t202" style="position:absolute;margin-left:194.9pt;margin-top:.6pt;width:153.9pt;height:23.5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" fillcolor="white [3201]" stroked="f" strokeweight=".5pt">
                <v:textbox>
                  <w:txbxContent>
                    <w:p w14:paraId="34001F22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20"/>
                          <w:sz w:val="30"/>
                          <w:szCs w:val="30"/>
                        </w:rPr>
                        <w:t>PIERRE</w:t>
                      </w:r>
                    </w:p>
                  </w:txbxContent>
                </v:textbox>
              </v:shape>
            </w:pict>
          </mc:Fallback>
        </mc:AlternateContent>
      </w:r>
    </w:p>
    <w:p w14:paraId="2A192148" w14:textId="77777777" w:rsidR="0044163D" w:rsidRDefault="0044163D" w:rsidP="0044163D"/>
    <w:p w14:paraId="211E8A38" w14:textId="7665886C" w:rsidR="0044163D" w:rsidRDefault="0044163D" w:rsidP="0044163D"/>
    <w:p w14:paraId="2BA94FA0" w14:textId="77777777" w:rsidR="0044163D" w:rsidRDefault="0044163D" w:rsidP="0044163D"/>
    <w:p w14:paraId="19607954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88E7408" wp14:editId="3C064474">
                <wp:simplePos x="0" y="0"/>
                <wp:positionH relativeFrom="column">
                  <wp:posOffset>154392</wp:posOffset>
                </wp:positionH>
                <wp:positionV relativeFrom="paragraph">
                  <wp:posOffset>175479</wp:posOffset>
                </wp:positionV>
                <wp:extent cx="1881265" cy="382249"/>
                <wp:effectExtent l="0" t="0" r="0" b="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71979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538135" w:themeColor="accent6" w:themeShade="BF"/>
                                <w:spacing w:val="20"/>
                                <w:sz w:val="30"/>
                                <w:szCs w:val="30"/>
                              </w:rPr>
                              <w:t>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E7408" id="Zone de texte 570" o:spid="_x0000_s1097" type="#_x0000_t202" style="position:absolute;margin-left:12.15pt;margin-top:13.8pt;width:148.15pt;height:30.1pt;z-index:2527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ORiMQ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" fillcolor="white [3201]" stroked="f" strokeweight=".5pt">
                <v:textbox>
                  <w:txbxContent>
                    <w:p w14:paraId="03B71979" w14:textId="77777777" w:rsidR="0044163D" w:rsidRPr="00EE2111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538135" w:themeColor="accent6" w:themeShade="BF"/>
                          <w:spacing w:val="20"/>
                          <w:sz w:val="30"/>
                          <w:szCs w:val="30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77CDF0B" wp14:editId="6C859F15">
                <wp:simplePos x="0" y="0"/>
                <wp:positionH relativeFrom="column">
                  <wp:posOffset>39077</wp:posOffset>
                </wp:positionH>
                <wp:positionV relativeFrom="paragraph">
                  <wp:posOffset>15191</wp:posOffset>
                </wp:positionV>
                <wp:extent cx="2158584" cy="3200400"/>
                <wp:effectExtent l="0" t="0" r="13335" b="12700"/>
                <wp:wrapNone/>
                <wp:docPr id="370" name="Rectangle : coins arrondi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31519" id="Rectangle : coins arrondis 370" o:spid="_x0000_s1026" style="position:absolute;margin-left:3.1pt;margin-top:1.2pt;width:169.95pt;height:25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9&#13;&#10;EsrY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251B5AF1" w14:textId="3A318ABF" w:rsidR="0044163D" w:rsidRDefault="0044163D" w:rsidP="0044163D"/>
    <w:p w14:paraId="257C97B5" w14:textId="1B8481F6" w:rsidR="0044163D" w:rsidRDefault="0044163D" w:rsidP="0044163D"/>
    <w:p w14:paraId="37D4D186" w14:textId="0C39967F" w:rsidR="0044163D" w:rsidRDefault="0044163D" w:rsidP="0044163D"/>
    <w:p w14:paraId="0C5C73F4" w14:textId="77777777" w:rsidR="0044163D" w:rsidRDefault="0044163D" w:rsidP="0044163D"/>
    <w:p w14:paraId="0EC8ACDC" w14:textId="77777777" w:rsidR="0044163D" w:rsidRDefault="0044163D" w:rsidP="0044163D"/>
    <w:p w14:paraId="57167771" w14:textId="77777777" w:rsidR="0044163D" w:rsidRDefault="0044163D" w:rsidP="0044163D"/>
    <w:p w14:paraId="243CC4D1" w14:textId="77777777" w:rsidR="0044163D" w:rsidRDefault="0044163D" w:rsidP="0044163D"/>
    <w:p w14:paraId="7A76C231" w14:textId="3007E831" w:rsidR="0044163D" w:rsidRDefault="0044163D" w:rsidP="0044163D"/>
    <w:p w14:paraId="3904BAB3" w14:textId="3DE39FCE" w:rsidR="0044163D" w:rsidRDefault="0044163D" w:rsidP="0044163D"/>
    <w:p w14:paraId="057B4A42" w14:textId="1002455F" w:rsidR="0044163D" w:rsidRDefault="0044163D" w:rsidP="0044163D"/>
    <w:p w14:paraId="65DC88A9" w14:textId="727124B6" w:rsidR="0044163D" w:rsidRDefault="0044163D" w:rsidP="0044163D"/>
    <w:p w14:paraId="5873AE8F" w14:textId="39CF96C5" w:rsidR="0044163D" w:rsidRDefault="0044163D" w:rsidP="0044163D"/>
    <w:p w14:paraId="68FC84C1" w14:textId="02C92DC4" w:rsidR="0044163D" w:rsidRDefault="0044163D" w:rsidP="0044163D"/>
    <w:p w14:paraId="3A7DD407" w14:textId="3A6375AB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842810B" wp14:editId="3776C223">
                <wp:simplePos x="0" y="0"/>
                <wp:positionH relativeFrom="column">
                  <wp:posOffset>166370</wp:posOffset>
                </wp:positionH>
                <wp:positionV relativeFrom="paragraph">
                  <wp:posOffset>63047</wp:posOffset>
                </wp:positionV>
                <wp:extent cx="1880870" cy="330413"/>
                <wp:effectExtent l="0" t="0" r="0" b="3810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3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B60B1" w14:textId="77777777" w:rsidR="0044163D" w:rsidRPr="00EE2111" w:rsidRDefault="0044163D" w:rsidP="0044163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810B" id="Zone de texte 372" o:spid="_x0000_s1098" type="#_x0000_t202" style="position:absolute;margin-left:13.1pt;margin-top:4.95pt;width:148.1pt;height:26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" fillcolor="white [3201]" stroked="f" strokeweight=".5pt">
                <v:textbox>
                  <w:txbxContent>
                    <w:p w14:paraId="088B60B1" w14:textId="77777777" w:rsidR="0044163D" w:rsidRPr="00EE2111" w:rsidRDefault="0044163D" w:rsidP="0044163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TERRE</w:t>
                      </w:r>
                    </w:p>
                  </w:txbxContent>
                </v:textbox>
              </v:shape>
            </w:pict>
          </mc:Fallback>
        </mc:AlternateContent>
      </w:r>
    </w:p>
    <w:p w14:paraId="00E7EA21" w14:textId="6DD9F71F" w:rsidR="0044163D" w:rsidRDefault="0044163D">
      <w:r>
        <w:br w:type="page"/>
      </w:r>
    </w:p>
    <w:p w14:paraId="03D37D58" w14:textId="77777777" w:rsidR="0044163D" w:rsidRDefault="0044163D" w:rsidP="0044163D"/>
    <w:p w14:paraId="5C0D9448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4C20352" wp14:editId="220622A7">
                <wp:simplePos x="0" y="0"/>
                <wp:positionH relativeFrom="column">
                  <wp:posOffset>62865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D8D9F" id="Rectangle : coins arrondis 11" o:spid="_x0000_s1026" style="position:absolute;margin-left:4.95pt;margin-top:1.75pt;width:169.95pt;height:252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" fillcolor="red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06C2D8B" wp14:editId="311C1546">
                <wp:simplePos x="0" y="0"/>
                <wp:positionH relativeFrom="column">
                  <wp:posOffset>2399654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884D9" id="Rectangle : coins arrondis 10" o:spid="_x0000_s1026" style="position:absolute;margin-left:188.95pt;margin-top:1.9pt;width:169.95pt;height:25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" fillcolor="red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D68E7DD" wp14:editId="5C93BD0F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03F20" id="Rectangle : coins arrondis 12" o:spid="_x0000_s1026" style="position:absolute;margin-left:372.5pt;margin-top:1.85pt;width:169.95pt;height:25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" fillcolor="red" strokecolor="black [3213]" strokeweight="1pt">
                <v:stroke joinstyle="miter"/>
              </v:roundrect>
            </w:pict>
          </mc:Fallback>
        </mc:AlternateContent>
      </w:r>
    </w:p>
    <w:p w14:paraId="0FFE7304" w14:textId="77777777" w:rsidR="0044163D" w:rsidRDefault="0044163D" w:rsidP="0044163D"/>
    <w:p w14:paraId="2F8F0BC3" w14:textId="77777777" w:rsidR="0044163D" w:rsidRDefault="0044163D" w:rsidP="0044163D"/>
    <w:p w14:paraId="1DC3113B" w14:textId="77777777" w:rsidR="0044163D" w:rsidRDefault="0044163D" w:rsidP="0044163D"/>
    <w:p w14:paraId="5F78D2A8" w14:textId="77777777" w:rsidR="0044163D" w:rsidRDefault="0044163D" w:rsidP="0044163D"/>
    <w:p w14:paraId="39366926" w14:textId="77777777" w:rsidR="0044163D" w:rsidRDefault="0044163D" w:rsidP="0044163D"/>
    <w:p w14:paraId="776CA2C7" w14:textId="77777777" w:rsidR="0044163D" w:rsidRDefault="0044163D" w:rsidP="0044163D"/>
    <w:p w14:paraId="1DADB38A" w14:textId="77777777" w:rsidR="0044163D" w:rsidRDefault="0044163D" w:rsidP="0044163D"/>
    <w:p w14:paraId="2BCD89BA" w14:textId="77777777" w:rsidR="0044163D" w:rsidRDefault="0044163D" w:rsidP="0044163D"/>
    <w:p w14:paraId="0729812F" w14:textId="77777777" w:rsidR="0044163D" w:rsidRDefault="0044163D" w:rsidP="0044163D"/>
    <w:p w14:paraId="5E4DAF08" w14:textId="77777777" w:rsidR="0044163D" w:rsidRDefault="0044163D" w:rsidP="0044163D"/>
    <w:p w14:paraId="6540A045" w14:textId="77777777" w:rsidR="0044163D" w:rsidRDefault="0044163D" w:rsidP="0044163D"/>
    <w:p w14:paraId="7B515326" w14:textId="77777777" w:rsidR="0044163D" w:rsidRDefault="0044163D" w:rsidP="0044163D"/>
    <w:p w14:paraId="79EFE212" w14:textId="77777777" w:rsidR="0044163D" w:rsidRDefault="0044163D" w:rsidP="0044163D"/>
    <w:p w14:paraId="02C0C3C1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2AC8D5FF" wp14:editId="75C6608A">
                <wp:simplePos x="0" y="0"/>
                <wp:positionH relativeFrom="column">
                  <wp:posOffset>4807403</wp:posOffset>
                </wp:positionH>
                <wp:positionV relativeFrom="paragraph">
                  <wp:posOffset>2936</wp:posOffset>
                </wp:positionV>
                <wp:extent cx="2017395" cy="381635"/>
                <wp:effectExtent l="0" t="0" r="0" b="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7ED1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8D5FF" id="Zone de texte 461" o:spid="_x0000_s1099" type="#_x0000_t202" style="position:absolute;margin-left:378.55pt;margin-top:.25pt;width:158.85pt;height:30.05pt;z-index:2527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" filled="f" stroked="f" strokeweight=".5pt">
                <v:textbox>
                  <w:txbxContent>
                    <w:p w14:paraId="4A7E7ED1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6728438" wp14:editId="02473C61">
                <wp:simplePos x="0" y="0"/>
                <wp:positionH relativeFrom="column">
                  <wp:posOffset>2490112</wp:posOffset>
                </wp:positionH>
                <wp:positionV relativeFrom="paragraph">
                  <wp:posOffset>2698</wp:posOffset>
                </wp:positionV>
                <wp:extent cx="2017395" cy="381635"/>
                <wp:effectExtent l="0" t="0" r="0" b="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3F50F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28438" id="Zone de texte 468" o:spid="_x0000_s1100" type="#_x0000_t202" style="position:absolute;margin-left:196.05pt;margin-top:.2pt;width:158.85pt;height:30.05pt;z-index:25270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" filled="f" stroked="f" strokeweight=".5pt">
                <v:textbox>
                  <w:txbxContent>
                    <w:p w14:paraId="71D3F50F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1E3F529" wp14:editId="2140E7E9">
                <wp:simplePos x="0" y="0"/>
                <wp:positionH relativeFrom="column">
                  <wp:posOffset>128842</wp:posOffset>
                </wp:positionH>
                <wp:positionV relativeFrom="paragraph">
                  <wp:posOffset>4722</wp:posOffset>
                </wp:positionV>
                <wp:extent cx="2017395" cy="38163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D382F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3F529" id="Zone de texte 73" o:spid="_x0000_s1101" type="#_x0000_t202" style="position:absolute;margin-left:10.15pt;margin-top:.35pt;width:158.85pt;height:30.05pt;z-index:25270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" filled="f" stroked="f" strokeweight=".5pt">
                <v:textbox>
                  <w:txbxContent>
                    <w:p w14:paraId="6B6D382F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822764A" w14:textId="77777777" w:rsidR="0044163D" w:rsidRDefault="0044163D" w:rsidP="0044163D"/>
    <w:p w14:paraId="1D20D10D" w14:textId="77777777" w:rsidR="0044163D" w:rsidRDefault="0044163D" w:rsidP="0044163D"/>
    <w:p w14:paraId="0F0093E0" w14:textId="77777777" w:rsidR="0044163D" w:rsidRPr="00355511" w:rsidRDefault="0044163D" w:rsidP="0044163D">
      <w:pPr>
        <w:rPr>
          <w:sz w:val="30"/>
          <w:szCs w:val="30"/>
        </w:rPr>
      </w:pPr>
    </w:p>
    <w:p w14:paraId="2435BC0A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20DA118" wp14:editId="6FE9E48A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202D6" id="Rectangle : coins arrondis 13" o:spid="_x0000_s1026" style="position:absolute;margin-left:188.95pt;margin-top:1.9pt;width:169.95pt;height:25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" fillcolor="red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AF185A1" wp14:editId="1EA0694D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55769F" id="Rectangle : coins arrondis 14" o:spid="_x0000_s1026" style="position:absolute;margin-left:372.5pt;margin-top:1.85pt;width:169.95pt;height:25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" fillcolor="red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AF47389" wp14:editId="5F0109F6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F77A6" id="Rectangle : coins arrondis 15" o:spid="_x0000_s1026" style="position:absolute;margin-left:2.95pt;margin-top:1.75pt;width:169.95pt;height:252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" fillcolor="red" strokecolor="black [3213]" strokeweight="1pt">
                <v:stroke joinstyle="miter"/>
              </v:roundrect>
            </w:pict>
          </mc:Fallback>
        </mc:AlternateContent>
      </w:r>
    </w:p>
    <w:p w14:paraId="3C7B7FEF" w14:textId="77777777" w:rsidR="0044163D" w:rsidRDefault="0044163D" w:rsidP="0044163D"/>
    <w:p w14:paraId="68E7C56B" w14:textId="77777777" w:rsidR="0044163D" w:rsidRDefault="0044163D" w:rsidP="0044163D"/>
    <w:p w14:paraId="1E8D92A8" w14:textId="77777777" w:rsidR="0044163D" w:rsidRDefault="0044163D" w:rsidP="0044163D"/>
    <w:p w14:paraId="38400961" w14:textId="77777777" w:rsidR="0044163D" w:rsidRDefault="0044163D" w:rsidP="0044163D"/>
    <w:p w14:paraId="0BB4999F" w14:textId="77777777" w:rsidR="0044163D" w:rsidRDefault="0044163D" w:rsidP="0044163D"/>
    <w:p w14:paraId="2A7611E6" w14:textId="77777777" w:rsidR="0044163D" w:rsidRDefault="0044163D" w:rsidP="0044163D"/>
    <w:p w14:paraId="0E9973AF" w14:textId="77777777" w:rsidR="0044163D" w:rsidRDefault="0044163D" w:rsidP="0044163D"/>
    <w:p w14:paraId="2FF7ACDC" w14:textId="77777777" w:rsidR="0044163D" w:rsidRDefault="0044163D" w:rsidP="0044163D"/>
    <w:p w14:paraId="4BAF34CF" w14:textId="77777777" w:rsidR="0044163D" w:rsidRDefault="0044163D" w:rsidP="0044163D"/>
    <w:p w14:paraId="1B89CE94" w14:textId="77777777" w:rsidR="0044163D" w:rsidRDefault="0044163D" w:rsidP="0044163D"/>
    <w:p w14:paraId="10C6D464" w14:textId="77777777" w:rsidR="0044163D" w:rsidRDefault="0044163D" w:rsidP="0044163D"/>
    <w:p w14:paraId="36CEC4E3" w14:textId="77777777" w:rsidR="0044163D" w:rsidRDefault="0044163D" w:rsidP="0044163D"/>
    <w:p w14:paraId="35641A06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5E80F3D" wp14:editId="729D6E13">
                <wp:simplePos x="0" y="0"/>
                <wp:positionH relativeFrom="column">
                  <wp:posOffset>2489659</wp:posOffset>
                </wp:positionH>
                <wp:positionV relativeFrom="paragraph">
                  <wp:posOffset>153117</wp:posOffset>
                </wp:positionV>
                <wp:extent cx="2017395" cy="381635"/>
                <wp:effectExtent l="0" t="0" r="0" b="0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1471A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80F3D" id="Zone de texte 472" o:spid="_x0000_s1102" type="#_x0000_t202" style="position:absolute;margin-left:196.05pt;margin-top:12.05pt;width:158.85pt;height:30.05p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" filled="f" stroked="f" strokeweight=".5pt">
                <v:textbox>
                  <w:txbxContent>
                    <w:p w14:paraId="5811471A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C94C3B8" wp14:editId="12252437">
                <wp:simplePos x="0" y="0"/>
                <wp:positionH relativeFrom="column">
                  <wp:posOffset>4807742</wp:posOffset>
                </wp:positionH>
                <wp:positionV relativeFrom="paragraph">
                  <wp:posOffset>161932</wp:posOffset>
                </wp:positionV>
                <wp:extent cx="2017395" cy="381635"/>
                <wp:effectExtent l="0" t="0" r="0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19D2B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4C3B8" id="Zone de texte 473" o:spid="_x0000_s1103" type="#_x0000_t202" style="position:absolute;margin-left:378.55pt;margin-top:12.75pt;width:158.85pt;height:30.05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" filled="f" stroked="f" strokeweight=".5pt">
                <v:textbox>
                  <w:txbxContent>
                    <w:p w14:paraId="29E19D2B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5EB1890" wp14:editId="171A2A33">
                <wp:simplePos x="0" y="0"/>
                <wp:positionH relativeFrom="column">
                  <wp:posOffset>62016</wp:posOffset>
                </wp:positionH>
                <wp:positionV relativeFrom="paragraph">
                  <wp:posOffset>162327</wp:posOffset>
                </wp:positionV>
                <wp:extent cx="2017395" cy="381635"/>
                <wp:effectExtent l="0" t="0" r="0" b="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7439A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B1890" id="Zone de texte 471" o:spid="_x0000_s1104" type="#_x0000_t202" style="position:absolute;margin-left:4.9pt;margin-top:12.8pt;width:158.85pt;height:30.05pt;z-index:2527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" filled="f" stroked="f" strokeweight=".5pt">
                <v:textbox>
                  <w:txbxContent>
                    <w:p w14:paraId="4F57439A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C471EB0" w14:textId="77777777" w:rsidR="0044163D" w:rsidRDefault="0044163D" w:rsidP="0044163D"/>
    <w:p w14:paraId="2F711CDB" w14:textId="77777777" w:rsidR="0044163D" w:rsidRDefault="0044163D" w:rsidP="0044163D"/>
    <w:p w14:paraId="216CCC03" w14:textId="77777777" w:rsidR="0044163D" w:rsidRDefault="0044163D" w:rsidP="0044163D"/>
    <w:p w14:paraId="65DB4962" w14:textId="77777777" w:rsidR="0044163D" w:rsidRPr="00355511" w:rsidRDefault="0044163D" w:rsidP="0044163D">
      <w:pPr>
        <w:rPr>
          <w:sz w:val="30"/>
          <w:szCs w:val="30"/>
        </w:rPr>
      </w:pPr>
    </w:p>
    <w:p w14:paraId="289B1A95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61D1B0DB" wp14:editId="447AA297">
                <wp:simplePos x="0" y="0"/>
                <wp:positionH relativeFrom="column">
                  <wp:posOffset>4726940</wp:posOffset>
                </wp:positionH>
                <wp:positionV relativeFrom="paragraph">
                  <wp:posOffset>22225</wp:posOffset>
                </wp:positionV>
                <wp:extent cx="2158365" cy="3200400"/>
                <wp:effectExtent l="0" t="0" r="13335" b="1270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21784" id="Rectangle : coins arrondis 16" o:spid="_x0000_s1026" style="position:absolute;margin-left:372.2pt;margin-top:1.75pt;width:169.95pt;height:25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" fillcolor="red" strokecolor="black [3213]" strokeweight="1pt">
                <v:stroke joinstyle="miter"/>
              </v:roundrect>
            </w:pict>
          </mc:Fallback>
        </mc:AlternateContent>
      </w:r>
    </w:p>
    <w:p w14:paraId="615781C5" w14:textId="77777777" w:rsidR="0044163D" w:rsidRDefault="0044163D" w:rsidP="0044163D"/>
    <w:p w14:paraId="751A52E2" w14:textId="77777777" w:rsidR="0044163D" w:rsidRDefault="0044163D" w:rsidP="0044163D"/>
    <w:p w14:paraId="0DEA8CA9" w14:textId="77777777" w:rsidR="0044163D" w:rsidRDefault="0044163D" w:rsidP="0044163D"/>
    <w:p w14:paraId="7A22D9E0" w14:textId="77777777" w:rsidR="0044163D" w:rsidRDefault="0044163D" w:rsidP="0044163D"/>
    <w:p w14:paraId="260D6634" w14:textId="77777777" w:rsidR="0044163D" w:rsidRDefault="0044163D" w:rsidP="0044163D"/>
    <w:p w14:paraId="6B16AE3B" w14:textId="77777777" w:rsidR="0044163D" w:rsidRDefault="0044163D" w:rsidP="0044163D"/>
    <w:p w14:paraId="6027095D" w14:textId="77777777" w:rsidR="0044163D" w:rsidRDefault="0044163D" w:rsidP="0044163D"/>
    <w:p w14:paraId="549F1F68" w14:textId="77777777" w:rsidR="0044163D" w:rsidRDefault="0044163D" w:rsidP="0044163D"/>
    <w:p w14:paraId="7784C4D3" w14:textId="77777777" w:rsidR="0044163D" w:rsidRDefault="0044163D" w:rsidP="0044163D"/>
    <w:p w14:paraId="3B7FD002" w14:textId="77777777" w:rsidR="0044163D" w:rsidRDefault="0044163D" w:rsidP="0044163D"/>
    <w:p w14:paraId="315BB239" w14:textId="77777777" w:rsidR="0044163D" w:rsidRDefault="0044163D" w:rsidP="0044163D"/>
    <w:p w14:paraId="25D0F1DA" w14:textId="77777777" w:rsidR="0044163D" w:rsidRDefault="0044163D" w:rsidP="0044163D"/>
    <w:p w14:paraId="5BDAF410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FBC5D50" wp14:editId="68549376">
                <wp:simplePos x="0" y="0"/>
                <wp:positionH relativeFrom="column">
                  <wp:posOffset>4802204</wp:posOffset>
                </wp:positionH>
                <wp:positionV relativeFrom="paragraph">
                  <wp:posOffset>2660</wp:posOffset>
                </wp:positionV>
                <wp:extent cx="2017395" cy="381635"/>
                <wp:effectExtent l="0" t="0" r="0" b="0"/>
                <wp:wrapNone/>
                <wp:docPr id="474" name="Zone de text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941A3" w14:textId="77777777" w:rsidR="0044163D" w:rsidRPr="003522FD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22FD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C5D50" id="Zone de texte 474" o:spid="_x0000_s1105" type="#_x0000_t202" style="position:absolute;margin-left:378.15pt;margin-top:.2pt;width:158.85pt;height:30.05pt;z-index:25270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" filled="f" stroked="f" strokeweight=".5pt">
                <v:textbox>
                  <w:txbxContent>
                    <w:p w14:paraId="61C941A3" w14:textId="77777777" w:rsidR="0044163D" w:rsidRPr="003522FD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3522FD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9D1E8AB" w14:textId="77777777" w:rsidR="0044163D" w:rsidRDefault="0044163D" w:rsidP="0044163D"/>
    <w:p w14:paraId="14F9B416" w14:textId="0FAA0810" w:rsidR="00B571A9" w:rsidRDefault="0044163D" w:rsidP="00B571A9">
      <w:r>
        <w:br w:type="page"/>
      </w:r>
    </w:p>
    <w:p w14:paraId="1618A54A" w14:textId="2AA691ED" w:rsidR="00123968" w:rsidRDefault="0035551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45F64" wp14:editId="2B6C587F">
                <wp:simplePos x="0" y="0"/>
                <wp:positionH relativeFrom="column">
                  <wp:posOffset>2354059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C4B63" id="Rectangle : coins arrondis 2" o:spid="_x0000_s1026" style="position:absolute;margin-left:185.35pt;margin-top:1.9pt;width:169.95pt;height:2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ApUTso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BB974" wp14:editId="6956959E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1DB09" id="Rectangle : coins arrondis 1" o:spid="_x0000_s1026" style="position:absolute;margin-left:2.95pt;margin-top:1.75pt;width:169.9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6BF9E" wp14:editId="32E1D57C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B86AE" id="Rectangle : coins arrondis 3" o:spid="_x0000_s1026" style="position:absolute;margin-left:372.5pt;margin-top:1.85pt;width:169.95pt;height:25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</w:p>
    <w:p w14:paraId="4A89BBA8" w14:textId="77777777" w:rsidR="00355511" w:rsidRDefault="006409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C7BBA8" wp14:editId="3576EC0E">
                <wp:simplePos x="0" y="0"/>
                <wp:positionH relativeFrom="column">
                  <wp:posOffset>2463165</wp:posOffset>
                </wp:positionH>
                <wp:positionV relativeFrom="paragraph">
                  <wp:posOffset>32385</wp:posOffset>
                </wp:positionV>
                <wp:extent cx="1880870" cy="38163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D378B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7BBA8" id="Zone de texte 20" o:spid="_x0000_s1035" type="#_x0000_t202" style="position:absolute;margin-left:193.95pt;margin-top:2.55pt;width:148.1pt;height:30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" fillcolor="white [3201]" stroked="f" strokeweight=".5pt">
                <v:textbox>
                  <w:txbxContent>
                    <w:p w14:paraId="7FBD378B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 w:rsidR="00355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4AAEA0" wp14:editId="021A0C4A">
                <wp:simplePos x="0" y="0"/>
                <wp:positionH relativeFrom="column">
                  <wp:posOffset>4858635</wp:posOffset>
                </wp:positionH>
                <wp:positionV relativeFrom="paragraph">
                  <wp:posOffset>25483</wp:posOffset>
                </wp:positionV>
                <wp:extent cx="1881265" cy="382249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857542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AAEA0" id="Zone de texte 18" o:spid="_x0000_s1036" type="#_x0000_t202" style="position:absolute;margin-left:382.55pt;margin-top:2pt;width:14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lpbMA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" fillcolor="white [3201]" stroked="f" strokeweight=".5pt">
                <v:textbox>
                  <w:txbxContent>
                    <w:p w14:paraId="7F857542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 w:rsidR="00355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63665" wp14:editId="52718D6B">
                <wp:simplePos x="0" y="0"/>
                <wp:positionH relativeFrom="column">
                  <wp:posOffset>149621</wp:posOffset>
                </wp:positionH>
                <wp:positionV relativeFrom="paragraph">
                  <wp:posOffset>31021</wp:posOffset>
                </wp:positionV>
                <wp:extent cx="1881265" cy="382249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51DE8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63665" id="Zone de texte 17" o:spid="_x0000_s1037" type="#_x0000_t202" style="position:absolute;margin-left:11.8pt;margin-top:2.45pt;width:148.15pt;height:30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xBWOMA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" fillcolor="white [3201]" stroked="f" strokeweight=".5pt">
                <v:textbox>
                  <w:txbxContent>
                    <w:p w14:paraId="48751DE8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0F10994" w14:textId="77777777" w:rsidR="00355511" w:rsidRDefault="00355511"/>
    <w:p w14:paraId="5A093BAB" w14:textId="540288BF" w:rsidR="00355511" w:rsidRDefault="00355511"/>
    <w:p w14:paraId="2F430536" w14:textId="6DB7DD48" w:rsidR="00355511" w:rsidRDefault="00355511"/>
    <w:p w14:paraId="392BA649" w14:textId="77777777" w:rsidR="00355511" w:rsidRDefault="00355511"/>
    <w:p w14:paraId="5A9704CD" w14:textId="77777777" w:rsidR="00355511" w:rsidRDefault="00355511"/>
    <w:p w14:paraId="6EA014D8" w14:textId="77777777" w:rsidR="00355511" w:rsidRDefault="00355511"/>
    <w:p w14:paraId="0E4CA3A6" w14:textId="77777777" w:rsidR="00355511" w:rsidRDefault="00355511"/>
    <w:p w14:paraId="2D2ED07A" w14:textId="77777777" w:rsidR="00355511" w:rsidRDefault="00355511"/>
    <w:p w14:paraId="7800A27F" w14:textId="77777777" w:rsidR="00355511" w:rsidRDefault="00355511"/>
    <w:p w14:paraId="4B66DB98" w14:textId="77777777" w:rsidR="00355511" w:rsidRDefault="00355511"/>
    <w:p w14:paraId="440340FE" w14:textId="77777777" w:rsidR="00355511" w:rsidRDefault="00355511"/>
    <w:p w14:paraId="4BE123E5" w14:textId="77777777" w:rsidR="00355511" w:rsidRDefault="00355511"/>
    <w:p w14:paraId="172AD6F2" w14:textId="77777777" w:rsidR="00355511" w:rsidRDefault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37653" wp14:editId="32BF4CEF">
                <wp:simplePos x="0" y="0"/>
                <wp:positionH relativeFrom="column">
                  <wp:posOffset>4856813</wp:posOffset>
                </wp:positionH>
                <wp:positionV relativeFrom="paragraph">
                  <wp:posOffset>32427</wp:posOffset>
                </wp:positionV>
                <wp:extent cx="1881265" cy="382249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FC634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PYRAMIDALE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37653" id="Zone de texte 26" o:spid="_x0000_s1038" type="#_x0000_t202" style="position:absolute;margin-left:382.45pt;margin-top:2.55pt;width:148.15pt;height:30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LQq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" fillcolor="white [3201]" stroked="f" strokeweight=".5pt">
                <v:textbox>
                  <w:txbxContent>
                    <w:p w14:paraId="09CFC634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PYRAMIDALE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F72D2F" wp14:editId="788D6566">
                <wp:simplePos x="0" y="0"/>
                <wp:positionH relativeFrom="column">
                  <wp:posOffset>2542644</wp:posOffset>
                </wp:positionH>
                <wp:positionV relativeFrom="paragraph">
                  <wp:posOffset>35519</wp:posOffset>
                </wp:positionV>
                <wp:extent cx="1881265" cy="382249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1E083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72D2F" id="Zone de texte 25" o:spid="_x0000_s1039" type="#_x0000_t202" style="position:absolute;margin-left:200.2pt;margin-top:2.8pt;width:148.15pt;height:30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" fillcolor="white [3201]" stroked="f" strokeweight=".5pt">
                <v:textbox>
                  <w:txbxContent>
                    <w:p w14:paraId="52A1E083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DYNAMIQUE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77E7AC" wp14:editId="09FFA7CD">
                <wp:simplePos x="0" y="0"/>
                <wp:positionH relativeFrom="column">
                  <wp:posOffset>189199</wp:posOffset>
                </wp:positionH>
                <wp:positionV relativeFrom="paragraph">
                  <wp:posOffset>35175</wp:posOffset>
                </wp:positionV>
                <wp:extent cx="1881265" cy="382249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367CB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SYMÉTRIQUE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7E7AC" id="Zone de texte 24" o:spid="_x0000_s1040" type="#_x0000_t202" style="position:absolute;margin-left:14.9pt;margin-top:2.75pt;width:148.15pt;height:30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4a4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" fillcolor="white [3201]" stroked="f" strokeweight=".5pt">
                <v:textbox>
                  <w:txbxContent>
                    <w:p w14:paraId="4F7367CB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SYMÉTRIQUE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6184B1B7" w14:textId="77777777" w:rsidR="00355511" w:rsidRDefault="00355511"/>
    <w:p w14:paraId="3AA2B556" w14:textId="77777777" w:rsidR="00355511" w:rsidRDefault="00355511"/>
    <w:p w14:paraId="0F1387C0" w14:textId="77777777" w:rsidR="00355511" w:rsidRPr="00355511" w:rsidRDefault="00355511">
      <w:pPr>
        <w:rPr>
          <w:sz w:val="30"/>
          <w:szCs w:val="30"/>
        </w:rPr>
      </w:pPr>
    </w:p>
    <w:p w14:paraId="7B4B8C9D" w14:textId="77777777" w:rsidR="00355511" w:rsidRDefault="00355511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50FAF" wp14:editId="1BC7667F">
                <wp:simplePos x="0" y="0"/>
                <wp:positionH relativeFrom="column">
                  <wp:posOffset>4858385</wp:posOffset>
                </wp:positionH>
                <wp:positionV relativeFrom="paragraph">
                  <wp:posOffset>189230</wp:posOffset>
                </wp:positionV>
                <wp:extent cx="1880870" cy="38163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EA5EB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50FAF" id="Zone de texte 21" o:spid="_x0000_s1041" type="#_x0000_t202" style="position:absolute;margin-left:382.55pt;margin-top:14.9pt;width:148.1pt;height:30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GK3Lg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" fillcolor="white [3201]" stroked="f" strokeweight=".5pt">
                <v:textbox>
                  <w:txbxContent>
                    <w:p w14:paraId="55AEA5EB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B3D946" wp14:editId="4DA322AD">
                <wp:simplePos x="0" y="0"/>
                <wp:positionH relativeFrom="column">
                  <wp:posOffset>2542957</wp:posOffset>
                </wp:positionH>
                <wp:positionV relativeFrom="paragraph">
                  <wp:posOffset>181953</wp:posOffset>
                </wp:positionV>
                <wp:extent cx="1881265" cy="382249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2C167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3D946" id="Zone de texte 22" o:spid="_x0000_s1042" type="#_x0000_t202" style="position:absolute;margin-left:200.25pt;margin-top:14.35pt;width:148.15pt;height:30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WjJ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" fillcolor="white [3201]" stroked="f" strokeweight=".5pt">
                <v:textbox>
                  <w:txbxContent>
                    <w:p w14:paraId="71F2C167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76354C" wp14:editId="7FE74E0B">
                <wp:simplePos x="0" y="0"/>
                <wp:positionH relativeFrom="column">
                  <wp:posOffset>151682</wp:posOffset>
                </wp:positionH>
                <wp:positionV relativeFrom="paragraph">
                  <wp:posOffset>181444</wp:posOffset>
                </wp:positionV>
                <wp:extent cx="1881265" cy="382249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38BDA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6354C" id="Zone de texte 19" o:spid="_x0000_s1043" type="#_x0000_t202" style="position:absolute;margin-left:11.95pt;margin-top:14.3pt;width:148.15pt;height:30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yccMQ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" fillcolor="white [3201]" stroked="f" strokeweight=".5pt">
                <v:textbox>
                  <w:txbxContent>
                    <w:p w14:paraId="5B238BDA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9E6FE" wp14:editId="7C0F86CC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E132E" id="Rectangle : coins arrondis 4" o:spid="_x0000_s1026" style="position:absolute;margin-left:188.95pt;margin-top:1.9pt;width:169.95pt;height:25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328DB" wp14:editId="4633575D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6879E" id="Rectangle : coins arrondis 5" o:spid="_x0000_s1026" style="position:absolute;margin-left:372.5pt;margin-top:1.85pt;width:169.95pt;height:25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B63BA" wp14:editId="5C1DA159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71192" id="Rectangle : coins arrondis 6" o:spid="_x0000_s1026" style="position:absolute;margin-left:2.95pt;margin-top:1.75pt;width:169.95pt;height:2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1C5E6843" w14:textId="77777777" w:rsidR="00355511" w:rsidRDefault="00355511" w:rsidP="00355511"/>
    <w:p w14:paraId="6CD28451" w14:textId="41B11156" w:rsidR="00355511" w:rsidRDefault="00355511" w:rsidP="00355511"/>
    <w:p w14:paraId="632AF72F" w14:textId="40F2F3F9" w:rsidR="00355511" w:rsidRDefault="00355511" w:rsidP="00355511"/>
    <w:p w14:paraId="0259A550" w14:textId="4386683B" w:rsidR="00355511" w:rsidRDefault="00355511" w:rsidP="00355511"/>
    <w:p w14:paraId="44279C5E" w14:textId="3265EC17" w:rsidR="00355511" w:rsidRDefault="00355511" w:rsidP="00355511"/>
    <w:p w14:paraId="3EA6A5BB" w14:textId="77777777" w:rsidR="00355511" w:rsidRDefault="00355511" w:rsidP="00355511"/>
    <w:p w14:paraId="1A30D0C6" w14:textId="77777777" w:rsidR="00355511" w:rsidRDefault="00355511" w:rsidP="00355511"/>
    <w:p w14:paraId="5DC60D9A" w14:textId="77777777" w:rsidR="00355511" w:rsidRDefault="00355511" w:rsidP="00355511"/>
    <w:p w14:paraId="1204A657" w14:textId="77777777" w:rsidR="00355511" w:rsidRDefault="00355511" w:rsidP="00355511"/>
    <w:p w14:paraId="576DFF77" w14:textId="77777777" w:rsidR="00355511" w:rsidRDefault="00355511" w:rsidP="00355511"/>
    <w:p w14:paraId="31EE6A59" w14:textId="77777777" w:rsidR="00355511" w:rsidRDefault="00355511" w:rsidP="00355511"/>
    <w:p w14:paraId="2272A450" w14:textId="77777777" w:rsidR="00355511" w:rsidRDefault="00355511" w:rsidP="00355511"/>
    <w:p w14:paraId="23164B95" w14:textId="77777777" w:rsidR="00355511" w:rsidRDefault="00420A82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2DC4F5" wp14:editId="13E9D122">
                <wp:simplePos x="0" y="0"/>
                <wp:positionH relativeFrom="column">
                  <wp:posOffset>2539469</wp:posOffset>
                </wp:positionH>
                <wp:positionV relativeFrom="paragraph">
                  <wp:posOffset>61700</wp:posOffset>
                </wp:positionV>
                <wp:extent cx="1880870" cy="613982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61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08C60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DIAGONALE </w:t>
                            </w:r>
                            <w:proofErr w:type="gramStart"/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1561844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ASCENSIONNEL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C4F5" id="Zone de texte 28" o:spid="_x0000_s1044" type="#_x0000_t202" style="position:absolute;margin-left:199.95pt;margin-top:4.85pt;width:148.1pt;height:4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" fillcolor="white [3201]" stroked="f" strokeweight=".5pt">
                <v:textbox>
                  <w:txbxContent>
                    <w:p w14:paraId="42408C60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DIAGONALE </w:t>
                      </w:r>
                      <w:proofErr w:type="gramStart"/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1561844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ASCENSIONNEL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08CEEF" wp14:editId="48F76889">
                <wp:simplePos x="0" y="0"/>
                <wp:positionH relativeFrom="column">
                  <wp:posOffset>4856813</wp:posOffset>
                </wp:positionH>
                <wp:positionV relativeFrom="paragraph">
                  <wp:posOffset>148132</wp:posOffset>
                </wp:positionV>
                <wp:extent cx="1881265" cy="382249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F9437" w14:textId="77777777" w:rsidR="000C4262" w:rsidRPr="006409D6" w:rsidRDefault="000C4262" w:rsidP="00420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EN 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8CEEF" id="Zone de texte 29" o:spid="_x0000_s1045" type="#_x0000_t202" style="position:absolute;margin-left:382.45pt;margin-top:11.65pt;width:148.15pt;height:30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N2SMA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" fillcolor="white [3201]" stroked="f" strokeweight=".5pt">
                <v:textbox>
                  <w:txbxContent>
                    <w:p w14:paraId="208F9437" w14:textId="77777777" w:rsidR="000C4262" w:rsidRPr="006409D6" w:rsidRDefault="000C4262" w:rsidP="00420A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EN X </w:t>
                      </w:r>
                    </w:p>
                  </w:txbxContent>
                </v:textbox>
              </v:shape>
            </w:pict>
          </mc:Fallback>
        </mc:AlternateContent>
      </w:r>
    </w:p>
    <w:p w14:paraId="295E67A6" w14:textId="77777777" w:rsidR="00355511" w:rsidRDefault="00355511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723512" wp14:editId="766AE38E">
                <wp:simplePos x="0" y="0"/>
                <wp:positionH relativeFrom="column">
                  <wp:posOffset>152067</wp:posOffset>
                </wp:positionH>
                <wp:positionV relativeFrom="paragraph">
                  <wp:posOffset>58566</wp:posOffset>
                </wp:positionV>
                <wp:extent cx="1881265" cy="382249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B10E4" w14:textId="77777777" w:rsidR="000C4262" w:rsidRPr="006409D6" w:rsidRDefault="000C4262" w:rsidP="003555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STATIQUE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23512" id="Zone de texte 27" o:spid="_x0000_s1046" type="#_x0000_t202" style="position:absolute;margin-left:11.95pt;margin-top:4.6pt;width:148.15pt;height:30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" fillcolor="white [3201]" stroked="f" strokeweight=".5pt">
                <v:textbox>
                  <w:txbxContent>
                    <w:p w14:paraId="0E2B10E4" w14:textId="77777777" w:rsidR="000C4262" w:rsidRPr="006409D6" w:rsidRDefault="000C4262" w:rsidP="003555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STATIQUE </w:t>
                      </w:r>
                    </w:p>
                  </w:txbxContent>
                </v:textbox>
              </v:shape>
            </w:pict>
          </mc:Fallback>
        </mc:AlternateContent>
      </w:r>
    </w:p>
    <w:p w14:paraId="25BB20F3" w14:textId="77777777" w:rsidR="00355511" w:rsidRDefault="00355511" w:rsidP="00355511"/>
    <w:p w14:paraId="16EBD55C" w14:textId="77777777" w:rsidR="00355511" w:rsidRDefault="00355511" w:rsidP="00355511"/>
    <w:p w14:paraId="7064DE0B" w14:textId="77777777" w:rsidR="00355511" w:rsidRPr="00355511" w:rsidRDefault="00355511" w:rsidP="00355511">
      <w:pPr>
        <w:rPr>
          <w:sz w:val="30"/>
          <w:szCs w:val="30"/>
        </w:rPr>
      </w:pPr>
    </w:p>
    <w:p w14:paraId="68A751F7" w14:textId="77777777" w:rsidR="00355511" w:rsidRDefault="00355511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8ADA0" wp14:editId="4B19DAD2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6217F" id="Rectangle : coins arrondis 9" o:spid="_x0000_s1026" style="position:absolute;margin-left:2.95pt;margin-top:1.75pt;width:169.95pt;height:25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7600683D" w14:textId="77777777" w:rsidR="00355511" w:rsidRDefault="00355511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EC8255" wp14:editId="4150BAC4">
                <wp:simplePos x="0" y="0"/>
                <wp:positionH relativeFrom="column">
                  <wp:posOffset>189199</wp:posOffset>
                </wp:positionH>
                <wp:positionV relativeFrom="paragraph">
                  <wp:posOffset>26055</wp:posOffset>
                </wp:positionV>
                <wp:extent cx="1881265" cy="382249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6A131" w14:textId="77777777" w:rsidR="000C4262" w:rsidRPr="00EE2111" w:rsidRDefault="000C4262" w:rsidP="0035551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0000"/>
                                <w:spacing w:val="20"/>
                                <w:sz w:val="30"/>
                                <w:szCs w:val="30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C8255" id="Zone de texte 23" o:spid="_x0000_s1047" type="#_x0000_t202" style="position:absolute;margin-left:14.9pt;margin-top:2.05pt;width:148.15pt;height:30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9UV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" fillcolor="white [3201]" stroked="f" strokeweight=".5pt">
                <v:textbox>
                  <w:txbxContent>
                    <w:p w14:paraId="49E6A131" w14:textId="77777777" w:rsidR="000C4262" w:rsidRPr="00EE2111" w:rsidRDefault="000C4262" w:rsidP="0035551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FF0000"/>
                          <w:spacing w:val="20"/>
                          <w:sz w:val="30"/>
                          <w:szCs w:val="30"/>
                        </w:rPr>
                        <w:t>COMPOSITION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8ABE180" w14:textId="77777777" w:rsidR="00355511" w:rsidRDefault="00355511" w:rsidP="00355511"/>
    <w:p w14:paraId="44F6B05C" w14:textId="77777777" w:rsidR="00355511" w:rsidRDefault="00355511" w:rsidP="00355511"/>
    <w:p w14:paraId="46D8907D" w14:textId="165971EF" w:rsidR="00355511" w:rsidRDefault="00355511" w:rsidP="00355511"/>
    <w:p w14:paraId="7D2BE7CB" w14:textId="77777777" w:rsidR="00355511" w:rsidRDefault="00355511" w:rsidP="00355511"/>
    <w:p w14:paraId="18685587" w14:textId="77777777" w:rsidR="00355511" w:rsidRDefault="00355511" w:rsidP="00355511"/>
    <w:p w14:paraId="75A5DC67" w14:textId="77777777" w:rsidR="00355511" w:rsidRDefault="00355511" w:rsidP="00355511"/>
    <w:p w14:paraId="77055CBE" w14:textId="77777777" w:rsidR="00355511" w:rsidRDefault="00355511" w:rsidP="00355511"/>
    <w:p w14:paraId="23C3D2A5" w14:textId="77777777" w:rsidR="00355511" w:rsidRDefault="00355511" w:rsidP="00355511"/>
    <w:p w14:paraId="2A74D3E4" w14:textId="77777777" w:rsidR="00355511" w:rsidRDefault="00355511" w:rsidP="00355511"/>
    <w:p w14:paraId="5EF1A466" w14:textId="77777777" w:rsidR="00355511" w:rsidRDefault="00355511" w:rsidP="00355511"/>
    <w:p w14:paraId="773CBD56" w14:textId="77777777" w:rsidR="00355511" w:rsidRDefault="00355511" w:rsidP="00355511"/>
    <w:p w14:paraId="703875BD" w14:textId="77777777" w:rsidR="00355511" w:rsidRDefault="00355511" w:rsidP="00355511"/>
    <w:p w14:paraId="4109CA46" w14:textId="77777777" w:rsidR="00355511" w:rsidRDefault="00420A82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2143C9" wp14:editId="14323DCE">
                <wp:simplePos x="0" y="0"/>
                <wp:positionH relativeFrom="column">
                  <wp:posOffset>152334</wp:posOffset>
                </wp:positionH>
                <wp:positionV relativeFrom="paragraph">
                  <wp:posOffset>59164</wp:posOffset>
                </wp:positionV>
                <wp:extent cx="1920284" cy="382249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84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C54BA" w14:textId="77777777" w:rsidR="000C4262" w:rsidRPr="006409D6" w:rsidRDefault="000C4262" w:rsidP="00420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409D6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MATHÉMATIQUE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143C9" id="Zone de texte 30" o:spid="_x0000_s1048" type="#_x0000_t202" style="position:absolute;margin-left:12pt;margin-top:4.65pt;width:151.2pt;height:30.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" fillcolor="white [3201]" stroked="f" strokeweight=".5pt">
                <v:textbox>
                  <w:txbxContent>
                    <w:p w14:paraId="587C54BA" w14:textId="77777777" w:rsidR="000C4262" w:rsidRPr="006409D6" w:rsidRDefault="000C4262" w:rsidP="00420A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6409D6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MATHÉMATIQUE </w:t>
                      </w:r>
                    </w:p>
                  </w:txbxContent>
                </v:textbox>
              </v:shape>
            </w:pict>
          </mc:Fallback>
        </mc:AlternateContent>
      </w:r>
    </w:p>
    <w:p w14:paraId="152E461C" w14:textId="69A96795" w:rsidR="006F24C9" w:rsidRDefault="006F24C9" w:rsidP="006F24C9"/>
    <w:p w14:paraId="2B444C3B" w14:textId="6FC0CA1E" w:rsidR="00977DB5" w:rsidRDefault="00977DB5">
      <w:r>
        <w:br w:type="page"/>
      </w:r>
    </w:p>
    <w:p w14:paraId="7AECA081" w14:textId="77777777" w:rsidR="00977DB5" w:rsidRDefault="00977DB5" w:rsidP="00977DB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B19CAAE" wp14:editId="2781745E">
                <wp:simplePos x="0" y="0"/>
                <wp:positionH relativeFrom="column">
                  <wp:posOffset>4734041</wp:posOffset>
                </wp:positionH>
                <wp:positionV relativeFrom="paragraph">
                  <wp:posOffset>19685</wp:posOffset>
                </wp:positionV>
                <wp:extent cx="2158584" cy="3200400"/>
                <wp:effectExtent l="0" t="0" r="13335" b="12700"/>
                <wp:wrapNone/>
                <wp:docPr id="119" name="Rectangle :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C548BB" id="Rectangle : coins arrondis 119" o:spid="_x0000_s1026" style="position:absolute;margin-left:372.75pt;margin-top:1.55pt;width:169.95pt;height:25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" fillcolor="#9cc2e5 [1944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C59F711" wp14:editId="12681481">
                <wp:simplePos x="0" y="0"/>
                <wp:positionH relativeFrom="column">
                  <wp:posOffset>2388054</wp:posOffset>
                </wp:positionH>
                <wp:positionV relativeFrom="paragraph">
                  <wp:posOffset>18902</wp:posOffset>
                </wp:positionV>
                <wp:extent cx="2158365" cy="3200400"/>
                <wp:effectExtent l="0" t="0" r="13335" b="12700"/>
                <wp:wrapNone/>
                <wp:docPr id="117" name="Rectangle : coins arrond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2CF6E" id="Rectangle : coins arrondis 117" o:spid="_x0000_s1026" style="position:absolute;margin-left:188.05pt;margin-top:1.5pt;width:169.95pt;height:25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" fillcolor="#9cc2e5 [1944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DE75DB9" wp14:editId="70035945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18" name="Rectangle :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52C7F" id="Rectangle : coins arrondis 118" o:spid="_x0000_s1026" style="position:absolute;margin-left:2.95pt;margin-top:1.75pt;width:169.95pt;height:25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" fillcolor="#9cc2e5 [1944]" strokecolor="black [3213]" strokeweight="1pt">
                <v:stroke joinstyle="miter"/>
              </v:roundrect>
            </w:pict>
          </mc:Fallback>
        </mc:AlternateContent>
      </w:r>
    </w:p>
    <w:p w14:paraId="62D66F4B" w14:textId="77777777" w:rsidR="00977DB5" w:rsidRDefault="00977DB5" w:rsidP="00977DB5"/>
    <w:p w14:paraId="577888F4" w14:textId="77777777" w:rsidR="00977DB5" w:rsidRDefault="00977DB5" w:rsidP="00977DB5"/>
    <w:p w14:paraId="462AEA62" w14:textId="77777777" w:rsidR="00977DB5" w:rsidRDefault="00977DB5" w:rsidP="00977DB5"/>
    <w:p w14:paraId="776E8119" w14:textId="77777777" w:rsidR="00977DB5" w:rsidRDefault="00977DB5" w:rsidP="00977DB5"/>
    <w:p w14:paraId="655B9191" w14:textId="77777777" w:rsidR="00977DB5" w:rsidRDefault="00977DB5" w:rsidP="00977DB5"/>
    <w:p w14:paraId="04EC60B0" w14:textId="77777777" w:rsidR="00977DB5" w:rsidRDefault="00977DB5" w:rsidP="00977DB5"/>
    <w:p w14:paraId="7B4600D2" w14:textId="77777777" w:rsidR="00977DB5" w:rsidRDefault="00977DB5" w:rsidP="00977DB5"/>
    <w:p w14:paraId="479A8408" w14:textId="77777777" w:rsidR="00977DB5" w:rsidRDefault="00977DB5" w:rsidP="00977DB5"/>
    <w:p w14:paraId="0DC7F79B" w14:textId="77777777" w:rsidR="00977DB5" w:rsidRDefault="00977DB5" w:rsidP="00977DB5"/>
    <w:p w14:paraId="4B72C0D6" w14:textId="77777777" w:rsidR="00977DB5" w:rsidRDefault="00977DB5" w:rsidP="00977DB5"/>
    <w:p w14:paraId="0C5CAF2E" w14:textId="77777777" w:rsidR="00977DB5" w:rsidRDefault="00977DB5" w:rsidP="00977DB5"/>
    <w:p w14:paraId="5AB93E98" w14:textId="77777777" w:rsidR="00977DB5" w:rsidRDefault="00977DB5" w:rsidP="00977DB5"/>
    <w:p w14:paraId="0FA3209E" w14:textId="77777777" w:rsidR="00977DB5" w:rsidRDefault="00977DB5" w:rsidP="00977DB5"/>
    <w:p w14:paraId="0027073F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4B84AED1" wp14:editId="3C33606B">
                <wp:simplePos x="0" y="0"/>
                <wp:positionH relativeFrom="column">
                  <wp:posOffset>4891952</wp:posOffset>
                </wp:positionH>
                <wp:positionV relativeFrom="paragraph">
                  <wp:posOffset>190412</wp:posOffset>
                </wp:positionV>
                <wp:extent cx="1881265" cy="382249"/>
                <wp:effectExtent l="0" t="0" r="0" b="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37525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4AED1" id="Zone de texte 555" o:spid="_x0000_s1120" type="#_x0000_t202" style="position:absolute;margin-left:385.2pt;margin-top:15pt;width:148.15pt;height:30.1pt;z-index:25281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ryoHAIAADQEAAAOAAAAZHJzL2Uyb0RvYy54bWysU02P2yAQvVfqf0DcGzveJE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" filled="f" stroked="f" strokeweight=".5pt">
                <v:textbox>
                  <w:txbxContent>
                    <w:p w14:paraId="4E537525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A06B035" wp14:editId="0DA291BC">
                <wp:simplePos x="0" y="0"/>
                <wp:positionH relativeFrom="column">
                  <wp:posOffset>149772</wp:posOffset>
                </wp:positionH>
                <wp:positionV relativeFrom="paragraph">
                  <wp:posOffset>185726</wp:posOffset>
                </wp:positionV>
                <wp:extent cx="1881265" cy="382249"/>
                <wp:effectExtent l="0" t="0" r="0" b="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1E827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6B035" id="Zone de texte 551" o:spid="_x0000_s1121" type="#_x0000_t202" style="position:absolute;margin-left:11.8pt;margin-top:14.6pt;width:148.15pt;height:30.1pt;z-index:25280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N9HAIAADQEAAAOAAAAZHJzL2Uyb0RvYy54bWysU02P2yAQvVfqf0DcGzveJE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" filled="f" stroked="f" strokeweight=".5pt">
                <v:textbox>
                  <w:txbxContent>
                    <w:p w14:paraId="72C1E827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744DB80D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0BDA0C8" wp14:editId="75CDD712">
                <wp:simplePos x="0" y="0"/>
                <wp:positionH relativeFrom="column">
                  <wp:posOffset>2570107</wp:posOffset>
                </wp:positionH>
                <wp:positionV relativeFrom="paragraph">
                  <wp:posOffset>8780</wp:posOffset>
                </wp:positionV>
                <wp:extent cx="1881265" cy="382249"/>
                <wp:effectExtent l="0" t="0" r="0" b="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40699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DA0C8" id="Zone de texte 557" o:spid="_x0000_s1122" type="#_x0000_t202" style="position:absolute;margin-left:202.35pt;margin-top:.7pt;width:148.15pt;height:30.1pt;z-index:25281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FLZHAIAADQEAAAOAAAAZHJzL2Uyb0RvYy54bWysU02P2yAQvVfqf0DcGzveJE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" filled="f" stroked="f" strokeweight=".5pt">
                <v:textbox>
                  <w:txbxContent>
                    <w:p w14:paraId="13F40699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649AC574" w14:textId="77777777" w:rsidR="00977DB5" w:rsidRDefault="00977DB5" w:rsidP="00977DB5"/>
    <w:p w14:paraId="2095EF99" w14:textId="77777777" w:rsidR="00977DB5" w:rsidRPr="00355511" w:rsidRDefault="00977DB5" w:rsidP="00977DB5">
      <w:pPr>
        <w:rPr>
          <w:sz w:val="30"/>
          <w:szCs w:val="30"/>
        </w:rPr>
      </w:pPr>
    </w:p>
    <w:p w14:paraId="33158F1C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74C0B324" wp14:editId="1FA5519C">
                <wp:simplePos x="0" y="0"/>
                <wp:positionH relativeFrom="column">
                  <wp:posOffset>4735648</wp:posOffset>
                </wp:positionH>
                <wp:positionV relativeFrom="paragraph">
                  <wp:posOffset>22860</wp:posOffset>
                </wp:positionV>
                <wp:extent cx="2158584" cy="3200400"/>
                <wp:effectExtent l="0" t="0" r="13335" b="12700"/>
                <wp:wrapNone/>
                <wp:docPr id="124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ED6C9" id="Rectangle : coins arrondis 124" o:spid="_x0000_s1026" style="position:absolute;margin-left:372.9pt;margin-top:1.8pt;width:169.95pt;height:25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" fillcolor="#9cc2e5 [1944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243885F2" wp14:editId="27775834">
                <wp:simplePos x="0" y="0"/>
                <wp:positionH relativeFrom="column">
                  <wp:posOffset>2386189</wp:posOffset>
                </wp:positionH>
                <wp:positionV relativeFrom="paragraph">
                  <wp:posOffset>8593</wp:posOffset>
                </wp:positionV>
                <wp:extent cx="2158584" cy="3200400"/>
                <wp:effectExtent l="0" t="0" r="13335" b="12700"/>
                <wp:wrapNone/>
                <wp:docPr id="123" name="Rectangle : coins arrond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5C3C2" id="Rectangle : coins arrondis 123" o:spid="_x0000_s1026" style="position:absolute;margin-left:187.9pt;margin-top:.7pt;width:169.95pt;height:252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" fillcolor="#9cc2e5 [1944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287F7AB7" wp14:editId="3D937E52">
                <wp:simplePos x="0" y="0"/>
                <wp:positionH relativeFrom="column">
                  <wp:posOffset>35337</wp:posOffset>
                </wp:positionH>
                <wp:positionV relativeFrom="paragraph">
                  <wp:posOffset>10350</wp:posOffset>
                </wp:positionV>
                <wp:extent cx="2158584" cy="3200400"/>
                <wp:effectExtent l="0" t="0" r="13335" b="12700"/>
                <wp:wrapNone/>
                <wp:docPr id="125" name="Rectangle : coins arrondi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16A1A" id="Rectangle : coins arrondis 125" o:spid="_x0000_s1026" style="position:absolute;margin-left:2.8pt;margin-top:.8pt;width:169.95pt;height:25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" fillcolor="#9cc2e5 [1944]" strokecolor="black [3213]" strokeweight="1pt">
                <v:stroke joinstyle="miter"/>
              </v:roundrect>
            </w:pict>
          </mc:Fallback>
        </mc:AlternateContent>
      </w:r>
    </w:p>
    <w:p w14:paraId="5D1FE66F" w14:textId="77777777" w:rsidR="00977DB5" w:rsidRDefault="00977DB5" w:rsidP="00977DB5"/>
    <w:p w14:paraId="2BD8122F" w14:textId="77777777" w:rsidR="00977DB5" w:rsidRDefault="00977DB5" w:rsidP="00977DB5"/>
    <w:p w14:paraId="1B3E5118" w14:textId="77777777" w:rsidR="00977DB5" w:rsidRDefault="00977DB5" w:rsidP="00977DB5"/>
    <w:p w14:paraId="40B9CC27" w14:textId="77777777" w:rsidR="00977DB5" w:rsidRDefault="00977DB5" w:rsidP="00977DB5"/>
    <w:p w14:paraId="32D9C41E" w14:textId="77777777" w:rsidR="00977DB5" w:rsidRDefault="00977DB5" w:rsidP="00977DB5"/>
    <w:p w14:paraId="67458578" w14:textId="77777777" w:rsidR="00977DB5" w:rsidRDefault="00977DB5" w:rsidP="00977DB5"/>
    <w:p w14:paraId="711E2CE0" w14:textId="77777777" w:rsidR="00977DB5" w:rsidRDefault="00977DB5" w:rsidP="00977DB5"/>
    <w:p w14:paraId="2DAC76E0" w14:textId="77777777" w:rsidR="00977DB5" w:rsidRDefault="00977DB5" w:rsidP="00977DB5"/>
    <w:p w14:paraId="4C593F9F" w14:textId="77777777" w:rsidR="00977DB5" w:rsidRDefault="00977DB5" w:rsidP="00977DB5"/>
    <w:p w14:paraId="16EAA535" w14:textId="77777777" w:rsidR="00977DB5" w:rsidRDefault="00977DB5" w:rsidP="00977DB5"/>
    <w:p w14:paraId="42D0B20D" w14:textId="77777777" w:rsidR="00977DB5" w:rsidRDefault="00977DB5" w:rsidP="00977DB5"/>
    <w:p w14:paraId="5B4B87B8" w14:textId="77777777" w:rsidR="00977DB5" w:rsidRDefault="00977DB5" w:rsidP="00977DB5"/>
    <w:p w14:paraId="7BA2865E" w14:textId="77777777" w:rsidR="00977DB5" w:rsidRDefault="00977DB5" w:rsidP="00977DB5"/>
    <w:p w14:paraId="2509ACE6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E61E056" wp14:editId="6BE82732">
                <wp:simplePos x="0" y="0"/>
                <wp:positionH relativeFrom="column">
                  <wp:posOffset>4892040</wp:posOffset>
                </wp:positionH>
                <wp:positionV relativeFrom="paragraph">
                  <wp:posOffset>175917</wp:posOffset>
                </wp:positionV>
                <wp:extent cx="1881265" cy="382249"/>
                <wp:effectExtent l="0" t="0" r="0" b="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DDAC0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1E056" id="Zone de texte 556" o:spid="_x0000_s1123" type="#_x0000_t202" style="position:absolute;margin-left:385.2pt;margin-top:13.85pt;width:148.15pt;height:30.1pt;z-index:25281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h0MHQIAADQEAAAOAAAAZHJzL2Uyb0RvYy54bWysU02P2yAQvVfqf0DcGzveJJtYcVbprlJV&#13;&#10;inZXylZ7JhhiS5ihQGKnv74Dzpe2PVW9wMAM8/HeY/7QNYochHU16IIOByklQnMoa70r6I+31Zcp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" filled="f" stroked="f" strokeweight=".5pt">
                <v:textbox>
                  <w:txbxContent>
                    <w:p w14:paraId="13ADDAC0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4348ED8" wp14:editId="2F58BAAE">
                <wp:simplePos x="0" y="0"/>
                <wp:positionH relativeFrom="column">
                  <wp:posOffset>2534985</wp:posOffset>
                </wp:positionH>
                <wp:positionV relativeFrom="paragraph">
                  <wp:posOffset>152356</wp:posOffset>
                </wp:positionV>
                <wp:extent cx="1881265" cy="382249"/>
                <wp:effectExtent l="0" t="0" r="0" b="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DAFF3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48ED8" id="Zone de texte 552" o:spid="_x0000_s1124" type="#_x0000_t202" style="position:absolute;margin-left:199.6pt;margin-top:12pt;width:148.15pt;height:30.1pt;z-index:25281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" filled="f" stroked="f" strokeweight=".5pt">
                <v:textbox>
                  <w:txbxContent>
                    <w:p w14:paraId="0FADAFF3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9FE6040" wp14:editId="2EBF7C8C">
                <wp:simplePos x="0" y="0"/>
                <wp:positionH relativeFrom="column">
                  <wp:posOffset>154567</wp:posOffset>
                </wp:positionH>
                <wp:positionV relativeFrom="paragraph">
                  <wp:posOffset>176179</wp:posOffset>
                </wp:positionV>
                <wp:extent cx="1881265" cy="382249"/>
                <wp:effectExtent l="0" t="0" r="0" b="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B999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E6040" id="Zone de texte 554" o:spid="_x0000_s1125" type="#_x0000_t202" style="position:absolute;margin-left:12.15pt;margin-top:13.85pt;width:148.15pt;height:30.1pt;z-index:25281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eeCGwIAADQEAAAOAAAAZHJzL2Uyb0RvYy54bWysU02P2yAQvVfqf0DcGzveJE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" filled="f" stroked="f" strokeweight=".5pt">
                <v:textbox>
                  <w:txbxContent>
                    <w:p w14:paraId="1543B999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7F3ACAFE" w14:textId="77777777" w:rsidR="00977DB5" w:rsidRDefault="00977DB5" w:rsidP="00977DB5"/>
    <w:p w14:paraId="0D8A7181" w14:textId="77777777" w:rsidR="00977DB5" w:rsidRDefault="00977DB5" w:rsidP="00977DB5"/>
    <w:p w14:paraId="133125D4" w14:textId="77777777" w:rsidR="00977DB5" w:rsidRPr="00355511" w:rsidRDefault="00977DB5" w:rsidP="00977DB5">
      <w:pPr>
        <w:rPr>
          <w:sz w:val="30"/>
          <w:szCs w:val="30"/>
        </w:rPr>
      </w:pPr>
    </w:p>
    <w:p w14:paraId="5F84DFD3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0319E619" wp14:editId="139CFB64">
                <wp:simplePos x="0" y="0"/>
                <wp:positionH relativeFrom="column">
                  <wp:posOffset>4778941</wp:posOffset>
                </wp:positionH>
                <wp:positionV relativeFrom="paragraph">
                  <wp:posOffset>20320</wp:posOffset>
                </wp:positionV>
                <wp:extent cx="2158584" cy="3200400"/>
                <wp:effectExtent l="0" t="0" r="13335" b="12700"/>
                <wp:wrapNone/>
                <wp:docPr id="129" name="Rectangle : coins arrond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6996F" id="Rectangle : coins arrondis 129" o:spid="_x0000_s1026" style="position:absolute;margin-left:376.3pt;margin-top:1.6pt;width:169.95pt;height:252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/3L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L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" fillcolor="#9cc2e5 [1944]" strokecolor="black [3213]" strokeweight="1pt">
                <v:stroke joinstyle="miter"/>
              </v:roundrect>
            </w:pict>
          </mc:Fallback>
        </mc:AlternateContent>
      </w:r>
    </w:p>
    <w:p w14:paraId="078B8922" w14:textId="77777777" w:rsidR="00977DB5" w:rsidRDefault="00977DB5" w:rsidP="00977DB5"/>
    <w:p w14:paraId="0F188AE9" w14:textId="77777777" w:rsidR="00977DB5" w:rsidRDefault="00977DB5" w:rsidP="00977DB5"/>
    <w:p w14:paraId="3B95D0E8" w14:textId="77777777" w:rsidR="00977DB5" w:rsidRDefault="00977DB5" w:rsidP="00977DB5"/>
    <w:p w14:paraId="7D7C19F6" w14:textId="77777777" w:rsidR="00977DB5" w:rsidRDefault="00977DB5" w:rsidP="00977DB5"/>
    <w:p w14:paraId="1CFCEFBA" w14:textId="77777777" w:rsidR="00977DB5" w:rsidRDefault="00977DB5" w:rsidP="00977DB5"/>
    <w:p w14:paraId="2E8561B4" w14:textId="77777777" w:rsidR="00977DB5" w:rsidRDefault="00977DB5" w:rsidP="00977DB5"/>
    <w:p w14:paraId="4E01F388" w14:textId="77777777" w:rsidR="00977DB5" w:rsidRDefault="00977DB5" w:rsidP="00977DB5"/>
    <w:p w14:paraId="3BE88AA3" w14:textId="77777777" w:rsidR="00977DB5" w:rsidRDefault="00977DB5" w:rsidP="00977DB5"/>
    <w:p w14:paraId="631B6E12" w14:textId="77777777" w:rsidR="00977DB5" w:rsidRDefault="00977DB5" w:rsidP="00977DB5"/>
    <w:p w14:paraId="2E5AA718" w14:textId="77777777" w:rsidR="00977DB5" w:rsidRDefault="00977DB5" w:rsidP="00977DB5"/>
    <w:p w14:paraId="66C9158A" w14:textId="77777777" w:rsidR="00977DB5" w:rsidRDefault="00977DB5" w:rsidP="00977DB5"/>
    <w:p w14:paraId="4B4C3675" w14:textId="77777777" w:rsidR="00977DB5" w:rsidRDefault="00977DB5" w:rsidP="00977DB5"/>
    <w:p w14:paraId="45D212DA" w14:textId="77777777" w:rsidR="00977DB5" w:rsidRDefault="00977DB5" w:rsidP="00977DB5"/>
    <w:p w14:paraId="272A01B3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864E88D" wp14:editId="223A1CB3">
                <wp:simplePos x="0" y="0"/>
                <wp:positionH relativeFrom="column">
                  <wp:posOffset>4895193</wp:posOffset>
                </wp:positionH>
                <wp:positionV relativeFrom="paragraph">
                  <wp:posOffset>146334</wp:posOffset>
                </wp:positionV>
                <wp:extent cx="1881265" cy="382249"/>
                <wp:effectExtent l="0" t="0" r="0" b="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DE86" w14:textId="77777777" w:rsidR="00977DB5" w:rsidRPr="009248C6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4E88D" id="Zone de texte 558" o:spid="_x0000_s1126" type="#_x0000_t202" style="position:absolute;margin-left:385.45pt;margin-top:11.5pt;width:148.15pt;height:30.1pt;z-index:25281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" filled="f" stroked="f" strokeweight=".5pt">
                <v:textbox>
                  <w:txbxContent>
                    <w:p w14:paraId="6233DE86" w14:textId="77777777" w:rsidR="00977DB5" w:rsidRPr="009248C6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118FF4F7" w14:textId="77777777" w:rsidR="00977DB5" w:rsidRDefault="00977DB5" w:rsidP="00977DB5"/>
    <w:p w14:paraId="382714BD" w14:textId="2A6BD0B3" w:rsidR="006F24C9" w:rsidRDefault="00977DB5" w:rsidP="006F24C9">
      <w:r>
        <w:br w:type="page"/>
      </w:r>
    </w:p>
    <w:p w14:paraId="762D45C7" w14:textId="1A0E0211" w:rsidR="006F24C9" w:rsidRDefault="0044163D" w:rsidP="006F24C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D681E7" wp14:editId="7F8E75CD">
                <wp:simplePos x="0" y="0"/>
                <wp:positionH relativeFrom="column">
                  <wp:posOffset>4730750</wp:posOffset>
                </wp:positionH>
                <wp:positionV relativeFrom="paragraph">
                  <wp:posOffset>19503</wp:posOffset>
                </wp:positionV>
                <wp:extent cx="2158584" cy="3200400"/>
                <wp:effectExtent l="0" t="0" r="13335" b="12700"/>
                <wp:wrapNone/>
                <wp:docPr id="147" name="Rectangle : coins arrond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30F9F" id="Rectangle : coins arrondis 147" o:spid="_x0000_s1026" style="position:absolute;margin-left:372.5pt;margin-top:1.55pt;width:169.95pt;height:25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A1056D" wp14:editId="7563EB7C">
                <wp:simplePos x="0" y="0"/>
                <wp:positionH relativeFrom="column">
                  <wp:posOffset>2402931</wp:posOffset>
                </wp:positionH>
                <wp:positionV relativeFrom="paragraph">
                  <wp:posOffset>36467</wp:posOffset>
                </wp:positionV>
                <wp:extent cx="2158365" cy="3200400"/>
                <wp:effectExtent l="0" t="0" r="13335" b="12700"/>
                <wp:wrapNone/>
                <wp:docPr id="145" name="Rectangle :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A7D21" id="Rectangle : coins arrondis 145" o:spid="_x0000_s1026" style="position:absolute;margin-left:189.2pt;margin-top:2.85pt;width:169.95pt;height:25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29E6EC" wp14:editId="3DA6FAC7">
                <wp:simplePos x="0" y="0"/>
                <wp:positionH relativeFrom="column">
                  <wp:posOffset>37465</wp:posOffset>
                </wp:positionH>
                <wp:positionV relativeFrom="paragraph">
                  <wp:posOffset>18233</wp:posOffset>
                </wp:positionV>
                <wp:extent cx="2158584" cy="3200400"/>
                <wp:effectExtent l="0" t="0" r="13335" b="12700"/>
                <wp:wrapNone/>
                <wp:docPr id="146" name="Rectangle :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C48D2" id="Rectangle : coins arrondis 146" o:spid="_x0000_s1026" style="position:absolute;margin-left:2.95pt;margin-top:1.45pt;width:169.95pt;height:25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p+N1&#13;&#10;v94AAAAM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</w:p>
    <w:p w14:paraId="41DAD509" w14:textId="22F7A136" w:rsidR="006F24C9" w:rsidRDefault="0044163D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35FB08F" wp14:editId="52A3D480">
                <wp:simplePos x="0" y="0"/>
                <wp:positionH relativeFrom="column">
                  <wp:posOffset>4860290</wp:posOffset>
                </wp:positionH>
                <wp:positionV relativeFrom="paragraph">
                  <wp:posOffset>54156</wp:posOffset>
                </wp:positionV>
                <wp:extent cx="1881265" cy="382249"/>
                <wp:effectExtent l="0" t="0" r="0" b="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FCB9E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FB08F" id="Zone de texte 543" o:spid="_x0000_s1127" type="#_x0000_t202" style="position:absolute;margin-left:382.7pt;margin-top:4.25pt;width:148.15pt;height:30.1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" fillcolor="white [3201]" stroked="f" strokeweight=".5pt">
                <v:textbox>
                  <w:txbxContent>
                    <w:p w14:paraId="3E9FCB9E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A287BCF" wp14:editId="5D8279A4">
                <wp:simplePos x="0" y="0"/>
                <wp:positionH relativeFrom="column">
                  <wp:posOffset>2553063</wp:posOffset>
                </wp:positionH>
                <wp:positionV relativeFrom="paragraph">
                  <wp:posOffset>37828</wp:posOffset>
                </wp:positionV>
                <wp:extent cx="1881265" cy="382249"/>
                <wp:effectExtent l="0" t="0" r="0" b="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C1507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87BCF" id="Zone de texte 541" o:spid="_x0000_s1128" type="#_x0000_t202" style="position:absolute;margin-left:201.05pt;margin-top:3pt;width:148.15pt;height:30.1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" fillcolor="white [3201]" stroked="f" strokeweight=".5pt">
                <v:textbox>
                  <w:txbxContent>
                    <w:p w14:paraId="7B3C1507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E7FB33" wp14:editId="059798AB">
                <wp:simplePos x="0" y="0"/>
                <wp:positionH relativeFrom="column">
                  <wp:posOffset>149225</wp:posOffset>
                </wp:positionH>
                <wp:positionV relativeFrom="paragraph">
                  <wp:posOffset>26035</wp:posOffset>
                </wp:positionV>
                <wp:extent cx="1880870" cy="381635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E97D3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7FB33" id="Zone de texte 149" o:spid="_x0000_s1129" type="#_x0000_t202" style="position:absolute;margin-left:11.75pt;margin-top:2.05pt;width:148.1pt;height:30.0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" fillcolor="white [3201]" stroked="f" strokeweight=".5pt">
                <v:textbox>
                  <w:txbxContent>
                    <w:p w14:paraId="4F4E97D3" w14:textId="77777777" w:rsidR="000C4262" w:rsidRPr="00EE2111" w:rsidRDefault="000C4262" w:rsidP="006F24C9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032B89EC" w14:textId="5909F6E2" w:rsidR="006F24C9" w:rsidRDefault="006F24C9" w:rsidP="006F24C9"/>
    <w:p w14:paraId="3856D96F" w14:textId="19BC0D32" w:rsidR="006F24C9" w:rsidRDefault="006F24C9" w:rsidP="006F24C9"/>
    <w:p w14:paraId="5E52FE45" w14:textId="30F1855E" w:rsidR="0044163D" w:rsidRDefault="0044163D" w:rsidP="006F24C9"/>
    <w:p w14:paraId="3C963AFE" w14:textId="77777777" w:rsidR="0044163D" w:rsidRDefault="0044163D" w:rsidP="006F24C9"/>
    <w:p w14:paraId="76E041BA" w14:textId="77777777" w:rsidR="006F24C9" w:rsidRDefault="006F24C9" w:rsidP="006F24C9"/>
    <w:p w14:paraId="14467B94" w14:textId="77777777" w:rsidR="006F24C9" w:rsidRDefault="006F24C9" w:rsidP="006F24C9"/>
    <w:p w14:paraId="6EFF8BBE" w14:textId="77777777" w:rsidR="006F24C9" w:rsidRDefault="006F24C9" w:rsidP="006F24C9"/>
    <w:p w14:paraId="5CA0F3F4" w14:textId="77777777" w:rsidR="006F24C9" w:rsidRDefault="006F24C9" w:rsidP="006F24C9"/>
    <w:p w14:paraId="25BBC244" w14:textId="77777777" w:rsidR="006F24C9" w:rsidRDefault="006F24C9" w:rsidP="006F24C9"/>
    <w:p w14:paraId="2F187063" w14:textId="77777777" w:rsidR="006F24C9" w:rsidRDefault="006F24C9" w:rsidP="006F24C9"/>
    <w:p w14:paraId="579C5CF5" w14:textId="77777777" w:rsidR="006F24C9" w:rsidRDefault="006F24C9" w:rsidP="006F24C9"/>
    <w:p w14:paraId="24A6F86D" w14:textId="77777777" w:rsidR="006F24C9" w:rsidRDefault="006F24C9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5E8B357" wp14:editId="6B34C979">
                <wp:simplePos x="0" y="0"/>
                <wp:positionH relativeFrom="column">
                  <wp:posOffset>2473096</wp:posOffset>
                </wp:positionH>
                <wp:positionV relativeFrom="paragraph">
                  <wp:posOffset>91856</wp:posOffset>
                </wp:positionV>
                <wp:extent cx="1880870" cy="584003"/>
                <wp:effectExtent l="0" t="0" r="0" b="63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84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E04ED" w14:textId="77777777" w:rsidR="000C4262" w:rsidRPr="00B1046E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B1046E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Perspective </w:t>
                            </w:r>
                          </w:p>
                          <w:p w14:paraId="5FEF9FA8" w14:textId="77777777" w:rsidR="000C4262" w:rsidRPr="00B1046E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B1046E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Si oui laquelle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B357" id="Zone de texte 150" o:spid="_x0000_s1080" type="#_x0000_t202" style="position:absolute;margin-left:194.75pt;margin-top:7.25pt;width:148.1pt;height:4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" fillcolor="white [3201]" stroked="f" strokeweight=".5pt">
                <v:textbox>
                  <w:txbxContent>
                    <w:p w14:paraId="065E04ED" w14:textId="77777777" w:rsidR="000C4262" w:rsidRPr="00B1046E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B1046E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Perspective </w:t>
                      </w:r>
                    </w:p>
                    <w:p w14:paraId="5FEF9FA8" w14:textId="77777777" w:rsidR="000C4262" w:rsidRPr="00B1046E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B1046E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Si oui laquelle 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32221FD" wp14:editId="2F7ECAA4">
                <wp:simplePos x="0" y="0"/>
                <wp:positionH relativeFrom="column">
                  <wp:posOffset>187096</wp:posOffset>
                </wp:positionH>
                <wp:positionV relativeFrom="paragraph">
                  <wp:posOffset>9411</wp:posOffset>
                </wp:positionV>
                <wp:extent cx="1880870" cy="591498"/>
                <wp:effectExtent l="0" t="0" r="0" b="571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91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F05AC" w14:textId="77777777" w:rsidR="000C4262" w:rsidRPr="00B1046E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B1046E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Profondeur et/ou planéité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21FD" id="Zone de texte 152" o:spid="_x0000_s1081" type="#_x0000_t202" style="position:absolute;margin-left:14.75pt;margin-top:.75pt;width:148.1pt;height:46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" fillcolor="white [3201]" stroked="f" strokeweight=".5pt">
                <v:textbox>
                  <w:txbxContent>
                    <w:p w14:paraId="7E9F05AC" w14:textId="77777777" w:rsidR="000C4262" w:rsidRPr="00B1046E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B1046E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Profondeur et/ou planéité ?</w:t>
                      </w:r>
                    </w:p>
                  </w:txbxContent>
                </v:textbox>
              </v:shape>
            </w:pict>
          </mc:Fallback>
        </mc:AlternateContent>
      </w:r>
    </w:p>
    <w:p w14:paraId="349523C6" w14:textId="77777777" w:rsidR="006F24C9" w:rsidRDefault="006F24C9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30C65A" wp14:editId="20363D32">
                <wp:simplePos x="0" y="0"/>
                <wp:positionH relativeFrom="column">
                  <wp:posOffset>4856813</wp:posOffset>
                </wp:positionH>
                <wp:positionV relativeFrom="paragraph">
                  <wp:posOffset>32427</wp:posOffset>
                </wp:positionV>
                <wp:extent cx="1881265" cy="382249"/>
                <wp:effectExtent l="0" t="0" r="0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1C31D" w14:textId="77777777" w:rsidR="000C4262" w:rsidRPr="00B1046E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B1046E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Point de vue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0C65A" id="Zone de texte 151" o:spid="_x0000_s1082" type="#_x0000_t202" style="position:absolute;margin-left:382.45pt;margin-top:2.55pt;width:148.15pt;height:30.1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TZ+Mg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" fillcolor="white [3201]" stroked="f" strokeweight=".5pt">
                <v:textbox>
                  <w:txbxContent>
                    <w:p w14:paraId="4701C31D" w14:textId="77777777" w:rsidR="000C4262" w:rsidRPr="00B1046E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B1046E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Point de vue ?</w:t>
                      </w:r>
                    </w:p>
                  </w:txbxContent>
                </v:textbox>
              </v:shape>
            </w:pict>
          </mc:Fallback>
        </mc:AlternateContent>
      </w:r>
    </w:p>
    <w:p w14:paraId="588A22EB" w14:textId="77777777" w:rsidR="006F24C9" w:rsidRDefault="006F24C9" w:rsidP="006F24C9"/>
    <w:p w14:paraId="466A6FDB" w14:textId="77777777" w:rsidR="006F24C9" w:rsidRDefault="006F24C9" w:rsidP="006F24C9"/>
    <w:p w14:paraId="7C520044" w14:textId="77777777" w:rsidR="006F24C9" w:rsidRPr="00355511" w:rsidRDefault="006F24C9" w:rsidP="006F24C9">
      <w:pPr>
        <w:rPr>
          <w:sz w:val="30"/>
          <w:szCs w:val="30"/>
        </w:rPr>
      </w:pPr>
    </w:p>
    <w:p w14:paraId="70E13D7E" w14:textId="77777777" w:rsidR="006F24C9" w:rsidRDefault="009248C6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BD65A1D" wp14:editId="494BF828">
                <wp:simplePos x="0" y="0"/>
                <wp:positionH relativeFrom="column">
                  <wp:posOffset>154611</wp:posOffset>
                </wp:positionH>
                <wp:positionV relativeFrom="paragraph">
                  <wp:posOffset>172655</wp:posOffset>
                </wp:positionV>
                <wp:extent cx="1881265" cy="382249"/>
                <wp:effectExtent l="0" t="0" r="0" b="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44AF0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D65A1D" id="Zone de texte 542" o:spid="_x0000_s1083" type="#_x0000_t202" style="position:absolute;margin-left:12.15pt;margin-top:13.6pt;width:148.15pt;height:30.1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3mrMg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" fillcolor="white [3201]" stroked="f" strokeweight=".5pt">
                <v:textbox>
                  <w:txbxContent>
                    <w:p w14:paraId="09644AF0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27BE669" wp14:editId="6642EF62">
                <wp:simplePos x="0" y="0"/>
                <wp:positionH relativeFrom="column">
                  <wp:posOffset>2519614</wp:posOffset>
                </wp:positionH>
                <wp:positionV relativeFrom="paragraph">
                  <wp:posOffset>172830</wp:posOffset>
                </wp:positionV>
                <wp:extent cx="1881265" cy="382249"/>
                <wp:effectExtent l="0" t="0" r="0" b="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2D163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BE669" id="Zone de texte 544" o:spid="_x0000_s1084" type="#_x0000_t202" style="position:absolute;margin-left:198.4pt;margin-top:13.6pt;width:148.15pt;height:30.1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szwMg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" fillcolor="white [3201]" stroked="f" strokeweight=".5pt">
                <v:textbox>
                  <w:txbxContent>
                    <w:p w14:paraId="5492D163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0E66702" wp14:editId="120A917E">
                <wp:simplePos x="0" y="0"/>
                <wp:positionH relativeFrom="column">
                  <wp:posOffset>4860881</wp:posOffset>
                </wp:positionH>
                <wp:positionV relativeFrom="paragraph">
                  <wp:posOffset>172282</wp:posOffset>
                </wp:positionV>
                <wp:extent cx="1881265" cy="382249"/>
                <wp:effectExtent l="0" t="0" r="0" b="0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5AB4F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66702" id="Zone de texte 549" o:spid="_x0000_s1085" type="#_x0000_t202" style="position:absolute;margin-left:382.75pt;margin-top:13.55pt;width:148.15pt;height:30.1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IMl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" fillcolor="white [3201]" stroked="f" strokeweight=".5pt">
                <v:textbox>
                  <w:txbxContent>
                    <w:p w14:paraId="4C45AB4F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7C597A" wp14:editId="4F817AD5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156" name="Rectangle :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CBA0C" id="Rectangle : coins arrondis 156" o:spid="_x0000_s1026" style="position:absolute;margin-left:188.95pt;margin-top:1.9pt;width:169.95pt;height:25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520B3B" wp14:editId="2785A5B6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57" name="Rectangle :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45E762" id="Rectangle : coins arrondis 157" o:spid="_x0000_s1026" style="position:absolute;margin-left:372.5pt;margin-top:1.85pt;width:169.95pt;height:25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32F156" wp14:editId="36614F41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58" name="Rectangle :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67AC0" id="Rectangle : coins arrondis 158" o:spid="_x0000_s1026" style="position:absolute;margin-left:2.95pt;margin-top:1.75pt;width:169.95pt;height:25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0C00F04E" w14:textId="77777777" w:rsidR="006F24C9" w:rsidRDefault="006F24C9" w:rsidP="006F24C9"/>
    <w:p w14:paraId="1B0F989C" w14:textId="77777777" w:rsidR="006F24C9" w:rsidRDefault="006F24C9" w:rsidP="006F24C9"/>
    <w:p w14:paraId="405E5BF5" w14:textId="77777777" w:rsidR="006F24C9" w:rsidRDefault="006F24C9" w:rsidP="006F24C9"/>
    <w:p w14:paraId="7EFAA42F" w14:textId="19F926DB" w:rsidR="006F24C9" w:rsidRDefault="006F24C9" w:rsidP="006F24C9"/>
    <w:p w14:paraId="7079ABA3" w14:textId="77777777" w:rsidR="006F24C9" w:rsidRDefault="006F24C9" w:rsidP="006F24C9"/>
    <w:p w14:paraId="06BA8321" w14:textId="77777777" w:rsidR="006F24C9" w:rsidRDefault="006F24C9" w:rsidP="006F24C9"/>
    <w:p w14:paraId="3C4546A8" w14:textId="77777777" w:rsidR="006F24C9" w:rsidRDefault="006F24C9" w:rsidP="006F24C9"/>
    <w:p w14:paraId="48B46150" w14:textId="77777777" w:rsidR="006F24C9" w:rsidRDefault="006F24C9" w:rsidP="006F24C9"/>
    <w:p w14:paraId="4B062270" w14:textId="77777777" w:rsidR="006F24C9" w:rsidRDefault="006F24C9" w:rsidP="006F24C9"/>
    <w:p w14:paraId="4563FD80" w14:textId="77777777" w:rsidR="006F24C9" w:rsidRDefault="006F24C9" w:rsidP="006F24C9"/>
    <w:p w14:paraId="2800F709" w14:textId="77777777" w:rsidR="006F24C9" w:rsidRDefault="006F24C9" w:rsidP="006F24C9"/>
    <w:p w14:paraId="4811DE73" w14:textId="77777777" w:rsidR="006F24C9" w:rsidRDefault="00EE2111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88157D2" wp14:editId="151303C2">
                <wp:simplePos x="0" y="0"/>
                <wp:positionH relativeFrom="column">
                  <wp:posOffset>4819015</wp:posOffset>
                </wp:positionH>
                <wp:positionV relativeFrom="paragraph">
                  <wp:posOffset>181610</wp:posOffset>
                </wp:positionV>
                <wp:extent cx="2007870" cy="582930"/>
                <wp:effectExtent l="0" t="0" r="0" b="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3E698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Champ </w:t>
                            </w:r>
                          </w:p>
                          <w:p w14:paraId="336218F4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Hors-champ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57D2" id="Zone de texte 159" o:spid="_x0000_s1086" type="#_x0000_t202" style="position:absolute;margin-left:379.45pt;margin-top:14.3pt;width:158.1pt;height:45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" filled="f" stroked="f" strokeweight=".5pt">
                <v:textbox>
                  <w:txbxContent>
                    <w:p w14:paraId="0273E698" w14:textId="77777777" w:rsidR="000C4262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Champ </w:t>
                      </w:r>
                    </w:p>
                    <w:p w14:paraId="336218F4" w14:textId="77777777" w:rsidR="000C4262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Hors-champ ? </w:t>
                      </w:r>
                    </w:p>
                  </w:txbxContent>
                </v:textbox>
              </v:shape>
            </w:pict>
          </mc:Fallback>
        </mc:AlternateContent>
      </w:r>
    </w:p>
    <w:p w14:paraId="708FB4DF" w14:textId="77777777" w:rsidR="006F24C9" w:rsidRDefault="006F24C9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83F5AE" wp14:editId="0274E3A4">
                <wp:simplePos x="0" y="0"/>
                <wp:positionH relativeFrom="column">
                  <wp:posOffset>2540552</wp:posOffset>
                </wp:positionH>
                <wp:positionV relativeFrom="paragraph">
                  <wp:posOffset>92419</wp:posOffset>
                </wp:positionV>
                <wp:extent cx="1880870" cy="582971"/>
                <wp:effectExtent l="0" t="0" r="0" b="127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8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6A3E8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Occupation de l’espace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F5AE" id="Zone de texte 160" o:spid="_x0000_s1087" type="#_x0000_t202" style="position:absolute;margin-left:200.05pt;margin-top:7.3pt;width:148.1pt;height:45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" fillcolor="white [3201]" stroked="f" strokeweight=".5pt">
                <v:textbox>
                  <w:txbxContent>
                    <w:p w14:paraId="7EB6A3E8" w14:textId="77777777" w:rsidR="000C4262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Occupation de l’espace ?</w:t>
                      </w:r>
                    </w:p>
                  </w:txbxContent>
                </v:textbox>
              </v:shape>
            </w:pict>
          </mc:Fallback>
        </mc:AlternateContent>
      </w:r>
    </w:p>
    <w:p w14:paraId="541AB9B5" w14:textId="77777777" w:rsidR="006F24C9" w:rsidRDefault="006F24C9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4DAC5F" wp14:editId="13DA8F49">
                <wp:simplePos x="0" y="0"/>
                <wp:positionH relativeFrom="column">
                  <wp:posOffset>152067</wp:posOffset>
                </wp:positionH>
                <wp:positionV relativeFrom="paragraph">
                  <wp:posOffset>58566</wp:posOffset>
                </wp:positionV>
                <wp:extent cx="1881265" cy="382249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49187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Cadrage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DAC5F" id="Zone de texte 161" o:spid="_x0000_s1088" type="#_x0000_t202" style="position:absolute;margin-left:11.95pt;margin-top:4.6pt;width:148.15pt;height:30.1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" fillcolor="white [3201]" stroked="f" strokeweight=".5pt">
                <v:textbox>
                  <w:txbxContent>
                    <w:p w14:paraId="00E49187" w14:textId="77777777" w:rsidR="000C4262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Cadrage ?</w:t>
                      </w:r>
                    </w:p>
                  </w:txbxContent>
                </v:textbox>
              </v:shape>
            </w:pict>
          </mc:Fallback>
        </mc:AlternateContent>
      </w:r>
    </w:p>
    <w:p w14:paraId="205347C5" w14:textId="77777777" w:rsidR="006F24C9" w:rsidRDefault="006F24C9" w:rsidP="006F24C9"/>
    <w:p w14:paraId="35F52370" w14:textId="77777777" w:rsidR="006F24C9" w:rsidRDefault="006F24C9" w:rsidP="006F24C9"/>
    <w:p w14:paraId="185D557C" w14:textId="77777777" w:rsidR="006F24C9" w:rsidRPr="00355511" w:rsidRDefault="006F24C9" w:rsidP="006F24C9">
      <w:pPr>
        <w:rPr>
          <w:sz w:val="30"/>
          <w:szCs w:val="30"/>
        </w:rPr>
      </w:pPr>
    </w:p>
    <w:p w14:paraId="4FA528B3" w14:textId="77777777" w:rsidR="006F24C9" w:rsidRDefault="009248C6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2B794AC" wp14:editId="17CF6A52">
                <wp:simplePos x="0" y="0"/>
                <wp:positionH relativeFrom="column">
                  <wp:posOffset>165538</wp:posOffset>
                </wp:positionH>
                <wp:positionV relativeFrom="paragraph">
                  <wp:posOffset>130744</wp:posOffset>
                </wp:positionV>
                <wp:extent cx="1881265" cy="382249"/>
                <wp:effectExtent l="0" t="0" r="0" b="0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A96D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2E74B5" w:themeColor="accent5" w:themeShade="BF"/>
                                <w:spacing w:val="20"/>
                                <w:sz w:val="30"/>
                                <w:szCs w:val="30"/>
                              </w:rPr>
                              <w:t>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794AC" id="Zone de texte 550" o:spid="_x0000_s1089" type="#_x0000_t202" style="position:absolute;margin-left:13.05pt;margin-top:10.3pt;width:148.15pt;height:30.1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" fillcolor="white [3201]" stroked="f" strokeweight=".5pt">
                <v:textbox>
                  <w:txbxContent>
                    <w:p w14:paraId="7B69A96D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Times New Roman (Corps CS)"/>
                          <w:b/>
                          <w:bCs/>
                          <w:color w:val="2E74B5" w:themeColor="accent5" w:themeShade="BF"/>
                          <w:spacing w:val="20"/>
                          <w:sz w:val="30"/>
                          <w:szCs w:val="30"/>
                        </w:rPr>
                        <w:t>ESPACE</w:t>
                      </w:r>
                    </w:p>
                  </w:txbxContent>
                </v:textbox>
              </v:shape>
            </w:pict>
          </mc:Fallback>
        </mc:AlternateContent>
      </w:r>
      <w:r w:rsidR="000454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2E8B7B" wp14:editId="13A9B04C">
                <wp:simplePos x="0" y="0"/>
                <wp:positionH relativeFrom="column">
                  <wp:posOffset>42398</wp:posOffset>
                </wp:positionH>
                <wp:positionV relativeFrom="paragraph">
                  <wp:posOffset>15191</wp:posOffset>
                </wp:positionV>
                <wp:extent cx="2158584" cy="3200400"/>
                <wp:effectExtent l="0" t="0" r="13335" b="12700"/>
                <wp:wrapNone/>
                <wp:docPr id="162" name="Rectangle : coins arrondi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FFE5B" id="Rectangle : coins arrondis 162" o:spid="_x0000_s1026" style="position:absolute;margin-left:3.35pt;margin-top:1.2pt;width:169.95pt;height:25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AE&#13;&#10;OEte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0E172CC7" w14:textId="77777777" w:rsidR="006F24C9" w:rsidRDefault="006F24C9" w:rsidP="006F24C9"/>
    <w:p w14:paraId="2A1D884A" w14:textId="06545D4E" w:rsidR="006F24C9" w:rsidRDefault="006F24C9" w:rsidP="006F24C9"/>
    <w:p w14:paraId="4A0248FD" w14:textId="77777777" w:rsidR="006F24C9" w:rsidRDefault="006F24C9" w:rsidP="006F24C9"/>
    <w:p w14:paraId="54B6DE09" w14:textId="77777777" w:rsidR="006F24C9" w:rsidRDefault="006F24C9" w:rsidP="006F24C9"/>
    <w:p w14:paraId="0670EE18" w14:textId="77777777" w:rsidR="006F24C9" w:rsidRDefault="006F24C9" w:rsidP="006F24C9"/>
    <w:p w14:paraId="356AB4A2" w14:textId="77777777" w:rsidR="006F24C9" w:rsidRDefault="006F24C9" w:rsidP="006F24C9"/>
    <w:p w14:paraId="59A0813E" w14:textId="77777777" w:rsidR="006F24C9" w:rsidRDefault="006F24C9" w:rsidP="006F24C9"/>
    <w:p w14:paraId="7D8B11EB" w14:textId="77777777" w:rsidR="006F24C9" w:rsidRDefault="006F24C9" w:rsidP="006F24C9"/>
    <w:p w14:paraId="5B3B61E0" w14:textId="77777777" w:rsidR="006F24C9" w:rsidRDefault="006F24C9" w:rsidP="006F24C9"/>
    <w:p w14:paraId="1026B1CF" w14:textId="77777777" w:rsidR="006F24C9" w:rsidRDefault="006F24C9" w:rsidP="006F24C9"/>
    <w:p w14:paraId="37800719" w14:textId="77777777" w:rsidR="006F24C9" w:rsidRDefault="006F24C9" w:rsidP="006F24C9"/>
    <w:p w14:paraId="459D2D10" w14:textId="77777777" w:rsidR="006F24C9" w:rsidRDefault="006F24C9" w:rsidP="006F24C9"/>
    <w:p w14:paraId="39D696A1" w14:textId="77777777" w:rsidR="006F24C9" w:rsidRDefault="009D0F01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67B270" wp14:editId="3A353094">
                <wp:simplePos x="0" y="0"/>
                <wp:positionH relativeFrom="column">
                  <wp:posOffset>185521</wp:posOffset>
                </wp:positionH>
                <wp:positionV relativeFrom="paragraph">
                  <wp:posOffset>28543</wp:posOffset>
                </wp:positionV>
                <wp:extent cx="1880870" cy="591671"/>
                <wp:effectExtent l="0" t="0" r="0" b="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91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37234" w14:textId="77777777" w:rsidR="00EE2111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Rapport </w:t>
                            </w:r>
                          </w:p>
                          <w:p w14:paraId="52811F4A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figure</w:t>
                            </w:r>
                            <w:proofErr w:type="gramEnd"/>
                            <w:r w:rsidRPr="00EE2111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/ fond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B270" id="Zone de texte 164" o:spid="_x0000_s1090" type="#_x0000_t202" style="position:absolute;margin-left:14.6pt;margin-top:2.25pt;width:148.1pt;height:46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" filled="f" stroked="f" strokeweight=".5pt">
                <v:textbox>
                  <w:txbxContent>
                    <w:p w14:paraId="4C437234" w14:textId="77777777" w:rsidR="00EE2111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Rapport </w:t>
                      </w:r>
                    </w:p>
                    <w:p w14:paraId="52811F4A" w14:textId="77777777" w:rsidR="000C4262" w:rsidRPr="00EE2111" w:rsidRDefault="000C4262" w:rsidP="006F24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proofErr w:type="gramStart"/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figure</w:t>
                      </w:r>
                      <w:proofErr w:type="gramEnd"/>
                      <w:r w:rsidRPr="00EE2111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/ fond</w:t>
                      </w:r>
                    </w:p>
                  </w:txbxContent>
                </v:textbox>
              </v:shape>
            </w:pict>
          </mc:Fallback>
        </mc:AlternateContent>
      </w:r>
    </w:p>
    <w:p w14:paraId="785D73D4" w14:textId="77777777" w:rsidR="006F24C9" w:rsidRDefault="006F24C9" w:rsidP="006F24C9"/>
    <w:p w14:paraId="343187F3" w14:textId="77777777" w:rsidR="006F24C9" w:rsidRDefault="006F24C9" w:rsidP="006F24C9"/>
    <w:p w14:paraId="6B393989" w14:textId="77777777" w:rsidR="006F24C9" w:rsidRDefault="006F24C9" w:rsidP="006F24C9">
      <w:r>
        <w:br w:type="page"/>
      </w:r>
    </w:p>
    <w:p w14:paraId="79E7E21D" w14:textId="77777777" w:rsidR="00977DB5" w:rsidRDefault="00977DB5" w:rsidP="00977DB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D772EF5" wp14:editId="405164D1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298" name="Rectangle :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2A821" id="Rectangle : coins arrondis 298" o:spid="_x0000_s1026" style="position:absolute;margin-left:188.95pt;margin-top:1.9pt;width:169.95pt;height:25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D956A6A" wp14:editId="382018BC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299" name="Rectangle :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E22C65" id="Rectangle : coins arrondis 299" o:spid="_x0000_s1026" style="position:absolute;margin-left:372.5pt;margin-top:1.85pt;width:169.95pt;height:25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261AEED" wp14:editId="388090A4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00" name="Rectangle :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C79DA" id="Rectangle : coins arrondis 300" o:spid="_x0000_s1026" style="position:absolute;margin-left:2.95pt;margin-top:1.75pt;width:169.95pt;height:25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4FDA5AFC" w14:textId="77777777" w:rsidR="00977DB5" w:rsidRDefault="00977DB5" w:rsidP="00977DB5"/>
    <w:p w14:paraId="06E1577B" w14:textId="77777777" w:rsidR="00977DB5" w:rsidRDefault="00977DB5" w:rsidP="00977DB5"/>
    <w:p w14:paraId="0DE5CCAC" w14:textId="77777777" w:rsidR="00977DB5" w:rsidRDefault="00977DB5" w:rsidP="00977DB5"/>
    <w:p w14:paraId="43E9A4CC" w14:textId="77777777" w:rsidR="00977DB5" w:rsidRDefault="00977DB5" w:rsidP="00977DB5"/>
    <w:p w14:paraId="7563F66E" w14:textId="77777777" w:rsidR="00977DB5" w:rsidRDefault="00977DB5" w:rsidP="00977DB5"/>
    <w:p w14:paraId="16F1CF60" w14:textId="77777777" w:rsidR="00977DB5" w:rsidRDefault="00977DB5" w:rsidP="00977DB5"/>
    <w:p w14:paraId="55AD61A0" w14:textId="77777777" w:rsidR="00977DB5" w:rsidRDefault="00977DB5" w:rsidP="00977DB5"/>
    <w:p w14:paraId="77872976" w14:textId="77777777" w:rsidR="00977DB5" w:rsidRDefault="00977DB5" w:rsidP="00977DB5"/>
    <w:p w14:paraId="174E9B1E" w14:textId="77777777" w:rsidR="00977DB5" w:rsidRDefault="00977DB5" w:rsidP="00977DB5"/>
    <w:p w14:paraId="3DA17C21" w14:textId="77777777" w:rsidR="00977DB5" w:rsidRDefault="00977DB5" w:rsidP="00977DB5"/>
    <w:p w14:paraId="7723DA99" w14:textId="77777777" w:rsidR="00977DB5" w:rsidRDefault="00977DB5" w:rsidP="00977DB5"/>
    <w:p w14:paraId="35860CE7" w14:textId="77777777" w:rsidR="00977DB5" w:rsidRDefault="00977DB5" w:rsidP="00977DB5"/>
    <w:p w14:paraId="72A9D45B" w14:textId="77777777" w:rsidR="00977DB5" w:rsidRDefault="00977DB5" w:rsidP="00977DB5"/>
    <w:p w14:paraId="78448A1C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739B58D" wp14:editId="3BF6B11F">
                <wp:simplePos x="0" y="0"/>
                <wp:positionH relativeFrom="column">
                  <wp:posOffset>4813300</wp:posOffset>
                </wp:positionH>
                <wp:positionV relativeFrom="paragraph">
                  <wp:posOffset>102151</wp:posOffset>
                </wp:positionV>
                <wp:extent cx="1963316" cy="382249"/>
                <wp:effectExtent l="0" t="0" r="5715" b="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6522B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6C8B317B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9B58D" id="Zone de texte 301" o:spid="_x0000_s1141" type="#_x0000_t202" style="position:absolute;margin-left:379pt;margin-top:8.05pt;width:154.6pt;height:30.1pt;z-index:25282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" fillcolor="white [3201]" stroked="f" strokeweight=".5pt">
                <v:textbox>
                  <w:txbxContent>
                    <w:p w14:paraId="6B06522B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6C8B317B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1F5D65F" wp14:editId="4F2DA166">
                <wp:simplePos x="0" y="0"/>
                <wp:positionH relativeFrom="column">
                  <wp:posOffset>2519680</wp:posOffset>
                </wp:positionH>
                <wp:positionV relativeFrom="paragraph">
                  <wp:posOffset>102911</wp:posOffset>
                </wp:positionV>
                <wp:extent cx="1962785" cy="381635"/>
                <wp:effectExtent l="0" t="0" r="5715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6313F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29CC1794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5D65F" id="Zone de texte 302" o:spid="_x0000_s1142" type="#_x0000_t202" style="position:absolute;margin-left:198.4pt;margin-top:8.1pt;width:154.55pt;height:30.05pt;z-index:25282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" fillcolor="white [3201]" stroked="f" strokeweight=".5pt">
                <v:textbox>
                  <w:txbxContent>
                    <w:p w14:paraId="32F6313F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29CC1794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495AA50" wp14:editId="1CB38AE4">
                <wp:simplePos x="0" y="0"/>
                <wp:positionH relativeFrom="column">
                  <wp:posOffset>132715</wp:posOffset>
                </wp:positionH>
                <wp:positionV relativeFrom="paragraph">
                  <wp:posOffset>102911</wp:posOffset>
                </wp:positionV>
                <wp:extent cx="1963316" cy="382249"/>
                <wp:effectExtent l="0" t="0" r="5715" b="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14C81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4DD0AC22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5AA50" id="Zone de texte 303" o:spid="_x0000_s1143" type="#_x0000_t202" style="position:absolute;margin-left:10.45pt;margin-top:8.1pt;width:154.6pt;height:30.1pt;z-index:2528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" fillcolor="white [3201]" stroked="f" strokeweight=".5pt">
                <v:textbox>
                  <w:txbxContent>
                    <w:p w14:paraId="15B14C81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4DD0AC22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35977" w14:textId="77777777" w:rsidR="00977DB5" w:rsidRDefault="00977DB5" w:rsidP="00977DB5"/>
    <w:p w14:paraId="7C3C2FD3" w14:textId="77777777" w:rsidR="00977DB5" w:rsidRDefault="00977DB5" w:rsidP="00977DB5"/>
    <w:p w14:paraId="2C03ACC3" w14:textId="77777777" w:rsidR="00977DB5" w:rsidRPr="008B086B" w:rsidRDefault="00977DB5" w:rsidP="00977DB5">
      <w:pPr>
        <w:rPr>
          <w:sz w:val="30"/>
          <w:szCs w:val="30"/>
        </w:rPr>
      </w:pPr>
    </w:p>
    <w:p w14:paraId="2407791A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EE41FC6" wp14:editId="00A3CBB2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304" name="Rectangle :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6628D0" id="Rectangle : coins arrondis 304" o:spid="_x0000_s1026" style="position:absolute;margin-left:188.95pt;margin-top:1.9pt;width:169.95pt;height:25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6CA1A32" wp14:editId="325BC24A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05" name="Rectangle :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6872A" id="Rectangle : coins arrondis 305" o:spid="_x0000_s1026" style="position:absolute;margin-left:372.5pt;margin-top:1.85pt;width:169.95pt;height:252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53952DC" wp14:editId="032C8613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06" name="Rectangle :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B39B4" id="Rectangle : coins arrondis 306" o:spid="_x0000_s1026" style="position:absolute;margin-left:2.95pt;margin-top:1.75pt;width:169.95pt;height:252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4DBDA021" w14:textId="77777777" w:rsidR="00977DB5" w:rsidRDefault="00977DB5" w:rsidP="00977DB5"/>
    <w:p w14:paraId="7EB4E8FA" w14:textId="77777777" w:rsidR="00977DB5" w:rsidRDefault="00977DB5" w:rsidP="00977DB5"/>
    <w:p w14:paraId="7D5ABA99" w14:textId="77777777" w:rsidR="00977DB5" w:rsidRDefault="00977DB5" w:rsidP="00977DB5"/>
    <w:p w14:paraId="1CB5827C" w14:textId="77777777" w:rsidR="00977DB5" w:rsidRDefault="00977DB5" w:rsidP="00977DB5"/>
    <w:p w14:paraId="7A5B8F1B" w14:textId="77777777" w:rsidR="00977DB5" w:rsidRDefault="00977DB5" w:rsidP="00977DB5"/>
    <w:p w14:paraId="258E0AA0" w14:textId="77777777" w:rsidR="00977DB5" w:rsidRDefault="00977DB5" w:rsidP="00977DB5"/>
    <w:p w14:paraId="553A73DD" w14:textId="77777777" w:rsidR="00977DB5" w:rsidRDefault="00977DB5" w:rsidP="00977DB5"/>
    <w:p w14:paraId="3E7BDA06" w14:textId="77777777" w:rsidR="00977DB5" w:rsidRDefault="00977DB5" w:rsidP="00977DB5"/>
    <w:p w14:paraId="3067F1DF" w14:textId="77777777" w:rsidR="00977DB5" w:rsidRDefault="00977DB5" w:rsidP="00977DB5"/>
    <w:p w14:paraId="1EB6BBC0" w14:textId="77777777" w:rsidR="00977DB5" w:rsidRDefault="00977DB5" w:rsidP="00977DB5"/>
    <w:p w14:paraId="634D7004" w14:textId="77777777" w:rsidR="00977DB5" w:rsidRDefault="00977DB5" w:rsidP="00977DB5"/>
    <w:p w14:paraId="2CCF3D4B" w14:textId="77777777" w:rsidR="00977DB5" w:rsidRDefault="00977DB5" w:rsidP="00977DB5"/>
    <w:p w14:paraId="256F390B" w14:textId="77777777" w:rsidR="00977DB5" w:rsidRDefault="00977DB5" w:rsidP="00977DB5"/>
    <w:p w14:paraId="36EC29D2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5E202EF3" wp14:editId="13B610A3">
                <wp:simplePos x="0" y="0"/>
                <wp:positionH relativeFrom="column">
                  <wp:posOffset>4813300</wp:posOffset>
                </wp:positionH>
                <wp:positionV relativeFrom="paragraph">
                  <wp:posOffset>25974</wp:posOffset>
                </wp:positionV>
                <wp:extent cx="1962785" cy="381635"/>
                <wp:effectExtent l="0" t="0" r="5715" b="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861D4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147DD4D0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02EF3" id="Zone de texte 307" o:spid="_x0000_s1144" type="#_x0000_t202" style="position:absolute;margin-left:379pt;margin-top:2.05pt;width:154.55pt;height:30.05pt;z-index:2528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" fillcolor="white [3201]" stroked="f" strokeweight=".5pt">
                <v:textbox>
                  <w:txbxContent>
                    <w:p w14:paraId="596861D4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147DD4D0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AA902AC" wp14:editId="50D868EF">
                <wp:simplePos x="0" y="0"/>
                <wp:positionH relativeFrom="column">
                  <wp:posOffset>2512060</wp:posOffset>
                </wp:positionH>
                <wp:positionV relativeFrom="paragraph">
                  <wp:posOffset>24744</wp:posOffset>
                </wp:positionV>
                <wp:extent cx="1962785" cy="381635"/>
                <wp:effectExtent l="0" t="0" r="5715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9FE63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2980F91A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902AC" id="Zone de texte 308" o:spid="_x0000_s1145" type="#_x0000_t202" style="position:absolute;margin-left:197.8pt;margin-top:1.95pt;width:154.55pt;height:30.05pt;z-index:2528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" fillcolor="white [3201]" stroked="f" strokeweight=".5pt">
                <v:textbox>
                  <w:txbxContent>
                    <w:p w14:paraId="3A59FE63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2980F91A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193E7A9C" wp14:editId="0CF267B9">
                <wp:simplePos x="0" y="0"/>
                <wp:positionH relativeFrom="column">
                  <wp:posOffset>128905</wp:posOffset>
                </wp:positionH>
                <wp:positionV relativeFrom="paragraph">
                  <wp:posOffset>56249</wp:posOffset>
                </wp:positionV>
                <wp:extent cx="1963316" cy="382249"/>
                <wp:effectExtent l="0" t="0" r="5715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12BD1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E7A9C" id="Zone de texte 309" o:spid="_x0000_s1146" type="#_x0000_t202" style="position:absolute;margin-left:10.15pt;margin-top:4.45pt;width:154.6pt;height:30.1pt;z-index:25282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" fillcolor="white [3201]" stroked="f" strokeweight=".5pt">
                <v:textbox>
                  <w:txbxContent>
                    <w:p w14:paraId="53E12BD1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1D0D3A6D" w14:textId="77777777" w:rsidR="00977DB5" w:rsidRDefault="00977DB5" w:rsidP="00977DB5"/>
    <w:p w14:paraId="1F8738F9" w14:textId="77777777" w:rsidR="00977DB5" w:rsidRDefault="00977DB5" w:rsidP="00977DB5"/>
    <w:p w14:paraId="21A165FA" w14:textId="77777777" w:rsidR="00977DB5" w:rsidRPr="00355511" w:rsidRDefault="00977DB5" w:rsidP="00977DB5">
      <w:pPr>
        <w:rPr>
          <w:sz w:val="30"/>
          <w:szCs w:val="30"/>
        </w:rPr>
      </w:pPr>
    </w:p>
    <w:p w14:paraId="47D1E02B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A81EEC3" wp14:editId="75B17E69">
                <wp:simplePos x="0" y="0"/>
                <wp:positionH relativeFrom="column">
                  <wp:posOffset>4681892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10" name="Rectangle :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A8BAF" id="Rectangle : coins arrondis 310" o:spid="_x0000_s1026" style="position:absolute;margin-left:368.65pt;margin-top:1.75pt;width:169.95pt;height:252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</w:p>
    <w:p w14:paraId="59919BE0" w14:textId="77777777" w:rsidR="00977DB5" w:rsidRDefault="00977DB5" w:rsidP="00977DB5"/>
    <w:p w14:paraId="4215BA70" w14:textId="77777777" w:rsidR="00977DB5" w:rsidRDefault="00977DB5" w:rsidP="00977DB5"/>
    <w:p w14:paraId="569E4143" w14:textId="77777777" w:rsidR="00977DB5" w:rsidRDefault="00977DB5" w:rsidP="00977DB5"/>
    <w:p w14:paraId="103A9ABC" w14:textId="77777777" w:rsidR="00977DB5" w:rsidRDefault="00977DB5" w:rsidP="00977DB5"/>
    <w:p w14:paraId="334EC749" w14:textId="77777777" w:rsidR="00977DB5" w:rsidRDefault="00977DB5" w:rsidP="00977DB5"/>
    <w:p w14:paraId="703FFCB4" w14:textId="77777777" w:rsidR="00977DB5" w:rsidRDefault="00977DB5" w:rsidP="00977DB5"/>
    <w:p w14:paraId="61CE86A4" w14:textId="77777777" w:rsidR="00977DB5" w:rsidRDefault="00977DB5" w:rsidP="00977DB5"/>
    <w:p w14:paraId="4B102828" w14:textId="77777777" w:rsidR="00977DB5" w:rsidRDefault="00977DB5" w:rsidP="00977DB5"/>
    <w:p w14:paraId="45E1538F" w14:textId="77777777" w:rsidR="00977DB5" w:rsidRDefault="00977DB5" w:rsidP="00977DB5"/>
    <w:p w14:paraId="704F644C" w14:textId="77777777" w:rsidR="00977DB5" w:rsidRDefault="00977DB5" w:rsidP="00977DB5"/>
    <w:p w14:paraId="30C79F29" w14:textId="77777777" w:rsidR="00977DB5" w:rsidRDefault="00977DB5" w:rsidP="00977DB5"/>
    <w:p w14:paraId="7531C2EE" w14:textId="77777777" w:rsidR="00977DB5" w:rsidRDefault="00977DB5" w:rsidP="00977DB5"/>
    <w:p w14:paraId="111018E7" w14:textId="77777777" w:rsidR="00977DB5" w:rsidRDefault="00977DB5" w:rsidP="00977DB5"/>
    <w:p w14:paraId="319813E3" w14:textId="77777777" w:rsidR="00977DB5" w:rsidRDefault="00977DB5" w:rsidP="00977D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54B7E9A" wp14:editId="2C44A88C">
                <wp:simplePos x="0" y="0"/>
                <wp:positionH relativeFrom="column">
                  <wp:posOffset>4725526</wp:posOffset>
                </wp:positionH>
                <wp:positionV relativeFrom="paragraph">
                  <wp:posOffset>21590</wp:posOffset>
                </wp:positionV>
                <wp:extent cx="1962785" cy="381635"/>
                <wp:effectExtent l="0" t="0" r="5715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AD4CF" w14:textId="77777777" w:rsidR="00977DB5" w:rsidRPr="00536B22" w:rsidRDefault="00977DB5" w:rsidP="00977DB5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34"/>
                                <w:szCs w:val="34"/>
                              </w:rPr>
                              <w:t>FORMES</w:t>
                            </w:r>
                          </w:p>
                          <w:p w14:paraId="37A2C18C" w14:textId="77777777" w:rsidR="00977DB5" w:rsidRPr="00355511" w:rsidRDefault="00977DB5" w:rsidP="00977DB5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7E9A" id="Zone de texte 311" o:spid="_x0000_s1147" type="#_x0000_t202" style="position:absolute;margin-left:372.1pt;margin-top:1.7pt;width:154.55pt;height:30.05pt;z-index:25282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" fillcolor="white [3201]" stroked="f" strokeweight=".5pt">
                <v:textbox>
                  <w:txbxContent>
                    <w:p w14:paraId="005AD4CF" w14:textId="77777777" w:rsidR="00977DB5" w:rsidRPr="00536B22" w:rsidRDefault="00977DB5" w:rsidP="00977DB5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color w:val="1F3864" w:themeColor="accent1" w:themeShade="80"/>
                          <w:spacing w:val="20"/>
                          <w:sz w:val="34"/>
                          <w:szCs w:val="34"/>
                        </w:rPr>
                        <w:t>FORMES</w:t>
                      </w:r>
                    </w:p>
                    <w:p w14:paraId="37A2C18C" w14:textId="77777777" w:rsidR="00977DB5" w:rsidRPr="00355511" w:rsidRDefault="00977DB5" w:rsidP="00977DB5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FA742" w14:textId="77777777" w:rsidR="00977DB5" w:rsidRDefault="00977DB5" w:rsidP="00977DB5"/>
    <w:p w14:paraId="4F0066DE" w14:textId="77777777" w:rsidR="00977DB5" w:rsidRDefault="00977DB5" w:rsidP="00977DB5">
      <w:r>
        <w:br w:type="page"/>
      </w:r>
    </w:p>
    <w:p w14:paraId="43360F17" w14:textId="77777777" w:rsidR="00977DB5" w:rsidRDefault="00977DB5" w:rsidP="0044163D"/>
    <w:p w14:paraId="46696FAF" w14:textId="6102CB1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CC65398" wp14:editId="185BE8B8">
                <wp:simplePos x="0" y="0"/>
                <wp:positionH relativeFrom="column">
                  <wp:posOffset>4730750</wp:posOffset>
                </wp:positionH>
                <wp:positionV relativeFrom="paragraph">
                  <wp:posOffset>-121013</wp:posOffset>
                </wp:positionV>
                <wp:extent cx="2158584" cy="3200400"/>
                <wp:effectExtent l="0" t="0" r="13335" b="12700"/>
                <wp:wrapNone/>
                <wp:docPr id="280" name="Rectangle :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90656" id="Rectangle : coins arrondis 280" o:spid="_x0000_s1026" style="position:absolute;margin-left:372.5pt;margin-top:-9.55pt;width:169.95pt;height:252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F2D5E86" wp14:editId="1B825DE2">
                <wp:simplePos x="0" y="0"/>
                <wp:positionH relativeFrom="column">
                  <wp:posOffset>2386602</wp:posOffset>
                </wp:positionH>
                <wp:positionV relativeFrom="paragraph">
                  <wp:posOffset>-120378</wp:posOffset>
                </wp:positionV>
                <wp:extent cx="2158365" cy="3200400"/>
                <wp:effectExtent l="0" t="0" r="13335" b="12700"/>
                <wp:wrapNone/>
                <wp:docPr id="278" name="Rectangle :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BA722" id="Rectangle : coins arrondis 278" o:spid="_x0000_s1026" style="position:absolute;margin-left:187.9pt;margin-top:-9.5pt;width:169.95pt;height:25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16DA6A7" wp14:editId="4038FB37">
                <wp:simplePos x="0" y="0"/>
                <wp:positionH relativeFrom="column">
                  <wp:posOffset>37465</wp:posOffset>
                </wp:positionH>
                <wp:positionV relativeFrom="paragraph">
                  <wp:posOffset>-67220</wp:posOffset>
                </wp:positionV>
                <wp:extent cx="2158584" cy="3200400"/>
                <wp:effectExtent l="0" t="0" r="13335" b="12700"/>
                <wp:wrapNone/>
                <wp:docPr id="279" name="Rectangle : coins arrondi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38694" id="Rectangle : coins arrondis 279" o:spid="_x0000_s1026" style="position:absolute;margin-left:2.95pt;margin-top:-5.3pt;width:169.95pt;height:25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C4C7rQ4wAAAA4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87901FB" wp14:editId="754DA796">
                <wp:simplePos x="0" y="0"/>
                <wp:positionH relativeFrom="column">
                  <wp:posOffset>2474595</wp:posOffset>
                </wp:positionH>
                <wp:positionV relativeFrom="paragraph">
                  <wp:posOffset>24765</wp:posOffset>
                </wp:positionV>
                <wp:extent cx="1880870" cy="381635"/>
                <wp:effectExtent l="0" t="0" r="0" b="0"/>
                <wp:wrapNone/>
                <wp:docPr id="281" name="Zone de tex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556D1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901FB" id="Zone de texte 281" o:spid="_x0000_s1148" type="#_x0000_t202" style="position:absolute;margin-left:194.85pt;margin-top:1.95pt;width:148.1pt;height:30.0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" fillcolor="white [3201]" stroked="f" strokeweight=".5pt">
                <v:textbox>
                  <w:txbxContent>
                    <w:p w14:paraId="46C556D1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F23288B" wp14:editId="42D72A7F">
                <wp:simplePos x="0" y="0"/>
                <wp:positionH relativeFrom="column">
                  <wp:posOffset>4858635</wp:posOffset>
                </wp:positionH>
                <wp:positionV relativeFrom="paragraph">
                  <wp:posOffset>25483</wp:posOffset>
                </wp:positionV>
                <wp:extent cx="1881265" cy="382249"/>
                <wp:effectExtent l="0" t="0" r="0" b="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073CF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3288B" id="Zone de texte 282" o:spid="_x0000_s1149" type="#_x0000_t202" style="position:absolute;margin-left:382.55pt;margin-top:2pt;width:148.15pt;height:30.1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" fillcolor="white [3201]" stroked="f" strokeweight=".5pt">
                <v:textbox>
                  <w:txbxContent>
                    <w:p w14:paraId="1BA073CF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3862759" wp14:editId="5CA059AC">
                <wp:simplePos x="0" y="0"/>
                <wp:positionH relativeFrom="column">
                  <wp:posOffset>149621</wp:posOffset>
                </wp:positionH>
                <wp:positionV relativeFrom="paragraph">
                  <wp:posOffset>31021</wp:posOffset>
                </wp:positionV>
                <wp:extent cx="1881265" cy="382249"/>
                <wp:effectExtent l="0" t="0" r="0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7848B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62759" id="Zone de texte 283" o:spid="_x0000_s1150" type="#_x0000_t202" style="position:absolute;margin-left:11.8pt;margin-top:2.45pt;width:148.15pt;height:30.1pt;z-index:25273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" fillcolor="white [3201]" stroked="f" strokeweight=".5pt">
                <v:textbox>
                  <w:txbxContent>
                    <w:p w14:paraId="7587848B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55EE601E" w14:textId="32B7CEEA" w:rsidR="0044163D" w:rsidRDefault="0044163D" w:rsidP="0044163D"/>
    <w:p w14:paraId="34EA4D0B" w14:textId="77777777" w:rsidR="0044163D" w:rsidRDefault="0044163D" w:rsidP="0044163D"/>
    <w:p w14:paraId="1B9A794A" w14:textId="77777777" w:rsidR="0044163D" w:rsidRDefault="0044163D" w:rsidP="0044163D"/>
    <w:p w14:paraId="102BBAA4" w14:textId="77777777" w:rsidR="0044163D" w:rsidRDefault="0044163D" w:rsidP="0044163D"/>
    <w:p w14:paraId="78A3E63D" w14:textId="77777777" w:rsidR="0044163D" w:rsidRDefault="0044163D" w:rsidP="0044163D"/>
    <w:p w14:paraId="42C4A8FF" w14:textId="77777777" w:rsidR="0044163D" w:rsidRDefault="0044163D" w:rsidP="0044163D"/>
    <w:p w14:paraId="0D941BC7" w14:textId="77777777" w:rsidR="0044163D" w:rsidRDefault="0044163D" w:rsidP="0044163D"/>
    <w:p w14:paraId="05FA4C4E" w14:textId="77777777" w:rsidR="0044163D" w:rsidRDefault="0044163D" w:rsidP="0044163D"/>
    <w:p w14:paraId="6E4E09D9" w14:textId="77777777" w:rsidR="0044163D" w:rsidRDefault="0044163D" w:rsidP="0044163D"/>
    <w:p w14:paraId="42DCCEE8" w14:textId="77777777" w:rsidR="0044163D" w:rsidRDefault="0044163D" w:rsidP="0044163D"/>
    <w:p w14:paraId="2BFA6489" w14:textId="77777777" w:rsidR="0044163D" w:rsidRDefault="0044163D" w:rsidP="0044163D"/>
    <w:p w14:paraId="3FEFB5D5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E9CFB3F" wp14:editId="375F589C">
                <wp:simplePos x="0" y="0"/>
                <wp:positionH relativeFrom="column">
                  <wp:posOffset>4856532</wp:posOffset>
                </wp:positionH>
                <wp:positionV relativeFrom="paragraph">
                  <wp:posOffset>46887</wp:posOffset>
                </wp:positionV>
                <wp:extent cx="1880870" cy="554022"/>
                <wp:effectExtent l="0" t="0" r="0" b="508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5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4B91C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Échelle / proportions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FB3F" id="Zone de texte 286" o:spid="_x0000_s1151" type="#_x0000_t202" style="position:absolute;margin-left:382.4pt;margin-top:3.7pt;width:148.1pt;height:43.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" fillcolor="white [3201]" stroked="f" strokeweight=".5pt">
                <v:textbox>
                  <w:txbxContent>
                    <w:p w14:paraId="6AF4B91C" w14:textId="77777777" w:rsidR="0044163D" w:rsidRPr="00355511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Échelle / proportions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FD71F67" wp14:editId="5ADC9E3D">
                <wp:simplePos x="0" y="0"/>
                <wp:positionH relativeFrom="column">
                  <wp:posOffset>186690</wp:posOffset>
                </wp:positionH>
                <wp:positionV relativeFrom="paragraph">
                  <wp:posOffset>106201</wp:posOffset>
                </wp:positionV>
                <wp:extent cx="1880870" cy="568377"/>
                <wp:effectExtent l="0" t="0" r="0" b="3175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6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E67AC" w14:textId="77777777" w:rsidR="0044163D" w:rsidRPr="00123968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Forme ouverte et/ou forme fermée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F67" id="Zone de texte 285" o:spid="_x0000_s1152" type="#_x0000_t202" style="position:absolute;margin-left:14.7pt;margin-top:8.35pt;width:148.1pt;height:44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" fillcolor="white [3201]" stroked="f" strokeweight=".5pt">
                <v:textbox>
                  <w:txbxContent>
                    <w:p w14:paraId="496E67AC" w14:textId="77777777" w:rsidR="0044163D" w:rsidRPr="00123968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Forme ouverte et/ou forme fermée</w:t>
                      </w: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CAF729C" wp14:editId="51CCAC74">
                <wp:simplePos x="0" y="0"/>
                <wp:positionH relativeFrom="column">
                  <wp:posOffset>2473096</wp:posOffset>
                </wp:positionH>
                <wp:positionV relativeFrom="paragraph">
                  <wp:posOffset>136827</wp:posOffset>
                </wp:positionV>
                <wp:extent cx="1880870" cy="538376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8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C1F1B" w14:textId="77777777" w:rsidR="0044163D" w:rsidRPr="006F24C9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Courbes et/ou droites ?</w:t>
                            </w:r>
                            <w:r w:rsidRPr="006F24C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729C" id="Zone de texte 284" o:spid="_x0000_s1153" type="#_x0000_t202" style="position:absolute;margin-left:194.75pt;margin-top:10.75pt;width:148.1pt;height:42.4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" fillcolor="white [3201]" stroked="f" strokeweight=".5pt">
                <v:textbox>
                  <w:txbxContent>
                    <w:p w14:paraId="2B8C1F1B" w14:textId="77777777" w:rsidR="0044163D" w:rsidRPr="006F24C9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Courbes et/ou droites ?</w:t>
                      </w:r>
                      <w:r w:rsidRPr="006F24C9">
                        <w:rPr>
                          <w:rFonts w:cstheme="minorHAnsi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1F92F4" w14:textId="77777777" w:rsidR="0044163D" w:rsidRDefault="0044163D" w:rsidP="0044163D"/>
    <w:p w14:paraId="58558E07" w14:textId="77777777" w:rsidR="0044163D" w:rsidRDefault="0044163D" w:rsidP="0044163D"/>
    <w:p w14:paraId="65369841" w14:textId="77777777" w:rsidR="0044163D" w:rsidRDefault="0044163D" w:rsidP="0044163D"/>
    <w:p w14:paraId="7A7BDD29" w14:textId="77777777" w:rsidR="0044163D" w:rsidRPr="00355511" w:rsidRDefault="0044163D" w:rsidP="0044163D">
      <w:pPr>
        <w:rPr>
          <w:sz w:val="30"/>
          <w:szCs w:val="30"/>
        </w:rPr>
      </w:pPr>
    </w:p>
    <w:p w14:paraId="7CE06F24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3400B98E" wp14:editId="1ADB4724">
                <wp:simplePos x="0" y="0"/>
                <wp:positionH relativeFrom="column">
                  <wp:posOffset>4858385</wp:posOffset>
                </wp:positionH>
                <wp:positionV relativeFrom="paragraph">
                  <wp:posOffset>189230</wp:posOffset>
                </wp:positionV>
                <wp:extent cx="1880870" cy="381635"/>
                <wp:effectExtent l="0" t="0" r="0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21EAF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B98E" id="Zone de texte 287" o:spid="_x0000_s1154" type="#_x0000_t202" style="position:absolute;margin-left:382.55pt;margin-top:14.9pt;width:148.1pt;height:30.05pt;z-index:25273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" fillcolor="white [3201]" stroked="f" strokeweight=".5pt">
                <v:textbox>
                  <w:txbxContent>
                    <w:p w14:paraId="39921EAF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6944FFA6" wp14:editId="17107FC3">
                <wp:simplePos x="0" y="0"/>
                <wp:positionH relativeFrom="column">
                  <wp:posOffset>2542957</wp:posOffset>
                </wp:positionH>
                <wp:positionV relativeFrom="paragraph">
                  <wp:posOffset>181953</wp:posOffset>
                </wp:positionV>
                <wp:extent cx="1881265" cy="382249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FEB2E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4FFA6" id="Zone de texte 288" o:spid="_x0000_s1155" type="#_x0000_t202" style="position:absolute;margin-left:200.25pt;margin-top:14.35pt;width:148.15pt;height:30.1pt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" fillcolor="white [3201]" stroked="f" strokeweight=".5pt">
                <v:textbox>
                  <w:txbxContent>
                    <w:p w14:paraId="35AFEB2E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>FORMES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F022A5D" wp14:editId="41201969">
                <wp:simplePos x="0" y="0"/>
                <wp:positionH relativeFrom="column">
                  <wp:posOffset>151682</wp:posOffset>
                </wp:positionH>
                <wp:positionV relativeFrom="paragraph">
                  <wp:posOffset>181444</wp:posOffset>
                </wp:positionV>
                <wp:extent cx="1881265" cy="382249"/>
                <wp:effectExtent l="0" t="0" r="0" b="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E01C1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FORMES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22A5D" id="Zone de texte 289" o:spid="_x0000_s1156" type="#_x0000_t202" style="position:absolute;margin-left:11.95pt;margin-top:14.3pt;width:148.15pt;height:30.1pt;z-index:25273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" fillcolor="white [3201]" stroked="f" strokeweight=".5pt">
                <v:textbox>
                  <w:txbxContent>
                    <w:p w14:paraId="38DE01C1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FORMES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077BB314" wp14:editId="2F91C941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290" name="Rectangle :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1B06B" id="Rectangle : coins arrondis 290" o:spid="_x0000_s1026" style="position:absolute;margin-left:188.95pt;margin-top:1.9pt;width:169.95pt;height:25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6E284EE" wp14:editId="3B12486C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291" name="Rectangle :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93ABA9" id="Rectangle : coins arrondis 291" o:spid="_x0000_s1026" style="position:absolute;margin-left:372.5pt;margin-top:1.85pt;width:169.95pt;height:25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7712649" wp14:editId="5AD68A32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92" name="Rectangle :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1895F" id="Rectangle : coins arrondis 292" o:spid="_x0000_s1026" style="position:absolute;margin-left:2.95pt;margin-top:1.75pt;width:169.95pt;height:25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4914C505" w14:textId="77777777" w:rsidR="0044163D" w:rsidRDefault="0044163D" w:rsidP="0044163D"/>
    <w:p w14:paraId="3CD71DEB" w14:textId="77777777" w:rsidR="0044163D" w:rsidRDefault="0044163D" w:rsidP="0044163D"/>
    <w:p w14:paraId="23A396B1" w14:textId="77777777" w:rsidR="0044163D" w:rsidRDefault="0044163D" w:rsidP="0044163D"/>
    <w:p w14:paraId="55D8C15E" w14:textId="77777777" w:rsidR="0044163D" w:rsidRDefault="0044163D" w:rsidP="0044163D"/>
    <w:p w14:paraId="777F0E68" w14:textId="77777777" w:rsidR="0044163D" w:rsidRDefault="0044163D" w:rsidP="0044163D"/>
    <w:p w14:paraId="6058B520" w14:textId="77777777" w:rsidR="0044163D" w:rsidRDefault="0044163D" w:rsidP="0044163D"/>
    <w:p w14:paraId="46296484" w14:textId="77777777" w:rsidR="0044163D" w:rsidRDefault="0044163D" w:rsidP="0044163D"/>
    <w:p w14:paraId="3D01F844" w14:textId="77777777" w:rsidR="0044163D" w:rsidRDefault="0044163D" w:rsidP="0044163D"/>
    <w:p w14:paraId="0F9E1A27" w14:textId="77777777" w:rsidR="0044163D" w:rsidRDefault="0044163D" w:rsidP="0044163D"/>
    <w:p w14:paraId="3F5E0EA7" w14:textId="77777777" w:rsidR="0044163D" w:rsidRDefault="0044163D" w:rsidP="0044163D"/>
    <w:p w14:paraId="1664F742" w14:textId="77777777" w:rsidR="0044163D" w:rsidRDefault="0044163D" w:rsidP="0044163D"/>
    <w:p w14:paraId="3A6E699B" w14:textId="77777777" w:rsidR="0044163D" w:rsidRDefault="0044163D" w:rsidP="0044163D"/>
    <w:p w14:paraId="38D635DA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3808B89" wp14:editId="2575EBC6">
                <wp:simplePos x="0" y="0"/>
                <wp:positionH relativeFrom="column">
                  <wp:posOffset>4819015</wp:posOffset>
                </wp:positionH>
                <wp:positionV relativeFrom="paragraph">
                  <wp:posOffset>62328</wp:posOffset>
                </wp:positionV>
                <wp:extent cx="2007870" cy="740327"/>
                <wp:effectExtent l="0" t="0" r="0" b="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740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60BE0" w14:textId="77777777" w:rsidR="0044163D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Contour</w:t>
                            </w:r>
                          </w:p>
                          <w:p w14:paraId="75326424" w14:textId="77777777" w:rsidR="0044163D" w:rsidRPr="00123968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(</w:t>
                            </w:r>
                            <w:proofErr w:type="gramStart"/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cerner</w:t>
                            </w:r>
                            <w:proofErr w:type="gramEnd"/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, estomper, flouter)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8B89" id="Zone de texte 293" o:spid="_x0000_s1157" type="#_x0000_t202" style="position:absolute;margin-left:379.45pt;margin-top:4.9pt;width:158.1pt;height:58.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" filled="f" stroked="f" strokeweight=".5pt">
                <v:textbox>
                  <w:txbxContent>
                    <w:p w14:paraId="37F60BE0" w14:textId="77777777" w:rsidR="0044163D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Contour</w:t>
                      </w:r>
                    </w:p>
                    <w:p w14:paraId="75326424" w14:textId="77777777" w:rsidR="0044163D" w:rsidRPr="00123968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(</w:t>
                      </w:r>
                      <w:proofErr w:type="gramStart"/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cerner</w:t>
                      </w:r>
                      <w:proofErr w:type="gramEnd"/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, estomper, flouter)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7E2DF13" wp14:editId="1594B512">
                <wp:simplePos x="0" y="0"/>
                <wp:positionH relativeFrom="column">
                  <wp:posOffset>149621</wp:posOffset>
                </wp:positionH>
                <wp:positionV relativeFrom="paragraph">
                  <wp:posOffset>92420</wp:posOffset>
                </wp:positionV>
                <wp:extent cx="1880870" cy="531536"/>
                <wp:effectExtent l="0" t="0" r="0" b="1905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1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8BC21" w14:textId="77777777" w:rsidR="0044163D" w:rsidRPr="00123968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Superposition et/ou </w:t>
                            </w:r>
                          </w:p>
                          <w:p w14:paraId="00960BFE" w14:textId="77777777" w:rsidR="0044163D" w:rsidRPr="00123968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j</w:t>
                            </w:r>
                            <w:r w:rsidRPr="00123968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uxtaposition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 ?</w:t>
                            </w:r>
                          </w:p>
                          <w:p w14:paraId="1756C620" w14:textId="77777777" w:rsidR="0044163D" w:rsidRDefault="0044163D" w:rsidP="00441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DF13" id="Zone de texte 295" o:spid="_x0000_s1158" type="#_x0000_t202" style="position:absolute;margin-left:11.8pt;margin-top:7.3pt;width:148.1pt;height:41.8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" fillcolor="white [3201]" stroked="f" strokeweight=".5pt">
                <v:textbox>
                  <w:txbxContent>
                    <w:p w14:paraId="2938BC21" w14:textId="77777777" w:rsidR="0044163D" w:rsidRPr="00123968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Superposition et/ou </w:t>
                      </w:r>
                    </w:p>
                    <w:p w14:paraId="00960BFE" w14:textId="77777777" w:rsidR="0044163D" w:rsidRPr="00123968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j</w:t>
                      </w:r>
                      <w:r w:rsidRPr="00123968"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uxtaposition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 ?</w:t>
                      </w:r>
                    </w:p>
                    <w:p w14:paraId="1756C620" w14:textId="77777777" w:rsidR="0044163D" w:rsidRDefault="0044163D" w:rsidP="0044163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4F32CDD" wp14:editId="000CCC0B">
                <wp:simplePos x="0" y="0"/>
                <wp:positionH relativeFrom="column">
                  <wp:posOffset>2540552</wp:posOffset>
                </wp:positionH>
                <wp:positionV relativeFrom="paragraph">
                  <wp:posOffset>92419</wp:posOffset>
                </wp:positionV>
                <wp:extent cx="1880870" cy="582971"/>
                <wp:effectExtent l="0" t="0" r="0" b="127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8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B6B9A" w14:textId="77777777" w:rsidR="0044163D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Réalisme et/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65BDE35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déformation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2CDD" id="Zone de texte 294" o:spid="_x0000_s1159" type="#_x0000_t202" style="position:absolute;margin-left:200.05pt;margin-top:7.3pt;width:148.1pt;height:45.9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" fillcolor="white [3201]" stroked="f" strokeweight=".5pt">
                <v:textbox>
                  <w:txbxContent>
                    <w:p w14:paraId="76FB6B9A" w14:textId="77777777" w:rsidR="0044163D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Réalisme et/ 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65BDE35" w14:textId="77777777" w:rsidR="0044163D" w:rsidRPr="00355511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déformation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 ? </w:t>
                      </w:r>
                    </w:p>
                  </w:txbxContent>
                </v:textbox>
              </v:shape>
            </w:pict>
          </mc:Fallback>
        </mc:AlternateContent>
      </w:r>
    </w:p>
    <w:p w14:paraId="0CDCBE2C" w14:textId="77777777" w:rsidR="0044163D" w:rsidRDefault="0044163D" w:rsidP="0044163D"/>
    <w:p w14:paraId="0B784686" w14:textId="77777777" w:rsidR="0044163D" w:rsidRDefault="0044163D" w:rsidP="0044163D"/>
    <w:p w14:paraId="2036406C" w14:textId="77777777" w:rsidR="0044163D" w:rsidRDefault="0044163D" w:rsidP="0044163D"/>
    <w:p w14:paraId="5C523C7C" w14:textId="77777777" w:rsidR="0044163D" w:rsidRPr="00355511" w:rsidRDefault="0044163D" w:rsidP="0044163D">
      <w:pPr>
        <w:rPr>
          <w:sz w:val="30"/>
          <w:szCs w:val="30"/>
        </w:rPr>
      </w:pPr>
    </w:p>
    <w:p w14:paraId="59E7454D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5FC667D" wp14:editId="3EF48E7F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96" name="Rectangle :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5009B" id="Rectangle : coins arrondis 296" o:spid="_x0000_s1026" style="position:absolute;margin-left:2.95pt;margin-top:1.75pt;width:169.95pt;height:25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185A762A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70B7167" wp14:editId="1D0A46D3">
                <wp:simplePos x="0" y="0"/>
                <wp:positionH relativeFrom="column">
                  <wp:posOffset>189199</wp:posOffset>
                </wp:positionH>
                <wp:positionV relativeFrom="paragraph">
                  <wp:posOffset>26055</wp:posOffset>
                </wp:positionV>
                <wp:extent cx="1881265" cy="382249"/>
                <wp:effectExtent l="0" t="0" r="0" b="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85EA9" w14:textId="77777777" w:rsidR="0044163D" w:rsidRPr="00536B22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536B22">
                              <w:rPr>
                                <w:rFonts w:ascii="Arial Black" w:hAnsi="Arial Black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FORMES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B7167" id="Zone de texte 297" o:spid="_x0000_s1160" type="#_x0000_t202" style="position:absolute;margin-left:14.9pt;margin-top:2.05pt;width:148.15pt;height:30.1pt;z-index:25273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" fillcolor="white [3201]" stroked="f" strokeweight=".5pt">
                <v:textbox>
                  <w:txbxContent>
                    <w:p w14:paraId="2D685EA9" w14:textId="77777777" w:rsidR="0044163D" w:rsidRPr="00536B22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536B22">
                        <w:rPr>
                          <w:rFonts w:ascii="Arial Black" w:hAnsi="Arial Black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FORMES </w:t>
                      </w:r>
                    </w:p>
                  </w:txbxContent>
                </v:textbox>
              </v:shape>
            </w:pict>
          </mc:Fallback>
        </mc:AlternateContent>
      </w:r>
    </w:p>
    <w:p w14:paraId="6173DEE8" w14:textId="77777777" w:rsidR="0044163D" w:rsidRDefault="0044163D" w:rsidP="0044163D"/>
    <w:p w14:paraId="353B4638" w14:textId="77777777" w:rsidR="0044163D" w:rsidRDefault="0044163D" w:rsidP="0044163D"/>
    <w:p w14:paraId="3E01A750" w14:textId="77777777" w:rsidR="0044163D" w:rsidRDefault="0044163D" w:rsidP="0044163D"/>
    <w:p w14:paraId="607C8127" w14:textId="77777777" w:rsidR="0044163D" w:rsidRDefault="0044163D" w:rsidP="0044163D"/>
    <w:p w14:paraId="23738DE3" w14:textId="77777777" w:rsidR="0044163D" w:rsidRDefault="0044163D" w:rsidP="0044163D"/>
    <w:p w14:paraId="2316F357" w14:textId="77777777" w:rsidR="0044163D" w:rsidRDefault="0044163D" w:rsidP="0044163D"/>
    <w:p w14:paraId="42821B16" w14:textId="77777777" w:rsidR="0044163D" w:rsidRDefault="0044163D" w:rsidP="0044163D"/>
    <w:p w14:paraId="1455E39A" w14:textId="77777777" w:rsidR="0044163D" w:rsidRDefault="0044163D" w:rsidP="0044163D"/>
    <w:p w14:paraId="3E093ECC" w14:textId="77777777" w:rsidR="0044163D" w:rsidRDefault="0044163D" w:rsidP="0044163D"/>
    <w:p w14:paraId="03BAE643" w14:textId="77777777" w:rsidR="0044163D" w:rsidRDefault="0044163D" w:rsidP="0044163D"/>
    <w:p w14:paraId="34205D20" w14:textId="77777777" w:rsidR="0044163D" w:rsidRDefault="0044163D" w:rsidP="0044163D"/>
    <w:p w14:paraId="58A164B9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E4BCE4A" wp14:editId="2D35CB38">
                <wp:simplePos x="0" y="0"/>
                <wp:positionH relativeFrom="column">
                  <wp:posOffset>151724</wp:posOffset>
                </wp:positionH>
                <wp:positionV relativeFrom="paragraph">
                  <wp:posOffset>79510</wp:posOffset>
                </wp:positionV>
                <wp:extent cx="1880870" cy="531536"/>
                <wp:effectExtent l="0" t="0" r="0" b="1905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1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45735" w14:textId="77777777" w:rsidR="0044163D" w:rsidRPr="00123968" w:rsidRDefault="0044163D" w:rsidP="0044163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Géométriser, styliser…</w:t>
                            </w:r>
                          </w:p>
                          <w:p w14:paraId="79924F9C" w14:textId="77777777" w:rsidR="0044163D" w:rsidRDefault="0044163D" w:rsidP="00441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CE4A" id="Zone de texte 319" o:spid="_x0000_s1161" type="#_x0000_t202" style="position:absolute;margin-left:11.95pt;margin-top:6.25pt;width:148.1pt;height:41.8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" fillcolor="white [3201]" stroked="f" strokeweight=".5pt">
                <v:textbox>
                  <w:txbxContent>
                    <w:p w14:paraId="18045735" w14:textId="77777777" w:rsidR="0044163D" w:rsidRPr="00123968" w:rsidRDefault="0044163D" w:rsidP="0044163D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Géométriser, styliser…</w:t>
                      </w:r>
                    </w:p>
                    <w:p w14:paraId="79924F9C" w14:textId="77777777" w:rsidR="0044163D" w:rsidRDefault="0044163D" w:rsidP="0044163D"/>
                  </w:txbxContent>
                </v:textbox>
              </v:shape>
            </w:pict>
          </mc:Fallback>
        </mc:AlternateContent>
      </w:r>
    </w:p>
    <w:p w14:paraId="42A1EDB7" w14:textId="77777777" w:rsidR="0044163D" w:rsidRDefault="0044163D" w:rsidP="0044163D"/>
    <w:p w14:paraId="61FD2019" w14:textId="32B34722" w:rsidR="005A04B6" w:rsidRDefault="0044163D" w:rsidP="005A04B6">
      <w:r>
        <w:br w:type="page"/>
      </w:r>
    </w:p>
    <w:p w14:paraId="00029469" w14:textId="77777777" w:rsidR="0044163D" w:rsidRDefault="0044163D" w:rsidP="004416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BB2EC26" wp14:editId="6A1A1FB4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244" name="Rectangle :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C6D68" id="Rectangle : coins arrondis 244" o:spid="_x0000_s1026" style="position:absolute;margin-left:188.95pt;margin-top:1.9pt;width:169.95pt;height:252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" fillcolor="#caa6fb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073F3B8C" wp14:editId="1FDC26B4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245" name="Rectangle :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DE9391" id="Rectangle : coins arrondis 245" o:spid="_x0000_s1026" style="position:absolute;margin-left:372.5pt;margin-top:1.85pt;width:169.95pt;height:25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" fillcolor="#caa6fb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BC58DBF" wp14:editId="44DBC7BB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46" name="Rectangle :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8E369" id="Rectangle : coins arrondis 246" o:spid="_x0000_s1026" style="position:absolute;margin-left:2.95pt;margin-top:1.75pt;width:169.95pt;height:25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" fillcolor="#caa6fb" strokecolor="black [3213]" strokeweight="1pt">
                <v:stroke joinstyle="miter"/>
              </v:roundrect>
            </w:pict>
          </mc:Fallback>
        </mc:AlternateContent>
      </w:r>
    </w:p>
    <w:p w14:paraId="7E044167" w14:textId="77777777" w:rsidR="0044163D" w:rsidRDefault="0044163D" w:rsidP="0044163D"/>
    <w:p w14:paraId="044E14A5" w14:textId="77777777" w:rsidR="0044163D" w:rsidRDefault="0044163D" w:rsidP="0044163D"/>
    <w:p w14:paraId="427AA188" w14:textId="77777777" w:rsidR="0044163D" w:rsidRDefault="0044163D" w:rsidP="0044163D"/>
    <w:p w14:paraId="7593C2F5" w14:textId="77777777" w:rsidR="0044163D" w:rsidRDefault="0044163D" w:rsidP="0044163D"/>
    <w:p w14:paraId="40AB2811" w14:textId="77777777" w:rsidR="0044163D" w:rsidRDefault="0044163D" w:rsidP="0044163D"/>
    <w:p w14:paraId="012CDFC8" w14:textId="77777777" w:rsidR="0044163D" w:rsidRDefault="0044163D" w:rsidP="0044163D"/>
    <w:p w14:paraId="3191B9B3" w14:textId="77777777" w:rsidR="0044163D" w:rsidRDefault="0044163D" w:rsidP="0044163D"/>
    <w:p w14:paraId="3E8DCACA" w14:textId="77777777" w:rsidR="0044163D" w:rsidRDefault="0044163D" w:rsidP="0044163D"/>
    <w:p w14:paraId="60A986A7" w14:textId="77777777" w:rsidR="0044163D" w:rsidRDefault="0044163D" w:rsidP="0044163D"/>
    <w:p w14:paraId="629F9FF7" w14:textId="77777777" w:rsidR="0044163D" w:rsidRDefault="0044163D" w:rsidP="0044163D"/>
    <w:p w14:paraId="20C8A4C5" w14:textId="77777777" w:rsidR="0044163D" w:rsidRDefault="0044163D" w:rsidP="0044163D"/>
    <w:p w14:paraId="4C65CB78" w14:textId="77777777" w:rsidR="0044163D" w:rsidRDefault="0044163D" w:rsidP="0044163D"/>
    <w:p w14:paraId="783B9361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E8A27A0" wp14:editId="551F0508">
                <wp:simplePos x="0" y="0"/>
                <wp:positionH relativeFrom="column">
                  <wp:posOffset>4813300</wp:posOffset>
                </wp:positionH>
                <wp:positionV relativeFrom="paragraph">
                  <wp:posOffset>133739</wp:posOffset>
                </wp:positionV>
                <wp:extent cx="1963316" cy="382249"/>
                <wp:effectExtent l="0" t="0" r="0" b="0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30325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A27A0" id="Zone de texte 247" o:spid="_x0000_s1162" type="#_x0000_t202" style="position:absolute;margin-left:379pt;margin-top:10.55pt;width:154.6pt;height:30.1pt;z-index:25271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" filled="f" stroked="f" strokeweight=".5pt">
                <v:textbox>
                  <w:txbxContent>
                    <w:p w14:paraId="69130325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2210F0EE" wp14:editId="7EF798F3">
                <wp:simplePos x="0" y="0"/>
                <wp:positionH relativeFrom="column">
                  <wp:posOffset>2519680</wp:posOffset>
                </wp:positionH>
                <wp:positionV relativeFrom="paragraph">
                  <wp:posOffset>142240</wp:posOffset>
                </wp:positionV>
                <wp:extent cx="1962785" cy="381635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C7F0E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0F0EE" id="Zone de texte 248" o:spid="_x0000_s1163" type="#_x0000_t202" style="position:absolute;margin-left:198.4pt;margin-top:11.2pt;width:154.55pt;height:30.05pt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" filled="f" stroked="f" strokeweight=".5pt">
                <v:textbox>
                  <w:txbxContent>
                    <w:p w14:paraId="196C7F0E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BB38ED8" wp14:editId="327BFC51">
                <wp:simplePos x="0" y="0"/>
                <wp:positionH relativeFrom="column">
                  <wp:posOffset>136525</wp:posOffset>
                </wp:positionH>
                <wp:positionV relativeFrom="paragraph">
                  <wp:posOffset>142383</wp:posOffset>
                </wp:positionV>
                <wp:extent cx="1963316" cy="382249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3030A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38ED8" id="Zone de texte 249" o:spid="_x0000_s1164" type="#_x0000_t202" style="position:absolute;margin-left:10.75pt;margin-top:11.2pt;width:154.6pt;height:30.1pt;z-index:25271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jJNHAIAADUEAAAOAAAAZHJzL2Uyb0RvYy54bWysU9tuGyEQfa/Uf0C81+tbXHvldeQmclXJ&#13;&#10;SiI5UZ4xC14klqGAvet+fQfWN6V9qvoCAzPM5ZzD/L6tNTkI5xWYgg56fUqE4VAqsyvo2+vqy5Q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" filled="f" stroked="f" strokeweight=".5pt">
                <v:textbox>
                  <w:txbxContent>
                    <w:p w14:paraId="7253030A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</w:p>
    <w:p w14:paraId="2091F9CF" w14:textId="77777777" w:rsidR="0044163D" w:rsidRDefault="0044163D" w:rsidP="0044163D"/>
    <w:p w14:paraId="1B29408F" w14:textId="77777777" w:rsidR="0044163D" w:rsidRDefault="0044163D" w:rsidP="0044163D"/>
    <w:p w14:paraId="189E76EF" w14:textId="77777777" w:rsidR="0044163D" w:rsidRDefault="0044163D" w:rsidP="0044163D"/>
    <w:p w14:paraId="12455F28" w14:textId="77777777" w:rsidR="0044163D" w:rsidRPr="008B086B" w:rsidRDefault="0044163D" w:rsidP="0044163D">
      <w:pPr>
        <w:rPr>
          <w:sz w:val="30"/>
          <w:szCs w:val="30"/>
        </w:rPr>
      </w:pPr>
    </w:p>
    <w:p w14:paraId="0A603B14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598B6F0A" wp14:editId="552FB4A3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265" name="Rectangle : coins arrondi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33764" id="Rectangle : coins arrondis 265" o:spid="_x0000_s1026" style="position:absolute;margin-left:188.95pt;margin-top:1.9pt;width:169.95pt;height:252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" fillcolor="#caa6fb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231C189" wp14:editId="69DA62F5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266" name="Rectangle :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118CB" id="Rectangle : coins arrondis 266" o:spid="_x0000_s1026" style="position:absolute;margin-left:372.5pt;margin-top:1.85pt;width:169.95pt;height:25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" fillcolor="#caa6fb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7A134810" wp14:editId="50C07FB4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267" name="Rectangle : coins arrondi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DE6E7" id="Rectangle : coins arrondis 267" o:spid="_x0000_s1026" style="position:absolute;margin-left:2.95pt;margin-top:1.75pt;width:169.95pt;height:25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" fillcolor="#caa6fb" strokecolor="black [3213]" strokeweight="1pt">
                <v:stroke joinstyle="miter"/>
              </v:roundrect>
            </w:pict>
          </mc:Fallback>
        </mc:AlternateContent>
      </w:r>
    </w:p>
    <w:p w14:paraId="28C734ED" w14:textId="77777777" w:rsidR="0044163D" w:rsidRDefault="0044163D" w:rsidP="0044163D"/>
    <w:p w14:paraId="7D462696" w14:textId="77777777" w:rsidR="0044163D" w:rsidRDefault="0044163D" w:rsidP="0044163D"/>
    <w:p w14:paraId="07433511" w14:textId="77777777" w:rsidR="0044163D" w:rsidRDefault="0044163D" w:rsidP="0044163D"/>
    <w:p w14:paraId="3857884C" w14:textId="77777777" w:rsidR="0044163D" w:rsidRDefault="0044163D" w:rsidP="0044163D"/>
    <w:p w14:paraId="11148B27" w14:textId="77777777" w:rsidR="0044163D" w:rsidRDefault="0044163D" w:rsidP="0044163D"/>
    <w:p w14:paraId="5C2B0BD7" w14:textId="77777777" w:rsidR="0044163D" w:rsidRDefault="0044163D" w:rsidP="0044163D"/>
    <w:p w14:paraId="7A722B8A" w14:textId="77777777" w:rsidR="0044163D" w:rsidRDefault="0044163D" w:rsidP="0044163D"/>
    <w:p w14:paraId="08FD57AE" w14:textId="77777777" w:rsidR="0044163D" w:rsidRDefault="0044163D" w:rsidP="0044163D"/>
    <w:p w14:paraId="7A195C24" w14:textId="77777777" w:rsidR="0044163D" w:rsidRDefault="0044163D" w:rsidP="0044163D"/>
    <w:p w14:paraId="39F0B82E" w14:textId="77777777" w:rsidR="0044163D" w:rsidRDefault="0044163D" w:rsidP="0044163D"/>
    <w:p w14:paraId="62D69427" w14:textId="77777777" w:rsidR="0044163D" w:rsidRDefault="0044163D" w:rsidP="0044163D"/>
    <w:p w14:paraId="5CFE7508" w14:textId="77777777" w:rsidR="0044163D" w:rsidRDefault="0044163D" w:rsidP="0044163D"/>
    <w:p w14:paraId="28DC9E15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03EFF9D5" wp14:editId="285000E6">
                <wp:simplePos x="0" y="0"/>
                <wp:positionH relativeFrom="column">
                  <wp:posOffset>4813300</wp:posOffset>
                </wp:positionH>
                <wp:positionV relativeFrom="paragraph">
                  <wp:posOffset>153035</wp:posOffset>
                </wp:positionV>
                <wp:extent cx="1962785" cy="381635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8975B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FF9D5" id="Zone de texte 268" o:spid="_x0000_s1165" type="#_x0000_t202" style="position:absolute;margin-left:379pt;margin-top:12.05pt;width:154.55pt;height:30.05pt;z-index:25272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" filled="f" stroked="f" strokeweight=".5pt">
                <v:textbox>
                  <w:txbxContent>
                    <w:p w14:paraId="75A8975B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03F4AF4" wp14:editId="372B2C7C">
                <wp:simplePos x="0" y="0"/>
                <wp:positionH relativeFrom="column">
                  <wp:posOffset>2512185</wp:posOffset>
                </wp:positionH>
                <wp:positionV relativeFrom="paragraph">
                  <wp:posOffset>153524</wp:posOffset>
                </wp:positionV>
                <wp:extent cx="1962785" cy="381635"/>
                <wp:effectExtent l="0" t="0" r="0" b="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380A8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F4AF4" id="Zone de texte 269" o:spid="_x0000_s1166" type="#_x0000_t202" style="position:absolute;margin-left:197.8pt;margin-top:12.1pt;width:154.55pt;height:30.05pt;z-index:25272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" filled="f" stroked="f" strokeweight=".5pt">
                <v:textbox>
                  <w:txbxContent>
                    <w:p w14:paraId="5FC380A8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0E567395" wp14:editId="259CC923">
                <wp:simplePos x="0" y="0"/>
                <wp:positionH relativeFrom="column">
                  <wp:posOffset>129415</wp:posOffset>
                </wp:positionH>
                <wp:positionV relativeFrom="paragraph">
                  <wp:posOffset>139533</wp:posOffset>
                </wp:positionV>
                <wp:extent cx="1963316" cy="382249"/>
                <wp:effectExtent l="0" t="0" r="0" b="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B9DF2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  <w:p w14:paraId="265742DA" w14:textId="77777777" w:rsidR="0044163D" w:rsidRPr="00355511" w:rsidRDefault="0044163D" w:rsidP="0044163D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67395" id="Zone de texte 270" o:spid="_x0000_s1167" type="#_x0000_t202" style="position:absolute;margin-left:10.2pt;margin-top:11pt;width:154.6pt;height:30.1pt;z-index:2527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" filled="f" stroked="f" strokeweight=".5pt">
                <v:textbox>
                  <w:txbxContent>
                    <w:p w14:paraId="6A2B9DF2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  <w:p w14:paraId="265742DA" w14:textId="77777777" w:rsidR="0044163D" w:rsidRPr="00355511" w:rsidRDefault="0044163D" w:rsidP="0044163D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A94DDE" w14:textId="77777777" w:rsidR="0044163D" w:rsidRDefault="0044163D" w:rsidP="0044163D"/>
    <w:p w14:paraId="241D0701" w14:textId="77777777" w:rsidR="0044163D" w:rsidRDefault="0044163D" w:rsidP="0044163D"/>
    <w:p w14:paraId="08A2848A" w14:textId="77777777" w:rsidR="0044163D" w:rsidRDefault="0044163D" w:rsidP="0044163D"/>
    <w:p w14:paraId="5DC34712" w14:textId="77777777" w:rsidR="0044163D" w:rsidRPr="00355511" w:rsidRDefault="0044163D" w:rsidP="0044163D">
      <w:pPr>
        <w:rPr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ADD0B6D" wp14:editId="5D0C018E">
                <wp:simplePos x="0" y="0"/>
                <wp:positionH relativeFrom="column">
                  <wp:posOffset>4727161</wp:posOffset>
                </wp:positionH>
                <wp:positionV relativeFrom="paragraph">
                  <wp:posOffset>236529</wp:posOffset>
                </wp:positionV>
                <wp:extent cx="2158584" cy="3200400"/>
                <wp:effectExtent l="0" t="0" r="13335" b="12700"/>
                <wp:wrapNone/>
                <wp:docPr id="250" name="Rectangle :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CAA6F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1BC4B" id="Rectangle : coins arrondis 250" o:spid="_x0000_s1026" style="position:absolute;margin-left:372.2pt;margin-top:18.6pt;width:169.95pt;height:25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" fillcolor="#caa6fb" strokecolor="black [3213]" strokeweight="1pt">
                <v:stroke joinstyle="miter"/>
              </v:roundrect>
            </w:pict>
          </mc:Fallback>
        </mc:AlternateContent>
      </w:r>
    </w:p>
    <w:p w14:paraId="278A6C6F" w14:textId="77777777" w:rsidR="0044163D" w:rsidRDefault="0044163D" w:rsidP="0044163D"/>
    <w:p w14:paraId="046EB193" w14:textId="77777777" w:rsidR="0044163D" w:rsidRDefault="0044163D" w:rsidP="0044163D"/>
    <w:p w14:paraId="259F0050" w14:textId="77777777" w:rsidR="0044163D" w:rsidRDefault="0044163D" w:rsidP="0044163D"/>
    <w:p w14:paraId="5FDBC178" w14:textId="77777777" w:rsidR="0044163D" w:rsidRDefault="0044163D" w:rsidP="0044163D"/>
    <w:p w14:paraId="0C9A1295" w14:textId="77777777" w:rsidR="0044163D" w:rsidRDefault="0044163D" w:rsidP="0044163D"/>
    <w:p w14:paraId="0DC78685" w14:textId="77777777" w:rsidR="0044163D" w:rsidRDefault="0044163D" w:rsidP="0044163D"/>
    <w:p w14:paraId="3A804C1F" w14:textId="77777777" w:rsidR="0044163D" w:rsidRDefault="0044163D" w:rsidP="0044163D"/>
    <w:p w14:paraId="66F516C1" w14:textId="77777777" w:rsidR="0044163D" w:rsidRDefault="0044163D" w:rsidP="0044163D"/>
    <w:p w14:paraId="6376CD9E" w14:textId="77777777" w:rsidR="0044163D" w:rsidRDefault="0044163D" w:rsidP="0044163D"/>
    <w:p w14:paraId="5FBB08A1" w14:textId="77777777" w:rsidR="0044163D" w:rsidRDefault="0044163D" w:rsidP="0044163D"/>
    <w:p w14:paraId="2546E759" w14:textId="77777777" w:rsidR="0044163D" w:rsidRDefault="0044163D" w:rsidP="0044163D"/>
    <w:p w14:paraId="2C261986" w14:textId="77777777" w:rsidR="0044163D" w:rsidRDefault="0044163D" w:rsidP="0044163D"/>
    <w:p w14:paraId="4CADFB80" w14:textId="77777777" w:rsidR="0044163D" w:rsidRDefault="0044163D" w:rsidP="0044163D"/>
    <w:p w14:paraId="499644D3" w14:textId="77777777" w:rsidR="0044163D" w:rsidRDefault="0044163D" w:rsidP="004416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30A47DD4" wp14:editId="317BEE4E">
                <wp:simplePos x="0" y="0"/>
                <wp:positionH relativeFrom="column">
                  <wp:posOffset>4810817</wp:posOffset>
                </wp:positionH>
                <wp:positionV relativeFrom="paragraph">
                  <wp:posOffset>170815</wp:posOffset>
                </wp:positionV>
                <wp:extent cx="1962785" cy="381635"/>
                <wp:effectExtent l="0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C7B49" w14:textId="77777777" w:rsidR="0044163D" w:rsidRPr="009248C6" w:rsidRDefault="0044163D" w:rsidP="0044163D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9248C6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47DD4" id="Zone de texte 251" o:spid="_x0000_s1168" type="#_x0000_t202" style="position:absolute;margin-left:378.8pt;margin-top:13.45pt;width:154.55pt;height:30.05pt;z-index:2527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" filled="f" stroked="f" strokeweight=".5pt">
                <v:textbox>
                  <w:txbxContent>
                    <w:p w14:paraId="7CAC7B49" w14:textId="77777777" w:rsidR="0044163D" w:rsidRPr="009248C6" w:rsidRDefault="0044163D" w:rsidP="0044163D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9248C6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</w:p>
    <w:p w14:paraId="24DB3F00" w14:textId="77777777" w:rsidR="0044163D" w:rsidRDefault="0044163D" w:rsidP="0044163D"/>
    <w:p w14:paraId="23B5ACCD" w14:textId="77777777" w:rsidR="0044163D" w:rsidRDefault="0044163D" w:rsidP="0044163D">
      <w:r>
        <w:br w:type="page"/>
      </w:r>
    </w:p>
    <w:p w14:paraId="776F6E33" w14:textId="1E399B4B" w:rsidR="006F24C9" w:rsidRDefault="009248C6" w:rsidP="006F24C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A8AB22C" wp14:editId="45E220EB">
                <wp:simplePos x="0" y="0"/>
                <wp:positionH relativeFrom="column">
                  <wp:posOffset>4860290</wp:posOffset>
                </wp:positionH>
                <wp:positionV relativeFrom="paragraph">
                  <wp:posOffset>146685</wp:posOffset>
                </wp:positionV>
                <wp:extent cx="1880870" cy="381635"/>
                <wp:effectExtent l="0" t="0" r="0" b="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00A62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AB22C" id="Zone de texte 559" o:spid="_x0000_s1098" type="#_x0000_t202" style="position:absolute;margin-left:382.7pt;margin-top:11.55pt;width:148.1pt;height:30.05pt;z-index:25239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e4cMA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" fillcolor="white [3201]" stroked="f" strokeweight=".5pt">
                <v:textbox>
                  <w:txbxContent>
                    <w:p w14:paraId="3CC00A62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F15B689" wp14:editId="4F084D1B">
                <wp:simplePos x="0" y="0"/>
                <wp:positionH relativeFrom="column">
                  <wp:posOffset>2472011</wp:posOffset>
                </wp:positionH>
                <wp:positionV relativeFrom="paragraph">
                  <wp:posOffset>147035</wp:posOffset>
                </wp:positionV>
                <wp:extent cx="1881265" cy="382249"/>
                <wp:effectExtent l="0" t="0" r="0" b="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35DAD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5B689" id="Zone de texte 560" o:spid="_x0000_s1099" type="#_x0000_t202" style="position:absolute;margin-left:194.65pt;margin-top:11.6pt;width:148.15pt;height:30.1pt;z-index:2523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" fillcolor="white [3201]" stroked="f" strokeweight=".5pt">
                <v:textbox>
                  <w:txbxContent>
                    <w:p w14:paraId="79035DAD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C82EC83" wp14:editId="15B8200E">
                <wp:simplePos x="0" y="0"/>
                <wp:positionH relativeFrom="column">
                  <wp:posOffset>2354059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174" name="Rectangle : coins arrondi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64BF2" id="Rectangle : coins arrondis 174" o:spid="_x0000_s1026" style="position:absolute;margin-left:185.35pt;margin-top:1.9pt;width:169.95pt;height:25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ApUTso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B270FB" wp14:editId="7FA53A5A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75" name="Rectangle :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1197D" id="Rectangle : coins arrondis 175" o:spid="_x0000_s1026" style="position:absolute;margin-left:2.95pt;margin-top:1.75pt;width:169.95pt;height:25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BC817D" wp14:editId="5AC05660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76" name="Rectangle : coins arrondi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991B2" id="Rectangle : coins arrondis 176" o:spid="_x0000_s1026" style="position:absolute;margin-left:372.5pt;margin-top:1.85pt;width:169.95pt;height:25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</w:p>
    <w:p w14:paraId="08E395F0" w14:textId="77777777" w:rsidR="006F24C9" w:rsidRDefault="006F24C9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BE8309" wp14:editId="6AB5AD42">
                <wp:simplePos x="0" y="0"/>
                <wp:positionH relativeFrom="column">
                  <wp:posOffset>149621</wp:posOffset>
                </wp:positionH>
                <wp:positionV relativeFrom="paragraph">
                  <wp:posOffset>31021</wp:posOffset>
                </wp:positionV>
                <wp:extent cx="1881265" cy="382249"/>
                <wp:effectExtent l="0" t="0" r="0" b="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CD929" w14:textId="77777777" w:rsidR="000C4262" w:rsidRPr="00EE2111" w:rsidRDefault="000C4262" w:rsidP="006F24C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E8309" id="Zone de texte 179" o:spid="_x0000_s1100" type="#_x0000_t202" style="position:absolute;margin-left:11.8pt;margin-top:2.45pt;width:148.15pt;height:30.1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3dUMg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" fillcolor="white [3201]" stroked="f" strokeweight=".5pt">
                <v:textbox>
                  <w:txbxContent>
                    <w:p w14:paraId="227CD929" w14:textId="77777777" w:rsidR="000C4262" w:rsidRPr="00EE2111" w:rsidRDefault="000C4262" w:rsidP="006F24C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</w:p>
    <w:p w14:paraId="1DFBD1F6" w14:textId="590F3CA6" w:rsidR="006F24C9" w:rsidRDefault="006F24C9" w:rsidP="006F24C9"/>
    <w:p w14:paraId="60B27F91" w14:textId="77777777" w:rsidR="006F24C9" w:rsidRDefault="006F24C9" w:rsidP="006F24C9"/>
    <w:p w14:paraId="3AD4B62B" w14:textId="389682FF" w:rsidR="006F24C9" w:rsidRDefault="006F24C9" w:rsidP="006F24C9"/>
    <w:p w14:paraId="0D5D56F5" w14:textId="77777777" w:rsidR="006F24C9" w:rsidRDefault="006F24C9" w:rsidP="006F24C9"/>
    <w:p w14:paraId="50DDA57B" w14:textId="77777777" w:rsidR="006F24C9" w:rsidRDefault="006F24C9" w:rsidP="006F24C9"/>
    <w:p w14:paraId="62224D87" w14:textId="77777777" w:rsidR="006F24C9" w:rsidRDefault="006F24C9" w:rsidP="006F24C9"/>
    <w:p w14:paraId="590518D2" w14:textId="77777777" w:rsidR="006F24C9" w:rsidRDefault="006F24C9" w:rsidP="006F24C9"/>
    <w:p w14:paraId="339615E5" w14:textId="77777777" w:rsidR="006F24C9" w:rsidRDefault="006F24C9" w:rsidP="006F24C9"/>
    <w:p w14:paraId="1FD2B15C" w14:textId="77777777" w:rsidR="006F24C9" w:rsidRDefault="006F24C9" w:rsidP="006F24C9"/>
    <w:p w14:paraId="70EACE9E" w14:textId="77777777" w:rsidR="006F24C9" w:rsidRDefault="006F24C9" w:rsidP="006F24C9"/>
    <w:p w14:paraId="7B056613" w14:textId="77777777" w:rsidR="006F24C9" w:rsidRDefault="006F24C9" w:rsidP="006F24C9"/>
    <w:p w14:paraId="1929EFA6" w14:textId="77777777" w:rsidR="006F24C9" w:rsidRDefault="006F24C9" w:rsidP="006F24C9"/>
    <w:p w14:paraId="78DB79CF" w14:textId="77777777" w:rsidR="006F24C9" w:rsidRDefault="00440DF2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A5564E" wp14:editId="70ECE7DF">
                <wp:simplePos x="0" y="0"/>
                <wp:positionH relativeFrom="column">
                  <wp:posOffset>2473096</wp:posOffset>
                </wp:positionH>
                <wp:positionV relativeFrom="paragraph">
                  <wp:posOffset>33218</wp:posOffset>
                </wp:positionV>
                <wp:extent cx="1880870" cy="456148"/>
                <wp:effectExtent l="0" t="0" r="0" b="127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456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FEA58" w14:textId="77777777" w:rsidR="000C4262" w:rsidRPr="006F24C9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TONALITÉ</w:t>
                            </w:r>
                            <w:r w:rsidRPr="006F24C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564E" id="Zone de texte 180" o:spid="_x0000_s1101" type="#_x0000_t202" style="position:absolute;margin-left:194.75pt;margin-top:2.6pt;width:148.1pt;height:35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" fillcolor="white [3201]" stroked="f" strokeweight=".5pt">
                <v:textbox>
                  <w:txbxContent>
                    <w:p w14:paraId="66BFEA58" w14:textId="77777777" w:rsidR="000C4262" w:rsidRPr="006F24C9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TONALITÉ</w:t>
                      </w:r>
                      <w:r w:rsidRPr="006F24C9">
                        <w:rPr>
                          <w:rFonts w:cstheme="minorHAnsi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883851" wp14:editId="43E56141">
                <wp:simplePos x="0" y="0"/>
                <wp:positionH relativeFrom="column">
                  <wp:posOffset>187096</wp:posOffset>
                </wp:positionH>
                <wp:positionV relativeFrom="paragraph">
                  <wp:posOffset>33218</wp:posOffset>
                </wp:positionV>
                <wp:extent cx="1880870" cy="381322"/>
                <wp:effectExtent l="0" t="0" r="0" b="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B3AC" w14:textId="77777777" w:rsidR="000C4262" w:rsidRPr="00355511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CONTRASTE(S)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3851" id="Zone de texte 181" o:spid="_x0000_s1102" type="#_x0000_t202" style="position:absolute;margin-left:14.75pt;margin-top:2.6pt;width:148.1pt;height:30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" fillcolor="white [3201]" stroked="f" strokeweight=".5pt">
                <v:textbox>
                  <w:txbxContent>
                    <w:p w14:paraId="4398B3AC" w14:textId="77777777" w:rsidR="000C4262" w:rsidRPr="00355511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CONTRASTE(S)</w:t>
                      </w:r>
                    </w:p>
                  </w:txbxContent>
                </v:textbox>
              </v:shape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1D0CEAF" wp14:editId="5295E1C5">
                <wp:simplePos x="0" y="0"/>
                <wp:positionH relativeFrom="column">
                  <wp:posOffset>4856813</wp:posOffset>
                </wp:positionH>
                <wp:positionV relativeFrom="paragraph">
                  <wp:posOffset>32427</wp:posOffset>
                </wp:positionV>
                <wp:extent cx="1881265" cy="382249"/>
                <wp:effectExtent l="0" t="0" r="0" b="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E61F7" w14:textId="77777777" w:rsidR="000C4262" w:rsidRPr="00355511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NUANCES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0CEAF" id="Zone de texte 182" o:spid="_x0000_s1103" type="#_x0000_t202" style="position:absolute;margin-left:382.45pt;margin-top:2.55pt;width:148.15pt;height:30.1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" fillcolor="white [3201]" stroked="f" strokeweight=".5pt">
                <v:textbox>
                  <w:txbxContent>
                    <w:p w14:paraId="10DE61F7" w14:textId="77777777" w:rsidR="000C4262" w:rsidRPr="00355511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NUANCES</w:t>
                      </w:r>
                    </w:p>
                  </w:txbxContent>
                </v:textbox>
              </v:shape>
            </w:pict>
          </mc:Fallback>
        </mc:AlternateContent>
      </w:r>
    </w:p>
    <w:p w14:paraId="16DCF77B" w14:textId="77777777" w:rsidR="006F24C9" w:rsidRDefault="006F24C9" w:rsidP="006F24C9"/>
    <w:p w14:paraId="360EF822" w14:textId="77777777" w:rsidR="006F24C9" w:rsidRDefault="006F24C9" w:rsidP="006F24C9"/>
    <w:p w14:paraId="77521102" w14:textId="77777777" w:rsidR="006F24C9" w:rsidRPr="00355511" w:rsidRDefault="006F24C9" w:rsidP="006F24C9">
      <w:pPr>
        <w:rPr>
          <w:sz w:val="30"/>
          <w:szCs w:val="30"/>
        </w:rPr>
      </w:pPr>
    </w:p>
    <w:p w14:paraId="22635FB5" w14:textId="77777777" w:rsidR="006F24C9" w:rsidRDefault="009248C6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B03265F" wp14:editId="22E3E241">
                <wp:simplePos x="0" y="0"/>
                <wp:positionH relativeFrom="column">
                  <wp:posOffset>4860290</wp:posOffset>
                </wp:positionH>
                <wp:positionV relativeFrom="paragraph">
                  <wp:posOffset>181523</wp:posOffset>
                </wp:positionV>
                <wp:extent cx="1881265" cy="382249"/>
                <wp:effectExtent l="0" t="0" r="0" b="0"/>
                <wp:wrapNone/>
                <wp:docPr id="563" name="Zone de text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1A941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3265F" id="Zone de texte 563" o:spid="_x0000_s1104" type="#_x0000_t202" style="position:absolute;margin-left:382.7pt;margin-top:14.3pt;width:148.15pt;height:30.1p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" fillcolor="white [3201]" stroked="f" strokeweight=".5pt">
                <v:textbox>
                  <w:txbxContent>
                    <w:p w14:paraId="2851A941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B6BA5FE" wp14:editId="0BCBB49A">
                <wp:simplePos x="0" y="0"/>
                <wp:positionH relativeFrom="column">
                  <wp:posOffset>2659051</wp:posOffset>
                </wp:positionH>
                <wp:positionV relativeFrom="paragraph">
                  <wp:posOffset>122927</wp:posOffset>
                </wp:positionV>
                <wp:extent cx="1691289" cy="365870"/>
                <wp:effectExtent l="0" t="0" r="0" b="254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289" cy="365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CC4FC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BA5FE" id="Zone de texte 561" o:spid="_x0000_s1105" type="#_x0000_t202" style="position:absolute;margin-left:209.35pt;margin-top:9.7pt;width:133.15pt;height:28.8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" fillcolor="white [3201]" stroked="f" strokeweight=".5pt">
                <v:textbox>
                  <w:txbxContent>
                    <w:p w14:paraId="552CC4FC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0DC3BAF" wp14:editId="3BEA63D8">
                <wp:simplePos x="0" y="0"/>
                <wp:positionH relativeFrom="column">
                  <wp:posOffset>186186</wp:posOffset>
                </wp:positionH>
                <wp:positionV relativeFrom="paragraph">
                  <wp:posOffset>121789</wp:posOffset>
                </wp:positionV>
                <wp:extent cx="1881265" cy="382249"/>
                <wp:effectExtent l="0" t="0" r="0" b="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A41C2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C3BAF" id="Zone de texte 562" o:spid="_x0000_s1106" type="#_x0000_t202" style="position:absolute;margin-left:14.65pt;margin-top:9.6pt;width:148.15pt;height:30.1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" fillcolor="white [3201]" stroked="f" strokeweight=".5pt">
                <v:textbox>
                  <w:txbxContent>
                    <w:p w14:paraId="2A4A41C2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0522F2" wp14:editId="221A70B6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186" name="Rectangle : coins arrondi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032CB" id="Rectangle : coins arrondis 186" o:spid="_x0000_s1026" style="position:absolute;margin-left:188.95pt;margin-top:1.9pt;width:169.95pt;height:25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62C4F0" wp14:editId="472A2EB0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187" name="Rectangle : coins arrond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DE530" id="Rectangle : coins arrondis 187" o:spid="_x0000_s1026" style="position:absolute;margin-left:372.5pt;margin-top:1.85pt;width:169.95pt;height:25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4DE763" wp14:editId="1FB28574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88" name="Rectangle : coins arrondi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8C742" id="Rectangle : coins arrondis 188" o:spid="_x0000_s1026" style="position:absolute;margin-left:2.95pt;margin-top:1.75pt;width:169.95pt;height:25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595B5E78" w14:textId="77777777" w:rsidR="006F24C9" w:rsidRDefault="006F24C9" w:rsidP="006F24C9"/>
    <w:p w14:paraId="214418E2" w14:textId="1C1AD185" w:rsidR="006F24C9" w:rsidRDefault="006F24C9" w:rsidP="006F24C9"/>
    <w:p w14:paraId="4C7B502C" w14:textId="4BE499CF" w:rsidR="006F24C9" w:rsidRDefault="006F24C9" w:rsidP="006F24C9"/>
    <w:p w14:paraId="31BF790F" w14:textId="012C508D" w:rsidR="006F24C9" w:rsidRDefault="006F24C9" w:rsidP="006F24C9"/>
    <w:p w14:paraId="1993FC75" w14:textId="77777777" w:rsidR="006F24C9" w:rsidRDefault="006F24C9" w:rsidP="006F24C9"/>
    <w:p w14:paraId="5D48DD55" w14:textId="77777777" w:rsidR="006F24C9" w:rsidRDefault="006F24C9" w:rsidP="006F24C9"/>
    <w:p w14:paraId="4F5FF4FF" w14:textId="77777777" w:rsidR="006F24C9" w:rsidRDefault="006F24C9" w:rsidP="006F24C9"/>
    <w:p w14:paraId="2F46C2CA" w14:textId="77777777" w:rsidR="006F24C9" w:rsidRDefault="006F24C9" w:rsidP="006F24C9"/>
    <w:p w14:paraId="48AB854A" w14:textId="77777777" w:rsidR="006F24C9" w:rsidRDefault="006F24C9" w:rsidP="006F24C9"/>
    <w:p w14:paraId="772553C7" w14:textId="77777777" w:rsidR="006F24C9" w:rsidRDefault="006F24C9" w:rsidP="006F24C9"/>
    <w:p w14:paraId="6E0BE8B5" w14:textId="77777777" w:rsidR="006F24C9" w:rsidRDefault="006F24C9" w:rsidP="006F24C9"/>
    <w:p w14:paraId="59EB6BDA" w14:textId="77777777" w:rsidR="006F24C9" w:rsidRDefault="006F24C9" w:rsidP="006F24C9"/>
    <w:p w14:paraId="37956D07" w14:textId="77777777" w:rsidR="006F24C9" w:rsidRDefault="000C4262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E8EF38" wp14:editId="342E1BAC">
                <wp:simplePos x="0" y="0"/>
                <wp:positionH relativeFrom="column">
                  <wp:posOffset>188595</wp:posOffset>
                </wp:positionH>
                <wp:positionV relativeFrom="paragraph">
                  <wp:posOffset>135889</wp:posOffset>
                </wp:positionV>
                <wp:extent cx="1838667" cy="586105"/>
                <wp:effectExtent l="0" t="0" r="3175" b="0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667" cy="58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66824" w14:textId="77777777" w:rsidR="000C4262" w:rsidRPr="00355511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Contraste de qualité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EF38" id="Zone de texte 191" o:spid="_x0000_s1107" type="#_x0000_t202" style="position:absolute;margin-left:14.85pt;margin-top:10.7pt;width:144.8pt;height:46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" fillcolor="white [3201]" stroked="f" strokeweight=".5pt">
                <v:textbox>
                  <w:txbxContent>
                    <w:p w14:paraId="33A66824" w14:textId="77777777" w:rsidR="000C4262" w:rsidRPr="00355511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Contraste de qualité</w:t>
                      </w:r>
                    </w:p>
                  </w:txbxContent>
                </v:textbox>
              </v:shape>
            </w:pict>
          </mc:Fallback>
        </mc:AlternateContent>
      </w:r>
      <w:r w:rsidR="000B00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E877A3" wp14:editId="5C42A678">
                <wp:simplePos x="0" y="0"/>
                <wp:positionH relativeFrom="column">
                  <wp:posOffset>2541417</wp:posOffset>
                </wp:positionH>
                <wp:positionV relativeFrom="paragraph">
                  <wp:posOffset>139407</wp:posOffset>
                </wp:positionV>
                <wp:extent cx="1880870" cy="535940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D69BE" w14:textId="77777777" w:rsidR="000C4262" w:rsidRDefault="000C4262" w:rsidP="000B00A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Ton local /</w:t>
                            </w:r>
                          </w:p>
                          <w:p w14:paraId="779E553E" w14:textId="77777777" w:rsidR="000C4262" w:rsidRPr="000B00A1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couleurs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 subjectives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77A3" id="Zone de texte 190" o:spid="_x0000_s1108" type="#_x0000_t202" style="position:absolute;margin-left:200.1pt;margin-top:11pt;width:148.1pt;height:42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" fillcolor="white [3201]" stroked="f" strokeweight=".5pt">
                <v:textbox>
                  <w:txbxContent>
                    <w:p w14:paraId="220D69BE" w14:textId="77777777" w:rsidR="000C4262" w:rsidRDefault="000C4262" w:rsidP="000B00A1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Ton local /</w:t>
                      </w:r>
                    </w:p>
                    <w:p w14:paraId="779E553E" w14:textId="77777777" w:rsidR="000C4262" w:rsidRPr="000B00A1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>couleurs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 subjectives</w:t>
                      </w:r>
                    </w:p>
                  </w:txbxContent>
                </v:textbox>
              </v:shape>
            </w:pict>
          </mc:Fallback>
        </mc:AlternateContent>
      </w:r>
      <w:r w:rsidR="000B00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F925E9" wp14:editId="083006BB">
                <wp:simplePos x="0" y="0"/>
                <wp:positionH relativeFrom="column">
                  <wp:posOffset>4815693</wp:posOffset>
                </wp:positionH>
                <wp:positionV relativeFrom="paragraph">
                  <wp:posOffset>139407</wp:posOffset>
                </wp:positionV>
                <wp:extent cx="2007870" cy="586105"/>
                <wp:effectExtent l="0" t="0" r="0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EB8E7" w14:textId="77777777" w:rsidR="000C4262" w:rsidRPr="006F24C9" w:rsidRDefault="000C4262" w:rsidP="006F24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Contraste de quantité</w:t>
                            </w:r>
                            <w:r w:rsidRPr="006F24C9"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25E9" id="Zone de texte 189" o:spid="_x0000_s1109" type="#_x0000_t202" style="position:absolute;margin-left:379.2pt;margin-top:11pt;width:158.1pt;height:46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AlgGwIAADQ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" filled="f" stroked="f" strokeweight=".5pt">
                <v:textbox>
                  <w:txbxContent>
                    <w:p w14:paraId="7B8EB8E7" w14:textId="77777777" w:rsidR="000C4262" w:rsidRPr="006F24C9" w:rsidRDefault="000C4262" w:rsidP="006F24C9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Contraste de quantité</w:t>
                      </w:r>
                      <w:r w:rsidRPr="006F24C9"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846F6B" w14:textId="77777777" w:rsidR="006F24C9" w:rsidRDefault="006F24C9" w:rsidP="006F24C9"/>
    <w:p w14:paraId="45B35FD2" w14:textId="77777777" w:rsidR="006F24C9" w:rsidRDefault="006F24C9" w:rsidP="006F24C9"/>
    <w:p w14:paraId="0D6FD030" w14:textId="77777777" w:rsidR="006F24C9" w:rsidRDefault="006F24C9" w:rsidP="006F24C9"/>
    <w:p w14:paraId="15926D33" w14:textId="77777777" w:rsidR="006F24C9" w:rsidRPr="00355511" w:rsidRDefault="006F24C9" w:rsidP="006F24C9">
      <w:pPr>
        <w:rPr>
          <w:sz w:val="30"/>
          <w:szCs w:val="30"/>
        </w:rPr>
      </w:pPr>
    </w:p>
    <w:p w14:paraId="2D73F400" w14:textId="77777777" w:rsidR="006F24C9" w:rsidRDefault="009248C6" w:rsidP="006F24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57EF86B" wp14:editId="630CFB75">
                <wp:simplePos x="0" y="0"/>
                <wp:positionH relativeFrom="column">
                  <wp:posOffset>167640</wp:posOffset>
                </wp:positionH>
                <wp:positionV relativeFrom="paragraph">
                  <wp:posOffset>187960</wp:posOffset>
                </wp:positionV>
                <wp:extent cx="1880870" cy="381635"/>
                <wp:effectExtent l="0" t="0" r="0" b="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968CC" w14:textId="77777777" w:rsidR="009248C6" w:rsidRPr="00EE2111" w:rsidRDefault="009248C6" w:rsidP="009248C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E2111">
                              <w:rPr>
                                <w:rFonts w:ascii="Arial Black" w:hAnsi="Arial Black" w:cs="Arial"/>
                                <w:b/>
                                <w:bCs/>
                                <w:color w:val="7030A0"/>
                                <w:spacing w:val="20"/>
                                <w:sz w:val="30"/>
                                <w:szCs w:val="30"/>
                              </w:rPr>
                              <w:t>COULEURS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EF86B" id="Zone de texte 564" o:spid="_x0000_s1110" type="#_x0000_t202" style="position:absolute;margin-left:13.2pt;margin-top:14.8pt;width:148.1pt;height:30.05p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" fillcolor="white [3201]" stroked="f" strokeweight=".5pt">
                <v:textbox>
                  <w:txbxContent>
                    <w:p w14:paraId="36C968CC" w14:textId="77777777" w:rsidR="009248C6" w:rsidRPr="00EE2111" w:rsidRDefault="009248C6" w:rsidP="009248C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</w:pPr>
                      <w:r w:rsidRPr="00EE2111">
                        <w:rPr>
                          <w:rFonts w:ascii="Arial Black" w:hAnsi="Arial Black" w:cs="Arial"/>
                          <w:b/>
                          <w:bCs/>
                          <w:color w:val="7030A0"/>
                          <w:spacing w:val="20"/>
                          <w:sz w:val="30"/>
                          <w:szCs w:val="30"/>
                        </w:rPr>
                        <w:t>COULEURS</w:t>
                      </w:r>
                    </w:p>
                  </w:txbxContent>
                </v:textbox>
              </v:shape>
            </w:pict>
          </mc:Fallback>
        </mc:AlternateContent>
      </w:r>
      <w:r w:rsidR="006F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17A880" wp14:editId="1AA7E6AE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192" name="Rectangle :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CED4D2" id="Rectangle : coins arrondis 192" o:spid="_x0000_s1026" style="position:absolute;margin-left:2.95pt;margin-top:1.75pt;width:169.95pt;height:25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54647FDC" w14:textId="77777777" w:rsidR="006F24C9" w:rsidRDefault="006F24C9" w:rsidP="006F24C9"/>
    <w:p w14:paraId="2E8A0F49" w14:textId="77777777" w:rsidR="006F24C9" w:rsidRDefault="006F24C9" w:rsidP="006F24C9"/>
    <w:p w14:paraId="017940BC" w14:textId="77777777" w:rsidR="006F24C9" w:rsidRDefault="006F24C9" w:rsidP="006F24C9"/>
    <w:p w14:paraId="23B51E47" w14:textId="1BED6BE9" w:rsidR="006F24C9" w:rsidRDefault="006F24C9" w:rsidP="006F24C9"/>
    <w:p w14:paraId="76574330" w14:textId="77777777" w:rsidR="006F24C9" w:rsidRDefault="006F24C9" w:rsidP="006F24C9"/>
    <w:p w14:paraId="0CB97307" w14:textId="77777777" w:rsidR="006F24C9" w:rsidRDefault="006F24C9" w:rsidP="006F24C9"/>
    <w:p w14:paraId="417E82AC" w14:textId="77777777" w:rsidR="006F24C9" w:rsidRDefault="006F24C9" w:rsidP="006F24C9"/>
    <w:p w14:paraId="2D67E3FE" w14:textId="77777777" w:rsidR="006F24C9" w:rsidRDefault="006F24C9" w:rsidP="006F24C9"/>
    <w:p w14:paraId="05A24325" w14:textId="77777777" w:rsidR="00355511" w:rsidRDefault="00355511" w:rsidP="00355511"/>
    <w:p w14:paraId="3CF69AF0" w14:textId="77777777" w:rsidR="008B086B" w:rsidRDefault="008B086B" w:rsidP="00355511"/>
    <w:p w14:paraId="5BA2C160" w14:textId="77777777" w:rsidR="008B086B" w:rsidRDefault="008B086B" w:rsidP="00355511"/>
    <w:p w14:paraId="0DE17810" w14:textId="2E61A36E" w:rsidR="008B086B" w:rsidRDefault="008B086B" w:rsidP="00355511"/>
    <w:p w14:paraId="1DC7BEC7" w14:textId="6FBEC1ED" w:rsidR="008B086B" w:rsidRDefault="00B022B1" w:rsidP="003555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A305491" wp14:editId="4CC932CC">
                <wp:simplePos x="0" y="0"/>
                <wp:positionH relativeFrom="column">
                  <wp:posOffset>198845</wp:posOffset>
                </wp:positionH>
                <wp:positionV relativeFrom="paragraph">
                  <wp:posOffset>46446</wp:posOffset>
                </wp:positionV>
                <wp:extent cx="1880870" cy="345781"/>
                <wp:effectExtent l="0" t="0" r="0" b="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4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B5940" w14:textId="77777777" w:rsidR="000C4262" w:rsidRPr="00355511" w:rsidRDefault="000C4262" w:rsidP="000B00A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TONIQUE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5491" id="Zone de texte 529" o:spid="_x0000_s1182" type="#_x0000_t202" style="position:absolute;margin-left:15.65pt;margin-top:3.65pt;width:148.1pt;height:27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" fillcolor="white [3201]" stroked="f" strokeweight=".5pt">
                <v:textbox>
                  <w:txbxContent>
                    <w:p w14:paraId="3A9B5940" w14:textId="77777777" w:rsidR="000C4262" w:rsidRPr="00355511" w:rsidRDefault="000C4262" w:rsidP="000B00A1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TONIQUE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2EE9E47" w14:textId="6943F945" w:rsidR="008B086B" w:rsidRDefault="008B086B" w:rsidP="00355511"/>
    <w:p w14:paraId="749E37E9" w14:textId="03653094" w:rsidR="00B022B1" w:rsidRDefault="008B086B" w:rsidP="00B022B1">
      <w:r>
        <w:br w:type="page"/>
      </w:r>
    </w:p>
    <w:p w14:paraId="74D3D06A" w14:textId="5C055031" w:rsidR="00B022B1" w:rsidRDefault="00B022B1" w:rsidP="00B022B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735DAA1" wp14:editId="78FCCBD7">
                <wp:simplePos x="0" y="0"/>
                <wp:positionH relativeFrom="column">
                  <wp:posOffset>4730750</wp:posOffset>
                </wp:positionH>
                <wp:positionV relativeFrom="paragraph">
                  <wp:posOffset>-96067</wp:posOffset>
                </wp:positionV>
                <wp:extent cx="2158584" cy="3200400"/>
                <wp:effectExtent l="0" t="0" r="13335" b="12700"/>
                <wp:wrapNone/>
                <wp:docPr id="442" name="Rectangle : coins arrondi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17C68" id="Rectangle : coins arrondis 442" o:spid="_x0000_s1026" style="position:absolute;margin-left:372.5pt;margin-top:-7.55pt;width:169.95pt;height:25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" fillcolor="#ffd966 [194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070549B" wp14:editId="1E309972">
                <wp:simplePos x="0" y="0"/>
                <wp:positionH relativeFrom="column">
                  <wp:posOffset>2399665</wp:posOffset>
                </wp:positionH>
                <wp:positionV relativeFrom="paragraph">
                  <wp:posOffset>-95432</wp:posOffset>
                </wp:positionV>
                <wp:extent cx="2158584" cy="3200400"/>
                <wp:effectExtent l="0" t="0" r="13335" b="12700"/>
                <wp:wrapNone/>
                <wp:docPr id="441" name="Rectangle : coins arrondi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70CF0" id="Rectangle : coins arrondis 441" o:spid="_x0000_s1026" style="position:absolute;margin-left:188.95pt;margin-top:-7.5pt;width:169.95pt;height:252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" fillcolor="#ffd966 [194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42977D9" wp14:editId="6897C59D">
                <wp:simplePos x="0" y="0"/>
                <wp:positionH relativeFrom="column">
                  <wp:posOffset>37465</wp:posOffset>
                </wp:positionH>
                <wp:positionV relativeFrom="paragraph">
                  <wp:posOffset>-97337</wp:posOffset>
                </wp:positionV>
                <wp:extent cx="2158584" cy="3200400"/>
                <wp:effectExtent l="0" t="0" r="13335" b="12700"/>
                <wp:wrapNone/>
                <wp:docPr id="443" name="Rectangle : coins arrondis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3B5A0" id="Rectangle : coins arrondis 443" o:spid="_x0000_s1026" style="position:absolute;margin-left:2.95pt;margin-top:-7.65pt;width:169.95pt;height:252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" fillcolor="#ffd966 [1943]" strokecolor="black [3213]" strokeweight="1pt">
                <v:stroke joinstyle="miter"/>
              </v:roundrect>
            </w:pict>
          </mc:Fallback>
        </mc:AlternateContent>
      </w:r>
    </w:p>
    <w:p w14:paraId="7CEF6C90" w14:textId="77777777" w:rsidR="00B022B1" w:rsidRDefault="00B022B1" w:rsidP="00B022B1"/>
    <w:p w14:paraId="0824CC79" w14:textId="77777777" w:rsidR="00B022B1" w:rsidRDefault="00B022B1" w:rsidP="00B022B1"/>
    <w:p w14:paraId="06C4F0B0" w14:textId="77777777" w:rsidR="00B022B1" w:rsidRDefault="00B022B1" w:rsidP="00B022B1"/>
    <w:p w14:paraId="4C52424A" w14:textId="77777777" w:rsidR="00B022B1" w:rsidRDefault="00B022B1" w:rsidP="00B022B1"/>
    <w:p w14:paraId="0AC5ED20" w14:textId="77777777" w:rsidR="00B022B1" w:rsidRDefault="00B022B1" w:rsidP="00B022B1"/>
    <w:p w14:paraId="662688BD" w14:textId="77777777" w:rsidR="00B022B1" w:rsidRDefault="00B022B1" w:rsidP="00B022B1"/>
    <w:p w14:paraId="6F58A9A0" w14:textId="77777777" w:rsidR="00B022B1" w:rsidRDefault="00B022B1" w:rsidP="00B022B1"/>
    <w:p w14:paraId="37705FB4" w14:textId="77777777" w:rsidR="00B022B1" w:rsidRDefault="00B022B1" w:rsidP="00B022B1"/>
    <w:p w14:paraId="6D144A8A" w14:textId="77777777" w:rsidR="00B022B1" w:rsidRDefault="00B022B1" w:rsidP="00B022B1"/>
    <w:p w14:paraId="3E7C7B48" w14:textId="77777777" w:rsidR="00B022B1" w:rsidRDefault="00B022B1" w:rsidP="00B022B1"/>
    <w:p w14:paraId="48924967" w14:textId="77777777" w:rsidR="00B022B1" w:rsidRDefault="00B022B1" w:rsidP="00B022B1"/>
    <w:p w14:paraId="2F16E2DD" w14:textId="77777777" w:rsidR="00B022B1" w:rsidRDefault="00B022B1" w:rsidP="00B022B1"/>
    <w:p w14:paraId="1C0A0816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D111A6B" wp14:editId="142F6B31">
                <wp:simplePos x="0" y="0"/>
                <wp:positionH relativeFrom="column">
                  <wp:posOffset>4813300</wp:posOffset>
                </wp:positionH>
                <wp:positionV relativeFrom="paragraph">
                  <wp:posOffset>102151</wp:posOffset>
                </wp:positionV>
                <wp:extent cx="1963316" cy="382249"/>
                <wp:effectExtent l="0" t="0" r="0" b="0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AADC6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11A6B" id="Zone de texte 444" o:spid="_x0000_s1183" type="#_x0000_t202" style="position:absolute;margin-left:379pt;margin-top:8.05pt;width:154.6pt;height:30.1pt;z-index:25286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3b6GwIAADUEAAAOAAAAZHJzL2Uyb0RvYy54bWysU9tuGyEQfa/Uf0C81+t74pXXkZvIVSUr&#13;&#10;ieRUecYseJFYhgL2rvv1HVjflPap6gsMzDCXcw7zh7bW5CCcV2AKOuj1KRGGQ6nMrqA/3lZf7in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" filled="f" stroked="f" strokeweight=".5pt">
                <v:textbox>
                  <w:txbxContent>
                    <w:p w14:paraId="54EAADC6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A2FF510" wp14:editId="1CD964D8">
                <wp:simplePos x="0" y="0"/>
                <wp:positionH relativeFrom="column">
                  <wp:posOffset>2519680</wp:posOffset>
                </wp:positionH>
                <wp:positionV relativeFrom="paragraph">
                  <wp:posOffset>102911</wp:posOffset>
                </wp:positionV>
                <wp:extent cx="1962785" cy="381635"/>
                <wp:effectExtent l="0" t="0" r="0" b="0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96D87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FF510" id="Zone de texte 445" o:spid="_x0000_s1184" type="#_x0000_t202" style="position:absolute;margin-left:198.4pt;margin-top:8.1pt;width:154.55pt;height:30.05pt;z-index:25286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" filled="f" stroked="f" strokeweight=".5pt">
                <v:textbox>
                  <w:txbxContent>
                    <w:p w14:paraId="4A196D87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AFE7A06" wp14:editId="6F9C23ED">
                <wp:simplePos x="0" y="0"/>
                <wp:positionH relativeFrom="column">
                  <wp:posOffset>132715</wp:posOffset>
                </wp:positionH>
                <wp:positionV relativeFrom="paragraph">
                  <wp:posOffset>102911</wp:posOffset>
                </wp:positionV>
                <wp:extent cx="1963316" cy="382249"/>
                <wp:effectExtent l="0" t="0" r="0" b="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BC3C3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E7A06" id="Zone de texte 446" o:spid="_x0000_s1185" type="#_x0000_t202" style="position:absolute;margin-left:10.45pt;margin-top:8.1pt;width:154.6pt;height:30.1pt;z-index:25286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" filled="f" stroked="f" strokeweight=".5pt">
                <v:textbox>
                  <w:txbxContent>
                    <w:p w14:paraId="4C8BC3C3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47E4F8A0" w14:textId="77777777" w:rsidR="00B022B1" w:rsidRDefault="00B022B1" w:rsidP="00B022B1"/>
    <w:p w14:paraId="3622FAA7" w14:textId="77777777" w:rsidR="00B022B1" w:rsidRDefault="00B022B1" w:rsidP="00B022B1"/>
    <w:p w14:paraId="76F69B0D" w14:textId="77777777" w:rsidR="00B022B1" w:rsidRPr="008B086B" w:rsidRDefault="00B022B1" w:rsidP="00B022B1">
      <w:pPr>
        <w:rPr>
          <w:sz w:val="30"/>
          <w:szCs w:val="30"/>
        </w:rPr>
      </w:pPr>
    </w:p>
    <w:p w14:paraId="6DA73F60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541B1C94" wp14:editId="2F243FBF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447" name="Rectangle : coins arrondi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AD061" id="Rectangle : coins arrondis 447" o:spid="_x0000_s1026" style="position:absolute;margin-left:188.95pt;margin-top:1.9pt;width:169.95pt;height:252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" fillcolor="#ffd966 [194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1CAE3E08" wp14:editId="638E82DC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448" name="Rectangle : coins arrondi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DBCBF" id="Rectangle : coins arrondis 448" o:spid="_x0000_s1026" style="position:absolute;margin-left:372.5pt;margin-top:1.85pt;width:169.95pt;height:252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" fillcolor="#ffd966 [1943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D3F1679" wp14:editId="284E1705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49" name="Rectangle : coins arrondi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78DC8" id="Rectangle : coins arrondis 449" o:spid="_x0000_s1026" style="position:absolute;margin-left:2.95pt;margin-top:1.75pt;width:169.95pt;height:25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" fillcolor="#ffd966 [1943]" strokecolor="black [3213]" strokeweight="1pt">
                <v:stroke joinstyle="miter"/>
              </v:roundrect>
            </w:pict>
          </mc:Fallback>
        </mc:AlternateContent>
      </w:r>
    </w:p>
    <w:p w14:paraId="4437373E" w14:textId="77777777" w:rsidR="00B022B1" w:rsidRDefault="00B022B1" w:rsidP="00B022B1"/>
    <w:p w14:paraId="154F189F" w14:textId="77777777" w:rsidR="00B022B1" w:rsidRDefault="00B022B1" w:rsidP="00B022B1"/>
    <w:p w14:paraId="16705019" w14:textId="77777777" w:rsidR="00B022B1" w:rsidRDefault="00B022B1" w:rsidP="00B022B1"/>
    <w:p w14:paraId="6DBD9BBB" w14:textId="77777777" w:rsidR="00B022B1" w:rsidRDefault="00B022B1" w:rsidP="00B022B1"/>
    <w:p w14:paraId="1E0C4E2C" w14:textId="77777777" w:rsidR="00B022B1" w:rsidRDefault="00B022B1" w:rsidP="00B022B1"/>
    <w:p w14:paraId="591F9D90" w14:textId="77777777" w:rsidR="00B022B1" w:rsidRDefault="00B022B1" w:rsidP="00B022B1"/>
    <w:p w14:paraId="2CEC8444" w14:textId="77777777" w:rsidR="00B022B1" w:rsidRDefault="00B022B1" w:rsidP="00B022B1"/>
    <w:p w14:paraId="089AEE36" w14:textId="77777777" w:rsidR="00B022B1" w:rsidRDefault="00B022B1" w:rsidP="00B022B1"/>
    <w:p w14:paraId="3AB1485D" w14:textId="77777777" w:rsidR="00B022B1" w:rsidRDefault="00B022B1" w:rsidP="00B022B1"/>
    <w:p w14:paraId="3E31DAD9" w14:textId="77777777" w:rsidR="00B022B1" w:rsidRDefault="00B022B1" w:rsidP="00B022B1"/>
    <w:p w14:paraId="19A5801D" w14:textId="77777777" w:rsidR="00B022B1" w:rsidRDefault="00B022B1" w:rsidP="00B022B1"/>
    <w:p w14:paraId="7D30A4BC" w14:textId="77777777" w:rsidR="00B022B1" w:rsidRDefault="00B022B1" w:rsidP="00B022B1"/>
    <w:p w14:paraId="4E2CB615" w14:textId="77777777" w:rsidR="00B022B1" w:rsidRDefault="00B022B1" w:rsidP="00B022B1"/>
    <w:p w14:paraId="24523226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56D5E66B" wp14:editId="66F57B46">
                <wp:simplePos x="0" y="0"/>
                <wp:positionH relativeFrom="column">
                  <wp:posOffset>4813300</wp:posOffset>
                </wp:positionH>
                <wp:positionV relativeFrom="paragraph">
                  <wp:posOffset>33020</wp:posOffset>
                </wp:positionV>
                <wp:extent cx="1962785" cy="381635"/>
                <wp:effectExtent l="0" t="0" r="0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1E303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5E66B" id="Zone de texte 450" o:spid="_x0000_s1186" type="#_x0000_t202" style="position:absolute;margin-left:379pt;margin-top:2.6pt;width:154.55pt;height:30.05pt;z-index:25286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" filled="f" stroked="f" strokeweight=".5pt">
                <v:textbox>
                  <w:txbxContent>
                    <w:p w14:paraId="28E1E303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287158D" wp14:editId="4352BC5B">
                <wp:simplePos x="0" y="0"/>
                <wp:positionH relativeFrom="column">
                  <wp:posOffset>2475189</wp:posOffset>
                </wp:positionH>
                <wp:positionV relativeFrom="paragraph">
                  <wp:posOffset>48096</wp:posOffset>
                </wp:positionV>
                <wp:extent cx="1962785" cy="381635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EB564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7158D" id="Zone de texte 451" o:spid="_x0000_s1187" type="#_x0000_t202" style="position:absolute;margin-left:194.9pt;margin-top:3.8pt;width:154.55pt;height:30.05pt;z-index:25286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" filled="f" stroked="f" strokeweight=".5pt">
                <v:textbox>
                  <w:txbxContent>
                    <w:p w14:paraId="7CCEB564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810CBE5" wp14:editId="176AEC0E">
                <wp:simplePos x="0" y="0"/>
                <wp:positionH relativeFrom="column">
                  <wp:posOffset>128905</wp:posOffset>
                </wp:positionH>
                <wp:positionV relativeFrom="paragraph">
                  <wp:posOffset>48875</wp:posOffset>
                </wp:positionV>
                <wp:extent cx="1963316" cy="382249"/>
                <wp:effectExtent l="0" t="0" r="0" b="0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1AC39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0CBE5" id="Zone de texte 452" o:spid="_x0000_s1188" type="#_x0000_t202" style="position:absolute;margin-left:10.15pt;margin-top:3.85pt;width:154.6pt;height:30.1pt;z-index:25286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" filled="f" stroked="f" strokeweight=".5pt">
                <v:textbox>
                  <w:txbxContent>
                    <w:p w14:paraId="2111AC39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005AB293" w14:textId="77777777" w:rsidR="00B022B1" w:rsidRDefault="00B022B1" w:rsidP="00B022B1"/>
    <w:p w14:paraId="328171EB" w14:textId="77777777" w:rsidR="00B022B1" w:rsidRDefault="00B022B1" w:rsidP="00B022B1"/>
    <w:p w14:paraId="2AFC06E9" w14:textId="77777777" w:rsidR="00B022B1" w:rsidRPr="00355511" w:rsidRDefault="00B022B1" w:rsidP="00B022B1">
      <w:pPr>
        <w:rPr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BEEA315" wp14:editId="0CF36035">
                <wp:simplePos x="0" y="0"/>
                <wp:positionH relativeFrom="column">
                  <wp:posOffset>4727161</wp:posOffset>
                </wp:positionH>
                <wp:positionV relativeFrom="paragraph">
                  <wp:posOffset>236529</wp:posOffset>
                </wp:positionV>
                <wp:extent cx="2158584" cy="3200400"/>
                <wp:effectExtent l="0" t="0" r="13335" b="12700"/>
                <wp:wrapNone/>
                <wp:docPr id="453" name="Rectangle : coins arrondi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A70A86" id="Rectangle : coins arrondis 453" o:spid="_x0000_s1026" style="position:absolute;margin-left:372.2pt;margin-top:18.6pt;width:169.95pt;height:25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" fillcolor="#ffd966 [1943]" strokecolor="black [3213]" strokeweight="1pt">
                <v:stroke joinstyle="miter"/>
              </v:roundrect>
            </w:pict>
          </mc:Fallback>
        </mc:AlternateContent>
      </w:r>
    </w:p>
    <w:p w14:paraId="21A1E5E6" w14:textId="77777777" w:rsidR="00B022B1" w:rsidRDefault="00B022B1" w:rsidP="00B022B1"/>
    <w:p w14:paraId="5AFD6672" w14:textId="77777777" w:rsidR="00B022B1" w:rsidRDefault="00B022B1" w:rsidP="00B022B1"/>
    <w:p w14:paraId="464FFE9A" w14:textId="77777777" w:rsidR="00B022B1" w:rsidRDefault="00B022B1" w:rsidP="00B022B1"/>
    <w:p w14:paraId="05E735F6" w14:textId="77777777" w:rsidR="00B022B1" w:rsidRDefault="00B022B1" w:rsidP="00B022B1"/>
    <w:p w14:paraId="120DD3F2" w14:textId="77777777" w:rsidR="00B022B1" w:rsidRDefault="00B022B1" w:rsidP="00B022B1"/>
    <w:p w14:paraId="37889985" w14:textId="77777777" w:rsidR="00B022B1" w:rsidRDefault="00B022B1" w:rsidP="00B022B1"/>
    <w:p w14:paraId="0E765C69" w14:textId="77777777" w:rsidR="00B022B1" w:rsidRDefault="00B022B1" w:rsidP="00B022B1"/>
    <w:p w14:paraId="6DC3DA7E" w14:textId="77777777" w:rsidR="00B022B1" w:rsidRDefault="00B022B1" w:rsidP="00B022B1"/>
    <w:p w14:paraId="0DA21660" w14:textId="77777777" w:rsidR="00B022B1" w:rsidRDefault="00B022B1" w:rsidP="00B022B1"/>
    <w:p w14:paraId="1E412B6E" w14:textId="52E24B01" w:rsidR="00B022B1" w:rsidRDefault="00B022B1" w:rsidP="00B022B1"/>
    <w:p w14:paraId="4E645215" w14:textId="79ADDEF8" w:rsidR="00B022B1" w:rsidRDefault="00B022B1" w:rsidP="00B022B1"/>
    <w:p w14:paraId="1E4FCD27" w14:textId="767E0AC9" w:rsidR="00B022B1" w:rsidRDefault="00B022B1" w:rsidP="00B022B1"/>
    <w:p w14:paraId="5C70B502" w14:textId="77777777" w:rsidR="00B022B1" w:rsidRDefault="00B022B1" w:rsidP="00B022B1"/>
    <w:p w14:paraId="452BEA89" w14:textId="77777777" w:rsidR="00B022B1" w:rsidRDefault="00B022B1" w:rsidP="00B022B1"/>
    <w:p w14:paraId="40D15FDD" w14:textId="621EC895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6FBE833A" wp14:editId="24FA79C0">
                <wp:simplePos x="0" y="0"/>
                <wp:positionH relativeFrom="column">
                  <wp:posOffset>4810125</wp:posOffset>
                </wp:positionH>
                <wp:positionV relativeFrom="paragraph">
                  <wp:posOffset>180340</wp:posOffset>
                </wp:positionV>
                <wp:extent cx="1962785" cy="381635"/>
                <wp:effectExtent l="0" t="0" r="0" b="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8D9F4" w14:textId="77777777" w:rsidR="00B022B1" w:rsidRPr="00B641B5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B641B5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E833A" id="Zone de texte 243" o:spid="_x0000_s1189" type="#_x0000_t202" style="position:absolute;margin-left:378.75pt;margin-top:14.2pt;width:154.55pt;height:30.05pt;z-index:25286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" filled="f" stroked="f" strokeweight=".5pt">
                <v:textbox>
                  <w:txbxContent>
                    <w:p w14:paraId="3E08D9F4" w14:textId="77777777" w:rsidR="00B022B1" w:rsidRPr="00B641B5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B641B5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3B576FD0" w14:textId="472BBAAF" w:rsidR="00B022B1" w:rsidRDefault="00B022B1" w:rsidP="00B022B1"/>
    <w:p w14:paraId="2B722463" w14:textId="5201EE3E" w:rsidR="00B022B1" w:rsidRDefault="00B022B1" w:rsidP="00B022B1">
      <w:r>
        <w:br w:type="page"/>
      </w:r>
    </w:p>
    <w:p w14:paraId="51171815" w14:textId="77777777" w:rsidR="00B022B1" w:rsidRDefault="00B022B1" w:rsidP="00B022B1"/>
    <w:p w14:paraId="032FA247" w14:textId="73459FF9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5DCA9D82" wp14:editId="0FA40B78">
                <wp:simplePos x="0" y="0"/>
                <wp:positionH relativeFrom="column">
                  <wp:posOffset>4871448</wp:posOffset>
                </wp:positionH>
                <wp:positionV relativeFrom="paragraph">
                  <wp:posOffset>26489</wp:posOffset>
                </wp:positionV>
                <wp:extent cx="1881265" cy="382249"/>
                <wp:effectExtent l="0" t="0" r="0" b="0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3E3A4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9D82" id="Zone de texte 238" o:spid="_x0000_s1190" type="#_x0000_t202" style="position:absolute;margin-left:383.6pt;margin-top:2.1pt;width:148.15pt;height:30.1pt;z-index:2528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" fillcolor="white [3201]" stroked="f" strokeweight=".5pt">
                <v:textbox>
                  <w:txbxContent>
                    <w:p w14:paraId="2DE3E3A4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67AC2937" wp14:editId="485A678B">
                <wp:simplePos x="0" y="0"/>
                <wp:positionH relativeFrom="column">
                  <wp:posOffset>4730750</wp:posOffset>
                </wp:positionH>
                <wp:positionV relativeFrom="paragraph">
                  <wp:posOffset>-96067</wp:posOffset>
                </wp:positionV>
                <wp:extent cx="2158584" cy="3200400"/>
                <wp:effectExtent l="0" t="0" r="13335" b="12700"/>
                <wp:wrapNone/>
                <wp:docPr id="422" name="Rectangle : coins arrondi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BDD25" id="Rectangle : coins arrondis 422" o:spid="_x0000_s1026" style="position:absolute;margin-left:372.5pt;margin-top:-7.55pt;width:169.95pt;height:25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07D45D41" wp14:editId="0A2B1E81">
                <wp:simplePos x="0" y="0"/>
                <wp:positionH relativeFrom="column">
                  <wp:posOffset>2539275</wp:posOffset>
                </wp:positionH>
                <wp:positionV relativeFrom="paragraph">
                  <wp:posOffset>29029</wp:posOffset>
                </wp:positionV>
                <wp:extent cx="1880870" cy="381635"/>
                <wp:effectExtent l="0" t="0" r="0" b="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546CD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45D41" id="Zone de texte 237" o:spid="_x0000_s1191" type="#_x0000_t202" style="position:absolute;margin-left:199.95pt;margin-top:2.3pt;width:148.1pt;height:30.05pt;z-index:25284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" fillcolor="white [3201]" stroked="f" strokeweight=".5pt">
                <v:textbox>
                  <w:txbxContent>
                    <w:p w14:paraId="248546CD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19494BAF" wp14:editId="7819907F">
                <wp:simplePos x="0" y="0"/>
                <wp:positionH relativeFrom="column">
                  <wp:posOffset>2402931</wp:posOffset>
                </wp:positionH>
                <wp:positionV relativeFrom="paragraph">
                  <wp:posOffset>-95432</wp:posOffset>
                </wp:positionV>
                <wp:extent cx="2158365" cy="3200400"/>
                <wp:effectExtent l="0" t="0" r="13335" b="12700"/>
                <wp:wrapNone/>
                <wp:docPr id="420" name="Rectangle : coins arrondi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2E408" id="Rectangle : coins arrondis 420" o:spid="_x0000_s1026" style="position:absolute;margin-left:189.2pt;margin-top:-7.5pt;width:169.95pt;height:25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324D8EA" wp14:editId="6F9FDD6D">
                <wp:simplePos x="0" y="0"/>
                <wp:positionH relativeFrom="column">
                  <wp:posOffset>137977</wp:posOffset>
                </wp:positionH>
                <wp:positionV relativeFrom="paragraph">
                  <wp:posOffset>31569</wp:posOffset>
                </wp:positionV>
                <wp:extent cx="1881265" cy="382249"/>
                <wp:effectExtent l="0" t="0" r="0" b="0"/>
                <wp:wrapNone/>
                <wp:docPr id="425" name="Zone de tex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0C3D3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4D8EA" id="Zone de texte 425" o:spid="_x0000_s1192" type="#_x0000_t202" style="position:absolute;margin-left:10.85pt;margin-top:2.5pt;width:148.15pt;height:30.1pt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" fillcolor="white [3201]" stroked="f" strokeweight=".5pt">
                <v:textbox>
                  <w:txbxContent>
                    <w:p w14:paraId="1AA0C3D3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D962603" wp14:editId="34F91756">
                <wp:simplePos x="0" y="0"/>
                <wp:positionH relativeFrom="column">
                  <wp:posOffset>37465</wp:posOffset>
                </wp:positionH>
                <wp:positionV relativeFrom="paragraph">
                  <wp:posOffset>-123281</wp:posOffset>
                </wp:positionV>
                <wp:extent cx="2158584" cy="3200400"/>
                <wp:effectExtent l="0" t="0" r="13335" b="12700"/>
                <wp:wrapNone/>
                <wp:docPr id="421" name="Rectangle : coins arrondis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848B6" id="Rectangle : coins arrondis 421" o:spid="_x0000_s1026" style="position:absolute;margin-left:2.95pt;margin-top:-9.7pt;width:169.95pt;height:25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BPB+g64wAAAA4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</w:p>
    <w:p w14:paraId="55713F94" w14:textId="77777777" w:rsidR="00B022B1" w:rsidRDefault="00B022B1" w:rsidP="00B022B1"/>
    <w:p w14:paraId="74A0FD09" w14:textId="77777777" w:rsidR="00B022B1" w:rsidRDefault="00B022B1" w:rsidP="00B022B1"/>
    <w:p w14:paraId="5F18452B" w14:textId="77777777" w:rsidR="00B022B1" w:rsidRDefault="00B022B1" w:rsidP="00B022B1"/>
    <w:p w14:paraId="4122690C" w14:textId="77777777" w:rsidR="00B022B1" w:rsidRDefault="00B022B1" w:rsidP="00B022B1"/>
    <w:p w14:paraId="6024D6D0" w14:textId="77777777" w:rsidR="00B022B1" w:rsidRDefault="00B022B1" w:rsidP="00B022B1"/>
    <w:p w14:paraId="0051C128" w14:textId="77777777" w:rsidR="00B022B1" w:rsidRDefault="00B022B1" w:rsidP="00B022B1"/>
    <w:p w14:paraId="5B6BDBF8" w14:textId="77777777" w:rsidR="00B022B1" w:rsidRDefault="00B022B1" w:rsidP="00B022B1"/>
    <w:p w14:paraId="53E29B07" w14:textId="77777777" w:rsidR="00B022B1" w:rsidRDefault="00B022B1" w:rsidP="00B022B1"/>
    <w:p w14:paraId="37622CEA" w14:textId="77777777" w:rsidR="00B022B1" w:rsidRDefault="00B022B1" w:rsidP="00B022B1"/>
    <w:p w14:paraId="4C61F0E3" w14:textId="77777777" w:rsidR="00B022B1" w:rsidRDefault="00B022B1" w:rsidP="00B022B1"/>
    <w:p w14:paraId="6463132C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FE699F4" wp14:editId="3CAD0506">
                <wp:simplePos x="0" y="0"/>
                <wp:positionH relativeFrom="column">
                  <wp:posOffset>155344</wp:posOffset>
                </wp:positionH>
                <wp:positionV relativeFrom="paragraph">
                  <wp:posOffset>122786</wp:posOffset>
                </wp:positionV>
                <wp:extent cx="1945640" cy="568377"/>
                <wp:effectExtent l="0" t="0" r="0" b="3175"/>
                <wp:wrapNone/>
                <wp:docPr id="427" name="Zone de tex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56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9F573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SOURCE DE LUMIÈRE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99F4" id="Zone de texte 427" o:spid="_x0000_s1193" type="#_x0000_t202" style="position:absolute;margin-left:12.25pt;margin-top:9.65pt;width:153.2pt;height:44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" fillcolor="white [3201]" stroked="f" strokeweight=".5pt">
                <v:textbox>
                  <w:txbxContent>
                    <w:p w14:paraId="27F9F573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SOURCE DE LUMIÈRE ?</w:t>
                      </w:r>
                    </w:p>
                  </w:txbxContent>
                </v:textbox>
              </v:shape>
            </w:pict>
          </mc:Fallback>
        </mc:AlternateContent>
      </w:r>
    </w:p>
    <w:p w14:paraId="47E36F9A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4A699C9" wp14:editId="16668F5C">
                <wp:simplePos x="0" y="0"/>
                <wp:positionH relativeFrom="column">
                  <wp:posOffset>2433030</wp:posOffset>
                </wp:positionH>
                <wp:positionV relativeFrom="paragraph">
                  <wp:posOffset>169487</wp:posOffset>
                </wp:positionV>
                <wp:extent cx="2012315" cy="320968"/>
                <wp:effectExtent l="0" t="0" r="0" b="0"/>
                <wp:wrapNone/>
                <wp:docPr id="428" name="Zone de text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20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A017D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OMBRE(S)</w:t>
                            </w: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99C9" id="Zone de texte 428" o:spid="_x0000_s1194" type="#_x0000_t202" style="position:absolute;margin-left:191.6pt;margin-top:13.35pt;width:158.45pt;height:25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" fillcolor="white [3201]" stroked="f" strokeweight=".5pt">
                <v:textbox>
                  <w:txbxContent>
                    <w:p w14:paraId="3B4A017D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OMBRE(S)</w:t>
                      </w:r>
                      <w:r w:rsidRPr="00EF3F6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77968001" wp14:editId="63B9A06B">
                <wp:simplePos x="0" y="0"/>
                <wp:positionH relativeFrom="column">
                  <wp:posOffset>4856532</wp:posOffset>
                </wp:positionH>
                <wp:positionV relativeFrom="paragraph">
                  <wp:posOffset>46887</wp:posOffset>
                </wp:positionV>
                <wp:extent cx="1880870" cy="554022"/>
                <wp:effectExtent l="0" t="0" r="0" b="5080"/>
                <wp:wrapNone/>
                <wp:docPr id="426" name="Zone de text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5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7E18B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INTÉRIEURE </w:t>
                            </w:r>
                            <w:proofErr w:type="gramStart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</w:p>
                          <w:p w14:paraId="12044FC4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EXTÉRIEURE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8001" id="Zone de texte 426" o:spid="_x0000_s1195" type="#_x0000_t202" style="position:absolute;margin-left:382.4pt;margin-top:3.7pt;width:148.1pt;height:43.6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" fillcolor="white [3201]" stroked="f" strokeweight=".5pt">
                <v:textbox>
                  <w:txbxContent>
                    <w:p w14:paraId="2127E18B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INTÉRIEURE </w:t>
                      </w:r>
                      <w:proofErr w:type="gramStart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</w:p>
                    <w:p w14:paraId="12044FC4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EXTÉRIEURE </w:t>
                      </w:r>
                    </w:p>
                  </w:txbxContent>
                </v:textbox>
              </v:shape>
            </w:pict>
          </mc:Fallback>
        </mc:AlternateContent>
      </w:r>
    </w:p>
    <w:p w14:paraId="7B3D4101" w14:textId="77777777" w:rsidR="00B022B1" w:rsidRDefault="00B022B1" w:rsidP="00B022B1"/>
    <w:p w14:paraId="77F3D04D" w14:textId="77777777" w:rsidR="00B022B1" w:rsidRDefault="00B022B1" w:rsidP="00B022B1"/>
    <w:p w14:paraId="5F8B0D70" w14:textId="77777777" w:rsidR="00B022B1" w:rsidRDefault="00B022B1" w:rsidP="00B022B1"/>
    <w:p w14:paraId="748F5814" w14:textId="77777777" w:rsidR="00B022B1" w:rsidRPr="00355511" w:rsidRDefault="00B022B1" w:rsidP="00B022B1">
      <w:pPr>
        <w:rPr>
          <w:sz w:val="30"/>
          <w:szCs w:val="30"/>
        </w:rPr>
      </w:pPr>
    </w:p>
    <w:p w14:paraId="3A32E1AA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634C2507" wp14:editId="7B35568E">
                <wp:simplePos x="0" y="0"/>
                <wp:positionH relativeFrom="column">
                  <wp:posOffset>4904509</wp:posOffset>
                </wp:positionH>
                <wp:positionV relativeFrom="paragraph">
                  <wp:posOffset>149744</wp:posOffset>
                </wp:positionV>
                <wp:extent cx="1881265" cy="382249"/>
                <wp:effectExtent l="0" t="0" r="0" b="0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4C381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C2507" id="Zone de texte 241" o:spid="_x0000_s1196" type="#_x0000_t202" style="position:absolute;margin-left:386.2pt;margin-top:11.8pt;width:148.15pt;height:30.1pt;z-index:2528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" fillcolor="white [3201]" stroked="f" strokeweight=".5pt">
                <v:textbox>
                  <w:txbxContent>
                    <w:p w14:paraId="4A74C381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8467DB2" wp14:editId="5350F619">
                <wp:simplePos x="0" y="0"/>
                <wp:positionH relativeFrom="column">
                  <wp:posOffset>2538153</wp:posOffset>
                </wp:positionH>
                <wp:positionV relativeFrom="paragraph">
                  <wp:posOffset>160828</wp:posOffset>
                </wp:positionV>
                <wp:extent cx="1881265" cy="382249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D19A1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67DB2" id="Zone de texte 240" o:spid="_x0000_s1197" type="#_x0000_t202" style="position:absolute;margin-left:199.85pt;margin-top:12.65pt;width:148.15pt;height:30.1pt;z-index:25285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" fillcolor="white [3201]" stroked="f" strokeweight=".5pt">
                <v:textbox>
                  <w:txbxContent>
                    <w:p w14:paraId="7C7D19A1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3FDEE27" wp14:editId="1FA63C8A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432" name="Rectangle : coins arrondis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02709" id="Rectangle : coins arrondis 432" o:spid="_x0000_s1026" style="position:absolute;margin-left:188.95pt;margin-top:1.9pt;width:169.95pt;height:252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476D42F7" wp14:editId="45AEC67C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433" name="Rectangle : coins arrondi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27C34" id="Rectangle : coins arrondis 433" o:spid="_x0000_s1026" style="position:absolute;margin-left:372.5pt;margin-top:1.85pt;width:169.95pt;height:25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D016B32" wp14:editId="1A7A4970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34" name="Rectangle : coins arrondis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B9780" id="Rectangle : coins arrondis 434" o:spid="_x0000_s1026" style="position:absolute;margin-left:2.95pt;margin-top:1.75pt;width:169.95pt;height:252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4D080DE6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0601338" wp14:editId="60CE3AC3">
                <wp:simplePos x="0" y="0"/>
                <wp:positionH relativeFrom="column">
                  <wp:posOffset>188422</wp:posOffset>
                </wp:positionH>
                <wp:positionV relativeFrom="paragraph">
                  <wp:posOffset>7274</wp:posOffset>
                </wp:positionV>
                <wp:extent cx="1881265" cy="382249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D39A9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01338" id="Zone de texte 239" o:spid="_x0000_s1198" type="#_x0000_t202" style="position:absolute;margin-left:14.85pt;margin-top:.55pt;width:148.15pt;height:30.1pt;z-index:2528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" fillcolor="white [3201]" stroked="f" strokeweight=".5pt">
                <v:textbox>
                  <w:txbxContent>
                    <w:p w14:paraId="664D39A9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490A13E9" w14:textId="77777777" w:rsidR="00B022B1" w:rsidRDefault="00B022B1" w:rsidP="00B022B1"/>
    <w:p w14:paraId="22AAA5F1" w14:textId="77777777" w:rsidR="00B022B1" w:rsidRDefault="00B022B1" w:rsidP="00B022B1"/>
    <w:p w14:paraId="07ACCF4B" w14:textId="77777777" w:rsidR="00B022B1" w:rsidRDefault="00B022B1" w:rsidP="00B022B1"/>
    <w:p w14:paraId="0B992154" w14:textId="77777777" w:rsidR="00B022B1" w:rsidRDefault="00B022B1" w:rsidP="00B022B1"/>
    <w:p w14:paraId="0CA04605" w14:textId="77777777" w:rsidR="00B022B1" w:rsidRDefault="00B022B1" w:rsidP="00B022B1"/>
    <w:p w14:paraId="7BAAF1A0" w14:textId="77777777" w:rsidR="00B022B1" w:rsidRDefault="00B022B1" w:rsidP="00B022B1"/>
    <w:p w14:paraId="68046FB9" w14:textId="77777777" w:rsidR="00B022B1" w:rsidRDefault="00B022B1" w:rsidP="00B022B1"/>
    <w:p w14:paraId="0D3EFBEE" w14:textId="77777777" w:rsidR="00B022B1" w:rsidRDefault="00B022B1" w:rsidP="00B022B1"/>
    <w:p w14:paraId="44538645" w14:textId="77777777" w:rsidR="00B022B1" w:rsidRDefault="00B022B1" w:rsidP="00B022B1"/>
    <w:p w14:paraId="5352D05E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62B12880" wp14:editId="416B924A">
                <wp:simplePos x="0" y="0"/>
                <wp:positionH relativeFrom="column">
                  <wp:posOffset>149802</wp:posOffset>
                </wp:positionH>
                <wp:positionV relativeFrom="paragraph">
                  <wp:posOffset>178262</wp:posOffset>
                </wp:positionV>
                <wp:extent cx="1880870" cy="819669"/>
                <wp:effectExtent l="0" t="0" r="0" b="635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819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9F21E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CONCENTRÉE </w:t>
                            </w:r>
                            <w:proofErr w:type="gramStart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1BA4E0E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DIFFUSE </w:t>
                            </w:r>
                          </w:p>
                          <w:p w14:paraId="63512ACD" w14:textId="77777777" w:rsidR="00B022B1" w:rsidRDefault="00B022B1" w:rsidP="00B02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12880" id="Zone de texte 436" o:spid="_x0000_s1199" type="#_x0000_t202" style="position:absolute;margin-left:11.8pt;margin-top:14.05pt;width:148.1pt;height:64.5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" fillcolor="white [3201]" stroked="f" strokeweight=".5pt">
                <v:textbox>
                  <w:txbxContent>
                    <w:p w14:paraId="3BA9F21E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CONCENTRÉE </w:t>
                      </w:r>
                      <w:proofErr w:type="gramStart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1BA4E0E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DIFFUSE </w:t>
                      </w:r>
                    </w:p>
                    <w:p w14:paraId="63512ACD" w14:textId="77777777" w:rsidR="00B022B1" w:rsidRDefault="00B022B1" w:rsidP="00B022B1"/>
                  </w:txbxContent>
                </v:textbox>
              </v:shape>
            </w:pict>
          </mc:Fallback>
        </mc:AlternateContent>
      </w:r>
    </w:p>
    <w:p w14:paraId="2B10950B" w14:textId="77777777" w:rsidR="00B022B1" w:rsidRDefault="00B022B1" w:rsidP="00B022B1"/>
    <w:p w14:paraId="36329A3E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56D7E7EA" wp14:editId="33E8DD57">
                <wp:simplePos x="0" y="0"/>
                <wp:positionH relativeFrom="column">
                  <wp:posOffset>2540552</wp:posOffset>
                </wp:positionH>
                <wp:positionV relativeFrom="paragraph">
                  <wp:posOffset>92419</wp:posOffset>
                </wp:positionV>
                <wp:extent cx="1880870" cy="582971"/>
                <wp:effectExtent l="0" t="0" r="0" b="1270"/>
                <wp:wrapNone/>
                <wp:docPr id="437" name="Zone de text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8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3F1C3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NATURELLE OU ARTIFICIELLE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E7EA" id="Zone de texte 437" o:spid="_x0000_s1200" type="#_x0000_t202" style="position:absolute;margin-left:200.05pt;margin-top:7.3pt;width:148.1pt;height:45.9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" fillcolor="white [3201]" stroked="f" strokeweight=".5pt">
                <v:textbox>
                  <w:txbxContent>
                    <w:p w14:paraId="3BE3F1C3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NATURELLE OU ARTIFICIELLE</w:t>
                      </w:r>
                    </w:p>
                  </w:txbxContent>
                </v:textbox>
              </v:shape>
            </w:pict>
          </mc:Fallback>
        </mc:AlternateContent>
      </w:r>
    </w:p>
    <w:p w14:paraId="4E540ECB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7802A93" wp14:editId="5AEE0651">
                <wp:simplePos x="0" y="0"/>
                <wp:positionH relativeFrom="column">
                  <wp:posOffset>4821555</wp:posOffset>
                </wp:positionH>
                <wp:positionV relativeFrom="paragraph">
                  <wp:posOffset>146783</wp:posOffset>
                </wp:positionV>
                <wp:extent cx="2007870" cy="341190"/>
                <wp:effectExtent l="0" t="0" r="0" b="0"/>
                <wp:wrapNone/>
                <wp:docPr id="435" name="Zone de text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34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E96EA" w14:textId="77777777" w:rsidR="00B022B1" w:rsidRPr="00EF3F67" w:rsidRDefault="00B022B1" w:rsidP="00B02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CONTRASTE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2A93" id="Zone de texte 435" o:spid="_x0000_s1201" type="#_x0000_t202" style="position:absolute;margin-left:379.65pt;margin-top:11.55pt;width:158.1pt;height:26.8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IV4HAIAADUEAAAOAAAAZHJzL2Uyb0RvYy54bWysU01vGyEQvVfqf0Dc6/U6dpysvI7cRK4q&#13;&#10;WUkkp8oZs+BdCRgK2Lvur+/A+ktpT1UvMDDDfLz3mD10WpG9cL4BU9J8MKREGA5VY7Yl/fG2/HJH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" filled="f" stroked="f" strokeweight=".5pt">
                <v:textbox>
                  <w:txbxContent>
                    <w:p w14:paraId="32BE96EA" w14:textId="77777777" w:rsidR="00B022B1" w:rsidRPr="00EF3F67" w:rsidRDefault="00B022B1" w:rsidP="00B022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CONTRASTE </w:t>
                      </w:r>
                    </w:p>
                  </w:txbxContent>
                </v:textbox>
              </v:shape>
            </w:pict>
          </mc:Fallback>
        </mc:AlternateContent>
      </w:r>
    </w:p>
    <w:p w14:paraId="09C86C86" w14:textId="77777777" w:rsidR="00B022B1" w:rsidRDefault="00B022B1" w:rsidP="00B022B1"/>
    <w:p w14:paraId="68F7FDEF" w14:textId="77777777" w:rsidR="00B022B1" w:rsidRDefault="00B022B1" w:rsidP="00B022B1"/>
    <w:p w14:paraId="0CD5AEF1" w14:textId="03706E23" w:rsidR="00B022B1" w:rsidRPr="00355511" w:rsidRDefault="00B022B1" w:rsidP="00B022B1">
      <w:pPr>
        <w:rPr>
          <w:sz w:val="30"/>
          <w:szCs w:val="30"/>
        </w:rPr>
      </w:pPr>
    </w:p>
    <w:p w14:paraId="7CA5035A" w14:textId="08F14536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23656D9F" wp14:editId="03C375C1">
                <wp:simplePos x="0" y="0"/>
                <wp:positionH relativeFrom="column">
                  <wp:posOffset>-5715</wp:posOffset>
                </wp:positionH>
                <wp:positionV relativeFrom="paragraph">
                  <wp:posOffset>22225</wp:posOffset>
                </wp:positionV>
                <wp:extent cx="2158365" cy="3200400"/>
                <wp:effectExtent l="0" t="0" r="13335" b="12700"/>
                <wp:wrapNone/>
                <wp:docPr id="438" name="Rectangle : coins arrondi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20C3C" id="Rectangle : coins arrondis 438" o:spid="_x0000_s1026" style="position:absolute;margin-left:-.45pt;margin-top:1.75pt;width:169.95pt;height:25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7875451D" wp14:editId="042F32F8">
                <wp:simplePos x="0" y="0"/>
                <wp:positionH relativeFrom="column">
                  <wp:posOffset>188422</wp:posOffset>
                </wp:positionH>
                <wp:positionV relativeFrom="paragraph">
                  <wp:posOffset>155171</wp:posOffset>
                </wp:positionV>
                <wp:extent cx="1881265" cy="382249"/>
                <wp:effectExtent l="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05703" w14:textId="77777777" w:rsidR="00B022B1" w:rsidRPr="00F74DFB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D966" w:themeColor="accent4" w:themeTint="99"/>
                                <w:spacing w:val="20"/>
                                <w:sz w:val="30"/>
                                <w:szCs w:val="3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5451D" id="Zone de texte 242" o:spid="_x0000_s1202" type="#_x0000_t202" style="position:absolute;margin-left:14.85pt;margin-top:12.2pt;width:148.15pt;height:30.1pt;z-index:25285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" fillcolor="white [3201]" stroked="f" strokeweight=".5pt">
                <v:textbox>
                  <w:txbxContent>
                    <w:p w14:paraId="54B05703" w14:textId="77777777" w:rsidR="00B022B1" w:rsidRPr="00F74DFB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FFD966" w:themeColor="accent4" w:themeTint="99"/>
                          <w:spacing w:val="20"/>
                          <w:sz w:val="30"/>
                          <w:szCs w:val="3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LUMIÈRE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617E8F8D" w14:textId="3498CCFB" w:rsidR="00B022B1" w:rsidRDefault="00B022B1" w:rsidP="00B022B1"/>
    <w:p w14:paraId="4F55F7CD" w14:textId="0E013829" w:rsidR="00B022B1" w:rsidRDefault="00B022B1" w:rsidP="00B022B1"/>
    <w:p w14:paraId="30105CAC" w14:textId="77777777" w:rsidR="00B022B1" w:rsidRDefault="00B022B1" w:rsidP="00B022B1"/>
    <w:p w14:paraId="7EC00D38" w14:textId="77777777" w:rsidR="00B022B1" w:rsidRDefault="00B022B1" w:rsidP="00B022B1"/>
    <w:p w14:paraId="28C81C46" w14:textId="77777777" w:rsidR="00B022B1" w:rsidRDefault="00B022B1" w:rsidP="00B022B1"/>
    <w:p w14:paraId="1FF177E2" w14:textId="77777777" w:rsidR="00B022B1" w:rsidRDefault="00B022B1" w:rsidP="00B022B1"/>
    <w:p w14:paraId="0D90D366" w14:textId="77777777" w:rsidR="00B022B1" w:rsidRDefault="00B022B1" w:rsidP="00B022B1"/>
    <w:p w14:paraId="080AAFAC" w14:textId="77777777" w:rsidR="00B022B1" w:rsidRDefault="00B022B1" w:rsidP="00B022B1"/>
    <w:p w14:paraId="1D021521" w14:textId="77777777" w:rsidR="00B022B1" w:rsidRDefault="00B022B1" w:rsidP="00B022B1"/>
    <w:p w14:paraId="73F15CF1" w14:textId="77777777" w:rsidR="00B022B1" w:rsidRDefault="00B022B1" w:rsidP="00B022B1"/>
    <w:p w14:paraId="0D876E1C" w14:textId="1005AE03" w:rsidR="00B022B1" w:rsidRDefault="00B022B1" w:rsidP="00B022B1"/>
    <w:p w14:paraId="1F97D2A9" w14:textId="6186A513" w:rsidR="00B022B1" w:rsidRDefault="00B022B1" w:rsidP="00B022B1"/>
    <w:p w14:paraId="1E79507F" w14:textId="28B6C2B4" w:rsidR="00B022B1" w:rsidRDefault="00B022B1" w:rsidP="00B022B1"/>
    <w:p w14:paraId="79E416C5" w14:textId="44F174B1" w:rsidR="00B022B1" w:rsidRDefault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43C8FE6" wp14:editId="7E6C8B25">
                <wp:simplePos x="0" y="0"/>
                <wp:positionH relativeFrom="column">
                  <wp:posOffset>130628</wp:posOffset>
                </wp:positionH>
                <wp:positionV relativeFrom="paragraph">
                  <wp:posOffset>111307</wp:posOffset>
                </wp:positionV>
                <wp:extent cx="1880870" cy="296545"/>
                <wp:effectExtent l="0" t="0" r="0" b="0"/>
                <wp:wrapNone/>
                <wp:docPr id="440" name="Zone de text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18CF1" w14:textId="77777777" w:rsidR="00B022B1" w:rsidRPr="000B00A1" w:rsidRDefault="00B022B1" w:rsidP="00B022B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VALEURS DE GRIS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8FE6" id="Zone de texte 440" o:spid="_x0000_s1203" type="#_x0000_t202" style="position:absolute;margin-left:10.3pt;margin-top:8.75pt;width:148.1pt;height:23.3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" fillcolor="white [3201]" stroked="f" strokeweight=".5pt">
                <v:textbox>
                  <w:txbxContent>
                    <w:p w14:paraId="20F18CF1" w14:textId="77777777" w:rsidR="00B022B1" w:rsidRPr="000B00A1" w:rsidRDefault="00B022B1" w:rsidP="00B022B1">
                      <w:pPr>
                        <w:jc w:val="center"/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pacing w:val="20"/>
                          <w:sz w:val="30"/>
                          <w:szCs w:val="30"/>
                        </w:rPr>
                        <w:t>VALEURS DE GRIS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8659391" w14:textId="77777777" w:rsidR="00B022B1" w:rsidRDefault="00B022B1" w:rsidP="00B022B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74C3C05" wp14:editId="02A7655C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407" name="Rectangle : coins arrondis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457F3" id="Rectangle : coins arrondis 407" o:spid="_x0000_s1026" style="position:absolute;margin-left:188.95pt;margin-top:1.9pt;width:169.95pt;height:252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" fillcolor="#ff9300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6AE83038" wp14:editId="688EBE38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408" name="Rectangle : coins arrondi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1B5F0" id="Rectangle : coins arrondis 408" o:spid="_x0000_s1026" style="position:absolute;margin-left:372.5pt;margin-top:1.85pt;width:169.95pt;height:25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" fillcolor="#ff9300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7244E13" wp14:editId="56D3FFAD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09" name="Rectangle : coins arrondis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7697D7" id="Rectangle : coins arrondis 409" o:spid="_x0000_s1026" style="position:absolute;margin-left:2.95pt;margin-top:1.75pt;width:169.95pt;height:25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" fillcolor="#ff9300" strokecolor="black [3213]" strokeweight="1pt">
                <v:stroke joinstyle="miter"/>
              </v:roundrect>
            </w:pict>
          </mc:Fallback>
        </mc:AlternateContent>
      </w:r>
    </w:p>
    <w:p w14:paraId="6BDB1EF4" w14:textId="77777777" w:rsidR="00B022B1" w:rsidRDefault="00B022B1" w:rsidP="00B022B1"/>
    <w:p w14:paraId="503F6B74" w14:textId="77777777" w:rsidR="00B022B1" w:rsidRDefault="00B022B1" w:rsidP="00B022B1"/>
    <w:p w14:paraId="2C0A21E0" w14:textId="77777777" w:rsidR="00B022B1" w:rsidRDefault="00B022B1" w:rsidP="00B022B1"/>
    <w:p w14:paraId="1BC254F6" w14:textId="77777777" w:rsidR="00B022B1" w:rsidRDefault="00B022B1" w:rsidP="00B022B1"/>
    <w:p w14:paraId="094218E5" w14:textId="77777777" w:rsidR="00B022B1" w:rsidRDefault="00B022B1" w:rsidP="00B022B1"/>
    <w:p w14:paraId="47C1AD28" w14:textId="77777777" w:rsidR="00B022B1" w:rsidRDefault="00B022B1" w:rsidP="00B022B1"/>
    <w:p w14:paraId="6C1CB890" w14:textId="77777777" w:rsidR="00B022B1" w:rsidRDefault="00B022B1" w:rsidP="00B022B1"/>
    <w:p w14:paraId="24E14EC5" w14:textId="77777777" w:rsidR="00B022B1" w:rsidRDefault="00B022B1" w:rsidP="00B022B1"/>
    <w:p w14:paraId="7297A91D" w14:textId="77777777" w:rsidR="00B022B1" w:rsidRDefault="00B022B1" w:rsidP="00B022B1"/>
    <w:p w14:paraId="3F3FBDAA" w14:textId="77777777" w:rsidR="00B022B1" w:rsidRDefault="00B022B1" w:rsidP="00B022B1"/>
    <w:p w14:paraId="0B5BED9D" w14:textId="77777777" w:rsidR="00B022B1" w:rsidRDefault="00B022B1" w:rsidP="00B022B1"/>
    <w:p w14:paraId="60B7651E" w14:textId="77777777" w:rsidR="00B022B1" w:rsidRDefault="00B022B1" w:rsidP="00B022B1"/>
    <w:p w14:paraId="76AF1BDE" w14:textId="77777777" w:rsidR="00B022B1" w:rsidRDefault="00B022B1" w:rsidP="00B022B1"/>
    <w:p w14:paraId="36CD0A09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E046259" wp14:editId="293DA349">
                <wp:simplePos x="0" y="0"/>
                <wp:positionH relativeFrom="column">
                  <wp:posOffset>4838700</wp:posOffset>
                </wp:positionH>
                <wp:positionV relativeFrom="paragraph">
                  <wp:posOffset>103215</wp:posOffset>
                </wp:positionV>
                <wp:extent cx="1963316" cy="382249"/>
                <wp:effectExtent l="0" t="0" r="0" b="0"/>
                <wp:wrapNone/>
                <wp:docPr id="503" name="Zone de text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7AB42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46259" id="Zone de texte 503" o:spid="_x0000_s1204" type="#_x0000_t202" style="position:absolute;margin-left:381pt;margin-top:8.15pt;width:154.6pt;height:30.1pt;z-index:2528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" filled="f" stroked="f" strokeweight=".5pt">
                <v:textbox>
                  <w:txbxContent>
                    <w:p w14:paraId="4647AB42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CADEEC7" wp14:editId="77AE182A">
                <wp:simplePos x="0" y="0"/>
                <wp:positionH relativeFrom="column">
                  <wp:posOffset>2493554</wp:posOffset>
                </wp:positionH>
                <wp:positionV relativeFrom="paragraph">
                  <wp:posOffset>71664</wp:posOffset>
                </wp:positionV>
                <wp:extent cx="1963316" cy="382249"/>
                <wp:effectExtent l="0" t="0" r="0" b="0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1D28D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DEEC7" id="Zone de texte 502" o:spid="_x0000_s1205" type="#_x0000_t202" style="position:absolute;margin-left:196.35pt;margin-top:5.65pt;width:154.6pt;height:30.1pt;z-index:25287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" filled="f" stroked="f" strokeweight=".5pt">
                <v:textbox>
                  <w:txbxContent>
                    <w:p w14:paraId="4681D28D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CE1F539" wp14:editId="33897030">
                <wp:simplePos x="0" y="0"/>
                <wp:positionH relativeFrom="column">
                  <wp:posOffset>132624</wp:posOffset>
                </wp:positionH>
                <wp:positionV relativeFrom="paragraph">
                  <wp:posOffset>72300</wp:posOffset>
                </wp:positionV>
                <wp:extent cx="1963316" cy="382249"/>
                <wp:effectExtent l="0" t="0" r="0" b="0"/>
                <wp:wrapNone/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4150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1F539" id="Zone de texte 412" o:spid="_x0000_s1206" type="#_x0000_t202" style="position:absolute;margin-left:10.45pt;margin-top:5.7pt;width:154.6pt;height:30.1pt;z-index:25287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" filled="f" stroked="f" strokeweight=".5pt">
                <v:textbox>
                  <w:txbxContent>
                    <w:p w14:paraId="7D774150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7306D4CE" w14:textId="77777777" w:rsidR="00B022B1" w:rsidRDefault="00B022B1" w:rsidP="00B022B1"/>
    <w:p w14:paraId="681EE55C" w14:textId="77777777" w:rsidR="00B022B1" w:rsidRDefault="00B022B1" w:rsidP="00B022B1"/>
    <w:p w14:paraId="0451E473" w14:textId="77777777" w:rsidR="00B022B1" w:rsidRPr="008B086B" w:rsidRDefault="00B022B1" w:rsidP="00B022B1">
      <w:pPr>
        <w:rPr>
          <w:sz w:val="30"/>
          <w:szCs w:val="30"/>
        </w:rPr>
      </w:pPr>
    </w:p>
    <w:p w14:paraId="54B5C414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3AA1AB3E" wp14:editId="67334023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413" name="Rectangle : coins arrondis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8553E" id="Rectangle : coins arrondis 413" o:spid="_x0000_s1026" style="position:absolute;margin-left:188.95pt;margin-top:1.9pt;width:169.95pt;height:252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" fillcolor="#ff9300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34307E05" wp14:editId="435F5098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414" name="Rectangle : coins arrondis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5D896" id="Rectangle : coins arrondis 414" o:spid="_x0000_s1026" style="position:absolute;margin-left:372.5pt;margin-top:1.85pt;width:169.95pt;height:252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" fillcolor="#ff9300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AA3BBB3" wp14:editId="36648BC2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15" name="Rectangle : coins arrondis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CC283" id="Rectangle : coins arrondis 415" o:spid="_x0000_s1026" style="position:absolute;margin-left:2.95pt;margin-top:1.75pt;width:169.95pt;height:252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" fillcolor="#ff9300" strokecolor="black [3213]" strokeweight="1pt">
                <v:stroke joinstyle="miter"/>
              </v:roundrect>
            </w:pict>
          </mc:Fallback>
        </mc:AlternateContent>
      </w:r>
    </w:p>
    <w:p w14:paraId="5C3004DC" w14:textId="77777777" w:rsidR="00B022B1" w:rsidRDefault="00B022B1" w:rsidP="00B022B1"/>
    <w:p w14:paraId="393764B5" w14:textId="77777777" w:rsidR="00B022B1" w:rsidRDefault="00B022B1" w:rsidP="00B022B1"/>
    <w:p w14:paraId="1D1F461A" w14:textId="77777777" w:rsidR="00B022B1" w:rsidRDefault="00B022B1" w:rsidP="00B022B1"/>
    <w:p w14:paraId="53D11ED3" w14:textId="77777777" w:rsidR="00B022B1" w:rsidRDefault="00B022B1" w:rsidP="00B022B1"/>
    <w:p w14:paraId="18985427" w14:textId="77777777" w:rsidR="00B022B1" w:rsidRDefault="00B022B1" w:rsidP="00B022B1"/>
    <w:p w14:paraId="26E12B4B" w14:textId="77777777" w:rsidR="00B022B1" w:rsidRDefault="00B022B1" w:rsidP="00B022B1"/>
    <w:p w14:paraId="2746AEE5" w14:textId="77777777" w:rsidR="00B022B1" w:rsidRDefault="00B022B1" w:rsidP="00B022B1"/>
    <w:p w14:paraId="5DB04814" w14:textId="77777777" w:rsidR="00B022B1" w:rsidRDefault="00B022B1" w:rsidP="00B022B1"/>
    <w:p w14:paraId="4ECA0CA5" w14:textId="77777777" w:rsidR="00B022B1" w:rsidRDefault="00B022B1" w:rsidP="00B022B1"/>
    <w:p w14:paraId="3853E691" w14:textId="77777777" w:rsidR="00B022B1" w:rsidRDefault="00B022B1" w:rsidP="00B022B1"/>
    <w:p w14:paraId="05C10D3D" w14:textId="77777777" w:rsidR="00B022B1" w:rsidRDefault="00B022B1" w:rsidP="00B022B1"/>
    <w:p w14:paraId="5A25985A" w14:textId="77777777" w:rsidR="00B022B1" w:rsidRDefault="00B022B1" w:rsidP="00B022B1"/>
    <w:p w14:paraId="6F52A190" w14:textId="77777777" w:rsidR="00B022B1" w:rsidRDefault="00B022B1" w:rsidP="00B022B1"/>
    <w:p w14:paraId="500D0E98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A526120" wp14:editId="5564E5AF">
                <wp:simplePos x="0" y="0"/>
                <wp:positionH relativeFrom="column">
                  <wp:posOffset>4812574</wp:posOffset>
                </wp:positionH>
                <wp:positionV relativeFrom="paragraph">
                  <wp:posOffset>99604</wp:posOffset>
                </wp:positionV>
                <wp:extent cx="1963316" cy="382249"/>
                <wp:effectExtent l="0" t="0" r="0" b="0"/>
                <wp:wrapNone/>
                <wp:docPr id="506" name="Zone de text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18EF3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26120" id="Zone de texte 506" o:spid="_x0000_s1207" type="#_x0000_t202" style="position:absolute;margin-left:378.95pt;margin-top:7.85pt;width:154.6pt;height:30.1pt;z-index:25288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LmqGwIAADUEAAAOAAAAZHJzL2Uyb0RvYy54bWysU9tuGyEQfa/Uf0C81+tbXHvldeQmclXJ&#13;&#10;SiI5UZ4xC14klqGAvet+fQfWN6V9qvoCAzPM5ZzD/L6tNTkI5xWYgg56fUqE4VAqsyvo2+vqy5Q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" filled="f" stroked="f" strokeweight=".5pt">
                <v:textbox>
                  <w:txbxContent>
                    <w:p w14:paraId="63118EF3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ACC5B58" wp14:editId="2CD9009C">
                <wp:simplePos x="0" y="0"/>
                <wp:positionH relativeFrom="column">
                  <wp:posOffset>132080</wp:posOffset>
                </wp:positionH>
                <wp:positionV relativeFrom="paragraph">
                  <wp:posOffset>126419</wp:posOffset>
                </wp:positionV>
                <wp:extent cx="1963316" cy="382249"/>
                <wp:effectExtent l="0" t="0" r="0" b="0"/>
                <wp:wrapNone/>
                <wp:docPr id="505" name="Zone de text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5E7E7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C5B58" id="Zone de texte 505" o:spid="_x0000_s1208" type="#_x0000_t202" style="position:absolute;margin-left:10.4pt;margin-top:9.95pt;width:154.6pt;height:30.1pt;z-index:2528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BgOHQIAADUEAAAOAAAAZHJzL2Uyb0RvYy54bWysU02P2yAQvVfqf0DcGztONk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" filled="f" stroked="f" strokeweight=".5pt">
                <v:textbox>
                  <w:txbxContent>
                    <w:p w14:paraId="33A5E7E7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1BF918A5" wp14:editId="3E333FB8">
                <wp:simplePos x="0" y="0"/>
                <wp:positionH relativeFrom="column">
                  <wp:posOffset>2491014</wp:posOffset>
                </wp:positionH>
                <wp:positionV relativeFrom="paragraph">
                  <wp:posOffset>110054</wp:posOffset>
                </wp:positionV>
                <wp:extent cx="1963316" cy="382249"/>
                <wp:effectExtent l="0" t="0" r="0" b="0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E6AC5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918A5" id="Zone de texte 504" o:spid="_x0000_s1209" type="#_x0000_t202" style="position:absolute;margin-left:196.15pt;margin-top:8.65pt;width:154.6pt;height:30.1pt;z-index:25288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lfbHAIAADUEAAAOAAAAZHJzL2Uyb0RvYy54bWysU9tuGyEQfa/Uf0C81+tbXHvldeQmclXJ&#13;&#10;SiI5UZ4xC14klqGAvet+fQfWN6V9qvoCAzPM5ZzD/L6tNTkI5xWYgg56fUqE4VAqsyvo2+vqy5Q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" filled="f" stroked="f" strokeweight=".5pt">
                <v:textbox>
                  <w:txbxContent>
                    <w:p w14:paraId="7EBE6AC5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FF5ABAC" w14:textId="77777777" w:rsidR="00B022B1" w:rsidRDefault="00B022B1" w:rsidP="00B022B1"/>
    <w:p w14:paraId="2EC79FC8" w14:textId="77777777" w:rsidR="00B022B1" w:rsidRDefault="00B022B1" w:rsidP="00B022B1"/>
    <w:p w14:paraId="3B497B45" w14:textId="77777777" w:rsidR="00B022B1" w:rsidRPr="00355511" w:rsidRDefault="00B022B1" w:rsidP="00B022B1">
      <w:pPr>
        <w:rPr>
          <w:sz w:val="30"/>
          <w:szCs w:val="30"/>
        </w:rPr>
      </w:pPr>
    </w:p>
    <w:p w14:paraId="0D0AE813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4F203E26" wp14:editId="22FD1C83">
                <wp:simplePos x="0" y="0"/>
                <wp:positionH relativeFrom="column">
                  <wp:posOffset>4727161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19" name="Rectangle : coins arrondi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6AFCE" id="Rectangle : coins arrondis 419" o:spid="_x0000_s1026" style="position:absolute;margin-left:372.2pt;margin-top:1.75pt;width:169.95pt;height:25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" fillcolor="#ff9300" strokecolor="black [3213]" strokeweight="1pt">
                <v:stroke joinstyle="miter"/>
              </v:roundrect>
            </w:pict>
          </mc:Fallback>
        </mc:AlternateContent>
      </w:r>
    </w:p>
    <w:p w14:paraId="7675EADB" w14:textId="77777777" w:rsidR="00B022B1" w:rsidRDefault="00B022B1" w:rsidP="00B022B1"/>
    <w:p w14:paraId="24BFB81D" w14:textId="77777777" w:rsidR="00B022B1" w:rsidRDefault="00B022B1" w:rsidP="00B022B1"/>
    <w:p w14:paraId="6A070161" w14:textId="77777777" w:rsidR="00B022B1" w:rsidRDefault="00B022B1" w:rsidP="00B022B1"/>
    <w:p w14:paraId="29CCE611" w14:textId="77777777" w:rsidR="00B022B1" w:rsidRDefault="00B022B1" w:rsidP="00B022B1"/>
    <w:p w14:paraId="34A2EF5F" w14:textId="77777777" w:rsidR="00B022B1" w:rsidRDefault="00B022B1" w:rsidP="00B022B1"/>
    <w:p w14:paraId="69C5D724" w14:textId="77777777" w:rsidR="00B022B1" w:rsidRDefault="00B022B1" w:rsidP="00B022B1"/>
    <w:p w14:paraId="65DB72CB" w14:textId="77777777" w:rsidR="00B022B1" w:rsidRDefault="00B022B1" w:rsidP="00B022B1"/>
    <w:p w14:paraId="2ECFB31C" w14:textId="77777777" w:rsidR="00B022B1" w:rsidRDefault="00B022B1" w:rsidP="00B022B1"/>
    <w:p w14:paraId="7116F915" w14:textId="77777777" w:rsidR="00B022B1" w:rsidRDefault="00B022B1" w:rsidP="00B022B1"/>
    <w:p w14:paraId="195E9883" w14:textId="77777777" w:rsidR="00B022B1" w:rsidRDefault="00B022B1" w:rsidP="00B022B1"/>
    <w:p w14:paraId="5D0D930F" w14:textId="77777777" w:rsidR="00B022B1" w:rsidRDefault="00B022B1" w:rsidP="00B022B1"/>
    <w:p w14:paraId="6CCF8C80" w14:textId="77777777" w:rsidR="00B022B1" w:rsidRDefault="00B022B1" w:rsidP="00B022B1"/>
    <w:p w14:paraId="714DF379" w14:textId="77777777" w:rsidR="00B022B1" w:rsidRDefault="00B022B1" w:rsidP="00B022B1"/>
    <w:p w14:paraId="5682553A" w14:textId="77777777" w:rsidR="00B022B1" w:rsidRDefault="00B022B1" w:rsidP="00B022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33B85DC" wp14:editId="7D8B3291">
                <wp:simplePos x="0" y="0"/>
                <wp:positionH relativeFrom="column">
                  <wp:posOffset>4812030</wp:posOffset>
                </wp:positionH>
                <wp:positionV relativeFrom="paragraph">
                  <wp:posOffset>171123</wp:posOffset>
                </wp:positionV>
                <wp:extent cx="1963316" cy="382249"/>
                <wp:effectExtent l="0" t="0" r="0" b="0"/>
                <wp:wrapNone/>
                <wp:docPr id="507" name="Zone de text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316" cy="38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104F" w14:textId="77777777" w:rsidR="00B022B1" w:rsidRPr="00A8730E" w:rsidRDefault="00B022B1" w:rsidP="00B022B1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A8730E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FFFFFF" w:themeColor="background1"/>
                                <w:spacing w:val="20"/>
                                <w:sz w:val="34"/>
                                <w:szCs w:val="34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B85DC" id="Zone de texte 507" o:spid="_x0000_s1210" type="#_x0000_t202" style="position:absolute;margin-left:378.9pt;margin-top:13.45pt;width:154.6pt;height:30.1pt;z-index:25288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yqcHAIAADUEAAAOAAAAZHJzL2Uyb0RvYy54bWysU9tuGyEQfa/Uf0C81+tbXHvldeQmclXJ&#13;&#10;SiI5UZ4xC14klqGAvet+fQfWN6V9qvoCAzPM5ZzD/L6tNTkI5xWYgg56fUqE4VAqsyvo2+vqy5Q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" filled="f" stroked="f" strokeweight=".5pt">
                <v:textbox>
                  <w:txbxContent>
                    <w:p w14:paraId="6A13104F" w14:textId="77777777" w:rsidR="00B022B1" w:rsidRPr="00A8730E" w:rsidRDefault="00B022B1" w:rsidP="00B022B1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</w:pPr>
                      <w:r w:rsidRPr="00A8730E">
                        <w:rPr>
                          <w:rFonts w:ascii="Arial Black" w:hAnsi="Arial Black" w:cs="Times New Roman (Corps CS)"/>
                          <w:b/>
                          <w:bCs/>
                          <w:color w:val="FFFFFF" w:themeColor="background1"/>
                          <w:spacing w:val="20"/>
                          <w:sz w:val="34"/>
                          <w:szCs w:val="34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610C7E0A" w14:textId="77777777" w:rsidR="00B022B1" w:rsidRDefault="00B022B1" w:rsidP="00B022B1">
      <w:r>
        <w:br w:type="page"/>
      </w:r>
    </w:p>
    <w:p w14:paraId="4C3014D2" w14:textId="415FA6A2" w:rsidR="00123968" w:rsidRDefault="00F74DFB" w:rsidP="0012396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2A41552" wp14:editId="2BD2D437">
                <wp:simplePos x="0" y="0"/>
                <wp:positionH relativeFrom="column">
                  <wp:posOffset>164869</wp:posOffset>
                </wp:positionH>
                <wp:positionV relativeFrom="paragraph">
                  <wp:posOffset>150033</wp:posOffset>
                </wp:positionV>
                <wp:extent cx="1881265" cy="382249"/>
                <wp:effectExtent l="0" t="0" r="0" b="0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FB849" w14:textId="77777777" w:rsidR="000C4262" w:rsidRPr="00F74DFB" w:rsidRDefault="000C4262" w:rsidP="00123968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41552" id="Zone de texte 391" o:spid="_x0000_s1161" type="#_x0000_t202" style="position:absolute;margin-left:13pt;margin-top:11.8pt;width:148.15pt;height:30.1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" fillcolor="white [3201]" stroked="f" strokeweight=".5pt">
                <v:textbox>
                  <w:txbxContent>
                    <w:p w14:paraId="0CCFB849" w14:textId="77777777" w:rsidR="000C4262" w:rsidRPr="00F74DFB" w:rsidRDefault="000C4262" w:rsidP="00123968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2240B42" wp14:editId="4BD0D58B">
                <wp:simplePos x="0" y="0"/>
                <wp:positionH relativeFrom="column">
                  <wp:posOffset>2474595</wp:posOffset>
                </wp:positionH>
                <wp:positionV relativeFrom="paragraph">
                  <wp:posOffset>150611</wp:posOffset>
                </wp:positionV>
                <wp:extent cx="1880870" cy="381635"/>
                <wp:effectExtent l="0" t="0" r="0" b="0"/>
                <wp:wrapNone/>
                <wp:docPr id="389" name="Zone de text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E2E84" w14:textId="77777777" w:rsidR="000C4262" w:rsidRPr="00F74DFB" w:rsidRDefault="000C4262" w:rsidP="0056012E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40B42" id="Zone de texte 389" o:spid="_x0000_s1162" type="#_x0000_t202" style="position:absolute;margin-left:194.85pt;margin-top:11.85pt;width:148.1pt;height:30.0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" fillcolor="white [3201]" stroked="f" strokeweight=".5pt">
                <v:textbox>
                  <w:txbxContent>
                    <w:p w14:paraId="27AE2E84" w14:textId="77777777" w:rsidR="000C4262" w:rsidRPr="00F74DFB" w:rsidRDefault="000C4262" w:rsidP="0056012E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59D04EC" wp14:editId="13D299E5">
                <wp:simplePos x="0" y="0"/>
                <wp:positionH relativeFrom="column">
                  <wp:posOffset>4858385</wp:posOffset>
                </wp:positionH>
                <wp:positionV relativeFrom="paragraph">
                  <wp:posOffset>151246</wp:posOffset>
                </wp:positionV>
                <wp:extent cx="1881265" cy="382249"/>
                <wp:effectExtent l="0" t="0" r="0" b="0"/>
                <wp:wrapNone/>
                <wp:docPr id="390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22D5E" w14:textId="77777777" w:rsidR="000C4262" w:rsidRPr="00F74DFB" w:rsidRDefault="000C4262" w:rsidP="0056012E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D04EC" id="Zone de texte 390" o:spid="_x0000_s1163" type="#_x0000_t202" style="position:absolute;margin-left:382.55pt;margin-top:11.9pt;width:148.15pt;height:30.1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" fillcolor="white [3201]" stroked="f" strokeweight=".5pt">
                <v:textbox>
                  <w:txbxContent>
                    <w:p w14:paraId="5DD22D5E" w14:textId="77777777" w:rsidR="000C4262" w:rsidRPr="00F74DFB" w:rsidRDefault="000C4262" w:rsidP="0056012E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1669699" wp14:editId="27AC2C19">
                <wp:simplePos x="0" y="0"/>
                <wp:positionH relativeFrom="column">
                  <wp:posOffset>2354059</wp:posOffset>
                </wp:positionH>
                <wp:positionV relativeFrom="paragraph">
                  <wp:posOffset>24130</wp:posOffset>
                </wp:positionV>
                <wp:extent cx="2158365" cy="3200400"/>
                <wp:effectExtent l="0" t="0" r="13335" b="12700"/>
                <wp:wrapNone/>
                <wp:docPr id="386" name="Rectangle : coins arrondi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25AAA" id="Rectangle : coins arrondis 386" o:spid="_x0000_s1026" style="position:absolute;margin-left:185.35pt;margin-top:1.9pt;width:169.95pt;height:25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247D9F" wp14:editId="79F3FBA0">
                <wp:simplePos x="0" y="0"/>
                <wp:positionH relativeFrom="column">
                  <wp:posOffset>37632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387" name="Rectangle : coins arrondi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B167CD" id="Rectangle : coins arrondis 387" o:spid="_x0000_s1026" style="position:absolute;margin-left:2.95pt;margin-top:1.75pt;width:169.95pt;height:25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009122D" wp14:editId="170B154D">
                <wp:simplePos x="0" y="0"/>
                <wp:positionH relativeFrom="column">
                  <wp:posOffset>4731041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88" name="Rectangle : coins arrondi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F08F1" id="Rectangle : coins arrondis 388" o:spid="_x0000_s1026" style="position:absolute;margin-left:372.5pt;margin-top:1.85pt;width:169.95pt;height:25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</w:p>
    <w:p w14:paraId="6B9B8A36" w14:textId="77777777" w:rsidR="00123968" w:rsidRDefault="00123968" w:rsidP="00123968"/>
    <w:p w14:paraId="49123639" w14:textId="2D6038D1" w:rsidR="00123968" w:rsidRDefault="00123968" w:rsidP="00123968"/>
    <w:p w14:paraId="5AB7053E" w14:textId="6E4DFFCE" w:rsidR="00123968" w:rsidRDefault="00123968" w:rsidP="00123968"/>
    <w:p w14:paraId="3A5101E0" w14:textId="77777777" w:rsidR="00123968" w:rsidRDefault="00123968" w:rsidP="00123968"/>
    <w:p w14:paraId="50C1CCDC" w14:textId="77777777" w:rsidR="00123968" w:rsidRDefault="00123968" w:rsidP="00123968"/>
    <w:p w14:paraId="35DCEFA3" w14:textId="0EF26AF8" w:rsidR="00123968" w:rsidRDefault="00123968" w:rsidP="00123968"/>
    <w:p w14:paraId="77E20047" w14:textId="04FE5DC6" w:rsidR="00123968" w:rsidRDefault="00123968" w:rsidP="00123968"/>
    <w:p w14:paraId="3431893F" w14:textId="77777777" w:rsidR="00123968" w:rsidRDefault="00123968" w:rsidP="00123968"/>
    <w:p w14:paraId="6B6B0DA0" w14:textId="77777777" w:rsidR="00123968" w:rsidRDefault="00123968" w:rsidP="00123968"/>
    <w:p w14:paraId="04F6A7DE" w14:textId="77777777" w:rsidR="00123968" w:rsidRDefault="00123968" w:rsidP="00123968"/>
    <w:p w14:paraId="0592A321" w14:textId="77777777" w:rsidR="00123968" w:rsidRDefault="00123968" w:rsidP="00123968"/>
    <w:p w14:paraId="6588D44B" w14:textId="77777777" w:rsidR="00123968" w:rsidRDefault="00123968" w:rsidP="00123968"/>
    <w:p w14:paraId="4D454100" w14:textId="77777777" w:rsidR="00123968" w:rsidRDefault="00123968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58FCF60" wp14:editId="391363BA">
                <wp:simplePos x="0" y="0"/>
                <wp:positionH relativeFrom="column">
                  <wp:posOffset>4856532</wp:posOffset>
                </wp:positionH>
                <wp:positionV relativeFrom="paragraph">
                  <wp:posOffset>46887</wp:posOffset>
                </wp:positionV>
                <wp:extent cx="1880870" cy="554022"/>
                <wp:effectExtent l="0" t="0" r="0" b="5080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5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2C9B7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MAT</w:t>
                            </w:r>
                          </w:p>
                          <w:p w14:paraId="46315EA7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BRILLANT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CF60" id="Zone de texte 392" o:spid="_x0000_s1164" type="#_x0000_t202" style="position:absolute;margin-left:382.4pt;margin-top:3.7pt;width:148.1pt;height:43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" fillcolor="white [3201]" stroked="f" strokeweight=".5pt">
                <v:textbox>
                  <w:txbxContent>
                    <w:p w14:paraId="5DF2C9B7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MAT</w:t>
                      </w:r>
                    </w:p>
                    <w:p w14:paraId="46315EA7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BRILLANT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7E5A5D8" wp14:editId="0018300E">
                <wp:simplePos x="0" y="0"/>
                <wp:positionH relativeFrom="column">
                  <wp:posOffset>186690</wp:posOffset>
                </wp:positionH>
                <wp:positionV relativeFrom="paragraph">
                  <wp:posOffset>106201</wp:posOffset>
                </wp:positionV>
                <wp:extent cx="1880870" cy="568377"/>
                <wp:effectExtent l="0" t="0" r="0" b="3175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6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8F20C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LISSE </w:t>
                            </w:r>
                            <w:proofErr w:type="gramStart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</w:p>
                          <w:p w14:paraId="777A9896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LIBRE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A5D8" id="Zone de texte 393" o:spid="_x0000_s1165" type="#_x0000_t202" style="position:absolute;margin-left:14.7pt;margin-top:8.35pt;width:148.1pt;height:44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" fillcolor="white [3201]" stroked="f" strokeweight=".5pt">
                <v:textbox>
                  <w:txbxContent>
                    <w:p w14:paraId="4648F20C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LISSE </w:t>
                      </w:r>
                      <w:proofErr w:type="gramStart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</w:p>
                    <w:p w14:paraId="777A9896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LIBRE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AF841BB" wp14:editId="60FE8910">
                <wp:simplePos x="0" y="0"/>
                <wp:positionH relativeFrom="column">
                  <wp:posOffset>2473096</wp:posOffset>
                </wp:positionH>
                <wp:positionV relativeFrom="paragraph">
                  <wp:posOffset>136827</wp:posOffset>
                </wp:positionV>
                <wp:extent cx="1880870" cy="538376"/>
                <wp:effectExtent l="0" t="0" r="0" b="0"/>
                <wp:wrapNone/>
                <wp:docPr id="394" name="Zone de text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8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0BFD1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APLAT OU TOUCHE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41BB" id="Zone de texte 394" o:spid="_x0000_s1166" type="#_x0000_t202" style="position:absolute;margin-left:194.75pt;margin-top:10.75pt;width:148.1pt;height:42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" fillcolor="white [3201]" stroked="f" strokeweight=".5pt">
                <v:textbox>
                  <w:txbxContent>
                    <w:p w14:paraId="7560BFD1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APLAT OU TOUCHE</w:t>
                      </w:r>
                    </w:p>
                  </w:txbxContent>
                </v:textbox>
              </v:shape>
            </w:pict>
          </mc:Fallback>
        </mc:AlternateContent>
      </w:r>
    </w:p>
    <w:p w14:paraId="74DB6B39" w14:textId="77777777" w:rsidR="00123968" w:rsidRDefault="00123968" w:rsidP="00123968"/>
    <w:p w14:paraId="20AD5BD3" w14:textId="77777777" w:rsidR="00123968" w:rsidRDefault="00123968" w:rsidP="00123968"/>
    <w:p w14:paraId="35A879B5" w14:textId="77777777" w:rsidR="00123968" w:rsidRDefault="00123968" w:rsidP="00123968"/>
    <w:p w14:paraId="1B51D63E" w14:textId="77777777" w:rsidR="00123968" w:rsidRPr="00355511" w:rsidRDefault="00123968" w:rsidP="00123968">
      <w:pPr>
        <w:rPr>
          <w:sz w:val="30"/>
          <w:szCs w:val="30"/>
        </w:rPr>
      </w:pPr>
    </w:p>
    <w:p w14:paraId="2D94D8EC" w14:textId="77777777" w:rsidR="00123968" w:rsidRDefault="00F74DFB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FDD0208" wp14:editId="7CA3B0DD">
                <wp:simplePos x="0" y="0"/>
                <wp:positionH relativeFrom="column">
                  <wp:posOffset>166774</wp:posOffset>
                </wp:positionH>
                <wp:positionV relativeFrom="paragraph">
                  <wp:posOffset>142183</wp:posOffset>
                </wp:positionV>
                <wp:extent cx="1881265" cy="382249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39A98" w14:textId="77777777" w:rsidR="000C4262" w:rsidRPr="00F74DFB" w:rsidRDefault="000C4262" w:rsidP="0056012E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  <w:p w14:paraId="24BE8DE4" w14:textId="77777777" w:rsidR="000C4262" w:rsidRPr="00355511" w:rsidRDefault="000C4262" w:rsidP="00123968">
                            <w:pPr>
                              <w:jc w:val="center"/>
                              <w:rPr>
                                <w:rFonts w:ascii="Rondalo" w:hAnsi="Rondalo" w:cs="Times New Roman (Corps CS)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D0208" id="Zone de texte 397" o:spid="_x0000_s1167" type="#_x0000_t202" style="position:absolute;margin-left:13.15pt;margin-top:11.2pt;width:148.15pt;height:30.1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" fillcolor="white [3201]" stroked="f" strokeweight=".5pt">
                <v:textbox>
                  <w:txbxContent>
                    <w:p w14:paraId="26339A98" w14:textId="77777777" w:rsidR="000C4262" w:rsidRPr="00F74DFB" w:rsidRDefault="000C4262" w:rsidP="0056012E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  <w:p w14:paraId="24BE8DE4" w14:textId="77777777" w:rsidR="000C4262" w:rsidRPr="00355511" w:rsidRDefault="000C4262" w:rsidP="00123968">
                      <w:pPr>
                        <w:jc w:val="center"/>
                        <w:rPr>
                          <w:rFonts w:ascii="Rondalo" w:hAnsi="Rondalo" w:cs="Times New Roman (Corps CS)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EC504D3" wp14:editId="5756D3EA">
                <wp:simplePos x="0" y="0"/>
                <wp:positionH relativeFrom="column">
                  <wp:posOffset>4858385</wp:posOffset>
                </wp:positionH>
                <wp:positionV relativeFrom="paragraph">
                  <wp:posOffset>173355</wp:posOffset>
                </wp:positionV>
                <wp:extent cx="1880870" cy="381635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E8C32" w14:textId="77777777" w:rsidR="000C4262" w:rsidRPr="00F74DFB" w:rsidRDefault="000C4262" w:rsidP="00123968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504D3" id="Zone de texte 395" o:spid="_x0000_s1168" type="#_x0000_t202" style="position:absolute;margin-left:382.55pt;margin-top:13.65pt;width:148.1pt;height:30.0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" fillcolor="white [3201]" stroked="f" strokeweight=".5pt">
                <v:textbox>
                  <w:txbxContent>
                    <w:p w14:paraId="2C3E8C32" w14:textId="77777777" w:rsidR="000C4262" w:rsidRPr="00F74DFB" w:rsidRDefault="000C4262" w:rsidP="00123968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90C99DD" wp14:editId="337795AB">
                <wp:simplePos x="0" y="0"/>
                <wp:positionH relativeFrom="column">
                  <wp:posOffset>2542957</wp:posOffset>
                </wp:positionH>
                <wp:positionV relativeFrom="paragraph">
                  <wp:posOffset>181953</wp:posOffset>
                </wp:positionV>
                <wp:extent cx="1881265" cy="382249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B5A7B" w14:textId="77777777" w:rsidR="000C4262" w:rsidRPr="00F74DFB" w:rsidRDefault="000C4262" w:rsidP="00123968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>FACTURE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C99DD" id="Zone de texte 396" o:spid="_x0000_s1169" type="#_x0000_t202" style="position:absolute;margin-left:200.25pt;margin-top:14.35pt;width:148.15pt;height:30.1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" fillcolor="white [3201]" stroked="f" strokeweight=".5pt">
                <v:textbox>
                  <w:txbxContent>
                    <w:p w14:paraId="551B5A7B" w14:textId="77777777" w:rsidR="000C4262" w:rsidRPr="00F74DFB" w:rsidRDefault="000C4262" w:rsidP="00123968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>FACTURE</w:t>
                      </w:r>
                    </w:p>
                  </w:txbxContent>
                </v:textbox>
              </v:shape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DB5878F" wp14:editId="081E228A">
                <wp:simplePos x="0" y="0"/>
                <wp:positionH relativeFrom="column">
                  <wp:posOffset>2399665</wp:posOffset>
                </wp:positionH>
                <wp:positionV relativeFrom="paragraph">
                  <wp:posOffset>24130</wp:posOffset>
                </wp:positionV>
                <wp:extent cx="2158584" cy="3200400"/>
                <wp:effectExtent l="0" t="0" r="13335" b="12700"/>
                <wp:wrapNone/>
                <wp:docPr id="398" name="Rectangle : coins arrondi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E13BF" id="Rectangle : coins arrondis 398" o:spid="_x0000_s1026" style="position:absolute;margin-left:188.95pt;margin-top:1.9pt;width:169.95pt;height:25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" filled="f" strokecolor="black [3213]" strokeweight="1pt">
                <v:stroke joinstyle="miter"/>
              </v:roundrect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71FB458" wp14:editId="66564DE3">
                <wp:simplePos x="0" y="0"/>
                <wp:positionH relativeFrom="column">
                  <wp:posOffset>4731042</wp:posOffset>
                </wp:positionH>
                <wp:positionV relativeFrom="paragraph">
                  <wp:posOffset>23495</wp:posOffset>
                </wp:positionV>
                <wp:extent cx="2158584" cy="3200400"/>
                <wp:effectExtent l="0" t="0" r="13335" b="12700"/>
                <wp:wrapNone/>
                <wp:docPr id="399" name="Rectangle : coins arrondi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55B13" id="Rectangle : coins arrondis 399" o:spid="_x0000_s1026" style="position:absolute;margin-left:372.5pt;margin-top:1.85pt;width:169.95pt;height:25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" filled="f" strokecolor="black [3213]" strokeweight="1pt">
                <v:stroke joinstyle="miter"/>
              </v:roundrect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7F6E6F7" wp14:editId="760761FA">
                <wp:simplePos x="0" y="0"/>
                <wp:positionH relativeFrom="column">
                  <wp:posOffset>37631</wp:posOffset>
                </wp:positionH>
                <wp:positionV relativeFrom="paragraph">
                  <wp:posOffset>22225</wp:posOffset>
                </wp:positionV>
                <wp:extent cx="2158584" cy="3200400"/>
                <wp:effectExtent l="0" t="0" r="13335" b="12700"/>
                <wp:wrapNone/>
                <wp:docPr id="400" name="Rectangle : coins arrondi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BD10D" id="Rectangle : coins arrondis 400" o:spid="_x0000_s1026" style="position:absolute;margin-left:2.95pt;margin-top:1.75pt;width:169.95pt;height:25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" filled="f" strokecolor="black [3213]" strokeweight="1pt">
                <v:stroke joinstyle="miter"/>
              </v:roundrect>
            </w:pict>
          </mc:Fallback>
        </mc:AlternateContent>
      </w:r>
    </w:p>
    <w:p w14:paraId="4252ABC1" w14:textId="77777777" w:rsidR="00123968" w:rsidRDefault="00123968" w:rsidP="00123968"/>
    <w:p w14:paraId="7893D2AB" w14:textId="589FE209" w:rsidR="00123968" w:rsidRDefault="00123968" w:rsidP="00123968"/>
    <w:p w14:paraId="5A05D5DE" w14:textId="5F707321" w:rsidR="00123968" w:rsidRDefault="00123968" w:rsidP="00123968"/>
    <w:p w14:paraId="2CEA8748" w14:textId="77FDA495" w:rsidR="00123968" w:rsidRDefault="00123968" w:rsidP="00123968"/>
    <w:p w14:paraId="3C54A2A2" w14:textId="77777777" w:rsidR="00123968" w:rsidRDefault="00123968" w:rsidP="00123968"/>
    <w:p w14:paraId="15EFF3A6" w14:textId="77777777" w:rsidR="00123968" w:rsidRDefault="00123968" w:rsidP="00123968"/>
    <w:p w14:paraId="3162F621" w14:textId="77777777" w:rsidR="00123968" w:rsidRDefault="00123968" w:rsidP="00123968"/>
    <w:p w14:paraId="3C892D20" w14:textId="77777777" w:rsidR="00123968" w:rsidRDefault="00123968" w:rsidP="00123968"/>
    <w:p w14:paraId="7594F5FF" w14:textId="77777777" w:rsidR="00123968" w:rsidRDefault="00123968" w:rsidP="00123968"/>
    <w:p w14:paraId="6EAE1B83" w14:textId="77777777" w:rsidR="00123968" w:rsidRDefault="00123968" w:rsidP="00123968"/>
    <w:p w14:paraId="286275BD" w14:textId="77777777" w:rsidR="00123968" w:rsidRDefault="00123968" w:rsidP="00123968"/>
    <w:p w14:paraId="644BA4F5" w14:textId="77777777" w:rsidR="00123968" w:rsidRDefault="00EF3F67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D527E30" wp14:editId="30BFB7F4">
                <wp:simplePos x="0" y="0"/>
                <wp:positionH relativeFrom="column">
                  <wp:posOffset>2477135</wp:posOffset>
                </wp:positionH>
                <wp:positionV relativeFrom="paragraph">
                  <wp:posOffset>114126</wp:posOffset>
                </wp:positionV>
                <wp:extent cx="2036445" cy="582930"/>
                <wp:effectExtent l="0" t="0" r="0" b="1270"/>
                <wp:wrapNone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489CB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BONNE </w:t>
                            </w:r>
                            <w:proofErr w:type="gramStart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</w:p>
                          <w:p w14:paraId="3CC716B9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MAUVAISE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7E30" id="Zone de texte 403" o:spid="_x0000_s1170" type="#_x0000_t202" style="position:absolute;margin-left:195.05pt;margin-top:9pt;width:160.35pt;height:45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" fillcolor="white [3201]" stroked="f" strokeweight=".5pt">
                <v:textbox>
                  <w:txbxContent>
                    <w:p w14:paraId="482489CB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BONNE </w:t>
                      </w:r>
                      <w:proofErr w:type="gramStart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</w:p>
                    <w:p w14:paraId="3CC716B9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MAUVAISE ?</w:t>
                      </w:r>
                    </w:p>
                  </w:txbxContent>
                </v:textbox>
              </v:shape>
            </w:pict>
          </mc:Fallback>
        </mc:AlternateContent>
      </w:r>
    </w:p>
    <w:p w14:paraId="450427EA" w14:textId="77777777" w:rsidR="00123968" w:rsidRDefault="00EF3F67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600CE2D" wp14:editId="27F27994">
                <wp:simplePos x="0" y="0"/>
                <wp:positionH relativeFrom="column">
                  <wp:posOffset>4816013</wp:posOffset>
                </wp:positionH>
                <wp:positionV relativeFrom="paragraph">
                  <wp:posOffset>38620</wp:posOffset>
                </wp:positionV>
                <wp:extent cx="2007870" cy="635115"/>
                <wp:effectExtent l="0" t="0" r="0" b="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3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59CF0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Effet de matière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CE2D" id="Zone de texte 401" o:spid="_x0000_s1171" type="#_x0000_t202" style="position:absolute;margin-left:379.2pt;margin-top:3.05pt;width:158.1pt;height:50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" filled="f" stroked="f" strokeweight=".5pt">
                <v:textbox>
                  <w:txbxContent>
                    <w:p w14:paraId="1D659CF0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Effet de matière ?</w:t>
                      </w:r>
                    </w:p>
                  </w:txbxContent>
                </v:textbox>
              </v:shape>
            </w:pict>
          </mc:Fallback>
        </mc:AlternateContent>
      </w:r>
      <w:r w:rsidR="001239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C2EE574" wp14:editId="4E255FF1">
                <wp:simplePos x="0" y="0"/>
                <wp:positionH relativeFrom="column">
                  <wp:posOffset>149621</wp:posOffset>
                </wp:positionH>
                <wp:positionV relativeFrom="paragraph">
                  <wp:posOffset>92420</wp:posOffset>
                </wp:positionV>
                <wp:extent cx="1880870" cy="531536"/>
                <wp:effectExtent l="0" t="0" r="0" b="1905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1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NET </w:t>
                            </w:r>
                            <w:proofErr w:type="gramStart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OU</w:t>
                            </w:r>
                            <w:proofErr w:type="gramEnd"/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61140B7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FLOU</w:t>
                            </w:r>
                          </w:p>
                          <w:p w14:paraId="3EEC89EB" w14:textId="77777777" w:rsidR="000C4262" w:rsidRDefault="000C4262" w:rsidP="00123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E574" id="Zone de texte 402" o:spid="_x0000_s1172" type="#_x0000_t202" style="position:absolute;margin-left:11.8pt;margin-top:7.3pt;width:148.1pt;height:41.8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" fillcolor="white [3201]" stroked="f" strokeweight=".5pt">
                <v:textbox>
                  <w:txbxContent>
                    <w:p w14:paraId="339E96F0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NET </w:t>
                      </w:r>
                      <w:proofErr w:type="gramStart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OU</w:t>
                      </w:r>
                      <w:proofErr w:type="gramEnd"/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61140B7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FLOU</w:t>
                      </w:r>
                    </w:p>
                    <w:p w14:paraId="3EEC89EB" w14:textId="77777777" w:rsidR="000C4262" w:rsidRDefault="000C4262" w:rsidP="00123968"/>
                  </w:txbxContent>
                </v:textbox>
              </v:shape>
            </w:pict>
          </mc:Fallback>
        </mc:AlternateContent>
      </w:r>
    </w:p>
    <w:p w14:paraId="4B7C1ED6" w14:textId="77777777" w:rsidR="00123968" w:rsidRDefault="00123968" w:rsidP="00123968"/>
    <w:p w14:paraId="73B7E7FB" w14:textId="77777777" w:rsidR="00123968" w:rsidRDefault="00123968" w:rsidP="00123968"/>
    <w:p w14:paraId="714B8C21" w14:textId="77777777" w:rsidR="00123968" w:rsidRDefault="00123968" w:rsidP="00123968"/>
    <w:p w14:paraId="7A4BC93E" w14:textId="77777777" w:rsidR="00123968" w:rsidRPr="00355511" w:rsidRDefault="000454A1" w:rsidP="00123968">
      <w:pPr>
        <w:rPr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ADE815D" wp14:editId="151573FA">
                <wp:simplePos x="0" y="0"/>
                <wp:positionH relativeFrom="column">
                  <wp:posOffset>44303</wp:posOffset>
                </wp:positionH>
                <wp:positionV relativeFrom="paragraph">
                  <wp:posOffset>176726</wp:posOffset>
                </wp:positionV>
                <wp:extent cx="2158584" cy="3200400"/>
                <wp:effectExtent l="0" t="0" r="13335" b="12700"/>
                <wp:wrapNone/>
                <wp:docPr id="404" name="Rectangle :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6410A" id="Rectangle : coins arrondis 404" o:spid="_x0000_s1026" style="position:absolute;margin-left:3.5pt;margin-top:13.9pt;width:169.95pt;height:25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</w:p>
    <w:p w14:paraId="48744815" w14:textId="77777777" w:rsidR="00123968" w:rsidRDefault="000454A1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30EF138" wp14:editId="1F48E26A">
                <wp:simplePos x="0" y="0"/>
                <wp:positionH relativeFrom="column">
                  <wp:posOffset>164758</wp:posOffset>
                </wp:positionH>
                <wp:positionV relativeFrom="paragraph">
                  <wp:posOffset>106093</wp:posOffset>
                </wp:positionV>
                <wp:extent cx="1881265" cy="382249"/>
                <wp:effectExtent l="0" t="0" r="0" b="0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5" cy="38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66802" w14:textId="77777777" w:rsidR="000C4262" w:rsidRPr="00F74DFB" w:rsidRDefault="000C4262" w:rsidP="00123968">
                            <w:pPr>
                              <w:jc w:val="center"/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74DFB">
                              <w:rPr>
                                <w:rFonts w:ascii="Arial Black" w:hAnsi="Arial Black" w:cs="Times New Roman (Corps CS)"/>
                                <w:b/>
                                <w:bCs/>
                                <w:color w:val="ED7D31" w:themeColor="accent2"/>
                                <w:spacing w:val="20"/>
                                <w:sz w:val="30"/>
                                <w:szCs w:val="30"/>
                              </w:rPr>
                              <w:t xml:space="preserve">FACTURE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EF138" id="Zone de texte 405" o:spid="_x0000_s1173" type="#_x0000_t202" style="position:absolute;margin-left:12.95pt;margin-top:8.35pt;width:148.15pt;height:30.1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" fillcolor="white [3201]" stroked="f" strokeweight=".5pt">
                <v:textbox>
                  <w:txbxContent>
                    <w:p w14:paraId="5B166802" w14:textId="77777777" w:rsidR="000C4262" w:rsidRPr="00F74DFB" w:rsidRDefault="000C4262" w:rsidP="00123968">
                      <w:pPr>
                        <w:jc w:val="center"/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</w:pPr>
                      <w:r w:rsidRPr="00F74DFB">
                        <w:rPr>
                          <w:rFonts w:ascii="Arial Black" w:hAnsi="Arial Black" w:cs="Times New Roman (Corps CS)"/>
                          <w:b/>
                          <w:bCs/>
                          <w:color w:val="ED7D31" w:themeColor="accent2"/>
                          <w:spacing w:val="20"/>
                          <w:sz w:val="30"/>
                          <w:szCs w:val="30"/>
                        </w:rPr>
                        <w:t xml:space="preserve">FACTURE </w:t>
                      </w:r>
                    </w:p>
                  </w:txbxContent>
                </v:textbox>
              </v:shape>
            </w:pict>
          </mc:Fallback>
        </mc:AlternateContent>
      </w:r>
    </w:p>
    <w:p w14:paraId="2FFE3182" w14:textId="77777777" w:rsidR="00123968" w:rsidRDefault="00123968" w:rsidP="00123968"/>
    <w:p w14:paraId="45BE26F0" w14:textId="77777777" w:rsidR="00123968" w:rsidRDefault="00123968" w:rsidP="00123968"/>
    <w:p w14:paraId="2AE88F71" w14:textId="77777777" w:rsidR="00123968" w:rsidRDefault="00123968" w:rsidP="00123968"/>
    <w:p w14:paraId="36D3BC1E" w14:textId="08AF617E" w:rsidR="00123968" w:rsidRDefault="00123968" w:rsidP="00123968"/>
    <w:p w14:paraId="73E48B1C" w14:textId="77777777" w:rsidR="00123968" w:rsidRDefault="00123968" w:rsidP="00123968"/>
    <w:p w14:paraId="21B9A490" w14:textId="77777777" w:rsidR="00123968" w:rsidRDefault="00123968" w:rsidP="00123968"/>
    <w:p w14:paraId="69EAF7A9" w14:textId="77777777" w:rsidR="00123968" w:rsidRDefault="00123968" w:rsidP="00123968"/>
    <w:p w14:paraId="762BF5F1" w14:textId="77777777" w:rsidR="00123968" w:rsidRDefault="00123968" w:rsidP="00123968"/>
    <w:p w14:paraId="0F871FCE" w14:textId="77777777" w:rsidR="00123968" w:rsidRDefault="00123968" w:rsidP="00123968"/>
    <w:p w14:paraId="4DDBE20D" w14:textId="77777777" w:rsidR="00123968" w:rsidRDefault="00123968" w:rsidP="00123968"/>
    <w:p w14:paraId="077BD9C1" w14:textId="77777777" w:rsidR="00123968" w:rsidRDefault="00123968" w:rsidP="00123968"/>
    <w:p w14:paraId="355D6A1A" w14:textId="77777777" w:rsidR="00123968" w:rsidRDefault="000454A1" w:rsidP="001239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9C27444" wp14:editId="63F335A9">
                <wp:simplePos x="0" y="0"/>
                <wp:positionH relativeFrom="column">
                  <wp:posOffset>150544</wp:posOffset>
                </wp:positionH>
                <wp:positionV relativeFrom="paragraph">
                  <wp:posOffset>138430</wp:posOffset>
                </wp:positionV>
                <wp:extent cx="1880870" cy="531536"/>
                <wp:effectExtent l="0" t="0" r="0" b="1905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531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1575C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 xml:space="preserve">FINI </w:t>
                            </w:r>
                          </w:p>
                          <w:p w14:paraId="01E1126F" w14:textId="77777777" w:rsidR="000C4262" w:rsidRPr="00EF3F67" w:rsidRDefault="000C4262" w:rsidP="001239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F3F6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0"/>
                                <w:szCs w:val="30"/>
                              </w:rPr>
                              <w:t>NON FINI</w:t>
                            </w:r>
                          </w:p>
                          <w:p w14:paraId="328CCDAB" w14:textId="77777777" w:rsidR="000C4262" w:rsidRDefault="000C4262" w:rsidP="00123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7444" id="Zone de texte 406" o:spid="_x0000_s1174" type="#_x0000_t202" style="position:absolute;margin-left:11.85pt;margin-top:10.9pt;width:148.1pt;height:41.8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" fillcolor="white [3201]" stroked="f" strokeweight=".5pt">
                <v:textbox>
                  <w:txbxContent>
                    <w:p w14:paraId="0AE1575C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 xml:space="preserve">FINI </w:t>
                      </w:r>
                    </w:p>
                    <w:p w14:paraId="01E1126F" w14:textId="77777777" w:rsidR="000C4262" w:rsidRPr="00EF3F67" w:rsidRDefault="000C4262" w:rsidP="001239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EF3F67">
                        <w:rPr>
                          <w:rFonts w:ascii="Arial" w:hAnsi="Arial" w:cs="Arial"/>
                          <w:b/>
                          <w:bCs/>
                          <w:spacing w:val="20"/>
                          <w:sz w:val="30"/>
                          <w:szCs w:val="30"/>
                        </w:rPr>
                        <w:t>NON FINI</w:t>
                      </w:r>
                    </w:p>
                    <w:p w14:paraId="328CCDAB" w14:textId="77777777" w:rsidR="000C4262" w:rsidRDefault="000C4262" w:rsidP="00123968"/>
                  </w:txbxContent>
                </v:textbox>
              </v:shape>
            </w:pict>
          </mc:Fallback>
        </mc:AlternateContent>
      </w:r>
    </w:p>
    <w:p w14:paraId="5BBC28A2" w14:textId="77777777" w:rsidR="00123968" w:rsidRDefault="00123968" w:rsidP="00123968"/>
    <w:p w14:paraId="5C6FA9BD" w14:textId="77777777" w:rsidR="00123968" w:rsidRDefault="00123968" w:rsidP="00123968"/>
    <w:p w14:paraId="2FFFCEB1" w14:textId="59DC9CE5" w:rsidR="008A4462" w:rsidRDefault="008A4462"/>
    <w:sectPr w:rsidR="008A4462" w:rsidSect="0035551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Corps CS)">
    <w:panose1 w:val="020B0604020202020204"/>
    <w:charset w:val="00"/>
    <w:family w:val="roman"/>
    <w:pitch w:val="default"/>
  </w:font>
  <w:font w:name="Rondal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841AE"/>
    <w:multiLevelType w:val="hybridMultilevel"/>
    <w:tmpl w:val="18D4C36C"/>
    <w:lvl w:ilvl="0" w:tplc="DA1AB6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BC25AF9"/>
    <w:multiLevelType w:val="hybridMultilevel"/>
    <w:tmpl w:val="BFFE2942"/>
    <w:lvl w:ilvl="0" w:tplc="261A1E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C386E5F"/>
    <w:multiLevelType w:val="hybridMultilevel"/>
    <w:tmpl w:val="98CE9B22"/>
    <w:lvl w:ilvl="0" w:tplc="69988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64B40"/>
    <w:multiLevelType w:val="hybridMultilevel"/>
    <w:tmpl w:val="B8A29DD6"/>
    <w:lvl w:ilvl="0" w:tplc="278C7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72063">
    <w:abstractNumId w:val="3"/>
  </w:num>
  <w:num w:numId="2" w16cid:durableId="741754188">
    <w:abstractNumId w:val="1"/>
  </w:num>
  <w:num w:numId="3" w16cid:durableId="284310731">
    <w:abstractNumId w:val="2"/>
  </w:num>
  <w:num w:numId="4" w16cid:durableId="1793285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4AB"/>
    <w:rsid w:val="000454A1"/>
    <w:rsid w:val="0005550A"/>
    <w:rsid w:val="00066B1D"/>
    <w:rsid w:val="000B00A1"/>
    <w:rsid w:val="000C4262"/>
    <w:rsid w:val="00110E4D"/>
    <w:rsid w:val="00123968"/>
    <w:rsid w:val="00161085"/>
    <w:rsid w:val="00176A89"/>
    <w:rsid w:val="001A3B31"/>
    <w:rsid w:val="001B29F8"/>
    <w:rsid w:val="001F1CF9"/>
    <w:rsid w:val="00286CC4"/>
    <w:rsid w:val="00292695"/>
    <w:rsid w:val="002F3F9C"/>
    <w:rsid w:val="00325C40"/>
    <w:rsid w:val="003522FD"/>
    <w:rsid w:val="00355511"/>
    <w:rsid w:val="00361DD6"/>
    <w:rsid w:val="00367BCC"/>
    <w:rsid w:val="00373F30"/>
    <w:rsid w:val="00385048"/>
    <w:rsid w:val="00420A82"/>
    <w:rsid w:val="00424AB4"/>
    <w:rsid w:val="00440DF2"/>
    <w:rsid w:val="0044163D"/>
    <w:rsid w:val="004576F2"/>
    <w:rsid w:val="00536B22"/>
    <w:rsid w:val="0056012E"/>
    <w:rsid w:val="00564B20"/>
    <w:rsid w:val="00585886"/>
    <w:rsid w:val="005A04B6"/>
    <w:rsid w:val="005F50E8"/>
    <w:rsid w:val="006409D6"/>
    <w:rsid w:val="0064282F"/>
    <w:rsid w:val="006C7AD7"/>
    <w:rsid w:val="006D6B82"/>
    <w:rsid w:val="006E0F01"/>
    <w:rsid w:val="006F24C9"/>
    <w:rsid w:val="0070233D"/>
    <w:rsid w:val="00760F02"/>
    <w:rsid w:val="007A19E2"/>
    <w:rsid w:val="007C6B44"/>
    <w:rsid w:val="00855AAF"/>
    <w:rsid w:val="008A4462"/>
    <w:rsid w:val="008A7D72"/>
    <w:rsid w:val="008B086B"/>
    <w:rsid w:val="008C6CBC"/>
    <w:rsid w:val="008E1D01"/>
    <w:rsid w:val="008F2D4B"/>
    <w:rsid w:val="00916D7A"/>
    <w:rsid w:val="009248C6"/>
    <w:rsid w:val="00931BB7"/>
    <w:rsid w:val="00935072"/>
    <w:rsid w:val="00977DB5"/>
    <w:rsid w:val="009B65BF"/>
    <w:rsid w:val="009D0255"/>
    <w:rsid w:val="009D0F01"/>
    <w:rsid w:val="00A003FF"/>
    <w:rsid w:val="00A00912"/>
    <w:rsid w:val="00A11B70"/>
    <w:rsid w:val="00A333CE"/>
    <w:rsid w:val="00A41454"/>
    <w:rsid w:val="00A52012"/>
    <w:rsid w:val="00A8730E"/>
    <w:rsid w:val="00AB71FE"/>
    <w:rsid w:val="00AC2FC8"/>
    <w:rsid w:val="00AC5CFE"/>
    <w:rsid w:val="00B022B1"/>
    <w:rsid w:val="00B1046E"/>
    <w:rsid w:val="00B51F2B"/>
    <w:rsid w:val="00B54B01"/>
    <w:rsid w:val="00B571A9"/>
    <w:rsid w:val="00B63373"/>
    <w:rsid w:val="00B641B5"/>
    <w:rsid w:val="00B65431"/>
    <w:rsid w:val="00B65C82"/>
    <w:rsid w:val="00BE1013"/>
    <w:rsid w:val="00BF442E"/>
    <w:rsid w:val="00C01A7B"/>
    <w:rsid w:val="00C80175"/>
    <w:rsid w:val="00CB6DA1"/>
    <w:rsid w:val="00CC7486"/>
    <w:rsid w:val="00CD14AB"/>
    <w:rsid w:val="00CE408E"/>
    <w:rsid w:val="00D50033"/>
    <w:rsid w:val="00D8093C"/>
    <w:rsid w:val="00D83557"/>
    <w:rsid w:val="00E261F0"/>
    <w:rsid w:val="00EB5A7B"/>
    <w:rsid w:val="00EE2111"/>
    <w:rsid w:val="00EF2B1F"/>
    <w:rsid w:val="00EF3F67"/>
    <w:rsid w:val="00F74DFB"/>
    <w:rsid w:val="00FE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0B1B2"/>
  <w14:defaultImageDpi w14:val="32767"/>
  <w15:chartTrackingRefBased/>
  <w15:docId w15:val="{D49599AD-946A-E244-AD70-A54FC6D5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5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bastienroos/Documents/0LYCEE%202021-22/1e&#768;re%20HISTOIRE%20DES%20ARTS%202021-22/UPHA%20ANIMAL/JEU%20DE%20CARTES/JEU%20DE%20CARTES%20MOTS%20A%20L'OEUVRE_10%20MAI_DEF%20copi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JEU DE CARTES MOTS A L'OEUVRE_10 MAI_DEF copie.dotx</Template>
  <TotalTime>22</TotalTime>
  <Pages>20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ROOS</dc:creator>
  <cp:keywords/>
  <dc:description/>
  <cp:lastModifiedBy>Sébastien ROOS</cp:lastModifiedBy>
  <cp:revision>4</cp:revision>
  <cp:lastPrinted>2020-01-25T21:36:00Z</cp:lastPrinted>
  <dcterms:created xsi:type="dcterms:W3CDTF">2022-06-23T12:39:00Z</dcterms:created>
  <dcterms:modified xsi:type="dcterms:W3CDTF">2022-07-01T00:00:00Z</dcterms:modified>
</cp:coreProperties>
</file>